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2068D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068D4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next-textbox:#Надпись 2;mso-fit-shape-to-text:t">
              <w:txbxContent>
                <w:p w:rsidR="00ED1971" w:rsidRDefault="00ED1971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388723" cy="65286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4806" cy="66307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Pr="006A004F" w:rsidRDefault="00133698" w:rsidP="00133698">
      <w:pPr>
        <w:jc w:val="center"/>
        <w:rPr>
          <w:b/>
          <w:sz w:val="24"/>
          <w:szCs w:val="24"/>
        </w:rPr>
      </w:pPr>
    </w:p>
    <w:p w:rsidR="00133698" w:rsidRPr="006A004F" w:rsidRDefault="00133698" w:rsidP="00133698">
      <w:pPr>
        <w:jc w:val="center"/>
        <w:rPr>
          <w:rFonts w:ascii="Liberation Serif" w:hAnsi="Liberation Serif"/>
          <w:b/>
          <w:sz w:val="24"/>
          <w:szCs w:val="24"/>
        </w:rPr>
      </w:pPr>
      <w:r w:rsidRPr="006A004F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133698" w:rsidRPr="006A004F" w:rsidRDefault="00133698" w:rsidP="00133698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6A004F">
        <w:rPr>
          <w:rFonts w:ascii="Liberation Serif" w:hAnsi="Liberation Serif"/>
          <w:b/>
          <w:sz w:val="24"/>
          <w:szCs w:val="24"/>
        </w:rPr>
        <w:t>АДМИНИСТРАЦИЯ КАМЕНСК-УРАЛЬСКОГО</w:t>
      </w:r>
      <w:r w:rsidR="00C86594" w:rsidRPr="006A004F">
        <w:rPr>
          <w:rFonts w:ascii="Liberation Serif" w:hAnsi="Liberation Serif"/>
          <w:b/>
          <w:sz w:val="24"/>
          <w:szCs w:val="24"/>
        </w:rPr>
        <w:t xml:space="preserve"> ГОРОДСКОГО ОКРУГА</w:t>
      </w:r>
    </w:p>
    <w:p w:rsidR="00133698" w:rsidRPr="00C86594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8659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86594" w:rsidRDefault="002068D4" w:rsidP="00133698">
      <w:pPr>
        <w:spacing w:before="400"/>
        <w:rPr>
          <w:rFonts w:ascii="Liberation Serif" w:hAnsi="Liberation Serif"/>
          <w:sz w:val="24"/>
        </w:rPr>
      </w:pPr>
      <w:r>
        <w:rPr>
          <w:rFonts w:ascii="Liberation Serif" w:hAnsi="Liberation Serif"/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C86594">
        <w:rPr>
          <w:rFonts w:ascii="Liberation Serif" w:hAnsi="Liberation Serif"/>
          <w:sz w:val="24"/>
        </w:rPr>
        <w:t xml:space="preserve">от </w:t>
      </w:r>
      <w:r w:rsidR="00A5719A" w:rsidRPr="00C86594">
        <w:rPr>
          <w:rFonts w:ascii="Liberation Serif" w:hAnsi="Liberation Serif"/>
          <w:sz w:val="24"/>
        </w:rPr>
        <w:t xml:space="preserve"> </w:t>
      </w:r>
      <w:r w:rsidR="00315526" w:rsidRPr="00C86594">
        <w:rPr>
          <w:rFonts w:ascii="Liberation Serif" w:hAnsi="Liberation Serif"/>
          <w:sz w:val="24"/>
        </w:rPr>
        <w:t xml:space="preserve">                        </w:t>
      </w:r>
      <w:r w:rsidR="00133698" w:rsidRPr="00C86594">
        <w:rPr>
          <w:rFonts w:ascii="Liberation Serif" w:hAnsi="Liberation Serif"/>
          <w:sz w:val="24"/>
        </w:rPr>
        <w:t xml:space="preserve">  № </w:t>
      </w:r>
      <w:r w:rsidR="00315526" w:rsidRPr="00C86594">
        <w:rPr>
          <w:rFonts w:ascii="Liberation Serif" w:hAnsi="Liberation Serif"/>
          <w:sz w:val="24"/>
        </w:rPr>
        <w:t xml:space="preserve"> </w:t>
      </w:r>
    </w:p>
    <w:p w:rsidR="00133698" w:rsidRPr="00C86594" w:rsidRDefault="00133698" w:rsidP="00133698">
      <w:pPr>
        <w:rPr>
          <w:rFonts w:ascii="Liberation Serif" w:hAnsi="Liberation Serif"/>
          <w:sz w:val="28"/>
          <w:szCs w:val="28"/>
        </w:rPr>
      </w:pPr>
    </w:p>
    <w:p w:rsidR="00E16AC7" w:rsidRPr="00C86594" w:rsidRDefault="00E16AC7" w:rsidP="00133698">
      <w:pPr>
        <w:rPr>
          <w:rFonts w:ascii="Liberation Serif" w:hAnsi="Liberation Serif"/>
          <w:sz w:val="28"/>
          <w:szCs w:val="28"/>
        </w:rPr>
      </w:pPr>
    </w:p>
    <w:p w:rsidR="006A004F" w:rsidRPr="006A004F" w:rsidRDefault="006A004F" w:rsidP="006A004F">
      <w:pPr>
        <w:pStyle w:val="ConsPlusTitle"/>
        <w:widowControl/>
        <w:jc w:val="center"/>
        <w:rPr>
          <w:rFonts w:ascii="Liberation Serif" w:hAnsi="Liberation Serif"/>
          <w:sz w:val="28"/>
          <w:szCs w:val="28"/>
        </w:rPr>
      </w:pPr>
      <w:r w:rsidRPr="006A004F">
        <w:rPr>
          <w:rFonts w:ascii="Liberation Serif" w:hAnsi="Liberation Serif"/>
          <w:sz w:val="28"/>
          <w:szCs w:val="28"/>
        </w:rPr>
        <w:t xml:space="preserve">Об утверждении </w:t>
      </w:r>
      <w:r w:rsidR="00A479FD" w:rsidRPr="00A479FD">
        <w:rPr>
          <w:rFonts w:ascii="Liberation Serif" w:hAnsi="Liberation Serif"/>
          <w:sz w:val="28"/>
          <w:szCs w:val="28"/>
        </w:rPr>
        <w:t xml:space="preserve">Ведомственного перечня отдельных видов товаров, работ, услуг, их потребительских свойств и характеристик  Администрации </w:t>
      </w:r>
      <w:r w:rsidR="00E51D8D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A479FD" w:rsidRPr="00A479FD">
        <w:rPr>
          <w:rFonts w:ascii="Liberation Serif" w:hAnsi="Liberation Serif"/>
          <w:sz w:val="28"/>
          <w:szCs w:val="28"/>
        </w:rPr>
        <w:t>город</w:t>
      </w:r>
      <w:r w:rsidR="00E51D8D">
        <w:rPr>
          <w:rFonts w:ascii="Liberation Serif" w:hAnsi="Liberation Serif"/>
          <w:sz w:val="28"/>
          <w:szCs w:val="28"/>
        </w:rPr>
        <w:t>ского округа</w:t>
      </w:r>
      <w:r w:rsidR="00A479FD" w:rsidRPr="00A479FD">
        <w:rPr>
          <w:rFonts w:ascii="Liberation Serif" w:hAnsi="Liberation Serif"/>
          <w:sz w:val="28"/>
          <w:szCs w:val="28"/>
        </w:rPr>
        <w:t>, ее территориальных органов и подведомственных ей казенных учреждений</w:t>
      </w:r>
    </w:p>
    <w:p w:rsidR="004F65D2" w:rsidRPr="00C86594" w:rsidRDefault="004F65D2" w:rsidP="004F65D2">
      <w:pPr>
        <w:jc w:val="both"/>
        <w:rPr>
          <w:rFonts w:ascii="Liberation Serif" w:hAnsi="Liberation Serif"/>
          <w:sz w:val="28"/>
          <w:szCs w:val="28"/>
        </w:rPr>
      </w:pPr>
    </w:p>
    <w:p w:rsidR="006A004F" w:rsidRPr="00A479FD" w:rsidRDefault="00E51D8D" w:rsidP="00E51D8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="006A004F" w:rsidRPr="00A479FD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6A004F" w:rsidRPr="00A479FD">
        <w:rPr>
          <w:rFonts w:ascii="Liberation Serif" w:hAnsi="Liberation Serif" w:cs="Liberation Serif"/>
          <w:sz w:val="28"/>
          <w:szCs w:val="28"/>
        </w:rPr>
        <w:t>соответствии постановлением Администрации города Каменска-Уральского от 31.03.2016 № 42</w:t>
      </w:r>
      <w:r w:rsidR="00A479FD" w:rsidRPr="00A479FD">
        <w:rPr>
          <w:rFonts w:ascii="Liberation Serif" w:hAnsi="Liberation Serif" w:cs="Liberation Serif"/>
          <w:sz w:val="28"/>
          <w:szCs w:val="28"/>
        </w:rPr>
        <w:t>3 (</w:t>
      </w:r>
      <w:r w:rsidR="009C2972" w:rsidRPr="00A479FD">
        <w:rPr>
          <w:rFonts w:ascii="Liberation Serif" w:hAnsi="Liberation Serif" w:cs="Liberation Serif"/>
          <w:sz w:val="28"/>
          <w:szCs w:val="28"/>
        </w:rPr>
        <w:t>в редакции</w:t>
      </w:r>
      <w:r w:rsidR="009C2972" w:rsidRPr="009C2972"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9C2972">
        <w:rPr>
          <w:rFonts w:ascii="Liberation Serif" w:hAnsi="Liberation Serif" w:cs="Liberation Serif"/>
          <w:sz w:val="28"/>
          <w:szCs w:val="28"/>
        </w:rPr>
        <w:t>й</w:t>
      </w:r>
      <w:r w:rsidR="009C2972" w:rsidRPr="009C2972">
        <w:rPr>
          <w:rFonts w:ascii="Liberation Serif" w:hAnsi="Liberation Serif" w:cs="Liberation Serif"/>
          <w:sz w:val="28"/>
          <w:szCs w:val="28"/>
        </w:rPr>
        <w:t xml:space="preserve"> Администрации </w:t>
      </w:r>
      <w:r w:rsidR="009C2972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9C2972" w:rsidRPr="009C2972">
        <w:rPr>
          <w:rFonts w:ascii="Liberation Serif" w:hAnsi="Liberation Serif" w:cs="Liberation Serif"/>
          <w:sz w:val="28"/>
          <w:szCs w:val="28"/>
        </w:rPr>
        <w:t>Каменск</w:t>
      </w:r>
      <w:r w:rsidR="009C2972">
        <w:rPr>
          <w:rFonts w:ascii="Liberation Serif" w:hAnsi="Liberation Serif" w:cs="Liberation Serif"/>
          <w:sz w:val="28"/>
          <w:szCs w:val="28"/>
        </w:rPr>
        <w:t>а</w:t>
      </w:r>
      <w:r w:rsidR="009C2972" w:rsidRPr="009C2972">
        <w:rPr>
          <w:rFonts w:ascii="Liberation Serif" w:hAnsi="Liberation Serif" w:cs="Liberation Serif"/>
          <w:sz w:val="28"/>
          <w:szCs w:val="28"/>
        </w:rPr>
        <w:t xml:space="preserve">-Уральского от 28.12.2016 </w:t>
      </w:r>
      <w:hyperlink r:id="rId8" w:history="1">
        <w:r w:rsidR="009C2972">
          <w:rPr>
            <w:rFonts w:ascii="Liberation Serif" w:hAnsi="Liberation Serif" w:cs="Liberation Serif"/>
            <w:sz w:val="28"/>
            <w:szCs w:val="28"/>
          </w:rPr>
          <w:t>№</w:t>
        </w:r>
        <w:r w:rsidR="009C2972" w:rsidRPr="009C2972">
          <w:rPr>
            <w:rFonts w:ascii="Liberation Serif" w:hAnsi="Liberation Serif" w:cs="Liberation Serif"/>
            <w:sz w:val="28"/>
            <w:szCs w:val="28"/>
          </w:rPr>
          <w:t xml:space="preserve"> 1682</w:t>
        </w:r>
      </w:hyperlink>
      <w:r w:rsidR="009C2972" w:rsidRPr="009C2972">
        <w:rPr>
          <w:rFonts w:ascii="Liberation Serif" w:hAnsi="Liberation Serif" w:cs="Liberation Serif"/>
          <w:sz w:val="28"/>
          <w:szCs w:val="28"/>
        </w:rPr>
        <w:t xml:space="preserve">, от 27.06.2018 </w:t>
      </w:r>
      <w:hyperlink r:id="rId9" w:history="1">
        <w:r w:rsidR="009C2972">
          <w:rPr>
            <w:rFonts w:ascii="Liberation Serif" w:hAnsi="Liberation Serif" w:cs="Liberation Serif"/>
            <w:sz w:val="28"/>
            <w:szCs w:val="28"/>
          </w:rPr>
          <w:t>№</w:t>
        </w:r>
        <w:r w:rsidR="009C2972" w:rsidRPr="009C2972">
          <w:rPr>
            <w:rFonts w:ascii="Liberation Serif" w:hAnsi="Liberation Serif" w:cs="Liberation Serif"/>
            <w:sz w:val="28"/>
            <w:szCs w:val="28"/>
          </w:rPr>
          <w:t xml:space="preserve"> 566</w:t>
        </w:r>
      </w:hyperlink>
      <w:r w:rsidR="009C2972" w:rsidRPr="009C2972">
        <w:rPr>
          <w:rFonts w:ascii="Liberation Serif" w:hAnsi="Liberation Serif" w:cs="Liberation Serif"/>
          <w:sz w:val="28"/>
          <w:szCs w:val="28"/>
        </w:rPr>
        <w:t xml:space="preserve">, от 29.10.2019 </w:t>
      </w:r>
      <w:hyperlink r:id="rId10" w:history="1">
        <w:r w:rsidR="009C2972">
          <w:rPr>
            <w:rFonts w:ascii="Liberation Serif" w:hAnsi="Liberation Serif" w:cs="Liberation Serif"/>
            <w:sz w:val="28"/>
            <w:szCs w:val="28"/>
          </w:rPr>
          <w:t>№</w:t>
        </w:r>
        <w:r w:rsidR="009C2972" w:rsidRPr="009C2972">
          <w:rPr>
            <w:rFonts w:ascii="Liberation Serif" w:hAnsi="Liberation Serif" w:cs="Liberation Serif"/>
            <w:sz w:val="28"/>
            <w:szCs w:val="28"/>
          </w:rPr>
          <w:t xml:space="preserve"> 894</w:t>
        </w:r>
      </w:hyperlink>
      <w:r w:rsidR="009C2972" w:rsidRPr="009C2972">
        <w:rPr>
          <w:rFonts w:ascii="Liberation Serif" w:hAnsi="Liberation Serif" w:cs="Liberation Serif"/>
          <w:sz w:val="28"/>
          <w:szCs w:val="28"/>
        </w:rPr>
        <w:t xml:space="preserve">, </w:t>
      </w:r>
      <w:r w:rsidR="00A479FD" w:rsidRPr="00A479FD">
        <w:rPr>
          <w:rFonts w:ascii="Liberation Serif" w:hAnsi="Liberation Serif" w:cs="Liberation Serif"/>
          <w:sz w:val="28"/>
          <w:szCs w:val="28"/>
        </w:rPr>
        <w:t>в редакции</w:t>
      </w:r>
      <w:r w:rsidR="00A479FD" w:rsidRPr="009C2972">
        <w:rPr>
          <w:rFonts w:ascii="Liberation Serif" w:hAnsi="Liberation Serif" w:cs="Liberation Serif"/>
          <w:sz w:val="28"/>
          <w:szCs w:val="28"/>
        </w:rPr>
        <w:t xml:space="preserve"> постановления Администрации Каменск</w:t>
      </w:r>
      <w:r w:rsidR="00A479FD" w:rsidRPr="00A479FD">
        <w:rPr>
          <w:rFonts w:ascii="Liberation Serif" w:hAnsi="Liberation Serif"/>
          <w:sz w:val="28"/>
          <w:szCs w:val="28"/>
        </w:rPr>
        <w:t>-Уральского городского округа от 13.11.2020 № 857) «</w:t>
      </w:r>
      <w:r w:rsidR="008A7FA2">
        <w:rPr>
          <w:rFonts w:ascii="Liberation Serif" w:hAnsi="Liberation Serif"/>
          <w:sz w:val="28"/>
          <w:szCs w:val="28"/>
        </w:rPr>
        <w:t xml:space="preserve"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="008A7FA2"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8A7FA2">
        <w:rPr>
          <w:rFonts w:ascii="Liberation Serif" w:hAnsi="Liberation Serif"/>
          <w:sz w:val="28"/>
          <w:szCs w:val="28"/>
        </w:rPr>
        <w:t>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предприятиями</w:t>
      </w:r>
      <w:r w:rsidR="00A479FD" w:rsidRPr="00A479FD">
        <w:rPr>
          <w:rFonts w:ascii="Liberation Serif" w:hAnsi="Liberation Serif"/>
          <w:sz w:val="28"/>
          <w:szCs w:val="28"/>
        </w:rPr>
        <w:t>»</w:t>
      </w:r>
      <w:r w:rsidR="006A004F" w:rsidRPr="00A479FD">
        <w:rPr>
          <w:rFonts w:ascii="Liberation Serif" w:hAnsi="Liberation Serif"/>
          <w:sz w:val="28"/>
          <w:szCs w:val="28"/>
        </w:rPr>
        <w:t>,</w:t>
      </w:r>
      <w:r w:rsidR="006A004F" w:rsidRPr="00A479F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</w:p>
    <w:p w:rsidR="006A004F" w:rsidRPr="00A479FD" w:rsidRDefault="006A004F" w:rsidP="006A004F">
      <w:pPr>
        <w:jc w:val="both"/>
        <w:rPr>
          <w:rFonts w:ascii="Liberation Serif" w:hAnsi="Liberation Serif" w:cs="Liberation Serif"/>
          <w:b/>
          <w:sz w:val="28"/>
        </w:rPr>
      </w:pPr>
      <w:r w:rsidRPr="00A479FD">
        <w:rPr>
          <w:rFonts w:ascii="Liberation Serif" w:hAnsi="Liberation Serif" w:cs="Liberation Serif"/>
          <w:b/>
          <w:sz w:val="28"/>
        </w:rPr>
        <w:t>ПОСТАНОВЛЯЕТ:</w:t>
      </w:r>
    </w:p>
    <w:p w:rsidR="004F65D2" w:rsidRDefault="006A004F" w:rsidP="00E51D8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r w:rsidR="00E51D8D">
        <w:rPr>
          <w:rFonts w:ascii="Liberation Serif" w:hAnsi="Liberation Serif" w:cs="Liberation Serif"/>
          <w:sz w:val="28"/>
          <w:szCs w:val="28"/>
        </w:rPr>
        <w:t>Утвердить</w:t>
      </w:r>
      <w:r w:rsidRPr="007118F0">
        <w:rPr>
          <w:rFonts w:ascii="Liberation Serif" w:hAnsi="Liberation Serif" w:cs="Liberation Serif"/>
          <w:sz w:val="28"/>
          <w:szCs w:val="28"/>
        </w:rPr>
        <w:t xml:space="preserve"> </w:t>
      </w:r>
      <w:r w:rsidR="001212CF" w:rsidRPr="001212CF">
        <w:rPr>
          <w:rFonts w:ascii="Liberation Serif" w:hAnsi="Liberation Serif" w:cs="Liberation Serif"/>
          <w:sz w:val="28"/>
          <w:szCs w:val="28"/>
        </w:rPr>
        <w:t>Ведомственн</w:t>
      </w:r>
      <w:r w:rsidR="00E51D8D">
        <w:rPr>
          <w:rFonts w:ascii="Liberation Serif" w:hAnsi="Liberation Serif" w:cs="Liberation Serif"/>
          <w:sz w:val="28"/>
          <w:szCs w:val="28"/>
        </w:rPr>
        <w:t>ый</w:t>
      </w:r>
      <w:r w:rsidR="001212CF" w:rsidRPr="001212CF">
        <w:rPr>
          <w:rFonts w:ascii="Liberation Serif" w:hAnsi="Liberation Serif" w:cs="Liberation Serif"/>
          <w:sz w:val="28"/>
          <w:szCs w:val="28"/>
        </w:rPr>
        <w:t xml:space="preserve"> переч</w:t>
      </w:r>
      <w:r w:rsidR="00E51D8D">
        <w:rPr>
          <w:rFonts w:ascii="Liberation Serif" w:hAnsi="Liberation Serif" w:cs="Liberation Serif"/>
          <w:sz w:val="28"/>
          <w:szCs w:val="28"/>
        </w:rPr>
        <w:t>е</w:t>
      </w:r>
      <w:r w:rsidR="001212CF" w:rsidRPr="001212CF">
        <w:rPr>
          <w:rFonts w:ascii="Liberation Serif" w:hAnsi="Liberation Serif" w:cs="Liberation Serif"/>
          <w:sz w:val="28"/>
          <w:szCs w:val="28"/>
        </w:rPr>
        <w:t>н</w:t>
      </w:r>
      <w:r w:rsidR="00E51D8D">
        <w:rPr>
          <w:rFonts w:ascii="Liberation Serif" w:hAnsi="Liberation Serif" w:cs="Liberation Serif"/>
          <w:sz w:val="28"/>
          <w:szCs w:val="28"/>
        </w:rPr>
        <w:t>ь</w:t>
      </w:r>
      <w:r w:rsidR="001212CF" w:rsidRPr="001212CF">
        <w:rPr>
          <w:rFonts w:ascii="Liberation Serif" w:hAnsi="Liberation Serif" w:cs="Liberation Serif"/>
          <w:sz w:val="28"/>
          <w:szCs w:val="28"/>
        </w:rPr>
        <w:t xml:space="preserve"> отдельных видов товаров, работ, услуг, их потребительских свойств и характеристик  Администрации </w:t>
      </w:r>
      <w:r w:rsidR="00E51D8D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1212CF" w:rsidRPr="001212CF">
        <w:rPr>
          <w:rFonts w:ascii="Liberation Serif" w:hAnsi="Liberation Serif" w:cs="Liberation Serif"/>
          <w:sz w:val="28"/>
          <w:szCs w:val="28"/>
        </w:rPr>
        <w:t>город</w:t>
      </w:r>
      <w:r w:rsidR="00E51D8D">
        <w:rPr>
          <w:rFonts w:ascii="Liberation Serif" w:hAnsi="Liberation Serif" w:cs="Liberation Serif"/>
          <w:sz w:val="28"/>
          <w:szCs w:val="28"/>
        </w:rPr>
        <w:t>ского округа</w:t>
      </w:r>
      <w:r w:rsidR="001212CF" w:rsidRPr="001212CF">
        <w:rPr>
          <w:rFonts w:ascii="Liberation Serif" w:hAnsi="Liberation Serif" w:cs="Liberation Serif"/>
          <w:sz w:val="28"/>
          <w:szCs w:val="28"/>
        </w:rPr>
        <w:t>, ее территориальных органов и подведомственных ей казенных учреждений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D7E66">
        <w:rPr>
          <w:rFonts w:ascii="Liberation Serif" w:hAnsi="Liberation Serif" w:cs="Liberation Serif"/>
          <w:sz w:val="28"/>
          <w:szCs w:val="28"/>
        </w:rPr>
        <w:t>(</w:t>
      </w:r>
      <w:r w:rsidR="00E51D8D">
        <w:rPr>
          <w:rFonts w:ascii="Liberation Serif" w:hAnsi="Liberation Serif" w:cs="Liberation Serif"/>
          <w:sz w:val="28"/>
          <w:szCs w:val="28"/>
        </w:rPr>
        <w:t>прилагается).</w:t>
      </w:r>
    </w:p>
    <w:p w:rsidR="00673F0C" w:rsidRDefault="0049342A" w:rsidP="00E51D8D">
      <w:pPr>
        <w:pStyle w:val="ConsPlusTitle"/>
        <w:widowControl/>
        <w:ind w:firstLine="708"/>
        <w:jc w:val="both"/>
        <w:rPr>
          <w:rFonts w:ascii="Liberation Serif" w:hAnsi="Liberation Serif" w:cs="Liberation Serif"/>
          <w:b w:val="0"/>
          <w:bCs w:val="0"/>
          <w:sz w:val="28"/>
          <w:szCs w:val="28"/>
        </w:rPr>
      </w:pPr>
      <w:r>
        <w:rPr>
          <w:rFonts w:ascii="Liberation Serif" w:hAnsi="Liberation Serif" w:cs="Liberation Serif"/>
          <w:b w:val="0"/>
          <w:bCs w:val="0"/>
          <w:sz w:val="28"/>
          <w:szCs w:val="28"/>
        </w:rPr>
        <w:t>2</w:t>
      </w:r>
      <w:r w:rsidR="00E51D8D" w:rsidRPr="00E51D8D"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. </w:t>
      </w:r>
      <w:r w:rsidR="007A673C">
        <w:rPr>
          <w:rFonts w:ascii="Liberation Serif" w:hAnsi="Liberation Serif" w:cs="Liberation Serif"/>
          <w:b w:val="0"/>
          <w:bCs w:val="0"/>
          <w:sz w:val="28"/>
          <w:szCs w:val="28"/>
        </w:rPr>
        <w:t>Считать утратившим</w:t>
      </w:r>
      <w:r w:rsidR="00760E1E">
        <w:rPr>
          <w:rFonts w:ascii="Liberation Serif" w:hAnsi="Liberation Serif" w:cs="Liberation Serif"/>
          <w:b w:val="0"/>
          <w:bCs w:val="0"/>
          <w:sz w:val="28"/>
          <w:szCs w:val="28"/>
        </w:rPr>
        <w:t>и</w:t>
      </w:r>
      <w:r w:rsidR="007A673C"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 силу </w:t>
      </w:r>
      <w:r w:rsidR="00506BB1"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следующие </w:t>
      </w:r>
      <w:r w:rsidR="007A673C">
        <w:rPr>
          <w:rFonts w:ascii="Liberation Serif" w:hAnsi="Liberation Serif" w:cs="Liberation Serif"/>
          <w:b w:val="0"/>
          <w:bCs w:val="0"/>
          <w:sz w:val="28"/>
          <w:szCs w:val="28"/>
        </w:rPr>
        <w:t>п</w:t>
      </w:r>
      <w:r w:rsidR="00E51D8D" w:rsidRPr="00E51D8D">
        <w:rPr>
          <w:rFonts w:ascii="Liberation Serif" w:hAnsi="Liberation Serif" w:cs="Liberation Serif"/>
          <w:b w:val="0"/>
          <w:bCs w:val="0"/>
          <w:sz w:val="28"/>
          <w:szCs w:val="28"/>
        </w:rPr>
        <w:t>остановлени</w:t>
      </w:r>
      <w:r w:rsidR="00760E1E">
        <w:rPr>
          <w:rFonts w:ascii="Liberation Serif" w:hAnsi="Liberation Serif" w:cs="Liberation Serif"/>
          <w:b w:val="0"/>
          <w:bCs w:val="0"/>
          <w:sz w:val="28"/>
          <w:szCs w:val="28"/>
        </w:rPr>
        <w:t>я</w:t>
      </w:r>
      <w:r w:rsidR="00E51D8D" w:rsidRPr="00E51D8D"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 Администрации города </w:t>
      </w:r>
      <w:r w:rsidR="00E51D8D">
        <w:rPr>
          <w:rFonts w:ascii="Liberation Serif" w:hAnsi="Liberation Serif" w:cs="Liberation Serif"/>
          <w:b w:val="0"/>
          <w:bCs w:val="0"/>
          <w:sz w:val="28"/>
          <w:szCs w:val="28"/>
        </w:rPr>
        <w:t>Каменска-Уральского</w:t>
      </w:r>
      <w:r w:rsidR="00673F0C">
        <w:rPr>
          <w:rFonts w:ascii="Liberation Serif" w:hAnsi="Liberation Serif" w:cs="Liberation Serif"/>
          <w:b w:val="0"/>
          <w:bCs w:val="0"/>
          <w:sz w:val="28"/>
          <w:szCs w:val="28"/>
        </w:rPr>
        <w:t>:</w:t>
      </w:r>
    </w:p>
    <w:p w:rsidR="00E51D8D" w:rsidRDefault="00673F0C" w:rsidP="00E51D8D">
      <w:pPr>
        <w:pStyle w:val="ConsPlusTitle"/>
        <w:widowControl/>
        <w:ind w:firstLine="708"/>
        <w:jc w:val="both"/>
        <w:rPr>
          <w:rFonts w:ascii="Liberation Serif" w:hAnsi="Liberation Serif" w:cs="Liberation Serif"/>
          <w:b w:val="0"/>
          <w:bCs w:val="0"/>
          <w:sz w:val="28"/>
          <w:szCs w:val="28"/>
        </w:rPr>
      </w:pPr>
      <w:r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1) </w:t>
      </w:r>
      <w:r w:rsidR="00E51D8D"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 </w:t>
      </w:r>
      <w:r w:rsidR="00E51D8D" w:rsidRPr="00E51D8D">
        <w:rPr>
          <w:rFonts w:ascii="Liberation Serif" w:hAnsi="Liberation Serif" w:cs="Liberation Serif"/>
          <w:b w:val="0"/>
          <w:bCs w:val="0"/>
          <w:sz w:val="28"/>
          <w:szCs w:val="28"/>
        </w:rPr>
        <w:t>от  29.07.2016 № 1088</w:t>
      </w:r>
      <w:r w:rsidR="00E51D8D"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 «</w:t>
      </w:r>
      <w:r w:rsidR="00E51D8D" w:rsidRPr="00E51D8D">
        <w:rPr>
          <w:rFonts w:ascii="Liberation Serif" w:hAnsi="Liberation Serif" w:cs="Liberation Serif"/>
          <w:b w:val="0"/>
          <w:bCs w:val="0"/>
          <w:sz w:val="28"/>
          <w:szCs w:val="28"/>
        </w:rPr>
        <w:t>Об утверждении Ведомственного перечня отдельных видов товаров, работ, услуг, их потребит</w:t>
      </w:r>
      <w:r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ельских свойств и характеристик </w:t>
      </w:r>
      <w:r w:rsidR="00E51D8D" w:rsidRPr="00E51D8D">
        <w:rPr>
          <w:rFonts w:ascii="Liberation Serif" w:hAnsi="Liberation Serif" w:cs="Liberation Serif"/>
          <w:b w:val="0"/>
          <w:bCs w:val="0"/>
          <w:sz w:val="28"/>
          <w:szCs w:val="28"/>
        </w:rPr>
        <w:t>Администрации города Каменска-Уральского, ее территориальных органов и подведомственных ей казенных учреждений</w:t>
      </w:r>
      <w:r w:rsidR="00E51D8D">
        <w:rPr>
          <w:rFonts w:ascii="Liberation Serif" w:hAnsi="Liberation Serif" w:cs="Liberation Serif"/>
          <w:b w:val="0"/>
          <w:bCs w:val="0"/>
          <w:sz w:val="28"/>
          <w:szCs w:val="28"/>
        </w:rPr>
        <w:t>»</w:t>
      </w:r>
      <w:r>
        <w:rPr>
          <w:rFonts w:ascii="Liberation Serif" w:hAnsi="Liberation Serif" w:cs="Liberation Serif"/>
          <w:b w:val="0"/>
          <w:bCs w:val="0"/>
          <w:sz w:val="28"/>
          <w:szCs w:val="28"/>
        </w:rPr>
        <w:t>;</w:t>
      </w:r>
    </w:p>
    <w:p w:rsidR="00673F0C" w:rsidRDefault="00673F0C" w:rsidP="00673F0C">
      <w:pPr>
        <w:ind w:firstLine="708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73F0C">
        <w:rPr>
          <w:rFonts w:ascii="Liberation Serif" w:hAnsi="Liberation Serif" w:cs="Liberation Serif"/>
          <w:sz w:val="28"/>
          <w:szCs w:val="28"/>
        </w:rPr>
        <w:t xml:space="preserve">2)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73F0C">
        <w:rPr>
          <w:rFonts w:ascii="Liberation Serif" w:hAnsi="Liberation Serif" w:cs="Liberation Serif"/>
          <w:sz w:val="28"/>
          <w:szCs w:val="28"/>
        </w:rPr>
        <w:t xml:space="preserve">от 13.03.2020 № 169 «О внесении изменений в Ведомственный перечень отдельных видов товаров, работ, услуг, их потребительских свойств и 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673F0C">
        <w:rPr>
          <w:rFonts w:ascii="Liberation Serif" w:hAnsi="Liberation Serif" w:cs="Liberation Serif"/>
          <w:sz w:val="28"/>
          <w:szCs w:val="28"/>
        </w:rPr>
        <w:t>арактеристик Администрации города Каменска-Уральского, ее территориальных органов и подведомственных ей казенных учреждений</w:t>
      </w:r>
      <w:r w:rsidR="00BC67ED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49342A" w:rsidRPr="00E51D8D" w:rsidRDefault="0049342A" w:rsidP="0049342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49342A">
        <w:rPr>
          <w:rFonts w:ascii="Liberation Serif" w:hAnsi="Liberation Serif" w:cs="Liberation Serif"/>
          <w:bCs/>
          <w:sz w:val="28"/>
          <w:szCs w:val="28"/>
        </w:rPr>
        <w:t>3.</w:t>
      </w:r>
      <w:r w:rsidRPr="0049342A">
        <w:rPr>
          <w:rFonts w:ascii="Liberation Serif" w:hAnsi="Liberation Serif"/>
          <w:sz w:val="28"/>
          <w:szCs w:val="28"/>
        </w:rPr>
        <w:t xml:space="preserve"> </w:t>
      </w:r>
      <w:r w:rsidRPr="00D23B18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73F0C" w:rsidRDefault="00673F0C" w:rsidP="004F65D2">
      <w:pPr>
        <w:pStyle w:val="ConsPlusTitle"/>
        <w:widowControl/>
        <w:tabs>
          <w:tab w:val="left" w:pos="851"/>
        </w:tabs>
        <w:ind w:firstLine="709"/>
        <w:jc w:val="both"/>
        <w:rPr>
          <w:rFonts w:ascii="Liberation Serif" w:hAnsi="Liberation Serif" w:cs="Times New Roman"/>
          <w:b w:val="0"/>
          <w:sz w:val="28"/>
          <w:szCs w:val="28"/>
        </w:rPr>
      </w:pPr>
    </w:p>
    <w:p w:rsidR="004F65D2" w:rsidRPr="00C86594" w:rsidRDefault="0049342A" w:rsidP="004F65D2">
      <w:pPr>
        <w:pStyle w:val="ConsPlusTitle"/>
        <w:widowControl/>
        <w:tabs>
          <w:tab w:val="left" w:pos="851"/>
        </w:tabs>
        <w:ind w:firstLine="709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</w:rPr>
        <w:lastRenderedPageBreak/>
        <w:t>4</w:t>
      </w:r>
      <w:r w:rsidR="004F65D2" w:rsidRPr="00C86594">
        <w:rPr>
          <w:rFonts w:ascii="Liberation Serif" w:hAnsi="Liberation Serif" w:cs="Times New Roman"/>
          <w:b w:val="0"/>
          <w:sz w:val="28"/>
          <w:szCs w:val="28"/>
        </w:rPr>
        <w:t xml:space="preserve">. Контроль за исполнением настоящего постановления возложить на </w:t>
      </w:r>
      <w:r w:rsidR="00A21C91" w:rsidRPr="00C86594">
        <w:rPr>
          <w:rFonts w:ascii="Liberation Serif" w:hAnsi="Liberation Serif" w:cs="Times New Roman"/>
          <w:b w:val="0"/>
          <w:sz w:val="28"/>
          <w:szCs w:val="28"/>
        </w:rPr>
        <w:t>руководителя аппарата</w:t>
      </w:r>
      <w:r w:rsidR="004F65D2" w:rsidRPr="00C86594">
        <w:rPr>
          <w:rFonts w:ascii="Liberation Serif" w:hAnsi="Liberation Serif" w:cs="Times New Roman"/>
          <w:b w:val="0"/>
          <w:sz w:val="28"/>
          <w:szCs w:val="28"/>
        </w:rPr>
        <w:t xml:space="preserve"> Администрации город</w:t>
      </w:r>
      <w:r w:rsidR="006A004F">
        <w:rPr>
          <w:rFonts w:ascii="Liberation Serif" w:hAnsi="Liberation Serif" w:cs="Times New Roman"/>
          <w:b w:val="0"/>
          <w:sz w:val="28"/>
          <w:szCs w:val="28"/>
        </w:rPr>
        <w:t>ского округа</w:t>
      </w:r>
      <w:r w:rsidR="004F65D2" w:rsidRPr="00C86594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6A004F">
        <w:rPr>
          <w:rFonts w:ascii="Liberation Serif" w:hAnsi="Liberation Serif" w:cs="Times New Roman"/>
          <w:b w:val="0"/>
          <w:sz w:val="28"/>
          <w:szCs w:val="28"/>
        </w:rPr>
        <w:t>Ялунин</w:t>
      </w:r>
      <w:r w:rsidR="00A21C91" w:rsidRPr="00C86594">
        <w:rPr>
          <w:rFonts w:ascii="Liberation Serif" w:hAnsi="Liberation Serif" w:cs="Times New Roman"/>
          <w:b w:val="0"/>
          <w:sz w:val="28"/>
          <w:szCs w:val="28"/>
        </w:rPr>
        <w:t>а</w:t>
      </w:r>
      <w:r w:rsidR="006A004F" w:rsidRPr="006A004F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6A004F">
        <w:rPr>
          <w:rFonts w:ascii="Liberation Serif" w:hAnsi="Liberation Serif" w:cs="Times New Roman"/>
          <w:b w:val="0"/>
          <w:sz w:val="28"/>
          <w:szCs w:val="28"/>
        </w:rPr>
        <w:t>А.</w:t>
      </w:r>
      <w:r w:rsidR="006A004F" w:rsidRPr="00C86594">
        <w:rPr>
          <w:rFonts w:ascii="Liberation Serif" w:hAnsi="Liberation Serif" w:cs="Times New Roman"/>
          <w:b w:val="0"/>
          <w:sz w:val="28"/>
          <w:szCs w:val="28"/>
        </w:rPr>
        <w:t>В.</w:t>
      </w:r>
    </w:p>
    <w:p w:rsidR="004F65D2" w:rsidRDefault="004F65D2" w:rsidP="004F65D2">
      <w:pPr>
        <w:pStyle w:val="a5"/>
        <w:ind w:firstLine="567"/>
        <w:rPr>
          <w:rFonts w:ascii="Liberation Serif" w:hAnsi="Liberation Serif"/>
          <w:szCs w:val="28"/>
        </w:rPr>
      </w:pPr>
    </w:p>
    <w:p w:rsidR="00673F0C" w:rsidRPr="00C86594" w:rsidRDefault="00673F0C" w:rsidP="004F65D2">
      <w:pPr>
        <w:pStyle w:val="a5"/>
        <w:ind w:firstLine="567"/>
        <w:rPr>
          <w:rFonts w:ascii="Liberation Serif" w:hAnsi="Liberation Serif"/>
          <w:szCs w:val="28"/>
        </w:rPr>
      </w:pPr>
    </w:p>
    <w:p w:rsidR="006A004F" w:rsidRDefault="006A004F" w:rsidP="004F65D2">
      <w:pPr>
        <w:pStyle w:val="a5"/>
        <w:tabs>
          <w:tab w:val="left" w:pos="-142"/>
        </w:tabs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И.о. г</w:t>
      </w:r>
      <w:r w:rsidR="004F65D2" w:rsidRPr="00C86594">
        <w:rPr>
          <w:rFonts w:ascii="Liberation Serif" w:hAnsi="Liberation Serif"/>
          <w:szCs w:val="28"/>
        </w:rPr>
        <w:t>лав</w:t>
      </w:r>
      <w:r>
        <w:rPr>
          <w:rFonts w:ascii="Liberation Serif" w:hAnsi="Liberation Serif"/>
          <w:szCs w:val="28"/>
        </w:rPr>
        <w:t>ы</w:t>
      </w:r>
    </w:p>
    <w:p w:rsidR="004F65D2" w:rsidRPr="00C86594" w:rsidRDefault="006A004F" w:rsidP="004F65D2">
      <w:pPr>
        <w:pStyle w:val="a5"/>
        <w:tabs>
          <w:tab w:val="left" w:pos="-142"/>
        </w:tabs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Каменск-Уральского </w:t>
      </w:r>
      <w:r w:rsidR="004F65D2" w:rsidRPr="00C86594">
        <w:rPr>
          <w:rFonts w:ascii="Liberation Serif" w:hAnsi="Liberation Serif"/>
          <w:szCs w:val="28"/>
        </w:rPr>
        <w:t>город</w:t>
      </w:r>
      <w:r>
        <w:rPr>
          <w:rFonts w:ascii="Liberation Serif" w:hAnsi="Liberation Serif"/>
          <w:szCs w:val="28"/>
        </w:rPr>
        <w:t>ского округа</w:t>
      </w:r>
      <w:r w:rsidR="004F65D2" w:rsidRPr="00C86594">
        <w:rPr>
          <w:rFonts w:ascii="Liberation Serif" w:hAnsi="Liberation Serif"/>
          <w:szCs w:val="28"/>
        </w:rPr>
        <w:t xml:space="preserve">                     </w:t>
      </w:r>
      <w:r w:rsidR="004E7D6E" w:rsidRPr="00C86594">
        <w:rPr>
          <w:rFonts w:ascii="Liberation Serif" w:hAnsi="Liberation Serif"/>
          <w:szCs w:val="28"/>
        </w:rPr>
        <w:tab/>
      </w:r>
      <w:r w:rsidR="004E7D6E" w:rsidRPr="00C86594">
        <w:rPr>
          <w:rFonts w:ascii="Liberation Serif" w:hAnsi="Liberation Serif"/>
          <w:szCs w:val="28"/>
        </w:rPr>
        <w:tab/>
      </w:r>
      <w:r w:rsidR="004F65D2" w:rsidRPr="00C86594">
        <w:rPr>
          <w:rFonts w:ascii="Liberation Serif" w:hAnsi="Liberation Serif"/>
          <w:szCs w:val="28"/>
        </w:rPr>
        <w:t xml:space="preserve"> </w:t>
      </w:r>
      <w:r w:rsidR="00087C24" w:rsidRPr="00C86594">
        <w:rPr>
          <w:rFonts w:ascii="Liberation Serif" w:hAnsi="Liberation Serif"/>
          <w:szCs w:val="28"/>
        </w:rPr>
        <w:tab/>
        <w:t xml:space="preserve">   </w:t>
      </w:r>
      <w:r>
        <w:rPr>
          <w:rFonts w:ascii="Liberation Serif" w:hAnsi="Liberation Serif"/>
          <w:szCs w:val="28"/>
        </w:rPr>
        <w:t>А</w:t>
      </w:r>
      <w:r w:rsidR="00D2748A" w:rsidRPr="00C86594">
        <w:rPr>
          <w:rFonts w:ascii="Liberation Serif" w:hAnsi="Liberation Serif"/>
          <w:szCs w:val="28"/>
        </w:rPr>
        <w:t>.</w:t>
      </w:r>
      <w:r>
        <w:rPr>
          <w:rFonts w:ascii="Liberation Serif" w:hAnsi="Liberation Serif"/>
          <w:szCs w:val="28"/>
        </w:rPr>
        <w:t>А</w:t>
      </w:r>
      <w:r w:rsidR="00D2748A" w:rsidRPr="00C86594">
        <w:rPr>
          <w:rFonts w:ascii="Liberation Serif" w:hAnsi="Liberation Serif"/>
          <w:szCs w:val="28"/>
        </w:rPr>
        <w:t xml:space="preserve">. </w:t>
      </w:r>
      <w:r>
        <w:rPr>
          <w:rFonts w:ascii="Liberation Serif" w:hAnsi="Liberation Serif"/>
          <w:szCs w:val="28"/>
        </w:rPr>
        <w:t>Герасим</w:t>
      </w:r>
      <w:r w:rsidR="00D2748A" w:rsidRPr="00C86594">
        <w:rPr>
          <w:rFonts w:ascii="Liberation Serif" w:hAnsi="Liberation Serif"/>
          <w:szCs w:val="28"/>
        </w:rPr>
        <w:t>ов</w:t>
      </w:r>
    </w:p>
    <w:p w:rsidR="00FB668C" w:rsidRPr="00C86594" w:rsidRDefault="00FB668C" w:rsidP="00755F53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  <w:sectPr w:rsidR="00FB668C" w:rsidRPr="00C86594" w:rsidSect="0004285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993" w:right="567" w:bottom="993" w:left="1418" w:header="709" w:footer="709" w:gutter="0"/>
          <w:cols w:space="708"/>
          <w:titlePg/>
          <w:docGrid w:linePitch="360"/>
        </w:sectPr>
      </w:pPr>
    </w:p>
    <w:p w:rsidR="00252B09" w:rsidRPr="00252B09" w:rsidRDefault="00252B09" w:rsidP="00252B09">
      <w:pPr>
        <w:jc w:val="right"/>
        <w:rPr>
          <w:rFonts w:ascii="Liberation Serif" w:hAnsi="Liberation Serif"/>
          <w:sz w:val="28"/>
          <w:szCs w:val="28"/>
        </w:rPr>
      </w:pPr>
      <w:r w:rsidRPr="00252B09">
        <w:rPr>
          <w:rFonts w:ascii="Liberation Serif" w:hAnsi="Liberation Serif"/>
          <w:sz w:val="28"/>
          <w:szCs w:val="28"/>
        </w:rPr>
        <w:lastRenderedPageBreak/>
        <w:t xml:space="preserve">Утвержден </w:t>
      </w:r>
    </w:p>
    <w:p w:rsidR="00252B09" w:rsidRPr="00252B09" w:rsidRDefault="00252B09" w:rsidP="00252B09">
      <w:pPr>
        <w:jc w:val="right"/>
        <w:rPr>
          <w:rFonts w:ascii="Liberation Serif" w:hAnsi="Liberation Serif"/>
          <w:sz w:val="28"/>
          <w:szCs w:val="28"/>
        </w:rPr>
      </w:pPr>
      <w:r w:rsidRPr="00252B09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постановлением Администрации                                        </w:t>
      </w:r>
      <w:r w:rsidR="003245D2">
        <w:rPr>
          <w:rFonts w:ascii="Liberation Serif" w:hAnsi="Liberation Serif"/>
          <w:sz w:val="28"/>
          <w:szCs w:val="28"/>
        </w:rPr>
        <w:t xml:space="preserve">                  </w:t>
      </w:r>
      <w:r w:rsidRPr="00252B09">
        <w:rPr>
          <w:rFonts w:ascii="Liberation Serif" w:hAnsi="Liberation Serif"/>
          <w:sz w:val="28"/>
          <w:szCs w:val="28"/>
        </w:rPr>
        <w:t>Каменск-Уральского</w:t>
      </w:r>
      <w:r w:rsidR="003245D2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252B09" w:rsidRPr="00252B09" w:rsidRDefault="00252B09" w:rsidP="00252B09">
      <w:pPr>
        <w:ind w:left="9204"/>
        <w:jc w:val="right"/>
        <w:rPr>
          <w:rFonts w:ascii="Liberation Serif" w:hAnsi="Liberation Serif"/>
          <w:sz w:val="28"/>
          <w:szCs w:val="28"/>
        </w:rPr>
      </w:pPr>
      <w:r w:rsidRPr="00252B09">
        <w:rPr>
          <w:rFonts w:ascii="Liberation Serif" w:hAnsi="Liberation Serif"/>
          <w:sz w:val="28"/>
          <w:szCs w:val="28"/>
        </w:rPr>
        <w:t xml:space="preserve">         от </w:t>
      </w:r>
      <w:r>
        <w:rPr>
          <w:rFonts w:ascii="Liberation Serif" w:hAnsi="Liberation Serif"/>
          <w:sz w:val="28"/>
          <w:szCs w:val="28"/>
        </w:rPr>
        <w:t xml:space="preserve">                </w:t>
      </w:r>
      <w:r w:rsidRPr="00252B09">
        <w:rPr>
          <w:rFonts w:ascii="Liberation Serif" w:hAnsi="Liberation Serif"/>
          <w:sz w:val="28"/>
          <w:szCs w:val="28"/>
        </w:rPr>
        <w:t xml:space="preserve">   № </w:t>
      </w:r>
      <w:r>
        <w:rPr>
          <w:rFonts w:ascii="Liberation Serif" w:hAnsi="Liberation Serif"/>
          <w:sz w:val="28"/>
          <w:szCs w:val="28"/>
        </w:rPr>
        <w:t xml:space="preserve">   </w:t>
      </w:r>
    </w:p>
    <w:p w:rsidR="00252B09" w:rsidRPr="00252B09" w:rsidRDefault="00252B09" w:rsidP="00252B09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 w:rsidRPr="00252B09">
        <w:rPr>
          <w:rFonts w:ascii="Liberation Serif" w:hAnsi="Liberation Serif" w:cs="Times New Roman"/>
          <w:sz w:val="28"/>
          <w:szCs w:val="28"/>
        </w:rPr>
        <w:t xml:space="preserve">«Об утверждении Ведомственного перечня отдельных </w:t>
      </w:r>
    </w:p>
    <w:p w:rsidR="00252B09" w:rsidRPr="00252B09" w:rsidRDefault="00252B09" w:rsidP="00252B09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 w:rsidRPr="00252B09">
        <w:rPr>
          <w:rFonts w:ascii="Liberation Serif" w:hAnsi="Liberation Serif" w:cs="Times New Roman"/>
          <w:sz w:val="28"/>
          <w:szCs w:val="28"/>
        </w:rPr>
        <w:t xml:space="preserve">видов товаров, работ, услуг, их потребительских </w:t>
      </w:r>
    </w:p>
    <w:p w:rsidR="00252B09" w:rsidRDefault="00252B09" w:rsidP="00252B09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 w:rsidRPr="00252B09">
        <w:rPr>
          <w:rFonts w:ascii="Liberation Serif" w:hAnsi="Liberation Serif" w:cs="Times New Roman"/>
          <w:sz w:val="28"/>
          <w:szCs w:val="28"/>
        </w:rPr>
        <w:t>свойств и характеристик Администрации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252B09">
        <w:rPr>
          <w:rFonts w:ascii="Liberation Serif" w:hAnsi="Liberation Serif" w:cs="Times New Roman"/>
          <w:sz w:val="28"/>
          <w:szCs w:val="28"/>
        </w:rPr>
        <w:t>Каменск-Уральского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252B09" w:rsidRPr="00252B09" w:rsidRDefault="00252B09" w:rsidP="00252B09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городского округа</w:t>
      </w:r>
      <w:r w:rsidRPr="00252B09">
        <w:rPr>
          <w:rFonts w:ascii="Liberation Serif" w:hAnsi="Liberation Serif" w:cs="Times New Roman"/>
          <w:sz w:val="28"/>
          <w:szCs w:val="28"/>
        </w:rPr>
        <w:t xml:space="preserve">, ее территориальных органов и </w:t>
      </w:r>
    </w:p>
    <w:p w:rsidR="00252B09" w:rsidRPr="00252B09" w:rsidRDefault="00252B09" w:rsidP="00252B09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 w:rsidRPr="00252B09">
        <w:rPr>
          <w:rFonts w:ascii="Liberation Serif" w:hAnsi="Liberation Serif" w:cs="Times New Roman"/>
          <w:sz w:val="28"/>
          <w:szCs w:val="28"/>
        </w:rPr>
        <w:t>подведомственных ей казенных учреждений»</w:t>
      </w:r>
    </w:p>
    <w:p w:rsidR="00252B09" w:rsidRDefault="00252B09" w:rsidP="003A7AAA">
      <w:pPr>
        <w:tabs>
          <w:tab w:val="left" w:pos="3654"/>
        </w:tabs>
        <w:jc w:val="right"/>
        <w:rPr>
          <w:rFonts w:ascii="Liberation Serif" w:hAnsi="Liberation Serif"/>
          <w:sz w:val="28"/>
          <w:szCs w:val="28"/>
        </w:rPr>
      </w:pPr>
    </w:p>
    <w:p w:rsidR="003A7AAA" w:rsidRDefault="003A7AAA" w:rsidP="000C74C0">
      <w:pPr>
        <w:jc w:val="right"/>
        <w:rPr>
          <w:sz w:val="28"/>
          <w:szCs w:val="28"/>
        </w:rPr>
      </w:pPr>
    </w:p>
    <w:p w:rsidR="00787C24" w:rsidRPr="00787C24" w:rsidRDefault="00787C24" w:rsidP="00787C24">
      <w:pPr>
        <w:pStyle w:val="ConsPlusNormal"/>
        <w:ind w:firstLine="0"/>
        <w:jc w:val="center"/>
        <w:rPr>
          <w:rFonts w:ascii="Liberation Serif" w:hAnsi="Liberation Serif" w:cs="Times New Roman"/>
          <w:sz w:val="28"/>
          <w:szCs w:val="28"/>
        </w:rPr>
      </w:pPr>
      <w:r w:rsidRPr="00787C24">
        <w:rPr>
          <w:rFonts w:ascii="Liberation Serif" w:hAnsi="Liberation Serif" w:cs="Times New Roman"/>
          <w:sz w:val="28"/>
          <w:szCs w:val="28"/>
        </w:rPr>
        <w:t>Ведомственный перечень отдельных видов товаров, работ, услуг, их потребительских свойств и характеристик Администрации Каменск-Уральского</w:t>
      </w:r>
      <w:r w:rsidR="00252B09"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  <w:r w:rsidRPr="00787C24">
        <w:rPr>
          <w:rFonts w:ascii="Liberation Serif" w:hAnsi="Liberation Serif" w:cs="Times New Roman"/>
          <w:sz w:val="28"/>
          <w:szCs w:val="28"/>
        </w:rPr>
        <w:t xml:space="preserve">, ее территориальных органов </w:t>
      </w:r>
    </w:p>
    <w:p w:rsidR="00787C24" w:rsidRPr="00787C24" w:rsidRDefault="00787C24" w:rsidP="00787C24">
      <w:pPr>
        <w:pStyle w:val="ConsPlusNormal"/>
        <w:ind w:firstLine="0"/>
        <w:jc w:val="center"/>
        <w:rPr>
          <w:rFonts w:ascii="Liberation Serif" w:hAnsi="Liberation Serif" w:cs="Times New Roman"/>
          <w:sz w:val="28"/>
          <w:szCs w:val="28"/>
        </w:rPr>
      </w:pPr>
      <w:r w:rsidRPr="00787C24">
        <w:rPr>
          <w:rFonts w:ascii="Liberation Serif" w:hAnsi="Liberation Serif" w:cs="Times New Roman"/>
          <w:sz w:val="28"/>
          <w:szCs w:val="28"/>
        </w:rPr>
        <w:t>и подведомственных ей казенных учреждений</w:t>
      </w:r>
    </w:p>
    <w:p w:rsidR="00787C24" w:rsidRPr="00056EDB" w:rsidRDefault="00787C24" w:rsidP="00787C24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736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6"/>
        <w:gridCol w:w="993"/>
        <w:gridCol w:w="1985"/>
        <w:gridCol w:w="567"/>
        <w:gridCol w:w="992"/>
        <w:gridCol w:w="1984"/>
        <w:gridCol w:w="2268"/>
        <w:gridCol w:w="1985"/>
        <w:gridCol w:w="2410"/>
        <w:gridCol w:w="1276"/>
        <w:gridCol w:w="710"/>
      </w:tblGrid>
      <w:tr w:rsidR="00787C24" w:rsidRPr="00787C24" w:rsidTr="00BC67ED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№№п/п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Код по ОКПД 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Наименование отдельного вида товаров, работ, услуг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Требования к потребительским свойствам (в том числе качеству) и иным характеристикам, утвержденные Обязательным перечнем</w:t>
            </w:r>
          </w:p>
        </w:tc>
        <w:tc>
          <w:tcPr>
            <w:tcW w:w="63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Требования к потребительским свойствам (в том числе качеству) и иным характеристикам, утвержденные </w:t>
            </w:r>
            <w:r w:rsidRPr="003245D2">
              <w:rPr>
                <w:rFonts w:ascii="Liberation Serif" w:hAnsi="Liberation Serif" w:cs="Times New Roman"/>
                <w:sz w:val="16"/>
                <w:szCs w:val="16"/>
              </w:rPr>
              <w:t>Администрацией Каменск-Уральского</w:t>
            </w:r>
            <w:r w:rsidR="005258A9" w:rsidRPr="003245D2">
              <w:rPr>
                <w:rFonts w:ascii="Liberation Serif" w:hAnsi="Liberation Serif" w:cs="Times New Roman"/>
                <w:sz w:val="16"/>
                <w:szCs w:val="16"/>
              </w:rPr>
              <w:t xml:space="preserve"> городского округа</w:t>
            </w: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</w:t>
            </w:r>
          </w:p>
          <w:p w:rsidR="00787C24" w:rsidRPr="00787C24" w:rsidRDefault="00787C24" w:rsidP="004E77B9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787C24" w:rsidRPr="00787C24" w:rsidTr="00291C40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C24" w:rsidRPr="00787C24" w:rsidRDefault="00787C24" w:rsidP="00785283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C24" w:rsidRPr="00787C24" w:rsidRDefault="00787C24" w:rsidP="00785283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C24" w:rsidRPr="00787C24" w:rsidRDefault="00787C24" w:rsidP="00785283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Код по ОКЕИ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характеристика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характеристика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обоснование отклонения значения характеристики от утвержденной Обязательным перечнем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функциональное назначение*</w:t>
            </w:r>
          </w:p>
        </w:tc>
      </w:tr>
      <w:tr w:rsidR="00787C24" w:rsidRPr="00787C24" w:rsidTr="00BC67ED">
        <w:tc>
          <w:tcPr>
            <w:tcW w:w="157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24" w:rsidRPr="00787C24" w:rsidRDefault="00787C24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1. Отдельные виды товаров, работ, услуг, включенные в Обязательный перечень отдельных видов товаров, работ, услуг </w:t>
            </w:r>
          </w:p>
        </w:tc>
      </w:tr>
      <w:tr w:rsidR="00F3160E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60E" w:rsidRPr="00787C24" w:rsidRDefault="00F3160E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1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.</w:t>
            </w:r>
          </w:p>
          <w:p w:rsidR="00F3160E" w:rsidRPr="00787C24" w:rsidRDefault="00F3160E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60E" w:rsidRPr="00787C24" w:rsidRDefault="00F3160E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26.20.11</w:t>
            </w:r>
          </w:p>
          <w:p w:rsidR="00F3160E" w:rsidRPr="00787C24" w:rsidRDefault="00F3160E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60E" w:rsidRPr="00F34F3A" w:rsidRDefault="00F3160E" w:rsidP="00711A5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F34F3A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</w:t>
            </w:r>
            <w:r w:rsidRPr="00F34F3A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>компьютерная техника</w:t>
            </w:r>
          </w:p>
          <w:p w:rsidR="00F3160E" w:rsidRPr="00F34F3A" w:rsidRDefault="00F3160E" w:rsidP="00711A50">
            <w:pPr>
              <w:rPr>
                <w:rFonts w:ascii="Liberation Serif" w:hAnsi="Liberation Serif"/>
                <w:sz w:val="16"/>
                <w:szCs w:val="16"/>
                <w:lang w:eastAsia="ar-SA"/>
              </w:rPr>
            </w:pPr>
            <w:r w:rsidRPr="00F34F3A">
              <w:rPr>
                <w:rFonts w:ascii="Liberation Serif" w:hAnsi="Liberation Serif"/>
                <w:sz w:val="16"/>
                <w:szCs w:val="16"/>
                <w:lang w:eastAsia="ar-SA"/>
              </w:rPr>
              <w:t xml:space="preserve">Пояснения по требуемой продукции: ноутбуки, </w:t>
            </w:r>
          </w:p>
          <w:p w:rsidR="00F3160E" w:rsidRPr="005258A9" w:rsidRDefault="00F3160E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  <w:highlight w:val="yellow"/>
              </w:rPr>
            </w:pPr>
            <w:r w:rsidRPr="00F34F3A">
              <w:rPr>
                <w:rFonts w:ascii="Liberation Serif" w:hAnsi="Liberation Serif"/>
                <w:sz w:val="16"/>
                <w:szCs w:val="16"/>
                <w:lang w:eastAsia="ar-SA"/>
              </w:rPr>
              <w:t>планшетные компьютеры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0E" w:rsidRPr="00787C24" w:rsidRDefault="00F3160E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lastRenderedPageBreak/>
              <w:t>039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0E" w:rsidRPr="00787C24" w:rsidRDefault="00F3160E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дюйм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0E" w:rsidRDefault="00F3160E" w:rsidP="0090792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р</w:t>
            </w: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азмер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диагонали,</w:t>
            </w: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 xml:space="preserve"> тип экрана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(для ноутбука);</w:t>
            </w:r>
          </w:p>
          <w:p w:rsidR="00F3160E" w:rsidRPr="00F34F3A" w:rsidRDefault="00F3160E" w:rsidP="0090792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размер и тип экрана (для планшетного компьютера)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0E" w:rsidRPr="00787C24" w:rsidRDefault="00F3160E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0E" w:rsidRDefault="00F3160E" w:rsidP="00994FC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р</w:t>
            </w: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азмер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диагонали,</w:t>
            </w: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 xml:space="preserve"> тип экрана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(для ноутбука);</w:t>
            </w:r>
          </w:p>
          <w:p w:rsidR="00F3160E" w:rsidRPr="00F34F3A" w:rsidRDefault="00F3160E" w:rsidP="00994FC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размер и тип экрана (для планшетного компьютера)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0E" w:rsidRPr="000936DB" w:rsidRDefault="00F3160E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 xml:space="preserve">не менее 21 дюйма, жидкокристаллический или </w:t>
            </w:r>
            <w:r w:rsidRPr="000936DB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LED</w:t>
            </w:r>
            <w:r>
              <w:rPr>
                <w:rFonts w:ascii="Liberation Serif" w:hAnsi="Liberation Serif" w:cs="Times New Roman"/>
                <w:sz w:val="16"/>
                <w:szCs w:val="16"/>
              </w:rPr>
              <w:t xml:space="preserve">, </w:t>
            </w: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O</w:t>
            </w:r>
            <w:r w:rsidRPr="000936DB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LED</w:t>
            </w:r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 xml:space="preserve"> (ноутбуки);</w:t>
            </w:r>
          </w:p>
          <w:p w:rsidR="00F3160E" w:rsidRPr="000936DB" w:rsidRDefault="00F3160E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>не менее 10 дюймов, жидкокристаллический (планшетные компьютеры)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60E" w:rsidRPr="00787C24" w:rsidRDefault="00F3160E" w:rsidP="00C37FC2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0E" w:rsidRPr="00787C24" w:rsidRDefault="00F3160E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DD699F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C3618D" w:rsidP="00E07A4F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е</w:t>
            </w:r>
            <w:r w:rsidR="00A92C46"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д</w:t>
            </w:r>
            <w:r w:rsidR="00E07A4F">
              <w:rPr>
                <w:rFonts w:ascii="Liberation Serif" w:hAnsi="Liberation Serif"/>
                <w:color w:val="000000"/>
                <w:sz w:val="16"/>
                <w:szCs w:val="16"/>
              </w:rPr>
              <w:t>иница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разрешение экрана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разрешение экрана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не </w:t>
            </w:r>
            <w:r>
              <w:rPr>
                <w:rFonts w:ascii="Liberation Serif" w:hAnsi="Liberation Serif" w:cs="Times New Roman"/>
                <w:sz w:val="16"/>
                <w:szCs w:val="16"/>
              </w:rPr>
              <w:t>мен</w:t>
            </w: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ее </w:t>
            </w:r>
            <w:r w:rsidRPr="00416631">
              <w:rPr>
                <w:rFonts w:ascii="Liberation Serif" w:hAnsi="Liberation Serif" w:cs="Times New Roman"/>
                <w:sz w:val="16"/>
                <w:szCs w:val="16"/>
              </w:rPr>
              <w:t>1920×1080 (Full HD)</w:t>
            </w: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(ноутбуки)</w:t>
            </w:r>
          </w:p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E07A4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DD699F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90792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е</w:t>
            </w: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д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иница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F34F3A" w:rsidRDefault="00E07A4F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тип процессора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тип процессора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152369" w:rsidRDefault="00E07A4F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152369">
              <w:rPr>
                <w:rFonts w:ascii="Liberation Serif" w:hAnsi="Liberation Serif" w:cs="Times New Roman"/>
                <w:sz w:val="16"/>
                <w:szCs w:val="16"/>
              </w:rPr>
              <w:t>не менее 4 ядер (ноутбуки);</w:t>
            </w:r>
          </w:p>
          <w:p w:rsidR="00E07A4F" w:rsidRPr="00152369" w:rsidRDefault="00E07A4F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152369">
              <w:rPr>
                <w:rFonts w:ascii="Liberation Serif" w:hAnsi="Liberation Serif" w:cs="Times New Roman"/>
                <w:sz w:val="16"/>
                <w:szCs w:val="16"/>
              </w:rPr>
              <w:t>не менее 2-х ядер (планшетные компьютеры)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2931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ГГц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частота процессора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частота процессора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152369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152369">
              <w:rPr>
                <w:rFonts w:ascii="Liberation Serif" w:hAnsi="Liberation Serif" w:cs="Times New Roman"/>
                <w:sz w:val="16"/>
                <w:szCs w:val="16"/>
              </w:rPr>
              <w:t>не менее 3</w:t>
            </w:r>
            <w:r w:rsidR="00BC67ED">
              <w:rPr>
                <w:rFonts w:ascii="Liberation Serif" w:hAnsi="Liberation Serif" w:cs="Times New Roman"/>
                <w:sz w:val="16"/>
                <w:szCs w:val="16"/>
              </w:rPr>
              <w:t>,2</w:t>
            </w:r>
            <w:r w:rsidRPr="00152369">
              <w:rPr>
                <w:rFonts w:ascii="Liberation Serif" w:hAnsi="Liberation Serif" w:cs="Times New Roman"/>
                <w:sz w:val="16"/>
                <w:szCs w:val="16"/>
              </w:rPr>
              <w:t xml:space="preserve"> ГГц (ноутбуки);</w:t>
            </w:r>
          </w:p>
          <w:p w:rsidR="00A92C46" w:rsidRPr="00152369" w:rsidRDefault="00A92C46" w:rsidP="00BC67ED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152369">
              <w:rPr>
                <w:rFonts w:ascii="Liberation Serif" w:hAnsi="Liberation Serif" w:cs="Times New Roman"/>
                <w:sz w:val="16"/>
                <w:szCs w:val="16"/>
              </w:rPr>
              <w:t xml:space="preserve">не менее </w:t>
            </w:r>
            <w:r w:rsidR="00BC67ED">
              <w:rPr>
                <w:rFonts w:ascii="Liberation Serif" w:hAnsi="Liberation Serif" w:cs="Times New Roman"/>
                <w:sz w:val="16"/>
                <w:szCs w:val="16"/>
              </w:rPr>
              <w:t>2,0</w:t>
            </w:r>
            <w:r w:rsidRPr="00152369">
              <w:rPr>
                <w:rFonts w:ascii="Liberation Serif" w:hAnsi="Liberation Serif" w:cs="Times New Roman"/>
                <w:sz w:val="16"/>
                <w:szCs w:val="16"/>
              </w:rPr>
              <w:t xml:space="preserve"> ГГц (планшетные компьютеры)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2553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Гбайт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объем  оперативной памяти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DD699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объем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оперативной памяти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0936DB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>не менее 8 Гб (ноутбуки);</w:t>
            </w:r>
          </w:p>
          <w:p w:rsidR="00A92C46" w:rsidRPr="000936DB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>не менее 4 Гб (планшетные компьютеры)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2553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Гбайт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объем накопителя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объем накопителя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CF1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 xml:space="preserve">не менее 2000 </w:t>
            </w:r>
            <w:r w:rsidRPr="000936DB">
              <w:rPr>
                <w:rFonts w:ascii="Liberation Serif" w:eastAsia="Calibri" w:hAnsi="Liberation Serif" w:cs="Times New Roman"/>
                <w:sz w:val="16"/>
                <w:szCs w:val="16"/>
              </w:rPr>
              <w:t>Гб</w:t>
            </w:r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 xml:space="preserve"> для HDD,  </w:t>
            </w:r>
          </w:p>
          <w:p w:rsidR="00A92C46" w:rsidRPr="000936DB" w:rsidRDefault="00BB5CF1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не менее</w:t>
            </w:r>
            <w:r w:rsidR="00A92C46" w:rsidRPr="000936DB">
              <w:rPr>
                <w:rFonts w:ascii="Liberation Serif" w:hAnsi="Liberation Serif" w:cs="Times New Roman"/>
                <w:sz w:val="16"/>
                <w:szCs w:val="16"/>
              </w:rPr>
              <w:t xml:space="preserve"> 240 Гб для SSD (ноутбуки),</w:t>
            </w:r>
          </w:p>
          <w:p w:rsidR="00A92C46" w:rsidRPr="000936DB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0936DB">
              <w:rPr>
                <w:rFonts w:ascii="Liberation Serif" w:hAnsi="Liberation Serif" w:cs="Times New Roman"/>
                <w:sz w:val="16"/>
                <w:szCs w:val="16"/>
              </w:rPr>
              <w:t>не менее 16 Гб (планшетные компьютеры)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вид накопителя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вид накопителя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HDD</w:t>
            </w: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, SSD</w:t>
            </w:r>
            <w:r>
              <w:rPr>
                <w:rFonts w:ascii="Liberation Serif" w:hAnsi="Liberation Serif" w:cs="Times New Roman"/>
                <w:sz w:val="16"/>
                <w:szCs w:val="16"/>
              </w:rPr>
              <w:t xml:space="preserve"> (ноутбуки)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оптический привод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оптический привод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BC67ED" w:rsidRDefault="00BC67ED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BD</w:t>
            </w:r>
            <w:r w:rsidRPr="00BC67ED">
              <w:rPr>
                <w:rFonts w:ascii="Liberation Serif" w:hAnsi="Liberation Serif" w:cs="Times New Roman"/>
                <w:sz w:val="16"/>
                <w:szCs w:val="16"/>
              </w:rPr>
              <w:t>-</w:t>
            </w: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RW</w:t>
            </w:r>
            <w:r>
              <w:rPr>
                <w:rFonts w:ascii="Liberation Serif" w:hAnsi="Liberation Serif" w:cs="Times New Roman"/>
                <w:sz w:val="16"/>
                <w:szCs w:val="16"/>
              </w:rPr>
              <w:t xml:space="preserve">; </w:t>
            </w:r>
            <w:r w:rsidR="00A92C46" w:rsidRPr="00787C24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DVD</w:t>
            </w:r>
            <w:r w:rsidR="00A92C46" w:rsidRPr="00BC67ED">
              <w:rPr>
                <w:rFonts w:ascii="Liberation Serif" w:hAnsi="Liberation Serif" w:cs="Times New Roman"/>
                <w:sz w:val="16"/>
                <w:szCs w:val="16"/>
              </w:rPr>
              <w:t>-</w:t>
            </w:r>
            <w:r w:rsidR="00A92C46" w:rsidRPr="00787C24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RW</w:t>
            </w:r>
            <w:r w:rsidR="00A92C46" w:rsidRPr="00BC67ED">
              <w:rPr>
                <w:rFonts w:ascii="Liberation Serif" w:hAnsi="Liberation Serif" w:cs="Times New Roman"/>
                <w:sz w:val="16"/>
                <w:szCs w:val="16"/>
              </w:rPr>
              <w:t xml:space="preserve"> (</w:t>
            </w:r>
            <w:r w:rsidR="00A92C46" w:rsidRPr="00787C24">
              <w:rPr>
                <w:rFonts w:ascii="Liberation Serif" w:hAnsi="Liberation Serif" w:cs="Times New Roman"/>
                <w:sz w:val="16"/>
                <w:szCs w:val="16"/>
              </w:rPr>
              <w:t>ноутбуки</w:t>
            </w:r>
            <w:r w:rsidR="00A92C46" w:rsidRPr="00BC67ED">
              <w:rPr>
                <w:rFonts w:ascii="Liberation Serif" w:hAnsi="Liberation Serif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291C40" w:rsidRPr="00787C24" w:rsidTr="00291C40">
        <w:trPr>
          <w:trHeight w:val="592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C40" w:rsidRPr="00F34F3A" w:rsidRDefault="00291C40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наличие модулей Wi-Fi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,</w:t>
            </w:r>
          </w:p>
          <w:p w:rsidR="00291C40" w:rsidRPr="00F34F3A" w:rsidRDefault="00291C40" w:rsidP="00291C4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Bluetooth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, </w:t>
            </w: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поддержки 3G (UMTS)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C40" w:rsidRPr="00F34F3A" w:rsidRDefault="00291C40" w:rsidP="00291C4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наличие модулей Wi-Fi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,</w:t>
            </w:r>
          </w:p>
          <w:p w:rsidR="00291C40" w:rsidRPr="00787C24" w:rsidRDefault="00291C40" w:rsidP="00291C4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Bluetooth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, </w:t>
            </w: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поддержки 3G (UMTS)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да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C40" w:rsidRPr="00787C24" w:rsidRDefault="00291C40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время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время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не имеет значения</w:t>
            </w:r>
            <w:r w:rsidR="006A7782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  <w:r w:rsidR="00291C40" w:rsidRPr="005E3804">
              <w:rPr>
                <w:rFonts w:ascii="Liberation Serif" w:hAnsi="Liberation Serif" w:cs="Times New Roman"/>
                <w:sz w:val="16"/>
                <w:szCs w:val="16"/>
              </w:rPr>
              <w:t>(планшетные компьютеры)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5E3804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iOs</w:t>
            </w:r>
            <w:r w:rsidRPr="005E3804">
              <w:rPr>
                <w:rFonts w:ascii="Liberation Serif" w:hAnsi="Liberation Serif" w:cs="Times New Roman"/>
                <w:sz w:val="16"/>
                <w:szCs w:val="16"/>
              </w:rPr>
              <w:t xml:space="preserve"> или </w:t>
            </w:r>
            <w:r w:rsidRPr="005E3804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Android</w:t>
            </w:r>
            <w:r w:rsidRPr="005E3804">
              <w:rPr>
                <w:rFonts w:ascii="Liberation Serif" w:hAnsi="Liberation Serif" w:cs="Times New Roman"/>
                <w:sz w:val="16"/>
                <w:szCs w:val="16"/>
              </w:rPr>
              <w:t xml:space="preserve"> (планшетные компьютеры)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A92C46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F34F3A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291C40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в соответствии с потребностью заказчика</w:t>
            </w:r>
            <w:r w:rsidR="00A92C46"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  <w:r w:rsidRPr="005E3804">
              <w:rPr>
                <w:rFonts w:ascii="Liberation Serif" w:hAnsi="Liberation Serif" w:cs="Times New Roman"/>
                <w:sz w:val="16"/>
                <w:szCs w:val="16"/>
              </w:rPr>
              <w:t>(планшетные компьютеры)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C46" w:rsidRPr="00787C24" w:rsidRDefault="00A92C46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711A50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787C24" w:rsidRDefault="00711A50" w:rsidP="00711A50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787C24" w:rsidRDefault="00711A50" w:rsidP="00711A5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787C24" w:rsidRDefault="00711A50" w:rsidP="00711A5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787C24" w:rsidRDefault="00711A50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383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787C24" w:rsidRDefault="00711A50" w:rsidP="00711A50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рубль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F34F3A" w:rsidRDefault="00711A50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34F3A">
              <w:rPr>
                <w:rFonts w:ascii="Liberation Serif" w:eastAsia="Calibri" w:hAnsi="Liberation Serif"/>
                <w:sz w:val="16"/>
                <w:szCs w:val="16"/>
              </w:rPr>
              <w:t>предельная  цена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C2" w:rsidRPr="00291C40" w:rsidRDefault="00C37FC2" w:rsidP="00C37FC2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291C40">
              <w:rPr>
                <w:rFonts w:ascii="Liberation Serif" w:hAnsi="Liberation Serif" w:cs="Times New Roman"/>
                <w:sz w:val="16"/>
                <w:szCs w:val="16"/>
              </w:rPr>
              <w:t>для ноутбука:</w:t>
            </w:r>
          </w:p>
          <w:p w:rsidR="00C37FC2" w:rsidRPr="00787C24" w:rsidRDefault="00C37FC2" w:rsidP="00C37FC2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100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тыс. руб.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лицо;</w:t>
            </w:r>
          </w:p>
          <w:p w:rsidR="00C37FC2" w:rsidRDefault="00C37FC2" w:rsidP="00C37FC2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C37FC2" w:rsidRDefault="00C37FC2" w:rsidP="00C37FC2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</w:t>
            </w: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 xml:space="preserve">Администрации Каменск-Уральского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</w:t>
            </w:r>
            <w:r w:rsidR="001C488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, руководители казенных учреждений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– не более 80 тыс. руб.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за 1 единицу на должностное лицо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C37FC2" w:rsidRDefault="00C37FC2" w:rsidP="00C37FC2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C37FC2" w:rsidRPr="00291C40" w:rsidRDefault="00C37FC2" w:rsidP="00C37FC2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291C40">
              <w:rPr>
                <w:rFonts w:ascii="Liberation Serif" w:hAnsi="Liberation Serif" w:cs="Times New Roman"/>
                <w:sz w:val="16"/>
                <w:szCs w:val="16"/>
              </w:rPr>
              <w:t>для планшет</w:t>
            </w:r>
            <w:r w:rsidR="006A7782">
              <w:rPr>
                <w:rFonts w:ascii="Liberation Serif" w:hAnsi="Liberation Serif" w:cs="Times New Roman"/>
                <w:sz w:val="16"/>
                <w:szCs w:val="16"/>
              </w:rPr>
              <w:t>ного компьютера</w:t>
            </w:r>
            <w:r w:rsidRPr="00291C40">
              <w:rPr>
                <w:rFonts w:ascii="Liberation Serif" w:hAnsi="Liberation Serif" w:cs="Times New Roman"/>
                <w:sz w:val="16"/>
                <w:szCs w:val="16"/>
              </w:rPr>
              <w:t>:</w:t>
            </w:r>
          </w:p>
          <w:p w:rsidR="00C37FC2" w:rsidRPr="00787C24" w:rsidRDefault="00C37FC2" w:rsidP="00C37FC2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6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0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тыс. руб.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лицо;</w:t>
            </w:r>
          </w:p>
          <w:p w:rsidR="00C37FC2" w:rsidRDefault="00C37FC2" w:rsidP="00C37FC2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711A50" w:rsidRDefault="00C37FC2" w:rsidP="002C60AE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 – не более 50 тыс. руб.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за 1 единицу на должностное лицо</w:t>
            </w:r>
            <w:r w:rsidR="006A7782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6A7782" w:rsidRDefault="006A7782" w:rsidP="002C60AE">
            <w:pPr>
              <w:pStyle w:val="ConsPlusNormal"/>
              <w:ind w:firstLine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</w:p>
          <w:p w:rsidR="006A7782" w:rsidRPr="00787C24" w:rsidRDefault="006A7782" w:rsidP="006A7782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для руководителей казенных учреждений – не более 40 тыс. руб.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за 1 единицу на должностное лицо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787C24" w:rsidRDefault="00711A50" w:rsidP="00711A5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предельная  цена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369" w:rsidRPr="00291C40" w:rsidRDefault="00152369" w:rsidP="00152369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291C40">
              <w:rPr>
                <w:rFonts w:ascii="Liberation Serif" w:hAnsi="Liberation Serif" w:cs="Times New Roman"/>
                <w:sz w:val="16"/>
                <w:szCs w:val="16"/>
              </w:rPr>
              <w:t>для ноутбука:</w:t>
            </w:r>
          </w:p>
          <w:p w:rsidR="00152369" w:rsidRPr="00787C24" w:rsidRDefault="00152369" w:rsidP="00152369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</w:t>
            </w:r>
            <w:r w:rsidR="00BC67ED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100 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000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="00B76D1D">
              <w:rPr>
                <w:rFonts w:ascii="Liberation Serif" w:eastAsia="Calibri" w:hAnsi="Liberation Serif"/>
                <w:sz w:val="16"/>
                <w:szCs w:val="16"/>
              </w:rPr>
              <w:t xml:space="preserve">рублей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лицо;</w:t>
            </w:r>
          </w:p>
          <w:p w:rsidR="00152369" w:rsidRDefault="00152369" w:rsidP="00152369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711A50" w:rsidRDefault="00152369" w:rsidP="00152369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</w:t>
            </w: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 xml:space="preserve">Администрации Каменск-Уральского </w:t>
            </w:r>
            <w:r w:rsidR="009E2D66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</w:t>
            </w:r>
            <w:r w:rsidR="001C488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, руководители казенных учреждений</w:t>
            </w:r>
            <w:r w:rsidR="009E2D66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– не более 80 </w:t>
            </w:r>
            <w:r w:rsidR="001B249A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000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="00B76D1D">
              <w:rPr>
                <w:rFonts w:ascii="Liberation Serif" w:eastAsia="Calibri" w:hAnsi="Liberation Serif"/>
                <w:sz w:val="16"/>
                <w:szCs w:val="16"/>
              </w:rPr>
              <w:t xml:space="preserve">рублей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9E2D66" w:rsidRDefault="009E2D66" w:rsidP="00152369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152369" w:rsidRPr="00291C40" w:rsidRDefault="00152369" w:rsidP="00152369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291C40">
              <w:rPr>
                <w:rFonts w:ascii="Liberation Serif" w:hAnsi="Liberation Serif" w:cs="Times New Roman"/>
                <w:sz w:val="16"/>
                <w:szCs w:val="16"/>
              </w:rPr>
              <w:t xml:space="preserve">для </w:t>
            </w:r>
            <w:r w:rsidR="009E2D66" w:rsidRPr="00291C40">
              <w:rPr>
                <w:rFonts w:ascii="Liberation Serif" w:hAnsi="Liberation Serif" w:cs="Times New Roman"/>
                <w:sz w:val="16"/>
                <w:szCs w:val="16"/>
              </w:rPr>
              <w:t>планшет</w:t>
            </w:r>
            <w:r w:rsidR="006A7782">
              <w:rPr>
                <w:rFonts w:ascii="Liberation Serif" w:hAnsi="Liberation Serif" w:cs="Times New Roman"/>
                <w:sz w:val="16"/>
                <w:szCs w:val="16"/>
              </w:rPr>
              <w:t>ного компьютера</w:t>
            </w:r>
            <w:r w:rsidRPr="00291C40">
              <w:rPr>
                <w:rFonts w:ascii="Liberation Serif" w:hAnsi="Liberation Serif" w:cs="Times New Roman"/>
                <w:sz w:val="16"/>
                <w:szCs w:val="16"/>
              </w:rPr>
              <w:t>:</w:t>
            </w:r>
          </w:p>
          <w:p w:rsidR="00152369" w:rsidRPr="00787C24" w:rsidRDefault="00152369" w:rsidP="00152369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</w:t>
            </w:r>
            <w:r w:rsidR="00BC67ED">
              <w:rPr>
                <w:rFonts w:ascii="Liberation Serif" w:eastAsia="Calibri" w:hAnsi="Liberation Serif"/>
                <w:sz w:val="16"/>
                <w:szCs w:val="16"/>
              </w:rPr>
              <w:t xml:space="preserve">   </w:t>
            </w:r>
            <w:r w:rsidR="009E2D66">
              <w:rPr>
                <w:rFonts w:ascii="Liberation Serif" w:eastAsia="Calibri" w:hAnsi="Liberation Serif"/>
                <w:sz w:val="16"/>
                <w:szCs w:val="16"/>
              </w:rPr>
              <w:t>6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0 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000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="00B76D1D">
              <w:rPr>
                <w:rFonts w:ascii="Liberation Serif" w:eastAsia="Calibri" w:hAnsi="Liberation Serif"/>
                <w:sz w:val="16"/>
                <w:szCs w:val="16"/>
              </w:rPr>
              <w:t xml:space="preserve">рублей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лицо;</w:t>
            </w:r>
          </w:p>
          <w:p w:rsidR="00152369" w:rsidRDefault="00152369" w:rsidP="00152369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152369" w:rsidRDefault="00152369" w:rsidP="001B249A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</w:t>
            </w:r>
            <w:r w:rsidR="009E2D66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городского округа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– не более </w:t>
            </w:r>
            <w:r w:rsidR="009E2D66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5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0 </w:t>
            </w:r>
            <w:r w:rsidR="001B249A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000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="00B76D1D">
              <w:rPr>
                <w:rFonts w:ascii="Liberation Serif" w:eastAsia="Calibri" w:hAnsi="Liberation Serif"/>
                <w:sz w:val="16"/>
                <w:szCs w:val="16"/>
              </w:rPr>
              <w:t xml:space="preserve">рублей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</w:t>
            </w:r>
            <w:r w:rsidR="006A7782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6A7782" w:rsidRDefault="006A7782" w:rsidP="001B249A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6A7782" w:rsidRPr="00787C24" w:rsidRDefault="006A7782" w:rsidP="006A7782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для руководителей казенных учреждений – не более 40 000 рублей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за 1 единицу на должностное лицо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787C24" w:rsidRDefault="00711A50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A50" w:rsidRPr="00787C24" w:rsidRDefault="00711A50" w:rsidP="00711A50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2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26.20.15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92723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(моноблоки, системные блоки)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тип (моноблок/ системный блок и монитор)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тип (моноблок/ системный блок и монитор)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системный блок  и монитор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039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дюйм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размер экрана/ монитора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размер экрана/ монитора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не менее 22 дюймов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тип  процессора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тип  процессора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не менее 4 ядер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2931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ГГц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частота процессора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частота процессора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BC67ED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не менее 3</w:t>
            </w:r>
            <w:r w:rsidR="00BC67ED">
              <w:rPr>
                <w:rFonts w:ascii="Liberation Serif" w:hAnsi="Liberation Serif" w:cs="Times New Roman"/>
                <w:sz w:val="16"/>
                <w:szCs w:val="16"/>
              </w:rPr>
              <w:t>,</w:t>
            </w: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2 ГГц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2553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Гбайт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не менее 4 Гб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2553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Гбайт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объем накопителя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объем накопителя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ED" w:rsidRPr="00BC67ED" w:rsidRDefault="00BC67ED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SSD</w:t>
            </w:r>
            <w:r w:rsidRPr="006B1BDC">
              <w:rPr>
                <w:rFonts w:ascii="Liberation Serif" w:hAnsi="Liberation Serif" w:cs="Times New Roman"/>
                <w:sz w:val="16"/>
                <w:szCs w:val="16"/>
              </w:rPr>
              <w:t xml:space="preserve"> –</w:t>
            </w:r>
            <w:r>
              <w:rPr>
                <w:rFonts w:ascii="Liberation Serif" w:hAnsi="Liberation Serif" w:cs="Times New Roman"/>
                <w:sz w:val="16"/>
                <w:szCs w:val="16"/>
              </w:rPr>
              <w:t xml:space="preserve"> не менее 512 Гб,</w:t>
            </w:r>
          </w:p>
          <w:p w:rsidR="00935F01" w:rsidRPr="00787C24" w:rsidRDefault="00BC67ED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HDD</w:t>
            </w:r>
            <w:r w:rsidRPr="00BC67ED">
              <w:rPr>
                <w:rFonts w:ascii="Liberation Serif" w:hAnsi="Liberation Serif" w:cs="Times New Roman"/>
                <w:sz w:val="16"/>
                <w:szCs w:val="16"/>
              </w:rPr>
              <w:t xml:space="preserve">- </w:t>
            </w:r>
            <w:r w:rsidR="00935F01" w:rsidRPr="00787C24">
              <w:rPr>
                <w:rFonts w:ascii="Liberation Serif" w:hAnsi="Liberation Serif" w:cs="Times New Roman"/>
                <w:sz w:val="16"/>
                <w:szCs w:val="16"/>
              </w:rPr>
              <w:t>не менее 1000 Гб,</w:t>
            </w:r>
          </w:p>
          <w:p w:rsidR="00935F01" w:rsidRPr="00787C24" w:rsidRDefault="00BC67ED" w:rsidP="00BC67ED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HDD</w:t>
            </w:r>
            <w:r w:rsidRPr="00BC67ED">
              <w:rPr>
                <w:rFonts w:ascii="Liberation Serif" w:hAnsi="Liberation Serif" w:cs="Times New Roman"/>
                <w:sz w:val="16"/>
                <w:szCs w:val="16"/>
              </w:rPr>
              <w:t>-</w:t>
            </w:r>
            <w:r w:rsidR="00935F01" w:rsidRPr="00787C24">
              <w:rPr>
                <w:rFonts w:ascii="Liberation Serif" w:hAnsi="Liberation Serif" w:cs="Times New Roman"/>
                <w:sz w:val="16"/>
                <w:szCs w:val="16"/>
              </w:rPr>
              <w:t>не менее 4000</w:t>
            </w:r>
            <w:r w:rsidR="00935F01"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 xml:space="preserve"> Гб</w:t>
            </w:r>
            <w:r w:rsidR="00935F01"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  <w:r w:rsidRPr="00BC67ED">
              <w:rPr>
                <w:rFonts w:ascii="Liberation Serif" w:hAnsi="Liberation Serif" w:cs="Times New Roman"/>
                <w:sz w:val="16"/>
                <w:szCs w:val="16"/>
              </w:rPr>
              <w:t>(</w:t>
            </w:r>
            <w:r w:rsidR="00935F01" w:rsidRPr="00787C24">
              <w:rPr>
                <w:rFonts w:ascii="Liberation Serif" w:hAnsi="Liberation Serif" w:cs="Times New Roman"/>
                <w:sz w:val="16"/>
                <w:szCs w:val="16"/>
              </w:rPr>
              <w:t>сервер)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 жесткого диска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Default="00935F01" w:rsidP="00935F01">
            <w:pPr>
              <w:jc w:val="center"/>
            </w:pPr>
            <w:r w:rsidRPr="005B50D6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 жесткого диска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HDD</w:t>
            </w: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, SSD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Default="00935F01" w:rsidP="00935F01">
            <w:pPr>
              <w:jc w:val="center"/>
            </w:pPr>
            <w:r w:rsidRPr="00603100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оптический привод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Default="00935F01" w:rsidP="00935F01">
            <w:pPr>
              <w:jc w:val="center"/>
            </w:pPr>
            <w:r w:rsidRPr="005B50D6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оптический привод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BC67ED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BD</w:t>
            </w:r>
            <w:r w:rsidRPr="00BC67ED">
              <w:rPr>
                <w:rFonts w:ascii="Liberation Serif" w:hAnsi="Liberation Serif" w:cs="Times New Roman"/>
                <w:sz w:val="16"/>
                <w:szCs w:val="16"/>
              </w:rPr>
              <w:t>-</w:t>
            </w: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RW</w:t>
            </w:r>
            <w:r>
              <w:rPr>
                <w:rFonts w:ascii="Liberation Serif" w:hAnsi="Liberation Serif" w:cs="Times New Roman"/>
                <w:sz w:val="16"/>
                <w:szCs w:val="16"/>
              </w:rPr>
              <w:t xml:space="preserve">; </w:t>
            </w:r>
            <w:r w:rsidRPr="00787C24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DVD</w:t>
            </w:r>
            <w:r w:rsidRPr="00BC67ED">
              <w:rPr>
                <w:rFonts w:ascii="Liberation Serif" w:hAnsi="Liberation Serif" w:cs="Times New Roman"/>
                <w:sz w:val="16"/>
                <w:szCs w:val="16"/>
              </w:rPr>
              <w:t>-</w:t>
            </w:r>
            <w:r w:rsidRPr="00787C24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RW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Default="00935F01" w:rsidP="00935F01">
            <w:pPr>
              <w:jc w:val="center"/>
            </w:pPr>
            <w:r w:rsidRPr="00603100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 видеоадаптера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Default="00935F01" w:rsidP="00935F01">
            <w:pPr>
              <w:jc w:val="center"/>
            </w:pPr>
            <w:r w:rsidRPr="005B50D6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 видеоадаптера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BC67ED" w:rsidRDefault="00BC67ED" w:rsidP="00417DA7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BC67ED">
              <w:rPr>
                <w:rFonts w:ascii="Liberation Serif" w:hAnsi="Liberation Serif" w:cs="Times New Roman"/>
                <w:sz w:val="16"/>
                <w:szCs w:val="16"/>
              </w:rPr>
              <w:t xml:space="preserve">дискретный </w:t>
            </w:r>
            <w:r w:rsidR="00417DA7">
              <w:rPr>
                <w:rFonts w:ascii="Liberation Serif" w:hAnsi="Liberation Serif" w:cs="Times New Roman"/>
                <w:sz w:val="16"/>
                <w:szCs w:val="16"/>
              </w:rPr>
              <w:t xml:space="preserve">или </w:t>
            </w:r>
            <w:r w:rsidRPr="00BC67ED">
              <w:rPr>
                <w:rFonts w:ascii="Liberation Serif" w:hAnsi="Liberation Serif" w:cs="Times New Roman"/>
                <w:sz w:val="16"/>
                <w:szCs w:val="16"/>
              </w:rPr>
              <w:t>интегрированный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Default="00935F01" w:rsidP="00935F01">
            <w:pPr>
              <w:jc w:val="center"/>
            </w:pPr>
            <w:r w:rsidRPr="00603100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</w:tr>
      <w:tr w:rsidR="00935F01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935F01" w:rsidRDefault="00935F01" w:rsidP="00DD699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935F01">
              <w:rPr>
                <w:rFonts w:ascii="Liberation Serif" w:eastAsia="Calibri" w:hAnsi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Default="00935F01" w:rsidP="00935F01">
            <w:pPr>
              <w:jc w:val="center"/>
            </w:pPr>
            <w:r w:rsidRPr="005B50D6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935F01" w:rsidRDefault="00935F01" w:rsidP="00DD699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935F01">
              <w:rPr>
                <w:rFonts w:ascii="Liberation Serif" w:eastAsia="Calibri" w:hAnsi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BC67ED" w:rsidRDefault="00BC67ED" w:rsidP="00322479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Win</w:t>
            </w:r>
            <w:r w:rsidR="009F11B3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dows</w:t>
            </w: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10</w:t>
            </w:r>
            <w:r w:rsidR="009F11B3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 xml:space="preserve"> P</w:t>
            </w: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ro</w:t>
            </w:r>
            <w:r>
              <w:rPr>
                <w:rFonts w:ascii="Liberation Serif" w:hAnsi="Liberation Serif" w:cs="Times New Roman"/>
                <w:sz w:val="16"/>
                <w:szCs w:val="16"/>
              </w:rPr>
              <w:t xml:space="preserve">; </w:t>
            </w: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Ma</w:t>
            </w:r>
            <w:r w:rsidR="00322479"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c</w:t>
            </w:r>
            <w:r>
              <w:rPr>
                <w:rFonts w:ascii="Liberation Serif" w:hAnsi="Liberation Serif" w:cs="Times New Roman"/>
                <w:sz w:val="16"/>
                <w:szCs w:val="16"/>
                <w:lang w:val="en-US"/>
              </w:rPr>
              <w:t>OS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787C24" w:rsidRDefault="00935F01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01" w:rsidRPr="00603100" w:rsidRDefault="00935F01" w:rsidP="00935F01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03100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</w:tr>
      <w:tr w:rsidR="00615693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787C24" w:rsidRDefault="00615693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787C24" w:rsidRDefault="00615693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787C24" w:rsidRDefault="00615693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787C24" w:rsidRDefault="00615693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787C24" w:rsidRDefault="00615693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935F01" w:rsidRDefault="00615693" w:rsidP="00DD699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935F01">
              <w:rPr>
                <w:rFonts w:ascii="Liberation Serif" w:eastAsia="Calibri" w:hAnsi="Liberation Serif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Default="00615693" w:rsidP="00935F01">
            <w:pPr>
              <w:jc w:val="center"/>
            </w:pPr>
            <w:r w:rsidRPr="005B50D6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935F01" w:rsidRDefault="00615693" w:rsidP="00DD699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935F01">
              <w:rPr>
                <w:rFonts w:ascii="Liberation Serif" w:eastAsia="Calibri" w:hAnsi="Liberation Serif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787C24" w:rsidRDefault="00615693" w:rsidP="0061569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в соответствии с потребностью заказчика</w:t>
            </w: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Pr="00787C24" w:rsidRDefault="00615693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693" w:rsidRDefault="00615693" w:rsidP="00935F01">
            <w:pPr>
              <w:jc w:val="center"/>
            </w:pPr>
            <w:r w:rsidRPr="00603100">
              <w:rPr>
                <w:rFonts w:ascii="Liberation Serif" w:hAnsi="Liberation Serif"/>
                <w:sz w:val="16"/>
                <w:szCs w:val="16"/>
              </w:rPr>
              <w:t>Х</w:t>
            </w:r>
          </w:p>
        </w:tc>
      </w:tr>
      <w:tr w:rsidR="00E07A4F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4F" w:rsidRPr="00993517" w:rsidRDefault="00E07A4F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993517">
              <w:rPr>
                <w:rFonts w:ascii="Liberation Serif" w:eastAsia="Calibri" w:hAnsi="Liberation Serif"/>
                <w:sz w:val="16"/>
                <w:szCs w:val="16"/>
                <w:lang w:val="en-US"/>
              </w:rPr>
              <w:t>3</w:t>
            </w:r>
            <w:r w:rsidRPr="00993517">
              <w:rPr>
                <w:rFonts w:ascii="Liberation Serif" w:eastAsia="Calibri" w:hAnsi="Liberation Serif"/>
                <w:sz w:val="16"/>
                <w:szCs w:val="16"/>
              </w:rPr>
              <w:t>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26.20.16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Устройства ввода или вывода данных, содержащие или не содержащие в одном корпусе запоминающие устройства.</w:t>
            </w:r>
          </w:p>
          <w:p w:rsidR="00E07A4F" w:rsidRPr="00787C24" w:rsidRDefault="00E07A4F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Пояснения по требуемой продукции: принтеры, сканеры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697191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90792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е</w:t>
            </w: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д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иница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количество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печати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страниц в месяц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количество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печати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страниц в месяц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Default="00E07A4F" w:rsidP="00697191">
            <w:pPr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не менее 5000 единиц  (принтер)</w:t>
            </w:r>
          </w:p>
          <w:p w:rsidR="00E07A4F" w:rsidRPr="00787C24" w:rsidRDefault="00E07A4F" w:rsidP="00697191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Х</w:t>
            </w:r>
          </w:p>
        </w:tc>
      </w:tr>
      <w:tr w:rsidR="008162C5" w:rsidRPr="00787C24" w:rsidTr="00291C40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2C5" w:rsidRPr="00993517" w:rsidRDefault="008162C5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печати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(лазерный/светодиодный/ струйный)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печати</w:t>
            </w:r>
          </w:p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(лазерный/светодиодный/ струйный)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Default="008162C5" w:rsidP="00697191">
            <w:pPr>
              <w:rPr>
                <w:rFonts w:ascii="Liberation Serif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>струйный или лазерный</w:t>
            </w:r>
            <w:r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  <w:p w:rsidR="008162C5" w:rsidRPr="00787C24" w:rsidRDefault="008162C5" w:rsidP="00697191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(принтер)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8162C5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формат печати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формат печати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34758C">
            <w:pPr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А3</w:t>
            </w:r>
            <w:r w:rsidR="0034758C">
              <w:rPr>
                <w:rFonts w:ascii="Liberation Serif" w:hAnsi="Liberation Serif"/>
                <w:sz w:val="16"/>
                <w:szCs w:val="16"/>
              </w:rPr>
              <w:t xml:space="preserve"> или </w:t>
            </w:r>
            <w:r>
              <w:rPr>
                <w:rFonts w:ascii="Liberation Serif" w:hAnsi="Liberation Serif"/>
                <w:sz w:val="16"/>
                <w:szCs w:val="16"/>
              </w:rPr>
              <w:t>А4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</w:tr>
      <w:tr w:rsidR="008162C5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ц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ветность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печати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(цветн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/ черно-бел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ц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ветность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печати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(цветн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/ черно-бел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>цветн</w:t>
            </w:r>
            <w:r>
              <w:rPr>
                <w:rFonts w:ascii="Liberation Serif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hAnsi="Liberation Serif"/>
                <w:sz w:val="16"/>
                <w:szCs w:val="16"/>
              </w:rPr>
              <w:t xml:space="preserve"> или черно-бел</w:t>
            </w:r>
            <w:r>
              <w:rPr>
                <w:rFonts w:ascii="Liberation Serif" w:hAnsi="Liberation Serif"/>
                <w:sz w:val="16"/>
                <w:szCs w:val="16"/>
              </w:rPr>
              <w:t>ая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Х</w:t>
            </w:r>
          </w:p>
        </w:tc>
      </w:tr>
      <w:tr w:rsidR="008162C5" w:rsidRPr="00787C24" w:rsidTr="00291C40">
        <w:trPr>
          <w:trHeight w:val="734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>скорость печати – не менее 30 страниц в минуту / скорость сканирования – не имеет значения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Х</w:t>
            </w:r>
          </w:p>
        </w:tc>
      </w:tr>
      <w:tr w:rsidR="008162C5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 xml:space="preserve">не менее 1500 </w:t>
            </w:r>
            <w:r w:rsidRPr="00787C24">
              <w:rPr>
                <w:rFonts w:ascii="Liberation Serif" w:hAnsi="Liberation Serif"/>
                <w:sz w:val="16"/>
                <w:szCs w:val="16"/>
                <w:lang w:val="en-US"/>
              </w:rPr>
              <w:t>Dpi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Х</w:t>
            </w:r>
          </w:p>
        </w:tc>
      </w:tr>
      <w:tr w:rsidR="008162C5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иные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модули и интерфейсы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иные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модули и интерфейсы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)</w:t>
            </w:r>
          </w:p>
          <w:p w:rsidR="008162C5" w:rsidRPr="00787C24" w:rsidRDefault="008162C5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>наличие двухсторонней печати, сетевой интерфейс</w:t>
            </w:r>
            <w:r w:rsidR="0034758C">
              <w:rPr>
                <w:rFonts w:ascii="Liberation Serif" w:hAnsi="Liberation Serif"/>
                <w:sz w:val="16"/>
                <w:szCs w:val="16"/>
              </w:rPr>
              <w:t xml:space="preserve"> (принтер)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C5" w:rsidRPr="00787C24" w:rsidRDefault="008162C5" w:rsidP="00697191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E07A4F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4F" w:rsidRPr="00993517" w:rsidRDefault="00E07A4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4</w:t>
            </w:r>
            <w:r w:rsidRPr="00993517">
              <w:rPr>
                <w:rFonts w:ascii="Liberation Serif" w:eastAsia="Calibri" w:hAnsi="Liberation Serif"/>
                <w:sz w:val="16"/>
                <w:szCs w:val="16"/>
              </w:rPr>
              <w:t>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8162C5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26.20.1</w:t>
            </w:r>
            <w:r>
              <w:rPr>
                <w:rFonts w:ascii="Liberation Serif" w:hAnsi="Liberation Serif" w:cs="Times New Roman"/>
                <w:sz w:val="16"/>
                <w:szCs w:val="16"/>
              </w:rPr>
              <w:t>8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D02D05">
              <w:rPr>
                <w:rFonts w:ascii="Liberation Serif" w:hAnsi="Liberation Serif"/>
                <w:sz w:val="16"/>
                <w:szCs w:val="16"/>
                <w:lang w:eastAsia="ar-SA"/>
              </w:rPr>
              <w:t>Устройства периферийные  с двумя и более функциями: печать данных, копирование, сканирование, прием и передача факсимильных сообщений. Пояснения по требуемой продукции:   многофункциональное устройство (МФУ)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DD699F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90792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е</w:t>
            </w: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д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иница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DD699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количество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печати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страниц в месяц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DD699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количество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печати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страниц в месяц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9F11B3" w:rsidRDefault="00E07A4F" w:rsidP="0034758C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не менее 5000 единиц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Х</w:t>
            </w:r>
          </w:p>
        </w:tc>
      </w:tr>
      <w:tr w:rsidR="0034758C" w:rsidRPr="00787C24" w:rsidTr="00291C40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58C" w:rsidRPr="00993517" w:rsidRDefault="0034758C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58C" w:rsidRPr="00787C24" w:rsidRDefault="0034758C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58C" w:rsidRPr="00787C24" w:rsidRDefault="0034758C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8C" w:rsidRPr="00787C24" w:rsidRDefault="0034758C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8C" w:rsidRPr="00787C24" w:rsidRDefault="0034758C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8C" w:rsidRDefault="0034758C" w:rsidP="00EF401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наличие устройства автоподачи сканера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8C" w:rsidRPr="00787C24" w:rsidRDefault="0034758C" w:rsidP="00DD699F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8C" w:rsidRDefault="0034758C" w:rsidP="00EF401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наличие устройства автоподачи сканера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8C" w:rsidRPr="00787C24" w:rsidRDefault="0034758C" w:rsidP="00DD699F">
            <w:pPr>
              <w:rPr>
                <w:rFonts w:ascii="Liberation Serif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>не имеет значения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58C" w:rsidRPr="00787C24" w:rsidRDefault="0034758C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8C" w:rsidRPr="00787C24" w:rsidRDefault="000811B4" w:rsidP="000811B4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993517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EF401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печати </w:t>
            </w:r>
            <w:r w:rsidR="00EF4014">
              <w:rPr>
                <w:rFonts w:ascii="Liberation Serif" w:eastAsia="Calibri" w:hAnsi="Liberation Serif"/>
                <w:sz w:val="16"/>
                <w:szCs w:val="16"/>
              </w:rPr>
              <w:t>(лазерный/светодиодный/ струйный)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DD699F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Default="00EF4014" w:rsidP="00EF401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печати</w:t>
            </w:r>
          </w:p>
          <w:p w:rsidR="00EF4014" w:rsidRPr="00787C24" w:rsidRDefault="00EF4014" w:rsidP="00EF401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(лазерный/светодиодный/ струйный)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Default="00DD699F" w:rsidP="00DD699F">
            <w:pPr>
              <w:rPr>
                <w:rFonts w:ascii="Liberation Serif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>струйный или лазерный</w:t>
            </w:r>
            <w:r w:rsidR="00EF4014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  <w:p w:rsidR="00EF4014" w:rsidRPr="00787C24" w:rsidRDefault="00EF4014" w:rsidP="00EF4014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0811B4" w:rsidP="000811B4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EF4014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формат печати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EF401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формат печати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34758C">
            <w:pPr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А3</w:t>
            </w:r>
            <w:r w:rsidR="0034758C">
              <w:rPr>
                <w:rFonts w:ascii="Liberation Serif" w:hAnsi="Liberation Serif"/>
                <w:sz w:val="16"/>
                <w:szCs w:val="16"/>
              </w:rPr>
              <w:t xml:space="preserve"> или </w:t>
            </w:r>
            <w:r>
              <w:rPr>
                <w:rFonts w:ascii="Liberation Serif" w:hAnsi="Liberation Serif"/>
                <w:sz w:val="16"/>
                <w:szCs w:val="16"/>
              </w:rPr>
              <w:t>А4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0811B4" w:rsidP="000811B4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EF4014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ц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ветность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печати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(цветн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/ черно-бел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845C4" w:rsidP="00EF401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ц</w:t>
            </w:r>
            <w:r w:rsidR="00EF4014" w:rsidRPr="00787C24">
              <w:rPr>
                <w:rFonts w:ascii="Liberation Serif" w:eastAsia="Calibri" w:hAnsi="Liberation Serif"/>
                <w:sz w:val="16"/>
                <w:szCs w:val="16"/>
              </w:rPr>
              <w:t>ветность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печати</w:t>
            </w:r>
            <w:r w:rsidR="00EF4014"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(цветн</w:t>
            </w:r>
            <w:r w:rsidR="00EF4014"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="00EF4014" w:rsidRPr="00787C24">
              <w:rPr>
                <w:rFonts w:ascii="Liberation Serif" w:eastAsia="Calibri" w:hAnsi="Liberation Serif"/>
                <w:sz w:val="16"/>
                <w:szCs w:val="16"/>
              </w:rPr>
              <w:t>/ черно-бел</w:t>
            </w:r>
            <w:r w:rsidR="00EF4014"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="00EF4014" w:rsidRPr="00787C24">
              <w:rPr>
                <w:rFonts w:ascii="Liberation Serif" w:eastAsia="Calibri" w:hAnsi="Liberation Serif"/>
                <w:sz w:val="16"/>
                <w:szCs w:val="16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E845C4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>цветн</w:t>
            </w:r>
            <w:r w:rsidR="00E845C4">
              <w:rPr>
                <w:rFonts w:ascii="Liberation Serif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hAnsi="Liberation Serif"/>
                <w:sz w:val="16"/>
                <w:szCs w:val="16"/>
              </w:rPr>
              <w:t xml:space="preserve"> или черно-бел</w:t>
            </w:r>
            <w:r w:rsidR="00E845C4">
              <w:rPr>
                <w:rFonts w:ascii="Liberation Serif" w:hAnsi="Liberation Serif"/>
                <w:sz w:val="16"/>
                <w:szCs w:val="16"/>
              </w:rPr>
              <w:t>ая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Х</w:t>
            </w:r>
          </w:p>
        </w:tc>
      </w:tr>
      <w:tr w:rsidR="003F1A46" w:rsidRPr="00787C24" w:rsidTr="00291C40">
        <w:trPr>
          <w:trHeight w:val="734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1A46" w:rsidRPr="00787C24" w:rsidRDefault="003F1A46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1A46" w:rsidRPr="00787C24" w:rsidRDefault="003F1A46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1A46" w:rsidRPr="00787C24" w:rsidRDefault="003F1A46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46" w:rsidRPr="00787C24" w:rsidRDefault="003F1A46" w:rsidP="0090792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46" w:rsidRPr="00787C24" w:rsidRDefault="003F1A46" w:rsidP="0090792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46" w:rsidRPr="00787C24" w:rsidRDefault="003F1A46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46" w:rsidRPr="00787C24" w:rsidRDefault="003F1A46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46" w:rsidRPr="00787C24" w:rsidRDefault="003F1A46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46" w:rsidRPr="00787C24" w:rsidRDefault="003F1A46" w:rsidP="00322479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 xml:space="preserve">скорость печати – не менее 30 </w:t>
            </w:r>
            <w:r w:rsidR="00322479">
              <w:rPr>
                <w:rFonts w:ascii="Liberation Serif" w:hAnsi="Liberation Serif"/>
                <w:sz w:val="16"/>
                <w:szCs w:val="16"/>
              </w:rPr>
              <w:t>стра</w:t>
            </w:r>
            <w:r>
              <w:rPr>
                <w:rFonts w:ascii="Liberation Serif" w:hAnsi="Liberation Serif"/>
                <w:sz w:val="16"/>
                <w:szCs w:val="16"/>
              </w:rPr>
              <w:t>ниц</w:t>
            </w:r>
            <w:r w:rsidRPr="00787C24">
              <w:rPr>
                <w:rFonts w:ascii="Liberation Serif" w:hAnsi="Liberation Serif"/>
                <w:sz w:val="16"/>
                <w:szCs w:val="16"/>
              </w:rPr>
              <w:t xml:space="preserve"> в минуту / скорость сканирования – не имеет значения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1A46" w:rsidRPr="00787C24" w:rsidRDefault="003F1A46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46" w:rsidRPr="00787C24" w:rsidRDefault="003F1A46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Х</w:t>
            </w:r>
          </w:p>
        </w:tc>
      </w:tr>
      <w:tr w:rsidR="00EF4014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697191">
            <w:pPr>
              <w:pStyle w:val="ConsPlusNormal"/>
              <w:ind w:firstLine="992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8162C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697191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sz w:val="16"/>
                <w:szCs w:val="16"/>
              </w:rPr>
              <w:t xml:space="preserve">не менее 1500 </w:t>
            </w:r>
            <w:r w:rsidRPr="00787C24">
              <w:rPr>
                <w:rFonts w:ascii="Liberation Serif" w:hAnsi="Liberation Serif"/>
                <w:sz w:val="16"/>
                <w:szCs w:val="16"/>
                <w:lang w:val="en-US"/>
              </w:rPr>
              <w:t>Dpi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14" w:rsidRPr="00787C24" w:rsidRDefault="00EF4014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  Х</w:t>
            </w:r>
          </w:p>
        </w:tc>
      </w:tr>
      <w:tr w:rsidR="00DD699F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5.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34758C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26.30.22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Аппараты телефонные для сотовых сетей связи</w:t>
            </w:r>
            <w:r w:rsidR="008C2477">
              <w:rPr>
                <w:rFonts w:ascii="Liberation Serif" w:hAnsi="Liberation Serif" w:cs="Times New Roman"/>
                <w:sz w:val="16"/>
                <w:szCs w:val="16"/>
              </w:rPr>
              <w:t xml:space="preserve"> или для прочих беспроводных сетей</w:t>
            </w: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.</w:t>
            </w:r>
          </w:p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Пояснения по требуемой продукции: телефоны мобильные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8C247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тип устройства (телефон/ смартфон)</w:t>
            </w:r>
          </w:p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4F426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тип устройства (телефон/ смартфон)</w:t>
            </w:r>
          </w:p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4F4260" w:rsidP="004F4260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</w:t>
            </w:r>
            <w:r w:rsidR="00DD699F" w:rsidRPr="00787C24">
              <w:rPr>
                <w:rFonts w:ascii="Liberation Serif" w:eastAsia="Calibri" w:hAnsi="Liberation Serif"/>
                <w:sz w:val="16"/>
                <w:szCs w:val="16"/>
              </w:rPr>
              <w:t>елефон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или </w:t>
            </w:r>
            <w:r w:rsidR="00DD699F" w:rsidRPr="00787C24">
              <w:rPr>
                <w:rFonts w:ascii="Liberation Serif" w:eastAsia="Calibri" w:hAnsi="Liberation Serif"/>
                <w:sz w:val="16"/>
                <w:szCs w:val="16"/>
              </w:rPr>
              <w:t>смартфон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8C247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поддерживаемые стандарты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4F4260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поддерживаемые </w:t>
            </w:r>
            <w:r w:rsidR="004F4260">
              <w:rPr>
                <w:rFonts w:ascii="Liberation Serif" w:eastAsia="Calibri" w:hAnsi="Liberation Serif"/>
                <w:sz w:val="16"/>
                <w:szCs w:val="16"/>
              </w:rPr>
              <w:t>с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тандарты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  <w:lang w:val="en-US"/>
              </w:rPr>
              <w:t>3G, GSM 1800, GSM 1900, GSM 900, LTE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8C247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4F426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  <w:lang w:val="en-US"/>
              </w:rPr>
              <w:t>iOS, Android, Windows Mobile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8C247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время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4F426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время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не имеет значения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8C247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метод управления (сенсорный/кнопочный)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4F426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метод управления (сенсорный/кнопочный)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4F4260" w:rsidP="004F4260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с</w:t>
            </w:r>
            <w:r w:rsidR="00DD699F" w:rsidRPr="00787C24">
              <w:rPr>
                <w:rFonts w:ascii="Liberation Serif" w:eastAsia="Calibri" w:hAnsi="Liberation Serif"/>
                <w:sz w:val="16"/>
                <w:szCs w:val="16"/>
              </w:rPr>
              <w:t>енсорный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или</w:t>
            </w:r>
            <w:r w:rsidR="00DD699F"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кнопочный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E07A4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90792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е</w:t>
            </w: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д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иница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8C247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количество SIM-карт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E07A4F" w:rsidRPr="00787C24" w:rsidRDefault="00E07A4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4F426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количество SIM-карт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A92C46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не менее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1 единицы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A4F" w:rsidRPr="00787C24" w:rsidRDefault="00E07A4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8C247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наличие модулей и интерфейсов (Wi-Fi, Bluetooth, USB, GPS)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4F426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наличие модулей и интерфейсов (Wi-Fi, Bluetooth, USB, GPS)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4F4260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наличие модулей и интерфейсов Wi-Fi, Bluetooth, USB, GPS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8C247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4F426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0C6690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в соответствии с распоряжением Администрации Каменск-Уральского</w:t>
            </w:r>
            <w:r w:rsidR="004F4260">
              <w:rPr>
                <w:rFonts w:ascii="Liberation Serif" w:eastAsia="Calibri" w:hAnsi="Liberation Serif"/>
                <w:sz w:val="16"/>
                <w:szCs w:val="16"/>
              </w:rPr>
              <w:t xml:space="preserve">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распоряжением (приказом) руководителя ее территориального органа</w:t>
            </w:r>
            <w:r w:rsidR="000C6690">
              <w:rPr>
                <w:rFonts w:ascii="Liberation Serif" w:eastAsia="Calibri" w:hAnsi="Liberation Serif"/>
                <w:sz w:val="16"/>
                <w:szCs w:val="16"/>
              </w:rPr>
              <w:t xml:space="preserve">, 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подведомственного ей казенного учреждения, устанавливающим правила пользования телефонной связью в Администрации Каменск-Уральского</w:t>
            </w:r>
            <w:r w:rsidR="004F4260">
              <w:rPr>
                <w:rFonts w:ascii="Liberation Serif" w:eastAsia="Calibri" w:hAnsi="Liberation Serif"/>
                <w:sz w:val="16"/>
                <w:szCs w:val="16"/>
              </w:rPr>
              <w:t xml:space="preserve"> городского округа</w:t>
            </w:r>
            <w:r w:rsidR="000C6690">
              <w:rPr>
                <w:rFonts w:ascii="Liberation Serif" w:eastAsia="Calibri" w:hAnsi="Liberation Serif"/>
                <w:sz w:val="16"/>
                <w:szCs w:val="16"/>
              </w:rPr>
              <w:t>,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="009F11B3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в ее территориальном органе, подведомственном ей казенном учреждении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  <w:t>383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C3618D">
            <w:pPr>
              <w:rPr>
                <w:rFonts w:ascii="Liberation Serif" w:hAnsi="Liberation Serif"/>
                <w:color w:val="000000"/>
                <w:sz w:val="16"/>
                <w:szCs w:val="16"/>
                <w:lang w:val="en-US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руб</w:t>
            </w:r>
            <w:r w:rsidR="00C3618D">
              <w:rPr>
                <w:rFonts w:ascii="Liberation Serif" w:hAnsi="Liberation Serif"/>
                <w:color w:val="000000"/>
                <w:sz w:val="16"/>
                <w:szCs w:val="16"/>
              </w:rPr>
              <w:t>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C37FC2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C2" w:rsidRPr="00787C24" w:rsidRDefault="00C37FC2" w:rsidP="00C37FC2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1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5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тыс. руб.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лицо;</w:t>
            </w:r>
          </w:p>
          <w:p w:rsidR="00C37FC2" w:rsidRPr="00787C24" w:rsidRDefault="00C37FC2" w:rsidP="009F11B3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</w:t>
            </w:r>
            <w:r w:rsidR="000C6690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, руководители казенных учреждений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– не более 10 тыс. руб.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за 1 единицу на должностное лицо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C37FC2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предельная цена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C2" w:rsidRPr="00787C24" w:rsidRDefault="00C37FC2" w:rsidP="00C37FC2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1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5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000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="003F1A46">
              <w:rPr>
                <w:rFonts w:ascii="Liberation Serif" w:eastAsia="Calibri" w:hAnsi="Liberation Serif"/>
                <w:sz w:val="16"/>
                <w:szCs w:val="16"/>
              </w:rPr>
              <w:t xml:space="preserve">рублей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лицо;</w:t>
            </w:r>
          </w:p>
          <w:p w:rsidR="00DD699F" w:rsidRPr="00787C24" w:rsidRDefault="00C37FC2" w:rsidP="001B249A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</w:t>
            </w:r>
            <w:r w:rsidR="000C6690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, руководители казенных учреждений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– не более 10</w:t>
            </w:r>
            <w:r w:rsidR="001B249A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000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="003F1A46">
              <w:rPr>
                <w:rFonts w:ascii="Liberation Serif" w:eastAsia="Calibri" w:hAnsi="Liberation Serif"/>
                <w:sz w:val="16"/>
                <w:szCs w:val="16"/>
              </w:rPr>
              <w:t xml:space="preserve">рублей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за 1 единицу на должностное лицо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6.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29.10.22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699F" w:rsidRPr="00787C24" w:rsidRDefault="00590ADC" w:rsidP="00590ADC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Theme="minorHAnsi" w:hAnsi="Liberation Serif"/>
                <w:bCs/>
                <w:sz w:val="16"/>
                <w:szCs w:val="16"/>
                <w:lang w:eastAsia="en-US"/>
              </w:rPr>
              <w:t>Средства тр</w:t>
            </w:r>
            <w:r w:rsidR="001B249A" w:rsidRPr="00CB05AF">
              <w:rPr>
                <w:rFonts w:ascii="Liberation Serif" w:eastAsiaTheme="minorHAnsi" w:hAnsi="Liberation Serif"/>
                <w:bCs/>
                <w:sz w:val="16"/>
                <w:szCs w:val="16"/>
                <w:lang w:eastAsia="en-US"/>
              </w:rPr>
              <w:t xml:space="preserve">анспортные с двигателем с искровым зажиганием, с рабочим объемом цилиндров более 1500 </w:t>
            </w:r>
            <w:r w:rsidR="001B249A" w:rsidRPr="00CB05AF">
              <w:rPr>
                <w:rFonts w:ascii="Liberation Serif" w:hAnsi="Liberation Serif" w:cs="Liberation Serif"/>
                <w:sz w:val="16"/>
                <w:szCs w:val="16"/>
              </w:rPr>
              <w:t>см3,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 </w:t>
            </w:r>
            <w:r w:rsidR="001B249A" w:rsidRPr="00CB05AF">
              <w:rPr>
                <w:rFonts w:ascii="Liberation Serif" w:hAnsi="Liberation Serif"/>
                <w:color w:val="000000"/>
                <w:sz w:val="16"/>
                <w:szCs w:val="16"/>
              </w:rPr>
              <w:t>новые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251</w:t>
            </w: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лошадиная сила</w:t>
            </w: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максимальная мощность двигателя</w:t>
            </w:r>
          </w:p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9A" w:rsidRPr="00787C24" w:rsidRDefault="001B249A" w:rsidP="001B249A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200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DD699F" w:rsidRDefault="001B249A" w:rsidP="001B249A">
            <w:pPr>
              <w:pStyle w:val="ConsPlusNormal"/>
              <w:ind w:firstLine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</w:t>
            </w:r>
            <w:r w:rsidR="000C6690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, руководители казенных учреждений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– не более 200</w:t>
            </w:r>
            <w:r w:rsidR="003634B8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;</w:t>
            </w:r>
          </w:p>
          <w:p w:rsidR="003634B8" w:rsidRDefault="003634B8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3634B8" w:rsidRDefault="003634B8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</w:t>
            </w:r>
          </w:p>
          <w:p w:rsidR="003634B8" w:rsidRPr="00787C24" w:rsidRDefault="003634B8" w:rsidP="003634B8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в казенных учреждениях –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не более 150 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(в организациях без персонального закрепления)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максимальная мощность двигателя</w:t>
            </w:r>
          </w:p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9A" w:rsidRPr="00787C24" w:rsidRDefault="001B249A" w:rsidP="001B249A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200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DD699F" w:rsidRDefault="001B249A" w:rsidP="001B249A">
            <w:pPr>
              <w:pStyle w:val="ConsPlusNormal"/>
              <w:ind w:firstLine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 – не более 200</w:t>
            </w:r>
            <w:r w:rsidR="003634B8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;</w:t>
            </w:r>
          </w:p>
          <w:p w:rsidR="003634B8" w:rsidRDefault="003634B8" w:rsidP="001B249A">
            <w:pPr>
              <w:pStyle w:val="ConsPlusNormal"/>
              <w:ind w:firstLine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</w:p>
          <w:p w:rsidR="003634B8" w:rsidRDefault="003634B8" w:rsidP="000E0EA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должности муниципальной службы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–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не более 150</w:t>
            </w:r>
          </w:p>
          <w:p w:rsidR="003634B8" w:rsidRPr="00787C24" w:rsidRDefault="003634B8" w:rsidP="003634B8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(в организациях без персонального закрепления)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1B249A" w:rsidP="00A92C46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комплектация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  <w:p w:rsidR="00DD699F" w:rsidRPr="00787C24" w:rsidRDefault="00DD699F" w:rsidP="00785283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1B249A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комплектация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DC" w:rsidRPr="00787C24" w:rsidRDefault="009E4BDC" w:rsidP="009E4BD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–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полная (максимальная)</w:t>
            </w:r>
            <w:r w:rsidR="00170433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9E4BDC" w:rsidRPr="00787C24" w:rsidRDefault="009E4BDC" w:rsidP="009E4BDC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9E4BDC" w:rsidRPr="00787C24" w:rsidRDefault="009E4BDC" w:rsidP="009E4BD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руководители территориальных органов Администрации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 Каменск-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Уральского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="000C6690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–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стандартная (классическая)</w:t>
            </w:r>
          </w:p>
          <w:p w:rsidR="009E4BDC" w:rsidRPr="00787C24" w:rsidRDefault="009E4BDC" w:rsidP="009E4BDC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DD699F" w:rsidRPr="00787C24" w:rsidRDefault="009E4BDC" w:rsidP="000E0EA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иные должности муниципальной службы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–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стандартная (классическая)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(в организациях без персонального закрепления)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D699F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383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C3618D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руб</w:t>
            </w:r>
            <w:r w:rsidR="00C3618D">
              <w:rPr>
                <w:rFonts w:ascii="Liberation Serif" w:hAnsi="Liberation Serif"/>
                <w:color w:val="000000"/>
                <w:sz w:val="16"/>
                <w:szCs w:val="16"/>
              </w:rPr>
              <w:t>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1B249A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="00DD699F" w:rsidRPr="00787C24">
              <w:rPr>
                <w:rFonts w:ascii="Liberation Serif" w:eastAsia="Calibri" w:hAnsi="Liberation Serif"/>
                <w:sz w:val="16"/>
                <w:szCs w:val="16"/>
              </w:rPr>
              <w:t>- не более 2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,5 млн.руб.</w:t>
            </w:r>
            <w:r w:rsidR="00170433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DD699F" w:rsidRPr="00787C24" w:rsidRDefault="00DD699F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руководитель аппарата Администрации 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руководители территориальных органов Администрации 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Каменск-Уральского 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 руководители казенных учреждений – не более 1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,5 млн.руб.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DD699F" w:rsidRPr="00787C24" w:rsidRDefault="00DD699F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иные должности муниципальной службы, иные должности в казенных учреждениях – не более 1</w:t>
            </w:r>
            <w:r w:rsidR="001B249A">
              <w:rPr>
                <w:rFonts w:ascii="Liberation Serif" w:eastAsia="Calibri" w:hAnsi="Liberation Serif"/>
                <w:sz w:val="16"/>
                <w:szCs w:val="16"/>
              </w:rPr>
              <w:t>,35      млн.руб.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(в организациях без персонального закрепления)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9A" w:rsidRPr="00787C24" w:rsidRDefault="001B249A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2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 500</w:t>
            </w:r>
            <w:r w:rsidR="003F1A46">
              <w:rPr>
                <w:rFonts w:ascii="Liberation Serif" w:eastAsia="Calibri" w:hAnsi="Liberation Serif"/>
                <w:sz w:val="16"/>
                <w:szCs w:val="16"/>
              </w:rPr>
              <w:t> 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000</w:t>
            </w:r>
            <w:r w:rsidR="003F1A46">
              <w:rPr>
                <w:rFonts w:ascii="Liberation Serif" w:eastAsia="Calibri" w:hAnsi="Liberation Serif"/>
                <w:sz w:val="16"/>
                <w:szCs w:val="16"/>
              </w:rPr>
              <w:t xml:space="preserve"> рублей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1B249A" w:rsidRPr="00787C24" w:rsidRDefault="001B249A" w:rsidP="001B249A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1B249A" w:rsidRPr="00787C24" w:rsidRDefault="001B249A" w:rsidP="001B249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первый заместитель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 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руководители территориальных органов Администрации 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Каменск-Уральского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– не более 1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 500</w:t>
            </w:r>
            <w:r w:rsidR="003F1A46">
              <w:rPr>
                <w:rFonts w:ascii="Liberation Serif" w:eastAsia="Calibri" w:hAnsi="Liberation Serif"/>
                <w:sz w:val="16"/>
                <w:szCs w:val="16"/>
              </w:rPr>
              <w:t> 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000</w:t>
            </w:r>
            <w:r w:rsidR="003F1A46">
              <w:rPr>
                <w:rFonts w:ascii="Liberation Serif" w:eastAsia="Calibri" w:hAnsi="Liberation Serif"/>
                <w:sz w:val="16"/>
                <w:szCs w:val="16"/>
              </w:rPr>
              <w:t xml:space="preserve"> рублей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1B249A" w:rsidRPr="00787C24" w:rsidRDefault="001B249A" w:rsidP="001B249A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DD699F" w:rsidRPr="00787C24" w:rsidRDefault="001B249A" w:rsidP="000E0EA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иные должности муниципальной службы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– не более 1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350000  </w:t>
            </w:r>
            <w:r w:rsidR="003F1A46">
              <w:rPr>
                <w:rFonts w:ascii="Liberation Serif" w:eastAsia="Calibri" w:hAnsi="Liberation Serif"/>
                <w:sz w:val="16"/>
                <w:szCs w:val="16"/>
              </w:rPr>
              <w:t xml:space="preserve">рублей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(в организациях без персонального закрепления)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99F" w:rsidRPr="00787C24" w:rsidRDefault="00DD699F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E15B8D" w:rsidRPr="00787C24" w:rsidTr="00291C4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  <w:lang w:val="en-US"/>
              </w:rPr>
              <w:t>7.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E12AC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31.01.11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E12AC0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Мебель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металлическ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ая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для офисов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E15B8D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материал (металл)</w:t>
            </w: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 xml:space="preserve"> для мебели для сидения, преимущественно с металлическим каркасом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</w:t>
            </w:r>
          </w:p>
          <w:p w:rsidR="00E15B8D" w:rsidRPr="00787C24" w:rsidRDefault="00E15B8D" w:rsidP="00E15B8D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обивочные материалы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2" w:rsidRDefault="002A293C" w:rsidP="005D5E26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="005D5E26">
              <w:rPr>
                <w:rFonts w:ascii="Liberation Serif" w:eastAsia="Calibri" w:hAnsi="Liberation Serif"/>
                <w:sz w:val="16"/>
                <w:szCs w:val="16"/>
              </w:rPr>
              <w:t>-</w:t>
            </w:r>
            <w:r w:rsidR="005D5E26"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 xml:space="preserve"> предельное значение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:</w:t>
            </w:r>
          </w:p>
          <w:p w:rsidR="002A293C" w:rsidRDefault="005D5E26" w:rsidP="005D5E26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 xml:space="preserve">кожа натуральная; </w:t>
            </w:r>
          </w:p>
          <w:p w:rsidR="00E15B8D" w:rsidRDefault="005D5E26" w:rsidP="005D5E26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;</w:t>
            </w:r>
          </w:p>
          <w:p w:rsidR="002A293C" w:rsidRPr="00787C24" w:rsidRDefault="002A293C" w:rsidP="005D5E26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2A293C" w:rsidRDefault="002A293C" w:rsidP="002A293C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руководители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 xml:space="preserve">территориальных органов Администрации 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Каменск-Уральского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 руководители казенных учреждений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- </w:t>
            </w: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предельное значение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:</w:t>
            </w: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 xml:space="preserve"> </w:t>
            </w:r>
          </w:p>
          <w:p w:rsidR="002A293C" w:rsidRDefault="002A293C" w:rsidP="002A293C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кожа натуральная;</w:t>
            </w:r>
          </w:p>
          <w:p w:rsidR="00E15B8D" w:rsidRPr="00787C24" w:rsidRDefault="002A293C" w:rsidP="002A293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r w:rsidR="00E15B8D" w:rsidRPr="00787C24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E15B8D" w:rsidRPr="00787C24" w:rsidRDefault="00E15B8D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2A293C" w:rsidRDefault="002A293C" w:rsidP="002A293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– </w:t>
            </w:r>
          </w:p>
          <w:p w:rsidR="005643A2" w:rsidRDefault="002A293C" w:rsidP="002A293C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предельное значение</w:t>
            </w:r>
            <w:r w:rsidR="005643A2">
              <w:rPr>
                <w:rFonts w:ascii="Liberation Serif" w:hAnsi="Liberation Serif"/>
                <w:color w:val="000000"/>
                <w:sz w:val="16"/>
                <w:szCs w:val="16"/>
              </w:rPr>
              <w:t>:</w:t>
            </w:r>
          </w:p>
          <w:p w:rsidR="002A293C" w:rsidRPr="00F246EC" w:rsidRDefault="002A293C" w:rsidP="002A293C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искусственная кожа;</w:t>
            </w:r>
          </w:p>
          <w:p w:rsidR="00E15B8D" w:rsidRPr="00787C24" w:rsidRDefault="002A293C" w:rsidP="002A293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возможные значения: искусственная замша (микрофибра), ткань, нетканые материалы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материал (металл)</w:t>
            </w: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 xml:space="preserve"> для мебели для сидения, преимущественно с металлическим каркасом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</w:t>
            </w:r>
          </w:p>
          <w:p w:rsidR="00E15B8D" w:rsidRPr="00787C24" w:rsidRDefault="00E15B8D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обивочные материалы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3A2" w:rsidRDefault="005643A2" w:rsidP="005643A2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-</w:t>
            </w: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 xml:space="preserve"> предельное значение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:</w:t>
            </w: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 xml:space="preserve"> </w:t>
            </w:r>
          </w:p>
          <w:p w:rsidR="005643A2" w:rsidRDefault="005643A2" w:rsidP="005643A2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 xml:space="preserve">кожа натуральная; </w:t>
            </w:r>
          </w:p>
          <w:p w:rsidR="005643A2" w:rsidRDefault="005643A2" w:rsidP="005643A2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;</w:t>
            </w:r>
          </w:p>
          <w:p w:rsidR="005643A2" w:rsidRPr="00787C24" w:rsidRDefault="005643A2" w:rsidP="005643A2">
            <w:pPr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5643A2" w:rsidRDefault="005643A2" w:rsidP="005643A2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руководители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 xml:space="preserve">территориальных органов Администрации 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Каменск-Уральского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 руководители казенных учреждений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- </w:t>
            </w: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предельное значение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:</w:t>
            </w: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 xml:space="preserve"> </w:t>
            </w:r>
          </w:p>
          <w:p w:rsidR="005643A2" w:rsidRDefault="005643A2" w:rsidP="005643A2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кожа натуральная;</w:t>
            </w:r>
          </w:p>
          <w:p w:rsidR="005643A2" w:rsidRPr="00787C24" w:rsidRDefault="005643A2" w:rsidP="005643A2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5643A2" w:rsidRPr="00787C24" w:rsidRDefault="005643A2" w:rsidP="005643A2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5643A2" w:rsidRDefault="005643A2" w:rsidP="005643A2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– </w:t>
            </w:r>
          </w:p>
          <w:p w:rsidR="005643A2" w:rsidRDefault="005643A2" w:rsidP="005643A2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предельное значение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:</w:t>
            </w:r>
          </w:p>
          <w:p w:rsidR="005643A2" w:rsidRPr="00F246EC" w:rsidRDefault="005643A2" w:rsidP="005643A2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искусственная кожа;</w:t>
            </w:r>
          </w:p>
          <w:p w:rsidR="00E15B8D" w:rsidRPr="00787C24" w:rsidRDefault="005643A2" w:rsidP="005643A2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color w:val="000000"/>
                <w:sz w:val="16"/>
                <w:szCs w:val="16"/>
              </w:rPr>
              <w:t>возможные значения: искусственная замша (микрофибра), ткань, нетканые материалы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B8D" w:rsidRPr="00787C24" w:rsidRDefault="00E15B8D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205164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164" w:rsidRPr="00787C24" w:rsidRDefault="00205164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  <w:lang w:val="en-US"/>
              </w:rPr>
              <w:lastRenderedPageBreak/>
              <w:t>8.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164" w:rsidRPr="00787C24" w:rsidRDefault="00205164" w:rsidP="00E12AC0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31.01.12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5164" w:rsidRPr="00787C24" w:rsidRDefault="00205164" w:rsidP="00E15B8D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Мебель деревянн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ая для офисов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4" w:rsidRPr="00787C24" w:rsidRDefault="00205164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4" w:rsidRPr="00787C24" w:rsidRDefault="00205164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4" w:rsidRDefault="00205164" w:rsidP="00E15B8D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материал (вид древесины)</w:t>
            </w:r>
          </w:p>
          <w:p w:rsidR="00205164" w:rsidRPr="00787C24" w:rsidRDefault="00205164" w:rsidP="00E15B8D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4" w:rsidRDefault="00205164" w:rsidP="0020516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округа,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</w:p>
          <w:p w:rsidR="00205164" w:rsidRDefault="00205164" w:rsidP="00205164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руководители территориальных органов Администрации 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Каменск-Уральского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 руководители казенных учреждений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-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Pr="00F246EC">
              <w:rPr>
                <w:rFonts w:ascii="Liberation Serif" w:hAnsi="Liberation Serif"/>
                <w:sz w:val="16"/>
                <w:szCs w:val="16"/>
              </w:rPr>
              <w:t>предельное значение</w:t>
            </w:r>
            <w:r>
              <w:rPr>
                <w:rFonts w:ascii="Liberation Serif" w:hAnsi="Liberation Serif"/>
                <w:sz w:val="16"/>
                <w:szCs w:val="16"/>
              </w:rPr>
              <w:t>:</w:t>
            </w:r>
          </w:p>
          <w:p w:rsidR="00205164" w:rsidRDefault="00205164" w:rsidP="00205164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sz w:val="16"/>
                <w:szCs w:val="16"/>
              </w:rPr>
              <w:t>массив древесины «ценных» пород (твердолиственных и тропических);</w:t>
            </w:r>
          </w:p>
          <w:p w:rsidR="00205164" w:rsidRPr="00787C24" w:rsidRDefault="00205164" w:rsidP="0020516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sz w:val="16"/>
                <w:szCs w:val="16"/>
              </w:rPr>
              <w:t>возможные значения: древесина хвойных и мягколиственных пород</w:t>
            </w:r>
            <w:r w:rsidR="00546303">
              <w:rPr>
                <w:rFonts w:ascii="Liberation Serif" w:hAnsi="Liberation Serif"/>
                <w:sz w:val="16"/>
                <w:szCs w:val="16"/>
              </w:rPr>
              <w:t>;</w:t>
            </w:r>
          </w:p>
          <w:p w:rsidR="00205164" w:rsidRDefault="00205164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205164" w:rsidRDefault="00205164" w:rsidP="00205164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– </w:t>
            </w:r>
          </w:p>
          <w:p w:rsidR="00205164" w:rsidRDefault="00205164" w:rsidP="00205164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16"/>
                <w:szCs w:val="16"/>
                <w:lang w:eastAsia="en-US"/>
              </w:rPr>
            </w:pPr>
            <w:r w:rsidRPr="00F246EC">
              <w:rPr>
                <w:rFonts w:ascii="Liberation Serif" w:hAnsi="Liberation Serif"/>
                <w:sz w:val="16"/>
                <w:szCs w:val="16"/>
                <w:lang w:eastAsia="en-US"/>
              </w:rPr>
              <w:lastRenderedPageBreak/>
              <w:t>предельное значение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>:</w:t>
            </w:r>
          </w:p>
          <w:p w:rsidR="00205164" w:rsidRPr="00787C24" w:rsidRDefault="00205164" w:rsidP="00205164">
            <w:pPr>
              <w:widowControl w:val="0"/>
              <w:autoSpaceDE w:val="0"/>
              <w:autoSpaceDN w:val="0"/>
              <w:rPr>
                <w:rFonts w:ascii="Liberation Serif" w:hAnsi="Liberation Serif"/>
                <w:bCs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sz w:val="16"/>
                <w:szCs w:val="16"/>
                <w:lang w:eastAsia="en-US"/>
              </w:rPr>
              <w:t>древесина хвойных и мягколиственных пород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4" w:rsidRDefault="00205164" w:rsidP="00E15B8D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lastRenderedPageBreak/>
              <w:t>материал (вид древесины)</w:t>
            </w:r>
          </w:p>
          <w:p w:rsidR="00205164" w:rsidRPr="00787C24" w:rsidRDefault="00205164" w:rsidP="00E15B8D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4" w:rsidRDefault="00205164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округа,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</w:p>
          <w:p w:rsidR="00205164" w:rsidRDefault="00205164" w:rsidP="00697191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руководители территориальных органов Администрации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 Каменск-Уральского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 руководители казенных учреждений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-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Pr="00F246EC">
              <w:rPr>
                <w:rFonts w:ascii="Liberation Serif" w:hAnsi="Liberation Serif"/>
                <w:sz w:val="16"/>
                <w:szCs w:val="16"/>
              </w:rPr>
              <w:t>предельное значение</w:t>
            </w:r>
            <w:r>
              <w:rPr>
                <w:rFonts w:ascii="Liberation Serif" w:hAnsi="Liberation Serif"/>
                <w:sz w:val="16"/>
                <w:szCs w:val="16"/>
              </w:rPr>
              <w:t>:</w:t>
            </w:r>
          </w:p>
          <w:p w:rsidR="00205164" w:rsidRDefault="00205164" w:rsidP="00697191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sz w:val="16"/>
                <w:szCs w:val="16"/>
              </w:rPr>
              <w:t>массив древесины «ценных» пород (твердолиственных и тропических);</w:t>
            </w:r>
          </w:p>
          <w:p w:rsidR="00205164" w:rsidRPr="00787C24" w:rsidRDefault="00205164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sz w:val="16"/>
                <w:szCs w:val="16"/>
              </w:rPr>
              <w:t>возможные значения: древесина хвойных и мягколиственных пород</w:t>
            </w:r>
            <w:r w:rsidR="00546303">
              <w:rPr>
                <w:rFonts w:ascii="Liberation Serif" w:hAnsi="Liberation Serif"/>
                <w:sz w:val="16"/>
                <w:szCs w:val="16"/>
              </w:rPr>
              <w:t>;</w:t>
            </w:r>
          </w:p>
          <w:p w:rsidR="00205164" w:rsidRDefault="00205164" w:rsidP="00697191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205164" w:rsidRDefault="00205164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– </w:t>
            </w:r>
          </w:p>
          <w:p w:rsidR="00205164" w:rsidRDefault="00205164" w:rsidP="00697191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16"/>
                <w:szCs w:val="16"/>
                <w:lang w:eastAsia="en-US"/>
              </w:rPr>
            </w:pPr>
            <w:r w:rsidRPr="00F246EC">
              <w:rPr>
                <w:rFonts w:ascii="Liberation Serif" w:hAnsi="Liberation Serif"/>
                <w:sz w:val="16"/>
                <w:szCs w:val="16"/>
                <w:lang w:eastAsia="en-US"/>
              </w:rPr>
              <w:t>предельное значение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>:</w:t>
            </w:r>
          </w:p>
          <w:p w:rsidR="00205164" w:rsidRPr="00787C24" w:rsidRDefault="00205164" w:rsidP="00697191">
            <w:pPr>
              <w:widowControl w:val="0"/>
              <w:autoSpaceDE w:val="0"/>
              <w:autoSpaceDN w:val="0"/>
              <w:rPr>
                <w:rFonts w:ascii="Liberation Serif" w:hAnsi="Liberation Serif"/>
                <w:bCs/>
                <w:sz w:val="16"/>
                <w:szCs w:val="16"/>
              </w:rPr>
            </w:pPr>
            <w:r w:rsidRPr="00F246EC">
              <w:rPr>
                <w:rFonts w:ascii="Liberation Serif" w:hAnsi="Liberation Serif"/>
                <w:sz w:val="16"/>
                <w:szCs w:val="16"/>
                <w:lang w:eastAsia="en-US"/>
              </w:rPr>
              <w:lastRenderedPageBreak/>
              <w:t>древесина хвойных и мягколиственных пород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4" w:rsidRPr="00787C24" w:rsidRDefault="00205164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4" w:rsidRPr="00787C24" w:rsidRDefault="00205164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546303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Pr="00787C24" w:rsidRDefault="00546303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Pr="00787C24" w:rsidRDefault="00546303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Pr="00787C24" w:rsidRDefault="00546303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Pr="00787C24" w:rsidRDefault="00546303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Pr="00787C24" w:rsidRDefault="00546303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Default="00546303" w:rsidP="00205164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обивочные материалы</w:t>
            </w:r>
          </w:p>
          <w:p w:rsidR="00546303" w:rsidRPr="00787C24" w:rsidRDefault="00546303" w:rsidP="00205164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>для мебели для сидения, преимущественно с деревянным каркасом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Default="00546303" w:rsidP="0054630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округа,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</w:p>
          <w:p w:rsidR="00546303" w:rsidRDefault="00546303" w:rsidP="0054630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руководители территориальных органов Администрации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 Каменск-Уральского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 руководители казенных учреждений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-</w:t>
            </w:r>
          </w:p>
          <w:p w:rsidR="00546303" w:rsidRDefault="00546303" w:rsidP="00546303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sz w:val="16"/>
                <w:szCs w:val="16"/>
              </w:rPr>
              <w:t>предельное значение</w:t>
            </w:r>
            <w:r>
              <w:rPr>
                <w:rFonts w:ascii="Liberation Serif" w:hAnsi="Liberation Serif"/>
                <w:sz w:val="16"/>
                <w:szCs w:val="16"/>
              </w:rPr>
              <w:t>:</w:t>
            </w:r>
          </w:p>
          <w:p w:rsidR="00546303" w:rsidRDefault="00546303" w:rsidP="00546303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sz w:val="16"/>
                <w:szCs w:val="16"/>
              </w:rPr>
              <w:t>кожа натуральная;</w:t>
            </w:r>
          </w:p>
          <w:p w:rsidR="00546303" w:rsidRDefault="00546303" w:rsidP="00546303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sz w:val="16"/>
                <w:szCs w:val="16"/>
              </w:rPr>
              <w:t>возможные значения: искусственная кожа</w:t>
            </w:r>
            <w:r w:rsidR="000D4D98">
              <w:rPr>
                <w:rFonts w:ascii="Liberation Serif" w:hAnsi="Liberation Serif"/>
                <w:sz w:val="16"/>
                <w:szCs w:val="16"/>
              </w:rPr>
              <w:t xml:space="preserve">, </w:t>
            </w:r>
            <w:r w:rsidRPr="00872CF3">
              <w:rPr>
                <w:rFonts w:ascii="Liberation Serif" w:hAnsi="Liberation Serif"/>
                <w:sz w:val="16"/>
                <w:szCs w:val="16"/>
              </w:rPr>
              <w:t>мебельный (искусственный) мех, искусственная замша (микрофибра), ткань, нетканые материалы</w:t>
            </w:r>
            <w:r>
              <w:rPr>
                <w:rFonts w:ascii="Liberation Serif" w:hAnsi="Liberation Serif"/>
                <w:sz w:val="16"/>
                <w:szCs w:val="16"/>
              </w:rPr>
              <w:t>;</w:t>
            </w:r>
          </w:p>
          <w:p w:rsidR="00546303" w:rsidRDefault="00546303" w:rsidP="00546303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</w:p>
          <w:p w:rsidR="00546303" w:rsidRDefault="00546303" w:rsidP="0054630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– </w:t>
            </w:r>
          </w:p>
          <w:p w:rsidR="00546303" w:rsidRDefault="00546303" w:rsidP="00546303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16"/>
                <w:szCs w:val="16"/>
                <w:lang w:eastAsia="en-US"/>
              </w:rPr>
            </w:pPr>
            <w:r w:rsidRPr="00F246EC">
              <w:rPr>
                <w:rFonts w:ascii="Liberation Serif" w:hAnsi="Liberation Serif"/>
                <w:sz w:val="16"/>
                <w:szCs w:val="16"/>
                <w:lang w:eastAsia="en-US"/>
              </w:rPr>
              <w:t>предельное значение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>:</w:t>
            </w:r>
          </w:p>
          <w:p w:rsidR="00546303" w:rsidRPr="00872CF3" w:rsidRDefault="00546303" w:rsidP="0054630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color w:val="000000"/>
                <w:sz w:val="16"/>
                <w:szCs w:val="16"/>
              </w:rPr>
              <w:t>искусственная кожа;</w:t>
            </w:r>
          </w:p>
          <w:p w:rsidR="00546303" w:rsidRPr="00546303" w:rsidRDefault="00546303" w:rsidP="00546303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color w:val="000000"/>
                <w:sz w:val="16"/>
                <w:szCs w:val="16"/>
              </w:rPr>
              <w:t>возможные значения: искусственная замша (микрофибра), ткань, нетканые материалы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Default="00546303" w:rsidP="00697191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обивочные материалы</w:t>
            </w:r>
          </w:p>
          <w:p w:rsidR="00546303" w:rsidRPr="00787C24" w:rsidRDefault="00546303" w:rsidP="00697191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0D1167">
              <w:rPr>
                <w:rFonts w:ascii="Liberation Serif" w:hAnsi="Liberation Serif"/>
                <w:color w:val="000000"/>
                <w:sz w:val="16"/>
                <w:szCs w:val="16"/>
              </w:rPr>
              <w:t>для мебели для сидения, преимущественно с деревянным каркасом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Default="00546303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округа,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</w:p>
          <w:p w:rsidR="00546303" w:rsidRDefault="00546303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руководители территориальных органов Администрации</w:t>
            </w:r>
            <w:r w:rsidR="000E0EAC">
              <w:rPr>
                <w:rFonts w:ascii="Liberation Serif" w:eastAsia="Calibri" w:hAnsi="Liberation Serif"/>
                <w:sz w:val="16"/>
                <w:szCs w:val="16"/>
              </w:rPr>
              <w:t xml:space="preserve"> Каменск-Уральского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,  руководители казенных учреждений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-</w:t>
            </w:r>
          </w:p>
          <w:p w:rsidR="00546303" w:rsidRDefault="00546303" w:rsidP="00697191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sz w:val="16"/>
                <w:szCs w:val="16"/>
              </w:rPr>
              <w:t>предельное значение</w:t>
            </w:r>
            <w:r>
              <w:rPr>
                <w:rFonts w:ascii="Liberation Serif" w:hAnsi="Liberation Serif"/>
                <w:sz w:val="16"/>
                <w:szCs w:val="16"/>
              </w:rPr>
              <w:t>:</w:t>
            </w:r>
          </w:p>
          <w:p w:rsidR="00546303" w:rsidRDefault="00546303" w:rsidP="00697191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sz w:val="16"/>
                <w:szCs w:val="16"/>
              </w:rPr>
              <w:t>кожа натуральная;</w:t>
            </w:r>
          </w:p>
          <w:p w:rsidR="00546303" w:rsidRDefault="00546303" w:rsidP="00697191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sz w:val="16"/>
                <w:szCs w:val="16"/>
              </w:rPr>
              <w:t>возможные значения: искусственная кожа</w:t>
            </w:r>
            <w:r w:rsidR="000D4D98">
              <w:rPr>
                <w:rFonts w:ascii="Liberation Serif" w:hAnsi="Liberation Serif"/>
                <w:sz w:val="16"/>
                <w:szCs w:val="16"/>
              </w:rPr>
              <w:t>,</w:t>
            </w:r>
            <w:r w:rsidRPr="00872CF3">
              <w:rPr>
                <w:rFonts w:ascii="Liberation Serif" w:hAnsi="Liberation Serif"/>
                <w:sz w:val="16"/>
                <w:szCs w:val="16"/>
              </w:rPr>
              <w:t xml:space="preserve"> мебельный (искусственный) мех, искусственная замша (микрофибра), ткань, нетканые материалы</w:t>
            </w:r>
            <w:r>
              <w:rPr>
                <w:rFonts w:ascii="Liberation Serif" w:hAnsi="Liberation Serif"/>
                <w:sz w:val="16"/>
                <w:szCs w:val="16"/>
              </w:rPr>
              <w:t>;</w:t>
            </w:r>
          </w:p>
          <w:p w:rsidR="00546303" w:rsidRDefault="00546303" w:rsidP="00697191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</w:p>
          <w:p w:rsidR="00546303" w:rsidRDefault="00546303" w:rsidP="00697191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– </w:t>
            </w:r>
          </w:p>
          <w:p w:rsidR="00546303" w:rsidRDefault="00546303" w:rsidP="00697191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16"/>
                <w:szCs w:val="16"/>
                <w:lang w:eastAsia="en-US"/>
              </w:rPr>
            </w:pPr>
            <w:r w:rsidRPr="00F246EC">
              <w:rPr>
                <w:rFonts w:ascii="Liberation Serif" w:hAnsi="Liberation Serif"/>
                <w:sz w:val="16"/>
                <w:szCs w:val="16"/>
                <w:lang w:eastAsia="en-US"/>
              </w:rPr>
              <w:t>предельное значение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>:</w:t>
            </w:r>
          </w:p>
          <w:p w:rsidR="00546303" w:rsidRPr="00872CF3" w:rsidRDefault="00546303" w:rsidP="00697191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color w:val="000000"/>
                <w:sz w:val="16"/>
                <w:szCs w:val="16"/>
              </w:rPr>
              <w:t>искусственная кожа;</w:t>
            </w:r>
          </w:p>
          <w:p w:rsidR="00546303" w:rsidRPr="00546303" w:rsidRDefault="00546303" w:rsidP="00697191">
            <w:pPr>
              <w:contextualSpacing/>
              <w:rPr>
                <w:rFonts w:ascii="Liberation Serif" w:hAnsi="Liberation Serif"/>
                <w:sz w:val="16"/>
                <w:szCs w:val="16"/>
              </w:rPr>
            </w:pPr>
            <w:r w:rsidRPr="00872CF3">
              <w:rPr>
                <w:rFonts w:ascii="Liberation Serif" w:hAnsi="Liberation Serif"/>
                <w:color w:val="000000"/>
                <w:sz w:val="16"/>
                <w:szCs w:val="16"/>
              </w:rPr>
              <w:t>возможные значения: искусственная замша (микрофибра), ткань, нетканые материалы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Pr="00787C24" w:rsidRDefault="00546303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3" w:rsidRPr="00787C24" w:rsidRDefault="00546303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E1DA5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9.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A95989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49</w:t>
            </w: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.</w:t>
            </w: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32</w:t>
            </w: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.1</w:t>
            </w: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1DA5" w:rsidRPr="00A95989" w:rsidRDefault="006E1DA5" w:rsidP="00712E8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У</w:t>
            </w:r>
            <w:r w:rsidRPr="00A95989">
              <w:rPr>
                <w:rFonts w:ascii="Liberation Serif" w:hAnsi="Liberation Serif" w:cs="Liberation Serif"/>
                <w:sz w:val="16"/>
                <w:szCs w:val="16"/>
              </w:rPr>
              <w:t>слуги арендованных легковых автомобилей с водителем</w:t>
            </w:r>
            <w:r w:rsidRPr="00A95989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251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67759C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лошадиная сила</w:t>
            </w:r>
          </w:p>
          <w:p w:rsidR="006E1DA5" w:rsidRPr="00787C24" w:rsidRDefault="006E1DA5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EF4983" w:rsidRDefault="006E1DA5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мощность</w:t>
            </w:r>
            <w:r w:rsidRPr="00EF4983">
              <w:rPr>
                <w:rFonts w:ascii="Liberation Serif" w:eastAsia="Calibri" w:hAnsi="Liberation Serif"/>
                <w:sz w:val="16"/>
                <w:szCs w:val="16"/>
              </w:rPr>
              <w:t xml:space="preserve"> двигателя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автомобиля</w:t>
            </w:r>
            <w:r w:rsidRPr="00EF4983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634B8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200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6E1DA5" w:rsidRDefault="006E1DA5" w:rsidP="003634B8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6E1DA5" w:rsidRDefault="006E1DA5" w:rsidP="003634B8">
            <w:pPr>
              <w:pStyle w:val="ConsPlusNormal"/>
              <w:ind w:firstLine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</w:t>
            </w: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 xml:space="preserve">Уральского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</w:t>
            </w:r>
            <w:r w:rsidR="000A145E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, руководители казенных учреждений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– не более 150;</w:t>
            </w:r>
          </w:p>
          <w:p w:rsidR="006E1DA5" w:rsidRDefault="006E1DA5" w:rsidP="003634B8">
            <w:pPr>
              <w:pStyle w:val="ConsPlusNormal"/>
              <w:ind w:firstLine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</w:p>
          <w:p w:rsidR="006E1DA5" w:rsidRDefault="006E1DA5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</w:t>
            </w:r>
          </w:p>
          <w:p w:rsidR="006E1DA5" w:rsidRDefault="006E1DA5" w:rsidP="003634B8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в казенных учреждениях –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не более 150</w:t>
            </w:r>
          </w:p>
          <w:p w:rsidR="006E1DA5" w:rsidRPr="00787C24" w:rsidRDefault="006E1DA5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(в организациях без персонального закрепления)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 xml:space="preserve">максимальна </w:t>
            </w:r>
            <w:r w:rsidRPr="00EF4983">
              <w:rPr>
                <w:rFonts w:ascii="Liberation Serif" w:eastAsia="Calibri" w:hAnsi="Liberation Serif"/>
                <w:sz w:val="16"/>
                <w:szCs w:val="16"/>
              </w:rPr>
              <w:t>мощность двигателя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634B8">
            <w:pPr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- не более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200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6E1DA5" w:rsidRDefault="006E1DA5" w:rsidP="003634B8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6E1DA5" w:rsidRDefault="006E1DA5" w:rsidP="003634B8">
            <w:pPr>
              <w:pStyle w:val="ConsPlusNormal"/>
              <w:ind w:firstLine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</w:t>
            </w:r>
            <w:r w:rsidRPr="00A721B7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 xml:space="preserve">Уральского 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городского округа</w:t>
            </w:r>
            <w:r w:rsidR="000A145E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, руководители казенных учреждений</w:t>
            </w:r>
            <w:r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– не более 150;</w:t>
            </w:r>
          </w:p>
          <w:p w:rsidR="006E1DA5" w:rsidRDefault="006E1DA5" w:rsidP="003634B8">
            <w:pPr>
              <w:pStyle w:val="ConsPlusNormal"/>
              <w:ind w:firstLine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</w:p>
          <w:p w:rsidR="006E1DA5" w:rsidRDefault="006E1DA5" w:rsidP="000A145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–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не более 150</w:t>
            </w:r>
          </w:p>
          <w:p w:rsidR="006E1DA5" w:rsidRPr="00787C24" w:rsidRDefault="006E1DA5" w:rsidP="003634B8">
            <w:pPr>
              <w:pStyle w:val="ConsPlusNormal"/>
              <w:ind w:firstLine="0"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(в организациях без персонального закрепления)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0811B4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E1DA5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 коробки передач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634B8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634B8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тип коробки передач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не имеет 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0811B4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E1DA5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634B8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912F62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3033D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–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полная (максимальная)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6E1DA5" w:rsidRPr="00787C24" w:rsidRDefault="006E1DA5" w:rsidP="003033D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6E1DA5" w:rsidRDefault="006E1DA5" w:rsidP="003033D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первый заместитель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главы 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заместители главы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руководитель аппарата Администрации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руководители территориальных органов Администрации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Каменск-Уральского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городского округа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,  руководители казенных учреждений –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стандартная (классическая)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>;</w:t>
            </w:r>
          </w:p>
          <w:p w:rsidR="000A145E" w:rsidRPr="00787C24" w:rsidRDefault="000A145E" w:rsidP="003033D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  <w:p w:rsidR="006E1DA5" w:rsidRPr="00787C24" w:rsidRDefault="006E1DA5" w:rsidP="00417DA7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–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стандартная (классическая)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(в организациях без персонального закрепления)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0811B4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E1DA5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912F62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время предоставления автомобиля потребителю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912F62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время предоставления автомобиля потребителю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912F62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в соответствии с потребностью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 xml:space="preserve"> заказчика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0811B4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560161" w:rsidRPr="00787C24" w:rsidTr="00291C4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10.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58.29.13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912F62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Обеспечение программное </w:t>
            </w: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>для администрирования баз данных на электронном носителе. Пояснения по требуемой продукции: системы управления базами данных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90792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lastRenderedPageBreak/>
              <w:t>383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90792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787C24">
              <w:rPr>
                <w:rFonts w:ascii="Liberation Serif" w:hAnsi="Liberation Serif"/>
                <w:color w:val="000000"/>
                <w:sz w:val="16"/>
                <w:szCs w:val="16"/>
              </w:rPr>
              <w:t>руб</w:t>
            </w: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912F62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стоимость годового </w:t>
            </w: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>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 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912F62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стоимость годового </w:t>
            </w: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>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 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не более 1000000 рублей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560161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Для всех </w:t>
            </w: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lastRenderedPageBreak/>
              <w:t>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161" w:rsidRPr="00787C24" w:rsidRDefault="000811B4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lastRenderedPageBreak/>
              <w:t>Х</w:t>
            </w:r>
          </w:p>
        </w:tc>
      </w:tr>
      <w:tr w:rsidR="006E1DA5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11.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6E1DA5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58.29.21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6E1DA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Приложения общие для повышения 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6E1DA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совместимость с системами межведомственного электронного документооборота (МЭДО) (да/нет)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6E1DA5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совместимость с системами межведомственного электронного документооборота (МЭДО) (да/нет)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F952F5" w:rsidP="000A145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совместимость </w:t>
            </w:r>
            <w:r w:rsidR="000A145E"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электронного документооборота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>П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равительства Свердловской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0811B4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E1DA5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6E1DA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поддерживаемые типы данных, текстовые и графические возможности приложения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6E1DA5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поддерживаемые типы данных, текстовые и графические возможности приложения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F952F5" w:rsidP="00F952F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все широкоиспользуемые графические, текстовые и видео форматы передачи данных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0811B4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E1DA5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6E1DA5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соответствие Федеральному </w:t>
            </w:r>
            <w:hyperlink r:id="rId17" w:history="1">
              <w:r w:rsidRPr="00B74244">
                <w:rPr>
                  <w:rFonts w:ascii="Liberation Serif" w:eastAsiaTheme="minorHAnsi" w:hAnsi="Liberation Serif"/>
                  <w:sz w:val="16"/>
                  <w:szCs w:val="16"/>
                  <w:lang w:eastAsia="en-US"/>
                </w:rPr>
                <w:t>закону</w:t>
              </w:r>
            </w:hyperlink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от 27 июля 2006 года № 152-ФЗ </w:t>
            </w:r>
            <w:r w:rsidRPr="00B74244">
              <w:rPr>
                <w:rFonts w:ascii="Liberation Serif" w:hAnsi="Liberation Serif"/>
                <w:sz w:val="16"/>
                <w:szCs w:val="16"/>
              </w:rPr>
              <w:t>«</w:t>
            </w: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О персональных данных</w:t>
            </w:r>
            <w:r w:rsidRPr="00B74244">
              <w:rPr>
                <w:rFonts w:ascii="Liberation Serif" w:hAnsi="Liberation Serif"/>
                <w:sz w:val="16"/>
                <w:szCs w:val="16"/>
              </w:rPr>
              <w:t>»</w:t>
            </w: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приложений, содержащих персональные данные (да/нет)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6E1DA5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соответствие Федеральному </w:t>
            </w:r>
            <w:hyperlink r:id="rId18" w:history="1">
              <w:r w:rsidRPr="00B74244">
                <w:rPr>
                  <w:rFonts w:ascii="Liberation Serif" w:eastAsiaTheme="minorHAnsi" w:hAnsi="Liberation Serif"/>
                  <w:sz w:val="16"/>
                  <w:szCs w:val="16"/>
                  <w:lang w:eastAsia="en-US"/>
                </w:rPr>
                <w:t>закону</w:t>
              </w:r>
            </w:hyperlink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от 27 июля 2006 года № 152-ФЗ </w:t>
            </w:r>
            <w:r w:rsidRPr="00B74244">
              <w:rPr>
                <w:rFonts w:ascii="Liberation Serif" w:hAnsi="Liberation Serif"/>
                <w:sz w:val="16"/>
                <w:szCs w:val="16"/>
              </w:rPr>
              <w:t>«</w:t>
            </w: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О персональных данных</w:t>
            </w:r>
            <w:r w:rsidRPr="00B74244">
              <w:rPr>
                <w:rFonts w:ascii="Liberation Serif" w:hAnsi="Liberation Serif"/>
                <w:sz w:val="16"/>
                <w:szCs w:val="16"/>
              </w:rPr>
              <w:t>»</w:t>
            </w: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приложений, содержащих персональные данные (да/нет)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F952F5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6E1DA5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A5" w:rsidRPr="00787C24" w:rsidRDefault="000811B4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8B538F" w:rsidRPr="00787C24" w:rsidTr="00291C4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6E1DA5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1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2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6E1DA5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58.29.31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B74244" w:rsidRDefault="008B538F" w:rsidP="008B53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B74244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  <w:p w:rsidR="008B538F" w:rsidRPr="00787C24" w:rsidRDefault="008B538F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78528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78528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8B538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использование российских криптоалгоритмов при использовании криптографической защиты информации в составе средств обеспечения информационной безопасности систем, доступность на русском языке интерфейса конфигурирования средства информационной </w:t>
            </w:r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>безопасности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8B538F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8B538F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использование российских криптоалгоритмов при использовании криптографической защиты информации в составе средств обеспечения информационной безопасности систем, доступность на русском языке интерфейса конфигурирования средства информационной </w:t>
            </w:r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>безопасности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F952F5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0811B4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8B538F" w:rsidRPr="00787C24" w:rsidTr="00291C4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lastRenderedPageBreak/>
              <w:t>13.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58.29.32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1E5E13" w:rsidRDefault="008B538F" w:rsidP="00760E1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1E5E13">
              <w:rPr>
                <w:rFonts w:ascii="Liberation Serif" w:hAnsi="Liberation Serif" w:cs="Liberation Serif"/>
                <w:sz w:val="16"/>
                <w:szCs w:val="16"/>
              </w:rPr>
              <w:t>Обеспечение программное прикладное для загрузки. Пояснения по требуемой продукции: системы управления процессами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1E5E13" w:rsidRDefault="008B538F" w:rsidP="00760E1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1E5E13" w:rsidRDefault="008B538F" w:rsidP="008B53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8B538F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1E5E13" w:rsidRDefault="008B538F" w:rsidP="008B538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F952F5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8B538F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8F" w:rsidRPr="00787C24" w:rsidRDefault="00B100BD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B1BDC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1BDC" w:rsidRPr="00787C24" w:rsidRDefault="006B1BDC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14.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1BDC" w:rsidRPr="00787C24" w:rsidRDefault="006B1BDC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61.10.30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1BDC" w:rsidRPr="00787C24" w:rsidRDefault="006B1BDC" w:rsidP="008B538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Услуги по передаче данных по проводным телекоммуникационным сетям. Пояснения по требуемым услугам: оказание услуг связи по передаче данных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F45F1A" w:rsidRDefault="006B1BDC" w:rsidP="00760E1E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  <w:t>2545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F45F1A" w:rsidRDefault="006B1BDC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мегабит в секунду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1E5E13" w:rsidRDefault="006B1BDC" w:rsidP="006B1BD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1E5E13">
              <w:rPr>
                <w:rFonts w:ascii="Liberation Serif" w:eastAsia="Calibri" w:hAnsi="Liberation Serif"/>
                <w:sz w:val="16"/>
                <w:szCs w:val="16"/>
              </w:rPr>
              <w:t>пропускная способность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787C24" w:rsidRDefault="006B1BDC" w:rsidP="008B538F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1E5E13" w:rsidRDefault="006B1BDC" w:rsidP="006B1BDC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1E5E13">
              <w:rPr>
                <w:rFonts w:ascii="Liberation Serif" w:eastAsia="Calibri" w:hAnsi="Liberation Serif"/>
                <w:sz w:val="16"/>
                <w:szCs w:val="16"/>
              </w:rPr>
              <w:t>пропускная способность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787C24" w:rsidRDefault="006B1BDC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100 мегабит в  секунду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1BDC" w:rsidRPr="00787C24" w:rsidRDefault="006B1BDC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787C24" w:rsidRDefault="00B100BD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6B1BDC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Default="006B1BDC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Default="006B1BDC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1E5E13" w:rsidRDefault="006B1BDC" w:rsidP="008B538F">
            <w:pPr>
              <w:contextualSpacing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6B1BDC" w:rsidRDefault="006B1BDC" w:rsidP="00760E1E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Default="006B1BDC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процент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1E5E13" w:rsidRDefault="006B1BDC" w:rsidP="008B538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1E5E13">
              <w:rPr>
                <w:rFonts w:ascii="Liberation Serif" w:eastAsia="Calibri" w:hAnsi="Liberation Serif"/>
                <w:sz w:val="16"/>
                <w:szCs w:val="16"/>
              </w:rPr>
              <w:t>доля потерянных пакетов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Default="006B1BDC" w:rsidP="008B538F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1E5E13" w:rsidRDefault="006B1BDC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1E5E13">
              <w:rPr>
                <w:rFonts w:ascii="Liberation Serif" w:eastAsia="Calibri" w:hAnsi="Liberation Serif"/>
                <w:sz w:val="16"/>
                <w:szCs w:val="16"/>
              </w:rPr>
              <w:t>доля потерянных пакетов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6B1BDC" w:rsidRDefault="006B1BDC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6B1BDC">
              <w:rPr>
                <w:rFonts w:ascii="Liberation Serif" w:eastAsia="Calibri" w:hAnsi="Liberation Serif"/>
                <w:sz w:val="16"/>
                <w:szCs w:val="16"/>
              </w:rPr>
              <w:t>4 процента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787C24" w:rsidRDefault="006B1BDC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DC" w:rsidRPr="00787C24" w:rsidRDefault="00B100BD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F45F1A" w:rsidRPr="00787C24" w:rsidTr="00291C40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5F1A" w:rsidRPr="00787C24" w:rsidRDefault="00F45F1A" w:rsidP="008B538F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1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5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61.20.11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5F1A" w:rsidRPr="001E5E13" w:rsidRDefault="00F45F1A" w:rsidP="00760E1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1E5E13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Услуги подвижной связи общего пользования - обеспечение доступа и поддержка пользователя. Пояснения по требуемым услугам: оказание услуг подвижной радиотелефонной связи</w:t>
            </w:r>
          </w:p>
          <w:p w:rsidR="00F45F1A" w:rsidRPr="001E5E13" w:rsidRDefault="00F45F1A" w:rsidP="00760E1E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8B538F" w:rsidRDefault="00F45F1A" w:rsidP="008B538F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8B538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тарификация услуги голосовой связи, доступа в информационно-телекоммуникационную сеть </w:t>
            </w:r>
            <w:r w:rsidRPr="008B538F">
              <w:rPr>
                <w:rFonts w:ascii="Liberation Serif" w:hAnsi="Liberation Serif"/>
                <w:sz w:val="16"/>
                <w:szCs w:val="16"/>
              </w:rPr>
              <w:t>«</w:t>
            </w:r>
            <w:r w:rsidRPr="008B538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8B538F">
              <w:rPr>
                <w:rFonts w:ascii="Liberation Serif" w:hAnsi="Liberation Serif"/>
                <w:sz w:val="16"/>
                <w:szCs w:val="16"/>
              </w:rPr>
              <w:t>»</w:t>
            </w:r>
            <w:r w:rsidRPr="008B538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(лимитная/безлимитная)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8B538F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8B538F" w:rsidRDefault="00F45F1A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8B538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тарификация услуги голосовой связи, доступа в информационно-телекоммуникационную сеть </w:t>
            </w:r>
            <w:r w:rsidRPr="008B538F">
              <w:rPr>
                <w:rFonts w:ascii="Liberation Serif" w:hAnsi="Liberation Serif"/>
                <w:sz w:val="16"/>
                <w:szCs w:val="16"/>
              </w:rPr>
              <w:t>«</w:t>
            </w:r>
            <w:r w:rsidRPr="008B538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8B538F">
              <w:rPr>
                <w:rFonts w:ascii="Liberation Serif" w:hAnsi="Liberation Serif"/>
                <w:sz w:val="16"/>
                <w:szCs w:val="16"/>
              </w:rPr>
              <w:t>»</w:t>
            </w:r>
            <w:r w:rsidRPr="008B538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(лимитная/безлимитная)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D81926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Каменск-Уральского городского округа </w:t>
            </w:r>
            <w:r w:rsidR="00D81926">
              <w:rPr>
                <w:rFonts w:ascii="Liberation Serif" w:eastAsia="Calibri" w:hAnsi="Liberation Serif"/>
                <w:sz w:val="16"/>
                <w:szCs w:val="16"/>
              </w:rPr>
              <w:t>- безлимитная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B100BD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F45F1A" w:rsidRPr="00787C24" w:rsidTr="00291C40"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F45F1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объем доступной услуги голосовой связи (минут), доступа в информационно-телекоммуникационную сеть 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«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»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(Гигабайт)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F45F1A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F45F1A">
            <w:pPr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объем доступной услуги голосовой связи (минут), доступа в информационно-телекоммуникационную сеть 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«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»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(Гигабайт)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F45F1A" w:rsidRDefault="00F45F1A" w:rsidP="00F45F1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 xml:space="preserve">Каменск-Уральского городского округа </w:t>
            </w:r>
            <w:r w:rsidR="00985BB8">
              <w:rPr>
                <w:rFonts w:ascii="Liberation Serif" w:eastAsia="Calibri" w:hAnsi="Liberation Serif"/>
                <w:sz w:val="16"/>
                <w:szCs w:val="16"/>
              </w:rPr>
              <w:t>– без ограничений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F45F1A" w:rsidP="00760E1E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F1A" w:rsidRPr="00787C24" w:rsidRDefault="00B100BD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85BB8" w:rsidRPr="00787C24" w:rsidTr="00291C40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F45F1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«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»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(Гигабайт) (да/нет)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F45F1A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«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»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 (Гигабайт) (да/нет)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F45F1A" w:rsidRDefault="00985BB8" w:rsidP="00907923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глава </w:t>
            </w:r>
            <w:r>
              <w:rPr>
                <w:rFonts w:ascii="Liberation Serif" w:eastAsia="Calibri" w:hAnsi="Liberation Serif"/>
                <w:sz w:val="16"/>
                <w:szCs w:val="16"/>
              </w:rPr>
              <w:t>Каменск-Уральского городского округа – без ограничений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B100BD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985BB8" w:rsidRPr="00787C24" w:rsidTr="00291C4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16.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pStyle w:val="ConsPlusNormal"/>
              <w:ind w:firstLine="0"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</w:rPr>
              <w:t>61.90.10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F45F1A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Услуги телекоммуникационные прочие. Пояснения по требуемым услугам: оказание услуг по предоставлению 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lastRenderedPageBreak/>
              <w:t xml:space="preserve">высокоскоростного доступа в информационно-телекоммуникационную сеть 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«</w:t>
            </w:r>
            <w:r w:rsidRPr="00C3253C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C3253C">
              <w:rPr>
                <w:rFonts w:ascii="Liberation Serif" w:hAnsi="Liberation Serif"/>
                <w:sz w:val="16"/>
                <w:szCs w:val="16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F45F1A" w:rsidRDefault="00985BB8" w:rsidP="00907923">
            <w:pPr>
              <w:pStyle w:val="ConsPlusNormal"/>
              <w:ind w:firstLine="29"/>
              <w:contextualSpacing/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</w:pPr>
            <w:r>
              <w:rPr>
                <w:rFonts w:ascii="Liberation Serif" w:eastAsia="Calibri" w:hAnsi="Liberation Serif" w:cs="Times New Roman"/>
                <w:sz w:val="16"/>
                <w:szCs w:val="16"/>
                <w:lang w:val="en-US"/>
              </w:rPr>
              <w:lastRenderedPageBreak/>
              <w:t>2545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F45F1A" w:rsidRDefault="00985BB8" w:rsidP="00907923">
            <w:pPr>
              <w:rPr>
                <w:rFonts w:ascii="Liberation Serif" w:hAnsi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/>
                <w:color w:val="000000"/>
                <w:sz w:val="16"/>
                <w:szCs w:val="16"/>
              </w:rPr>
              <w:t>мегабит в секунду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3A752F" w:rsidRDefault="00985BB8" w:rsidP="00D8192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3A752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максимальная скорость соединения в информационно-телекоммуникационной сети </w:t>
            </w:r>
            <w:r w:rsidRPr="003A752F">
              <w:rPr>
                <w:rFonts w:ascii="Liberation Serif" w:hAnsi="Liberation Serif"/>
                <w:sz w:val="16"/>
                <w:szCs w:val="16"/>
              </w:rPr>
              <w:t>«</w:t>
            </w:r>
            <w:r w:rsidRPr="003A752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3A752F">
              <w:rPr>
                <w:rFonts w:ascii="Liberation Serif" w:hAnsi="Liberation Serif"/>
                <w:sz w:val="16"/>
                <w:szCs w:val="16"/>
              </w:rPr>
              <w:t>»</w:t>
            </w:r>
          </w:p>
          <w:p w:rsidR="00985BB8" w:rsidRPr="00787C24" w:rsidRDefault="00985BB8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D81926">
            <w:pPr>
              <w:ind w:firstLine="29"/>
              <w:contextualSpacing/>
              <w:jc w:val="center"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3A752F" w:rsidRDefault="00985BB8" w:rsidP="00D8192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</w:pPr>
            <w:r w:rsidRPr="003A752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 xml:space="preserve">максимальная скорость соединения в информационно-телекоммуникационной сети </w:t>
            </w:r>
            <w:r w:rsidRPr="003A752F">
              <w:rPr>
                <w:rFonts w:ascii="Liberation Serif" w:hAnsi="Liberation Serif"/>
                <w:sz w:val="16"/>
                <w:szCs w:val="16"/>
              </w:rPr>
              <w:t>«</w:t>
            </w:r>
            <w:r w:rsidRPr="003A752F">
              <w:rPr>
                <w:rFonts w:ascii="Liberation Serif" w:eastAsiaTheme="minorHAnsi" w:hAnsi="Liberation Serif"/>
                <w:sz w:val="16"/>
                <w:szCs w:val="16"/>
                <w:lang w:eastAsia="en-US"/>
              </w:rPr>
              <w:t>Интернет</w:t>
            </w:r>
            <w:r w:rsidRPr="003A752F">
              <w:rPr>
                <w:rFonts w:ascii="Liberation Serif" w:hAnsi="Liberation Serif"/>
                <w:sz w:val="16"/>
                <w:szCs w:val="16"/>
              </w:rPr>
              <w:t>»</w:t>
            </w:r>
          </w:p>
          <w:p w:rsidR="00985BB8" w:rsidRPr="00787C24" w:rsidRDefault="00985BB8" w:rsidP="00760E1E">
            <w:pPr>
              <w:ind w:firstLine="29"/>
              <w:contextualSpacing/>
              <w:rPr>
                <w:rFonts w:ascii="Liberation Serif" w:hAnsi="Liberation Serif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985BB8" w:rsidRDefault="00985BB8" w:rsidP="00760E1E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2048 мегабит в секунду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985BB8" w:rsidP="00760E1E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B8" w:rsidRPr="00787C24" w:rsidRDefault="00B100BD" w:rsidP="00760E1E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  <w:tr w:rsidR="00D81926" w:rsidRPr="00787C24" w:rsidTr="00BC67ED">
        <w:tc>
          <w:tcPr>
            <w:tcW w:w="157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lastRenderedPageBreak/>
              <w:t>2. Дополнительный перечень отдельных видов товаров, работ, услуг, определенный</w:t>
            </w:r>
          </w:p>
          <w:p w:rsidR="00D81926" w:rsidRPr="000A145E" w:rsidRDefault="00D81926" w:rsidP="00785283">
            <w:pPr>
              <w:pStyle w:val="ConsPlusNormal"/>
              <w:tabs>
                <w:tab w:val="left" w:pos="14964"/>
              </w:tabs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0A145E">
              <w:rPr>
                <w:rFonts w:ascii="Liberation Serif" w:hAnsi="Liberation Serif" w:cs="Times New Roman"/>
                <w:sz w:val="16"/>
                <w:szCs w:val="16"/>
              </w:rPr>
              <w:t xml:space="preserve">Администрацией Каменск-Уральского городского округа        </w:t>
            </w:r>
          </w:p>
          <w:p w:rsidR="00D81926" w:rsidRPr="00787C24" w:rsidRDefault="00D81926" w:rsidP="00785283">
            <w:pPr>
              <w:pStyle w:val="ConsPlusNormal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</w:t>
            </w:r>
          </w:p>
        </w:tc>
      </w:tr>
      <w:tr w:rsidR="00D81926" w:rsidRPr="00787C24" w:rsidTr="00BC67E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  <w:lang w:val="en-US"/>
              </w:rPr>
              <w:t>1</w:t>
            </w: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ind w:firstLine="0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41.20.10.000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ind w:firstLine="29"/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/>
                <w:sz w:val="16"/>
                <w:szCs w:val="16"/>
              </w:rPr>
              <w:t>Жилые помещения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 xml:space="preserve">      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170433" w:rsidP="000A145E">
            <w:pPr>
              <w:contextualSpacing/>
              <w:rPr>
                <w:rFonts w:ascii="Liberation Serif" w:eastAsia="Calibri" w:hAnsi="Liberation Serif"/>
                <w:sz w:val="16"/>
                <w:szCs w:val="16"/>
              </w:rPr>
            </w:pPr>
            <w:r>
              <w:rPr>
                <w:rFonts w:ascii="Liberation Serif" w:eastAsia="Calibri" w:hAnsi="Liberation Serif"/>
                <w:sz w:val="16"/>
                <w:szCs w:val="16"/>
              </w:rPr>
              <w:t>р</w:t>
            </w:r>
            <w:r w:rsidR="00D81926" w:rsidRPr="00787C24">
              <w:rPr>
                <w:rFonts w:ascii="Liberation Serif" w:eastAsia="Calibri" w:hAnsi="Liberation Serif"/>
                <w:sz w:val="16"/>
                <w:szCs w:val="16"/>
              </w:rPr>
              <w:t>асположен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>ные</w:t>
            </w:r>
            <w:r w:rsidR="00D81926"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в границах Каменск-Уральск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>ого городского округа</w:t>
            </w:r>
            <w:r w:rsidR="00D81926" w:rsidRPr="00787C24">
              <w:rPr>
                <w:rFonts w:ascii="Liberation Serif" w:eastAsia="Calibri" w:hAnsi="Liberation Serif"/>
                <w:sz w:val="16"/>
                <w:szCs w:val="16"/>
              </w:rPr>
              <w:t>, отвеча</w:t>
            </w:r>
            <w:r w:rsidR="000A145E">
              <w:rPr>
                <w:rFonts w:ascii="Liberation Serif" w:eastAsia="Calibri" w:hAnsi="Liberation Serif"/>
                <w:sz w:val="16"/>
                <w:szCs w:val="16"/>
              </w:rPr>
              <w:t>ющие</w:t>
            </w:r>
            <w:r w:rsidR="00D81926" w:rsidRPr="00787C24">
              <w:rPr>
                <w:rFonts w:ascii="Liberation Serif" w:eastAsia="Calibri" w:hAnsi="Liberation Serif"/>
                <w:sz w:val="16"/>
                <w:szCs w:val="16"/>
              </w:rPr>
              <w:t xml:space="preserve"> установленным санитарным и техническим правилам и нормам, иным требованиям законодательства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ind w:firstLine="80"/>
              <w:rPr>
                <w:rFonts w:ascii="Liberation Serif" w:eastAsia="Calibri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eastAsia="Calibri" w:hAnsi="Liberation Serif" w:cs="Times New Roman"/>
                <w:sz w:val="16"/>
                <w:szCs w:val="16"/>
              </w:rPr>
              <w:t>соответствие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  <w:p w:rsidR="00D81926" w:rsidRPr="00787C24" w:rsidRDefault="00D81926" w:rsidP="00785283">
            <w:pPr>
              <w:rPr>
                <w:rFonts w:ascii="Liberation Serif" w:hAnsi="Liberation Seri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26" w:rsidRPr="00787C24" w:rsidRDefault="00D81926" w:rsidP="0078528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16"/>
                <w:szCs w:val="16"/>
              </w:rPr>
            </w:pPr>
            <w:r w:rsidRPr="00787C24">
              <w:rPr>
                <w:rFonts w:ascii="Liberation Serif" w:hAnsi="Liberation Serif" w:cs="Times New Roman"/>
                <w:sz w:val="16"/>
                <w:szCs w:val="16"/>
              </w:rPr>
              <w:t>Х</w:t>
            </w:r>
          </w:p>
        </w:tc>
      </w:tr>
    </w:tbl>
    <w:p w:rsidR="00787C24" w:rsidRPr="00D4318B" w:rsidRDefault="00787C24" w:rsidP="00787C24">
      <w:pPr>
        <w:pStyle w:val="ConsPlusNormal"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787C24" w:rsidRDefault="00787C24" w:rsidP="00787C24">
      <w:pPr>
        <w:pStyle w:val="ConsPlusNormal"/>
        <w:ind w:firstLine="540"/>
        <w:jc w:val="both"/>
      </w:pPr>
      <w:r w:rsidRPr="00496C12">
        <w:rPr>
          <w:rFonts w:ascii="Times New Roman" w:hAnsi="Times New Roman" w:cs="Times New Roman"/>
          <w:sz w:val="24"/>
          <w:szCs w:val="24"/>
        </w:rPr>
        <w:t>* Заполняется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потребительским с</w:t>
      </w:r>
      <w:r>
        <w:rPr>
          <w:rFonts w:ascii="Times New Roman" w:hAnsi="Times New Roman" w:cs="Times New Roman"/>
          <w:sz w:val="24"/>
          <w:szCs w:val="24"/>
        </w:rPr>
        <w:t xml:space="preserve">войствам </w:t>
      </w:r>
      <w:r w:rsidRPr="00496C12">
        <w:rPr>
          <w:rFonts w:ascii="Times New Roman" w:hAnsi="Times New Roman" w:cs="Times New Roman"/>
          <w:sz w:val="24"/>
          <w:szCs w:val="24"/>
        </w:rPr>
        <w:t>и иным характеристикам (в том числе</w:t>
      </w:r>
      <w:r>
        <w:rPr>
          <w:rFonts w:ascii="Times New Roman" w:hAnsi="Times New Roman" w:cs="Times New Roman"/>
          <w:sz w:val="24"/>
          <w:szCs w:val="24"/>
        </w:rPr>
        <w:t xml:space="preserve"> их</w:t>
      </w:r>
      <w:r w:rsidRPr="00496C12">
        <w:rPr>
          <w:rFonts w:ascii="Times New Roman" w:hAnsi="Times New Roman" w:cs="Times New Roman"/>
          <w:sz w:val="24"/>
          <w:szCs w:val="24"/>
        </w:rPr>
        <w:t xml:space="preserve"> преде</w:t>
      </w:r>
      <w:r>
        <w:rPr>
          <w:rFonts w:ascii="Times New Roman" w:hAnsi="Times New Roman" w:cs="Times New Roman"/>
          <w:sz w:val="24"/>
          <w:szCs w:val="24"/>
        </w:rPr>
        <w:t>льные цены</w:t>
      </w:r>
      <w:r w:rsidRPr="00496C12">
        <w:rPr>
          <w:rFonts w:ascii="Times New Roman" w:hAnsi="Times New Roman" w:cs="Times New Roman"/>
          <w:sz w:val="24"/>
          <w:szCs w:val="24"/>
        </w:rPr>
        <w:t>).</w:t>
      </w:r>
    </w:p>
    <w:p w:rsidR="00E61624" w:rsidRPr="000F51C2" w:rsidRDefault="00E61624" w:rsidP="00755F53">
      <w:pPr>
        <w:pStyle w:val="ConsPlusNormal"/>
        <w:ind w:firstLine="0"/>
        <w:jc w:val="center"/>
        <w:rPr>
          <w:rFonts w:ascii="Times New Roman" w:hAnsi="Times New Roman" w:cs="Times New Roman"/>
        </w:rPr>
      </w:pPr>
    </w:p>
    <w:p w:rsidR="00D921D5" w:rsidRDefault="00D921D5" w:rsidP="003A7AAA">
      <w:pPr>
        <w:pStyle w:val="ConsPlusNormal"/>
        <w:ind w:firstLine="540"/>
        <w:jc w:val="both"/>
      </w:pPr>
    </w:p>
    <w:p w:rsidR="00787C24" w:rsidRDefault="00787C24" w:rsidP="003A7AAA">
      <w:pPr>
        <w:pStyle w:val="ConsPlusNormal"/>
        <w:ind w:firstLine="540"/>
        <w:jc w:val="both"/>
      </w:pPr>
    </w:p>
    <w:p w:rsidR="00120497" w:rsidRDefault="00120497" w:rsidP="003A7AAA">
      <w:pPr>
        <w:pStyle w:val="ConsPlusNormal"/>
        <w:ind w:firstLine="540"/>
        <w:jc w:val="both"/>
      </w:pPr>
    </w:p>
    <w:sectPr w:rsidR="00120497" w:rsidSect="00EB2D7F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33C" w:rsidRPr="00042859" w:rsidRDefault="008F033C" w:rsidP="00042859">
      <w:pPr>
        <w:pStyle w:val="ConsPlusNormal"/>
        <w:rPr>
          <w:rFonts w:ascii="Times New Roman" w:hAnsi="Times New Roman" w:cs="Times New Roman"/>
        </w:rPr>
      </w:pPr>
      <w:r>
        <w:separator/>
      </w:r>
    </w:p>
  </w:endnote>
  <w:endnote w:type="continuationSeparator" w:id="1">
    <w:p w:rsidR="008F033C" w:rsidRPr="00042859" w:rsidRDefault="008F033C" w:rsidP="00042859">
      <w:pPr>
        <w:pStyle w:val="ConsPlusNormal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971" w:rsidRDefault="00ED1971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971" w:rsidRDefault="00ED1971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971" w:rsidRDefault="00ED1971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33C" w:rsidRPr="00042859" w:rsidRDefault="008F033C" w:rsidP="00042859">
      <w:pPr>
        <w:pStyle w:val="ConsPlusNormal"/>
        <w:rPr>
          <w:rFonts w:ascii="Times New Roman" w:hAnsi="Times New Roman" w:cs="Times New Roman"/>
        </w:rPr>
      </w:pPr>
      <w:r>
        <w:separator/>
      </w:r>
    </w:p>
  </w:footnote>
  <w:footnote w:type="continuationSeparator" w:id="1">
    <w:p w:rsidR="008F033C" w:rsidRPr="00042859" w:rsidRDefault="008F033C" w:rsidP="00042859">
      <w:pPr>
        <w:pStyle w:val="ConsPlusNormal"/>
        <w:rPr>
          <w:rFonts w:ascii="Times New Roman" w:hAnsi="Times New Roman" w:cs="Times New Roman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971" w:rsidRDefault="00ED1971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6987688"/>
      <w:docPartObj>
        <w:docPartGallery w:val="Page Numbers (Top of Page)"/>
        <w:docPartUnique/>
      </w:docPartObj>
    </w:sdtPr>
    <w:sdtContent>
      <w:p w:rsidR="00ED1971" w:rsidRDefault="002068D4">
        <w:pPr>
          <w:pStyle w:val="ab"/>
          <w:jc w:val="center"/>
        </w:pPr>
        <w:fldSimple w:instr=" PAGE   \* MERGEFORMAT ">
          <w:r w:rsidR="00F3160E">
            <w:rPr>
              <w:noProof/>
            </w:rPr>
            <w:t>15</w:t>
          </w:r>
        </w:fldSimple>
      </w:p>
    </w:sdtContent>
  </w:sdt>
  <w:p w:rsidR="00ED1971" w:rsidRDefault="00ED1971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971" w:rsidRDefault="00ED1971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65D2"/>
    <w:rsid w:val="000133B1"/>
    <w:rsid w:val="00013547"/>
    <w:rsid w:val="00023722"/>
    <w:rsid w:val="00032063"/>
    <w:rsid w:val="00042859"/>
    <w:rsid w:val="00056EDB"/>
    <w:rsid w:val="00063155"/>
    <w:rsid w:val="0006745E"/>
    <w:rsid w:val="00070519"/>
    <w:rsid w:val="000811B4"/>
    <w:rsid w:val="00084F51"/>
    <w:rsid w:val="00085BF7"/>
    <w:rsid w:val="00087C24"/>
    <w:rsid w:val="000936DB"/>
    <w:rsid w:val="000A145E"/>
    <w:rsid w:val="000B2F36"/>
    <w:rsid w:val="000C08E5"/>
    <w:rsid w:val="000C6690"/>
    <w:rsid w:val="000C74C0"/>
    <w:rsid w:val="000D4D98"/>
    <w:rsid w:val="000E0EAC"/>
    <w:rsid w:val="000E32E6"/>
    <w:rsid w:val="000F1D01"/>
    <w:rsid w:val="000F51C2"/>
    <w:rsid w:val="0010139B"/>
    <w:rsid w:val="00120497"/>
    <w:rsid w:val="001212CF"/>
    <w:rsid w:val="00125786"/>
    <w:rsid w:val="00133698"/>
    <w:rsid w:val="0013394E"/>
    <w:rsid w:val="00135834"/>
    <w:rsid w:val="001360D6"/>
    <w:rsid w:val="00152369"/>
    <w:rsid w:val="00155F4C"/>
    <w:rsid w:val="00170433"/>
    <w:rsid w:val="00195B59"/>
    <w:rsid w:val="001B249A"/>
    <w:rsid w:val="001C4883"/>
    <w:rsid w:val="001D2394"/>
    <w:rsid w:val="001F0C53"/>
    <w:rsid w:val="00205164"/>
    <w:rsid w:val="002068D4"/>
    <w:rsid w:val="00231961"/>
    <w:rsid w:val="00252B09"/>
    <w:rsid w:val="0025458F"/>
    <w:rsid w:val="00257AA8"/>
    <w:rsid w:val="002626DD"/>
    <w:rsid w:val="002709C1"/>
    <w:rsid w:val="00271DBD"/>
    <w:rsid w:val="00291C40"/>
    <w:rsid w:val="002A293C"/>
    <w:rsid w:val="002A4057"/>
    <w:rsid w:val="002B2533"/>
    <w:rsid w:val="002C60AE"/>
    <w:rsid w:val="002E6A94"/>
    <w:rsid w:val="003033D3"/>
    <w:rsid w:val="00310073"/>
    <w:rsid w:val="00315526"/>
    <w:rsid w:val="00322479"/>
    <w:rsid w:val="003245D2"/>
    <w:rsid w:val="00325FCE"/>
    <w:rsid w:val="003338FD"/>
    <w:rsid w:val="00337E23"/>
    <w:rsid w:val="003423ED"/>
    <w:rsid w:val="00344293"/>
    <w:rsid w:val="0034758C"/>
    <w:rsid w:val="003634B8"/>
    <w:rsid w:val="00366049"/>
    <w:rsid w:val="00374D32"/>
    <w:rsid w:val="003814EB"/>
    <w:rsid w:val="0039015F"/>
    <w:rsid w:val="003A4048"/>
    <w:rsid w:val="003A55FF"/>
    <w:rsid w:val="003A7AAA"/>
    <w:rsid w:val="003C1C6F"/>
    <w:rsid w:val="003F1A46"/>
    <w:rsid w:val="003F6459"/>
    <w:rsid w:val="003F6672"/>
    <w:rsid w:val="00406D34"/>
    <w:rsid w:val="00416631"/>
    <w:rsid w:val="00417DA7"/>
    <w:rsid w:val="0045276C"/>
    <w:rsid w:val="00453B9D"/>
    <w:rsid w:val="0047338E"/>
    <w:rsid w:val="00477271"/>
    <w:rsid w:val="00483283"/>
    <w:rsid w:val="0049342A"/>
    <w:rsid w:val="004A2265"/>
    <w:rsid w:val="004A66BF"/>
    <w:rsid w:val="004B2C20"/>
    <w:rsid w:val="004C194B"/>
    <w:rsid w:val="004D0C68"/>
    <w:rsid w:val="004E37A2"/>
    <w:rsid w:val="004E77B9"/>
    <w:rsid w:val="004E7D6E"/>
    <w:rsid w:val="004F4246"/>
    <w:rsid w:val="004F4260"/>
    <w:rsid w:val="004F45F0"/>
    <w:rsid w:val="004F65D2"/>
    <w:rsid w:val="00501FC3"/>
    <w:rsid w:val="00506BB1"/>
    <w:rsid w:val="005101FD"/>
    <w:rsid w:val="005258A9"/>
    <w:rsid w:val="00526A9A"/>
    <w:rsid w:val="00536788"/>
    <w:rsid w:val="00546303"/>
    <w:rsid w:val="00550716"/>
    <w:rsid w:val="00560161"/>
    <w:rsid w:val="005643A2"/>
    <w:rsid w:val="00567417"/>
    <w:rsid w:val="00571079"/>
    <w:rsid w:val="00590ADC"/>
    <w:rsid w:val="005A20BE"/>
    <w:rsid w:val="005C3AAF"/>
    <w:rsid w:val="005D5A40"/>
    <w:rsid w:val="005D5E26"/>
    <w:rsid w:val="005E3804"/>
    <w:rsid w:val="005E6445"/>
    <w:rsid w:val="006047D4"/>
    <w:rsid w:val="00615693"/>
    <w:rsid w:val="00626CA5"/>
    <w:rsid w:val="00650807"/>
    <w:rsid w:val="00656BD8"/>
    <w:rsid w:val="00673F0C"/>
    <w:rsid w:val="0067659C"/>
    <w:rsid w:val="0067759C"/>
    <w:rsid w:val="00697191"/>
    <w:rsid w:val="006A004F"/>
    <w:rsid w:val="006A7782"/>
    <w:rsid w:val="006B1BDC"/>
    <w:rsid w:val="006B2B5A"/>
    <w:rsid w:val="006C6C5E"/>
    <w:rsid w:val="006E1DA5"/>
    <w:rsid w:val="006E4E35"/>
    <w:rsid w:val="006F7E3A"/>
    <w:rsid w:val="00700581"/>
    <w:rsid w:val="00700BAE"/>
    <w:rsid w:val="00702165"/>
    <w:rsid w:val="00703627"/>
    <w:rsid w:val="00711A50"/>
    <w:rsid w:val="00712579"/>
    <w:rsid w:val="00712E8C"/>
    <w:rsid w:val="00721660"/>
    <w:rsid w:val="00755F53"/>
    <w:rsid w:val="00760E1E"/>
    <w:rsid w:val="00780D4C"/>
    <w:rsid w:val="00785283"/>
    <w:rsid w:val="00787C24"/>
    <w:rsid w:val="00790F57"/>
    <w:rsid w:val="00795238"/>
    <w:rsid w:val="007A09CA"/>
    <w:rsid w:val="007A673C"/>
    <w:rsid w:val="007A7887"/>
    <w:rsid w:val="007B78B6"/>
    <w:rsid w:val="007C57C1"/>
    <w:rsid w:val="007D083B"/>
    <w:rsid w:val="007E010E"/>
    <w:rsid w:val="00801396"/>
    <w:rsid w:val="00802CDF"/>
    <w:rsid w:val="008162C5"/>
    <w:rsid w:val="0082174B"/>
    <w:rsid w:val="0086723D"/>
    <w:rsid w:val="00871148"/>
    <w:rsid w:val="00876076"/>
    <w:rsid w:val="008A1E6E"/>
    <w:rsid w:val="008A6BC9"/>
    <w:rsid w:val="008A7FA2"/>
    <w:rsid w:val="008B538F"/>
    <w:rsid w:val="008C00C3"/>
    <w:rsid w:val="008C0E41"/>
    <w:rsid w:val="008C2477"/>
    <w:rsid w:val="008D4F9A"/>
    <w:rsid w:val="008D5442"/>
    <w:rsid w:val="008D7522"/>
    <w:rsid w:val="008F033C"/>
    <w:rsid w:val="008F57D5"/>
    <w:rsid w:val="00907923"/>
    <w:rsid w:val="00912F62"/>
    <w:rsid w:val="0092723C"/>
    <w:rsid w:val="00935F01"/>
    <w:rsid w:val="00942030"/>
    <w:rsid w:val="00944287"/>
    <w:rsid w:val="009641A3"/>
    <w:rsid w:val="0098330C"/>
    <w:rsid w:val="00985137"/>
    <w:rsid w:val="00985BB8"/>
    <w:rsid w:val="00986ECC"/>
    <w:rsid w:val="009876F9"/>
    <w:rsid w:val="00993517"/>
    <w:rsid w:val="009A13C9"/>
    <w:rsid w:val="009A5193"/>
    <w:rsid w:val="009C2972"/>
    <w:rsid w:val="009E2D66"/>
    <w:rsid w:val="009E4BDC"/>
    <w:rsid w:val="009F11B3"/>
    <w:rsid w:val="009F4804"/>
    <w:rsid w:val="009F70BE"/>
    <w:rsid w:val="00A1076A"/>
    <w:rsid w:val="00A21C91"/>
    <w:rsid w:val="00A24A66"/>
    <w:rsid w:val="00A479FD"/>
    <w:rsid w:val="00A5719A"/>
    <w:rsid w:val="00A84FC4"/>
    <w:rsid w:val="00A90979"/>
    <w:rsid w:val="00A920F6"/>
    <w:rsid w:val="00A92C46"/>
    <w:rsid w:val="00A95989"/>
    <w:rsid w:val="00AA092E"/>
    <w:rsid w:val="00AC3387"/>
    <w:rsid w:val="00AC37F7"/>
    <w:rsid w:val="00AE466E"/>
    <w:rsid w:val="00AF7EA6"/>
    <w:rsid w:val="00B100BD"/>
    <w:rsid w:val="00B11F47"/>
    <w:rsid w:val="00B151B9"/>
    <w:rsid w:val="00B155AA"/>
    <w:rsid w:val="00B23EFD"/>
    <w:rsid w:val="00B243DF"/>
    <w:rsid w:val="00B26732"/>
    <w:rsid w:val="00B33485"/>
    <w:rsid w:val="00B33727"/>
    <w:rsid w:val="00B35553"/>
    <w:rsid w:val="00B45D38"/>
    <w:rsid w:val="00B46946"/>
    <w:rsid w:val="00B635CA"/>
    <w:rsid w:val="00B725FC"/>
    <w:rsid w:val="00B72F65"/>
    <w:rsid w:val="00B76D1D"/>
    <w:rsid w:val="00B95DBC"/>
    <w:rsid w:val="00BA7870"/>
    <w:rsid w:val="00BB5CF1"/>
    <w:rsid w:val="00BC67ED"/>
    <w:rsid w:val="00BD288F"/>
    <w:rsid w:val="00C3618D"/>
    <w:rsid w:val="00C37FC2"/>
    <w:rsid w:val="00C403CF"/>
    <w:rsid w:val="00C56682"/>
    <w:rsid w:val="00C610A7"/>
    <w:rsid w:val="00C64E92"/>
    <w:rsid w:val="00C70A64"/>
    <w:rsid w:val="00C730BD"/>
    <w:rsid w:val="00C73CE0"/>
    <w:rsid w:val="00C86594"/>
    <w:rsid w:val="00CA6698"/>
    <w:rsid w:val="00CD77F5"/>
    <w:rsid w:val="00CE66AA"/>
    <w:rsid w:val="00CF51C3"/>
    <w:rsid w:val="00D00D1A"/>
    <w:rsid w:val="00D11573"/>
    <w:rsid w:val="00D12BA4"/>
    <w:rsid w:val="00D2748A"/>
    <w:rsid w:val="00D410C9"/>
    <w:rsid w:val="00D42647"/>
    <w:rsid w:val="00D4318B"/>
    <w:rsid w:val="00D43CC1"/>
    <w:rsid w:val="00D44FFF"/>
    <w:rsid w:val="00D717E1"/>
    <w:rsid w:val="00D81926"/>
    <w:rsid w:val="00D87014"/>
    <w:rsid w:val="00D921D5"/>
    <w:rsid w:val="00DB2DCE"/>
    <w:rsid w:val="00DB5243"/>
    <w:rsid w:val="00DD699F"/>
    <w:rsid w:val="00E07187"/>
    <w:rsid w:val="00E07A4F"/>
    <w:rsid w:val="00E12AC0"/>
    <w:rsid w:val="00E15B8D"/>
    <w:rsid w:val="00E16AC7"/>
    <w:rsid w:val="00E51D8D"/>
    <w:rsid w:val="00E51E71"/>
    <w:rsid w:val="00E564A3"/>
    <w:rsid w:val="00E5672F"/>
    <w:rsid w:val="00E61624"/>
    <w:rsid w:val="00E64FF4"/>
    <w:rsid w:val="00E83A7A"/>
    <w:rsid w:val="00E845C4"/>
    <w:rsid w:val="00E85170"/>
    <w:rsid w:val="00EA27D8"/>
    <w:rsid w:val="00EA78E5"/>
    <w:rsid w:val="00EB2D7F"/>
    <w:rsid w:val="00ED1971"/>
    <w:rsid w:val="00ED41D1"/>
    <w:rsid w:val="00EF4014"/>
    <w:rsid w:val="00EF4983"/>
    <w:rsid w:val="00F02433"/>
    <w:rsid w:val="00F145DA"/>
    <w:rsid w:val="00F17347"/>
    <w:rsid w:val="00F3160E"/>
    <w:rsid w:val="00F34F3A"/>
    <w:rsid w:val="00F45F1A"/>
    <w:rsid w:val="00F465E0"/>
    <w:rsid w:val="00F518A7"/>
    <w:rsid w:val="00F56B5F"/>
    <w:rsid w:val="00F63686"/>
    <w:rsid w:val="00F75F60"/>
    <w:rsid w:val="00F952F5"/>
    <w:rsid w:val="00FA194B"/>
    <w:rsid w:val="00FB2DB4"/>
    <w:rsid w:val="00FB668C"/>
    <w:rsid w:val="00FC2991"/>
    <w:rsid w:val="00FD67B8"/>
    <w:rsid w:val="00FF06E9"/>
    <w:rsid w:val="00FF7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ody Text"/>
    <w:basedOn w:val="a"/>
    <w:link w:val="10"/>
    <w:rsid w:val="004F65D2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4F65D2"/>
  </w:style>
  <w:style w:type="paragraph" w:customStyle="1" w:styleId="ConsPlusTitle">
    <w:name w:val="ConsPlusTitle"/>
    <w:rsid w:val="004F65D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0">
    <w:name w:val="Основной текст Знак1"/>
    <w:link w:val="a5"/>
    <w:rsid w:val="004F65D2"/>
    <w:rPr>
      <w:sz w:val="28"/>
    </w:rPr>
  </w:style>
  <w:style w:type="paragraph" w:styleId="a7">
    <w:name w:val="Balloon Text"/>
    <w:basedOn w:val="a"/>
    <w:link w:val="a8"/>
    <w:rsid w:val="0070362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70362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55F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page number"/>
    <w:basedOn w:val="a0"/>
    <w:rsid w:val="000C74C0"/>
  </w:style>
  <w:style w:type="paragraph" w:styleId="20">
    <w:name w:val="Body Text Indent 2"/>
    <w:basedOn w:val="a"/>
    <w:link w:val="21"/>
    <w:rsid w:val="000C74C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0C74C0"/>
  </w:style>
  <w:style w:type="character" w:customStyle="1" w:styleId="product-specvalue-inner">
    <w:name w:val="product-spec__value-inner"/>
    <w:basedOn w:val="a0"/>
    <w:rsid w:val="00C730BD"/>
  </w:style>
  <w:style w:type="paragraph" w:styleId="aa">
    <w:name w:val="List Paragraph"/>
    <w:basedOn w:val="a"/>
    <w:uiPriority w:val="34"/>
    <w:qFormat/>
    <w:rsid w:val="00E51D8D"/>
    <w:pPr>
      <w:ind w:left="720"/>
      <w:contextualSpacing/>
    </w:pPr>
  </w:style>
  <w:style w:type="paragraph" w:styleId="ab">
    <w:name w:val="header"/>
    <w:basedOn w:val="a"/>
    <w:link w:val="ac"/>
    <w:uiPriority w:val="99"/>
    <w:rsid w:val="0004285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42859"/>
  </w:style>
  <w:style w:type="paragraph" w:styleId="ad">
    <w:name w:val="footer"/>
    <w:basedOn w:val="a"/>
    <w:link w:val="ae"/>
    <w:rsid w:val="0004285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0428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CDD594A3B0A3D910D414C1347F2F50C108B7FDAF7081CAEA6590B974BC21F1E6166A05EA3E8C9463FAF8736C805C0339BD4826ADC075442E5952A7lCD8F" TargetMode="External"/><Relationship Id="rId13" Type="http://schemas.openxmlformats.org/officeDocument/2006/relationships/footer" Target="footer1.xml"/><Relationship Id="rId18" Type="http://schemas.openxmlformats.org/officeDocument/2006/relationships/hyperlink" Target="consultantplus://offline/ref=B42A11778052D25939B88EA4751BB8FBEDB1D2678DF573930A25C102F77155EDC93A42C0128BE776D90C3B10E115h8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hyperlink" Target="consultantplus://offline/ref=B42A11778052D25939B88EA4751BB8FBEDB1D2678DF573930A25C102F77155EDC93A42C0128BE776D90C3B10E115h8G" TargetMode="Externa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F6CDD594A3B0A3D910D414C1347F2F50C108B7FDAF7F83C2E96090B974BC21F1E6166A05EA3E8C9463FAF87261805C0339BD4826ADC075442E5952A7lCD8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CDD594A3B0A3D910D414C1347F2F50C108B7FDAF7B89C8E26490B974BC21F1E6166A05EA3E8C9463FAF87261805C0339BD4826ADC075442E5952A7lCD8F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T_1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5296F-ECF9-4F15-B5D5-F932AB3D2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1487</TotalTime>
  <Pages>15</Pages>
  <Words>4617</Words>
  <Characters>26323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tea</cp:lastModifiedBy>
  <cp:revision>120</cp:revision>
  <cp:lastPrinted>2021-02-09T09:07:00Z</cp:lastPrinted>
  <dcterms:created xsi:type="dcterms:W3CDTF">2016-07-04T10:38:00Z</dcterms:created>
  <dcterms:modified xsi:type="dcterms:W3CDTF">2021-02-12T05:34:00Z</dcterms:modified>
</cp:coreProperties>
</file>