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AC37D7" w:rsidRDefault="00454BDD" w:rsidP="00133698">
      <w:pPr>
        <w:pStyle w:val="1"/>
        <w:ind w:left="5387"/>
        <w:jc w:val="right"/>
        <w:rPr>
          <w:b w:val="0"/>
          <w:bCs/>
          <w:iCs w:val="0"/>
        </w:rPr>
      </w:pPr>
      <w:r w:rsidRPr="00454BD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C0962" w:rsidRDefault="00BC096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C61007" w:rsidRDefault="00454BDD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61007">
        <w:rPr>
          <w:rFonts w:ascii="Liberation Serif" w:hAnsi="Liberation Serif"/>
          <w:sz w:val="28"/>
          <w:szCs w:val="28"/>
        </w:rPr>
        <w:t xml:space="preserve">от </w:t>
      </w:r>
      <w:r w:rsidR="001D0508">
        <w:rPr>
          <w:rFonts w:ascii="Liberation Serif" w:hAnsi="Liberation Serif"/>
          <w:sz w:val="28"/>
          <w:szCs w:val="28"/>
        </w:rPr>
        <w:t>19.02.2021</w:t>
      </w:r>
      <w:r w:rsidR="00133698" w:rsidRPr="00C61007">
        <w:rPr>
          <w:rFonts w:ascii="Liberation Serif" w:hAnsi="Liberation Serif"/>
          <w:sz w:val="28"/>
          <w:szCs w:val="28"/>
        </w:rPr>
        <w:t xml:space="preserve">  № </w:t>
      </w:r>
      <w:r w:rsidR="001D0508">
        <w:rPr>
          <w:rFonts w:ascii="Liberation Serif" w:hAnsi="Liberation Serif"/>
          <w:sz w:val="28"/>
          <w:szCs w:val="28"/>
        </w:rPr>
        <w:t>137</w:t>
      </w:r>
    </w:p>
    <w:p w:rsidR="00133698" w:rsidRDefault="00133698" w:rsidP="00133698">
      <w:pPr>
        <w:rPr>
          <w:sz w:val="28"/>
          <w:szCs w:val="28"/>
        </w:rPr>
      </w:pPr>
    </w:p>
    <w:p w:rsidR="00BC0178" w:rsidRPr="001F1590" w:rsidRDefault="00BC0178" w:rsidP="00133698">
      <w:pPr>
        <w:rPr>
          <w:sz w:val="28"/>
          <w:szCs w:val="28"/>
        </w:rPr>
      </w:pPr>
    </w:p>
    <w:p w:rsidR="00157D7B" w:rsidRPr="005E6A0A" w:rsidRDefault="00157D7B" w:rsidP="00157D7B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5E6A0A">
        <w:rPr>
          <w:rFonts w:ascii="Liberation Serif" w:hAnsi="Liberation Serif"/>
          <w:b/>
          <w:sz w:val="28"/>
          <w:szCs w:val="28"/>
        </w:rPr>
        <w:t>Об утверждении Положения об организации работы по рассмотрению обращений граждан в Администрации Каменск-Уральского</w:t>
      </w:r>
      <w:r w:rsidR="009B362F" w:rsidRPr="005E6A0A">
        <w:rPr>
          <w:rFonts w:ascii="Liberation Serif" w:hAnsi="Liberation Serif"/>
          <w:b/>
          <w:sz w:val="28"/>
          <w:szCs w:val="28"/>
        </w:rPr>
        <w:t xml:space="preserve"> городского округа</w:t>
      </w:r>
    </w:p>
    <w:p w:rsidR="005E6A0A" w:rsidRDefault="005E6A0A" w:rsidP="00157D7B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157D7B" w:rsidRPr="005E6A0A" w:rsidRDefault="00FA31EB" w:rsidP="00157D7B">
      <w:pPr>
        <w:pStyle w:val="a4"/>
        <w:ind w:firstLine="7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Федеральным законом от </w:t>
      </w:r>
      <w:r w:rsidR="00157D7B" w:rsidRPr="005E6A0A">
        <w:rPr>
          <w:rFonts w:ascii="Liberation Serif" w:hAnsi="Liberation Serif"/>
          <w:sz w:val="28"/>
          <w:szCs w:val="28"/>
        </w:rPr>
        <w:t>2 мая 2006 года №</w:t>
      </w:r>
      <w:r>
        <w:rPr>
          <w:rFonts w:ascii="Liberation Serif" w:hAnsi="Liberation Serif"/>
          <w:sz w:val="28"/>
          <w:szCs w:val="28"/>
        </w:rPr>
        <w:t xml:space="preserve"> </w:t>
      </w:r>
      <w:r w:rsidR="00157D7B" w:rsidRPr="005E6A0A">
        <w:rPr>
          <w:rFonts w:ascii="Liberation Serif" w:hAnsi="Liberation Serif"/>
          <w:sz w:val="28"/>
          <w:szCs w:val="28"/>
        </w:rPr>
        <w:t>59-ФЗ «О порядке рассмотрения обращений граждан Российской Феде</w:t>
      </w:r>
      <w:r>
        <w:rPr>
          <w:rFonts w:ascii="Liberation Serif" w:hAnsi="Liberation Serif"/>
          <w:sz w:val="28"/>
          <w:szCs w:val="28"/>
        </w:rPr>
        <w:t xml:space="preserve">рации», Федеральным законом от </w:t>
      </w:r>
      <w:r w:rsidR="00157D7B" w:rsidRPr="005E6A0A">
        <w:rPr>
          <w:rFonts w:ascii="Liberation Serif" w:hAnsi="Liberation Serif"/>
          <w:sz w:val="28"/>
          <w:szCs w:val="28"/>
        </w:rPr>
        <w:t>6 октября 2003 года №</w:t>
      </w:r>
      <w:r>
        <w:rPr>
          <w:rFonts w:ascii="Liberation Serif" w:hAnsi="Liberation Serif"/>
          <w:sz w:val="28"/>
          <w:szCs w:val="28"/>
        </w:rPr>
        <w:t xml:space="preserve"> </w:t>
      </w:r>
      <w:r w:rsidR="00157D7B" w:rsidRPr="005E6A0A">
        <w:rPr>
          <w:rFonts w:ascii="Liberation Serif" w:hAnsi="Liberation Serif"/>
          <w:sz w:val="28"/>
          <w:szCs w:val="28"/>
        </w:rPr>
        <w:t xml:space="preserve">131-ФЗ «Об общих принципах организации местного самоуправления в Российской Федерации», Уставом </w:t>
      </w:r>
      <w:r>
        <w:rPr>
          <w:rFonts w:ascii="Liberation Serif" w:hAnsi="Liberation Serif"/>
          <w:sz w:val="28"/>
          <w:szCs w:val="28"/>
        </w:rPr>
        <w:t xml:space="preserve">муниципального образования </w:t>
      </w:r>
      <w:r w:rsidR="00157D7B" w:rsidRPr="005E6A0A">
        <w:rPr>
          <w:rFonts w:ascii="Liberation Serif" w:hAnsi="Liberation Serif"/>
          <w:sz w:val="28"/>
          <w:szCs w:val="28"/>
        </w:rPr>
        <w:t>Каменск-Уральск</w:t>
      </w:r>
      <w:r>
        <w:rPr>
          <w:rFonts w:ascii="Liberation Serif" w:hAnsi="Liberation Serif"/>
          <w:sz w:val="28"/>
          <w:szCs w:val="28"/>
        </w:rPr>
        <w:t>ий городской округ Свердловской области</w:t>
      </w:r>
      <w:r w:rsidR="00157D7B" w:rsidRPr="005E6A0A">
        <w:rPr>
          <w:rFonts w:ascii="Liberation Serif" w:hAnsi="Liberation Serif"/>
          <w:sz w:val="28"/>
          <w:szCs w:val="28"/>
        </w:rPr>
        <w:t xml:space="preserve">, в целях повышения </w:t>
      </w:r>
      <w:r>
        <w:rPr>
          <w:rFonts w:ascii="Liberation Serif" w:hAnsi="Liberation Serif"/>
          <w:sz w:val="28"/>
          <w:szCs w:val="28"/>
        </w:rPr>
        <w:t xml:space="preserve">результативности и </w:t>
      </w:r>
      <w:r w:rsidR="00157D7B" w:rsidRPr="005E6A0A">
        <w:rPr>
          <w:rFonts w:ascii="Liberation Serif" w:hAnsi="Liberation Serif"/>
          <w:sz w:val="28"/>
          <w:szCs w:val="28"/>
        </w:rPr>
        <w:t>качества</w:t>
      </w:r>
      <w:r>
        <w:rPr>
          <w:rFonts w:ascii="Liberation Serif" w:hAnsi="Liberation Serif"/>
          <w:sz w:val="28"/>
          <w:szCs w:val="28"/>
        </w:rPr>
        <w:t xml:space="preserve">, открытости </w:t>
      </w:r>
      <w:r w:rsidR="00157D7B" w:rsidRPr="005E6A0A">
        <w:rPr>
          <w:rFonts w:ascii="Liberation Serif" w:hAnsi="Liberation Serif"/>
          <w:sz w:val="28"/>
          <w:szCs w:val="28"/>
        </w:rPr>
        <w:t xml:space="preserve">и </w:t>
      </w:r>
      <w:r>
        <w:rPr>
          <w:rFonts w:ascii="Liberation Serif" w:hAnsi="Liberation Serif"/>
          <w:sz w:val="28"/>
          <w:szCs w:val="28"/>
        </w:rPr>
        <w:t>доступности рассмотрения</w:t>
      </w:r>
      <w:r w:rsidR="00157D7B" w:rsidRPr="005E6A0A">
        <w:rPr>
          <w:rFonts w:ascii="Liberation Serif" w:hAnsi="Liberation Serif"/>
          <w:sz w:val="28"/>
          <w:szCs w:val="28"/>
        </w:rPr>
        <w:t xml:space="preserve"> обращени</w:t>
      </w:r>
      <w:r>
        <w:rPr>
          <w:rFonts w:ascii="Liberation Serif" w:hAnsi="Liberation Serif"/>
          <w:sz w:val="28"/>
          <w:szCs w:val="28"/>
        </w:rPr>
        <w:t>й</w:t>
      </w:r>
      <w:r w:rsidR="00157D7B" w:rsidRPr="005E6A0A">
        <w:rPr>
          <w:rFonts w:ascii="Liberation Serif" w:hAnsi="Liberation Serif"/>
          <w:sz w:val="28"/>
          <w:szCs w:val="28"/>
        </w:rPr>
        <w:t xml:space="preserve"> граждан Администрация Каменск-Уральского городского округа</w:t>
      </w:r>
    </w:p>
    <w:p w:rsidR="00157D7B" w:rsidRPr="005E6A0A" w:rsidRDefault="00157D7B" w:rsidP="00157D7B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5E6A0A">
        <w:rPr>
          <w:rFonts w:ascii="Liberation Serif" w:hAnsi="Liberation Serif"/>
          <w:b/>
          <w:sz w:val="28"/>
          <w:szCs w:val="28"/>
        </w:rPr>
        <w:t>ПОСТАНОВЛЯЕТ:</w:t>
      </w:r>
    </w:p>
    <w:p w:rsidR="00157D7B" w:rsidRPr="005E6A0A" w:rsidRDefault="00157D7B" w:rsidP="00157D7B">
      <w:pPr>
        <w:pStyle w:val="a7"/>
        <w:numPr>
          <w:ilvl w:val="0"/>
          <w:numId w:val="2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5E6A0A">
        <w:rPr>
          <w:rFonts w:ascii="Liberation Serif" w:hAnsi="Liberation Serif"/>
          <w:sz w:val="28"/>
          <w:szCs w:val="28"/>
        </w:rPr>
        <w:t xml:space="preserve">Утвердить Положение об организации работы </w:t>
      </w:r>
      <w:r w:rsidR="00745DA7" w:rsidRPr="005E6A0A">
        <w:rPr>
          <w:rFonts w:ascii="Liberation Serif" w:hAnsi="Liberation Serif"/>
          <w:sz w:val="28"/>
          <w:szCs w:val="28"/>
        </w:rPr>
        <w:t xml:space="preserve"> </w:t>
      </w:r>
      <w:r w:rsidRPr="005E6A0A">
        <w:rPr>
          <w:rFonts w:ascii="Liberation Serif" w:hAnsi="Liberation Serif"/>
          <w:sz w:val="28"/>
          <w:szCs w:val="28"/>
        </w:rPr>
        <w:t xml:space="preserve">по рассмотрению обращений граждан в </w:t>
      </w:r>
      <w:r w:rsidR="00D7047E" w:rsidRPr="005E6A0A"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  <w:r w:rsidR="00816EE4">
        <w:rPr>
          <w:rFonts w:ascii="Liberation Serif" w:hAnsi="Liberation Serif"/>
          <w:sz w:val="28"/>
          <w:szCs w:val="28"/>
        </w:rPr>
        <w:t xml:space="preserve"> (прилагается)</w:t>
      </w:r>
      <w:r w:rsidRPr="005E6A0A">
        <w:rPr>
          <w:rFonts w:ascii="Liberation Serif" w:hAnsi="Liberation Serif"/>
          <w:sz w:val="28"/>
          <w:szCs w:val="28"/>
        </w:rPr>
        <w:t xml:space="preserve">. </w:t>
      </w:r>
    </w:p>
    <w:p w:rsidR="00157D7B" w:rsidRPr="005E6A0A" w:rsidRDefault="00157D7B" w:rsidP="00157D7B">
      <w:pPr>
        <w:pStyle w:val="a7"/>
        <w:numPr>
          <w:ilvl w:val="0"/>
          <w:numId w:val="2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5E6A0A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57D7B" w:rsidRPr="005E6A0A" w:rsidRDefault="00157D7B" w:rsidP="00157D7B">
      <w:pPr>
        <w:pStyle w:val="a7"/>
        <w:numPr>
          <w:ilvl w:val="0"/>
          <w:numId w:val="2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5E6A0A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5E6A0A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5E6A0A">
        <w:rPr>
          <w:rFonts w:ascii="Liberation Serif" w:hAnsi="Liberation Serif"/>
          <w:sz w:val="28"/>
          <w:szCs w:val="28"/>
        </w:rPr>
        <w:t xml:space="preserve"> исполнением данного постановления возложить на руководителя аппарата Администрации городского округа</w:t>
      </w:r>
      <w:r w:rsidR="006152C3">
        <w:rPr>
          <w:rFonts w:ascii="Liberation Serif" w:hAnsi="Liberation Serif"/>
          <w:sz w:val="28"/>
          <w:szCs w:val="28"/>
        </w:rPr>
        <w:t>.</w:t>
      </w:r>
    </w:p>
    <w:p w:rsidR="00157D7B" w:rsidRPr="005E6A0A" w:rsidRDefault="00157D7B" w:rsidP="00A8614A">
      <w:pPr>
        <w:pStyle w:val="a7"/>
        <w:spacing w:after="0"/>
        <w:jc w:val="both"/>
        <w:rPr>
          <w:rFonts w:ascii="Liberation Serif" w:hAnsi="Liberation Serif"/>
          <w:sz w:val="28"/>
          <w:szCs w:val="28"/>
        </w:rPr>
      </w:pPr>
    </w:p>
    <w:p w:rsidR="00157D7B" w:rsidRPr="005E6A0A" w:rsidRDefault="00157D7B" w:rsidP="00A8614A">
      <w:pPr>
        <w:pStyle w:val="a7"/>
        <w:spacing w:after="0"/>
        <w:jc w:val="both"/>
        <w:rPr>
          <w:rFonts w:ascii="Liberation Serif" w:hAnsi="Liberation Serif"/>
          <w:sz w:val="28"/>
          <w:szCs w:val="28"/>
        </w:rPr>
      </w:pPr>
    </w:p>
    <w:p w:rsidR="00DB0631" w:rsidRDefault="00527A7D" w:rsidP="00157D7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157D7B" w:rsidRPr="005E6A0A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="00157D7B" w:rsidRPr="005E6A0A">
        <w:rPr>
          <w:rFonts w:ascii="Liberation Serif" w:hAnsi="Liberation Serif"/>
          <w:sz w:val="28"/>
          <w:szCs w:val="28"/>
        </w:rPr>
        <w:t xml:space="preserve"> </w:t>
      </w:r>
    </w:p>
    <w:p w:rsidR="00157D7B" w:rsidRPr="005E6A0A" w:rsidRDefault="00157D7B" w:rsidP="00157D7B">
      <w:pPr>
        <w:jc w:val="both"/>
        <w:rPr>
          <w:rFonts w:ascii="Liberation Serif" w:hAnsi="Liberation Serif"/>
          <w:sz w:val="28"/>
          <w:szCs w:val="28"/>
        </w:rPr>
      </w:pPr>
      <w:r w:rsidRPr="005E6A0A">
        <w:rPr>
          <w:rFonts w:ascii="Liberation Serif" w:hAnsi="Liberation Serif"/>
          <w:sz w:val="28"/>
          <w:szCs w:val="28"/>
        </w:rPr>
        <w:t>Каменск-Уральского</w:t>
      </w:r>
      <w:r w:rsidR="005E6A0A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5E6A0A">
        <w:rPr>
          <w:rFonts w:ascii="Liberation Serif" w:hAnsi="Liberation Serif"/>
          <w:sz w:val="28"/>
          <w:szCs w:val="28"/>
        </w:rPr>
        <w:tab/>
      </w:r>
      <w:r w:rsidR="005E6A0A">
        <w:rPr>
          <w:rFonts w:ascii="Liberation Serif" w:hAnsi="Liberation Serif"/>
          <w:sz w:val="28"/>
          <w:szCs w:val="28"/>
        </w:rPr>
        <w:tab/>
      </w:r>
      <w:r w:rsidR="00BC0178" w:rsidRPr="005E6A0A">
        <w:rPr>
          <w:rFonts w:ascii="Liberation Serif" w:hAnsi="Liberation Serif"/>
          <w:sz w:val="28"/>
          <w:szCs w:val="28"/>
        </w:rPr>
        <w:tab/>
      </w:r>
      <w:r w:rsidR="00BC0178" w:rsidRPr="005E6A0A">
        <w:rPr>
          <w:rFonts w:ascii="Liberation Serif" w:hAnsi="Liberation Serif"/>
          <w:sz w:val="28"/>
          <w:szCs w:val="28"/>
        </w:rPr>
        <w:tab/>
      </w:r>
      <w:r w:rsidR="00527A7D">
        <w:rPr>
          <w:rFonts w:ascii="Liberation Serif" w:hAnsi="Liberation Serif"/>
          <w:sz w:val="28"/>
          <w:szCs w:val="28"/>
        </w:rPr>
        <w:t xml:space="preserve">        </w:t>
      </w:r>
      <w:r w:rsidRPr="005E6A0A">
        <w:rPr>
          <w:rFonts w:ascii="Liberation Serif" w:hAnsi="Liberation Serif"/>
          <w:sz w:val="28"/>
          <w:szCs w:val="28"/>
        </w:rPr>
        <w:t xml:space="preserve"> А.</w:t>
      </w:r>
      <w:r w:rsidR="00527A7D">
        <w:rPr>
          <w:rFonts w:ascii="Liberation Serif" w:hAnsi="Liberation Serif"/>
          <w:sz w:val="28"/>
          <w:szCs w:val="28"/>
        </w:rPr>
        <w:t>А. Герасимов</w:t>
      </w:r>
    </w:p>
    <w:p w:rsidR="00157D7B" w:rsidRPr="005E6A0A" w:rsidRDefault="00157D7B" w:rsidP="00157D7B">
      <w:pPr>
        <w:jc w:val="both"/>
        <w:rPr>
          <w:rFonts w:ascii="Liberation Serif" w:hAnsi="Liberation Serif"/>
          <w:sz w:val="28"/>
          <w:szCs w:val="28"/>
        </w:rPr>
      </w:pPr>
    </w:p>
    <w:p w:rsidR="00157D7B" w:rsidRPr="005E6A0A" w:rsidRDefault="00157D7B" w:rsidP="00157D7B">
      <w:pPr>
        <w:jc w:val="both"/>
        <w:rPr>
          <w:rFonts w:ascii="Liberation Serif" w:hAnsi="Liberation Serif"/>
          <w:sz w:val="28"/>
          <w:szCs w:val="28"/>
        </w:rPr>
      </w:pPr>
    </w:p>
    <w:p w:rsidR="00157D7B" w:rsidRPr="005E6A0A" w:rsidRDefault="00157D7B" w:rsidP="00157D7B">
      <w:pPr>
        <w:jc w:val="both"/>
        <w:rPr>
          <w:rFonts w:ascii="Liberation Serif" w:hAnsi="Liberation Serif"/>
          <w:sz w:val="28"/>
          <w:szCs w:val="28"/>
        </w:rPr>
      </w:pPr>
    </w:p>
    <w:p w:rsidR="00157D7B" w:rsidRDefault="00157D7B" w:rsidP="00157D7B">
      <w:pPr>
        <w:ind w:left="5664"/>
        <w:rPr>
          <w:rFonts w:ascii="Liberation Serif" w:hAnsi="Liberation Serif"/>
          <w:sz w:val="28"/>
          <w:szCs w:val="28"/>
        </w:rPr>
      </w:pPr>
    </w:p>
    <w:p w:rsidR="00FA31EB" w:rsidRDefault="00FA31EB" w:rsidP="00157D7B">
      <w:pPr>
        <w:ind w:left="5664"/>
        <w:rPr>
          <w:rFonts w:ascii="Liberation Serif" w:hAnsi="Liberation Serif"/>
          <w:sz w:val="28"/>
          <w:szCs w:val="28"/>
        </w:rPr>
      </w:pPr>
    </w:p>
    <w:p w:rsidR="00FA31EB" w:rsidRDefault="00FA31EB" w:rsidP="00157D7B">
      <w:pPr>
        <w:ind w:left="5664"/>
        <w:rPr>
          <w:rFonts w:ascii="Liberation Serif" w:hAnsi="Liberation Serif"/>
          <w:sz w:val="28"/>
          <w:szCs w:val="28"/>
        </w:rPr>
      </w:pPr>
    </w:p>
    <w:p w:rsidR="00FA31EB" w:rsidRDefault="00FA31EB" w:rsidP="00157D7B">
      <w:pPr>
        <w:ind w:left="5664"/>
        <w:rPr>
          <w:rFonts w:ascii="Liberation Serif" w:hAnsi="Liberation Serif"/>
          <w:sz w:val="28"/>
          <w:szCs w:val="28"/>
        </w:rPr>
      </w:pPr>
    </w:p>
    <w:p w:rsidR="00FA31EB" w:rsidRDefault="00FA31EB" w:rsidP="00157D7B">
      <w:pPr>
        <w:ind w:left="5664"/>
        <w:rPr>
          <w:rFonts w:ascii="Liberation Serif" w:hAnsi="Liberation Serif"/>
          <w:sz w:val="28"/>
          <w:szCs w:val="28"/>
        </w:rPr>
      </w:pPr>
    </w:p>
    <w:p w:rsidR="00FA31EB" w:rsidRPr="005E6A0A" w:rsidRDefault="00FA31EB" w:rsidP="00157D7B">
      <w:pPr>
        <w:ind w:left="5664"/>
        <w:rPr>
          <w:rFonts w:ascii="Liberation Serif" w:hAnsi="Liberation Serif"/>
          <w:sz w:val="28"/>
          <w:szCs w:val="28"/>
        </w:rPr>
      </w:pPr>
    </w:p>
    <w:p w:rsidR="00157D7B" w:rsidRPr="005E6A0A" w:rsidRDefault="00FA31EB" w:rsidP="00157D7B">
      <w:pPr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УТВЕРЖДЕНО</w:t>
      </w:r>
      <w:r w:rsidR="00157D7B" w:rsidRPr="005E6A0A">
        <w:rPr>
          <w:rFonts w:ascii="Liberation Serif" w:hAnsi="Liberation Serif"/>
          <w:sz w:val="28"/>
          <w:szCs w:val="28"/>
        </w:rPr>
        <w:t xml:space="preserve"> </w:t>
      </w:r>
    </w:p>
    <w:p w:rsidR="00157D7B" w:rsidRPr="005E6A0A" w:rsidRDefault="00157D7B" w:rsidP="00157D7B">
      <w:pPr>
        <w:ind w:left="5664"/>
        <w:rPr>
          <w:rFonts w:ascii="Liberation Serif" w:hAnsi="Liberation Serif"/>
          <w:sz w:val="28"/>
          <w:szCs w:val="28"/>
        </w:rPr>
      </w:pPr>
      <w:r w:rsidRPr="005E6A0A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157D7B" w:rsidRPr="005E6A0A" w:rsidRDefault="00D7047E" w:rsidP="00157D7B">
      <w:pPr>
        <w:ind w:left="5664"/>
        <w:rPr>
          <w:rFonts w:ascii="Liberation Serif" w:hAnsi="Liberation Serif"/>
          <w:sz w:val="28"/>
          <w:szCs w:val="28"/>
        </w:rPr>
      </w:pPr>
      <w:r w:rsidRPr="005E6A0A">
        <w:rPr>
          <w:rFonts w:ascii="Liberation Serif" w:hAnsi="Liberation Serif"/>
          <w:sz w:val="28"/>
          <w:szCs w:val="28"/>
        </w:rPr>
        <w:t>Каменск</w:t>
      </w:r>
      <w:r w:rsidR="00157D7B" w:rsidRPr="005E6A0A">
        <w:rPr>
          <w:rFonts w:ascii="Liberation Serif" w:hAnsi="Liberation Serif"/>
          <w:sz w:val="28"/>
          <w:szCs w:val="28"/>
        </w:rPr>
        <w:t>-Уральского</w:t>
      </w:r>
      <w:r w:rsidRPr="005E6A0A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2811D7">
        <w:rPr>
          <w:rFonts w:ascii="Liberation Serif" w:hAnsi="Liberation Serif"/>
          <w:sz w:val="28"/>
          <w:szCs w:val="28"/>
        </w:rPr>
        <w:t xml:space="preserve"> </w:t>
      </w:r>
      <w:r w:rsidR="00157D7B" w:rsidRPr="005E6A0A">
        <w:rPr>
          <w:rFonts w:ascii="Liberation Serif" w:hAnsi="Liberation Serif"/>
          <w:sz w:val="28"/>
          <w:szCs w:val="28"/>
        </w:rPr>
        <w:t xml:space="preserve">от </w:t>
      </w:r>
      <w:r w:rsidR="001D0508">
        <w:rPr>
          <w:rFonts w:ascii="Liberation Serif" w:hAnsi="Liberation Serif"/>
          <w:sz w:val="28"/>
          <w:szCs w:val="28"/>
        </w:rPr>
        <w:t>19.02.2021</w:t>
      </w:r>
      <w:r w:rsidR="00157D7B" w:rsidRPr="005E6A0A">
        <w:rPr>
          <w:rFonts w:ascii="Liberation Serif" w:hAnsi="Liberation Serif"/>
          <w:sz w:val="28"/>
          <w:szCs w:val="28"/>
        </w:rPr>
        <w:t xml:space="preserve"> № </w:t>
      </w:r>
      <w:r w:rsidR="001D0508">
        <w:rPr>
          <w:rFonts w:ascii="Liberation Serif" w:hAnsi="Liberation Serif"/>
          <w:sz w:val="28"/>
          <w:szCs w:val="28"/>
        </w:rPr>
        <w:t>137</w:t>
      </w:r>
    </w:p>
    <w:p w:rsidR="00157D7B" w:rsidRPr="005E6A0A" w:rsidRDefault="00157D7B" w:rsidP="00157D7B">
      <w:pPr>
        <w:ind w:left="5664"/>
        <w:jc w:val="both"/>
        <w:rPr>
          <w:rFonts w:ascii="Liberation Serif" w:hAnsi="Liberation Serif"/>
          <w:sz w:val="28"/>
          <w:szCs w:val="28"/>
        </w:rPr>
      </w:pPr>
      <w:r w:rsidRPr="005E6A0A">
        <w:rPr>
          <w:rFonts w:ascii="Liberation Serif" w:hAnsi="Liberation Serif"/>
          <w:sz w:val="28"/>
          <w:szCs w:val="28"/>
        </w:rPr>
        <w:t xml:space="preserve">«Об </w:t>
      </w:r>
      <w:r w:rsidR="00181E82">
        <w:rPr>
          <w:rFonts w:ascii="Liberation Serif" w:hAnsi="Liberation Serif"/>
          <w:sz w:val="28"/>
          <w:szCs w:val="28"/>
        </w:rPr>
        <w:t xml:space="preserve">утверждении Положения об </w:t>
      </w:r>
      <w:r w:rsidRPr="005E6A0A">
        <w:rPr>
          <w:rFonts w:ascii="Liberation Serif" w:hAnsi="Liberation Serif"/>
          <w:sz w:val="28"/>
          <w:szCs w:val="28"/>
        </w:rPr>
        <w:t xml:space="preserve">организации работы по рассмотрению обращений граждан в </w:t>
      </w:r>
      <w:r w:rsidR="00D7047E" w:rsidRPr="005E6A0A"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  <w:r w:rsidRPr="005E6A0A">
        <w:rPr>
          <w:rFonts w:ascii="Liberation Serif" w:hAnsi="Liberation Serif"/>
          <w:sz w:val="28"/>
          <w:szCs w:val="28"/>
        </w:rPr>
        <w:t>»</w:t>
      </w:r>
    </w:p>
    <w:p w:rsidR="00157D7B" w:rsidRPr="005E6A0A" w:rsidRDefault="00157D7B" w:rsidP="00157D7B">
      <w:pPr>
        <w:jc w:val="center"/>
        <w:rPr>
          <w:rFonts w:ascii="Liberation Serif" w:hAnsi="Liberation Serif"/>
          <w:sz w:val="28"/>
          <w:szCs w:val="28"/>
        </w:rPr>
      </w:pPr>
    </w:p>
    <w:p w:rsidR="00157D7B" w:rsidRPr="005E6A0A" w:rsidRDefault="00157D7B" w:rsidP="00157D7B">
      <w:pPr>
        <w:jc w:val="center"/>
        <w:rPr>
          <w:rFonts w:ascii="Liberation Serif" w:hAnsi="Liberation Serif"/>
          <w:sz w:val="28"/>
          <w:szCs w:val="28"/>
        </w:rPr>
      </w:pPr>
    </w:p>
    <w:p w:rsidR="00157D7B" w:rsidRPr="005E6A0A" w:rsidRDefault="00157D7B" w:rsidP="00157D7B">
      <w:pPr>
        <w:jc w:val="center"/>
        <w:rPr>
          <w:rFonts w:ascii="Liberation Serif" w:hAnsi="Liberation Serif"/>
          <w:sz w:val="28"/>
          <w:szCs w:val="28"/>
        </w:rPr>
      </w:pPr>
    </w:p>
    <w:p w:rsidR="009046E6" w:rsidRPr="006269C9" w:rsidRDefault="00F410DF" w:rsidP="00157D7B">
      <w:pPr>
        <w:jc w:val="center"/>
        <w:rPr>
          <w:rFonts w:ascii="Liberation Serif" w:hAnsi="Liberation Serif"/>
          <w:sz w:val="28"/>
          <w:szCs w:val="28"/>
        </w:rPr>
      </w:pPr>
      <w:r w:rsidRPr="006269C9">
        <w:rPr>
          <w:rFonts w:ascii="Liberation Serif" w:hAnsi="Liberation Serif"/>
          <w:sz w:val="28"/>
          <w:szCs w:val="28"/>
        </w:rPr>
        <w:t xml:space="preserve">ПОЛОЖЕНИЕ </w:t>
      </w:r>
    </w:p>
    <w:p w:rsidR="00157D7B" w:rsidRPr="006269C9" w:rsidRDefault="00F410DF" w:rsidP="00157D7B">
      <w:pPr>
        <w:jc w:val="center"/>
        <w:rPr>
          <w:rFonts w:ascii="Liberation Serif" w:hAnsi="Liberation Serif"/>
          <w:sz w:val="28"/>
          <w:szCs w:val="28"/>
        </w:rPr>
      </w:pPr>
      <w:r w:rsidRPr="006269C9">
        <w:rPr>
          <w:rFonts w:ascii="Liberation Serif" w:hAnsi="Liberation Serif"/>
          <w:sz w:val="28"/>
          <w:szCs w:val="28"/>
        </w:rPr>
        <w:t>ОБ ОРГАНИЗАЦИИ РАБОТЫ ПО РАССМОТРЕНИЮ ОБРАЩЕНИЙ ГРАЖДАН В АДМИНИСТРАЦИИ КАМЕНСК-УРАЛЬСКОГО ГОРОДСКОГО ОКРУГА</w:t>
      </w:r>
    </w:p>
    <w:p w:rsidR="00157D7B" w:rsidRPr="006269C9" w:rsidRDefault="00157D7B" w:rsidP="00157D7B">
      <w:pPr>
        <w:jc w:val="center"/>
        <w:rPr>
          <w:rFonts w:ascii="Liberation Serif" w:hAnsi="Liberation Serif"/>
          <w:b/>
          <w:sz w:val="28"/>
          <w:szCs w:val="28"/>
        </w:rPr>
      </w:pPr>
      <w:r w:rsidRPr="006269C9">
        <w:rPr>
          <w:rFonts w:ascii="Liberation Serif" w:hAnsi="Liberation Serif"/>
          <w:b/>
          <w:sz w:val="28"/>
          <w:szCs w:val="28"/>
        </w:rPr>
        <w:t xml:space="preserve"> </w:t>
      </w:r>
      <w:r w:rsidR="005013A8" w:rsidRPr="006269C9">
        <w:rPr>
          <w:rFonts w:ascii="Liberation Serif" w:hAnsi="Liberation Serif"/>
          <w:b/>
          <w:sz w:val="28"/>
          <w:szCs w:val="28"/>
        </w:rPr>
        <w:t xml:space="preserve"> </w:t>
      </w:r>
    </w:p>
    <w:p w:rsidR="00157D7B" w:rsidRPr="006269C9" w:rsidRDefault="00F410DF" w:rsidP="00157D7B">
      <w:pPr>
        <w:numPr>
          <w:ilvl w:val="0"/>
          <w:numId w:val="1"/>
        </w:numPr>
        <w:tabs>
          <w:tab w:val="left" w:pos="-1134"/>
        </w:tabs>
        <w:overflowPunct w:val="0"/>
        <w:autoSpaceDE w:val="0"/>
        <w:autoSpaceDN w:val="0"/>
        <w:adjustRightInd w:val="0"/>
        <w:ind w:left="0" w:firstLine="709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6269C9">
        <w:rPr>
          <w:rFonts w:ascii="Liberation Serif" w:hAnsi="Liberation Serif"/>
          <w:sz w:val="28"/>
          <w:szCs w:val="28"/>
        </w:rPr>
        <w:t>ОБЩИЕ ПОЛОЖЕНИЯ</w:t>
      </w:r>
    </w:p>
    <w:p w:rsidR="00181E82" w:rsidRPr="006269C9" w:rsidRDefault="00181E82" w:rsidP="00181E82">
      <w:pPr>
        <w:tabs>
          <w:tab w:val="left" w:pos="-1134"/>
        </w:tabs>
        <w:overflowPunct w:val="0"/>
        <w:autoSpaceDE w:val="0"/>
        <w:autoSpaceDN w:val="0"/>
        <w:adjustRightInd w:val="0"/>
        <w:ind w:left="709"/>
        <w:textAlignment w:val="baseline"/>
        <w:rPr>
          <w:rFonts w:ascii="Liberation Serif" w:hAnsi="Liberation Serif"/>
          <w:sz w:val="28"/>
          <w:szCs w:val="28"/>
        </w:rPr>
      </w:pPr>
    </w:p>
    <w:p w:rsidR="00157D7B" w:rsidRPr="006269C9" w:rsidRDefault="00157D7B" w:rsidP="00157D7B">
      <w:pPr>
        <w:numPr>
          <w:ilvl w:val="1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6269C9">
        <w:rPr>
          <w:rFonts w:ascii="Liberation Serif" w:hAnsi="Liberation Serif"/>
          <w:sz w:val="28"/>
          <w:szCs w:val="28"/>
        </w:rPr>
        <w:t xml:space="preserve">Положение об организации работы по рассмотрению обращений граждан в </w:t>
      </w:r>
      <w:r w:rsidR="007C582A" w:rsidRPr="006269C9">
        <w:rPr>
          <w:rFonts w:ascii="Liberation Serif" w:hAnsi="Liberation Serif"/>
          <w:sz w:val="28"/>
          <w:szCs w:val="28"/>
        </w:rPr>
        <w:t>А</w:t>
      </w:r>
      <w:r w:rsidRPr="006269C9">
        <w:rPr>
          <w:rFonts w:ascii="Liberation Serif" w:hAnsi="Liberation Serif"/>
          <w:sz w:val="28"/>
          <w:szCs w:val="28"/>
        </w:rPr>
        <w:t>дминистрации Каменск-Уральского</w:t>
      </w:r>
      <w:r w:rsidR="002F264C" w:rsidRPr="006269C9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7C582A" w:rsidRPr="006269C9">
        <w:rPr>
          <w:rFonts w:ascii="Liberation Serif" w:hAnsi="Liberation Serif"/>
          <w:sz w:val="28"/>
          <w:szCs w:val="28"/>
        </w:rPr>
        <w:t xml:space="preserve"> </w:t>
      </w:r>
      <w:r w:rsidRPr="006269C9">
        <w:rPr>
          <w:rFonts w:ascii="Liberation Serif" w:hAnsi="Liberation Serif"/>
          <w:sz w:val="28"/>
          <w:szCs w:val="28"/>
        </w:rPr>
        <w:t xml:space="preserve">разработано в целях повышения </w:t>
      </w:r>
      <w:r w:rsidR="00F410DF" w:rsidRPr="006269C9">
        <w:rPr>
          <w:rFonts w:ascii="Liberation Serif" w:hAnsi="Liberation Serif"/>
          <w:sz w:val="28"/>
          <w:szCs w:val="28"/>
        </w:rPr>
        <w:t xml:space="preserve">результативности и </w:t>
      </w:r>
      <w:r w:rsidRPr="006269C9">
        <w:rPr>
          <w:rFonts w:ascii="Liberation Serif" w:hAnsi="Liberation Serif"/>
          <w:sz w:val="28"/>
          <w:szCs w:val="28"/>
        </w:rPr>
        <w:t xml:space="preserve">качества </w:t>
      </w:r>
      <w:r w:rsidR="00F410DF" w:rsidRPr="006269C9">
        <w:rPr>
          <w:rFonts w:ascii="Liberation Serif" w:hAnsi="Liberation Serif"/>
          <w:sz w:val="28"/>
          <w:szCs w:val="28"/>
        </w:rPr>
        <w:t xml:space="preserve">рассмотрения </w:t>
      </w:r>
      <w:r w:rsidRPr="006269C9">
        <w:rPr>
          <w:rFonts w:ascii="Liberation Serif" w:hAnsi="Liberation Serif"/>
          <w:sz w:val="28"/>
          <w:szCs w:val="28"/>
        </w:rPr>
        <w:t xml:space="preserve">обращений граждан, поступающих в </w:t>
      </w:r>
      <w:r w:rsidR="007C582A" w:rsidRPr="006269C9">
        <w:rPr>
          <w:rFonts w:ascii="Liberation Serif" w:hAnsi="Liberation Serif"/>
          <w:sz w:val="28"/>
          <w:szCs w:val="28"/>
        </w:rPr>
        <w:t>А</w:t>
      </w:r>
      <w:r w:rsidRPr="006269C9">
        <w:rPr>
          <w:rFonts w:ascii="Liberation Serif" w:hAnsi="Liberation Serif"/>
          <w:sz w:val="28"/>
          <w:szCs w:val="28"/>
        </w:rPr>
        <w:t>дминистраци</w:t>
      </w:r>
      <w:r w:rsidR="00F410DF" w:rsidRPr="006269C9">
        <w:rPr>
          <w:rFonts w:ascii="Liberation Serif" w:hAnsi="Liberation Serif"/>
          <w:sz w:val="28"/>
          <w:szCs w:val="28"/>
        </w:rPr>
        <w:t>ю</w:t>
      </w:r>
      <w:r w:rsidR="00FA31EB" w:rsidRPr="006269C9">
        <w:rPr>
          <w:rFonts w:ascii="Liberation Serif" w:hAnsi="Liberation Serif"/>
          <w:sz w:val="28"/>
          <w:szCs w:val="28"/>
        </w:rPr>
        <w:t xml:space="preserve"> </w:t>
      </w:r>
      <w:r w:rsidR="00E56716" w:rsidRPr="006269C9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FA31EB" w:rsidRPr="006269C9">
        <w:rPr>
          <w:rFonts w:ascii="Liberation Serif" w:hAnsi="Liberation Serif"/>
          <w:sz w:val="28"/>
          <w:szCs w:val="28"/>
        </w:rPr>
        <w:t>городского округа</w:t>
      </w:r>
      <w:r w:rsidRPr="006269C9">
        <w:rPr>
          <w:rFonts w:ascii="Liberation Serif" w:hAnsi="Liberation Serif"/>
          <w:sz w:val="28"/>
          <w:szCs w:val="28"/>
        </w:rPr>
        <w:t>,</w:t>
      </w:r>
      <w:r w:rsidR="00E56716" w:rsidRPr="006269C9">
        <w:rPr>
          <w:rFonts w:ascii="Liberation Serif" w:hAnsi="Liberation Serif"/>
          <w:sz w:val="28"/>
          <w:szCs w:val="28"/>
        </w:rPr>
        <w:t xml:space="preserve"> (дале</w:t>
      </w:r>
      <w:proofErr w:type="gramStart"/>
      <w:r w:rsidR="00E56716" w:rsidRPr="006269C9">
        <w:rPr>
          <w:rFonts w:ascii="Liberation Serif" w:hAnsi="Liberation Serif"/>
          <w:sz w:val="28"/>
          <w:szCs w:val="28"/>
        </w:rPr>
        <w:t>е-</w:t>
      </w:r>
      <w:proofErr w:type="gramEnd"/>
      <w:r w:rsidR="00E56716" w:rsidRPr="006269C9">
        <w:rPr>
          <w:rFonts w:ascii="Liberation Serif" w:hAnsi="Liberation Serif"/>
          <w:sz w:val="28"/>
          <w:szCs w:val="28"/>
        </w:rPr>
        <w:t xml:space="preserve"> Администрация городского округа)</w:t>
      </w:r>
      <w:r w:rsidRPr="006269C9">
        <w:rPr>
          <w:rFonts w:ascii="Liberation Serif" w:hAnsi="Liberation Serif"/>
          <w:sz w:val="28"/>
          <w:szCs w:val="28"/>
        </w:rPr>
        <w:t>.</w:t>
      </w:r>
    </w:p>
    <w:p w:rsidR="00157D7B" w:rsidRPr="006269C9" w:rsidRDefault="00157D7B" w:rsidP="00157D7B">
      <w:pPr>
        <w:numPr>
          <w:ilvl w:val="1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proofErr w:type="gramStart"/>
      <w:r w:rsidRPr="006269C9">
        <w:rPr>
          <w:rFonts w:ascii="Liberation Serif" w:hAnsi="Liberation Serif"/>
          <w:sz w:val="28"/>
          <w:szCs w:val="28"/>
        </w:rPr>
        <w:t xml:space="preserve">Организация работы по рассмотрению обращений граждан </w:t>
      </w:r>
      <w:r w:rsidR="00E56716" w:rsidRPr="006269C9">
        <w:rPr>
          <w:rFonts w:ascii="Liberation Serif" w:hAnsi="Liberation Serif"/>
          <w:sz w:val="28"/>
          <w:szCs w:val="28"/>
        </w:rPr>
        <w:t>осуществляется в соответствии с</w:t>
      </w:r>
      <w:r w:rsidR="009046E6" w:rsidRPr="006269C9">
        <w:rPr>
          <w:rFonts w:ascii="Liberation Serif" w:hAnsi="Liberation Serif"/>
          <w:sz w:val="28"/>
          <w:szCs w:val="28"/>
        </w:rPr>
        <w:t xml:space="preserve"> </w:t>
      </w:r>
      <w:hyperlink r:id="rId9" w:history="1">
        <w:r w:rsidRPr="006269C9">
          <w:rPr>
            <w:rFonts w:ascii="Liberation Serif" w:hAnsi="Liberation Serif"/>
            <w:sz w:val="28"/>
            <w:szCs w:val="28"/>
          </w:rPr>
          <w:t>Конституцией Российской Федерации</w:t>
        </w:r>
      </w:hyperlink>
      <w:r w:rsidR="00E56716" w:rsidRPr="006269C9">
        <w:rPr>
          <w:rFonts w:ascii="Liberation Serif" w:hAnsi="Liberation Serif"/>
          <w:sz w:val="28"/>
          <w:szCs w:val="28"/>
        </w:rPr>
        <w:t>,</w:t>
      </w:r>
      <w:r w:rsidR="009046E6" w:rsidRPr="006269C9">
        <w:rPr>
          <w:rFonts w:ascii="Liberation Serif" w:hAnsi="Liberation Serif"/>
          <w:sz w:val="28"/>
          <w:szCs w:val="28"/>
        </w:rPr>
        <w:t xml:space="preserve"> </w:t>
      </w:r>
      <w:r w:rsidR="00E56716" w:rsidRPr="006269C9">
        <w:rPr>
          <w:rFonts w:ascii="Liberation Serif" w:hAnsi="Liberation Serif"/>
          <w:sz w:val="28"/>
          <w:szCs w:val="28"/>
        </w:rPr>
        <w:t xml:space="preserve"> </w:t>
      </w:r>
      <w:hyperlink r:id="rId10" w:history="1">
        <w:r w:rsidRPr="006269C9">
          <w:rPr>
            <w:rFonts w:ascii="Liberation Serif" w:hAnsi="Liberation Serif"/>
            <w:sz w:val="28"/>
            <w:szCs w:val="28"/>
          </w:rPr>
          <w:t xml:space="preserve">Федеральным законом от 2 мая 2006 года </w:t>
        </w:r>
        <w:r w:rsidR="00181E82" w:rsidRPr="006269C9">
          <w:rPr>
            <w:rFonts w:ascii="Liberation Serif" w:hAnsi="Liberation Serif"/>
            <w:sz w:val="28"/>
            <w:szCs w:val="28"/>
          </w:rPr>
          <w:t>№</w:t>
        </w:r>
        <w:r w:rsidRPr="006269C9">
          <w:rPr>
            <w:rFonts w:ascii="Liberation Serif" w:hAnsi="Liberation Serif"/>
            <w:sz w:val="28"/>
            <w:szCs w:val="28"/>
          </w:rPr>
          <w:t xml:space="preserve"> 59-ФЗ </w:t>
        </w:r>
        <w:r w:rsidR="00181E82" w:rsidRPr="006269C9">
          <w:rPr>
            <w:rFonts w:ascii="Liberation Serif" w:hAnsi="Liberation Serif"/>
            <w:sz w:val="28"/>
            <w:szCs w:val="28"/>
          </w:rPr>
          <w:t>«</w:t>
        </w:r>
        <w:r w:rsidRPr="006269C9">
          <w:rPr>
            <w:rFonts w:ascii="Liberation Serif" w:hAnsi="Liberation Serif"/>
            <w:sz w:val="28"/>
            <w:szCs w:val="28"/>
          </w:rPr>
          <w:t>О порядке рассмотрения обращений граждан Российской Федерации</w:t>
        </w:r>
      </w:hyperlink>
      <w:r w:rsidR="00181E82" w:rsidRPr="006269C9">
        <w:rPr>
          <w:rFonts w:ascii="Liberation Serif" w:hAnsi="Liberation Serif"/>
          <w:sz w:val="28"/>
          <w:szCs w:val="28"/>
        </w:rPr>
        <w:t>»</w:t>
      </w:r>
      <w:r w:rsidR="00E56716" w:rsidRPr="006269C9">
        <w:rPr>
          <w:rFonts w:ascii="Liberation Serif" w:hAnsi="Liberation Serif"/>
          <w:sz w:val="28"/>
          <w:szCs w:val="28"/>
        </w:rPr>
        <w:t>,</w:t>
      </w:r>
      <w:r w:rsidR="00020C26" w:rsidRPr="006269C9">
        <w:rPr>
          <w:rFonts w:ascii="Liberation Serif" w:hAnsi="Liberation Serif"/>
          <w:sz w:val="28"/>
          <w:szCs w:val="28"/>
        </w:rPr>
        <w:t xml:space="preserve"> </w:t>
      </w:r>
      <w:hyperlink r:id="rId11" w:history="1">
        <w:r w:rsidRPr="006269C9">
          <w:rPr>
            <w:rFonts w:ascii="Liberation Serif" w:hAnsi="Liberation Serif"/>
            <w:sz w:val="28"/>
            <w:szCs w:val="28"/>
          </w:rPr>
          <w:t xml:space="preserve">Федеральным законом от 27 июля 2006 года </w:t>
        </w:r>
        <w:r w:rsidR="00181E82" w:rsidRPr="006269C9">
          <w:rPr>
            <w:rFonts w:ascii="Liberation Serif" w:hAnsi="Liberation Serif"/>
            <w:sz w:val="28"/>
            <w:szCs w:val="28"/>
          </w:rPr>
          <w:t>№</w:t>
        </w:r>
        <w:r w:rsidRPr="006269C9">
          <w:rPr>
            <w:rFonts w:ascii="Liberation Serif" w:hAnsi="Liberation Serif"/>
            <w:sz w:val="28"/>
            <w:szCs w:val="28"/>
          </w:rPr>
          <w:t xml:space="preserve"> 152-ФЗ </w:t>
        </w:r>
        <w:r w:rsidR="00181E82" w:rsidRPr="006269C9">
          <w:rPr>
            <w:rFonts w:ascii="Liberation Serif" w:hAnsi="Liberation Serif"/>
            <w:sz w:val="28"/>
            <w:szCs w:val="28"/>
          </w:rPr>
          <w:t>«</w:t>
        </w:r>
        <w:r w:rsidRPr="006269C9">
          <w:rPr>
            <w:rFonts w:ascii="Liberation Serif" w:hAnsi="Liberation Serif"/>
            <w:sz w:val="28"/>
            <w:szCs w:val="28"/>
          </w:rPr>
          <w:t>О персональных данных</w:t>
        </w:r>
      </w:hyperlink>
      <w:r w:rsidR="00181E82" w:rsidRPr="006269C9">
        <w:rPr>
          <w:rFonts w:ascii="Liberation Serif" w:hAnsi="Liberation Serif"/>
          <w:sz w:val="28"/>
          <w:szCs w:val="28"/>
        </w:rPr>
        <w:t>»</w:t>
      </w:r>
      <w:r w:rsidR="00E56716" w:rsidRPr="006269C9">
        <w:rPr>
          <w:rFonts w:ascii="Liberation Serif" w:hAnsi="Liberation Serif"/>
          <w:sz w:val="28"/>
          <w:szCs w:val="28"/>
        </w:rPr>
        <w:t>,</w:t>
      </w:r>
      <w:r w:rsidR="009046E6" w:rsidRPr="006269C9">
        <w:rPr>
          <w:rFonts w:ascii="Liberation Serif" w:hAnsi="Liberation Serif"/>
          <w:sz w:val="28"/>
          <w:szCs w:val="28"/>
        </w:rPr>
        <w:t xml:space="preserve"> </w:t>
      </w:r>
      <w:hyperlink r:id="rId12" w:history="1">
        <w:r w:rsidRPr="006269C9">
          <w:rPr>
            <w:rFonts w:ascii="Liberation Serif" w:hAnsi="Liberation Serif"/>
            <w:sz w:val="28"/>
            <w:szCs w:val="28"/>
          </w:rPr>
          <w:t xml:space="preserve">Федеральным законом от 25 декабря 2008 года </w:t>
        </w:r>
        <w:r w:rsidR="00181E82" w:rsidRPr="006269C9">
          <w:rPr>
            <w:rFonts w:ascii="Liberation Serif" w:hAnsi="Liberation Serif"/>
            <w:sz w:val="28"/>
            <w:szCs w:val="28"/>
          </w:rPr>
          <w:t>№</w:t>
        </w:r>
        <w:r w:rsidRPr="006269C9">
          <w:rPr>
            <w:rFonts w:ascii="Liberation Serif" w:hAnsi="Liberation Serif"/>
            <w:sz w:val="28"/>
            <w:szCs w:val="28"/>
          </w:rPr>
          <w:t xml:space="preserve"> 273-ФЗ </w:t>
        </w:r>
        <w:r w:rsidR="00181E82" w:rsidRPr="006269C9">
          <w:rPr>
            <w:rFonts w:ascii="Liberation Serif" w:hAnsi="Liberation Serif"/>
            <w:sz w:val="28"/>
            <w:szCs w:val="28"/>
          </w:rPr>
          <w:t>«</w:t>
        </w:r>
        <w:r w:rsidRPr="006269C9">
          <w:rPr>
            <w:rFonts w:ascii="Liberation Serif" w:hAnsi="Liberation Serif"/>
            <w:sz w:val="28"/>
            <w:szCs w:val="28"/>
          </w:rPr>
          <w:t>О противодействии коррупции</w:t>
        </w:r>
      </w:hyperlink>
      <w:r w:rsidR="00181E82" w:rsidRPr="006269C9">
        <w:rPr>
          <w:rFonts w:ascii="Liberation Serif" w:hAnsi="Liberation Serif"/>
          <w:sz w:val="28"/>
          <w:szCs w:val="28"/>
        </w:rPr>
        <w:t>»</w:t>
      </w:r>
      <w:r w:rsidR="00E56716" w:rsidRPr="006269C9">
        <w:rPr>
          <w:rFonts w:ascii="Liberation Serif" w:hAnsi="Liberation Serif"/>
          <w:sz w:val="28"/>
          <w:szCs w:val="28"/>
        </w:rPr>
        <w:t>,</w:t>
      </w:r>
      <w:r w:rsidR="009046E6" w:rsidRPr="006269C9">
        <w:rPr>
          <w:rFonts w:ascii="Liberation Serif" w:hAnsi="Liberation Serif"/>
          <w:sz w:val="28"/>
          <w:szCs w:val="28"/>
        </w:rPr>
        <w:t xml:space="preserve"> </w:t>
      </w:r>
      <w:r w:rsidR="00E56716" w:rsidRPr="006269C9">
        <w:rPr>
          <w:rFonts w:ascii="Liberation Serif" w:hAnsi="Liberation Serif"/>
          <w:sz w:val="28"/>
          <w:szCs w:val="28"/>
        </w:rPr>
        <w:t>Федеральным законом от 2 марта 2007 года №</w:t>
      </w:r>
      <w:r w:rsidR="00424653">
        <w:rPr>
          <w:rFonts w:ascii="Liberation Serif" w:hAnsi="Liberation Serif"/>
          <w:sz w:val="28"/>
          <w:szCs w:val="28"/>
        </w:rPr>
        <w:t xml:space="preserve"> </w:t>
      </w:r>
      <w:r w:rsidR="00E56716" w:rsidRPr="006269C9">
        <w:rPr>
          <w:rFonts w:ascii="Liberation Serif" w:hAnsi="Liberation Serif"/>
          <w:sz w:val="28"/>
          <w:szCs w:val="28"/>
        </w:rPr>
        <w:t>25-ФЗ «О муниципальной</w:t>
      </w:r>
      <w:proofErr w:type="gramEnd"/>
      <w:r w:rsidR="00E56716" w:rsidRPr="006269C9">
        <w:rPr>
          <w:rFonts w:ascii="Liberation Serif" w:hAnsi="Liberation Serif"/>
          <w:sz w:val="28"/>
          <w:szCs w:val="28"/>
        </w:rPr>
        <w:t xml:space="preserve"> службе в Российской Федерации»,</w:t>
      </w:r>
      <w:r w:rsidR="009046E6" w:rsidRPr="006269C9">
        <w:rPr>
          <w:rFonts w:ascii="Liberation Serif" w:hAnsi="Liberation Serif"/>
          <w:sz w:val="28"/>
          <w:szCs w:val="28"/>
        </w:rPr>
        <w:t xml:space="preserve"> </w:t>
      </w:r>
      <w:r w:rsidR="00E56716" w:rsidRPr="006269C9">
        <w:rPr>
          <w:rFonts w:ascii="Liberation Serif" w:hAnsi="Liberation Serif"/>
          <w:sz w:val="28"/>
          <w:szCs w:val="28"/>
        </w:rPr>
        <w:t>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Каменск-Уральский городской округ Свердловской области,</w:t>
      </w:r>
      <w:r w:rsidR="009046E6" w:rsidRPr="006269C9">
        <w:rPr>
          <w:rFonts w:ascii="Liberation Serif" w:hAnsi="Liberation Serif"/>
          <w:sz w:val="28"/>
          <w:szCs w:val="28"/>
        </w:rPr>
        <w:t xml:space="preserve"> </w:t>
      </w:r>
      <w:r w:rsidR="00691996" w:rsidRPr="006269C9">
        <w:rPr>
          <w:rFonts w:ascii="Liberation Serif" w:hAnsi="Liberation Serif"/>
          <w:sz w:val="28"/>
          <w:szCs w:val="28"/>
        </w:rPr>
        <w:t>иными федеральными законами, правовыми актами Свердловской области, муниципальными правовыми актами, регулирующими правоотношения, связанные с рассмотрением обращений граждан,</w:t>
      </w:r>
      <w:r w:rsidR="009046E6" w:rsidRPr="006269C9">
        <w:rPr>
          <w:rFonts w:ascii="Liberation Serif" w:hAnsi="Liberation Serif"/>
          <w:sz w:val="28"/>
          <w:szCs w:val="28"/>
        </w:rPr>
        <w:t xml:space="preserve"> </w:t>
      </w:r>
      <w:r w:rsidR="00691996" w:rsidRPr="006269C9">
        <w:rPr>
          <w:rFonts w:ascii="Liberation Serif" w:hAnsi="Liberation Serif"/>
          <w:sz w:val="28"/>
          <w:szCs w:val="28"/>
        </w:rPr>
        <w:t>н</w:t>
      </w:r>
      <w:r w:rsidRPr="006269C9">
        <w:rPr>
          <w:rFonts w:ascii="Liberation Serif" w:hAnsi="Liberation Serif"/>
          <w:sz w:val="28"/>
          <w:szCs w:val="28"/>
        </w:rPr>
        <w:t>астоящим Положением.</w:t>
      </w:r>
    </w:p>
    <w:p w:rsidR="00157D7B" w:rsidRPr="006269C9" w:rsidRDefault="00157D7B" w:rsidP="00157D7B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269C9">
        <w:rPr>
          <w:rFonts w:ascii="Liberation Serif" w:hAnsi="Liberation Serif"/>
          <w:sz w:val="28"/>
          <w:szCs w:val="28"/>
        </w:rPr>
        <w:t>Делопроизводство по обращениям граждан, поступившим в Администрацию</w:t>
      </w:r>
      <w:r w:rsidR="00691996" w:rsidRPr="006269C9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6269C9">
        <w:rPr>
          <w:rFonts w:ascii="Liberation Serif" w:hAnsi="Liberation Serif"/>
          <w:sz w:val="28"/>
          <w:szCs w:val="28"/>
        </w:rPr>
        <w:t xml:space="preserve">, ведется отдельно </w:t>
      </w:r>
      <w:r w:rsidR="00793FE7" w:rsidRPr="006269C9">
        <w:rPr>
          <w:rFonts w:ascii="Liberation Serif" w:hAnsi="Liberation Serif"/>
          <w:sz w:val="28"/>
          <w:szCs w:val="28"/>
        </w:rPr>
        <w:t xml:space="preserve">от других видов делопроизводства </w:t>
      </w:r>
      <w:r w:rsidRPr="006269C9">
        <w:rPr>
          <w:rFonts w:ascii="Liberation Serif" w:hAnsi="Liberation Serif"/>
          <w:sz w:val="28"/>
          <w:szCs w:val="28"/>
        </w:rPr>
        <w:t xml:space="preserve">через систему </w:t>
      </w:r>
      <w:r w:rsidR="00FD3E7C" w:rsidRPr="006269C9">
        <w:rPr>
          <w:rFonts w:ascii="Liberation Serif" w:hAnsi="Liberation Serif"/>
          <w:sz w:val="28"/>
          <w:szCs w:val="28"/>
        </w:rPr>
        <w:t xml:space="preserve">электронного документооборота </w:t>
      </w:r>
      <w:r w:rsidRPr="006269C9">
        <w:rPr>
          <w:rFonts w:ascii="Liberation Serif" w:hAnsi="Liberation Serif"/>
          <w:sz w:val="28"/>
          <w:szCs w:val="28"/>
        </w:rPr>
        <w:t>«Обращения граждан» (далее</w:t>
      </w:r>
      <w:r w:rsidR="00697043" w:rsidRPr="006269C9">
        <w:rPr>
          <w:rFonts w:ascii="Liberation Serif" w:hAnsi="Liberation Serif"/>
          <w:sz w:val="28"/>
          <w:szCs w:val="28"/>
        </w:rPr>
        <w:t xml:space="preserve"> -</w:t>
      </w:r>
      <w:r w:rsidRPr="006269C9">
        <w:rPr>
          <w:rFonts w:ascii="Liberation Serif" w:hAnsi="Liberation Serif"/>
          <w:sz w:val="28"/>
          <w:szCs w:val="28"/>
        </w:rPr>
        <w:t xml:space="preserve"> СОГ) и возлагается на отдел организационной работы и связей с общественностью</w:t>
      </w:r>
      <w:r w:rsidR="007C582A" w:rsidRPr="006269C9">
        <w:rPr>
          <w:rFonts w:ascii="Liberation Serif" w:hAnsi="Liberation Serif"/>
          <w:sz w:val="28"/>
          <w:szCs w:val="28"/>
        </w:rPr>
        <w:t xml:space="preserve"> </w:t>
      </w:r>
      <w:r w:rsidR="00793FE7" w:rsidRPr="006269C9">
        <w:rPr>
          <w:rFonts w:ascii="Liberation Serif" w:hAnsi="Liberation Serif"/>
          <w:sz w:val="28"/>
          <w:szCs w:val="28"/>
        </w:rPr>
        <w:t>Администрации городского округа.</w:t>
      </w:r>
    </w:p>
    <w:p w:rsidR="00157D7B" w:rsidRPr="006269C9" w:rsidRDefault="00157D7B" w:rsidP="00157D7B">
      <w:pPr>
        <w:numPr>
          <w:ilvl w:val="1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6269C9">
        <w:rPr>
          <w:rFonts w:ascii="Liberation Serif" w:hAnsi="Liberation Serif"/>
          <w:sz w:val="28"/>
          <w:szCs w:val="28"/>
        </w:rPr>
        <w:lastRenderedPageBreak/>
        <w:t xml:space="preserve">Ответственность за организацию исполнения обращений граждан, соблюдение настоящего Положения в структурных подразделениях </w:t>
      </w:r>
      <w:r w:rsidR="009853D1" w:rsidRPr="006269C9">
        <w:rPr>
          <w:rFonts w:ascii="Liberation Serif" w:hAnsi="Liberation Serif"/>
          <w:sz w:val="28"/>
          <w:szCs w:val="28"/>
        </w:rPr>
        <w:t>А</w:t>
      </w:r>
      <w:r w:rsidRPr="006269C9">
        <w:rPr>
          <w:rFonts w:ascii="Liberation Serif" w:hAnsi="Liberation Serif"/>
          <w:sz w:val="28"/>
          <w:szCs w:val="28"/>
        </w:rPr>
        <w:t>дминистрации</w:t>
      </w:r>
      <w:r w:rsidR="00697043" w:rsidRPr="006269C9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6269C9">
        <w:rPr>
          <w:rFonts w:ascii="Liberation Serif" w:hAnsi="Liberation Serif"/>
          <w:sz w:val="28"/>
          <w:szCs w:val="28"/>
        </w:rPr>
        <w:t>, отраслевых органах</w:t>
      </w:r>
      <w:r w:rsidR="00697043" w:rsidRPr="006269C9">
        <w:rPr>
          <w:rFonts w:ascii="Liberation Serif" w:hAnsi="Liberation Serif"/>
          <w:sz w:val="28"/>
          <w:szCs w:val="28"/>
        </w:rPr>
        <w:t>, территориальных органах и функциональном органе</w:t>
      </w:r>
      <w:r w:rsidRPr="006269C9">
        <w:rPr>
          <w:rFonts w:ascii="Liberation Serif" w:hAnsi="Liberation Serif"/>
          <w:sz w:val="28"/>
          <w:szCs w:val="28"/>
        </w:rPr>
        <w:t xml:space="preserve"> </w:t>
      </w:r>
      <w:r w:rsidR="009853D1" w:rsidRPr="006269C9"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6269C9">
        <w:rPr>
          <w:rFonts w:ascii="Liberation Serif" w:hAnsi="Liberation Serif"/>
          <w:sz w:val="28"/>
          <w:szCs w:val="28"/>
        </w:rPr>
        <w:t xml:space="preserve"> возлагается на </w:t>
      </w:r>
      <w:r w:rsidR="00793FE7" w:rsidRPr="006269C9">
        <w:rPr>
          <w:rFonts w:ascii="Liberation Serif" w:hAnsi="Liberation Serif"/>
          <w:sz w:val="28"/>
          <w:szCs w:val="28"/>
        </w:rPr>
        <w:t xml:space="preserve">их </w:t>
      </w:r>
      <w:r w:rsidRPr="006269C9">
        <w:rPr>
          <w:rFonts w:ascii="Liberation Serif" w:hAnsi="Liberation Serif"/>
          <w:sz w:val="28"/>
          <w:szCs w:val="28"/>
        </w:rPr>
        <w:t xml:space="preserve">руководителей. </w:t>
      </w:r>
    </w:p>
    <w:p w:rsidR="00157D7B" w:rsidRPr="006269C9" w:rsidRDefault="00157D7B" w:rsidP="00157D7B">
      <w:pPr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Для целей настоящего Положения применяются основные термины и определения, установленные в соответствии с Федеральным законом от 2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мая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2006 №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59-ФЗ «О порядке рассмотрения обращений граждан Российской Федерации».</w:t>
      </w:r>
    </w:p>
    <w:p w:rsidR="00157D7B" w:rsidRPr="006269C9" w:rsidRDefault="00157D7B" w:rsidP="00157D7B">
      <w:pPr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Действие настоящего Положения не распространяется на порядок работы </w:t>
      </w:r>
      <w:proofErr w:type="gramStart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с</w:t>
      </w:r>
      <w:proofErr w:type="gramEnd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:</w:t>
      </w:r>
    </w:p>
    <w:p w:rsidR="00157D7B" w:rsidRPr="006269C9" w:rsidRDefault="00157D7B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proofErr w:type="gramStart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1) входящей корреспонденцией от граждан и юридических лиц, в которой не содержатся рекомендации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общества, просьбы о содействии в реализации конституционных прав и свобод граждан и других лиц, сообщения о нарушении законов и иных нормативных</w:t>
      </w:r>
      <w:proofErr w:type="gramEnd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proofErr w:type="gramStart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правовых актов, недостатках в работе государственных органов, органов местного самоуправления и должностных лиц, критика деятельности указанных органов и должностных лиц, просьбы о восстановлении или защите нарушенных прав, свобод или законных интересов граждан и других лиц;</w:t>
      </w:r>
      <w:proofErr w:type="gramEnd"/>
    </w:p>
    <w:p w:rsidR="00157D7B" w:rsidRPr="006269C9" w:rsidRDefault="00157D7B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proofErr w:type="gramStart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2) входящей корреспонденцией, не связанной с направлением обращений граждан на рассмотрение, поступающей в адрес Администрации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городского округа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от государственных органов, органов местного самоуправления, совещательных органов, созданных указанными органами, государственных корпораций, организаций с долей участия государства, государственных и муниципальных организаций и должностных лиц указанных государственных органов, органов местного самоуправления, государственных корпораций и организаций;</w:t>
      </w:r>
      <w:proofErr w:type="gramEnd"/>
    </w:p>
    <w:p w:rsidR="00157D7B" w:rsidRPr="006269C9" w:rsidRDefault="00157D7B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3) входящей корреспонденцией от юридических лиц, в которой содержатся рекомендации, просьбы, сообщения или критика, связанные исключительно с хозяйственными отношениями, регулируемыми гражданским законодательством Российской Федерации, в которых участвуют указанные юридические лица;</w:t>
      </w:r>
    </w:p>
    <w:p w:rsidR="00157D7B" w:rsidRPr="006269C9" w:rsidRDefault="00157D7B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4) входящей корреспонденцией от юридических лиц, не являющихся объединениями граждан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>;</w:t>
      </w:r>
    </w:p>
    <w:p w:rsidR="00157D7B" w:rsidRPr="006269C9" w:rsidRDefault="00157D7B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5) запросами о представлении информации о деятельности Администрации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городского округа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, рассматриваемы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>ми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в порядке, установленном Федеральным законом от 9 февраля 2009 года №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8-ФЗ «Об обеспечении доступа к информации о деятельности государственных органов и органов местного самоуправления»</w:t>
      </w:r>
      <w:r w:rsidRPr="006269C9">
        <w:rPr>
          <w:rFonts w:ascii="Liberation Serif" w:hAnsi="Liberation Serif"/>
          <w:sz w:val="28"/>
          <w:szCs w:val="28"/>
        </w:rPr>
        <w:t>;</w:t>
      </w:r>
    </w:p>
    <w:p w:rsidR="00157D7B" w:rsidRPr="006269C9" w:rsidRDefault="00157D7B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6) запрос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>ами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о предоставлении муниц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ипальных услуг, межведомственными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запрос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>ами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о представлении документов и информации, необходимых для предоставления муниципальных услуг, жалоб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>ами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на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lastRenderedPageBreak/>
        <w:t>нарушения порядка предоста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>вления муниципальных услуг, иными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документ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>ами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, рассмотрение которых осуществляется в порядке, установленном </w:t>
      </w:r>
      <w:hyperlink r:id="rId13" w:history="1">
        <w:r w:rsidRPr="006269C9">
          <w:rPr>
            <w:rFonts w:ascii="Liberation Serif" w:hAnsi="Liberation Serif"/>
            <w:color w:val="000000"/>
            <w:spacing w:val="2"/>
            <w:sz w:val="28"/>
            <w:szCs w:val="28"/>
          </w:rPr>
          <w:t>Федеральным законом от 27 июля 2010 года №</w:t>
        </w:r>
        <w:r w:rsidR="00EF06D7" w:rsidRPr="006269C9">
          <w:rPr>
            <w:rFonts w:ascii="Liberation Serif" w:hAnsi="Liberation Serif"/>
            <w:color w:val="000000"/>
            <w:spacing w:val="2"/>
            <w:sz w:val="28"/>
            <w:szCs w:val="28"/>
          </w:rPr>
          <w:t xml:space="preserve"> </w:t>
        </w:r>
        <w:r w:rsidRPr="006269C9">
          <w:rPr>
            <w:rFonts w:ascii="Liberation Serif" w:hAnsi="Liberation Serif"/>
            <w:color w:val="000000"/>
            <w:spacing w:val="2"/>
            <w:sz w:val="28"/>
            <w:szCs w:val="28"/>
          </w:rPr>
          <w:t>210-ФЗ «Об организации предоставления государственных и муниципальных услуг</w:t>
        </w:r>
      </w:hyperlink>
      <w:r w:rsidRPr="006269C9">
        <w:rPr>
          <w:rFonts w:ascii="Liberation Serif" w:hAnsi="Liberation Serif"/>
          <w:sz w:val="28"/>
          <w:szCs w:val="28"/>
        </w:rPr>
        <w:t>»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;</w:t>
      </w:r>
    </w:p>
    <w:p w:rsidR="00157D7B" w:rsidRPr="006269C9" w:rsidRDefault="00157D7B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7) документ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>ами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, связанны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>ми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с заключением и реализацией гражданско-правовых договоров в сфере закупок товаров, работ, услуг для обеспечения государственных </w:t>
      </w:r>
      <w:r w:rsidR="00EB65D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и муниципальных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нужд, рассматриваемы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>ми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в порядке, установленном </w:t>
      </w:r>
      <w:hyperlink r:id="rId14" w:history="1">
        <w:r w:rsidRPr="006269C9">
          <w:rPr>
            <w:rFonts w:ascii="Liberation Serif" w:hAnsi="Liberation Serif"/>
            <w:color w:val="000000"/>
            <w:spacing w:val="2"/>
            <w:sz w:val="28"/>
            <w:szCs w:val="28"/>
          </w:rPr>
          <w:t>Федеральным законом от 05 апреля 2013 года №</w:t>
        </w:r>
        <w:r w:rsidR="00EF06D7" w:rsidRPr="006269C9">
          <w:rPr>
            <w:rFonts w:ascii="Liberation Serif" w:hAnsi="Liberation Serif"/>
            <w:color w:val="000000"/>
            <w:spacing w:val="2"/>
            <w:sz w:val="28"/>
            <w:szCs w:val="28"/>
          </w:rPr>
          <w:t xml:space="preserve"> </w:t>
        </w:r>
        <w:r w:rsidRPr="006269C9">
          <w:rPr>
            <w:rFonts w:ascii="Liberation Serif" w:hAnsi="Liberation Serif"/>
            <w:color w:val="000000"/>
            <w:spacing w:val="2"/>
            <w:sz w:val="28"/>
            <w:szCs w:val="28"/>
          </w:rPr>
          <w:t>44-ФЗ «О контрактной системе в сфере закупок товаров, работ, услуг для обеспечения государственных и муниципальных нужд</w:t>
        </w:r>
      </w:hyperlink>
      <w:r w:rsidRPr="006269C9">
        <w:rPr>
          <w:rFonts w:ascii="Liberation Serif" w:hAnsi="Liberation Serif"/>
          <w:sz w:val="28"/>
          <w:szCs w:val="28"/>
        </w:rPr>
        <w:t>»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;</w:t>
      </w:r>
    </w:p>
    <w:p w:rsidR="00157D7B" w:rsidRPr="006269C9" w:rsidRDefault="00157D7B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8) уведомления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>ми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о проведении публичных мероприятий, рассмотрение которых осуществляется в порядке, установленном </w:t>
      </w:r>
      <w:hyperlink r:id="rId15" w:history="1">
        <w:r w:rsidRPr="006269C9">
          <w:rPr>
            <w:rFonts w:ascii="Liberation Serif" w:hAnsi="Liberation Serif"/>
            <w:color w:val="000000"/>
            <w:spacing w:val="2"/>
            <w:sz w:val="28"/>
            <w:szCs w:val="28"/>
          </w:rPr>
          <w:t>Федеральным законом от 19 июня 2004 года №</w:t>
        </w:r>
        <w:r w:rsidR="00EF06D7" w:rsidRPr="006269C9">
          <w:rPr>
            <w:rFonts w:ascii="Liberation Serif" w:hAnsi="Liberation Serif"/>
            <w:color w:val="000000"/>
            <w:spacing w:val="2"/>
            <w:sz w:val="28"/>
            <w:szCs w:val="28"/>
          </w:rPr>
          <w:t xml:space="preserve"> </w:t>
        </w:r>
        <w:r w:rsidRPr="006269C9">
          <w:rPr>
            <w:rFonts w:ascii="Liberation Serif" w:hAnsi="Liberation Serif"/>
            <w:color w:val="000000"/>
            <w:spacing w:val="2"/>
            <w:sz w:val="28"/>
            <w:szCs w:val="28"/>
          </w:rPr>
          <w:t>54-ФЗ «О собраниях, митингах, демонстрациях, шествиях и пикетированиях</w:t>
        </w:r>
      </w:hyperlink>
      <w:r w:rsidRPr="006269C9">
        <w:rPr>
          <w:rFonts w:ascii="Liberation Serif" w:hAnsi="Liberation Serif"/>
          <w:sz w:val="28"/>
          <w:szCs w:val="28"/>
        </w:rPr>
        <w:t>»</w:t>
      </w:r>
      <w:r w:rsidR="00EB65DB"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</w:p>
    <w:p w:rsidR="001C3B8E" w:rsidRPr="006269C9" w:rsidRDefault="00EF06D7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1.7.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="001C3B8E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Сроки, предусмотренные настоящим Положением, исчисляются в календарных днях, если законодательством Российской </w:t>
      </w:r>
      <w:proofErr w:type="gramStart"/>
      <w:r w:rsidR="001C3B8E" w:rsidRPr="006269C9">
        <w:rPr>
          <w:rFonts w:ascii="Liberation Serif" w:hAnsi="Liberation Serif"/>
          <w:color w:val="000000"/>
          <w:spacing w:val="2"/>
          <w:sz w:val="28"/>
          <w:szCs w:val="28"/>
        </w:rPr>
        <w:t>Федерации</w:t>
      </w:r>
      <w:proofErr w:type="gramEnd"/>
      <w:r w:rsidR="001C3B8E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либо настоящим </w:t>
      </w:r>
      <w:r w:rsidR="00424653">
        <w:rPr>
          <w:rFonts w:ascii="Liberation Serif" w:hAnsi="Liberation Serif"/>
          <w:color w:val="000000"/>
          <w:spacing w:val="2"/>
          <w:sz w:val="28"/>
          <w:szCs w:val="28"/>
        </w:rPr>
        <w:t>П</w:t>
      </w:r>
      <w:r w:rsidR="001C3B8E" w:rsidRPr="006269C9">
        <w:rPr>
          <w:rFonts w:ascii="Liberation Serif" w:hAnsi="Liberation Serif"/>
          <w:color w:val="000000"/>
          <w:spacing w:val="2"/>
          <w:sz w:val="28"/>
          <w:szCs w:val="28"/>
        </w:rPr>
        <w:t>оложением не предусмотрено иное.</w:t>
      </w:r>
    </w:p>
    <w:p w:rsidR="00157D7B" w:rsidRPr="006269C9" w:rsidRDefault="001C3B8E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1.8. 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>П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ри рассмотрении обращений граждан не допускается разглашение сведений, содержащихся в них, а также сведений, касающихся частной жизни гражданина, без его согласия. Не является разглашением сведений направление письменного обращения или запроса в государственный орган, орган местного самоуправления или должностному лицу, в компетенцию которых входит решение по</w:t>
      </w:r>
      <w:r w:rsidR="007C582A" w:rsidRPr="006269C9">
        <w:rPr>
          <w:rFonts w:ascii="Liberation Serif" w:hAnsi="Liberation Serif"/>
          <w:color w:val="000000"/>
          <w:spacing w:val="2"/>
          <w:sz w:val="28"/>
          <w:szCs w:val="28"/>
        </w:rPr>
        <w:t>ставленных в обращении вопросов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</w:p>
    <w:p w:rsidR="00157D7B" w:rsidRPr="006269C9" w:rsidRDefault="00157D7B" w:rsidP="00157D7B">
      <w:pPr>
        <w:tabs>
          <w:tab w:val="left" w:pos="0"/>
        </w:tabs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157D7B" w:rsidRPr="006269C9" w:rsidRDefault="00157D7B" w:rsidP="00157D7B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ind w:left="36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6269C9">
        <w:rPr>
          <w:rFonts w:ascii="Liberation Serif" w:hAnsi="Liberation Serif"/>
          <w:sz w:val="28"/>
          <w:szCs w:val="28"/>
        </w:rPr>
        <w:t xml:space="preserve">2. </w:t>
      </w:r>
      <w:r w:rsidR="00615FA2" w:rsidRPr="006269C9">
        <w:rPr>
          <w:rFonts w:ascii="Liberation Serif" w:hAnsi="Liberation Serif"/>
          <w:sz w:val="28"/>
          <w:szCs w:val="28"/>
        </w:rPr>
        <w:t>ПОРЯДОК ПРИЕМА, РЕГИСТРАЦИИ, ПРЕДВАРИТЕЛЬНОГО РАССМОТРЕНИЯ ОБРАЩЕНИЙ, ПОСТУПИВШИХ В ПИСЬМЕННОЙ ФОРМЕ</w:t>
      </w:r>
      <w:r w:rsidR="00FD3E7C" w:rsidRPr="006269C9">
        <w:rPr>
          <w:rFonts w:ascii="Liberation Serif" w:hAnsi="Liberation Serif"/>
          <w:sz w:val="28"/>
          <w:szCs w:val="28"/>
        </w:rPr>
        <w:t xml:space="preserve"> ИЛИ В ФОРМЕ ЭЛЕКТРОННОГО ДОКУМЕНТ</w:t>
      </w:r>
    </w:p>
    <w:p w:rsidR="00EF06D7" w:rsidRPr="006269C9" w:rsidRDefault="00EF06D7" w:rsidP="00CC16C6">
      <w:pPr>
        <w:rPr>
          <w:rFonts w:ascii="Liberation Serif" w:hAnsi="Liberation Serif"/>
          <w:sz w:val="28"/>
          <w:szCs w:val="28"/>
        </w:rPr>
      </w:pPr>
    </w:p>
    <w:p w:rsidR="00157D7B" w:rsidRPr="006269C9" w:rsidRDefault="00157D7B" w:rsidP="00CC16C6">
      <w:pPr>
        <w:ind w:firstLine="360"/>
        <w:jc w:val="both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2.1. Обращения граждан в письменной форме </w:t>
      </w:r>
      <w:r w:rsidR="00615FA2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или в форме электронного документа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поступают в Администрацию</w:t>
      </w:r>
      <w:r w:rsidR="00EF06D7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городского округа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одним из следующих способов:</w:t>
      </w:r>
    </w:p>
    <w:p w:rsidR="00157D7B" w:rsidRPr="006269C9" w:rsidRDefault="00615FA2" w:rsidP="00CC16C6">
      <w:pPr>
        <w:jc w:val="both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1)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нарочно;</w:t>
      </w:r>
    </w:p>
    <w:p w:rsidR="00157D7B" w:rsidRPr="006269C9" w:rsidRDefault="00157D7B" w:rsidP="00CC16C6">
      <w:pPr>
        <w:jc w:val="both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2) почтовым отправлением;</w:t>
      </w:r>
    </w:p>
    <w:p w:rsidR="00972B45" w:rsidRDefault="00157D7B" w:rsidP="00CC16C6">
      <w:pPr>
        <w:jc w:val="both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3) с использованием информационной системы общего пользования (электронные обращения через систему «Электронная приемная») на официальном сайте муниципального образования </w:t>
      </w:r>
      <w:hyperlink r:id="rId16" w:history="1">
        <w:r w:rsidR="00304ADB" w:rsidRPr="006269C9">
          <w:rPr>
            <w:rFonts w:ascii="Liberation Serif" w:hAnsi="Liberation Serif"/>
            <w:color w:val="000000"/>
            <w:spacing w:val="2"/>
            <w:sz w:val="28"/>
            <w:szCs w:val="28"/>
          </w:rPr>
          <w:t>www.kamensk-uralskiy.ru/</w:t>
        </w:r>
      </w:hyperlink>
      <w:r w:rsidR="00615FA2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в информационно-телекоммуникационной сети «Интернет»</w:t>
      </w:r>
      <w:bookmarkStart w:id="0" w:name="_GoBack"/>
      <w:bookmarkEnd w:id="0"/>
      <w:r w:rsidR="00972B45">
        <w:rPr>
          <w:rFonts w:ascii="Liberation Serif" w:hAnsi="Liberation Serif"/>
          <w:color w:val="000000"/>
          <w:spacing w:val="2"/>
          <w:sz w:val="28"/>
          <w:szCs w:val="28"/>
        </w:rPr>
        <w:t>;</w:t>
      </w:r>
    </w:p>
    <w:p w:rsidR="00157D7B" w:rsidRPr="006269C9" w:rsidRDefault="00972B45" w:rsidP="00CC16C6">
      <w:pPr>
        <w:jc w:val="both"/>
        <w:rPr>
          <w:rFonts w:ascii="Liberation Serif" w:hAnsi="Liberation Serif"/>
          <w:color w:val="000000"/>
          <w:spacing w:val="2"/>
          <w:sz w:val="28"/>
          <w:szCs w:val="28"/>
        </w:rPr>
      </w:pPr>
      <w:r>
        <w:rPr>
          <w:rFonts w:ascii="Liberation Serif" w:hAnsi="Liberation Serif"/>
          <w:color w:val="000000"/>
          <w:spacing w:val="2"/>
          <w:sz w:val="28"/>
          <w:szCs w:val="28"/>
        </w:rPr>
        <w:t>4) по электронной почте.</w:t>
      </w:r>
      <w:r w:rsidR="00970FD7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</w:p>
    <w:p w:rsidR="00157D7B" w:rsidRPr="006269C9" w:rsidRDefault="00157D7B" w:rsidP="00CC16C6">
      <w:pPr>
        <w:ind w:firstLine="426"/>
        <w:jc w:val="both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2.2. Информацию по вопросам рассмотрения обращений граждан можно получить в отделе организационной работы и связей с общественностью Администрации город</w:t>
      </w:r>
      <w:r w:rsidR="008C41B8" w:rsidRPr="006269C9">
        <w:rPr>
          <w:rFonts w:ascii="Liberation Serif" w:hAnsi="Liberation Serif"/>
          <w:color w:val="000000"/>
          <w:spacing w:val="2"/>
          <w:sz w:val="28"/>
          <w:szCs w:val="28"/>
        </w:rPr>
        <w:t>ского округа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по адресу</w:t>
      </w:r>
      <w:r w:rsidR="00331C2F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: </w:t>
      </w:r>
      <w:proofErr w:type="gramStart"/>
      <w:r w:rsidR="00331C2F" w:rsidRPr="006269C9">
        <w:rPr>
          <w:rFonts w:ascii="Liberation Serif" w:hAnsi="Liberation Serif"/>
          <w:color w:val="000000"/>
          <w:spacing w:val="2"/>
          <w:sz w:val="28"/>
          <w:szCs w:val="28"/>
        </w:rPr>
        <w:t>г</w:t>
      </w:r>
      <w:proofErr w:type="gramEnd"/>
      <w:r w:rsidR="00331C2F" w:rsidRPr="006269C9">
        <w:rPr>
          <w:rFonts w:ascii="Liberation Serif" w:hAnsi="Liberation Serif"/>
          <w:color w:val="000000"/>
          <w:spacing w:val="2"/>
          <w:sz w:val="28"/>
          <w:szCs w:val="28"/>
        </w:rPr>
        <w:t>. Каменск-Уральский,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ул. Ленина, д.32, кабинеты 101,</w:t>
      </w:r>
      <w:r w:rsidR="00331C2F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102 или по телефонам 8</w:t>
      </w:r>
      <w:r w:rsidR="00331C2F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(3439)</w:t>
      </w:r>
      <w:r w:rsidR="00331C2F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39-68-52, 8</w:t>
      </w:r>
      <w:r w:rsidR="00331C2F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(3439)</w:t>
      </w:r>
      <w:r w:rsidR="00331C2F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39-68-64. </w:t>
      </w:r>
    </w:p>
    <w:p w:rsidR="00157D7B" w:rsidRPr="006269C9" w:rsidRDefault="00157D7B" w:rsidP="00CC16C6">
      <w:pPr>
        <w:ind w:firstLine="426"/>
        <w:jc w:val="both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2.3. Прием, регистрация и предварительное рассмотрение обращений граждан осуществляются специалистом отдела</w:t>
      </w:r>
      <w:r w:rsidR="00D04A8F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организационной работы и </w:t>
      </w:r>
      <w:r w:rsidR="00D04A8F" w:rsidRPr="006269C9">
        <w:rPr>
          <w:rFonts w:ascii="Liberation Serif" w:hAnsi="Liberation Serif"/>
          <w:color w:val="000000"/>
          <w:spacing w:val="2"/>
          <w:sz w:val="28"/>
          <w:szCs w:val="28"/>
        </w:rPr>
        <w:lastRenderedPageBreak/>
        <w:t>связей с общественностью Администрации Каменск-Уральского городского округа (далее - отдел)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, в должностные обязанности которого входит осуществление указанных </w:t>
      </w:r>
      <w:r w:rsidR="00D04A8F" w:rsidRPr="006269C9">
        <w:rPr>
          <w:rFonts w:ascii="Liberation Serif" w:hAnsi="Liberation Serif"/>
          <w:color w:val="000000"/>
          <w:spacing w:val="2"/>
          <w:sz w:val="28"/>
          <w:szCs w:val="28"/>
        </w:rPr>
        <w:t>функц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ий (далее </w:t>
      </w:r>
      <w:r w:rsidR="00331C2F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-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специалист отдела).</w:t>
      </w:r>
    </w:p>
    <w:p w:rsidR="00157D7B" w:rsidRPr="006269C9" w:rsidRDefault="00157D7B" w:rsidP="00CC16C6">
      <w:pPr>
        <w:ind w:firstLine="426"/>
        <w:jc w:val="both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2.4. Регистрация обращений граждан производится специалист</w:t>
      </w:r>
      <w:r w:rsidR="00331C2F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ом отдела  в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СОГ в течение </w:t>
      </w:r>
      <w:r w:rsidR="00FE62B5" w:rsidRPr="006269C9">
        <w:rPr>
          <w:rFonts w:ascii="Liberation Serif" w:hAnsi="Liberation Serif"/>
          <w:color w:val="000000"/>
          <w:spacing w:val="2"/>
          <w:sz w:val="28"/>
          <w:szCs w:val="28"/>
        </w:rPr>
        <w:t>трех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дней </w:t>
      </w:r>
      <w:proofErr w:type="gramStart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с даты поступления</w:t>
      </w:r>
      <w:proofErr w:type="gramEnd"/>
      <w:r w:rsidR="00FE62B5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обращения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в </w:t>
      </w:r>
      <w:r w:rsidR="00FE62B5" w:rsidRPr="006269C9">
        <w:rPr>
          <w:rFonts w:ascii="Liberation Serif" w:hAnsi="Liberation Serif"/>
          <w:color w:val="000000"/>
          <w:spacing w:val="2"/>
          <w:sz w:val="28"/>
          <w:szCs w:val="28"/>
        </w:rPr>
        <w:t>Администрацию городского округа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. Для каждого обращения заполняется и распечатывается регистрационно-контрольная карточка.</w:t>
      </w:r>
    </w:p>
    <w:p w:rsidR="00157D7B" w:rsidRPr="006269C9" w:rsidRDefault="00157D7B" w:rsidP="00CC16C6">
      <w:pPr>
        <w:ind w:firstLine="426"/>
        <w:jc w:val="both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2.5. Предварительное рассмотрение обращения, поступившего в Администрацию</w:t>
      </w:r>
      <w:r w:rsidR="00427C3A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городского округа, осуществляется специалистом отдела, в должностные обязанности которого входит осуществление указанных функций и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предусматривает:</w:t>
      </w:r>
    </w:p>
    <w:p w:rsidR="00157D7B" w:rsidRPr="006269C9" w:rsidRDefault="00157D7B" w:rsidP="00331C2F">
      <w:pPr>
        <w:shd w:val="clear" w:color="auto" w:fill="FFFFFF"/>
        <w:ind w:firstLine="426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proofErr w:type="gramStart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1) прочтение текста: выявляется информация, содержащая факты коррупции, информация о возможных коррупционных правонарушениях (фактические данные, указывающие на то, что действия (бездействие) муниципальных служащих связаны с незаконным использованием должностного положения вопреки законным интересам заявителя, в целях получения выгоды в виде денег, ценностей, иного имущества или услуг имущественного характера, имущественных прав для себя или третьих лиц (далее - информация, содержащая коррупционные факторы));</w:t>
      </w:r>
      <w:proofErr w:type="gramEnd"/>
    </w:p>
    <w:p w:rsidR="00157D7B" w:rsidRPr="006269C9" w:rsidRDefault="00157D7B" w:rsidP="00331C2F">
      <w:pPr>
        <w:shd w:val="clear" w:color="auto" w:fill="FFFFFF"/>
        <w:ind w:firstLine="426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2) установление дублирования и повторности обращения;</w:t>
      </w:r>
    </w:p>
    <w:p w:rsidR="00157D7B" w:rsidRPr="006269C9" w:rsidRDefault="00157D7B" w:rsidP="00331C2F">
      <w:pPr>
        <w:shd w:val="clear" w:color="auto" w:fill="FFFFFF"/>
        <w:ind w:firstLine="426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3) </w:t>
      </w:r>
      <w:r w:rsidR="00774357" w:rsidRPr="006269C9">
        <w:rPr>
          <w:rFonts w:ascii="Liberation Serif" w:hAnsi="Liberation Serif"/>
          <w:color w:val="000000"/>
          <w:spacing w:val="2"/>
          <w:sz w:val="28"/>
          <w:szCs w:val="28"/>
        </w:rPr>
        <w:t>выбор вопросов</w:t>
      </w:r>
      <w:r w:rsidR="00CC16C6" w:rsidRPr="006269C9">
        <w:rPr>
          <w:rFonts w:ascii="Liberation Serif" w:hAnsi="Liberation Serif"/>
          <w:color w:val="000000"/>
          <w:spacing w:val="2"/>
          <w:sz w:val="28"/>
          <w:szCs w:val="28"/>
        </w:rPr>
        <w:t>, поставленных в обращении,</w:t>
      </w:r>
      <w:r w:rsidR="00774357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в соответствии с общероссийским тематическим классификатором; </w:t>
      </w:r>
    </w:p>
    <w:p w:rsidR="00157D7B" w:rsidRPr="006269C9" w:rsidRDefault="00157D7B" w:rsidP="00774357">
      <w:pPr>
        <w:shd w:val="clear" w:color="auto" w:fill="FFFFFF"/>
        <w:ind w:firstLine="426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4) </w:t>
      </w:r>
      <w:r w:rsidR="00774357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определение </w:t>
      </w:r>
      <w:r w:rsidR="00427C3A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формы </w:t>
      </w:r>
      <w:r w:rsidR="00774357" w:rsidRPr="006269C9">
        <w:rPr>
          <w:rFonts w:ascii="Liberation Serif" w:hAnsi="Liberation Serif"/>
          <w:color w:val="000000"/>
          <w:spacing w:val="2"/>
          <w:sz w:val="28"/>
          <w:szCs w:val="28"/>
        </w:rPr>
        <w:t>выбранного вопроса (заявление, предложение, жалоба);</w:t>
      </w:r>
    </w:p>
    <w:p w:rsidR="00774357" w:rsidRPr="006269C9" w:rsidRDefault="0032647E" w:rsidP="0032647E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ab/>
      </w:r>
      <w:r w:rsidR="00774357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5) определение структурного подразделения Администрации городского округа, </w:t>
      </w:r>
      <w:r w:rsidRPr="006269C9">
        <w:rPr>
          <w:rFonts w:ascii="Liberation Serif" w:hAnsi="Liberation Serif"/>
          <w:sz w:val="28"/>
          <w:szCs w:val="28"/>
        </w:rPr>
        <w:t>отраслев</w:t>
      </w:r>
      <w:r w:rsidR="00304ADB" w:rsidRPr="006269C9">
        <w:rPr>
          <w:rFonts w:ascii="Liberation Serif" w:hAnsi="Liberation Serif"/>
          <w:sz w:val="28"/>
          <w:szCs w:val="28"/>
        </w:rPr>
        <w:t>ого</w:t>
      </w:r>
      <w:r w:rsidRPr="006269C9">
        <w:rPr>
          <w:rFonts w:ascii="Liberation Serif" w:hAnsi="Liberation Serif"/>
          <w:sz w:val="28"/>
          <w:szCs w:val="28"/>
        </w:rPr>
        <w:t xml:space="preserve"> орган</w:t>
      </w:r>
      <w:r w:rsidR="00304ADB" w:rsidRPr="006269C9">
        <w:rPr>
          <w:rFonts w:ascii="Liberation Serif" w:hAnsi="Liberation Serif"/>
          <w:sz w:val="28"/>
          <w:szCs w:val="28"/>
        </w:rPr>
        <w:t>а</w:t>
      </w:r>
      <w:r w:rsidRPr="006269C9">
        <w:rPr>
          <w:rFonts w:ascii="Liberation Serif" w:hAnsi="Liberation Serif"/>
          <w:sz w:val="28"/>
          <w:szCs w:val="28"/>
        </w:rPr>
        <w:t>, территориальн</w:t>
      </w:r>
      <w:r w:rsidR="00304ADB" w:rsidRPr="006269C9">
        <w:rPr>
          <w:rFonts w:ascii="Liberation Serif" w:hAnsi="Liberation Serif"/>
          <w:sz w:val="28"/>
          <w:szCs w:val="28"/>
        </w:rPr>
        <w:t>ого органа</w:t>
      </w:r>
      <w:r w:rsidRPr="006269C9">
        <w:rPr>
          <w:rFonts w:ascii="Liberation Serif" w:hAnsi="Liberation Serif"/>
          <w:sz w:val="28"/>
          <w:szCs w:val="28"/>
        </w:rPr>
        <w:t xml:space="preserve"> и</w:t>
      </w:r>
      <w:r w:rsidR="00304ADB" w:rsidRPr="006269C9">
        <w:rPr>
          <w:rFonts w:ascii="Liberation Serif" w:hAnsi="Liberation Serif"/>
          <w:sz w:val="28"/>
          <w:szCs w:val="28"/>
        </w:rPr>
        <w:t>ли</w:t>
      </w:r>
      <w:r w:rsidRPr="006269C9">
        <w:rPr>
          <w:rFonts w:ascii="Liberation Serif" w:hAnsi="Liberation Serif"/>
          <w:sz w:val="28"/>
          <w:szCs w:val="28"/>
        </w:rPr>
        <w:t xml:space="preserve"> функционального органа Администрации Каменск-Уральского городского </w:t>
      </w:r>
      <w:r w:rsidR="00304ADB" w:rsidRPr="006269C9">
        <w:rPr>
          <w:rFonts w:ascii="Liberation Serif" w:hAnsi="Liberation Serif"/>
          <w:sz w:val="28"/>
          <w:szCs w:val="28"/>
        </w:rPr>
        <w:t>округа,</w:t>
      </w:r>
      <w:r w:rsidRPr="006269C9">
        <w:rPr>
          <w:rFonts w:ascii="Liberation Serif" w:hAnsi="Liberation Serif"/>
          <w:sz w:val="28"/>
          <w:szCs w:val="28"/>
        </w:rPr>
        <w:t xml:space="preserve"> </w:t>
      </w:r>
      <w:r w:rsidR="00774357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в компетенцию которого входит решение поставленных в </w:t>
      </w:r>
      <w:r w:rsidR="00AB0269" w:rsidRPr="006269C9">
        <w:rPr>
          <w:rFonts w:ascii="Liberation Serif" w:hAnsi="Liberation Serif"/>
          <w:color w:val="000000"/>
          <w:spacing w:val="2"/>
          <w:sz w:val="28"/>
          <w:szCs w:val="28"/>
        </w:rPr>
        <w:t>обращении вопросов.</w:t>
      </w:r>
    </w:p>
    <w:p w:rsidR="00157D7B" w:rsidRPr="006269C9" w:rsidRDefault="00157D7B" w:rsidP="00157D7B">
      <w:pPr>
        <w:shd w:val="clear" w:color="auto" w:fill="FFFFFF"/>
        <w:ind w:firstLine="426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sz w:val="28"/>
          <w:szCs w:val="28"/>
        </w:rPr>
        <w:t xml:space="preserve">2.6.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После проведения процедуры предварительного рассмотрения</w:t>
      </w:r>
      <w:r w:rsidR="00CC16C6" w:rsidRPr="006269C9">
        <w:rPr>
          <w:rFonts w:ascii="Liberation Serif" w:hAnsi="Liberation Serif"/>
          <w:color w:val="000000"/>
          <w:spacing w:val="2"/>
          <w:sz w:val="28"/>
          <w:szCs w:val="28"/>
        </w:rPr>
        <w:t>,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обращение гражданина с проектом поручения направляется главе </w:t>
      </w:r>
      <w:r w:rsidR="00657579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Каменск-Уральского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город</w:t>
      </w:r>
      <w:r w:rsidR="00657579" w:rsidRPr="006269C9">
        <w:rPr>
          <w:rFonts w:ascii="Liberation Serif" w:hAnsi="Liberation Serif"/>
          <w:color w:val="000000"/>
          <w:spacing w:val="2"/>
          <w:sz w:val="28"/>
          <w:szCs w:val="28"/>
        </w:rPr>
        <w:t>ского округа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, замест</w:t>
      </w:r>
      <w:r w:rsidR="00774357" w:rsidRPr="006269C9">
        <w:rPr>
          <w:rFonts w:ascii="Liberation Serif" w:hAnsi="Liberation Serif"/>
          <w:color w:val="000000"/>
          <w:spacing w:val="2"/>
          <w:sz w:val="28"/>
          <w:szCs w:val="28"/>
        </w:rPr>
        <w:t>ителям</w:t>
      </w:r>
      <w:r w:rsidR="00657579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главы Администрации городского округа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или руководителю аппарата</w:t>
      </w:r>
      <w:r w:rsidR="005647D1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Администрации городского округа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для рассмотрения и выдачи соответствующих поручений.</w:t>
      </w:r>
    </w:p>
    <w:p w:rsidR="00157D7B" w:rsidRPr="006269C9" w:rsidRDefault="00157D7B" w:rsidP="00157D7B">
      <w:pPr>
        <w:pStyle w:val="a9"/>
        <w:spacing w:after="0" w:line="240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6269C9">
        <w:rPr>
          <w:rFonts w:ascii="Liberation Serif" w:hAnsi="Liberation Serif"/>
          <w:sz w:val="28"/>
          <w:szCs w:val="28"/>
        </w:rPr>
        <w:t xml:space="preserve">2.7. Главе </w:t>
      </w:r>
      <w:r w:rsidR="005647D1" w:rsidRPr="006269C9">
        <w:rPr>
          <w:rFonts w:ascii="Liberation Serif" w:hAnsi="Liberation Serif"/>
          <w:sz w:val="28"/>
          <w:szCs w:val="28"/>
        </w:rPr>
        <w:t>Каменск-Уральского</w:t>
      </w:r>
      <w:r w:rsidRPr="006269C9">
        <w:rPr>
          <w:rFonts w:ascii="Liberation Serif" w:hAnsi="Liberation Serif"/>
          <w:sz w:val="28"/>
          <w:szCs w:val="28"/>
        </w:rPr>
        <w:t xml:space="preserve"> </w:t>
      </w:r>
      <w:r w:rsidR="00657579" w:rsidRPr="006269C9">
        <w:rPr>
          <w:rFonts w:ascii="Liberation Serif" w:hAnsi="Liberation Serif"/>
          <w:sz w:val="28"/>
          <w:szCs w:val="28"/>
        </w:rPr>
        <w:t>горо</w:t>
      </w:r>
      <w:r w:rsidR="005647D1" w:rsidRPr="006269C9">
        <w:rPr>
          <w:rFonts w:ascii="Liberation Serif" w:hAnsi="Liberation Serif"/>
          <w:sz w:val="28"/>
          <w:szCs w:val="28"/>
        </w:rPr>
        <w:t>дского</w:t>
      </w:r>
      <w:r w:rsidR="00657579" w:rsidRPr="006269C9">
        <w:rPr>
          <w:rFonts w:ascii="Liberation Serif" w:hAnsi="Liberation Serif"/>
          <w:sz w:val="28"/>
          <w:szCs w:val="28"/>
        </w:rPr>
        <w:t xml:space="preserve"> округ</w:t>
      </w:r>
      <w:r w:rsidR="005647D1" w:rsidRPr="006269C9">
        <w:rPr>
          <w:rFonts w:ascii="Liberation Serif" w:hAnsi="Liberation Serif"/>
          <w:sz w:val="28"/>
          <w:szCs w:val="28"/>
        </w:rPr>
        <w:t>а</w:t>
      </w:r>
      <w:r w:rsidR="00657579" w:rsidRPr="006269C9">
        <w:rPr>
          <w:rFonts w:ascii="Liberation Serif" w:hAnsi="Liberation Serif"/>
          <w:sz w:val="28"/>
          <w:szCs w:val="28"/>
        </w:rPr>
        <w:t xml:space="preserve"> </w:t>
      </w:r>
      <w:r w:rsidRPr="006269C9">
        <w:rPr>
          <w:rFonts w:ascii="Liberation Serif" w:hAnsi="Liberation Serif"/>
          <w:sz w:val="28"/>
          <w:szCs w:val="28"/>
        </w:rPr>
        <w:t xml:space="preserve">направляются все повторные коллективные обращения, обращения граждан, которые требуют личного рассмотрения главой </w:t>
      </w:r>
      <w:r w:rsidR="005647D1" w:rsidRPr="006269C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269C9">
        <w:rPr>
          <w:rFonts w:ascii="Liberation Serif" w:hAnsi="Liberation Serif"/>
          <w:sz w:val="28"/>
          <w:szCs w:val="28"/>
        </w:rPr>
        <w:t>.</w:t>
      </w:r>
    </w:p>
    <w:p w:rsidR="00157D7B" w:rsidRPr="006269C9" w:rsidRDefault="00157D7B" w:rsidP="00157D7B">
      <w:pPr>
        <w:pStyle w:val="a9"/>
        <w:spacing w:after="0" w:line="240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6269C9">
        <w:rPr>
          <w:rFonts w:ascii="Liberation Serif" w:hAnsi="Liberation Serif"/>
          <w:sz w:val="28"/>
          <w:szCs w:val="28"/>
        </w:rPr>
        <w:t>2.8. Замести</w:t>
      </w:r>
      <w:r w:rsidR="00657579" w:rsidRPr="006269C9">
        <w:rPr>
          <w:rFonts w:ascii="Liberation Serif" w:hAnsi="Liberation Serif"/>
          <w:sz w:val="28"/>
          <w:szCs w:val="28"/>
        </w:rPr>
        <w:t>телям главы Администрации городского округа</w:t>
      </w:r>
      <w:r w:rsidRPr="006269C9">
        <w:rPr>
          <w:rFonts w:ascii="Liberation Serif" w:hAnsi="Liberation Serif"/>
          <w:sz w:val="28"/>
          <w:szCs w:val="28"/>
        </w:rPr>
        <w:t>, руководителю аппарата</w:t>
      </w:r>
      <w:r w:rsidR="005647D1" w:rsidRPr="006269C9">
        <w:rPr>
          <w:rFonts w:ascii="Liberation Serif" w:hAnsi="Liberation Serif"/>
          <w:sz w:val="28"/>
          <w:szCs w:val="28"/>
        </w:rPr>
        <w:t xml:space="preserve"> Администрации городского округа</w:t>
      </w:r>
      <w:r w:rsidRPr="006269C9">
        <w:rPr>
          <w:rFonts w:ascii="Liberation Serif" w:hAnsi="Liberation Serif"/>
          <w:sz w:val="28"/>
          <w:szCs w:val="28"/>
        </w:rPr>
        <w:t xml:space="preserve"> направляются для рассмотрения обращения граждан </w:t>
      </w:r>
      <w:r w:rsidR="0032647E" w:rsidRPr="006269C9">
        <w:rPr>
          <w:rFonts w:ascii="Liberation Serif" w:hAnsi="Liberation Serif"/>
          <w:sz w:val="28"/>
          <w:szCs w:val="28"/>
        </w:rPr>
        <w:t>по вопросам, относящимся к их компетенции</w:t>
      </w:r>
      <w:r w:rsidRPr="006269C9">
        <w:rPr>
          <w:rFonts w:ascii="Liberation Serif" w:hAnsi="Liberation Serif"/>
          <w:sz w:val="28"/>
          <w:szCs w:val="28"/>
        </w:rPr>
        <w:t>.</w:t>
      </w:r>
    </w:p>
    <w:p w:rsidR="00157D7B" w:rsidRPr="006269C9" w:rsidRDefault="00157D7B" w:rsidP="00157D7B">
      <w:pPr>
        <w:pStyle w:val="a9"/>
        <w:spacing w:after="0" w:line="240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6269C9">
        <w:rPr>
          <w:rFonts w:ascii="Liberation Serif" w:hAnsi="Liberation Serif"/>
          <w:sz w:val="28"/>
          <w:szCs w:val="28"/>
        </w:rPr>
        <w:t>2.9. В случае обращения гражданина к несуществующему должностному лицу, обращение возвращается заявителю с указанием данного факта.</w:t>
      </w:r>
    </w:p>
    <w:p w:rsidR="00157D7B" w:rsidRPr="006269C9" w:rsidRDefault="00157D7B" w:rsidP="00157D7B">
      <w:pPr>
        <w:shd w:val="clear" w:color="auto" w:fill="FFFFFF"/>
        <w:ind w:firstLine="426"/>
        <w:jc w:val="both"/>
        <w:textAlignment w:val="baseline"/>
        <w:rPr>
          <w:rFonts w:ascii="Liberation Serif" w:eastAsia="Calibri" w:hAnsi="Liberation Serif"/>
          <w:sz w:val="28"/>
          <w:szCs w:val="28"/>
          <w:lang w:eastAsia="en-US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2.10. </w:t>
      </w:r>
      <w:r w:rsidR="00055572" w:rsidRPr="006269C9">
        <w:rPr>
          <w:rFonts w:ascii="Liberation Serif" w:eastAsia="Calibri" w:hAnsi="Liberation Serif"/>
          <w:sz w:val="28"/>
          <w:szCs w:val="28"/>
          <w:lang w:eastAsia="en-US"/>
        </w:rPr>
        <w:t xml:space="preserve">Письменные обращения, содержащие вопросы, решение которых не входит  в компетенцию Администрации городского округа,  направляются в течение </w:t>
      </w:r>
      <w:r w:rsidR="007A08CE" w:rsidRPr="006269C9">
        <w:rPr>
          <w:rFonts w:ascii="Liberation Serif" w:eastAsia="Calibri" w:hAnsi="Liberation Serif"/>
          <w:sz w:val="28"/>
          <w:szCs w:val="28"/>
          <w:lang w:eastAsia="en-US"/>
        </w:rPr>
        <w:t>семи</w:t>
      </w:r>
      <w:r w:rsidR="00055572" w:rsidRPr="006269C9">
        <w:rPr>
          <w:rFonts w:ascii="Liberation Serif" w:eastAsia="Calibri" w:hAnsi="Liberation Serif"/>
          <w:sz w:val="28"/>
          <w:szCs w:val="28"/>
          <w:lang w:eastAsia="en-US"/>
        </w:rPr>
        <w:t xml:space="preserve"> дней со дня их регистрации в соответствующий орган или соответствующему должностному лицу, в компетенцию которых входит </w:t>
      </w:r>
      <w:r w:rsidR="00055572" w:rsidRPr="006269C9">
        <w:rPr>
          <w:rFonts w:ascii="Liberation Serif" w:eastAsia="Calibri" w:hAnsi="Liberation Serif"/>
          <w:sz w:val="28"/>
          <w:szCs w:val="28"/>
          <w:lang w:eastAsia="en-US"/>
        </w:rPr>
        <w:lastRenderedPageBreak/>
        <w:t xml:space="preserve">решение поставленных в обращении вопросов с уведомлением гражданина, направившего обращение, о переадресации обращения. </w:t>
      </w:r>
    </w:p>
    <w:p w:rsidR="00055572" w:rsidRPr="006269C9" w:rsidRDefault="00132A6A" w:rsidP="00157D7B">
      <w:pPr>
        <w:shd w:val="clear" w:color="auto" w:fill="FFFFFF"/>
        <w:ind w:firstLine="426"/>
        <w:jc w:val="both"/>
        <w:textAlignment w:val="baseline"/>
        <w:rPr>
          <w:rFonts w:ascii="Liberation Serif" w:eastAsia="Calibri" w:hAnsi="Liberation Serif"/>
          <w:sz w:val="28"/>
          <w:szCs w:val="28"/>
          <w:lang w:eastAsia="en-US"/>
        </w:rPr>
      </w:pPr>
      <w:r w:rsidRPr="006269C9">
        <w:rPr>
          <w:rFonts w:ascii="Liberation Serif" w:eastAsia="Calibri" w:hAnsi="Liberation Serif"/>
          <w:sz w:val="28"/>
          <w:szCs w:val="28"/>
          <w:lang w:eastAsia="en-US"/>
        </w:rPr>
        <w:t>2.11.</w:t>
      </w:r>
      <w:r w:rsidR="00B75FB3" w:rsidRPr="006269C9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055572" w:rsidRPr="006269C9">
        <w:rPr>
          <w:rFonts w:ascii="Liberation Serif" w:eastAsia="Calibri" w:hAnsi="Liberation Serif"/>
          <w:sz w:val="28"/>
          <w:szCs w:val="28"/>
          <w:lang w:eastAsia="en-US"/>
        </w:rPr>
        <w:t>В случае</w:t>
      </w:r>
      <w:proofErr w:type="gramStart"/>
      <w:r w:rsidR="00CC16C6" w:rsidRPr="006269C9">
        <w:rPr>
          <w:rFonts w:ascii="Liberation Serif" w:eastAsia="Calibri" w:hAnsi="Liberation Serif"/>
          <w:sz w:val="28"/>
          <w:szCs w:val="28"/>
          <w:lang w:eastAsia="en-US"/>
        </w:rPr>
        <w:t>,</w:t>
      </w:r>
      <w:proofErr w:type="gramEnd"/>
      <w:r w:rsidR="00055572" w:rsidRPr="006269C9">
        <w:rPr>
          <w:rFonts w:ascii="Liberation Serif" w:eastAsia="Calibri" w:hAnsi="Liberation Serif"/>
          <w:sz w:val="28"/>
          <w:szCs w:val="28"/>
          <w:lang w:eastAsia="en-US"/>
        </w:rPr>
        <w:t xml:space="preserve"> если решение поставленных в обращении вопросов относится к компетенции нескольких органов государственной власти, органов местного самоуправления или должностных лиц, копия обращения в течение </w:t>
      </w:r>
      <w:r w:rsidR="007A08CE" w:rsidRPr="006269C9">
        <w:rPr>
          <w:rFonts w:ascii="Liberation Serif" w:eastAsia="Calibri" w:hAnsi="Liberation Serif"/>
          <w:sz w:val="28"/>
          <w:szCs w:val="28"/>
          <w:lang w:eastAsia="en-US"/>
        </w:rPr>
        <w:t>семи</w:t>
      </w:r>
      <w:r w:rsidR="00055572" w:rsidRPr="006269C9">
        <w:rPr>
          <w:rFonts w:ascii="Liberation Serif" w:eastAsia="Calibri" w:hAnsi="Liberation Serif"/>
          <w:sz w:val="28"/>
          <w:szCs w:val="28"/>
          <w:lang w:eastAsia="en-US"/>
        </w:rPr>
        <w:t xml:space="preserve"> дней со  дня регистрации направляется в соответствующие государственные органы, органы местного самоуправления или соответствующим должностным лицам. </w:t>
      </w:r>
    </w:p>
    <w:p w:rsidR="00132A6A" w:rsidRPr="006269C9" w:rsidRDefault="00055572" w:rsidP="00157D7B">
      <w:pPr>
        <w:shd w:val="clear" w:color="auto" w:fill="FFFFFF"/>
        <w:ind w:firstLine="426"/>
        <w:jc w:val="both"/>
        <w:textAlignment w:val="baseline"/>
        <w:rPr>
          <w:rFonts w:ascii="Liberation Serif" w:eastAsia="Calibri" w:hAnsi="Liberation Serif"/>
          <w:sz w:val="28"/>
          <w:szCs w:val="28"/>
          <w:lang w:eastAsia="en-US"/>
        </w:rPr>
      </w:pPr>
      <w:r w:rsidRPr="006269C9">
        <w:rPr>
          <w:rFonts w:ascii="Liberation Serif" w:eastAsia="Calibri" w:hAnsi="Liberation Serif"/>
          <w:sz w:val="28"/>
          <w:szCs w:val="28"/>
          <w:lang w:eastAsia="en-US"/>
        </w:rPr>
        <w:t>2.12. Администрация городского округа при направлении письменного обращения на рассмотрение в другой государственный орган, орган местного самоуправления или иному должностному лицу, в случае необходимости, может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620724" w:rsidRPr="006269C9" w:rsidRDefault="00620724" w:rsidP="00157D7B">
      <w:pPr>
        <w:shd w:val="clear" w:color="auto" w:fill="FFFFFF"/>
        <w:ind w:firstLine="426"/>
        <w:jc w:val="both"/>
        <w:textAlignment w:val="baseline"/>
        <w:rPr>
          <w:rFonts w:ascii="Liberation Serif" w:eastAsia="Calibri" w:hAnsi="Liberation Serif"/>
          <w:sz w:val="28"/>
          <w:szCs w:val="28"/>
          <w:lang w:eastAsia="en-US"/>
        </w:rPr>
      </w:pPr>
      <w:r w:rsidRPr="006269C9">
        <w:rPr>
          <w:rFonts w:ascii="Liberation Serif" w:eastAsia="Calibri" w:hAnsi="Liberation Serif"/>
          <w:sz w:val="28"/>
          <w:szCs w:val="28"/>
          <w:lang w:eastAsia="en-US"/>
        </w:rPr>
        <w:t xml:space="preserve">2.13. Запрещается направлять жалобу на рассмотрение в государственный орган, орган местного самоуправления или должностным лицам, решение или действие (бездействие) </w:t>
      </w:r>
      <w:proofErr w:type="gramStart"/>
      <w:r w:rsidRPr="006269C9">
        <w:rPr>
          <w:rFonts w:ascii="Liberation Serif" w:eastAsia="Calibri" w:hAnsi="Liberation Serif"/>
          <w:sz w:val="28"/>
          <w:szCs w:val="28"/>
          <w:lang w:eastAsia="en-US"/>
        </w:rPr>
        <w:t>которых</w:t>
      </w:r>
      <w:proofErr w:type="gramEnd"/>
      <w:r w:rsidRPr="006269C9">
        <w:rPr>
          <w:rFonts w:ascii="Liberation Serif" w:eastAsia="Calibri" w:hAnsi="Liberation Serif"/>
          <w:sz w:val="28"/>
          <w:szCs w:val="28"/>
          <w:lang w:eastAsia="en-US"/>
        </w:rPr>
        <w:t xml:space="preserve"> обжалуется. </w:t>
      </w:r>
    </w:p>
    <w:p w:rsidR="00620724" w:rsidRPr="006269C9" w:rsidRDefault="00620724" w:rsidP="00157D7B">
      <w:pPr>
        <w:shd w:val="clear" w:color="auto" w:fill="FFFFFF"/>
        <w:ind w:firstLine="426"/>
        <w:jc w:val="both"/>
        <w:textAlignment w:val="baseline"/>
        <w:rPr>
          <w:rFonts w:ascii="Liberation Serif" w:eastAsia="Calibri" w:hAnsi="Liberation Serif"/>
          <w:sz w:val="28"/>
          <w:szCs w:val="28"/>
          <w:lang w:eastAsia="en-US"/>
        </w:rPr>
      </w:pPr>
      <w:r w:rsidRPr="006269C9">
        <w:rPr>
          <w:rFonts w:ascii="Liberation Serif" w:eastAsia="Calibri" w:hAnsi="Liberation Serif"/>
          <w:sz w:val="28"/>
          <w:szCs w:val="28"/>
          <w:lang w:eastAsia="en-US"/>
        </w:rPr>
        <w:t>2.14. В случае</w:t>
      </w:r>
      <w:proofErr w:type="gramStart"/>
      <w:r w:rsidRPr="006269C9">
        <w:rPr>
          <w:rFonts w:ascii="Liberation Serif" w:eastAsia="Calibri" w:hAnsi="Liberation Serif"/>
          <w:sz w:val="28"/>
          <w:szCs w:val="28"/>
          <w:lang w:eastAsia="en-US"/>
        </w:rPr>
        <w:t>,</w:t>
      </w:r>
      <w:proofErr w:type="gramEnd"/>
      <w:r w:rsidRPr="006269C9">
        <w:rPr>
          <w:rFonts w:ascii="Liberation Serif" w:eastAsia="Calibri" w:hAnsi="Liberation Serif"/>
          <w:sz w:val="28"/>
          <w:szCs w:val="28"/>
          <w:lang w:eastAsia="en-US"/>
        </w:rPr>
        <w:t xml:space="preserve"> если в соответствии с п. 2.13. настоящего Положения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соответствующее решение или действие (бездействие</w:t>
      </w:r>
      <w:r w:rsidR="009A7A91" w:rsidRPr="006269C9">
        <w:rPr>
          <w:rFonts w:ascii="Liberation Serif" w:eastAsia="Calibri" w:hAnsi="Liberation Serif"/>
          <w:sz w:val="28"/>
          <w:szCs w:val="28"/>
          <w:lang w:eastAsia="en-US"/>
        </w:rPr>
        <w:t>) в установленном порядке в суд.</w:t>
      </w:r>
    </w:p>
    <w:p w:rsidR="00417537" w:rsidRPr="006269C9" w:rsidRDefault="00417537" w:rsidP="00157D7B">
      <w:pPr>
        <w:shd w:val="clear" w:color="auto" w:fill="FFFFFF"/>
        <w:ind w:firstLine="426"/>
        <w:jc w:val="both"/>
        <w:textAlignment w:val="baseline"/>
        <w:rPr>
          <w:rFonts w:ascii="Liberation Serif" w:eastAsia="Calibri" w:hAnsi="Liberation Serif"/>
          <w:sz w:val="28"/>
          <w:szCs w:val="28"/>
          <w:lang w:eastAsia="en-US"/>
        </w:rPr>
      </w:pPr>
    </w:p>
    <w:p w:rsidR="00157D7B" w:rsidRPr="006269C9" w:rsidRDefault="00157D7B" w:rsidP="00A8614A">
      <w:pPr>
        <w:shd w:val="clear" w:color="auto" w:fill="FFFFFF"/>
        <w:ind w:firstLine="708"/>
        <w:jc w:val="center"/>
        <w:textAlignment w:val="baseline"/>
        <w:outlineLvl w:val="2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3. </w:t>
      </w:r>
      <w:r w:rsidR="007A08CE" w:rsidRPr="006269C9">
        <w:rPr>
          <w:rFonts w:ascii="Liberation Serif" w:hAnsi="Liberation Serif"/>
          <w:color w:val="000000"/>
          <w:spacing w:val="2"/>
          <w:sz w:val="28"/>
          <w:szCs w:val="28"/>
        </w:rPr>
        <w:t>ПОРЯДОК РАССМОТРЕНИЯ ПИСЬМЕННЫХ ОБРАЩЕНИЙ ГРАЖДАН</w:t>
      </w:r>
    </w:p>
    <w:p w:rsidR="00055572" w:rsidRPr="006269C9" w:rsidRDefault="00055572" w:rsidP="00A8614A">
      <w:pPr>
        <w:shd w:val="clear" w:color="auto" w:fill="FFFFFF"/>
        <w:ind w:firstLine="708"/>
        <w:jc w:val="center"/>
        <w:textAlignment w:val="baseline"/>
        <w:outlineLvl w:val="2"/>
        <w:rPr>
          <w:rFonts w:ascii="Liberation Serif" w:hAnsi="Liberation Serif"/>
          <w:color w:val="000000"/>
          <w:spacing w:val="2"/>
          <w:sz w:val="28"/>
          <w:szCs w:val="28"/>
        </w:rPr>
      </w:pPr>
    </w:p>
    <w:p w:rsidR="00157D7B" w:rsidRPr="006269C9" w:rsidRDefault="00157D7B" w:rsidP="00417537">
      <w:pPr>
        <w:shd w:val="clear" w:color="auto" w:fill="FFFFFF"/>
        <w:ind w:firstLine="708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3.1.  Письменное обращение гражданина в обязательном порядке должно содержать:</w:t>
      </w:r>
    </w:p>
    <w:p w:rsidR="00157D7B" w:rsidRPr="006269C9" w:rsidRDefault="00157D7B" w:rsidP="00B40A71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-</w:t>
      </w:r>
      <w:r w:rsidR="00B40A71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наименование государственного органа или органа местного самоуправления, в который направляется обращение, либо фамилию, имя, отчество соответствующего должностного лица, либо должность соответствующего лица;</w:t>
      </w:r>
    </w:p>
    <w:p w:rsidR="00157D7B" w:rsidRPr="006269C9" w:rsidRDefault="00157D7B" w:rsidP="00B40A71">
      <w:pPr>
        <w:shd w:val="clear" w:color="auto" w:fill="FFFFFF"/>
        <w:ind w:firstLine="708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- фамилию, имя, отчество (последнее - при наличии) гражданина;</w:t>
      </w:r>
    </w:p>
    <w:p w:rsidR="00157D7B" w:rsidRPr="006269C9" w:rsidRDefault="00157D7B" w:rsidP="00B40A71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- почтовый адрес гражданина, на который должен быть направлен ответ либо уведомление о переадресации обращения;</w:t>
      </w:r>
    </w:p>
    <w:p w:rsidR="00157D7B" w:rsidRPr="006269C9" w:rsidRDefault="00157D7B" w:rsidP="00B40A71">
      <w:pPr>
        <w:shd w:val="clear" w:color="auto" w:fill="FFFFFF"/>
        <w:ind w:firstLine="708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- суть предложения, заявления, жалобы;</w:t>
      </w:r>
    </w:p>
    <w:p w:rsidR="00B40A71" w:rsidRPr="006269C9" w:rsidRDefault="00AB0269" w:rsidP="00157D7B">
      <w:pPr>
        <w:shd w:val="clear" w:color="auto" w:fill="FFFFFF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ab/>
        <w:t>- л</w:t>
      </w:r>
      <w:r w:rsidR="00B40A71" w:rsidRPr="006269C9">
        <w:rPr>
          <w:rFonts w:ascii="Liberation Serif" w:hAnsi="Liberation Serif"/>
          <w:color w:val="000000"/>
          <w:spacing w:val="2"/>
          <w:sz w:val="28"/>
          <w:szCs w:val="28"/>
        </w:rPr>
        <w:t>ичную подпись гражданина;</w:t>
      </w:r>
    </w:p>
    <w:p w:rsidR="00157D7B" w:rsidRPr="006269C9" w:rsidRDefault="00157D7B" w:rsidP="00B40A71">
      <w:pPr>
        <w:shd w:val="clear" w:color="auto" w:fill="FFFFFF"/>
        <w:ind w:firstLine="708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- дату написания.</w:t>
      </w:r>
    </w:p>
    <w:p w:rsidR="00157D7B" w:rsidRPr="006269C9" w:rsidRDefault="00157D7B" w:rsidP="00B40A71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В случае необходимости гражданин вправе приложить к письменному обращению </w:t>
      </w:r>
      <w:r w:rsidR="007A08CE" w:rsidRPr="006269C9">
        <w:rPr>
          <w:rFonts w:ascii="Liberation Serif" w:hAnsi="Liberation Serif"/>
          <w:color w:val="000000"/>
          <w:spacing w:val="2"/>
          <w:sz w:val="28"/>
          <w:szCs w:val="28"/>
        </w:rPr>
        <w:t>соответствующие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документы и материалы или их копии.</w:t>
      </w:r>
    </w:p>
    <w:p w:rsidR="00157D7B" w:rsidRPr="006269C9" w:rsidRDefault="00157D7B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3.2. Обращение гражданина, направленное в форме электронного документа, в обязательном порядке должно содержать:</w:t>
      </w:r>
    </w:p>
    <w:p w:rsidR="00157D7B" w:rsidRPr="006269C9" w:rsidRDefault="00157D7B" w:rsidP="00157D7B">
      <w:pPr>
        <w:shd w:val="clear" w:color="auto" w:fill="FFFFFF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- фамилию, имя, отчество (последнее - при наличии) гражданина;</w:t>
      </w:r>
    </w:p>
    <w:p w:rsidR="00157D7B" w:rsidRPr="006269C9" w:rsidRDefault="00157D7B" w:rsidP="00157D7B">
      <w:pPr>
        <w:shd w:val="clear" w:color="auto" w:fill="FFFFFF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lastRenderedPageBreak/>
        <w:t>- электронный адрес гражданина, на который должен быть направлен ответ либо уведомление о переадресации обращения.</w:t>
      </w:r>
    </w:p>
    <w:p w:rsidR="00157D7B" w:rsidRPr="006269C9" w:rsidRDefault="00157D7B" w:rsidP="00B40A71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Гражданин вправе приложить к такому обращению необходимые документы и материалы в электронной форме.</w:t>
      </w:r>
    </w:p>
    <w:p w:rsidR="00304ADB" w:rsidRPr="006269C9" w:rsidRDefault="00304ADB" w:rsidP="00304AD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</w:t>
      </w:r>
      <w:r w:rsidR="002374DE" w:rsidRPr="006269C9">
        <w:rPr>
          <w:rFonts w:ascii="Liberation Serif" w:hAnsi="Liberation Serif"/>
          <w:color w:val="000000"/>
          <w:spacing w:val="2"/>
          <w:sz w:val="28"/>
          <w:szCs w:val="28"/>
        </w:rPr>
        <w:t>3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. В случае</w:t>
      </w:r>
      <w:proofErr w:type="gramStart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,</w:t>
      </w:r>
      <w:proofErr w:type="gramEnd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304ADB" w:rsidRPr="006269C9" w:rsidRDefault="00304ADB" w:rsidP="00304AD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Если в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304ADB" w:rsidRPr="006269C9" w:rsidRDefault="00304ADB" w:rsidP="00304AD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</w:t>
      </w:r>
      <w:r w:rsidR="002374DE" w:rsidRPr="006269C9">
        <w:rPr>
          <w:rFonts w:ascii="Liberation Serif" w:hAnsi="Liberation Serif"/>
          <w:color w:val="000000"/>
          <w:spacing w:val="2"/>
          <w:sz w:val="28"/>
          <w:szCs w:val="28"/>
        </w:rPr>
        <w:t>4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. Обращение, в котором обжалуется судебное решение, в течени</w:t>
      </w:r>
      <w:proofErr w:type="gramStart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и</w:t>
      </w:r>
      <w:proofErr w:type="gramEnd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семи дней со дня регистрации возвращается гражданину, направившему обращение, с разъяснением порядка обжалования данного судебного решения.</w:t>
      </w:r>
    </w:p>
    <w:p w:rsidR="00304ADB" w:rsidRPr="006269C9" w:rsidRDefault="00304ADB" w:rsidP="00304AD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</w:t>
      </w:r>
      <w:r w:rsidR="002374DE" w:rsidRPr="006269C9">
        <w:rPr>
          <w:rFonts w:ascii="Liberation Serif" w:hAnsi="Liberation Serif"/>
          <w:color w:val="000000"/>
          <w:spacing w:val="2"/>
          <w:sz w:val="28"/>
          <w:szCs w:val="28"/>
        </w:rPr>
        <w:t>5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</w:t>
      </w:r>
      <w:proofErr w:type="gramStart"/>
      <w:r w:rsidR="00424653">
        <w:rPr>
          <w:rFonts w:ascii="Liberation Serif" w:hAnsi="Liberation Serif"/>
          <w:color w:val="000000"/>
          <w:spacing w:val="2"/>
          <w:sz w:val="28"/>
          <w:szCs w:val="28"/>
        </w:rPr>
        <w:t>Администрация городского округа или уполномоченное на то лицо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 </w:t>
      </w:r>
      <w:proofErr w:type="gramEnd"/>
    </w:p>
    <w:p w:rsidR="00304ADB" w:rsidRPr="006269C9" w:rsidRDefault="00304ADB" w:rsidP="00304AD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</w:t>
      </w:r>
      <w:r w:rsidR="002374DE" w:rsidRPr="006269C9">
        <w:rPr>
          <w:rFonts w:ascii="Liberation Serif" w:hAnsi="Liberation Serif"/>
          <w:color w:val="000000"/>
          <w:spacing w:val="2"/>
          <w:sz w:val="28"/>
          <w:szCs w:val="28"/>
        </w:rPr>
        <w:t>6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. В случае</w:t>
      </w:r>
      <w:proofErr w:type="gramStart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,</w:t>
      </w:r>
      <w:proofErr w:type="gramEnd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304ADB" w:rsidRPr="006269C9" w:rsidRDefault="00304ADB" w:rsidP="00304AD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</w:t>
      </w:r>
      <w:r w:rsidR="002374DE" w:rsidRPr="006269C9">
        <w:rPr>
          <w:rFonts w:ascii="Liberation Serif" w:hAnsi="Liberation Serif"/>
          <w:color w:val="000000"/>
          <w:spacing w:val="2"/>
          <w:sz w:val="28"/>
          <w:szCs w:val="28"/>
        </w:rPr>
        <w:t>7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. В случае</w:t>
      </w:r>
      <w:proofErr w:type="gramStart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,</w:t>
      </w:r>
      <w:proofErr w:type="gramEnd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если текст письменного обращения не позволяет определить суть предложения, заявления или жалобы,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304ADB" w:rsidRPr="006269C9" w:rsidRDefault="00304ADB" w:rsidP="00304AD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</w:t>
      </w:r>
      <w:r w:rsidR="002374DE" w:rsidRPr="006269C9">
        <w:rPr>
          <w:rFonts w:ascii="Liberation Serif" w:hAnsi="Liberation Serif"/>
          <w:color w:val="000000"/>
          <w:spacing w:val="2"/>
          <w:sz w:val="28"/>
          <w:szCs w:val="28"/>
        </w:rPr>
        <w:t>8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</w:t>
      </w:r>
      <w:proofErr w:type="gramStart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 обращениями, и при этом в обращении не приводятся новые доводы или обстоятельства, </w:t>
      </w:r>
      <w:r w:rsidR="00CF3205" w:rsidRPr="006269C9">
        <w:rPr>
          <w:rFonts w:ascii="Liberation Serif" w:hAnsi="Liberation Serif"/>
          <w:color w:val="000000"/>
          <w:spacing w:val="2"/>
          <w:sz w:val="28"/>
          <w:szCs w:val="28"/>
        </w:rPr>
        <w:t>глава Каменск-Уральского городского округа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или </w:t>
      </w:r>
      <w:r w:rsidR="00424653">
        <w:rPr>
          <w:rFonts w:ascii="Liberation Serif" w:hAnsi="Liberation Serif"/>
          <w:color w:val="000000"/>
          <w:spacing w:val="2"/>
          <w:sz w:val="28"/>
          <w:szCs w:val="28"/>
        </w:rPr>
        <w:t xml:space="preserve">уполномоченное на то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лицо вправе принять решение о безосновательности очередного обращения и прекращении переписки с гражданином по данному вопросу при условии, что</w:t>
      </w:r>
      <w:proofErr w:type="gramEnd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данное обращение и ранее направляемые обращения направлялись в Администрацию городского округа. О данном решении уведомляется гражданин, направивший обращение.</w:t>
      </w:r>
    </w:p>
    <w:p w:rsidR="00304ADB" w:rsidRPr="006269C9" w:rsidRDefault="00304ADB" w:rsidP="00304AD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</w:t>
      </w:r>
      <w:r w:rsidR="002374DE" w:rsidRPr="006269C9">
        <w:rPr>
          <w:rFonts w:ascii="Liberation Serif" w:hAnsi="Liberation Serif"/>
          <w:color w:val="000000"/>
          <w:spacing w:val="2"/>
          <w:sz w:val="28"/>
          <w:szCs w:val="28"/>
        </w:rPr>
        <w:t>9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</w:t>
      </w:r>
      <w:proofErr w:type="gramStart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В случае поступления в Администрацию городского округа письменного обращения, содержащего вопрос, ответ на который размещен на официальном сайте муниципального образования в информационно-телекоммуникационной сети «Интернет», гражданину, направившему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lastRenderedPageBreak/>
        <w:t>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«Интернет», на котором размещен ответ на вопрос, поставленный в обращении, при этом обращение, содержащие обжалование судебного решения</w:t>
      </w:r>
      <w:proofErr w:type="gramEnd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, не возвращается.</w:t>
      </w:r>
    </w:p>
    <w:p w:rsidR="00157D7B" w:rsidRPr="006269C9" w:rsidRDefault="00BC57CC" w:rsidP="00BC57CC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ab/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3.</w:t>
      </w:r>
      <w:r w:rsidR="002374DE" w:rsidRPr="006269C9">
        <w:rPr>
          <w:rFonts w:ascii="Liberation Serif" w:hAnsi="Liberation Serif"/>
          <w:color w:val="000000"/>
          <w:spacing w:val="2"/>
          <w:sz w:val="28"/>
          <w:szCs w:val="28"/>
        </w:rPr>
        <w:t>10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</w:t>
      </w:r>
      <w:proofErr w:type="gramStart"/>
      <w:r w:rsidR="00B40A71" w:rsidRPr="006269C9">
        <w:rPr>
          <w:rFonts w:ascii="Liberation Serif" w:hAnsi="Liberation Serif"/>
          <w:color w:val="000000"/>
          <w:spacing w:val="2"/>
          <w:sz w:val="28"/>
          <w:szCs w:val="28"/>
        </w:rPr>
        <w:t>Завизированные главой Каменск-Уральского городского округа, заместителями главы Администрации городского округа, руководителем аппарата Администрации городского округа поручения о рассмотрении обращений граждан направляются специалистом отдела в соответствующие структурные подразделения Администрации городского округа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, </w:t>
      </w:r>
      <w:r w:rsidRPr="006269C9">
        <w:rPr>
          <w:rFonts w:ascii="Liberation Serif" w:hAnsi="Liberation Serif"/>
          <w:sz w:val="28"/>
          <w:szCs w:val="28"/>
        </w:rPr>
        <w:t>в отраслевые органы, территориальные органы и</w:t>
      </w:r>
      <w:r w:rsidR="00304ADB" w:rsidRPr="006269C9">
        <w:rPr>
          <w:rFonts w:ascii="Liberation Serif" w:hAnsi="Liberation Serif"/>
          <w:sz w:val="28"/>
          <w:szCs w:val="28"/>
        </w:rPr>
        <w:t>ли</w:t>
      </w:r>
      <w:r w:rsidRPr="006269C9">
        <w:rPr>
          <w:rFonts w:ascii="Liberation Serif" w:hAnsi="Liberation Serif"/>
          <w:sz w:val="28"/>
          <w:szCs w:val="28"/>
        </w:rPr>
        <w:t xml:space="preserve"> функциональный орган Администрации Каменск-Уральского городского округа</w:t>
      </w:r>
      <w:r w:rsidR="00CF3205" w:rsidRPr="006269C9">
        <w:rPr>
          <w:rFonts w:ascii="Liberation Serif" w:hAnsi="Liberation Serif"/>
          <w:sz w:val="28"/>
          <w:szCs w:val="28"/>
        </w:rPr>
        <w:t xml:space="preserve"> для рассмотрения и подготовки проекта ответа на обращение гражданина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  <w:proofErr w:type="gramEnd"/>
    </w:p>
    <w:p w:rsidR="00157D7B" w:rsidRPr="006269C9" w:rsidRDefault="00BC57CC" w:rsidP="00BC57CC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ab/>
      </w:r>
      <w:r w:rsidR="002374DE" w:rsidRPr="006269C9">
        <w:rPr>
          <w:rFonts w:ascii="Liberation Serif" w:hAnsi="Liberation Serif"/>
          <w:color w:val="000000"/>
          <w:spacing w:val="2"/>
          <w:sz w:val="28"/>
          <w:szCs w:val="28"/>
        </w:rPr>
        <w:t>3.11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</w:t>
      </w:r>
      <w:r w:rsidR="00B40A71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Руководитель структурного подразделения Администрации городского округа, </w:t>
      </w:r>
      <w:r w:rsidRPr="006269C9">
        <w:rPr>
          <w:rFonts w:ascii="Liberation Serif" w:hAnsi="Liberation Serif"/>
          <w:sz w:val="28"/>
          <w:szCs w:val="28"/>
        </w:rPr>
        <w:t>отраслевого органа, территориального органа и</w:t>
      </w:r>
      <w:r w:rsidR="00304ADB" w:rsidRPr="006269C9">
        <w:rPr>
          <w:rFonts w:ascii="Liberation Serif" w:hAnsi="Liberation Serif"/>
          <w:sz w:val="28"/>
          <w:szCs w:val="28"/>
        </w:rPr>
        <w:t>ли</w:t>
      </w:r>
      <w:r w:rsidRPr="006269C9">
        <w:rPr>
          <w:rFonts w:ascii="Liberation Serif" w:hAnsi="Liberation Serif"/>
          <w:sz w:val="28"/>
          <w:szCs w:val="28"/>
        </w:rPr>
        <w:t xml:space="preserve"> функционального органа Администрации Каменск-Уральского городского округа</w:t>
      </w:r>
      <w:r w:rsidR="002F5481">
        <w:rPr>
          <w:rFonts w:ascii="Liberation Serif" w:hAnsi="Liberation Serif"/>
          <w:sz w:val="28"/>
          <w:szCs w:val="28"/>
        </w:rPr>
        <w:t>,</w:t>
      </w:r>
      <w:r w:rsidRPr="006269C9">
        <w:rPr>
          <w:rFonts w:ascii="Liberation Serif" w:hAnsi="Liberation Serif"/>
          <w:sz w:val="28"/>
          <w:szCs w:val="28"/>
        </w:rPr>
        <w:t xml:space="preserve"> </w:t>
      </w:r>
      <w:r w:rsidR="00B40A71" w:rsidRPr="006269C9">
        <w:rPr>
          <w:rFonts w:ascii="Liberation Serif" w:hAnsi="Liberation Serif"/>
          <w:color w:val="000000"/>
          <w:spacing w:val="2"/>
          <w:sz w:val="28"/>
          <w:szCs w:val="28"/>
        </w:rPr>
        <w:t>которому выдано поручение о рассмотрении обращения, по результатам ознакомления с текстом обращения определяет непосредственных исполнителей (далее - ответственные исполнители), выдает необходимые поручения по подготовке проекта ответа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на обращение</w:t>
      </w:r>
      <w:r w:rsidR="00B40A71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</w:t>
      </w:r>
    </w:p>
    <w:p w:rsidR="00157D7B" w:rsidRPr="006269C9" w:rsidRDefault="00157D7B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</w:t>
      </w:r>
      <w:r w:rsidR="002374DE" w:rsidRPr="006269C9">
        <w:rPr>
          <w:rFonts w:ascii="Liberation Serif" w:hAnsi="Liberation Serif"/>
          <w:color w:val="000000"/>
          <w:spacing w:val="2"/>
          <w:sz w:val="28"/>
          <w:szCs w:val="28"/>
        </w:rPr>
        <w:t>12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Срок рассмотрения обращения не должен превышать 30 дней </w:t>
      </w:r>
      <w:proofErr w:type="gramStart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с даты регистрации</w:t>
      </w:r>
      <w:proofErr w:type="gramEnd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обращения в СОГ.</w:t>
      </w:r>
    </w:p>
    <w:p w:rsidR="00157D7B" w:rsidRPr="006269C9" w:rsidRDefault="00157D7B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</w:t>
      </w:r>
      <w:r w:rsidR="002374DE" w:rsidRPr="006269C9">
        <w:rPr>
          <w:rFonts w:ascii="Liberation Serif" w:hAnsi="Liberation Serif"/>
          <w:color w:val="000000"/>
          <w:spacing w:val="2"/>
          <w:sz w:val="28"/>
          <w:szCs w:val="28"/>
        </w:rPr>
        <w:t>13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В исключительных случаях, </w:t>
      </w:r>
      <w:r w:rsidR="002F5481">
        <w:rPr>
          <w:rFonts w:ascii="Liberation Serif" w:hAnsi="Liberation Serif"/>
          <w:color w:val="000000"/>
          <w:spacing w:val="2"/>
          <w:sz w:val="28"/>
          <w:szCs w:val="28"/>
        </w:rPr>
        <w:t>глава Каменск-Уральского городского округа</w:t>
      </w:r>
      <w:r w:rsidR="002354EE" w:rsidRPr="006269C9">
        <w:rPr>
          <w:rFonts w:ascii="Liberation Serif" w:hAnsi="Liberation Serif"/>
          <w:color w:val="000000"/>
          <w:spacing w:val="2"/>
          <w:sz w:val="28"/>
          <w:szCs w:val="28"/>
        </w:rPr>
        <w:t>,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9C43FF" w:rsidRPr="006269C9" w:rsidRDefault="009C43FF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3.1</w:t>
      </w:r>
      <w:r w:rsidR="00F046E5" w:rsidRPr="006269C9">
        <w:rPr>
          <w:rFonts w:ascii="Liberation Serif" w:hAnsi="Liberation Serif"/>
          <w:color w:val="000000"/>
          <w:spacing w:val="2"/>
          <w:sz w:val="28"/>
          <w:szCs w:val="28"/>
        </w:rPr>
        <w:t>4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. Обращение гражданина, в котором выявлена информация, содержащая коррупционные факты, незамедлительно передается главе Каменск-Уральского округа.</w:t>
      </w:r>
    </w:p>
    <w:p w:rsidR="00F046E5" w:rsidRPr="006269C9" w:rsidRDefault="00D14EE0" w:rsidP="00F046E5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В соответствии с резолюцией на обращении ставится отметка  о поступлении обращения по факту коррупции, что влечет за собой установление особого </w:t>
      </w:r>
      <w:proofErr w:type="gramStart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контроля за</w:t>
      </w:r>
      <w:proofErr w:type="gramEnd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рассмотрением</w:t>
      </w:r>
      <w:r w:rsidR="00CF3205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обращения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  <w:r w:rsidR="00F046E5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</w:p>
    <w:p w:rsidR="00F046E5" w:rsidRPr="006269C9" w:rsidRDefault="00F046E5" w:rsidP="00F046E5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По результатам рассмотрения главой Каменск-Уральского городского округа указанного обращения, принимаются организационные решения о порядке дальнейшего рассмотрения по существу, и определяется необходимость особого </w:t>
      </w:r>
      <w:proofErr w:type="gramStart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контроля за</w:t>
      </w:r>
      <w:proofErr w:type="gramEnd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рассмотрением обращения гражданина.</w:t>
      </w:r>
    </w:p>
    <w:p w:rsidR="00157D7B" w:rsidRPr="006269C9" w:rsidRDefault="00157D7B" w:rsidP="002354EE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</w:t>
      </w:r>
      <w:r w:rsidR="00FF4688" w:rsidRPr="006269C9">
        <w:rPr>
          <w:rFonts w:ascii="Liberation Serif" w:hAnsi="Liberation Serif"/>
          <w:color w:val="000000"/>
          <w:spacing w:val="2"/>
          <w:sz w:val="28"/>
          <w:szCs w:val="28"/>
        </w:rPr>
        <w:t>1</w:t>
      </w:r>
      <w:r w:rsidR="007221EA" w:rsidRPr="006269C9">
        <w:rPr>
          <w:rFonts w:ascii="Liberation Serif" w:hAnsi="Liberation Serif"/>
          <w:color w:val="000000"/>
          <w:spacing w:val="2"/>
          <w:sz w:val="28"/>
          <w:szCs w:val="28"/>
        </w:rPr>
        <w:t>5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. Подготовленные по результатам рассмотрения обращений ответы должны соответствовать следующим требованиям:</w:t>
      </w:r>
    </w:p>
    <w:p w:rsidR="00E46408" w:rsidRPr="006269C9" w:rsidRDefault="00157D7B" w:rsidP="002354EE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1) ответ должен содержать конкретную и четкую информацию по всем вопросам, поставленным в обращении в пределах компетенции Адм</w:t>
      </w:r>
      <w:r w:rsidR="00E46408" w:rsidRPr="006269C9">
        <w:rPr>
          <w:rFonts w:ascii="Liberation Serif" w:hAnsi="Liberation Serif"/>
          <w:color w:val="000000"/>
          <w:spacing w:val="2"/>
          <w:sz w:val="28"/>
          <w:szCs w:val="28"/>
        </w:rPr>
        <w:t>инистрации</w:t>
      </w:r>
      <w:r w:rsidR="00101BFF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городского округа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;</w:t>
      </w:r>
    </w:p>
    <w:p w:rsidR="002354EE" w:rsidRPr="006269C9" w:rsidRDefault="00157D7B" w:rsidP="002354EE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2) если просьба, изложенная в обращении, не может быть решена положительно, то указывается, по каким причинам она не может быть удовлетворена;</w:t>
      </w:r>
    </w:p>
    <w:p w:rsidR="00157D7B" w:rsidRPr="006269C9" w:rsidRDefault="00157D7B" w:rsidP="002354EE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lastRenderedPageBreak/>
        <w:t>3) в мотивировочной части ответов разъяснительного характера необходимы ссылки на нормативные правовые акты Российской Федерации и Свердловской области, муниципальные правовые акты;</w:t>
      </w:r>
    </w:p>
    <w:p w:rsidR="00157D7B" w:rsidRPr="006269C9" w:rsidRDefault="00157D7B" w:rsidP="002354EE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4) ответ на обращение оформляется в соответствии с </w:t>
      </w:r>
      <w:r w:rsidR="002354EE" w:rsidRPr="006269C9">
        <w:rPr>
          <w:rFonts w:ascii="Liberation Serif" w:hAnsi="Liberation Serif"/>
          <w:color w:val="000000"/>
          <w:spacing w:val="2"/>
          <w:sz w:val="28"/>
          <w:szCs w:val="28"/>
        </w:rPr>
        <w:t>И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нструкцией по делопроизводству </w:t>
      </w:r>
      <w:r w:rsidR="00115D72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в </w:t>
      </w:r>
      <w:r w:rsidRPr="006269C9">
        <w:rPr>
          <w:rFonts w:ascii="Liberation Serif" w:hAnsi="Liberation Serif"/>
          <w:sz w:val="28"/>
          <w:szCs w:val="28"/>
        </w:rPr>
        <w:t xml:space="preserve">Администрации </w:t>
      </w:r>
      <w:r w:rsidR="00115D72" w:rsidRPr="006269C9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2354EE" w:rsidRPr="006269C9">
        <w:rPr>
          <w:rFonts w:ascii="Liberation Serif" w:hAnsi="Liberation Serif"/>
          <w:sz w:val="28"/>
          <w:szCs w:val="28"/>
        </w:rPr>
        <w:t>городского округа.</w:t>
      </w:r>
    </w:p>
    <w:p w:rsidR="00157D7B" w:rsidRPr="006269C9" w:rsidRDefault="00115D72" w:rsidP="00115D72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ab/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3.1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6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 В случае</w:t>
      </w:r>
      <w:proofErr w:type="gramStart"/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,</w:t>
      </w:r>
      <w:proofErr w:type="gramEnd"/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если обращение направлено руководителям </w:t>
      </w:r>
      <w:r w:rsidR="002354EE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нескольких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структурных подразделений Администрации</w:t>
      </w:r>
      <w:r w:rsidR="002354EE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городского округа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,</w:t>
      </w:r>
      <w:r w:rsidRPr="006269C9">
        <w:rPr>
          <w:rFonts w:ascii="Liberation Serif" w:hAnsi="Liberation Serif"/>
          <w:sz w:val="28"/>
          <w:szCs w:val="28"/>
        </w:rPr>
        <w:t xml:space="preserve"> отраслевых органов, территориальных органов и функционального органа Администрации Каменск-Уральского городского округа</w:t>
      </w:r>
      <w:r w:rsidR="00CF3205" w:rsidRPr="006269C9">
        <w:rPr>
          <w:rFonts w:ascii="Liberation Serif" w:hAnsi="Liberation Serif"/>
          <w:sz w:val="28"/>
          <w:szCs w:val="28"/>
        </w:rPr>
        <w:t>,</w:t>
      </w:r>
      <w:r w:rsidRPr="006269C9">
        <w:rPr>
          <w:rFonts w:ascii="Liberation Serif" w:hAnsi="Liberation Serif"/>
          <w:sz w:val="28"/>
          <w:szCs w:val="28"/>
        </w:rPr>
        <w:t xml:space="preserve">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ответственным за подготовку ответа на обращение является </w:t>
      </w:r>
      <w:r w:rsidR="00D043AD" w:rsidRPr="006269C9">
        <w:rPr>
          <w:rFonts w:ascii="Liberation Serif" w:hAnsi="Liberation Serif"/>
          <w:color w:val="000000"/>
          <w:spacing w:val="2"/>
          <w:sz w:val="28"/>
          <w:szCs w:val="28"/>
        </w:rPr>
        <w:t>руководитель структурного подразделения,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отраслевого органа, территориального органа или функционального органа Администрации Каменск-Уральского городского округа,</w:t>
      </w:r>
      <w:r w:rsidR="00D043AD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указанный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в резолюции первым (далее - ответственное лицо). Соисполнители не позднее, чем за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пять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="00D043AD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рабочих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дней до наступления срока ответа на обращение</w:t>
      </w:r>
      <w:r w:rsidR="00D043AD" w:rsidRPr="006269C9">
        <w:rPr>
          <w:rFonts w:ascii="Liberation Serif" w:hAnsi="Liberation Serif"/>
          <w:color w:val="000000"/>
          <w:spacing w:val="2"/>
          <w:sz w:val="28"/>
          <w:szCs w:val="28"/>
        </w:rPr>
        <w:t>,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представляют ответственному лицу информацию и материалы, необходимые для подготовки ответа</w:t>
      </w:r>
      <w:r w:rsidR="00D043AD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на обращение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</w:p>
    <w:p w:rsidR="00157D7B" w:rsidRPr="006269C9" w:rsidRDefault="00157D7B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3.1</w:t>
      </w:r>
      <w:r w:rsidR="002A182B" w:rsidRPr="006269C9">
        <w:rPr>
          <w:rFonts w:ascii="Liberation Serif" w:hAnsi="Liberation Serif"/>
          <w:color w:val="000000"/>
          <w:spacing w:val="2"/>
          <w:sz w:val="28"/>
          <w:szCs w:val="28"/>
        </w:rPr>
        <w:t>7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. Проект ответ</w:t>
      </w:r>
      <w:r w:rsidR="00115D72" w:rsidRPr="006269C9">
        <w:rPr>
          <w:rFonts w:ascii="Liberation Serif" w:hAnsi="Liberation Serif"/>
          <w:color w:val="000000"/>
          <w:spacing w:val="2"/>
          <w:sz w:val="28"/>
          <w:szCs w:val="28"/>
        </w:rPr>
        <w:t>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на обращени</w:t>
      </w:r>
      <w:r w:rsidR="00115D72" w:rsidRPr="006269C9">
        <w:rPr>
          <w:rFonts w:ascii="Liberation Serif" w:hAnsi="Liberation Serif"/>
          <w:color w:val="000000"/>
          <w:spacing w:val="2"/>
          <w:sz w:val="28"/>
          <w:szCs w:val="28"/>
        </w:rPr>
        <w:t>е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долж</w:t>
      </w:r>
      <w:r w:rsidR="00115D72" w:rsidRPr="006269C9">
        <w:rPr>
          <w:rFonts w:ascii="Liberation Serif" w:hAnsi="Liberation Serif"/>
          <w:color w:val="000000"/>
          <w:spacing w:val="2"/>
          <w:sz w:val="28"/>
          <w:szCs w:val="28"/>
        </w:rPr>
        <w:t>е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н быть завизирован руководителем структурного подразделения</w:t>
      </w:r>
      <w:r w:rsidR="00D043AD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Администрации городского округа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, </w:t>
      </w:r>
      <w:r w:rsidR="00115D72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отраслевого органа, территориального органа или функционального органа Администрации Каменск-Уральского городского округа, ответственным за подготовку ответа </w:t>
      </w:r>
      <w:r w:rsidR="00D043AD" w:rsidRPr="006269C9">
        <w:rPr>
          <w:rFonts w:ascii="Liberation Serif" w:hAnsi="Liberation Serif"/>
          <w:color w:val="000000"/>
          <w:spacing w:val="2"/>
          <w:sz w:val="28"/>
          <w:szCs w:val="28"/>
        </w:rPr>
        <w:t>на обращение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</w:t>
      </w:r>
    </w:p>
    <w:p w:rsidR="00157D7B" w:rsidRPr="006269C9" w:rsidRDefault="00157D7B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3.1</w:t>
      </w:r>
      <w:r w:rsidR="002A182B" w:rsidRPr="006269C9">
        <w:rPr>
          <w:rFonts w:ascii="Liberation Serif" w:hAnsi="Liberation Serif"/>
          <w:color w:val="000000"/>
          <w:spacing w:val="2"/>
          <w:sz w:val="28"/>
          <w:szCs w:val="28"/>
        </w:rPr>
        <w:t>8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</w:t>
      </w:r>
      <w:r w:rsidR="0007113B" w:rsidRPr="006269C9">
        <w:rPr>
          <w:rFonts w:ascii="Liberation Serif" w:hAnsi="Liberation Serif"/>
          <w:color w:val="000000"/>
          <w:spacing w:val="2"/>
          <w:sz w:val="28"/>
          <w:szCs w:val="28"/>
        </w:rPr>
        <w:t>Проект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ответ</w:t>
      </w:r>
      <w:r w:rsidR="0007113B" w:rsidRPr="006269C9">
        <w:rPr>
          <w:rFonts w:ascii="Liberation Serif" w:hAnsi="Liberation Serif"/>
          <w:color w:val="000000"/>
          <w:spacing w:val="2"/>
          <w:sz w:val="28"/>
          <w:szCs w:val="28"/>
        </w:rPr>
        <w:t>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на обращение (распечатанный вариант в 2 экземплярах и электронный документ) передается </w:t>
      </w:r>
      <w:r w:rsidR="0059426C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не позднее </w:t>
      </w:r>
      <w:r w:rsidR="002A182B" w:rsidRPr="006269C9">
        <w:rPr>
          <w:rFonts w:ascii="Liberation Serif" w:hAnsi="Liberation Serif"/>
          <w:color w:val="000000"/>
          <w:spacing w:val="2"/>
          <w:sz w:val="28"/>
          <w:szCs w:val="28"/>
        </w:rPr>
        <w:t>двух</w:t>
      </w:r>
      <w:r w:rsidR="00D043AD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рабочих</w:t>
      </w:r>
      <w:r w:rsidR="0059426C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дней до истечения срока </w:t>
      </w:r>
      <w:r w:rsidR="00D043AD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рассмотрения письменного обращения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специалисту отдела</w:t>
      </w:r>
      <w:r w:rsidR="00CF3205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для направления </w:t>
      </w:r>
      <w:r w:rsidR="00D043AD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на подписание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главе </w:t>
      </w:r>
      <w:r w:rsidR="00E46408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Каменск-Уральского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город</w:t>
      </w:r>
      <w:r w:rsidR="00E46408" w:rsidRPr="006269C9">
        <w:rPr>
          <w:rFonts w:ascii="Liberation Serif" w:hAnsi="Liberation Serif"/>
          <w:color w:val="000000"/>
          <w:spacing w:val="2"/>
          <w:sz w:val="28"/>
          <w:szCs w:val="28"/>
        </w:rPr>
        <w:t>ского округа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или заместител</w:t>
      </w:r>
      <w:r w:rsidR="00D043AD" w:rsidRPr="006269C9">
        <w:rPr>
          <w:rFonts w:ascii="Liberation Serif" w:hAnsi="Liberation Serif"/>
          <w:color w:val="000000"/>
          <w:spacing w:val="2"/>
          <w:sz w:val="28"/>
          <w:szCs w:val="28"/>
        </w:rPr>
        <w:t>ям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главы Администрации город</w:t>
      </w:r>
      <w:r w:rsidR="00E46408" w:rsidRPr="006269C9">
        <w:rPr>
          <w:rFonts w:ascii="Liberation Serif" w:hAnsi="Liberation Serif"/>
          <w:color w:val="000000"/>
          <w:spacing w:val="2"/>
          <w:sz w:val="28"/>
          <w:szCs w:val="28"/>
        </w:rPr>
        <w:t>ского округа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, руководителю аппарата </w:t>
      </w:r>
      <w:r w:rsidR="00217312" w:rsidRPr="006269C9">
        <w:rPr>
          <w:rFonts w:ascii="Liberation Serif" w:hAnsi="Liberation Serif"/>
          <w:color w:val="000000"/>
          <w:spacing w:val="2"/>
          <w:sz w:val="28"/>
          <w:szCs w:val="28"/>
        </w:rPr>
        <w:t>Администрации городского округа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</w:t>
      </w:r>
    </w:p>
    <w:p w:rsidR="00157D7B" w:rsidRPr="006269C9" w:rsidRDefault="00157D7B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</w:t>
      </w:r>
      <w:r w:rsidR="002A182B" w:rsidRPr="006269C9">
        <w:rPr>
          <w:rFonts w:ascii="Liberation Serif" w:hAnsi="Liberation Serif"/>
          <w:color w:val="000000"/>
          <w:spacing w:val="2"/>
          <w:sz w:val="28"/>
          <w:szCs w:val="28"/>
        </w:rPr>
        <w:t>19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. Регистрация ответов на обращения граждан, а также вся переписка по вопросам рассмотрения обращений граждан осуществляется специалистом отдела</w:t>
      </w:r>
      <w:r w:rsidR="00BF3237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, в должностные обязанности которого входит осуществление данных </w:t>
      </w:r>
      <w:r w:rsidR="002A182B" w:rsidRPr="006269C9">
        <w:rPr>
          <w:rFonts w:ascii="Liberation Serif" w:hAnsi="Liberation Serif"/>
          <w:color w:val="000000"/>
          <w:spacing w:val="2"/>
          <w:sz w:val="28"/>
          <w:szCs w:val="28"/>
        </w:rPr>
        <w:t>функций,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с использованием СОГ.</w:t>
      </w:r>
    </w:p>
    <w:p w:rsidR="00157D7B" w:rsidRPr="006269C9" w:rsidRDefault="00D14EE0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3.2</w:t>
      </w:r>
      <w:r w:rsidR="002A182B" w:rsidRPr="006269C9">
        <w:rPr>
          <w:rFonts w:ascii="Liberation Serif" w:hAnsi="Liberation Serif"/>
          <w:color w:val="000000"/>
          <w:spacing w:val="2"/>
          <w:sz w:val="28"/>
          <w:szCs w:val="28"/>
        </w:rPr>
        <w:t>0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</w:t>
      </w:r>
      <w:r w:rsidR="0035359D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Ответ на обращение направляется </w:t>
      </w:r>
      <w:r w:rsidR="004B68A0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гражданину </w:t>
      </w:r>
      <w:r w:rsidR="0035359D" w:rsidRPr="006269C9">
        <w:rPr>
          <w:rFonts w:ascii="Liberation Serif" w:hAnsi="Liberation Serif"/>
          <w:color w:val="000000"/>
          <w:spacing w:val="2"/>
          <w:sz w:val="28"/>
          <w:szCs w:val="28"/>
        </w:rPr>
        <w:t>в форме электронного документа автоматически через СОГ по адресу электронной почты, указанному в обращении, поступившем в Администрацию городского округа в форме электронного документа</w:t>
      </w:r>
      <w:r w:rsidR="004B68A0" w:rsidRPr="006269C9">
        <w:rPr>
          <w:rFonts w:ascii="Liberation Serif" w:hAnsi="Liberation Serif"/>
          <w:color w:val="000000"/>
          <w:spacing w:val="2"/>
          <w:sz w:val="28"/>
          <w:szCs w:val="28"/>
        </w:rPr>
        <w:t>,</w:t>
      </w:r>
      <w:r w:rsidR="0035359D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и </w:t>
      </w:r>
      <w:r w:rsidR="004B68A0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соответственно </w:t>
      </w:r>
      <w:r w:rsidR="0035359D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в письменной форме </w:t>
      </w:r>
      <w:r w:rsidR="004B68A0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простым почтовым письмом, </w:t>
      </w:r>
      <w:r w:rsidR="0035359D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по почтовому адресу, указанному в обращении, поступившем в Администрацию городского округа в письменной форме. </w:t>
      </w:r>
    </w:p>
    <w:p w:rsidR="00157D7B" w:rsidRPr="006269C9" w:rsidRDefault="00FF4688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3.2</w:t>
      </w:r>
      <w:r w:rsidR="00F649E7" w:rsidRPr="006269C9">
        <w:rPr>
          <w:rFonts w:ascii="Liberation Serif" w:hAnsi="Liberation Serif"/>
          <w:color w:val="000000"/>
          <w:spacing w:val="2"/>
          <w:sz w:val="28"/>
          <w:szCs w:val="28"/>
        </w:rPr>
        <w:t>1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 В случае поступления коллективного письменного обращения граждан</w:t>
      </w:r>
      <w:r w:rsidR="004B68A0" w:rsidRPr="006269C9">
        <w:rPr>
          <w:rFonts w:ascii="Liberation Serif" w:hAnsi="Liberation Serif"/>
          <w:color w:val="000000"/>
          <w:spacing w:val="2"/>
          <w:sz w:val="28"/>
          <w:szCs w:val="28"/>
        </w:rPr>
        <w:t>,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ответ на обращение направляется в адрес гражданина, указанного в обращении первым, или в адрес гражданина, чьи данные поддаются прочтению.</w:t>
      </w:r>
    </w:p>
    <w:p w:rsidR="00D030A6" w:rsidRPr="006269C9" w:rsidRDefault="002374DE" w:rsidP="00D030A6">
      <w:pPr>
        <w:shd w:val="clear" w:color="auto" w:fill="FFFFFF"/>
        <w:ind w:firstLine="708"/>
        <w:jc w:val="both"/>
        <w:textAlignment w:val="baseline"/>
        <w:outlineLvl w:val="2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</w:t>
      </w:r>
      <w:r w:rsidR="00D030A6"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22</w:t>
      </w:r>
      <w:r w:rsidR="00D030A6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</w:t>
      </w:r>
      <w:proofErr w:type="gramStart"/>
      <w:r w:rsidR="00D030A6" w:rsidRPr="006269C9">
        <w:rPr>
          <w:rFonts w:ascii="Liberation Serif" w:hAnsi="Liberation Serif"/>
          <w:color w:val="000000"/>
          <w:spacing w:val="2"/>
          <w:sz w:val="28"/>
          <w:szCs w:val="28"/>
        </w:rPr>
        <w:t>Контроль за</w:t>
      </w:r>
      <w:proofErr w:type="gramEnd"/>
      <w:r w:rsidR="00D030A6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рассмотрением обращений граждан в Администрации городского округа осуществляется специалистом отдела, в должностные обязанности которого входит исполнение данных функций. </w:t>
      </w:r>
    </w:p>
    <w:p w:rsidR="00D030A6" w:rsidRPr="006269C9" w:rsidRDefault="002374DE" w:rsidP="00D030A6">
      <w:pPr>
        <w:shd w:val="clear" w:color="auto" w:fill="FFFFFF"/>
        <w:ind w:firstLine="708"/>
        <w:jc w:val="both"/>
        <w:textAlignment w:val="baseline"/>
        <w:outlineLvl w:val="2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lastRenderedPageBreak/>
        <w:t>3</w:t>
      </w:r>
      <w:r w:rsidR="00D030A6" w:rsidRPr="006269C9">
        <w:rPr>
          <w:rFonts w:ascii="Liberation Serif" w:hAnsi="Liberation Serif"/>
          <w:color w:val="000000"/>
          <w:spacing w:val="2"/>
          <w:sz w:val="28"/>
          <w:szCs w:val="28"/>
        </w:rPr>
        <w:t>.2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</w:t>
      </w:r>
      <w:r w:rsidR="00D030A6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Обращения граждан снимаются с контроля после направления гражданам ответов на их обращения. В случае продления срока рассмотрения обращения граждан, обращение снимается с контроля после направления окончательного ответа. </w:t>
      </w:r>
    </w:p>
    <w:p w:rsidR="00D030A6" w:rsidRPr="006269C9" w:rsidRDefault="002374DE" w:rsidP="00D030A6">
      <w:pPr>
        <w:shd w:val="clear" w:color="auto" w:fill="FFFFFF"/>
        <w:ind w:firstLine="708"/>
        <w:jc w:val="both"/>
        <w:textAlignment w:val="baseline"/>
        <w:outlineLvl w:val="2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3</w:t>
      </w:r>
      <w:r w:rsidR="00D030A6"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24</w:t>
      </w:r>
      <w:r w:rsidR="00D030A6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</w:t>
      </w:r>
      <w:r w:rsidR="00E024A2" w:rsidRPr="006269C9">
        <w:rPr>
          <w:rFonts w:ascii="Liberation Serif" w:hAnsi="Liberation Serif"/>
          <w:color w:val="000000"/>
          <w:spacing w:val="2"/>
          <w:sz w:val="28"/>
          <w:szCs w:val="28"/>
        </w:rPr>
        <w:t>Граждан</w:t>
      </w:r>
      <w:r w:rsidR="004B68A0" w:rsidRPr="006269C9">
        <w:rPr>
          <w:rFonts w:ascii="Liberation Serif" w:hAnsi="Liberation Serif"/>
          <w:color w:val="000000"/>
          <w:spacing w:val="2"/>
          <w:sz w:val="28"/>
          <w:szCs w:val="28"/>
        </w:rPr>
        <w:t>ин</w:t>
      </w:r>
      <w:r w:rsidR="00E024A2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вправе о</w:t>
      </w:r>
      <w:r w:rsidR="00D030A6" w:rsidRPr="006269C9">
        <w:rPr>
          <w:rFonts w:ascii="Liberation Serif" w:hAnsi="Liberation Serif"/>
          <w:color w:val="000000"/>
          <w:spacing w:val="2"/>
          <w:sz w:val="28"/>
          <w:szCs w:val="28"/>
        </w:rPr>
        <w:t>бжаловать решение или действие (бездействие) должностных лиц</w:t>
      </w:r>
      <w:r w:rsidR="004B68A0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Администрации городского округа, принятых (осуществляемых) при рассмотрении обращений граждан</w:t>
      </w:r>
      <w:r w:rsidR="00D030A6" w:rsidRPr="006269C9">
        <w:rPr>
          <w:rFonts w:ascii="Liberation Serif" w:hAnsi="Liberation Serif"/>
          <w:color w:val="000000"/>
          <w:spacing w:val="2"/>
          <w:sz w:val="28"/>
          <w:szCs w:val="28"/>
        </w:rPr>
        <w:t>:</w:t>
      </w:r>
    </w:p>
    <w:p w:rsidR="00E024A2" w:rsidRPr="006269C9" w:rsidRDefault="00D030A6" w:rsidP="00D030A6">
      <w:pPr>
        <w:shd w:val="clear" w:color="auto" w:fill="FFFFFF"/>
        <w:ind w:firstLine="708"/>
        <w:jc w:val="both"/>
        <w:textAlignment w:val="baseline"/>
        <w:outlineLvl w:val="2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1) </w:t>
      </w:r>
      <w:r w:rsidR="00AA5D3F">
        <w:rPr>
          <w:rFonts w:ascii="Liberation Serif" w:hAnsi="Liberation Serif"/>
          <w:color w:val="000000"/>
          <w:spacing w:val="2"/>
          <w:sz w:val="28"/>
          <w:szCs w:val="28"/>
        </w:rPr>
        <w:t xml:space="preserve">во внесудебном порядке – </w:t>
      </w:r>
      <w:r w:rsidR="00E024A2" w:rsidRPr="006269C9">
        <w:rPr>
          <w:rFonts w:ascii="Liberation Serif" w:hAnsi="Liberation Serif"/>
          <w:color w:val="000000"/>
          <w:spacing w:val="2"/>
          <w:sz w:val="28"/>
          <w:szCs w:val="28"/>
        </w:rPr>
        <w:t>о</w:t>
      </w:r>
      <w:r w:rsidR="002374DE" w:rsidRPr="006269C9">
        <w:rPr>
          <w:rFonts w:ascii="Liberation Serif" w:hAnsi="Liberation Serif"/>
          <w:color w:val="000000"/>
          <w:spacing w:val="2"/>
          <w:sz w:val="28"/>
          <w:szCs w:val="28"/>
        </w:rPr>
        <w:t>брати</w:t>
      </w:r>
      <w:r w:rsidR="00E024A2" w:rsidRPr="006269C9">
        <w:rPr>
          <w:rFonts w:ascii="Liberation Serif" w:hAnsi="Liberation Serif"/>
          <w:color w:val="000000"/>
          <w:spacing w:val="2"/>
          <w:sz w:val="28"/>
          <w:szCs w:val="28"/>
        </w:rPr>
        <w:t>вшись</w:t>
      </w:r>
      <w:r w:rsidR="002374DE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с жалобой к </w:t>
      </w:r>
      <w:r w:rsidR="004B68A0" w:rsidRPr="006269C9">
        <w:rPr>
          <w:rFonts w:ascii="Liberation Serif" w:hAnsi="Liberation Serif"/>
          <w:color w:val="000000"/>
          <w:spacing w:val="2"/>
          <w:sz w:val="28"/>
          <w:szCs w:val="28"/>
        </w:rPr>
        <w:t>главе Каменск-Уральского городского округа</w:t>
      </w:r>
      <w:r w:rsidR="00E024A2" w:rsidRPr="006269C9">
        <w:rPr>
          <w:rFonts w:ascii="Liberation Serif" w:hAnsi="Liberation Serif"/>
          <w:color w:val="000000"/>
          <w:spacing w:val="2"/>
          <w:sz w:val="28"/>
          <w:szCs w:val="28"/>
        </w:rPr>
        <w:t>, письменно или записавшись на личный прием граждан;</w:t>
      </w:r>
    </w:p>
    <w:p w:rsidR="002374DE" w:rsidRPr="006269C9" w:rsidRDefault="00E024A2" w:rsidP="00D030A6">
      <w:pPr>
        <w:shd w:val="clear" w:color="auto" w:fill="FFFFFF"/>
        <w:ind w:firstLine="708"/>
        <w:jc w:val="both"/>
        <w:textAlignment w:val="baseline"/>
        <w:outlineLvl w:val="2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2) в судебном порядке.</w:t>
      </w:r>
    </w:p>
    <w:p w:rsidR="00217312" w:rsidRPr="006269C9" w:rsidRDefault="00217312" w:rsidP="00157D7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</w:p>
    <w:p w:rsidR="00157D7B" w:rsidRPr="006269C9" w:rsidRDefault="00157D7B" w:rsidP="00A8614A">
      <w:pPr>
        <w:shd w:val="clear" w:color="auto" w:fill="FFFFFF"/>
        <w:ind w:firstLine="708"/>
        <w:jc w:val="center"/>
        <w:textAlignment w:val="baseline"/>
        <w:outlineLvl w:val="2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4. </w:t>
      </w:r>
      <w:r w:rsidR="00D47C5C" w:rsidRPr="006269C9">
        <w:rPr>
          <w:rFonts w:ascii="Liberation Serif" w:hAnsi="Liberation Serif"/>
          <w:color w:val="000000"/>
          <w:spacing w:val="2"/>
          <w:sz w:val="28"/>
          <w:szCs w:val="28"/>
        </w:rPr>
        <w:t>ПОРЯДОК ПРОВЕДЕНИЯ ЛИЧНОГО ПРИЕМА ГРАЖДАН И РАБОТЫ С УСТНЫМИ ОБРАЩЕНИЯМИ ГРАЖДАН</w:t>
      </w:r>
    </w:p>
    <w:p w:rsidR="00F6726E" w:rsidRPr="006269C9" w:rsidRDefault="00F6726E" w:rsidP="00A8614A">
      <w:pPr>
        <w:shd w:val="clear" w:color="auto" w:fill="FFFFFF"/>
        <w:ind w:firstLine="708"/>
        <w:jc w:val="center"/>
        <w:textAlignment w:val="baseline"/>
        <w:outlineLvl w:val="2"/>
        <w:rPr>
          <w:rFonts w:ascii="Liberation Serif" w:hAnsi="Liberation Serif"/>
          <w:color w:val="000000"/>
          <w:spacing w:val="2"/>
          <w:sz w:val="28"/>
          <w:szCs w:val="28"/>
        </w:rPr>
      </w:pPr>
    </w:p>
    <w:p w:rsidR="00F6726E" w:rsidRPr="006269C9" w:rsidRDefault="00157D7B" w:rsidP="00551A44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4</w:t>
      </w:r>
      <w:r w:rsidR="008609EC" w:rsidRPr="006269C9">
        <w:rPr>
          <w:rFonts w:ascii="Liberation Serif" w:hAnsi="Liberation Serif"/>
          <w:color w:val="000000"/>
          <w:spacing w:val="2"/>
          <w:sz w:val="28"/>
          <w:szCs w:val="28"/>
        </w:rPr>
        <w:t>.1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Личный прием </w:t>
      </w:r>
      <w:r w:rsidR="00F6726E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граждан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проводится </w:t>
      </w:r>
      <w:r w:rsidR="008609EC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главой Каменск-Уральского городского округа, заместителями главы Администрации городского округа, руководителем аппарата Администрации городского округа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в соответствии с графиком личного приема граждан, который размещается на официальном сайте </w:t>
      </w:r>
      <w:r w:rsidR="008609EC" w:rsidRPr="006269C9">
        <w:rPr>
          <w:rFonts w:ascii="Liberation Serif" w:hAnsi="Liberation Serif"/>
          <w:color w:val="000000"/>
          <w:spacing w:val="2"/>
          <w:sz w:val="28"/>
          <w:szCs w:val="28"/>
        </w:rPr>
        <w:t>муниципального образования</w:t>
      </w:r>
      <w:r w:rsidR="00F6726E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hyperlink r:id="rId17" w:history="1">
        <w:r w:rsidR="000118A6" w:rsidRPr="006269C9">
          <w:rPr>
            <w:rStyle w:val="ae"/>
            <w:rFonts w:ascii="Liberation Serif" w:hAnsi="Liberation Serif"/>
            <w:sz w:val="28"/>
            <w:szCs w:val="28"/>
            <w:lang w:val="en-US"/>
          </w:rPr>
          <w:t>www</w:t>
        </w:r>
        <w:r w:rsidR="000118A6" w:rsidRPr="006269C9">
          <w:rPr>
            <w:rStyle w:val="ae"/>
            <w:rFonts w:ascii="Liberation Serif" w:hAnsi="Liberation Serif"/>
            <w:sz w:val="28"/>
            <w:szCs w:val="28"/>
          </w:rPr>
          <w:t>.</w:t>
        </w:r>
        <w:proofErr w:type="spellStart"/>
        <w:r w:rsidR="000118A6" w:rsidRPr="006269C9">
          <w:rPr>
            <w:rStyle w:val="ae"/>
            <w:rFonts w:ascii="Liberation Serif" w:hAnsi="Liberation Serif"/>
            <w:sz w:val="28"/>
            <w:szCs w:val="28"/>
          </w:rPr>
          <w:t>kamensk-uralskiy.ru</w:t>
        </w:r>
        <w:proofErr w:type="spellEnd"/>
      </w:hyperlink>
      <w:r w:rsidR="000118A6" w:rsidRPr="006269C9">
        <w:rPr>
          <w:rFonts w:ascii="Liberation Serif" w:hAnsi="Liberation Serif"/>
          <w:sz w:val="28"/>
          <w:szCs w:val="28"/>
        </w:rPr>
        <w:t xml:space="preserve"> </w:t>
      </w:r>
      <w:r w:rsidR="00F6726E" w:rsidRPr="006269C9">
        <w:rPr>
          <w:rFonts w:ascii="Liberation Serif" w:hAnsi="Liberation Serif"/>
          <w:color w:val="000000"/>
          <w:spacing w:val="2"/>
          <w:sz w:val="28"/>
          <w:szCs w:val="28"/>
        </w:rPr>
        <w:t>в информационно-телекоммуникационной сети «Интернет»</w:t>
      </w:r>
      <w:r w:rsidR="000118A6"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  <w:r w:rsidR="00F6726E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</w:p>
    <w:p w:rsidR="004E72D6" w:rsidRPr="006269C9" w:rsidRDefault="008609EC" w:rsidP="008609EC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4.2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Организацию личного приема </w:t>
      </w:r>
      <w:r w:rsidR="00F6726E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граждан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глав</w:t>
      </w:r>
      <w:r w:rsidR="00F6726E" w:rsidRPr="006269C9">
        <w:rPr>
          <w:rFonts w:ascii="Liberation Serif" w:hAnsi="Liberation Serif"/>
          <w:color w:val="000000"/>
          <w:spacing w:val="2"/>
          <w:sz w:val="28"/>
          <w:szCs w:val="28"/>
        </w:rPr>
        <w:t>ой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Каменск-Уральского городского округа, заместител</w:t>
      </w:r>
      <w:r w:rsidR="00F6726E" w:rsidRPr="006269C9">
        <w:rPr>
          <w:rFonts w:ascii="Liberation Serif" w:hAnsi="Liberation Serif"/>
          <w:color w:val="000000"/>
          <w:spacing w:val="2"/>
          <w:sz w:val="28"/>
          <w:szCs w:val="28"/>
        </w:rPr>
        <w:t>ями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главы Администрации городского округа, руководител</w:t>
      </w:r>
      <w:r w:rsidR="00F6726E" w:rsidRPr="006269C9">
        <w:rPr>
          <w:rFonts w:ascii="Liberation Serif" w:hAnsi="Liberation Serif"/>
          <w:color w:val="000000"/>
          <w:spacing w:val="2"/>
          <w:sz w:val="28"/>
          <w:szCs w:val="28"/>
        </w:rPr>
        <w:t>ем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аппарата Администрации городского округа, учет обращений, рассматриваемых на личном приеме</w:t>
      </w:r>
      <w:r w:rsidR="00F6726E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граждан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, и </w:t>
      </w:r>
      <w:proofErr w:type="gramStart"/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контроль</w:t>
      </w:r>
      <w:r w:rsidR="004E72D6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за</w:t>
      </w:r>
      <w:proofErr w:type="gramEnd"/>
      <w:r w:rsidR="004E72D6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их исполнением осуществляет специалист отдела</w:t>
      </w:r>
      <w:r w:rsidR="00F6726E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, в должностные обязанности которого входит осуществление </w:t>
      </w:r>
      <w:r w:rsidR="001077DC" w:rsidRPr="006269C9">
        <w:rPr>
          <w:rFonts w:ascii="Liberation Serif" w:hAnsi="Liberation Serif"/>
          <w:color w:val="000000"/>
          <w:spacing w:val="2"/>
          <w:sz w:val="28"/>
          <w:szCs w:val="28"/>
        </w:rPr>
        <w:t>указанных функций</w:t>
      </w:r>
      <w:r w:rsidR="004E72D6"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</w:p>
    <w:p w:rsidR="00157D7B" w:rsidRPr="006269C9" w:rsidRDefault="004E72D6" w:rsidP="008609EC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4.3 </w:t>
      </w:r>
      <w:r w:rsidR="008609EC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Предварительная з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апись на личный прием осуществляется:</w:t>
      </w:r>
    </w:p>
    <w:p w:rsidR="00157D7B" w:rsidRPr="006269C9" w:rsidRDefault="006A2FCC" w:rsidP="006A2FCC">
      <w:pPr>
        <w:shd w:val="clear" w:color="auto" w:fill="FFFFFF"/>
        <w:ind w:left="426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1)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по номеру телефона 8 (3439) 39-68-52;</w:t>
      </w:r>
    </w:p>
    <w:p w:rsidR="00157D7B" w:rsidRPr="006269C9" w:rsidRDefault="006A2FCC" w:rsidP="006A2FCC">
      <w:pPr>
        <w:shd w:val="clear" w:color="auto" w:fill="FFFFFF"/>
        <w:ind w:firstLine="426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2)</w:t>
      </w:r>
      <w:r w:rsidR="0013629C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в ка</w:t>
      </w:r>
      <w:r w:rsidR="004E72D6" w:rsidRPr="006269C9">
        <w:rPr>
          <w:rFonts w:ascii="Liberation Serif" w:hAnsi="Liberation Serif"/>
          <w:color w:val="000000"/>
          <w:spacing w:val="2"/>
          <w:sz w:val="28"/>
          <w:szCs w:val="28"/>
        </w:rPr>
        <w:t>бинете №</w:t>
      </w:r>
      <w:r w:rsidR="00F6726E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="004E72D6" w:rsidRPr="006269C9">
        <w:rPr>
          <w:rFonts w:ascii="Liberation Serif" w:hAnsi="Liberation Serif"/>
          <w:color w:val="000000"/>
          <w:spacing w:val="2"/>
          <w:sz w:val="28"/>
          <w:szCs w:val="28"/>
        </w:rPr>
        <w:t>101 Администрации</w:t>
      </w:r>
      <w:r w:rsidR="003E283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городского округа по адресу </w:t>
      </w:r>
      <w:proofErr w:type="gramStart"/>
      <w:r w:rsidR="003E283B" w:rsidRPr="006269C9">
        <w:rPr>
          <w:rFonts w:ascii="Liberation Serif" w:hAnsi="Liberation Serif"/>
          <w:color w:val="000000"/>
          <w:spacing w:val="2"/>
          <w:sz w:val="28"/>
          <w:szCs w:val="28"/>
        </w:rPr>
        <w:t>г</w:t>
      </w:r>
      <w:proofErr w:type="gramEnd"/>
      <w:r w:rsidR="003E283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</w:t>
      </w:r>
      <w:r w:rsidR="004E72D6" w:rsidRPr="006269C9">
        <w:rPr>
          <w:rFonts w:ascii="Liberation Serif" w:hAnsi="Liberation Serif"/>
          <w:color w:val="000000"/>
          <w:spacing w:val="2"/>
          <w:sz w:val="28"/>
          <w:szCs w:val="28"/>
        </w:rPr>
        <w:t>Каменск-Уральский, ул. Ленина,32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</w:p>
    <w:p w:rsidR="00157D7B" w:rsidRPr="006269C9" w:rsidRDefault="004E72D6" w:rsidP="003E283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4.4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О дате и времени </w:t>
      </w:r>
      <w:r w:rsidR="003E283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личного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приема </w:t>
      </w:r>
      <w:r w:rsidR="001077DC" w:rsidRPr="006269C9">
        <w:rPr>
          <w:rFonts w:ascii="Liberation Serif" w:hAnsi="Liberation Serif"/>
          <w:color w:val="000000"/>
          <w:spacing w:val="2"/>
          <w:sz w:val="28"/>
          <w:szCs w:val="28"/>
        </w:rPr>
        <w:t>гражданина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информирует специалист отдела по телефону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. Граждане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приглашаются на </w:t>
      </w:r>
      <w:r w:rsidR="003E283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личный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прием в порядке очередности, в зависимости от даты записи на прием. </w:t>
      </w:r>
      <w:proofErr w:type="gramStart"/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В случае невозможности проведения приема в запланированное время, специалист отдела информирует </w:t>
      </w:r>
      <w:r w:rsidR="001077DC" w:rsidRPr="006269C9">
        <w:rPr>
          <w:rFonts w:ascii="Liberation Serif" w:hAnsi="Liberation Serif"/>
          <w:color w:val="000000"/>
          <w:spacing w:val="2"/>
          <w:sz w:val="28"/>
          <w:szCs w:val="28"/>
        </w:rPr>
        <w:t>гражданина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по телефону и также сообщает о дате и времени</w:t>
      </w:r>
      <w:r w:rsidR="00F6726E" w:rsidRPr="006269C9">
        <w:rPr>
          <w:rFonts w:ascii="Liberation Serif" w:hAnsi="Liberation Serif"/>
          <w:color w:val="000000"/>
          <w:spacing w:val="2"/>
          <w:sz w:val="28"/>
          <w:szCs w:val="28"/>
        </w:rPr>
        <w:t>,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на которые личный прием может быть перенесен.</w:t>
      </w:r>
      <w:proofErr w:type="gramEnd"/>
    </w:p>
    <w:p w:rsidR="004E72D6" w:rsidRPr="006269C9" w:rsidRDefault="004E72D6" w:rsidP="004E72D6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4.5.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При записи гражданина на личный прием уточняется содержание вопроса, с которым он планирует обратиться. Также гражданин уведомляется об обязанности предъявления при личном приеме документа, удостоверяющего личность.</w:t>
      </w:r>
    </w:p>
    <w:p w:rsidR="004E72D6" w:rsidRPr="006269C9" w:rsidRDefault="003C6111" w:rsidP="003C6111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4.6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Личный прием </w:t>
      </w:r>
      <w:r w:rsidR="00F6726E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граждан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проводится в порядке очередности, исходя из времени прибытия гражданина в Администрацию </w:t>
      </w:r>
      <w:r w:rsidR="00F6726E" w:rsidRPr="006269C9">
        <w:rPr>
          <w:rFonts w:ascii="Liberation Serif" w:hAnsi="Liberation Serif"/>
          <w:color w:val="000000"/>
          <w:spacing w:val="2"/>
          <w:sz w:val="28"/>
          <w:szCs w:val="28"/>
        </w:rPr>
        <w:t>городского округа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, с учетом установленных законодательством Российской Федерации прав на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lastRenderedPageBreak/>
        <w:t>первоочередной прием и при предъявлении гражданином документов, удостоверяющих данное право.</w:t>
      </w:r>
    </w:p>
    <w:p w:rsidR="003E283B" w:rsidRPr="006269C9" w:rsidRDefault="003E283B" w:rsidP="003E283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4.7. Если в указанное время гражданин не явился на личный прием, специалист отдела, в должностные обязанности которого входит осуществление указанных функций, делает соответствующую запись в регистрационной карточке личного приема граждан.</w:t>
      </w:r>
    </w:p>
    <w:p w:rsidR="00157D7B" w:rsidRPr="006269C9" w:rsidRDefault="003E283B" w:rsidP="003C6111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4.8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 Реализация гражданами права на обращение не может нарушать права и свободы других лиц, в связи с чем, каждый гражданин имеет право на равное количество времени для участия в личном приеме, с учетом количества граждан, записанных на личный прием, в рамках общей запланированной продолжительности личного приема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граждан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</w:p>
    <w:p w:rsidR="00157D7B" w:rsidRPr="006269C9" w:rsidRDefault="003C6111" w:rsidP="003C6111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4.</w:t>
      </w:r>
      <w:r w:rsidR="003E283B" w:rsidRPr="006269C9">
        <w:rPr>
          <w:rFonts w:ascii="Liberation Serif" w:hAnsi="Liberation Serif"/>
          <w:color w:val="000000"/>
          <w:spacing w:val="2"/>
          <w:sz w:val="28"/>
          <w:szCs w:val="28"/>
        </w:rPr>
        <w:t>9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 С целью обеспечения защиты прав граждан проведение личного приема может сопровождаться ауди</w:t>
      </w:r>
      <w:proofErr w:type="gramStart"/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о-</w:t>
      </w:r>
      <w:proofErr w:type="gramEnd"/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и </w:t>
      </w:r>
      <w:proofErr w:type="spellStart"/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видеопротоколированием</w:t>
      </w:r>
      <w:proofErr w:type="spellEnd"/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, о чем граждане уведомляются до начала личного приема.</w:t>
      </w:r>
    </w:p>
    <w:p w:rsidR="00157D7B" w:rsidRPr="006269C9" w:rsidRDefault="003C6111" w:rsidP="003C6111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4.</w:t>
      </w:r>
      <w:r w:rsidR="003E283B" w:rsidRPr="006269C9">
        <w:rPr>
          <w:rFonts w:ascii="Liberation Serif" w:hAnsi="Liberation Serif"/>
          <w:color w:val="000000"/>
          <w:spacing w:val="2"/>
          <w:sz w:val="28"/>
          <w:szCs w:val="28"/>
        </w:rPr>
        <w:t>10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 В ходе личного приема гражданин озвучивает свое предложение, заявление или жалобу (далее - устное обращение) либо представляет письменное обращение. Содержание устного обращения заносится в карточку личного приема гражданина. Письменное обращение, принятое в ходе личного приема, подлежит регистрации и рассмотрению в порядке, установленном для регистрации и рассмотрения письменных обращений</w:t>
      </w:r>
      <w:r w:rsidR="00817622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граждан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</w:p>
    <w:p w:rsidR="00157D7B" w:rsidRPr="006269C9" w:rsidRDefault="003C6111" w:rsidP="003C6111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4.1</w:t>
      </w:r>
      <w:r w:rsidR="003E283B" w:rsidRPr="006269C9">
        <w:rPr>
          <w:rFonts w:ascii="Liberation Serif" w:hAnsi="Liberation Serif"/>
          <w:color w:val="000000"/>
          <w:spacing w:val="2"/>
          <w:sz w:val="28"/>
          <w:szCs w:val="28"/>
        </w:rPr>
        <w:t>1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 Если в ходе личного приема выясняется, что решение вопросов, содержащихся в обращении гражданина, не входит в компетенцию Администрации город</w:t>
      </w:r>
      <w:r w:rsidR="00817622" w:rsidRPr="006269C9">
        <w:rPr>
          <w:rFonts w:ascii="Liberation Serif" w:hAnsi="Liberation Serif"/>
          <w:color w:val="000000"/>
          <w:spacing w:val="2"/>
          <w:sz w:val="28"/>
          <w:szCs w:val="28"/>
        </w:rPr>
        <w:t>ского округа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, гражданину дается разъяснение, куда и в каком порядке ему следует обратиться.</w:t>
      </w:r>
    </w:p>
    <w:p w:rsidR="00157D7B" w:rsidRPr="006269C9" w:rsidRDefault="003C6111" w:rsidP="003C6111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4.1</w:t>
      </w:r>
      <w:r w:rsidR="003E283B" w:rsidRPr="006269C9">
        <w:rPr>
          <w:rFonts w:ascii="Liberation Serif" w:hAnsi="Liberation Serif"/>
          <w:color w:val="000000"/>
          <w:spacing w:val="2"/>
          <w:sz w:val="28"/>
          <w:szCs w:val="28"/>
        </w:rPr>
        <w:t>2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817622" w:rsidRPr="006269C9" w:rsidRDefault="003C6111" w:rsidP="003C6111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4.1</w:t>
      </w:r>
      <w:r w:rsidR="003E283B" w:rsidRPr="006269C9">
        <w:rPr>
          <w:rFonts w:ascii="Liberation Serif" w:hAnsi="Liberation Serif"/>
          <w:color w:val="000000"/>
          <w:spacing w:val="2"/>
          <w:sz w:val="28"/>
          <w:szCs w:val="28"/>
        </w:rPr>
        <w:t>3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При изложении в устном обращении фактов и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обстоятельств</w:t>
      </w:r>
      <w:r w:rsidR="00817622" w:rsidRPr="006269C9">
        <w:rPr>
          <w:rFonts w:ascii="Liberation Serif" w:hAnsi="Liberation Serif"/>
          <w:color w:val="000000"/>
          <w:spacing w:val="2"/>
          <w:sz w:val="28"/>
          <w:szCs w:val="28"/>
        </w:rPr>
        <w:t>,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которые являются очевидными и не требуют дополнительной проверки, ответ на обращение с согласия </w:t>
      </w:r>
      <w:r w:rsidR="00817622" w:rsidRPr="006269C9">
        <w:rPr>
          <w:rFonts w:ascii="Liberation Serif" w:hAnsi="Liberation Serif"/>
          <w:color w:val="000000"/>
          <w:spacing w:val="2"/>
          <w:sz w:val="28"/>
          <w:szCs w:val="28"/>
        </w:rPr>
        <w:t>гражданина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="00817622" w:rsidRPr="006269C9">
        <w:rPr>
          <w:rFonts w:ascii="Liberation Serif" w:hAnsi="Liberation Serif"/>
          <w:color w:val="000000"/>
          <w:spacing w:val="2"/>
          <w:sz w:val="28"/>
          <w:szCs w:val="28"/>
        </w:rPr>
        <w:t>может быть дан устно в ходе личного приема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, о чем делается запись в регистрационной карточке личного приема</w:t>
      </w:r>
      <w:r w:rsidR="00817622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гражданина.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="00817622" w:rsidRPr="006269C9">
        <w:rPr>
          <w:rFonts w:ascii="Liberation Serif" w:hAnsi="Liberation Serif"/>
          <w:color w:val="000000"/>
          <w:spacing w:val="2"/>
          <w:sz w:val="28"/>
          <w:szCs w:val="28"/>
        </w:rPr>
        <w:t>В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этом</w:t>
      </w:r>
      <w:r w:rsidR="00817622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случае,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в карточке личного приема гражданин делает собственноручную запись о согласии с устной формой ответа и ставит личную подпись. В остальных случаях, </w:t>
      </w:r>
      <w:r w:rsidR="00817622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дается письменный ответ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по существу поставленных в обращении вопросов</w:t>
      </w:r>
      <w:r w:rsidR="00817622"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</w:p>
    <w:p w:rsidR="003C6111" w:rsidRPr="006269C9" w:rsidRDefault="003C6111" w:rsidP="003C6111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4.1</w:t>
      </w:r>
      <w:r w:rsidR="003E283B" w:rsidRPr="006269C9">
        <w:rPr>
          <w:rFonts w:ascii="Liberation Serif" w:hAnsi="Liberation Serif"/>
          <w:color w:val="000000"/>
          <w:spacing w:val="2"/>
          <w:sz w:val="28"/>
          <w:szCs w:val="28"/>
        </w:rPr>
        <w:t>4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 Регистрацию карточек личного приема в СОГ обеспечивает специалист отдела</w:t>
      </w:r>
      <w:r w:rsidR="0079327F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, в должностные обязанности которого входит осуществление </w:t>
      </w:r>
      <w:r w:rsidR="001077DC" w:rsidRPr="006269C9">
        <w:rPr>
          <w:rFonts w:ascii="Liberation Serif" w:hAnsi="Liberation Serif"/>
          <w:color w:val="000000"/>
          <w:spacing w:val="2"/>
          <w:sz w:val="28"/>
          <w:szCs w:val="28"/>
        </w:rPr>
        <w:t>указанных функций</w:t>
      </w:r>
      <w:r w:rsidR="0079327F" w:rsidRPr="006269C9">
        <w:rPr>
          <w:rFonts w:ascii="Liberation Serif" w:hAnsi="Liberation Serif"/>
          <w:color w:val="000000"/>
          <w:spacing w:val="2"/>
          <w:sz w:val="28"/>
          <w:szCs w:val="28"/>
        </w:rPr>
        <w:t>,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непосредственно в ходе личного приема либо в день личного приема</w:t>
      </w:r>
      <w:r w:rsidR="0079327F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граждан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</w:p>
    <w:p w:rsidR="00D030A6" w:rsidRPr="006269C9" w:rsidRDefault="00D030A6" w:rsidP="00A8614A">
      <w:pPr>
        <w:shd w:val="clear" w:color="auto" w:fill="FFFFFF"/>
        <w:ind w:firstLine="708"/>
        <w:jc w:val="center"/>
        <w:textAlignment w:val="baseline"/>
        <w:outlineLvl w:val="2"/>
        <w:rPr>
          <w:rFonts w:ascii="Liberation Serif" w:hAnsi="Liberation Serif"/>
          <w:color w:val="000000"/>
          <w:spacing w:val="2"/>
          <w:sz w:val="28"/>
          <w:szCs w:val="28"/>
        </w:rPr>
      </w:pPr>
    </w:p>
    <w:p w:rsidR="00157D7B" w:rsidRPr="006269C9" w:rsidRDefault="003E283B" w:rsidP="00A8614A">
      <w:pPr>
        <w:shd w:val="clear" w:color="auto" w:fill="FFFFFF"/>
        <w:ind w:firstLine="708"/>
        <w:jc w:val="center"/>
        <w:textAlignment w:val="baseline"/>
        <w:outlineLvl w:val="2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5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</w:t>
      </w:r>
      <w:r w:rsidR="00F31F93" w:rsidRPr="006269C9">
        <w:rPr>
          <w:rFonts w:ascii="Liberation Serif" w:hAnsi="Liberation Serif"/>
          <w:color w:val="000000"/>
          <w:spacing w:val="2"/>
          <w:sz w:val="28"/>
          <w:szCs w:val="28"/>
        </w:rPr>
        <w:t>ОФОРМЛЕНИЕ АРХИВН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ЫХ</w:t>
      </w:r>
      <w:r w:rsidR="00F31F93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ДЕЛ ПО ОБРАЩЕНИ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ЯМ ГРАЖДАН</w:t>
      </w:r>
      <w:r w:rsidR="00F31F93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, </w:t>
      </w: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ИХ</w:t>
      </w:r>
      <w:r w:rsidR="00F31F93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ХРАНЕНИЕ</w:t>
      </w:r>
    </w:p>
    <w:p w:rsidR="00D030A6" w:rsidRPr="006269C9" w:rsidRDefault="00D030A6" w:rsidP="00A8614A">
      <w:pPr>
        <w:shd w:val="clear" w:color="auto" w:fill="FFFFFF"/>
        <w:ind w:firstLine="708"/>
        <w:jc w:val="center"/>
        <w:textAlignment w:val="baseline"/>
        <w:outlineLvl w:val="2"/>
        <w:rPr>
          <w:rFonts w:ascii="Liberation Serif" w:hAnsi="Liberation Serif"/>
          <w:color w:val="000000"/>
          <w:spacing w:val="2"/>
          <w:sz w:val="28"/>
          <w:szCs w:val="28"/>
        </w:rPr>
      </w:pPr>
    </w:p>
    <w:p w:rsidR="00157D7B" w:rsidRPr="006269C9" w:rsidRDefault="00C513DE" w:rsidP="00AB1902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5</w:t>
      </w:r>
      <w:r w:rsidR="001F7AA3" w:rsidRPr="006269C9">
        <w:rPr>
          <w:rFonts w:ascii="Liberation Serif" w:hAnsi="Liberation Serif"/>
          <w:color w:val="000000"/>
          <w:spacing w:val="2"/>
          <w:sz w:val="28"/>
          <w:szCs w:val="28"/>
        </w:rPr>
        <w:t>.1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После направления ответа на </w:t>
      </w:r>
      <w:r w:rsidR="005F0DF3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письменное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обращение </w:t>
      </w:r>
      <w:r w:rsidR="005F0DF3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гражданина,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специалист отдела </w:t>
      </w:r>
      <w:r w:rsidR="005F0DF3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формирует архивное дело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в следующем порядке: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lastRenderedPageBreak/>
        <w:t>регистрационно-контрольная карточка, ответ заявителю, справки, копии документов заявителя, иные документы, связанные с рассмотрением обращения г</w:t>
      </w:r>
      <w:r w:rsidR="005F0DF3" w:rsidRPr="006269C9">
        <w:rPr>
          <w:rFonts w:ascii="Liberation Serif" w:hAnsi="Liberation Serif"/>
          <w:color w:val="000000"/>
          <w:spacing w:val="2"/>
          <w:sz w:val="28"/>
          <w:szCs w:val="28"/>
        </w:rPr>
        <w:t>ражданина, обращение гражданина.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</w:p>
    <w:p w:rsidR="00157D7B" w:rsidRPr="006269C9" w:rsidRDefault="00C513DE" w:rsidP="00AB1902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5</w:t>
      </w:r>
      <w:r w:rsidR="00AB1902" w:rsidRPr="006269C9">
        <w:rPr>
          <w:rFonts w:ascii="Liberation Serif" w:hAnsi="Liberation Serif"/>
          <w:color w:val="000000"/>
          <w:spacing w:val="2"/>
          <w:sz w:val="28"/>
          <w:szCs w:val="28"/>
        </w:rPr>
        <w:t>.2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После завершения рассмотрения обращения </w:t>
      </w:r>
      <w:r w:rsidR="005F0DF3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в ходе личного приема граждан,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специалист отдела формирует </w:t>
      </w:r>
      <w:r w:rsidR="005F0DF3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архивное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дело, содержащее документы и материалы, связанные с рассмотрением устного обращения</w:t>
      </w:r>
      <w:r w:rsidR="005F0DF3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гражданина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, на бумажном носителе.</w:t>
      </w:r>
    </w:p>
    <w:p w:rsidR="00157D7B" w:rsidRPr="006269C9" w:rsidRDefault="00C513DE" w:rsidP="0009212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5</w:t>
      </w:r>
      <w:r w:rsidR="0009212B" w:rsidRPr="006269C9">
        <w:rPr>
          <w:rFonts w:ascii="Liberation Serif" w:hAnsi="Liberation Serif"/>
          <w:color w:val="000000"/>
          <w:spacing w:val="2"/>
          <w:sz w:val="28"/>
          <w:szCs w:val="28"/>
        </w:rPr>
        <w:t>.3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 Документы по обращениям граждан хранятся в полном объеме в отделе организационной работы и связей с общественностью</w:t>
      </w:r>
      <w:r w:rsidR="0009212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Администрации Каменск-Уральского городского округа</w:t>
      </w:r>
      <w:r w:rsidR="005F0DF3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в течение 5 лет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  <w:r w:rsidR="0009212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В случае появления дополнительных документов</w:t>
      </w:r>
      <w:r w:rsidR="005F0DF3" w:rsidRPr="006269C9">
        <w:rPr>
          <w:rFonts w:ascii="Liberation Serif" w:hAnsi="Liberation Serif"/>
          <w:color w:val="000000"/>
          <w:spacing w:val="2"/>
          <w:sz w:val="28"/>
          <w:szCs w:val="28"/>
        </w:rPr>
        <w:t>,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они подшиваются к </w:t>
      </w:r>
      <w:r w:rsidR="00985BFD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архивному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делу с первичным обращением</w:t>
      </w:r>
      <w:r w:rsidR="00985BFD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гражданина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Документы в </w:t>
      </w:r>
      <w:r w:rsidR="00985BFD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архивных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делах располагаются в хронологическом порядке.</w:t>
      </w:r>
    </w:p>
    <w:p w:rsidR="007C3E84" w:rsidRPr="006269C9" w:rsidRDefault="007C3E84" w:rsidP="0009212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</w:p>
    <w:p w:rsidR="0009212B" w:rsidRPr="006269C9" w:rsidRDefault="00D23301" w:rsidP="007C3E84">
      <w:pPr>
        <w:shd w:val="clear" w:color="auto" w:fill="FFFFFF"/>
        <w:ind w:firstLine="709"/>
        <w:jc w:val="center"/>
        <w:textAlignment w:val="baseline"/>
        <w:outlineLvl w:val="2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6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</w:t>
      </w:r>
      <w:r w:rsidR="00B26E15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ОТВЕТСТВЕННОСТЬ </w:t>
      </w:r>
      <w:r w:rsidR="00B6388D" w:rsidRPr="006269C9">
        <w:rPr>
          <w:rFonts w:ascii="Liberation Serif" w:hAnsi="Liberation Serif"/>
          <w:color w:val="000000"/>
          <w:spacing w:val="2"/>
          <w:sz w:val="28"/>
          <w:szCs w:val="28"/>
        </w:rPr>
        <w:t>ЗА НАРУШЕНИЕ ПОРЯДКА</w:t>
      </w:r>
      <w:r w:rsidR="00B26E15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="00B6388D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РАССМОТРЕНИЯ </w:t>
      </w:r>
      <w:r w:rsidR="00B26E15" w:rsidRPr="006269C9">
        <w:rPr>
          <w:rFonts w:ascii="Liberation Serif" w:hAnsi="Liberation Serif"/>
          <w:color w:val="000000"/>
          <w:spacing w:val="2"/>
          <w:sz w:val="28"/>
          <w:szCs w:val="28"/>
        </w:rPr>
        <w:t>ОБРАЩЕНИЙ ГРАЖДАН</w:t>
      </w:r>
    </w:p>
    <w:p w:rsidR="007C3E84" w:rsidRPr="006269C9" w:rsidRDefault="007C3E84" w:rsidP="007C3E84">
      <w:pPr>
        <w:shd w:val="clear" w:color="auto" w:fill="FFFFFF"/>
        <w:ind w:firstLine="709"/>
        <w:jc w:val="center"/>
        <w:textAlignment w:val="baseline"/>
        <w:outlineLvl w:val="2"/>
        <w:rPr>
          <w:rFonts w:ascii="Liberation Serif" w:hAnsi="Liberation Serif"/>
          <w:color w:val="000000"/>
          <w:spacing w:val="2"/>
          <w:sz w:val="28"/>
          <w:szCs w:val="28"/>
        </w:rPr>
      </w:pPr>
    </w:p>
    <w:p w:rsidR="00AB1FC3" w:rsidRDefault="00D23301" w:rsidP="007C3E84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6</w:t>
      </w:r>
      <w:r w:rsidR="0009212B" w:rsidRPr="006269C9">
        <w:rPr>
          <w:rFonts w:ascii="Liberation Serif" w:hAnsi="Liberation Serif"/>
          <w:color w:val="000000"/>
          <w:spacing w:val="2"/>
          <w:sz w:val="28"/>
          <w:szCs w:val="28"/>
        </w:rPr>
        <w:t>.1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</w:t>
      </w:r>
      <w:r w:rsidR="00E738F6">
        <w:rPr>
          <w:rFonts w:ascii="Liberation Serif" w:hAnsi="Liberation Serif"/>
          <w:color w:val="000000"/>
          <w:spacing w:val="2"/>
          <w:sz w:val="28"/>
          <w:szCs w:val="28"/>
        </w:rPr>
        <w:t xml:space="preserve">Лица, виновные в нарушении порядка </w:t>
      </w:r>
      <w:r w:rsidR="00AB1FC3">
        <w:rPr>
          <w:rFonts w:ascii="Liberation Serif" w:hAnsi="Liberation Serif"/>
          <w:color w:val="000000"/>
          <w:spacing w:val="2"/>
          <w:sz w:val="28"/>
          <w:szCs w:val="28"/>
        </w:rPr>
        <w:t xml:space="preserve">работы с обращениями граждан, установленного настоящим Положением, несут дисциплинарную и иную предусмотренную законодательством Российской Федерации ответственность. </w:t>
      </w:r>
    </w:p>
    <w:p w:rsidR="0009212B" w:rsidRPr="006269C9" w:rsidRDefault="00AB1FC3" w:rsidP="007C3E84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>
        <w:rPr>
          <w:rFonts w:ascii="Liberation Serif" w:hAnsi="Liberation Serif"/>
          <w:color w:val="000000"/>
          <w:spacing w:val="2"/>
          <w:sz w:val="28"/>
          <w:szCs w:val="28"/>
        </w:rPr>
        <w:t xml:space="preserve">6.2. </w:t>
      </w:r>
      <w:r w:rsidR="00CF66F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Муниципальные служащие, замещающие должности муниципальной службы в Администрации городского округа и работники, занимающие в Администрации городского округа должности, не отнесенные к должностям муниципальной службы, 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несут персональную ответственность </w:t>
      </w:r>
      <w:r w:rsidR="007C3E84" w:rsidRPr="006269C9">
        <w:rPr>
          <w:rFonts w:ascii="Liberation Serif" w:hAnsi="Liberation Serif"/>
          <w:color w:val="000000"/>
          <w:spacing w:val="2"/>
          <w:sz w:val="28"/>
          <w:szCs w:val="28"/>
        </w:rPr>
        <w:t>за объективное, всестороннее и своевременное рассмотрение обращений граждан.</w:t>
      </w:r>
    </w:p>
    <w:p w:rsidR="007C3E84" w:rsidRPr="006269C9" w:rsidRDefault="00D23301" w:rsidP="0009212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6</w:t>
      </w:r>
      <w:r w:rsidR="007C3E84"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  <w:r w:rsidR="00AB1FC3">
        <w:rPr>
          <w:rFonts w:ascii="Liberation Serif" w:hAnsi="Liberation Serif"/>
          <w:color w:val="000000"/>
          <w:spacing w:val="2"/>
          <w:sz w:val="28"/>
          <w:szCs w:val="28"/>
        </w:rPr>
        <w:t>3</w:t>
      </w:r>
      <w:r w:rsidR="007C3E84" w:rsidRPr="006269C9">
        <w:rPr>
          <w:rFonts w:ascii="Liberation Serif" w:hAnsi="Liberation Serif"/>
          <w:color w:val="000000"/>
          <w:spacing w:val="2"/>
          <w:sz w:val="28"/>
          <w:szCs w:val="28"/>
        </w:rPr>
        <w:t>. Муниципальные служащие, замещающ</w:t>
      </w:r>
      <w:r w:rsidR="00CF66FB" w:rsidRPr="006269C9">
        <w:rPr>
          <w:rFonts w:ascii="Liberation Serif" w:hAnsi="Liberation Serif"/>
          <w:color w:val="000000"/>
          <w:spacing w:val="2"/>
          <w:sz w:val="28"/>
          <w:szCs w:val="28"/>
        </w:rPr>
        <w:t>ие должности муниципальной службы</w:t>
      </w:r>
      <w:r w:rsidR="007C3E84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в Администрации городского округа, виновные</w:t>
      </w:r>
      <w:r w:rsidR="00E64AD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в нарушении порядка работы с обращениями граждан, установленного настоящим Положением, привлекаются к дисциплинарной ответственности в порядке, определенном Федеральным законом от 2 марта 2007 №</w:t>
      </w:r>
      <w:r w:rsidR="00CF66F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</w:t>
      </w:r>
      <w:r w:rsidR="00E64ADB" w:rsidRPr="006269C9">
        <w:rPr>
          <w:rFonts w:ascii="Liberation Serif" w:hAnsi="Liberation Serif"/>
          <w:color w:val="000000"/>
          <w:spacing w:val="2"/>
          <w:sz w:val="28"/>
          <w:szCs w:val="28"/>
        </w:rPr>
        <w:t>25-ФЗ «О муниципальной службе в Российской Федерации».</w:t>
      </w:r>
    </w:p>
    <w:p w:rsidR="00157D7B" w:rsidRPr="006269C9" w:rsidRDefault="00D23301" w:rsidP="0009212B">
      <w:pPr>
        <w:shd w:val="clear" w:color="auto" w:fill="FFFFFF"/>
        <w:ind w:firstLine="708"/>
        <w:jc w:val="both"/>
        <w:textAlignment w:val="baseline"/>
        <w:rPr>
          <w:rFonts w:ascii="Liberation Serif" w:hAnsi="Liberation Serif"/>
          <w:color w:val="000000"/>
          <w:spacing w:val="2"/>
          <w:sz w:val="28"/>
          <w:szCs w:val="28"/>
        </w:rPr>
      </w:pPr>
      <w:r w:rsidRPr="006269C9">
        <w:rPr>
          <w:rFonts w:ascii="Liberation Serif" w:hAnsi="Liberation Serif"/>
          <w:color w:val="000000"/>
          <w:spacing w:val="2"/>
          <w:sz w:val="28"/>
          <w:szCs w:val="28"/>
        </w:rPr>
        <w:t>6</w:t>
      </w:r>
      <w:r w:rsidR="00A4239B"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  <w:r w:rsidR="00AB1FC3">
        <w:rPr>
          <w:rFonts w:ascii="Liberation Serif" w:hAnsi="Liberation Serif"/>
          <w:color w:val="000000"/>
          <w:spacing w:val="2"/>
          <w:sz w:val="28"/>
          <w:szCs w:val="28"/>
        </w:rPr>
        <w:t>4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. </w:t>
      </w:r>
      <w:proofErr w:type="gramStart"/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Работники, занимающие в Администрации город</w:t>
      </w:r>
      <w:r w:rsidR="007C3E84" w:rsidRPr="006269C9">
        <w:rPr>
          <w:rFonts w:ascii="Liberation Serif" w:hAnsi="Liberation Serif"/>
          <w:color w:val="000000"/>
          <w:spacing w:val="2"/>
          <w:sz w:val="28"/>
          <w:szCs w:val="28"/>
        </w:rPr>
        <w:t>ского округа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должности, не отнесенные к должностям муниципальной службы, виновные в нарушении порядка работы с обращениями граждан</w:t>
      </w:r>
      <w:r w:rsidR="00687D9A" w:rsidRPr="006269C9">
        <w:rPr>
          <w:rFonts w:ascii="Liberation Serif" w:hAnsi="Liberation Serif"/>
          <w:color w:val="000000"/>
          <w:spacing w:val="2"/>
          <w:sz w:val="28"/>
          <w:szCs w:val="28"/>
        </w:rPr>
        <w:t>,</w:t>
      </w:r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 xml:space="preserve"> установленного настоящим Положением, привлекаются к дисциплинарной ответственности в порядке, определенном </w:t>
      </w:r>
      <w:hyperlink r:id="rId18" w:history="1">
        <w:r w:rsidR="00157D7B" w:rsidRPr="006269C9">
          <w:rPr>
            <w:rFonts w:ascii="Liberation Serif" w:hAnsi="Liberation Serif"/>
            <w:color w:val="000000"/>
            <w:spacing w:val="2"/>
            <w:sz w:val="28"/>
            <w:szCs w:val="28"/>
          </w:rPr>
          <w:t>Трудовым кодексом Российской Федерации</w:t>
        </w:r>
      </w:hyperlink>
      <w:r w:rsidR="00157D7B" w:rsidRPr="006269C9">
        <w:rPr>
          <w:rFonts w:ascii="Liberation Serif" w:hAnsi="Liberation Serif"/>
          <w:color w:val="000000"/>
          <w:spacing w:val="2"/>
          <w:sz w:val="28"/>
          <w:szCs w:val="28"/>
        </w:rPr>
        <w:t>.</w:t>
      </w:r>
      <w:proofErr w:type="gramEnd"/>
    </w:p>
    <w:p w:rsidR="00157D7B" w:rsidRPr="005E6A0A" w:rsidRDefault="00157D7B" w:rsidP="00157D7B">
      <w:pPr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57D7B" w:rsidRPr="005E6A0A" w:rsidRDefault="00157D7B" w:rsidP="00157D7B">
      <w:pPr>
        <w:jc w:val="center"/>
        <w:rPr>
          <w:rFonts w:ascii="Liberation Serif" w:hAnsi="Liberation Serif"/>
          <w:sz w:val="28"/>
          <w:szCs w:val="28"/>
        </w:rPr>
      </w:pPr>
    </w:p>
    <w:p w:rsidR="00157D7B" w:rsidRPr="005E6A0A" w:rsidRDefault="00157D7B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157D7B" w:rsidRPr="005E6A0A" w:rsidSect="00232F6B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9AB" w:rsidRDefault="00B179AB" w:rsidP="00232F6B">
      <w:r>
        <w:separator/>
      </w:r>
    </w:p>
  </w:endnote>
  <w:endnote w:type="continuationSeparator" w:id="1">
    <w:p w:rsidR="00B179AB" w:rsidRDefault="00B179AB" w:rsidP="00232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962" w:rsidRDefault="00BC0962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962" w:rsidRDefault="00BC0962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962" w:rsidRDefault="00BC096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9AB" w:rsidRDefault="00B179AB" w:rsidP="00232F6B">
      <w:r>
        <w:separator/>
      </w:r>
    </w:p>
  </w:footnote>
  <w:footnote w:type="continuationSeparator" w:id="1">
    <w:p w:rsidR="00B179AB" w:rsidRDefault="00B179AB" w:rsidP="00232F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962" w:rsidRDefault="00BC0962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72167"/>
      <w:docPartObj>
        <w:docPartGallery w:val="Page Numbers (Top of Page)"/>
        <w:docPartUnique/>
      </w:docPartObj>
    </w:sdtPr>
    <w:sdtContent>
      <w:p w:rsidR="00BC0962" w:rsidRDefault="00454BDD">
        <w:pPr>
          <w:pStyle w:val="aa"/>
          <w:jc w:val="center"/>
        </w:pPr>
        <w:fldSimple w:instr=" PAGE   \* MERGEFORMAT ">
          <w:r w:rsidR="002811D7">
            <w:rPr>
              <w:noProof/>
            </w:rPr>
            <w:t>10</w:t>
          </w:r>
        </w:fldSimple>
      </w:p>
    </w:sdtContent>
  </w:sdt>
  <w:p w:rsidR="00BC0962" w:rsidRDefault="00BC0962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962" w:rsidRDefault="00BC096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65DC1"/>
    <w:multiLevelType w:val="multilevel"/>
    <w:tmpl w:val="5D701F8E"/>
    <w:lvl w:ilvl="0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5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8" w:hanging="2160"/>
      </w:pPr>
      <w:rPr>
        <w:rFonts w:hint="default"/>
      </w:rPr>
    </w:lvl>
  </w:abstractNum>
  <w:abstractNum w:abstractNumId="1">
    <w:nsid w:val="171419F2"/>
    <w:multiLevelType w:val="multilevel"/>
    <w:tmpl w:val="0ECADBD8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BA56FF4"/>
    <w:multiLevelType w:val="multilevel"/>
    <w:tmpl w:val="0ECADBD8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69164D1A"/>
    <w:multiLevelType w:val="multilevel"/>
    <w:tmpl w:val="0ECADBD8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6E297BE5"/>
    <w:multiLevelType w:val="multilevel"/>
    <w:tmpl w:val="0ECADBD8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6EBD102D"/>
    <w:multiLevelType w:val="multilevel"/>
    <w:tmpl w:val="0ECADBD8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F735F90"/>
    <w:multiLevelType w:val="hybridMultilevel"/>
    <w:tmpl w:val="E86AC61C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7D7B"/>
    <w:rsid w:val="000118A6"/>
    <w:rsid w:val="00020C26"/>
    <w:rsid w:val="00040E9B"/>
    <w:rsid w:val="00055572"/>
    <w:rsid w:val="0005712C"/>
    <w:rsid w:val="0007113B"/>
    <w:rsid w:val="00083E82"/>
    <w:rsid w:val="0009212B"/>
    <w:rsid w:val="00092A9B"/>
    <w:rsid w:val="000E25D2"/>
    <w:rsid w:val="00101BFF"/>
    <w:rsid w:val="00102DA2"/>
    <w:rsid w:val="001077DC"/>
    <w:rsid w:val="00115D72"/>
    <w:rsid w:val="00132A6A"/>
    <w:rsid w:val="00133698"/>
    <w:rsid w:val="0013629C"/>
    <w:rsid w:val="00157D7B"/>
    <w:rsid w:val="001736BC"/>
    <w:rsid w:val="00181E82"/>
    <w:rsid w:val="001A0475"/>
    <w:rsid w:val="001A0BE4"/>
    <w:rsid w:val="001C3B8E"/>
    <w:rsid w:val="001C759C"/>
    <w:rsid w:val="001D0508"/>
    <w:rsid w:val="001F7AA3"/>
    <w:rsid w:val="00217312"/>
    <w:rsid w:val="0023226A"/>
    <w:rsid w:val="00232F6B"/>
    <w:rsid w:val="002354EE"/>
    <w:rsid w:val="002374DE"/>
    <w:rsid w:val="00275F37"/>
    <w:rsid w:val="002811D7"/>
    <w:rsid w:val="002A182B"/>
    <w:rsid w:val="002B59DF"/>
    <w:rsid w:val="002F264C"/>
    <w:rsid w:val="002F5481"/>
    <w:rsid w:val="00301773"/>
    <w:rsid w:val="00302690"/>
    <w:rsid w:val="00304ADB"/>
    <w:rsid w:val="00305B12"/>
    <w:rsid w:val="00311136"/>
    <w:rsid w:val="00323D9D"/>
    <w:rsid w:val="0032647E"/>
    <w:rsid w:val="00331C2F"/>
    <w:rsid w:val="00342DBE"/>
    <w:rsid w:val="00352B7E"/>
    <w:rsid w:val="0035359D"/>
    <w:rsid w:val="00354127"/>
    <w:rsid w:val="00374C89"/>
    <w:rsid w:val="003A39C6"/>
    <w:rsid w:val="003C6111"/>
    <w:rsid w:val="003E283B"/>
    <w:rsid w:val="003F3F83"/>
    <w:rsid w:val="003F6459"/>
    <w:rsid w:val="00404A61"/>
    <w:rsid w:val="0040672A"/>
    <w:rsid w:val="00417537"/>
    <w:rsid w:val="00424653"/>
    <w:rsid w:val="00427C3A"/>
    <w:rsid w:val="00454BDD"/>
    <w:rsid w:val="00477C0F"/>
    <w:rsid w:val="004B68A0"/>
    <w:rsid w:val="004C3D72"/>
    <w:rsid w:val="004E72D6"/>
    <w:rsid w:val="004F1BF0"/>
    <w:rsid w:val="004F4246"/>
    <w:rsid w:val="005013A8"/>
    <w:rsid w:val="00527A7D"/>
    <w:rsid w:val="005353C3"/>
    <w:rsid w:val="00536788"/>
    <w:rsid w:val="00551A44"/>
    <w:rsid w:val="005647D1"/>
    <w:rsid w:val="005662A9"/>
    <w:rsid w:val="00570962"/>
    <w:rsid w:val="00582BD7"/>
    <w:rsid w:val="00587F50"/>
    <w:rsid w:val="0059426C"/>
    <w:rsid w:val="005A5263"/>
    <w:rsid w:val="005C6A66"/>
    <w:rsid w:val="005E6A0A"/>
    <w:rsid w:val="005E7449"/>
    <w:rsid w:val="005F0DF3"/>
    <w:rsid w:val="005F3469"/>
    <w:rsid w:val="005F660B"/>
    <w:rsid w:val="00603169"/>
    <w:rsid w:val="00607A8C"/>
    <w:rsid w:val="00607AF2"/>
    <w:rsid w:val="00611997"/>
    <w:rsid w:val="006152C3"/>
    <w:rsid w:val="00615FA2"/>
    <w:rsid w:val="00620724"/>
    <w:rsid w:val="006269C9"/>
    <w:rsid w:val="006345F6"/>
    <w:rsid w:val="00643E57"/>
    <w:rsid w:val="00656D77"/>
    <w:rsid w:val="00657579"/>
    <w:rsid w:val="00687D9A"/>
    <w:rsid w:val="00691996"/>
    <w:rsid w:val="006964A2"/>
    <w:rsid w:val="00697043"/>
    <w:rsid w:val="006A2FCC"/>
    <w:rsid w:val="006C0961"/>
    <w:rsid w:val="006C4279"/>
    <w:rsid w:val="006C6C5E"/>
    <w:rsid w:val="006F4A17"/>
    <w:rsid w:val="00702165"/>
    <w:rsid w:val="00720985"/>
    <w:rsid w:val="007221EA"/>
    <w:rsid w:val="00730D9A"/>
    <w:rsid w:val="007444CD"/>
    <w:rsid w:val="00745DA7"/>
    <w:rsid w:val="00746A8B"/>
    <w:rsid w:val="007663C0"/>
    <w:rsid w:val="00774357"/>
    <w:rsid w:val="00787AEC"/>
    <w:rsid w:val="0079327F"/>
    <w:rsid w:val="00793FE7"/>
    <w:rsid w:val="007A08CE"/>
    <w:rsid w:val="007C3E84"/>
    <w:rsid w:val="007C582A"/>
    <w:rsid w:val="007E5EEF"/>
    <w:rsid w:val="00800210"/>
    <w:rsid w:val="0081115B"/>
    <w:rsid w:val="00816EE4"/>
    <w:rsid w:val="00817622"/>
    <w:rsid w:val="0083594B"/>
    <w:rsid w:val="00837AB6"/>
    <w:rsid w:val="00843B77"/>
    <w:rsid w:val="008609EC"/>
    <w:rsid w:val="0087020A"/>
    <w:rsid w:val="00871148"/>
    <w:rsid w:val="00896CBC"/>
    <w:rsid w:val="008C0E41"/>
    <w:rsid w:val="008C41B8"/>
    <w:rsid w:val="008D04F6"/>
    <w:rsid w:val="008E4EA2"/>
    <w:rsid w:val="008F157F"/>
    <w:rsid w:val="009046E6"/>
    <w:rsid w:val="00956960"/>
    <w:rsid w:val="00970FD7"/>
    <w:rsid w:val="00972B45"/>
    <w:rsid w:val="00975A1C"/>
    <w:rsid w:val="009853D1"/>
    <w:rsid w:val="00985BFD"/>
    <w:rsid w:val="00991321"/>
    <w:rsid w:val="009A41EA"/>
    <w:rsid w:val="009A7A91"/>
    <w:rsid w:val="009B362F"/>
    <w:rsid w:val="009C43FF"/>
    <w:rsid w:val="009C6C62"/>
    <w:rsid w:val="00A1076A"/>
    <w:rsid w:val="00A13FC0"/>
    <w:rsid w:val="00A14FC2"/>
    <w:rsid w:val="00A26589"/>
    <w:rsid w:val="00A4239B"/>
    <w:rsid w:val="00A75A47"/>
    <w:rsid w:val="00A8614A"/>
    <w:rsid w:val="00AA5D3F"/>
    <w:rsid w:val="00AB0269"/>
    <w:rsid w:val="00AB1902"/>
    <w:rsid w:val="00AB1FC3"/>
    <w:rsid w:val="00AC37D7"/>
    <w:rsid w:val="00AD33CF"/>
    <w:rsid w:val="00AF2BA5"/>
    <w:rsid w:val="00AF5385"/>
    <w:rsid w:val="00B179AB"/>
    <w:rsid w:val="00B20CDB"/>
    <w:rsid w:val="00B26E15"/>
    <w:rsid w:val="00B40A71"/>
    <w:rsid w:val="00B6388D"/>
    <w:rsid w:val="00B75FB3"/>
    <w:rsid w:val="00B92DFC"/>
    <w:rsid w:val="00B95DBC"/>
    <w:rsid w:val="00BA40B7"/>
    <w:rsid w:val="00BA4D1B"/>
    <w:rsid w:val="00BA7870"/>
    <w:rsid w:val="00BA7A42"/>
    <w:rsid w:val="00BB2B3F"/>
    <w:rsid w:val="00BC0178"/>
    <w:rsid w:val="00BC0962"/>
    <w:rsid w:val="00BC2AFB"/>
    <w:rsid w:val="00BC57CC"/>
    <w:rsid w:val="00BC77AC"/>
    <w:rsid w:val="00BF0F6A"/>
    <w:rsid w:val="00BF3237"/>
    <w:rsid w:val="00BF3292"/>
    <w:rsid w:val="00BF6E52"/>
    <w:rsid w:val="00C07245"/>
    <w:rsid w:val="00C17954"/>
    <w:rsid w:val="00C513DE"/>
    <w:rsid w:val="00C535EC"/>
    <w:rsid w:val="00C549B1"/>
    <w:rsid w:val="00C55198"/>
    <w:rsid w:val="00C61007"/>
    <w:rsid w:val="00C7773A"/>
    <w:rsid w:val="00C8290F"/>
    <w:rsid w:val="00C93AC2"/>
    <w:rsid w:val="00CA14D7"/>
    <w:rsid w:val="00CC16C6"/>
    <w:rsid w:val="00CC79A1"/>
    <w:rsid w:val="00CD5A39"/>
    <w:rsid w:val="00CD70E3"/>
    <w:rsid w:val="00CE4CBA"/>
    <w:rsid w:val="00CF29AA"/>
    <w:rsid w:val="00CF3205"/>
    <w:rsid w:val="00CF66FB"/>
    <w:rsid w:val="00CF7251"/>
    <w:rsid w:val="00D030A6"/>
    <w:rsid w:val="00D03760"/>
    <w:rsid w:val="00D043AD"/>
    <w:rsid w:val="00D04A8F"/>
    <w:rsid w:val="00D14EE0"/>
    <w:rsid w:val="00D16F21"/>
    <w:rsid w:val="00D23301"/>
    <w:rsid w:val="00D46873"/>
    <w:rsid w:val="00D47C5C"/>
    <w:rsid w:val="00D7047E"/>
    <w:rsid w:val="00D921D5"/>
    <w:rsid w:val="00DA56E7"/>
    <w:rsid w:val="00DB0631"/>
    <w:rsid w:val="00DC0E40"/>
    <w:rsid w:val="00DE4BE7"/>
    <w:rsid w:val="00E024A2"/>
    <w:rsid w:val="00E12524"/>
    <w:rsid w:val="00E46408"/>
    <w:rsid w:val="00E56716"/>
    <w:rsid w:val="00E64ADB"/>
    <w:rsid w:val="00E7135A"/>
    <w:rsid w:val="00E738F6"/>
    <w:rsid w:val="00EA5A06"/>
    <w:rsid w:val="00EB3ABE"/>
    <w:rsid w:val="00EB65DB"/>
    <w:rsid w:val="00ED2EA1"/>
    <w:rsid w:val="00ED4DA5"/>
    <w:rsid w:val="00EE4587"/>
    <w:rsid w:val="00EF06D7"/>
    <w:rsid w:val="00F046E5"/>
    <w:rsid w:val="00F129BF"/>
    <w:rsid w:val="00F17B42"/>
    <w:rsid w:val="00F31F93"/>
    <w:rsid w:val="00F410DF"/>
    <w:rsid w:val="00F649E7"/>
    <w:rsid w:val="00F6726E"/>
    <w:rsid w:val="00F81084"/>
    <w:rsid w:val="00F84873"/>
    <w:rsid w:val="00FA194B"/>
    <w:rsid w:val="00FA31EB"/>
    <w:rsid w:val="00FA3C20"/>
    <w:rsid w:val="00FC0B13"/>
    <w:rsid w:val="00FD3E7C"/>
    <w:rsid w:val="00FD7DEC"/>
    <w:rsid w:val="00FE224B"/>
    <w:rsid w:val="00FE62B5"/>
    <w:rsid w:val="00FE7AC4"/>
    <w:rsid w:val="00FF1DEE"/>
    <w:rsid w:val="00FF4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57D7B"/>
    <w:pPr>
      <w:spacing w:after="120"/>
    </w:pPr>
  </w:style>
  <w:style w:type="character" w:customStyle="1" w:styleId="a8">
    <w:name w:val="Основной текст Знак"/>
    <w:basedOn w:val="a0"/>
    <w:link w:val="a7"/>
    <w:rsid w:val="00157D7B"/>
  </w:style>
  <w:style w:type="paragraph" w:styleId="a9">
    <w:name w:val="List Paragraph"/>
    <w:basedOn w:val="a"/>
    <w:uiPriority w:val="34"/>
    <w:qFormat/>
    <w:rsid w:val="00157D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32F6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2F6B"/>
  </w:style>
  <w:style w:type="paragraph" w:styleId="ac">
    <w:name w:val="footer"/>
    <w:basedOn w:val="a"/>
    <w:link w:val="ad"/>
    <w:rsid w:val="00232F6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2F6B"/>
  </w:style>
  <w:style w:type="character" w:styleId="ae">
    <w:name w:val="Hyperlink"/>
    <w:basedOn w:val="a0"/>
    <w:rsid w:val="00615FA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docs.cntd.ru/document/902228011" TargetMode="External"/><Relationship Id="rId18" Type="http://schemas.openxmlformats.org/officeDocument/2006/relationships/hyperlink" Target="http://docs.cntd.ru/document/901807664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902135263" TargetMode="External"/><Relationship Id="rId17" Type="http://schemas.openxmlformats.org/officeDocument/2006/relationships/hyperlink" Target="http://www.kamensk-uralskiy.ru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kamensk-uralskiy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901990046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901900534" TargetMode="External"/><Relationship Id="rId23" Type="http://schemas.openxmlformats.org/officeDocument/2006/relationships/header" Target="header3.xml"/><Relationship Id="rId10" Type="http://schemas.openxmlformats.org/officeDocument/2006/relationships/hyperlink" Target="http://docs.cntd.ru/document/901978846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04937" TargetMode="External"/><Relationship Id="rId14" Type="http://schemas.openxmlformats.org/officeDocument/2006/relationships/hyperlink" Target="http://docs.cntd.ru/document/499011838" TargetMode="External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rdishe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6E251-3E98-4E86-B230-2E2B79120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</TotalTime>
  <Pages>12</Pages>
  <Words>3450</Words>
  <Characters>26106</Characters>
  <Application>Microsoft Office Word</Application>
  <DocSecurity>0</DocSecurity>
  <Lines>217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Berdishev</dc:creator>
  <cp:lastModifiedBy>Пользователь Windows</cp:lastModifiedBy>
  <cp:revision>7</cp:revision>
  <cp:lastPrinted>2021-02-02T09:53:00Z</cp:lastPrinted>
  <dcterms:created xsi:type="dcterms:W3CDTF">2021-02-04T04:33:00Z</dcterms:created>
  <dcterms:modified xsi:type="dcterms:W3CDTF">2021-02-19T06:40:00Z</dcterms:modified>
</cp:coreProperties>
</file>