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8598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8598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D4ED9" w:rsidRDefault="000D4E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8598F" w:rsidP="00133698">
      <w:pPr>
        <w:spacing w:before="400"/>
        <w:rPr>
          <w:rFonts w:ascii="Liberation Serif" w:hAnsi="Liberation Serif" w:cs="Liberation Serif"/>
          <w:sz w:val="24"/>
        </w:rPr>
      </w:pPr>
      <w:r w:rsidRPr="00E8598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77338">
        <w:rPr>
          <w:rFonts w:ascii="Liberation Serif" w:hAnsi="Liberation Serif" w:cs="Liberation Serif"/>
          <w:sz w:val="24"/>
        </w:rPr>
        <w:t>19.02.2021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177338">
        <w:rPr>
          <w:rFonts w:ascii="Liberation Serif" w:hAnsi="Liberation Serif" w:cs="Liberation Serif"/>
          <w:sz w:val="24"/>
        </w:rPr>
        <w:t>135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0216B" w:rsidRPr="00496F76" w:rsidRDefault="0082167A" w:rsidP="00D0216B">
      <w:pPr>
        <w:jc w:val="center"/>
        <w:rPr>
          <w:rFonts w:ascii="Liberation Serif" w:hAnsi="Liberation Serif"/>
          <w:b/>
          <w:color w:val="000000"/>
          <w:sz w:val="28"/>
        </w:rPr>
      </w:pPr>
      <w:r>
        <w:rPr>
          <w:rFonts w:ascii="Liberation Serif" w:hAnsi="Liberation Serif"/>
          <w:b/>
          <w:color w:val="000000"/>
          <w:sz w:val="28"/>
        </w:rPr>
        <w:t>О внесении изменений в постановление Администрации Каменск-Уральского городского округа от 25.08.2020 № 597 «</w:t>
      </w:r>
      <w:r w:rsidR="00D0216B" w:rsidRPr="00496F76">
        <w:rPr>
          <w:rFonts w:ascii="Liberation Serif" w:hAnsi="Liberation Serif"/>
          <w:b/>
          <w:color w:val="000000"/>
          <w:sz w:val="28"/>
        </w:rPr>
        <w:t>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  <w:r>
        <w:rPr>
          <w:rFonts w:ascii="Liberation Serif" w:hAnsi="Liberation Serif"/>
          <w:b/>
          <w:color w:val="000000"/>
          <w:sz w:val="28"/>
        </w:rPr>
        <w:t>»</w:t>
      </w:r>
    </w:p>
    <w:p w:rsidR="00D0216B" w:rsidRPr="00496F76" w:rsidRDefault="00D0216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4F1BF0" w:rsidRPr="00FE6926" w:rsidRDefault="00D0216B" w:rsidP="00D0216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2167A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14 Порядка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</w:t>
      </w:r>
      <w:r w:rsidRPr="00FE6926">
        <w:rPr>
          <w:rFonts w:ascii="Liberation Serif" w:hAnsi="Liberation Serif"/>
          <w:color w:val="000000" w:themeColor="text1"/>
          <w:sz w:val="28"/>
          <w:szCs w:val="28"/>
        </w:rPr>
        <w:t>транспортом общего пользования, утвержденного постановлением Администрации города Каменска-Уральского от 06.12.2018   № 1046</w:t>
      </w:r>
      <w:r w:rsidR="0082167A"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 (в редакции постановления Администрации города Каменска-Уральского от 10.02.2020 № 89</w:t>
      </w:r>
      <w:r w:rsidR="00531744" w:rsidRPr="00FE6926">
        <w:rPr>
          <w:rFonts w:ascii="Liberation Serif" w:hAnsi="Liberation Serif"/>
          <w:color w:val="000000" w:themeColor="text1"/>
          <w:sz w:val="28"/>
          <w:szCs w:val="28"/>
        </w:rPr>
        <w:t>, далее - Порядок предоставления субсидий</w:t>
      </w:r>
      <w:r w:rsidR="0082167A" w:rsidRPr="00FE6926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4F1BF0" w:rsidRPr="00FE6926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FE6926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FE6926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531744" w:rsidRPr="00FE6926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1. </w:t>
      </w:r>
      <w:r w:rsidR="00531744" w:rsidRPr="00FE6926">
        <w:rPr>
          <w:rFonts w:ascii="Liberation Serif" w:hAnsi="Liberation Serif"/>
          <w:color w:val="000000" w:themeColor="text1"/>
          <w:sz w:val="28"/>
          <w:szCs w:val="28"/>
        </w:rPr>
        <w:t>Внести в постановление</w:t>
      </w:r>
      <w:r w:rsidR="00531744" w:rsidRPr="00FE6926">
        <w:rPr>
          <w:rFonts w:ascii="Liberation Serif" w:hAnsi="Liberation Serif"/>
          <w:color w:val="000000"/>
          <w:sz w:val="28"/>
        </w:rPr>
        <w:t xml:space="preserve"> Администрации Каменск-Уральского городского округа от 25.08.2020 № 597 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 (далее – постановление) следующие изменения:</w:t>
      </w:r>
    </w:p>
    <w:p w:rsidR="00531744" w:rsidRPr="00FE6926" w:rsidRDefault="00531744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1) дополнить постановление пунктом </w:t>
      </w:r>
      <w:r w:rsidR="000D4ED9" w:rsidRPr="00FE6926">
        <w:rPr>
          <w:rFonts w:ascii="Liberation Serif" w:hAnsi="Liberation Serif"/>
          <w:color w:val="000000" w:themeColor="text1"/>
          <w:sz w:val="28"/>
          <w:szCs w:val="28"/>
        </w:rPr>
        <w:t>2-1</w:t>
      </w: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следующего содержания:</w:t>
      </w:r>
    </w:p>
    <w:p w:rsidR="00D0216B" w:rsidRPr="00FE6926" w:rsidRDefault="00531744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E6926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0D4ED9" w:rsidRPr="00FE6926">
        <w:rPr>
          <w:rFonts w:ascii="Liberation Serif" w:hAnsi="Liberation Serif"/>
          <w:color w:val="000000" w:themeColor="text1"/>
          <w:sz w:val="28"/>
          <w:szCs w:val="28"/>
        </w:rPr>
        <w:t>2-1</w:t>
      </w: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Утвердить форму справки обучающегося, проживающего на отдаленной территории Каменск-Уральск</w:t>
      </w:r>
      <w:r w:rsidR="0057498E" w:rsidRPr="00FE6926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82167A" w:rsidRPr="00FE6926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ООО «</w:t>
      </w:r>
      <w:r w:rsidR="0082167A" w:rsidRPr="00FE6926">
        <w:rPr>
          <w:rFonts w:ascii="Liberation Serif" w:hAnsi="Liberation Serif"/>
          <w:color w:val="000000" w:themeColor="text1"/>
          <w:sz w:val="28"/>
          <w:szCs w:val="28"/>
        </w:rPr>
        <w:t>Экспресс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82167A" w:rsidRPr="00FE6926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» (прилагается).</w:t>
      </w:r>
      <w:r w:rsidRPr="00FE6926">
        <w:rPr>
          <w:rFonts w:ascii="Liberation Serif" w:hAnsi="Liberation Serif"/>
          <w:color w:val="000000" w:themeColor="text1"/>
          <w:sz w:val="28"/>
          <w:szCs w:val="28"/>
        </w:rPr>
        <w:t>»;</w:t>
      </w:r>
      <w:proofErr w:type="gramEnd"/>
    </w:p>
    <w:p w:rsidR="000D4ED9" w:rsidRPr="00FE6926" w:rsidRDefault="00531744" w:rsidP="000D4ED9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2) </w:t>
      </w:r>
      <w:r w:rsidR="000D4ED9" w:rsidRPr="00FE6926">
        <w:rPr>
          <w:rFonts w:ascii="Liberation Serif" w:hAnsi="Liberation Serif"/>
          <w:color w:val="000000" w:themeColor="text1"/>
          <w:sz w:val="28"/>
          <w:szCs w:val="28"/>
        </w:rPr>
        <w:t>дополнить постановление новым Приложением согласно Приложению к настоящему постановлению.</w:t>
      </w:r>
    </w:p>
    <w:p w:rsidR="0082167A" w:rsidRPr="00FE6926" w:rsidRDefault="0082167A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E6926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Настоящее постановление применяется к отношениям, </w:t>
      </w:r>
      <w:r w:rsidR="00531744" w:rsidRPr="00FE6926">
        <w:rPr>
          <w:rFonts w:ascii="Liberation Serif" w:hAnsi="Liberation Serif"/>
          <w:color w:val="000000" w:themeColor="text1"/>
          <w:sz w:val="28"/>
          <w:szCs w:val="28"/>
        </w:rPr>
        <w:t>урегулированным Порядком предоставления субсидии,</w:t>
      </w: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 с 01.01.2021 года.</w:t>
      </w:r>
    </w:p>
    <w:p w:rsidR="00D0216B" w:rsidRPr="00FE6926" w:rsidRDefault="0082167A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3. </w:t>
      </w:r>
      <w:proofErr w:type="gramStart"/>
      <w:r w:rsidR="002E0B0B" w:rsidRPr="00FE6926">
        <w:rPr>
          <w:rFonts w:ascii="Liberation Serif" w:hAnsi="Liberation Serif"/>
          <w:color w:val="000000" w:themeColor="text1"/>
          <w:sz w:val="28"/>
          <w:szCs w:val="28"/>
        </w:rPr>
        <w:t>Разместить</w:t>
      </w:r>
      <w:proofErr w:type="gramEnd"/>
      <w:r w:rsidR="002E0B0B" w:rsidRPr="00FE6926">
        <w:rPr>
          <w:rFonts w:ascii="Liberation Serif" w:hAnsi="Liberation Serif"/>
          <w:color w:val="000000" w:themeColor="text1"/>
          <w:sz w:val="28"/>
          <w:szCs w:val="28"/>
        </w:rPr>
        <w:t xml:space="preserve"> н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D0216B" w:rsidRPr="0082167A" w:rsidRDefault="0082167A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E6926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D0216B" w:rsidRPr="00FE6926">
        <w:rPr>
          <w:rFonts w:ascii="Liberation Serif" w:hAnsi="Liberation Serif"/>
          <w:color w:val="000000" w:themeColor="text1"/>
          <w:sz w:val="28"/>
          <w:szCs w:val="28"/>
        </w:rPr>
        <w:t>. Контроль исполнения настоящего постановления</w:t>
      </w:r>
      <w:r w:rsidR="00D0216B" w:rsidRPr="0082167A">
        <w:rPr>
          <w:rFonts w:ascii="Liberation Serif" w:hAnsi="Liberation Serif"/>
          <w:color w:val="000000" w:themeColor="text1"/>
          <w:sz w:val="28"/>
          <w:szCs w:val="28"/>
        </w:rPr>
        <w:t xml:space="preserve"> возложить на заместителя </w:t>
      </w:r>
      <w:r w:rsidR="00732ED4" w:rsidRPr="0082167A">
        <w:rPr>
          <w:rFonts w:ascii="Liberation Serif" w:hAnsi="Liberation Serif"/>
          <w:color w:val="000000" w:themeColor="text1"/>
          <w:sz w:val="28"/>
          <w:szCs w:val="28"/>
        </w:rPr>
        <w:t xml:space="preserve">главы </w:t>
      </w:r>
      <w:r w:rsidR="00D0216B" w:rsidRPr="0082167A">
        <w:rPr>
          <w:rFonts w:ascii="Liberation Serif" w:hAnsi="Liberation Serif"/>
          <w:color w:val="000000" w:themeColor="text1"/>
          <w:sz w:val="28"/>
          <w:szCs w:val="28"/>
        </w:rPr>
        <w:t>Администрации городского округа Нестерова</w:t>
      </w:r>
      <w:r w:rsidR="002E0B0B" w:rsidRPr="0082167A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="00D0216B" w:rsidRPr="0082167A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133698" w:rsidRPr="0082167A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2167A" w:rsidRDefault="0082167A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2167A" w:rsidRPr="0082167A" w:rsidRDefault="0082167A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="00133698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</w:p>
    <w:p w:rsidR="00D921D5" w:rsidRPr="0082167A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82167A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4F4246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133698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82167A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82167A" w:rsidRPr="0082167A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0216B" w:rsidRPr="00630D06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2167A" w:rsidRPr="00AD76A8" w:rsidRDefault="00046762" w:rsidP="00D0216B">
      <w:pPr>
        <w:ind w:left="5387"/>
        <w:jc w:val="both"/>
        <w:rPr>
          <w:rFonts w:ascii="Liberation Serif" w:hAnsi="Liberation Serif"/>
          <w:sz w:val="24"/>
          <w:szCs w:val="24"/>
        </w:rPr>
      </w:pPr>
      <w:r w:rsidRPr="00AD76A8">
        <w:rPr>
          <w:rFonts w:ascii="Liberation Serif" w:hAnsi="Liberation Serif"/>
          <w:sz w:val="24"/>
          <w:szCs w:val="24"/>
        </w:rPr>
        <w:t>Приложение</w:t>
      </w:r>
    </w:p>
    <w:p w:rsidR="00046762" w:rsidRPr="00AD76A8" w:rsidRDefault="00AD76A8" w:rsidP="00D0216B">
      <w:pPr>
        <w:ind w:left="538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</w:t>
      </w:r>
      <w:r w:rsidR="00046762" w:rsidRPr="00AD76A8">
        <w:rPr>
          <w:rFonts w:ascii="Liberation Serif" w:hAnsi="Liberation Serif"/>
          <w:sz w:val="24"/>
          <w:szCs w:val="24"/>
        </w:rPr>
        <w:t xml:space="preserve"> постановлению Администрации</w:t>
      </w:r>
    </w:p>
    <w:p w:rsidR="00046762" w:rsidRPr="00AD76A8" w:rsidRDefault="00046762" w:rsidP="00D0216B">
      <w:pPr>
        <w:ind w:left="5387"/>
        <w:jc w:val="both"/>
        <w:rPr>
          <w:rFonts w:ascii="Liberation Serif" w:hAnsi="Liberation Serif"/>
          <w:sz w:val="24"/>
          <w:szCs w:val="24"/>
        </w:rPr>
      </w:pPr>
      <w:r w:rsidRPr="00AD76A8">
        <w:rPr>
          <w:rFonts w:ascii="Liberation Serif" w:hAnsi="Liberation Serif"/>
          <w:sz w:val="24"/>
          <w:szCs w:val="24"/>
        </w:rPr>
        <w:t>Каменск-Уральского городского округа</w:t>
      </w:r>
    </w:p>
    <w:p w:rsidR="00046762" w:rsidRPr="00AD76A8" w:rsidRDefault="00177338" w:rsidP="00D0216B">
      <w:pPr>
        <w:ind w:left="538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</w:t>
      </w:r>
      <w:r w:rsidR="00046762" w:rsidRPr="00AD76A8">
        <w:rPr>
          <w:rFonts w:ascii="Liberation Serif" w:hAnsi="Liberation Serif"/>
          <w:sz w:val="24"/>
          <w:szCs w:val="24"/>
        </w:rPr>
        <w:t>т</w:t>
      </w:r>
      <w:r>
        <w:rPr>
          <w:rFonts w:ascii="Liberation Serif" w:hAnsi="Liberation Serif"/>
          <w:sz w:val="24"/>
          <w:szCs w:val="24"/>
        </w:rPr>
        <w:t xml:space="preserve"> 19.02.2021 </w:t>
      </w:r>
      <w:r w:rsidR="00046762" w:rsidRPr="00AD76A8">
        <w:rPr>
          <w:rFonts w:ascii="Liberation Serif" w:hAnsi="Liberation Serif"/>
          <w:sz w:val="24"/>
          <w:szCs w:val="24"/>
        </w:rPr>
        <w:t xml:space="preserve"> № </w:t>
      </w:r>
      <w:r>
        <w:rPr>
          <w:rFonts w:ascii="Liberation Serif" w:hAnsi="Liberation Serif"/>
          <w:sz w:val="24"/>
          <w:szCs w:val="24"/>
        </w:rPr>
        <w:t>135</w:t>
      </w:r>
    </w:p>
    <w:p w:rsidR="00046762" w:rsidRDefault="00046762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046762" w:rsidRDefault="00046762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D0216B" w:rsidRPr="0082167A" w:rsidRDefault="00D0216B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  <w:r w:rsidRPr="0082167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</w:t>
      </w:r>
    </w:p>
    <w:p w:rsidR="00D0216B" w:rsidRPr="0082167A" w:rsidRDefault="00D0216B" w:rsidP="00D0216B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82167A">
        <w:rPr>
          <w:rFonts w:ascii="Liberation Serif" w:hAnsi="Liberation Serif"/>
          <w:color w:val="000000" w:themeColor="text1"/>
          <w:sz w:val="24"/>
          <w:szCs w:val="24"/>
        </w:rPr>
        <w:t xml:space="preserve">Форма справки обучающегося, проживающего на отдаленной территории </w:t>
      </w:r>
      <w:r w:rsidR="0082167A" w:rsidRPr="0082167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</w:t>
      </w:r>
      <w:r w:rsidRPr="0082167A">
        <w:rPr>
          <w:rFonts w:ascii="Liberation Serif" w:hAnsi="Liberation Serif"/>
          <w:color w:val="000000" w:themeColor="text1"/>
          <w:sz w:val="24"/>
          <w:szCs w:val="24"/>
        </w:rPr>
        <w:t>Каменск-Уральск</w:t>
      </w:r>
      <w:r w:rsidR="0082167A" w:rsidRPr="0082167A">
        <w:rPr>
          <w:rFonts w:ascii="Liberation Serif" w:hAnsi="Liberation Serif"/>
          <w:color w:val="000000" w:themeColor="text1"/>
          <w:sz w:val="24"/>
          <w:szCs w:val="24"/>
        </w:rPr>
        <w:t>ого городского округа</w:t>
      </w:r>
      <w:r w:rsidRPr="0082167A">
        <w:rPr>
          <w:rFonts w:ascii="Liberation Serif" w:hAnsi="Liberation Serif"/>
          <w:color w:val="000000" w:themeColor="text1"/>
          <w:sz w:val="24"/>
          <w:szCs w:val="24"/>
        </w:rPr>
        <w:t>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Каменск-Уральск</w:t>
      </w:r>
      <w:r w:rsidR="0082167A" w:rsidRPr="0082167A">
        <w:rPr>
          <w:rFonts w:ascii="Liberation Serif" w:hAnsi="Liberation Serif"/>
          <w:color w:val="000000" w:themeColor="text1"/>
          <w:sz w:val="24"/>
          <w:szCs w:val="24"/>
        </w:rPr>
        <w:t>ом городском округе</w:t>
      </w:r>
      <w:r w:rsidRPr="0082167A">
        <w:rPr>
          <w:rFonts w:ascii="Liberation Serif" w:hAnsi="Liberation Serif"/>
          <w:color w:val="000000" w:themeColor="text1"/>
          <w:sz w:val="24"/>
          <w:szCs w:val="24"/>
        </w:rPr>
        <w:t>, ООО «</w:t>
      </w:r>
      <w:r w:rsidR="0082167A" w:rsidRPr="0082167A">
        <w:rPr>
          <w:rFonts w:ascii="Liberation Serif" w:hAnsi="Liberation Serif"/>
          <w:color w:val="000000" w:themeColor="text1"/>
          <w:sz w:val="24"/>
          <w:szCs w:val="24"/>
        </w:rPr>
        <w:t>Экспресс</w:t>
      </w:r>
      <w:r w:rsidRPr="0082167A">
        <w:rPr>
          <w:rFonts w:ascii="Liberation Serif" w:hAnsi="Liberation Serif"/>
          <w:color w:val="000000" w:themeColor="text1"/>
          <w:sz w:val="24"/>
          <w:szCs w:val="24"/>
        </w:rPr>
        <w:t>-</w:t>
      </w:r>
      <w:r w:rsidR="0082167A" w:rsidRPr="0082167A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Pr="0082167A">
        <w:rPr>
          <w:rFonts w:ascii="Liberation Serif" w:hAnsi="Liberation Serif"/>
          <w:color w:val="000000" w:themeColor="text1"/>
          <w:sz w:val="24"/>
          <w:szCs w:val="24"/>
        </w:rPr>
        <w:t>»</w:t>
      </w:r>
      <w:proofErr w:type="gramEnd"/>
    </w:p>
    <w:p w:rsidR="00D0216B" w:rsidRDefault="00D0216B" w:rsidP="00D0216B">
      <w:pPr>
        <w:jc w:val="center"/>
        <w:rPr>
          <w:color w:val="000000" w:themeColor="text1"/>
          <w:sz w:val="24"/>
          <w:szCs w:val="24"/>
        </w:rPr>
      </w:pPr>
    </w:p>
    <w:p w:rsidR="0082167A" w:rsidRDefault="0082167A" w:rsidP="00D0216B">
      <w:pPr>
        <w:jc w:val="center"/>
        <w:rPr>
          <w:color w:val="000000" w:themeColor="text1"/>
          <w:sz w:val="24"/>
          <w:szCs w:val="24"/>
        </w:rPr>
      </w:pPr>
    </w:p>
    <w:p w:rsidR="0082167A" w:rsidRPr="0082167A" w:rsidRDefault="0082167A" w:rsidP="00D0216B">
      <w:pPr>
        <w:jc w:val="center"/>
        <w:rPr>
          <w:color w:val="000000" w:themeColor="text1"/>
          <w:sz w:val="24"/>
          <w:szCs w:val="24"/>
        </w:rPr>
      </w:pPr>
    </w:p>
    <w:p w:rsidR="00D0216B" w:rsidRPr="00630D06" w:rsidRDefault="00DD208C" w:rsidP="00133698">
      <w:pPr>
        <w:jc w:val="both"/>
        <w:rPr>
          <w:rFonts w:ascii="Liberation Serif" w:hAnsi="Liberation Serif" w:cs="Liberation Serif"/>
          <w:noProof/>
          <w:color w:val="FF0000"/>
          <w:sz w:val="28"/>
          <w:szCs w:val="28"/>
        </w:rPr>
      </w:pPr>
      <w:r w:rsidRPr="00630D06">
        <w:rPr>
          <w:rFonts w:ascii="Liberation Serif" w:hAnsi="Liberation Serif" w:cs="Liberation Serif"/>
          <w:noProof/>
          <w:color w:val="FF0000"/>
          <w:sz w:val="28"/>
          <w:szCs w:val="28"/>
        </w:rPr>
        <w:drawing>
          <wp:inline distT="0" distB="0" distL="0" distR="0">
            <wp:extent cx="6271260" cy="3474720"/>
            <wp:effectExtent l="19050" t="0" r="0" b="0"/>
            <wp:docPr id="8" name="Рисунок 1" descr="C:\Users\Lena\Desktop\СПРАВ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Lena\Desktop\СПРАВКА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59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216B" w:rsidRPr="00630D06" w:rsidSect="00F71507">
      <w:pgSz w:w="11906" w:h="16838"/>
      <w:pgMar w:top="238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D0216B"/>
    <w:rsid w:val="00046762"/>
    <w:rsid w:val="000D4ED9"/>
    <w:rsid w:val="00133698"/>
    <w:rsid w:val="00133E55"/>
    <w:rsid w:val="00177338"/>
    <w:rsid w:val="0023226A"/>
    <w:rsid w:val="00262FEE"/>
    <w:rsid w:val="002758BA"/>
    <w:rsid w:val="002B68B9"/>
    <w:rsid w:val="002E0B0B"/>
    <w:rsid w:val="00301773"/>
    <w:rsid w:val="00311136"/>
    <w:rsid w:val="00315B9E"/>
    <w:rsid w:val="003170B3"/>
    <w:rsid w:val="003430B8"/>
    <w:rsid w:val="00352B7E"/>
    <w:rsid w:val="00374C89"/>
    <w:rsid w:val="003A700F"/>
    <w:rsid w:val="003B248D"/>
    <w:rsid w:val="003F6459"/>
    <w:rsid w:val="00496F76"/>
    <w:rsid w:val="004C3D72"/>
    <w:rsid w:val="004F1BF0"/>
    <w:rsid w:val="004F4246"/>
    <w:rsid w:val="00531744"/>
    <w:rsid w:val="00536788"/>
    <w:rsid w:val="0057498E"/>
    <w:rsid w:val="005F10D9"/>
    <w:rsid w:val="00630D06"/>
    <w:rsid w:val="00661602"/>
    <w:rsid w:val="006A633E"/>
    <w:rsid w:val="006C6C5E"/>
    <w:rsid w:val="006E2BE1"/>
    <w:rsid w:val="00702165"/>
    <w:rsid w:val="0070521B"/>
    <w:rsid w:val="00720985"/>
    <w:rsid w:val="00732ED4"/>
    <w:rsid w:val="007343FB"/>
    <w:rsid w:val="0082167A"/>
    <w:rsid w:val="0083594B"/>
    <w:rsid w:val="008556E0"/>
    <w:rsid w:val="00871148"/>
    <w:rsid w:val="00896CBC"/>
    <w:rsid w:val="008C0E41"/>
    <w:rsid w:val="00956960"/>
    <w:rsid w:val="00975A1C"/>
    <w:rsid w:val="00986332"/>
    <w:rsid w:val="00997FBE"/>
    <w:rsid w:val="009B6559"/>
    <w:rsid w:val="00A1076A"/>
    <w:rsid w:val="00A26589"/>
    <w:rsid w:val="00AB12C6"/>
    <w:rsid w:val="00AD76A8"/>
    <w:rsid w:val="00B91D93"/>
    <w:rsid w:val="00B95DBC"/>
    <w:rsid w:val="00BA7870"/>
    <w:rsid w:val="00BC77AC"/>
    <w:rsid w:val="00BC7AF3"/>
    <w:rsid w:val="00BF6E52"/>
    <w:rsid w:val="00C55198"/>
    <w:rsid w:val="00C8290F"/>
    <w:rsid w:val="00CA14D7"/>
    <w:rsid w:val="00CF7251"/>
    <w:rsid w:val="00D0216B"/>
    <w:rsid w:val="00D46873"/>
    <w:rsid w:val="00D70B24"/>
    <w:rsid w:val="00D921D5"/>
    <w:rsid w:val="00DD208C"/>
    <w:rsid w:val="00DE4BE7"/>
    <w:rsid w:val="00E0671B"/>
    <w:rsid w:val="00E273C0"/>
    <w:rsid w:val="00E8598F"/>
    <w:rsid w:val="00ED4DA5"/>
    <w:rsid w:val="00EE4587"/>
    <w:rsid w:val="00F06F9A"/>
    <w:rsid w:val="00F129BF"/>
    <w:rsid w:val="00F46571"/>
    <w:rsid w:val="00F71507"/>
    <w:rsid w:val="00FA194B"/>
    <w:rsid w:val="00FA3C20"/>
    <w:rsid w:val="00FC3480"/>
    <w:rsid w:val="00FD7DEC"/>
    <w:rsid w:val="00FE224B"/>
    <w:rsid w:val="00FE6926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317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54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27</cp:revision>
  <cp:lastPrinted>2021-02-16T04:16:00Z</cp:lastPrinted>
  <dcterms:created xsi:type="dcterms:W3CDTF">2020-08-21T05:33:00Z</dcterms:created>
  <dcterms:modified xsi:type="dcterms:W3CDTF">2021-02-19T05:41:00Z</dcterms:modified>
</cp:coreProperties>
</file>