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1559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F1559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063B5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DE2073" w:rsidRDefault="00F1559F" w:rsidP="00DE2073">
      <w:pPr>
        <w:spacing w:before="400"/>
        <w:rPr>
          <w:sz w:val="24"/>
        </w:rPr>
      </w:pPr>
      <w:r w:rsidRPr="00F1559F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>от</w:t>
      </w:r>
      <w:r w:rsidR="00526343">
        <w:rPr>
          <w:sz w:val="24"/>
        </w:rPr>
        <w:t xml:space="preserve"> 20.02.2021</w:t>
      </w:r>
      <w:r w:rsidR="00133698" w:rsidRPr="00F953E9">
        <w:rPr>
          <w:sz w:val="24"/>
        </w:rPr>
        <w:t xml:space="preserve">  № </w:t>
      </w:r>
      <w:r w:rsidR="00526343">
        <w:rPr>
          <w:sz w:val="24"/>
        </w:rPr>
        <w:t>140</w:t>
      </w:r>
    </w:p>
    <w:p w:rsidR="00063B5F" w:rsidRPr="00E928B2" w:rsidRDefault="00063B5F" w:rsidP="00DE2073">
      <w:pPr>
        <w:spacing w:before="400"/>
        <w:jc w:val="center"/>
        <w:rPr>
          <w:sz w:val="24"/>
        </w:rPr>
      </w:pPr>
      <w:r w:rsidRPr="004A7A2F">
        <w:rPr>
          <w:rFonts w:ascii="Liberation Serif" w:hAnsi="Liberation Serif"/>
          <w:b/>
          <w:sz w:val="28"/>
          <w:szCs w:val="28"/>
        </w:rPr>
        <w:t xml:space="preserve">О дополнительных  мероприятиях в  </w:t>
      </w:r>
      <w:r w:rsidR="008C178D">
        <w:rPr>
          <w:rFonts w:ascii="Liberation Serif" w:hAnsi="Liberation Serif"/>
          <w:b/>
          <w:sz w:val="28"/>
          <w:szCs w:val="28"/>
        </w:rPr>
        <w:t>Каменск-</w:t>
      </w:r>
      <w:r w:rsidR="00E928B2">
        <w:rPr>
          <w:rFonts w:ascii="Liberation Serif" w:hAnsi="Liberation Serif"/>
          <w:b/>
          <w:sz w:val="28"/>
          <w:szCs w:val="28"/>
        </w:rPr>
        <w:t xml:space="preserve">Уральском городском </w:t>
      </w:r>
      <w:r w:rsidRPr="004A7A2F">
        <w:rPr>
          <w:rFonts w:ascii="Liberation Serif" w:hAnsi="Liberation Serif"/>
          <w:b/>
          <w:sz w:val="28"/>
          <w:szCs w:val="28"/>
        </w:rPr>
        <w:t>округ</w:t>
      </w:r>
      <w:r w:rsidR="00E928B2">
        <w:rPr>
          <w:rFonts w:ascii="Liberation Serif" w:hAnsi="Liberation Serif"/>
          <w:b/>
          <w:sz w:val="28"/>
          <w:szCs w:val="28"/>
        </w:rPr>
        <w:t>е</w:t>
      </w:r>
      <w:r w:rsidRPr="004A7A2F">
        <w:rPr>
          <w:rFonts w:ascii="Liberation Serif" w:hAnsi="Liberation Serif"/>
          <w:b/>
          <w:sz w:val="28"/>
          <w:szCs w:val="28"/>
        </w:rPr>
        <w:t xml:space="preserve"> при установлении на отдельном участке территории (объекта)  уровней террористической опасности</w:t>
      </w:r>
    </w:p>
    <w:p w:rsidR="00E928B2" w:rsidRDefault="00E928B2" w:rsidP="00E928B2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E928B2" w:rsidRDefault="00063B5F" w:rsidP="00E928B2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4A7A2F">
        <w:rPr>
          <w:rFonts w:ascii="Liberation Serif" w:hAnsi="Liberation Serif"/>
          <w:sz w:val="28"/>
          <w:szCs w:val="28"/>
        </w:rPr>
        <w:t>В соответствии с Федеральным законом от 6 марта 2006 года  № 35-ФЗ «О противодействии терроризму», Федеральным законом от 6 октября 2003 года № 131-ФЗ «Об общих принципах организации местного самоуправления в Российской Федерации», Указом Президента 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</w:t>
      </w:r>
      <w:r w:rsidR="00E928B2">
        <w:rPr>
          <w:rFonts w:ascii="Liberation Serif" w:hAnsi="Liberation Serif"/>
          <w:sz w:val="28"/>
          <w:szCs w:val="28"/>
        </w:rPr>
        <w:t>ности, общества и государства», подпункта 1</w:t>
      </w:r>
      <w:proofErr w:type="gramEnd"/>
      <w:r w:rsidR="00E928B2">
        <w:rPr>
          <w:rFonts w:ascii="Liberation Serif" w:hAnsi="Liberation Serif"/>
          <w:sz w:val="28"/>
          <w:szCs w:val="28"/>
        </w:rPr>
        <w:t xml:space="preserve"> пункта 2 распоряжения Губернатора Свердловской области от 19.01.2021</w:t>
      </w:r>
      <w:r w:rsidR="008C178D">
        <w:rPr>
          <w:rFonts w:ascii="Liberation Serif" w:hAnsi="Liberation Serif"/>
          <w:sz w:val="28"/>
          <w:szCs w:val="28"/>
        </w:rPr>
        <w:t xml:space="preserve">                  № </w:t>
      </w:r>
      <w:r w:rsidR="00E928B2">
        <w:rPr>
          <w:rFonts w:ascii="Liberation Serif" w:hAnsi="Liberation Serif"/>
          <w:sz w:val="28"/>
          <w:szCs w:val="28"/>
        </w:rPr>
        <w:t xml:space="preserve">2-РГ «О реализации решений антитеррористической комиссии в Свердловской области по вопросу об организации деятельности органов местного самоуправления муниципальных образований, расположенных на территории Свердловской области, по участию в профилактике терроризма, а также в минимизации и (или) ликвидации последствий его проявлений, о </w:t>
      </w:r>
      <w:proofErr w:type="gramStart"/>
      <w:r w:rsidR="00E928B2">
        <w:rPr>
          <w:rFonts w:ascii="Liberation Serif" w:hAnsi="Liberation Serif"/>
          <w:sz w:val="28"/>
          <w:szCs w:val="28"/>
        </w:rPr>
        <w:t>проблемах, перспективах и о состоянии нормативного правового регулирования антитеррористической деятельности в данной сфере на региональном уровне»</w:t>
      </w:r>
      <w:r w:rsidRPr="004A7A2F">
        <w:rPr>
          <w:rFonts w:ascii="Liberation Serif" w:hAnsi="Liberation Serif"/>
          <w:sz w:val="28"/>
          <w:szCs w:val="28"/>
        </w:rPr>
        <w:t xml:space="preserve">, в целях предупреждения террористической деятельности на территории </w:t>
      </w:r>
      <w:r w:rsidR="00E928B2">
        <w:rPr>
          <w:rFonts w:ascii="Liberation Serif" w:hAnsi="Liberation Serif"/>
          <w:sz w:val="28"/>
          <w:szCs w:val="28"/>
        </w:rPr>
        <w:t>Каменск-Уральского городского</w:t>
      </w:r>
      <w:r w:rsidRPr="004A7A2F">
        <w:rPr>
          <w:rFonts w:ascii="Liberation Serif" w:hAnsi="Liberation Serif"/>
          <w:sz w:val="28"/>
          <w:szCs w:val="28"/>
        </w:rPr>
        <w:t xml:space="preserve"> окру</w:t>
      </w:r>
      <w:r w:rsidR="00E907E5" w:rsidRPr="004A7A2F">
        <w:rPr>
          <w:rFonts w:ascii="Liberation Serif" w:hAnsi="Liberation Serif"/>
          <w:sz w:val="28"/>
          <w:szCs w:val="28"/>
        </w:rPr>
        <w:t>г</w:t>
      </w:r>
      <w:r w:rsidR="00E928B2">
        <w:rPr>
          <w:rFonts w:ascii="Liberation Serif" w:hAnsi="Liberation Serif"/>
          <w:sz w:val="28"/>
          <w:szCs w:val="28"/>
        </w:rPr>
        <w:t>а</w:t>
      </w:r>
      <w:r w:rsidR="00E907E5" w:rsidRPr="004A7A2F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8C178D">
        <w:rPr>
          <w:rFonts w:ascii="Liberation Serif" w:hAnsi="Liberation Serif"/>
          <w:sz w:val="28"/>
          <w:szCs w:val="28"/>
        </w:rPr>
        <w:t xml:space="preserve"> </w:t>
      </w:r>
      <w:r w:rsidRPr="004A7A2F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  <w:proofErr w:type="gramEnd"/>
    </w:p>
    <w:p w:rsidR="00DE2073" w:rsidRDefault="00DE2073" w:rsidP="00E928B2">
      <w:pPr>
        <w:ind w:firstLine="708"/>
        <w:jc w:val="both"/>
        <w:rPr>
          <w:rFonts w:ascii="Liberation Serif" w:hAnsi="Liberation Serif"/>
          <w:b/>
          <w:sz w:val="28"/>
          <w:szCs w:val="28"/>
        </w:rPr>
      </w:pPr>
    </w:p>
    <w:p w:rsidR="00063B5F" w:rsidRPr="00E928B2" w:rsidRDefault="00063B5F" w:rsidP="00E928B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A7A2F">
        <w:rPr>
          <w:rFonts w:ascii="Liberation Serif" w:hAnsi="Liberation Serif"/>
          <w:b/>
          <w:sz w:val="28"/>
          <w:szCs w:val="28"/>
        </w:rPr>
        <w:t>ПОСТАНОВЛЯЕТ:</w:t>
      </w:r>
    </w:p>
    <w:p w:rsidR="00063B5F" w:rsidRPr="004A7A2F" w:rsidRDefault="00063B5F" w:rsidP="00063B5F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A7A2F">
        <w:rPr>
          <w:rFonts w:ascii="Liberation Serif" w:hAnsi="Liberation Serif"/>
          <w:sz w:val="28"/>
          <w:szCs w:val="28"/>
        </w:rPr>
        <w:t xml:space="preserve">Утвердить План мероприятий </w:t>
      </w:r>
      <w:r w:rsidR="008C178D">
        <w:rPr>
          <w:rFonts w:ascii="Liberation Serif" w:hAnsi="Liberation Serif"/>
          <w:sz w:val="28"/>
          <w:szCs w:val="28"/>
        </w:rPr>
        <w:t>Каменск-</w:t>
      </w:r>
      <w:r w:rsidR="00E928B2">
        <w:rPr>
          <w:rFonts w:ascii="Liberation Serif" w:hAnsi="Liberation Serif"/>
          <w:sz w:val="28"/>
          <w:szCs w:val="28"/>
        </w:rPr>
        <w:t>Уральского городского</w:t>
      </w:r>
      <w:r w:rsidRPr="004A7A2F">
        <w:rPr>
          <w:rFonts w:ascii="Liberation Serif" w:hAnsi="Liberation Serif"/>
          <w:sz w:val="28"/>
          <w:szCs w:val="28"/>
        </w:rPr>
        <w:t xml:space="preserve"> округ</w:t>
      </w:r>
      <w:r w:rsidR="00E928B2">
        <w:rPr>
          <w:rFonts w:ascii="Liberation Serif" w:hAnsi="Liberation Serif"/>
          <w:sz w:val="28"/>
          <w:szCs w:val="28"/>
        </w:rPr>
        <w:t>а</w:t>
      </w:r>
      <w:r w:rsidRPr="004A7A2F">
        <w:rPr>
          <w:rFonts w:ascii="Liberation Serif" w:hAnsi="Liberation Serif"/>
          <w:sz w:val="28"/>
          <w:szCs w:val="28"/>
        </w:rPr>
        <w:t xml:space="preserve"> при установлении на отдельном участке территории (объекта) уровней террористической опасности, предусмотренных Указом Президента 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 (прилагается).</w:t>
      </w:r>
    </w:p>
    <w:p w:rsidR="00063B5F" w:rsidRPr="004A7A2F" w:rsidRDefault="00063B5F" w:rsidP="00063B5F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A7A2F">
        <w:rPr>
          <w:rFonts w:ascii="Liberation Serif" w:hAnsi="Liberation Serif"/>
          <w:sz w:val="28"/>
          <w:szCs w:val="28"/>
        </w:rPr>
        <w:t>Признать утратившим силу постановление Администрации города Каменска-Уральского от 16.08.2017 № 710 «О дополнительных мероприятиях в муниципальном образовании город Каменск-Уральский</w:t>
      </w:r>
      <w:r w:rsidR="00E928B2">
        <w:rPr>
          <w:rFonts w:ascii="Liberation Serif" w:hAnsi="Liberation Serif"/>
          <w:sz w:val="28"/>
          <w:szCs w:val="28"/>
        </w:rPr>
        <w:t xml:space="preserve"> при установлении</w:t>
      </w:r>
      <w:r w:rsidRPr="004A7A2F">
        <w:rPr>
          <w:rFonts w:ascii="Liberation Serif" w:hAnsi="Liberation Serif"/>
          <w:sz w:val="28"/>
          <w:szCs w:val="28"/>
        </w:rPr>
        <w:t xml:space="preserve"> на отдельном участке территории (объекта) уровней террористической опасности». </w:t>
      </w:r>
    </w:p>
    <w:p w:rsidR="00063B5F" w:rsidRPr="004A7A2F" w:rsidRDefault="00063B5F" w:rsidP="00063B5F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A7A2F">
        <w:rPr>
          <w:rFonts w:ascii="Liberation Serif" w:hAnsi="Liberation Serif"/>
          <w:sz w:val="28"/>
          <w:szCs w:val="28"/>
        </w:rPr>
        <w:t>Настоящее постановление опубликовать на официальном сайте муниципального образования.</w:t>
      </w:r>
    </w:p>
    <w:p w:rsidR="00063B5F" w:rsidRPr="004A7A2F" w:rsidRDefault="00063B5F" w:rsidP="00063B5F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A7A2F">
        <w:rPr>
          <w:rFonts w:ascii="Liberation Serif" w:hAnsi="Liberation Serif"/>
          <w:sz w:val="28"/>
          <w:szCs w:val="28"/>
        </w:rPr>
        <w:lastRenderedPageBreak/>
        <w:t xml:space="preserve"> </w:t>
      </w:r>
      <w:proofErr w:type="gramStart"/>
      <w:r w:rsidRPr="004A7A2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4A7A2F">
        <w:rPr>
          <w:rFonts w:ascii="Liberation Serif" w:hAnsi="Liberation Serif"/>
          <w:sz w:val="28"/>
          <w:szCs w:val="28"/>
        </w:rPr>
        <w:t xml:space="preserve"> выполнением настоящего постановления оставляю за собой. </w:t>
      </w:r>
    </w:p>
    <w:p w:rsidR="007D49D0" w:rsidRDefault="007D49D0" w:rsidP="00063B5F">
      <w:pPr>
        <w:jc w:val="both"/>
        <w:rPr>
          <w:sz w:val="28"/>
          <w:szCs w:val="28"/>
        </w:rPr>
      </w:pPr>
    </w:p>
    <w:p w:rsidR="007D49D0" w:rsidRDefault="007D49D0" w:rsidP="00063B5F">
      <w:pPr>
        <w:jc w:val="both"/>
        <w:rPr>
          <w:sz w:val="28"/>
          <w:szCs w:val="28"/>
        </w:rPr>
      </w:pPr>
    </w:p>
    <w:p w:rsidR="00063B5F" w:rsidRPr="004A7A2F" w:rsidRDefault="00063B5F" w:rsidP="00063B5F">
      <w:pPr>
        <w:jc w:val="both"/>
        <w:rPr>
          <w:rFonts w:ascii="Liberation Serif" w:hAnsi="Liberation Serif"/>
          <w:sz w:val="28"/>
          <w:szCs w:val="28"/>
        </w:rPr>
      </w:pPr>
      <w:r w:rsidRPr="004A7A2F">
        <w:rPr>
          <w:rFonts w:ascii="Liberation Serif" w:hAnsi="Liberation Serif"/>
          <w:sz w:val="28"/>
          <w:szCs w:val="28"/>
        </w:rPr>
        <w:t>И.о. главы</w:t>
      </w:r>
    </w:p>
    <w:p w:rsidR="00063B5F" w:rsidRPr="004A7A2F" w:rsidRDefault="00063B5F" w:rsidP="00063B5F">
      <w:pPr>
        <w:jc w:val="both"/>
        <w:rPr>
          <w:rFonts w:ascii="Liberation Serif" w:hAnsi="Liberation Serif"/>
          <w:sz w:val="28"/>
          <w:szCs w:val="28"/>
        </w:rPr>
      </w:pPr>
      <w:r w:rsidRPr="004A7A2F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</w:t>
      </w:r>
      <w:r w:rsidR="00AD3924">
        <w:rPr>
          <w:rFonts w:ascii="Liberation Serif" w:hAnsi="Liberation Serif"/>
          <w:sz w:val="28"/>
          <w:szCs w:val="28"/>
        </w:rPr>
        <w:t xml:space="preserve">                           А.А.</w:t>
      </w:r>
      <w:r w:rsidRPr="004A7A2F">
        <w:rPr>
          <w:rFonts w:ascii="Liberation Serif" w:hAnsi="Liberation Serif"/>
          <w:sz w:val="28"/>
          <w:szCs w:val="28"/>
        </w:rPr>
        <w:t>Герасимов</w:t>
      </w:r>
    </w:p>
    <w:p w:rsidR="00913088" w:rsidRDefault="00913088" w:rsidP="00063B5F">
      <w:pPr>
        <w:jc w:val="both"/>
        <w:rPr>
          <w:sz w:val="28"/>
          <w:szCs w:val="28"/>
        </w:rPr>
        <w:sectPr w:rsidR="00913088" w:rsidSect="00043AAC">
          <w:headerReference w:type="default" r:id="rId9"/>
          <w:pgSz w:w="11906" w:h="16838"/>
          <w:pgMar w:top="284" w:right="567" w:bottom="284" w:left="1701" w:header="709" w:footer="709" w:gutter="0"/>
          <w:cols w:space="708"/>
          <w:titlePg/>
          <w:docGrid w:linePitch="360"/>
        </w:sectPr>
      </w:pPr>
    </w:p>
    <w:p w:rsidR="00913088" w:rsidRPr="004A7A2F" w:rsidRDefault="00913088" w:rsidP="00DE2073">
      <w:pPr>
        <w:ind w:left="9639" w:right="-31"/>
        <w:jc w:val="both"/>
        <w:rPr>
          <w:rFonts w:ascii="Liberation Serif" w:hAnsi="Liberation Serif"/>
          <w:sz w:val="28"/>
          <w:szCs w:val="28"/>
        </w:rPr>
      </w:pPr>
      <w:r w:rsidRPr="004A7A2F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913088" w:rsidRPr="004A7A2F" w:rsidRDefault="00913088" w:rsidP="00DE2073">
      <w:pPr>
        <w:tabs>
          <w:tab w:val="left" w:pos="1134"/>
        </w:tabs>
        <w:ind w:left="9639" w:right="-31"/>
        <w:rPr>
          <w:rFonts w:ascii="Liberation Serif" w:hAnsi="Liberation Serif"/>
          <w:sz w:val="28"/>
          <w:szCs w:val="28"/>
        </w:rPr>
      </w:pPr>
      <w:r w:rsidRPr="004A7A2F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913088" w:rsidRPr="004A7A2F" w:rsidRDefault="00913088" w:rsidP="00DE2073">
      <w:pPr>
        <w:tabs>
          <w:tab w:val="left" w:pos="1134"/>
        </w:tabs>
        <w:ind w:left="9639" w:right="-31"/>
        <w:rPr>
          <w:rFonts w:ascii="Liberation Serif" w:hAnsi="Liberation Serif"/>
          <w:sz w:val="28"/>
          <w:szCs w:val="28"/>
        </w:rPr>
      </w:pPr>
      <w:r w:rsidRPr="004A7A2F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913088" w:rsidRPr="004A7A2F" w:rsidRDefault="00913088" w:rsidP="00DE2073">
      <w:pPr>
        <w:tabs>
          <w:tab w:val="left" w:pos="1134"/>
        </w:tabs>
        <w:ind w:left="9639" w:right="992"/>
        <w:rPr>
          <w:rFonts w:ascii="Liberation Serif" w:hAnsi="Liberation Serif"/>
          <w:sz w:val="28"/>
          <w:szCs w:val="28"/>
        </w:rPr>
      </w:pPr>
      <w:r w:rsidRPr="004A7A2F">
        <w:rPr>
          <w:rFonts w:ascii="Liberation Serif" w:hAnsi="Liberation Serif"/>
          <w:sz w:val="28"/>
          <w:szCs w:val="28"/>
        </w:rPr>
        <w:t xml:space="preserve">от  </w:t>
      </w:r>
      <w:r w:rsidR="00043AAC">
        <w:rPr>
          <w:rFonts w:ascii="Liberation Serif" w:hAnsi="Liberation Serif"/>
          <w:sz w:val="28"/>
          <w:szCs w:val="28"/>
        </w:rPr>
        <w:t>20.02.2021</w:t>
      </w:r>
      <w:r w:rsidRPr="004A7A2F">
        <w:rPr>
          <w:rFonts w:ascii="Liberation Serif" w:hAnsi="Liberation Serif"/>
          <w:sz w:val="28"/>
          <w:szCs w:val="28"/>
        </w:rPr>
        <w:t xml:space="preserve">  №  </w:t>
      </w:r>
      <w:r w:rsidR="00043AAC">
        <w:rPr>
          <w:rFonts w:ascii="Liberation Serif" w:hAnsi="Liberation Serif"/>
          <w:sz w:val="28"/>
          <w:szCs w:val="28"/>
        </w:rPr>
        <w:t>140</w:t>
      </w:r>
    </w:p>
    <w:p w:rsidR="00913088" w:rsidRPr="004A7A2F" w:rsidRDefault="00DE2073" w:rsidP="00DE2073">
      <w:pPr>
        <w:ind w:left="963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«О дополнительных </w:t>
      </w:r>
      <w:r w:rsidR="00913088" w:rsidRPr="004A7A2F">
        <w:rPr>
          <w:rFonts w:ascii="Liberation Serif" w:hAnsi="Liberation Serif"/>
          <w:sz w:val="28"/>
          <w:szCs w:val="28"/>
        </w:rPr>
        <w:t>мероприятиях</w:t>
      </w:r>
      <w:r>
        <w:rPr>
          <w:rFonts w:ascii="Liberation Serif" w:hAnsi="Liberation Serif"/>
          <w:sz w:val="28"/>
          <w:szCs w:val="28"/>
        </w:rPr>
        <w:t xml:space="preserve"> в     </w:t>
      </w:r>
      <w:r w:rsidR="00913088" w:rsidRPr="004A7A2F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                         Каменск – Уральском городском</w:t>
      </w:r>
      <w:r w:rsidR="00913088" w:rsidRPr="004A7A2F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е</w:t>
      </w:r>
    </w:p>
    <w:p w:rsidR="00913088" w:rsidRPr="004A7A2F" w:rsidRDefault="00913088" w:rsidP="00DE2073">
      <w:pPr>
        <w:ind w:left="9639"/>
        <w:rPr>
          <w:rFonts w:ascii="Liberation Serif" w:hAnsi="Liberation Serif"/>
          <w:sz w:val="28"/>
          <w:szCs w:val="28"/>
        </w:rPr>
      </w:pPr>
      <w:r w:rsidRPr="004A7A2F">
        <w:rPr>
          <w:rFonts w:ascii="Liberation Serif" w:hAnsi="Liberation Serif"/>
          <w:sz w:val="28"/>
          <w:szCs w:val="28"/>
        </w:rPr>
        <w:t xml:space="preserve">при установлении на отдельном участке                                                                                                      </w:t>
      </w:r>
    </w:p>
    <w:p w:rsidR="00913088" w:rsidRPr="004A7A2F" w:rsidRDefault="00913088" w:rsidP="00DE2073">
      <w:pPr>
        <w:ind w:left="9639"/>
        <w:rPr>
          <w:rFonts w:ascii="Liberation Serif" w:hAnsi="Liberation Serif"/>
          <w:sz w:val="28"/>
          <w:szCs w:val="28"/>
        </w:rPr>
      </w:pPr>
      <w:r w:rsidRPr="004A7A2F">
        <w:rPr>
          <w:rFonts w:ascii="Liberation Serif" w:hAnsi="Liberation Serif"/>
          <w:sz w:val="28"/>
          <w:szCs w:val="28"/>
        </w:rPr>
        <w:t xml:space="preserve">территории (объекта) уровней                                 </w:t>
      </w:r>
      <w:r w:rsidR="00DE2073">
        <w:rPr>
          <w:rFonts w:ascii="Liberation Serif" w:hAnsi="Liberation Serif"/>
          <w:sz w:val="28"/>
          <w:szCs w:val="28"/>
        </w:rPr>
        <w:t xml:space="preserve">                    </w:t>
      </w:r>
      <w:r w:rsidRPr="004A7A2F">
        <w:rPr>
          <w:rFonts w:ascii="Liberation Serif" w:hAnsi="Liberation Serif"/>
          <w:sz w:val="28"/>
          <w:szCs w:val="28"/>
        </w:rPr>
        <w:t>террористической опасности»</w:t>
      </w:r>
    </w:p>
    <w:p w:rsidR="00913088" w:rsidRPr="004A7A2F" w:rsidRDefault="00913088" w:rsidP="00DE2073">
      <w:pPr>
        <w:ind w:left="9639"/>
        <w:jc w:val="both"/>
        <w:rPr>
          <w:rFonts w:ascii="Liberation Serif" w:hAnsi="Liberation Serif"/>
          <w:sz w:val="28"/>
          <w:szCs w:val="28"/>
        </w:rPr>
      </w:pPr>
    </w:p>
    <w:p w:rsidR="00913088" w:rsidRDefault="00913088" w:rsidP="00DE2073">
      <w:pPr>
        <w:tabs>
          <w:tab w:val="left" w:pos="10620"/>
        </w:tabs>
        <w:spacing w:line="233" w:lineRule="auto"/>
        <w:ind w:left="9639"/>
        <w:jc w:val="both"/>
        <w:rPr>
          <w:b/>
          <w:sz w:val="28"/>
          <w:szCs w:val="28"/>
        </w:rPr>
      </w:pPr>
    </w:p>
    <w:p w:rsidR="00913088" w:rsidRDefault="00913088" w:rsidP="00913088">
      <w:pPr>
        <w:tabs>
          <w:tab w:val="left" w:pos="10620"/>
        </w:tabs>
        <w:spacing w:line="233" w:lineRule="auto"/>
        <w:jc w:val="both"/>
        <w:rPr>
          <w:b/>
          <w:sz w:val="28"/>
          <w:szCs w:val="28"/>
        </w:rPr>
      </w:pPr>
    </w:p>
    <w:p w:rsidR="00DE2073" w:rsidRDefault="00913088" w:rsidP="00DE2073">
      <w:pPr>
        <w:tabs>
          <w:tab w:val="left" w:pos="10620"/>
        </w:tabs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4A7A2F">
        <w:rPr>
          <w:rFonts w:ascii="Liberation Serif" w:hAnsi="Liberation Serif"/>
          <w:b/>
          <w:sz w:val="28"/>
          <w:szCs w:val="28"/>
        </w:rPr>
        <w:t>ПЛАН</w:t>
      </w:r>
    </w:p>
    <w:p w:rsidR="00913088" w:rsidRPr="00DE2073" w:rsidRDefault="00913088" w:rsidP="00DE2073">
      <w:pPr>
        <w:tabs>
          <w:tab w:val="left" w:pos="10620"/>
        </w:tabs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4A7A2F">
        <w:rPr>
          <w:rFonts w:ascii="Liberation Serif" w:hAnsi="Liberation Serif"/>
          <w:sz w:val="28"/>
          <w:szCs w:val="28"/>
        </w:rPr>
        <w:t xml:space="preserve">мероприятий </w:t>
      </w:r>
      <w:r w:rsidR="00DE2073">
        <w:rPr>
          <w:rFonts w:ascii="Liberation Serif" w:hAnsi="Liberation Serif"/>
          <w:sz w:val="28"/>
          <w:szCs w:val="28"/>
        </w:rPr>
        <w:t>Каменск-Уральского городского</w:t>
      </w:r>
      <w:r w:rsidR="00BF670A" w:rsidRPr="004A7A2F">
        <w:rPr>
          <w:rFonts w:ascii="Liberation Serif" w:hAnsi="Liberation Serif"/>
          <w:sz w:val="28"/>
          <w:szCs w:val="28"/>
        </w:rPr>
        <w:t xml:space="preserve"> округ</w:t>
      </w:r>
      <w:r w:rsidR="00DE2073">
        <w:rPr>
          <w:rFonts w:ascii="Liberation Serif" w:hAnsi="Liberation Serif"/>
          <w:sz w:val="28"/>
          <w:szCs w:val="28"/>
        </w:rPr>
        <w:t>а</w:t>
      </w:r>
      <w:r w:rsidRPr="004A7A2F">
        <w:rPr>
          <w:rFonts w:ascii="Liberation Serif" w:hAnsi="Liberation Serif"/>
          <w:sz w:val="28"/>
          <w:szCs w:val="28"/>
        </w:rPr>
        <w:t xml:space="preserve"> при установлении на отдельном участке территории (объекта)</w:t>
      </w:r>
      <w:r w:rsidR="008C178D">
        <w:rPr>
          <w:rFonts w:ascii="Liberation Serif" w:hAnsi="Liberation Serif"/>
          <w:sz w:val="28"/>
          <w:szCs w:val="28"/>
        </w:rPr>
        <w:t xml:space="preserve"> </w:t>
      </w:r>
      <w:r w:rsidRPr="004A7A2F">
        <w:rPr>
          <w:rFonts w:ascii="Liberation Serif" w:hAnsi="Liberation Serif"/>
          <w:sz w:val="28"/>
          <w:szCs w:val="28"/>
        </w:rPr>
        <w:t>уровней террористической опасности, предусмотренных Указом Президента 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663"/>
        <w:gridCol w:w="3685"/>
        <w:gridCol w:w="4394"/>
      </w:tblGrid>
      <w:tr w:rsidR="00913088" w:rsidRPr="004A7A2F" w:rsidTr="00FC5C8A">
        <w:tc>
          <w:tcPr>
            <w:tcW w:w="675" w:type="dxa"/>
            <w:shd w:val="clear" w:color="auto" w:fill="auto"/>
          </w:tcPr>
          <w:p w:rsidR="00913088" w:rsidRPr="004A7A2F" w:rsidRDefault="00913088" w:rsidP="00BF670A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№№</w:t>
            </w:r>
          </w:p>
        </w:tc>
        <w:tc>
          <w:tcPr>
            <w:tcW w:w="6663" w:type="dxa"/>
            <w:shd w:val="clear" w:color="auto" w:fill="auto"/>
          </w:tcPr>
          <w:p w:rsidR="00913088" w:rsidRPr="004A7A2F" w:rsidRDefault="00913088" w:rsidP="00BF670A">
            <w:pPr>
              <w:ind w:left="34" w:right="176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85" w:type="dxa"/>
            <w:shd w:val="clear" w:color="auto" w:fill="auto"/>
          </w:tcPr>
          <w:p w:rsidR="00913088" w:rsidRPr="004A7A2F" w:rsidRDefault="00913088" w:rsidP="00BF670A">
            <w:pPr>
              <w:ind w:left="34" w:right="3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Срок исполнения</w:t>
            </w:r>
          </w:p>
        </w:tc>
        <w:tc>
          <w:tcPr>
            <w:tcW w:w="4394" w:type="dxa"/>
            <w:shd w:val="clear" w:color="auto" w:fill="auto"/>
          </w:tcPr>
          <w:p w:rsidR="00913088" w:rsidRPr="004A7A2F" w:rsidRDefault="00913088" w:rsidP="00BF670A">
            <w:pPr>
              <w:ind w:left="176" w:righ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Исполнители</w:t>
            </w:r>
          </w:p>
        </w:tc>
      </w:tr>
    </w:tbl>
    <w:p w:rsidR="00913088" w:rsidRPr="004A7A2F" w:rsidRDefault="00913088" w:rsidP="00913088">
      <w:pPr>
        <w:jc w:val="both"/>
        <w:rPr>
          <w:rFonts w:ascii="Liberation Serif" w:hAnsi="Liberation Serif"/>
          <w:sz w:val="2"/>
          <w:szCs w:val="2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663"/>
        <w:gridCol w:w="3685"/>
        <w:gridCol w:w="4394"/>
      </w:tblGrid>
      <w:tr w:rsidR="00913088" w:rsidRPr="004A7A2F" w:rsidTr="00FC5C8A">
        <w:trPr>
          <w:tblHeader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13088" w:rsidRPr="004A7A2F" w:rsidRDefault="00913088" w:rsidP="00BF6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6663" w:type="dxa"/>
            <w:tcBorders>
              <w:bottom w:val="single" w:sz="4" w:space="0" w:color="auto"/>
            </w:tcBorders>
            <w:shd w:val="clear" w:color="auto" w:fill="auto"/>
          </w:tcPr>
          <w:p w:rsidR="00913088" w:rsidRPr="004A7A2F" w:rsidRDefault="00913088" w:rsidP="00BF670A">
            <w:pPr>
              <w:ind w:left="34" w:right="176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913088" w:rsidRPr="004A7A2F" w:rsidRDefault="00913088" w:rsidP="00BF670A">
            <w:pPr>
              <w:ind w:left="34" w:right="3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913088" w:rsidRPr="004A7A2F" w:rsidRDefault="00913088" w:rsidP="00BF670A">
            <w:pPr>
              <w:ind w:left="176" w:righ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</w:tr>
      <w:tr w:rsidR="00913088" w:rsidRPr="004A7A2F" w:rsidTr="00FC5C8A">
        <w:tc>
          <w:tcPr>
            <w:tcW w:w="1541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913088" w:rsidRPr="004A7A2F" w:rsidRDefault="00913088" w:rsidP="00BF670A">
            <w:pPr>
              <w:numPr>
                <w:ilvl w:val="0"/>
                <w:numId w:val="2"/>
              </w:numPr>
              <w:ind w:right="3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b/>
                <w:sz w:val="28"/>
                <w:szCs w:val="28"/>
              </w:rPr>
              <w:t>Подготовительные мероприятия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autoSpaceDE w:val="0"/>
              <w:autoSpaceDN w:val="0"/>
              <w:adjustRightInd w:val="0"/>
              <w:spacing w:line="233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Подготовить и направить в адрес Губернатора Свердловской области, председателя антитеррористической комиссии информацию о возможной угрозе совершения террористического акта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Незамедлительно при получении информации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>о возможной угрозе совершения террористического акта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BF670A" w:rsidP="00DE2073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Председатель</w:t>
            </w:r>
            <w:r w:rsidR="00913088" w:rsidRPr="004A7A2F">
              <w:rPr>
                <w:rFonts w:ascii="Liberation Serif" w:hAnsi="Liberation Serif"/>
                <w:sz w:val="28"/>
                <w:szCs w:val="28"/>
              </w:rPr>
              <w:t xml:space="preserve"> антитеррор</w:t>
            </w:r>
            <w:r w:rsidR="008C178D">
              <w:rPr>
                <w:rFonts w:ascii="Liberation Serif" w:hAnsi="Liberation Serif"/>
                <w:sz w:val="28"/>
                <w:szCs w:val="28"/>
              </w:rPr>
              <w:t>истической комиссии в Каменск-</w:t>
            </w:r>
            <w:r w:rsidR="00913088" w:rsidRPr="004A7A2F">
              <w:rPr>
                <w:rFonts w:ascii="Liberation Serif" w:hAnsi="Liberation Serif"/>
                <w:sz w:val="28"/>
                <w:szCs w:val="28"/>
              </w:rPr>
              <w:t>Уральск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ом городском округе</w:t>
            </w:r>
          </w:p>
        </w:tc>
      </w:tr>
      <w:tr w:rsidR="00913088" w:rsidRPr="00CC27E6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ageBreakBefore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lastRenderedPageBreak/>
              <w:t>2.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BF670A">
            <w:pPr>
              <w:pageBreakBefore/>
              <w:tabs>
                <w:tab w:val="left" w:pos="6120"/>
              </w:tabs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Организовать оповещение и сбор членов антитеррористической комиссии в Каменск – Уральск</w:t>
            </w:r>
            <w:r w:rsidR="00BF670A" w:rsidRPr="004A7A2F">
              <w:rPr>
                <w:rFonts w:ascii="Liberation Serif" w:hAnsi="Liberation Serif"/>
                <w:sz w:val="28"/>
                <w:szCs w:val="28"/>
              </w:rPr>
              <w:t>ом городском округе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ageBreakBefore/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В течение 1 часа с момента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>принятия решения о проведении внеочередного заседания муниципальной антитеррористической комиссии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ageBreakBefore/>
              <w:tabs>
                <w:tab w:val="left" w:pos="6120"/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Секретарь антитеррор</w:t>
            </w:r>
            <w:r w:rsidR="008C178D">
              <w:rPr>
                <w:rFonts w:ascii="Liberation Serif" w:hAnsi="Liberation Serif"/>
                <w:sz w:val="28"/>
                <w:szCs w:val="28"/>
              </w:rPr>
              <w:t>истической комиссии в Каменск-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Уральск</w:t>
            </w:r>
            <w:r w:rsidR="00BF670A" w:rsidRPr="004A7A2F">
              <w:rPr>
                <w:rFonts w:ascii="Liberation Serif" w:hAnsi="Liberation Serif"/>
                <w:sz w:val="28"/>
                <w:szCs w:val="28"/>
              </w:rPr>
              <w:t>ом городском округе</w:t>
            </w:r>
          </w:p>
          <w:p w:rsidR="00913088" w:rsidRPr="004A7A2F" w:rsidRDefault="00913088" w:rsidP="00913088">
            <w:pPr>
              <w:pageBreakBefore/>
              <w:tabs>
                <w:tab w:val="left" w:pos="6120"/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13088" w:rsidRPr="00CC27E6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DE2073">
            <w:pPr>
              <w:tabs>
                <w:tab w:val="left" w:pos="6120"/>
              </w:tabs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Принять муниципальные нормативные правовые акты об участии органов местного самоуправления 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Каменск-</w:t>
            </w:r>
            <w:r w:rsidR="00DE2073">
              <w:rPr>
                <w:rFonts w:ascii="Liberation Serif" w:hAnsi="Liberation Serif"/>
                <w:sz w:val="28"/>
                <w:szCs w:val="28"/>
              </w:rPr>
              <w:t>Уральского городского</w:t>
            </w:r>
            <w:r w:rsidR="00BF670A" w:rsidRPr="004A7A2F">
              <w:rPr>
                <w:rFonts w:ascii="Liberation Serif" w:hAnsi="Liberation Serif"/>
                <w:sz w:val="28"/>
                <w:szCs w:val="28"/>
              </w:rPr>
              <w:t xml:space="preserve"> округ</w:t>
            </w:r>
            <w:r w:rsidR="00DE2073">
              <w:rPr>
                <w:rFonts w:ascii="Liberation Serif" w:hAnsi="Liberation Serif"/>
                <w:sz w:val="28"/>
                <w:szCs w:val="28"/>
              </w:rPr>
              <w:t>а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 в проведении мероприятий при установлении на отдельном участке территории 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Каменск-</w:t>
            </w:r>
            <w:r w:rsidR="00DE2073">
              <w:rPr>
                <w:rFonts w:ascii="Liberation Serif" w:hAnsi="Liberation Serif"/>
                <w:sz w:val="28"/>
                <w:szCs w:val="28"/>
              </w:rPr>
              <w:t>Уральского городского</w:t>
            </w:r>
            <w:r w:rsidR="00BF670A" w:rsidRPr="004A7A2F">
              <w:rPr>
                <w:rFonts w:ascii="Liberation Serif" w:hAnsi="Liberation Serif"/>
                <w:sz w:val="28"/>
                <w:szCs w:val="28"/>
              </w:rPr>
              <w:t xml:space="preserve"> округ</w:t>
            </w:r>
            <w:r w:rsidR="00DE2073">
              <w:rPr>
                <w:rFonts w:ascii="Liberation Serif" w:hAnsi="Liberation Serif"/>
                <w:sz w:val="28"/>
                <w:szCs w:val="28"/>
              </w:rPr>
              <w:t>а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 (объекте) повышенного (синего) уровня террористической опасности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2 часов с момента принятия председателем антитеррористической комиссии в Свердловской области об установлении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DE2073">
            <w:pPr>
              <w:tabs>
                <w:tab w:val="left" w:pos="6120"/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Руководители органов местного самоуправления 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Каменск-</w:t>
            </w:r>
            <w:r w:rsidR="00DE2073">
              <w:rPr>
                <w:rFonts w:ascii="Liberation Serif" w:hAnsi="Liberation Serif"/>
                <w:sz w:val="28"/>
                <w:szCs w:val="28"/>
              </w:rPr>
              <w:t>Уральского городского</w:t>
            </w:r>
            <w:r w:rsidR="00BF670A" w:rsidRPr="004A7A2F">
              <w:rPr>
                <w:rFonts w:ascii="Liberation Serif" w:hAnsi="Liberation Serif"/>
                <w:sz w:val="28"/>
                <w:szCs w:val="28"/>
              </w:rPr>
              <w:t xml:space="preserve"> округ</w:t>
            </w:r>
            <w:r w:rsidR="00DE2073">
              <w:rPr>
                <w:rFonts w:ascii="Liberation Serif" w:hAnsi="Liberation Serif"/>
                <w:sz w:val="28"/>
                <w:szCs w:val="28"/>
              </w:rPr>
              <w:t>а</w:t>
            </w:r>
          </w:p>
        </w:tc>
      </w:tr>
      <w:tr w:rsidR="00913088" w:rsidRPr="00CC27E6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DE2073">
            <w:pPr>
              <w:tabs>
                <w:tab w:val="left" w:pos="6120"/>
              </w:tabs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Направить в адрес Губернатора Свердловской области, председателя антитеррористической комиссии информацию об участии органов местного самоуправления </w:t>
            </w:r>
            <w:r w:rsidR="00DE2073">
              <w:rPr>
                <w:rFonts w:ascii="Liberation Serif" w:hAnsi="Liberation Serif"/>
                <w:sz w:val="28"/>
                <w:szCs w:val="28"/>
              </w:rPr>
              <w:t>Каменск-Уральского городского</w:t>
            </w:r>
            <w:r w:rsidR="00BF670A" w:rsidRPr="004A7A2F">
              <w:rPr>
                <w:rFonts w:ascii="Liberation Serif" w:hAnsi="Liberation Serif"/>
                <w:sz w:val="28"/>
                <w:szCs w:val="28"/>
              </w:rPr>
              <w:t xml:space="preserve"> округ</w:t>
            </w:r>
            <w:r w:rsidR="00DE2073">
              <w:rPr>
                <w:rFonts w:ascii="Liberation Serif" w:hAnsi="Liberation Serif"/>
                <w:sz w:val="28"/>
                <w:szCs w:val="28"/>
              </w:rPr>
              <w:t>а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 в проведении мероприятий при установлении на отдельном участке территории </w:t>
            </w:r>
            <w:r w:rsidR="00DE2073">
              <w:rPr>
                <w:rFonts w:ascii="Liberation Serif" w:hAnsi="Liberation Serif"/>
                <w:sz w:val="28"/>
                <w:szCs w:val="28"/>
              </w:rPr>
              <w:t>Каменск-Уральского городского</w:t>
            </w:r>
            <w:r w:rsidR="00BF670A" w:rsidRPr="004A7A2F">
              <w:rPr>
                <w:rFonts w:ascii="Liberation Serif" w:hAnsi="Liberation Serif"/>
                <w:sz w:val="28"/>
                <w:szCs w:val="28"/>
              </w:rPr>
              <w:t xml:space="preserve"> округ</w:t>
            </w:r>
            <w:r w:rsidR="00DE2073">
              <w:rPr>
                <w:rFonts w:ascii="Liberation Serif" w:hAnsi="Liberation Serif"/>
                <w:sz w:val="28"/>
                <w:szCs w:val="28"/>
              </w:rPr>
              <w:t>а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 (объекте) уровня террористической опасности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CB0D10" w:rsidP="00CB0D10">
            <w:pPr>
              <w:tabs>
                <w:tab w:val="left" w:pos="6120"/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Председатель</w:t>
            </w:r>
            <w:r w:rsidR="00913088" w:rsidRPr="004A7A2F">
              <w:rPr>
                <w:rFonts w:ascii="Liberation Serif" w:hAnsi="Liberation Serif"/>
                <w:sz w:val="28"/>
                <w:szCs w:val="28"/>
              </w:rPr>
              <w:t xml:space="preserve"> антитеррор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истической комиссии в Каменск-</w:t>
            </w:r>
            <w:r w:rsidR="00913088" w:rsidRPr="004A7A2F">
              <w:rPr>
                <w:rFonts w:ascii="Liberation Serif" w:hAnsi="Liberation Serif"/>
                <w:sz w:val="28"/>
                <w:szCs w:val="28"/>
              </w:rPr>
              <w:t>Уральск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ом городском округе</w:t>
            </w:r>
          </w:p>
        </w:tc>
      </w:tr>
      <w:tr w:rsidR="00913088" w:rsidRPr="00CC27E6" w:rsidTr="00FC5C8A">
        <w:tc>
          <w:tcPr>
            <w:tcW w:w="15417" w:type="dxa"/>
            <w:gridSpan w:val="4"/>
            <w:tcBorders>
              <w:top w:val="nil"/>
              <w:bottom w:val="single" w:sz="4" w:space="0" w:color="auto"/>
            </w:tcBorders>
            <w:shd w:val="clear" w:color="auto" w:fill="95B3D7"/>
          </w:tcPr>
          <w:p w:rsidR="00913088" w:rsidRPr="004A7A2F" w:rsidRDefault="00913088" w:rsidP="00CB0D10">
            <w:pPr>
              <w:pageBreakBefore/>
              <w:tabs>
                <w:tab w:val="left" w:pos="10620"/>
              </w:tabs>
              <w:spacing w:line="233" w:lineRule="auto"/>
              <w:ind w:left="176" w:right="3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lastRenderedPageBreak/>
              <w:t>II</w:t>
            </w:r>
            <w:r w:rsidRPr="004A7A2F">
              <w:rPr>
                <w:rFonts w:ascii="Liberation Serif" w:hAnsi="Liberation Serif"/>
                <w:b/>
                <w:sz w:val="28"/>
                <w:szCs w:val="28"/>
              </w:rPr>
              <w:t>.Мероприятия при установлении повышенного («синего») уровня террористической опасности</w:t>
            </w:r>
          </w:p>
          <w:p w:rsidR="00913088" w:rsidRPr="004A7A2F" w:rsidRDefault="00913088" w:rsidP="00913088">
            <w:pPr>
              <w:pageBreakBefore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13088" w:rsidRPr="00CC27E6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autoSpaceDE w:val="0"/>
              <w:autoSpaceDN w:val="0"/>
              <w:adjustRightInd w:val="0"/>
              <w:spacing w:line="233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Проинформировать должностных лиц органов местного самоуправления, руководителей подведомственных учреждений (организаций), а также членов муниципальной антитеррористической комиссии о реальной возможности совершения террористического акта и установлении «синего» уровня террористической опасности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CB0D10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Секретарь антитеррор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истической комиссии в Каменск-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Уральск</w:t>
            </w:r>
            <w:r w:rsidR="00CB0D10" w:rsidRPr="004A7A2F">
              <w:rPr>
                <w:rFonts w:ascii="Liberation Serif" w:hAnsi="Liberation Serif"/>
                <w:sz w:val="28"/>
                <w:szCs w:val="28"/>
              </w:rPr>
              <w:t>ом городском округе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, руководитель Единой дежурно-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диспетчерской службы</w:t>
            </w:r>
          </w:p>
        </w:tc>
      </w:tr>
      <w:tr w:rsidR="00913088" w:rsidRPr="00CC27E6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autoSpaceDE w:val="0"/>
              <w:autoSpaceDN w:val="0"/>
              <w:adjustRightInd w:val="0"/>
              <w:spacing w:line="233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Принять участие в проведении внеплановых мероприятий по проверке информации о возможном совершении террористического акта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Незамедлительно с момента 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913088" w:rsidRPr="00CC27E6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spacing w:line="233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Провести дополнительный инструктаж муниципальных служащих, работников,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 xml:space="preserve">а также персонала объектов, находящихся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 xml:space="preserve">в муниципальной собственности,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>с привлечением в зависимости от полученной информации специалистов в соответствующей области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13088" w:rsidRPr="00CC27E6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E907E5">
            <w:pPr>
              <w:autoSpaceDE w:val="0"/>
              <w:autoSpaceDN w:val="0"/>
              <w:adjustRightInd w:val="0"/>
              <w:spacing w:line="233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Привлечь к охране общественного порядка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>и общественной безопасности в местах массового пребывания</w:t>
            </w:r>
            <w:r w:rsidR="00E907E5" w:rsidRPr="004A7A2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CB0D10" w:rsidRPr="004A7A2F">
              <w:rPr>
                <w:rFonts w:ascii="Liberation Serif" w:hAnsi="Liberation Serif"/>
                <w:sz w:val="28"/>
                <w:szCs w:val="28"/>
              </w:rPr>
              <w:t>л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юдей</w:t>
            </w:r>
            <w:r w:rsidR="00E907E5" w:rsidRPr="004A7A2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и на иных объектах (территориях) представителей общественных объединений правоохранительной направленности, а также народных дружин и казачьих обществ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CB0D10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Отдел по </w:t>
            </w:r>
            <w:r w:rsidR="00CB0D10" w:rsidRPr="004A7A2F">
              <w:rPr>
                <w:rFonts w:ascii="Liberation Serif" w:hAnsi="Liberation Serif"/>
                <w:sz w:val="28"/>
                <w:szCs w:val="28"/>
              </w:rPr>
              <w:t>взаимодействию с административными органами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 xml:space="preserve"> Администрации Каменск-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Уральского</w:t>
            </w:r>
            <w:r w:rsidR="00CB0D10" w:rsidRPr="004A7A2F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913088" w:rsidRPr="00CC27E6" w:rsidTr="00FC5C8A">
        <w:trPr>
          <w:trHeight w:val="2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Усилить пропускной режим на объектах, находящихся в муниципальной собственности, в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lastRenderedPageBreak/>
              <w:t>том числе, с использованием специальных технических средств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 течение 2 часов с момента установления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lastRenderedPageBreak/>
              <w:t>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Руководители органов местного самоуправления и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lastRenderedPageBreak/>
              <w:t>подведомственных учреждений (организаций)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lastRenderedPageBreak/>
              <w:t>10.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autoSpaceDE w:val="0"/>
              <w:autoSpaceDN w:val="0"/>
              <w:adjustRightInd w:val="0"/>
              <w:spacing w:line="233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Принять участие в проверках и осмотрах объектов инфраструктуры теплопроводов, газопроводов, газораспределительных станций, энергетических систем в целях выявления возможных мест закладки взрывных устройств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4 часов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autoSpaceDE w:val="0"/>
              <w:autoSpaceDN w:val="0"/>
              <w:adjustRightInd w:val="0"/>
              <w:spacing w:line="233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Принять участие в проведении инженерно-технической разведки основных маршрутов передвижения участников публичных и массовых мероприятий, обследованиях потенциальных объектов террористических посягательств и мест массового пребывания людей в целях обнаружения и обезвреживания взрывных устройств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Проинформировать население о том, как вести себя в условиях угрозы совершения террористического акта</w:t>
            </w:r>
          </w:p>
          <w:p w:rsidR="00913088" w:rsidRPr="004A7A2F" w:rsidRDefault="00913088" w:rsidP="00913088">
            <w:pPr>
              <w:autoSpaceDE w:val="0"/>
              <w:autoSpaceDN w:val="0"/>
              <w:adjustRightInd w:val="0"/>
              <w:spacing w:line="233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4 часов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3F174B" w:rsidP="00CB0D10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Отдел информационно-</w:t>
            </w:r>
            <w:r w:rsidR="00913088" w:rsidRPr="004A7A2F">
              <w:rPr>
                <w:rFonts w:ascii="Liberation Serif" w:hAnsi="Liberation Serif"/>
                <w:sz w:val="28"/>
                <w:szCs w:val="28"/>
              </w:rPr>
              <w:t>аналитической работы и взаимодействия со средствами массовой информации Администрации Каменск-Уральского</w:t>
            </w:r>
            <w:r w:rsidR="00CB0D10" w:rsidRPr="004A7A2F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Совместно с правоохранительными органами обеспечить мониторинг оперативной обстановки и представление в аппарат антитеррористической комиссии в Свердловской области информации </w:t>
            </w:r>
            <w:r w:rsidRPr="004A7A2F">
              <w:rPr>
                <w:rFonts w:ascii="Liberation Serif" w:hAnsi="Liberation Serif"/>
                <w:bCs/>
                <w:sz w:val="28"/>
                <w:szCs w:val="28"/>
              </w:rPr>
              <w:t xml:space="preserve">о результатах проводимых мероприятий, предусмотренных разделом </w:t>
            </w:r>
            <w:r w:rsidRPr="004A7A2F">
              <w:rPr>
                <w:rFonts w:ascii="Liberation Serif" w:hAnsi="Liberation Serif"/>
                <w:bCs/>
                <w:sz w:val="28"/>
                <w:szCs w:val="28"/>
                <w:lang w:val="en-US"/>
              </w:rPr>
              <w:t>II</w:t>
            </w:r>
            <w:r w:rsidRPr="004A7A2F">
              <w:rPr>
                <w:rFonts w:ascii="Liberation Serif" w:hAnsi="Liberation Serif"/>
                <w:bCs/>
                <w:sz w:val="28"/>
                <w:szCs w:val="28"/>
              </w:rPr>
              <w:t xml:space="preserve"> настоящего Плана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Каждые 4 часа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CB0D10" w:rsidP="00CB0D10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Аппарат</w:t>
            </w:r>
            <w:r w:rsidR="00913088" w:rsidRPr="004A7A2F">
              <w:rPr>
                <w:rFonts w:ascii="Liberation Serif" w:hAnsi="Liberation Serif"/>
                <w:sz w:val="28"/>
                <w:szCs w:val="28"/>
              </w:rPr>
              <w:t xml:space="preserve"> антитеррор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истической комиссии в Каменск-</w:t>
            </w:r>
            <w:r w:rsidR="00913088" w:rsidRPr="004A7A2F">
              <w:rPr>
                <w:rFonts w:ascii="Liberation Serif" w:hAnsi="Liberation Serif"/>
                <w:sz w:val="28"/>
                <w:szCs w:val="28"/>
              </w:rPr>
              <w:t>Уральск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ом городском округе</w:t>
            </w:r>
          </w:p>
        </w:tc>
      </w:tr>
      <w:tr w:rsidR="00913088" w:rsidRPr="004A7A2F" w:rsidTr="00FC5C8A"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3088" w:rsidRPr="004A7A2F" w:rsidRDefault="00913088" w:rsidP="00CB0D10">
            <w:pPr>
              <w:tabs>
                <w:tab w:val="left" w:pos="10620"/>
              </w:tabs>
              <w:spacing w:line="233" w:lineRule="auto"/>
              <w:ind w:left="176" w:right="33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t>III</w:t>
            </w:r>
            <w:r w:rsidRPr="004A7A2F">
              <w:rPr>
                <w:rFonts w:ascii="Liberation Serif" w:hAnsi="Liberation Serif"/>
                <w:b/>
                <w:sz w:val="28"/>
                <w:szCs w:val="28"/>
              </w:rPr>
              <w:t>.Мероприятия при установлении высокого («желтого») уровня террористической опасности</w:t>
            </w:r>
          </w:p>
          <w:p w:rsidR="00913088" w:rsidRPr="004A7A2F" w:rsidRDefault="00913088" w:rsidP="00913088">
            <w:pPr>
              <w:ind w:left="176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Style w:val="a7"/>
              <w:tabs>
                <w:tab w:val="left" w:pos="567"/>
              </w:tabs>
              <w:ind w:left="34" w:right="176" w:firstLine="0"/>
              <w:jc w:val="both"/>
              <w:rPr>
                <w:rFonts w:ascii="Liberation Serif" w:hAnsi="Liberation Serif"/>
              </w:rPr>
            </w:pPr>
            <w:r w:rsidRPr="004A7A2F">
              <w:rPr>
                <w:rFonts w:ascii="Liberation Serif" w:hAnsi="Liberation Serif"/>
              </w:rPr>
              <w:t xml:space="preserve">Совместно с правоохранительными органами </w:t>
            </w:r>
            <w:r w:rsidRPr="004A7A2F">
              <w:rPr>
                <w:rFonts w:ascii="Liberation Serif" w:hAnsi="Liberation Serif"/>
              </w:rPr>
              <w:lastRenderedPageBreak/>
              <w:t xml:space="preserve">продолжить проведение мероприятий, предусмотренных разделом </w:t>
            </w:r>
            <w:r w:rsidRPr="004A7A2F">
              <w:rPr>
                <w:rFonts w:ascii="Liberation Serif" w:hAnsi="Liberation Serif"/>
                <w:lang w:val="en-US"/>
              </w:rPr>
              <w:t>II</w:t>
            </w:r>
            <w:r w:rsidRPr="004A7A2F">
              <w:rPr>
                <w:rFonts w:ascii="Liberation Serif" w:hAnsi="Liberation Serif"/>
              </w:rPr>
              <w:t xml:space="preserve"> настоящего Плана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Руководители органов местного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lastRenderedPageBreak/>
              <w:t>самоуправления и подведомственных учреждений (организаций)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ageBreakBefore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lastRenderedPageBreak/>
              <w:t>15.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ageBreakBefore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Уточнить расчёты сил и средств, предназначенных для участия в ликвидации последствий террористических актов, а также технических средств и специального оборудования для проведения спасательных работ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ageBreakBefore/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ageBreakBefore/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Провести дополнительные тренировки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>по практическому применению сил и средств, привлекаемых в случае возникновения угрозы террористического акта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8 часов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17.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Проверить готовность муниципальных служащих и работников, а также персонала объектов, находящихся в муниципальной собственности, и отработать их возможные действия по пресечению террористического акта и спасению людей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8 часов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18.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Определить места, пригодные для временного размещения людей, удалённых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 xml:space="preserve">с отдельных участков местности (объектов),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 xml:space="preserve">в случае введения правового режима </w:t>
            </w:r>
            <w:proofErr w:type="spellStart"/>
            <w:r w:rsidRPr="004A7A2F">
              <w:rPr>
                <w:rFonts w:ascii="Liberation Serif" w:hAnsi="Liberation Serif"/>
                <w:sz w:val="28"/>
                <w:szCs w:val="28"/>
              </w:rPr>
              <w:t>контртеррористической</w:t>
            </w:r>
            <w:proofErr w:type="spellEnd"/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 операции, а также источники обеспечения их питанием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>и одеждой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CB0D10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Отдел по социальным и жилищным в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опросам Администрации Каменск-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Уральского</w:t>
            </w:r>
            <w:r w:rsidR="00CB0D10" w:rsidRPr="004A7A2F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19.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Перевести соответствующие медицинские организации в режим повышенной готовности</w:t>
            </w:r>
          </w:p>
          <w:p w:rsidR="00913088" w:rsidRPr="004A7A2F" w:rsidRDefault="00913088" w:rsidP="00913088">
            <w:pPr>
              <w:spacing w:line="230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0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4 часов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0020CC" w:rsidRDefault="000020CC" w:rsidP="00A055AC">
            <w:pPr>
              <w:tabs>
                <w:tab w:val="left" w:pos="10620"/>
              </w:tabs>
              <w:spacing w:line="230" w:lineRule="auto"/>
              <w:ind w:left="176" w:right="34"/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>ГА</w:t>
            </w:r>
            <w:r w:rsidR="00A055AC"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>УЗ СО «</w:t>
            </w:r>
            <w:r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>ГБ г. Каменск-Уральский</w:t>
            </w:r>
            <w:r w:rsidR="00A055AC"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>»</w:t>
            </w:r>
          </w:p>
          <w:p w:rsidR="00A055AC" w:rsidRPr="004A7A2F" w:rsidRDefault="000020CC" w:rsidP="00A055AC">
            <w:pPr>
              <w:tabs>
                <w:tab w:val="left" w:pos="10620"/>
              </w:tabs>
              <w:spacing w:line="230" w:lineRule="auto"/>
              <w:ind w:left="176" w:right="34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>ГА</w:t>
            </w:r>
            <w:r w:rsidR="00A055AC"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>У</w:t>
            </w:r>
            <w:r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>З СО «ДГБ</w:t>
            </w:r>
            <w:r w:rsidR="00A055AC"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 г. Каменск-Уральский»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ageBreakBefore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lastRenderedPageBreak/>
              <w:t>20.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ageBreakBefore/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Оценить возможности медицинских организаций по оказанию медицинской помощи в неотложной или экстренной форме, а также организации медицинской эвакуации лиц, которым в результате террористического акта может быть причинён физический вред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ageBreakBefore/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6 часов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CC" w:rsidRPr="000020CC" w:rsidRDefault="000020CC" w:rsidP="000020CC">
            <w:pPr>
              <w:tabs>
                <w:tab w:val="left" w:pos="10620"/>
              </w:tabs>
              <w:spacing w:line="230" w:lineRule="auto"/>
              <w:ind w:left="176" w:right="34"/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>ГАУЗ СО «ГБ г. Каменск-Уральский»</w:t>
            </w:r>
          </w:p>
          <w:p w:rsidR="00A055AC" w:rsidRPr="004A7A2F" w:rsidRDefault="000020CC" w:rsidP="000020CC">
            <w:pPr>
              <w:pageBreakBefore/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>ГАУЗ СО «ДГБ г. Каменск-Уральский»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21.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Совместно с правоохранительными органами обеспечить мониторинг оперативной обстановки и представление в аппарат антитеррористической комиссии в Свердловской области информации </w:t>
            </w:r>
            <w:r w:rsidRPr="004A7A2F">
              <w:rPr>
                <w:rFonts w:ascii="Liberation Serif" w:hAnsi="Liberation Serif"/>
                <w:bCs/>
                <w:sz w:val="28"/>
                <w:szCs w:val="28"/>
              </w:rPr>
              <w:t>о результатах проводимых мероприятий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0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Каждые 4 часа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483D61" w:rsidP="00483D61">
            <w:pPr>
              <w:tabs>
                <w:tab w:val="left" w:pos="10620"/>
              </w:tabs>
              <w:spacing w:line="230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Аппарат</w:t>
            </w:r>
            <w:r w:rsidR="00913088" w:rsidRPr="004A7A2F">
              <w:rPr>
                <w:rFonts w:ascii="Liberation Serif" w:hAnsi="Liberation Serif"/>
                <w:sz w:val="28"/>
                <w:szCs w:val="28"/>
              </w:rPr>
              <w:t xml:space="preserve"> антитеррор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истической комиссии в Каменск-</w:t>
            </w:r>
            <w:r w:rsidR="00913088" w:rsidRPr="004A7A2F">
              <w:rPr>
                <w:rFonts w:ascii="Liberation Serif" w:hAnsi="Liberation Serif"/>
                <w:sz w:val="28"/>
                <w:szCs w:val="28"/>
              </w:rPr>
              <w:t>Уральск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ом городском округе</w:t>
            </w:r>
          </w:p>
        </w:tc>
      </w:tr>
      <w:tr w:rsidR="00913088" w:rsidRPr="004A7A2F" w:rsidTr="00FC5C8A"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913088" w:rsidRPr="004A7A2F" w:rsidRDefault="00913088" w:rsidP="00483D61">
            <w:pPr>
              <w:tabs>
                <w:tab w:val="left" w:pos="10620"/>
              </w:tabs>
              <w:spacing w:line="233" w:lineRule="auto"/>
              <w:ind w:left="176" w:right="33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t>IV</w:t>
            </w:r>
            <w:r w:rsidRPr="004A7A2F">
              <w:rPr>
                <w:rFonts w:ascii="Liberation Serif" w:hAnsi="Liberation Serif"/>
                <w:b/>
                <w:sz w:val="28"/>
                <w:szCs w:val="28"/>
              </w:rPr>
              <w:t>. Мероприятия при установлении критического («красного») уровня террористической опасности</w:t>
            </w:r>
          </w:p>
          <w:p w:rsidR="00913088" w:rsidRPr="004A7A2F" w:rsidRDefault="00913088" w:rsidP="00913088">
            <w:pPr>
              <w:ind w:left="176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22.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Style w:val="a7"/>
              <w:tabs>
                <w:tab w:val="left" w:pos="567"/>
              </w:tabs>
              <w:ind w:left="34" w:right="176" w:firstLine="0"/>
              <w:jc w:val="both"/>
              <w:rPr>
                <w:rFonts w:ascii="Liberation Serif" w:hAnsi="Liberation Serif"/>
              </w:rPr>
            </w:pPr>
            <w:r w:rsidRPr="004A7A2F">
              <w:rPr>
                <w:rFonts w:ascii="Liberation Serif" w:hAnsi="Liberation Serif"/>
              </w:rPr>
              <w:t xml:space="preserve">Продолжить проведение мероприятий, предусмотренных разделами </w:t>
            </w:r>
            <w:r w:rsidRPr="004A7A2F">
              <w:rPr>
                <w:rFonts w:ascii="Liberation Serif" w:hAnsi="Liberation Serif"/>
                <w:lang w:val="en-US"/>
              </w:rPr>
              <w:t>II</w:t>
            </w:r>
            <w:r w:rsidRPr="004A7A2F">
              <w:rPr>
                <w:rFonts w:ascii="Liberation Serif" w:hAnsi="Liberation Serif"/>
              </w:rPr>
              <w:t xml:space="preserve"> и </w:t>
            </w:r>
            <w:r w:rsidRPr="004A7A2F">
              <w:rPr>
                <w:rFonts w:ascii="Liberation Serif" w:hAnsi="Liberation Serif"/>
                <w:lang w:val="en-US"/>
              </w:rPr>
              <w:t>III</w:t>
            </w:r>
            <w:r w:rsidR="00ED427C">
              <w:rPr>
                <w:rFonts w:ascii="Liberation Serif" w:hAnsi="Liberation Serif"/>
              </w:rPr>
              <w:t xml:space="preserve"> настоящего П</w:t>
            </w:r>
            <w:r w:rsidRPr="004A7A2F">
              <w:rPr>
                <w:rFonts w:ascii="Liberation Serif" w:hAnsi="Liberation Serif"/>
              </w:rPr>
              <w:t>лана</w:t>
            </w:r>
          </w:p>
          <w:p w:rsidR="00913088" w:rsidRPr="004A7A2F" w:rsidRDefault="00913088" w:rsidP="00913088">
            <w:pPr>
              <w:pStyle w:val="a7"/>
              <w:tabs>
                <w:tab w:val="left" w:pos="567"/>
              </w:tabs>
              <w:ind w:left="34" w:right="176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Постоянно с момента получения информации об установлении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23.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Перевести соответствующие медицинские организации в режим чрезвычайной ситуации</w:t>
            </w:r>
          </w:p>
          <w:p w:rsidR="00913088" w:rsidRPr="004A7A2F" w:rsidRDefault="00913088" w:rsidP="00913088">
            <w:pPr>
              <w:spacing w:line="233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1 часов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0CC" w:rsidRPr="000020CC" w:rsidRDefault="000020CC" w:rsidP="000020CC">
            <w:pPr>
              <w:tabs>
                <w:tab w:val="left" w:pos="10620"/>
              </w:tabs>
              <w:spacing w:line="230" w:lineRule="auto"/>
              <w:ind w:left="176" w:right="34"/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>ГАУЗ СО «ГБ г. Каменск-Уральский»</w:t>
            </w:r>
          </w:p>
          <w:p w:rsidR="00913088" w:rsidRPr="004A7A2F" w:rsidRDefault="000020CC" w:rsidP="000020CC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>ГАУЗ СО «ДГБ г. Каменск-Уральский»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24.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spacing w:line="233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Усилить охрану объектов, находящихся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>в муниципальной собственности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0" w:lineRule="auto"/>
              <w:ind w:left="176" w:right="34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ageBreakBefore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lastRenderedPageBreak/>
              <w:t>25.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ageBreakBefore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Создать пункты временного размещения людей, удаленных с отдельных участков местности и объектов, в случае введения правового режима </w:t>
            </w:r>
            <w:proofErr w:type="spellStart"/>
            <w:r w:rsidRPr="004A7A2F">
              <w:rPr>
                <w:rFonts w:ascii="Liberation Serif" w:hAnsi="Liberation Serif"/>
                <w:sz w:val="28"/>
                <w:szCs w:val="28"/>
              </w:rPr>
              <w:t>контртеррористической</w:t>
            </w:r>
            <w:proofErr w:type="spellEnd"/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 операции, обеспечить их питанием и одеждой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pageBreakBefore/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483D61">
            <w:pPr>
              <w:pageBreakBefore/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Отдел по социальным и жилищным в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опросам Администрации Каменск-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Уральского</w:t>
            </w:r>
            <w:r w:rsidR="00483D61" w:rsidRPr="004A7A2F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26.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Принять участие в проведении неотложных мер по спасению людей, охране имущества, оставшегося без присмотра, и содействию бесперебойной работе спасательных служб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27.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Привести в состояние готовности: транспортные средства – к эвакуации людей,</w:t>
            </w:r>
          </w:p>
          <w:p w:rsidR="00913088" w:rsidRPr="004A7A2F" w:rsidRDefault="00913088" w:rsidP="00483D61">
            <w:pPr>
              <w:spacing w:line="233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медицинские организации – к приему лиц, которым в результате террористического акта может быть причинён</w:t>
            </w:r>
            <w:r w:rsidR="00483D61" w:rsidRPr="004A7A2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физический</w:t>
            </w:r>
            <w:r w:rsidR="00483D61" w:rsidRPr="004A7A2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и моральный уще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 xml:space="preserve">рб, специалистов – психологов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к работе с пострадавшими</w:t>
            </w:r>
            <w:r w:rsidR="00483D61" w:rsidRPr="004A7A2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и их родственниками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(организаций);</w:t>
            </w:r>
          </w:p>
          <w:p w:rsidR="000020CC" w:rsidRPr="000020CC" w:rsidRDefault="000020CC" w:rsidP="000020CC">
            <w:pPr>
              <w:tabs>
                <w:tab w:val="left" w:pos="10620"/>
              </w:tabs>
              <w:spacing w:line="230" w:lineRule="auto"/>
              <w:ind w:left="176" w:right="34"/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>ГАУЗ СО «ГБ г. Каменск-Уральский»</w:t>
            </w:r>
          </w:p>
          <w:p w:rsidR="00913088" w:rsidRPr="004A7A2F" w:rsidRDefault="000020CC" w:rsidP="000020CC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020CC">
              <w:rPr>
                <w:rFonts w:ascii="Liberation Serif" w:hAnsi="Liberation Serif"/>
                <w:bCs/>
                <w:iCs/>
                <w:sz w:val="28"/>
                <w:szCs w:val="28"/>
              </w:rPr>
              <w:t>ГАУЗ СО «ДГБ г. Каменск-Уральский»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28.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spacing w:line="233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Принять муниципальные правовые акты, которыми предусмотреть введение временного ограничения движения транспорта в месте проведения специальных мероприятий, о чём проинформировать граждан через средства массовой информации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483D61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Отраслевой орган</w:t>
            </w:r>
            <w:r w:rsidR="00483D61" w:rsidRPr="004A7A2F">
              <w:rPr>
                <w:rFonts w:ascii="Liberation Serif" w:hAnsi="Liberation Serif"/>
                <w:sz w:val="28"/>
                <w:szCs w:val="28"/>
              </w:rPr>
              <w:t xml:space="preserve"> Администрации Каменск-Уральского городского округа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 по городскому хозяйству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spacing w:line="233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Совместно с правоохранительными органами обеспечить мониторинг оперативной обстановки и представление в аппарат антитеррористической комиссии в Свердловской области информации </w:t>
            </w:r>
            <w:r w:rsidRPr="004A7A2F">
              <w:rPr>
                <w:rFonts w:ascii="Liberation Serif" w:hAnsi="Liberation Serif"/>
                <w:bCs/>
                <w:sz w:val="28"/>
                <w:szCs w:val="28"/>
              </w:rPr>
              <w:t>о результатах проводимых мероприятий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Каждые 4 часа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483D61" w:rsidP="00483D61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Аппарат</w:t>
            </w:r>
            <w:r w:rsidR="00913088" w:rsidRPr="004A7A2F">
              <w:rPr>
                <w:rFonts w:ascii="Liberation Serif" w:hAnsi="Liberation Serif"/>
                <w:sz w:val="28"/>
                <w:szCs w:val="28"/>
              </w:rPr>
              <w:t xml:space="preserve"> антитеррор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истической комиссии в Каменск-</w:t>
            </w:r>
            <w:r w:rsidR="00913088" w:rsidRPr="004A7A2F">
              <w:rPr>
                <w:rFonts w:ascii="Liberation Serif" w:hAnsi="Liberation Serif"/>
                <w:sz w:val="28"/>
                <w:szCs w:val="28"/>
              </w:rPr>
              <w:t>Уральск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ом городском округе</w:t>
            </w:r>
          </w:p>
        </w:tc>
      </w:tr>
      <w:tr w:rsidR="00913088" w:rsidRPr="004A7A2F" w:rsidTr="00FC5C8A">
        <w:trPr>
          <w:trHeight w:val="85"/>
        </w:trPr>
        <w:tc>
          <w:tcPr>
            <w:tcW w:w="1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483D61">
            <w:pPr>
              <w:pageBreakBefore/>
              <w:tabs>
                <w:tab w:val="left" w:pos="10620"/>
              </w:tabs>
              <w:spacing w:line="233" w:lineRule="auto"/>
              <w:ind w:left="176" w:right="3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lastRenderedPageBreak/>
              <w:t>V</w:t>
            </w:r>
            <w:r w:rsidRPr="004A7A2F">
              <w:rPr>
                <w:rFonts w:ascii="Liberation Serif" w:hAnsi="Liberation Serif"/>
                <w:b/>
                <w:sz w:val="28"/>
                <w:szCs w:val="28"/>
              </w:rPr>
              <w:t>. Дополнительные мероприятия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30.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ED427C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Организовать материально-техническое обеспечение муниципальных служащих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 xml:space="preserve">и работников подведомственных учреждений (организаций), задействованных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 xml:space="preserve">в проведении первоочередных мероприятий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>по пресечению террористическ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 xml:space="preserve">ого акта </w:t>
            </w:r>
            <w:r w:rsidR="003F174B">
              <w:rPr>
                <w:rFonts w:ascii="Liberation Serif" w:hAnsi="Liberation Serif"/>
                <w:sz w:val="28"/>
                <w:szCs w:val="28"/>
              </w:rPr>
              <w:br/>
              <w:t>на территории Каменск-</w:t>
            </w:r>
            <w:r w:rsidR="00ED427C">
              <w:rPr>
                <w:rFonts w:ascii="Liberation Serif" w:hAnsi="Liberation Serif"/>
                <w:sz w:val="28"/>
                <w:szCs w:val="28"/>
              </w:rPr>
              <w:t>Уральского городского</w:t>
            </w:r>
            <w:r w:rsidR="00483D61" w:rsidRPr="004A7A2F">
              <w:rPr>
                <w:rFonts w:ascii="Liberation Serif" w:hAnsi="Liberation Serif"/>
                <w:sz w:val="28"/>
                <w:szCs w:val="28"/>
              </w:rPr>
              <w:t xml:space="preserve"> округ</w:t>
            </w:r>
            <w:r w:rsidR="00ED427C">
              <w:rPr>
                <w:rFonts w:ascii="Liberation Serif" w:hAnsi="Liberation Serif"/>
                <w:sz w:val="28"/>
                <w:szCs w:val="28"/>
              </w:rPr>
              <w:t>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критического («красного»)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31.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ED427C">
            <w:pPr>
              <w:shd w:val="clear" w:color="auto" w:fill="FFFFFF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Принять участие в проведении мероприятий по учёту погибших, пострадавших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>в результате совершения террористического акта, поврежденных (уничтоженных) объектов и инфраструктуры жиз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необеспечения населения Каменск-</w:t>
            </w:r>
            <w:r w:rsidR="00ED427C">
              <w:rPr>
                <w:rFonts w:ascii="Liberation Serif" w:hAnsi="Liberation Serif"/>
                <w:sz w:val="28"/>
                <w:szCs w:val="28"/>
              </w:rPr>
              <w:t>Уральского городского</w:t>
            </w:r>
            <w:r w:rsidR="00483D61" w:rsidRPr="004A7A2F">
              <w:rPr>
                <w:rFonts w:ascii="Liberation Serif" w:hAnsi="Liberation Serif"/>
                <w:sz w:val="28"/>
                <w:szCs w:val="28"/>
              </w:rPr>
              <w:t xml:space="preserve"> округ</w:t>
            </w:r>
            <w:r w:rsidR="00ED427C">
              <w:rPr>
                <w:rFonts w:ascii="Liberation Serif" w:hAnsi="Liberation Serif"/>
                <w:sz w:val="28"/>
                <w:szCs w:val="28"/>
              </w:rPr>
              <w:t>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критического («красного»)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3719"/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32.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ED427C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Подготовить предложения по возмещению вреда и ущерба лицам, пострадавшим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>в результате террористического акта, а также материального ущерба, нанесенного объектам, расп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оложенным на территории Каменск-</w:t>
            </w:r>
            <w:r w:rsidR="00ED427C">
              <w:rPr>
                <w:rFonts w:ascii="Liberation Serif" w:hAnsi="Liberation Serif"/>
                <w:sz w:val="28"/>
                <w:szCs w:val="28"/>
              </w:rPr>
              <w:t>Уральского городского</w:t>
            </w:r>
            <w:r w:rsidR="00483D61" w:rsidRPr="004A7A2F">
              <w:rPr>
                <w:rFonts w:ascii="Liberation Serif" w:hAnsi="Liberation Serif"/>
                <w:sz w:val="28"/>
                <w:szCs w:val="28"/>
              </w:rPr>
              <w:t xml:space="preserve"> округ</w:t>
            </w:r>
            <w:r w:rsidR="00ED427C">
              <w:rPr>
                <w:rFonts w:ascii="Liberation Serif" w:hAnsi="Liberation Serif"/>
                <w:sz w:val="28"/>
                <w:szCs w:val="28"/>
              </w:rPr>
              <w:t>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По окончании проведения </w:t>
            </w:r>
            <w:proofErr w:type="spellStart"/>
            <w:r w:rsidRPr="004A7A2F">
              <w:rPr>
                <w:rFonts w:ascii="Liberation Serif" w:hAnsi="Liberation Serif"/>
                <w:sz w:val="28"/>
                <w:szCs w:val="28"/>
              </w:rPr>
              <w:t>контртеррористической</w:t>
            </w:r>
            <w:proofErr w:type="spellEnd"/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 операции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3719"/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913088" w:rsidRPr="004A7A2F" w:rsidTr="00FC5C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33.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Совместно с правоохранительными органами обеспечить постоянный мониторинг оперативной обстановки и представление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 xml:space="preserve">в аппарат антитеррористической комиссии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br/>
              <w:t xml:space="preserve">в Свердловской области информации о результатах проводимых мероприятий, предусмотренных разделами </w:t>
            </w:r>
            <w:r w:rsidRPr="004A7A2F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proofErr w:type="spellStart"/>
            <w:r w:rsidRPr="004A7A2F">
              <w:rPr>
                <w:rFonts w:ascii="Liberation Serif" w:hAnsi="Liberation Serif"/>
                <w:sz w:val="28"/>
                <w:szCs w:val="28"/>
              </w:rPr>
              <w:t>I</w:t>
            </w:r>
            <w:proofErr w:type="spellEnd"/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4A7A2F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r w:rsidRPr="004A7A2F">
              <w:rPr>
                <w:rFonts w:ascii="Liberation Serif" w:hAnsi="Liberation Serif"/>
                <w:sz w:val="28"/>
                <w:szCs w:val="28"/>
                <w:lang w:val="en-US"/>
              </w:rPr>
              <w:t>IV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 xml:space="preserve"> настоящего Плана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913088" w:rsidP="00913088">
            <w:pPr>
              <w:tabs>
                <w:tab w:val="left" w:pos="10620"/>
              </w:tabs>
              <w:spacing w:line="233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Каждые 4 часа с момента установления уровня террористической 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088" w:rsidRPr="004A7A2F" w:rsidRDefault="00483D61" w:rsidP="00483D61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7A2F">
              <w:rPr>
                <w:rFonts w:ascii="Liberation Serif" w:hAnsi="Liberation Serif"/>
                <w:sz w:val="28"/>
                <w:szCs w:val="28"/>
              </w:rPr>
              <w:t>Аппарат</w:t>
            </w:r>
            <w:r w:rsidR="00913088" w:rsidRPr="004A7A2F">
              <w:rPr>
                <w:rFonts w:ascii="Liberation Serif" w:hAnsi="Liberation Serif"/>
                <w:sz w:val="28"/>
                <w:szCs w:val="28"/>
              </w:rPr>
              <w:t xml:space="preserve"> антитеррористической комиссии в 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К</w:t>
            </w:r>
            <w:r w:rsidR="003F174B">
              <w:rPr>
                <w:rFonts w:ascii="Liberation Serif" w:hAnsi="Liberation Serif"/>
                <w:sz w:val="28"/>
                <w:szCs w:val="28"/>
              </w:rPr>
              <w:t>аменск-</w:t>
            </w:r>
            <w:r w:rsidR="00913088" w:rsidRPr="004A7A2F">
              <w:rPr>
                <w:rFonts w:ascii="Liberation Serif" w:hAnsi="Liberation Serif"/>
                <w:sz w:val="28"/>
                <w:szCs w:val="28"/>
              </w:rPr>
              <w:t>Уральск</w:t>
            </w:r>
            <w:r w:rsidRPr="004A7A2F">
              <w:rPr>
                <w:rFonts w:ascii="Liberation Serif" w:hAnsi="Liberation Serif"/>
                <w:sz w:val="28"/>
                <w:szCs w:val="28"/>
              </w:rPr>
              <w:t>ом городском округе</w:t>
            </w:r>
          </w:p>
        </w:tc>
      </w:tr>
    </w:tbl>
    <w:p w:rsidR="00913088" w:rsidRPr="004A7A2F" w:rsidRDefault="00913088" w:rsidP="00483D61">
      <w:pPr>
        <w:jc w:val="both"/>
        <w:rPr>
          <w:rFonts w:ascii="Liberation Serif" w:hAnsi="Liberation Serif"/>
          <w:sz w:val="28"/>
          <w:szCs w:val="28"/>
        </w:rPr>
      </w:pPr>
    </w:p>
    <w:sectPr w:rsidR="00913088" w:rsidRPr="004A7A2F" w:rsidSect="00DE2073">
      <w:pgSz w:w="16838" w:h="11906" w:orient="landscape"/>
      <w:pgMar w:top="567" w:right="82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AAC" w:rsidRDefault="00043AAC" w:rsidP="00043AAC">
      <w:r>
        <w:separator/>
      </w:r>
    </w:p>
  </w:endnote>
  <w:endnote w:type="continuationSeparator" w:id="1">
    <w:p w:rsidR="00043AAC" w:rsidRDefault="00043AAC" w:rsidP="00043A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AAC" w:rsidRDefault="00043AAC" w:rsidP="00043AAC">
      <w:r>
        <w:separator/>
      </w:r>
    </w:p>
  </w:footnote>
  <w:footnote w:type="continuationSeparator" w:id="1">
    <w:p w:rsidR="00043AAC" w:rsidRDefault="00043AAC" w:rsidP="00043A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7832204"/>
      <w:docPartObj>
        <w:docPartGallery w:val="Page Numbers (Top of Page)"/>
        <w:docPartUnique/>
      </w:docPartObj>
    </w:sdtPr>
    <w:sdtContent>
      <w:p w:rsidR="00043AAC" w:rsidRDefault="00043AAC">
        <w:pPr>
          <w:pStyle w:val="a8"/>
          <w:jc w:val="center"/>
        </w:pPr>
        <w:fldSimple w:instr=" PAGE   \* MERGEFORMAT ">
          <w:r>
            <w:rPr>
              <w:noProof/>
            </w:rPr>
            <w:t>11</w:t>
          </w:r>
        </w:fldSimple>
      </w:p>
    </w:sdtContent>
  </w:sdt>
  <w:p w:rsidR="00043AAC" w:rsidRDefault="00043AA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C146F"/>
    <w:multiLevelType w:val="hybridMultilevel"/>
    <w:tmpl w:val="177AE30A"/>
    <w:lvl w:ilvl="0" w:tplc="4C04C97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72B6085B"/>
    <w:multiLevelType w:val="hybridMultilevel"/>
    <w:tmpl w:val="30D6EA44"/>
    <w:lvl w:ilvl="0" w:tplc="2C4253C6">
      <w:start w:val="1"/>
      <w:numFmt w:val="upperRoman"/>
      <w:lvlText w:val="%1."/>
      <w:lvlJc w:val="left"/>
      <w:pPr>
        <w:ind w:left="89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3B5F"/>
    <w:rsid w:val="000020CC"/>
    <w:rsid w:val="00043AAC"/>
    <w:rsid w:val="00063B5F"/>
    <w:rsid w:val="000B2426"/>
    <w:rsid w:val="000D28B8"/>
    <w:rsid w:val="001261E8"/>
    <w:rsid w:val="00133698"/>
    <w:rsid w:val="0023226A"/>
    <w:rsid w:val="002B5E32"/>
    <w:rsid w:val="00301773"/>
    <w:rsid w:val="00311136"/>
    <w:rsid w:val="00342634"/>
    <w:rsid w:val="00352B7E"/>
    <w:rsid w:val="00374C89"/>
    <w:rsid w:val="003F174B"/>
    <w:rsid w:val="003F6459"/>
    <w:rsid w:val="00457E2A"/>
    <w:rsid w:val="00483D61"/>
    <w:rsid w:val="004A7A2F"/>
    <w:rsid w:val="004C3D72"/>
    <w:rsid w:val="004F1BF0"/>
    <w:rsid w:val="004F4246"/>
    <w:rsid w:val="00526343"/>
    <w:rsid w:val="00530434"/>
    <w:rsid w:val="00536788"/>
    <w:rsid w:val="005B19FA"/>
    <w:rsid w:val="006A76B4"/>
    <w:rsid w:val="006C6C5E"/>
    <w:rsid w:val="00702165"/>
    <w:rsid w:val="00720985"/>
    <w:rsid w:val="00763AED"/>
    <w:rsid w:val="007D1238"/>
    <w:rsid w:val="007D49D0"/>
    <w:rsid w:val="0083594B"/>
    <w:rsid w:val="008376E9"/>
    <w:rsid w:val="00871148"/>
    <w:rsid w:val="00880A03"/>
    <w:rsid w:val="00896CBC"/>
    <w:rsid w:val="008A5EF6"/>
    <w:rsid w:val="008C0E41"/>
    <w:rsid w:val="008C178D"/>
    <w:rsid w:val="00913088"/>
    <w:rsid w:val="00956960"/>
    <w:rsid w:val="00975A1C"/>
    <w:rsid w:val="00977915"/>
    <w:rsid w:val="00982FF1"/>
    <w:rsid w:val="00A055AC"/>
    <w:rsid w:val="00A1076A"/>
    <w:rsid w:val="00A13F66"/>
    <w:rsid w:val="00A26589"/>
    <w:rsid w:val="00A57EF3"/>
    <w:rsid w:val="00AC1E2A"/>
    <w:rsid w:val="00AD3924"/>
    <w:rsid w:val="00B95DBC"/>
    <w:rsid w:val="00BA7870"/>
    <w:rsid w:val="00BC77AC"/>
    <w:rsid w:val="00BF670A"/>
    <w:rsid w:val="00BF6E52"/>
    <w:rsid w:val="00C55198"/>
    <w:rsid w:val="00C7641A"/>
    <w:rsid w:val="00C8290F"/>
    <w:rsid w:val="00C8726B"/>
    <w:rsid w:val="00CA14D7"/>
    <w:rsid w:val="00CB0D10"/>
    <w:rsid w:val="00CF7251"/>
    <w:rsid w:val="00D46873"/>
    <w:rsid w:val="00D921D5"/>
    <w:rsid w:val="00DE2073"/>
    <w:rsid w:val="00DE4BE7"/>
    <w:rsid w:val="00E33098"/>
    <w:rsid w:val="00E8672B"/>
    <w:rsid w:val="00E907E5"/>
    <w:rsid w:val="00E928B2"/>
    <w:rsid w:val="00ED427C"/>
    <w:rsid w:val="00ED4DA5"/>
    <w:rsid w:val="00EE4587"/>
    <w:rsid w:val="00F129BF"/>
    <w:rsid w:val="00F1559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rsid w:val="00913088"/>
    <w:pPr>
      <w:ind w:left="720" w:firstLine="709"/>
    </w:pPr>
    <w:rPr>
      <w:sz w:val="28"/>
      <w:szCs w:val="28"/>
      <w:lang w:eastAsia="en-US"/>
    </w:rPr>
  </w:style>
  <w:style w:type="paragraph" w:styleId="a8">
    <w:name w:val="header"/>
    <w:basedOn w:val="a"/>
    <w:link w:val="a9"/>
    <w:uiPriority w:val="99"/>
    <w:rsid w:val="00043AA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43AAC"/>
  </w:style>
  <w:style w:type="paragraph" w:styleId="aa">
    <w:name w:val="footer"/>
    <w:basedOn w:val="a"/>
    <w:link w:val="ab"/>
    <w:rsid w:val="00043A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43A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4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12</Pages>
  <Words>1730</Words>
  <Characters>14442</Characters>
  <Application>Microsoft Office Word</Application>
  <DocSecurity>0</DocSecurity>
  <Lines>120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2021-02-18T04:46:00Z</cp:lastPrinted>
  <dcterms:created xsi:type="dcterms:W3CDTF">2021-02-20T06:29:00Z</dcterms:created>
  <dcterms:modified xsi:type="dcterms:W3CDTF">2021-02-24T06:19:00Z</dcterms:modified>
</cp:coreProperties>
</file>