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67217" w:rsidRDefault="00EB1B0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EB1B0F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625C3D" w:rsidRDefault="00625C3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2910" cy="724535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2910" cy="7245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EB1B0F" w:rsidP="00133698">
      <w:pPr>
        <w:spacing w:before="400"/>
        <w:rPr>
          <w:rFonts w:ascii="Liberation Serif" w:hAnsi="Liberation Serif" w:cs="Liberation Serif"/>
          <w:sz w:val="24"/>
        </w:rPr>
      </w:pPr>
      <w:r w:rsidRPr="00EB1B0F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891F0E">
        <w:rPr>
          <w:rFonts w:ascii="Liberation Serif" w:hAnsi="Liberation Serif" w:cs="Liberation Serif"/>
          <w:sz w:val="24"/>
        </w:rPr>
        <w:t xml:space="preserve">от 20.02.2021 № </w:t>
      </w:r>
      <w:bookmarkStart w:id="0" w:name="_GoBack"/>
      <w:bookmarkEnd w:id="0"/>
      <w:r w:rsidR="00891F0E">
        <w:rPr>
          <w:rFonts w:ascii="Liberation Serif" w:hAnsi="Liberation Serif" w:cs="Liberation Serif"/>
          <w:sz w:val="24"/>
        </w:rPr>
        <w:t>138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930E8C" w:rsidRDefault="00930E8C" w:rsidP="00930E8C">
      <w:pPr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930E8C" w:rsidRDefault="0087191D" w:rsidP="00930E8C">
      <w:pPr>
        <w:jc w:val="center"/>
        <w:rPr>
          <w:rFonts w:ascii="Liberation Serif" w:hAnsi="Liberation Serif"/>
          <w:b/>
          <w:bCs/>
          <w:iCs/>
          <w:sz w:val="28"/>
          <w:szCs w:val="28"/>
        </w:rPr>
      </w:pPr>
      <w:r>
        <w:rPr>
          <w:rFonts w:ascii="Liberation Serif" w:hAnsi="Liberation Serif"/>
          <w:b/>
          <w:bCs/>
          <w:iCs/>
          <w:sz w:val="28"/>
          <w:szCs w:val="28"/>
        </w:rPr>
        <w:t xml:space="preserve">Об утверждении Порядка работы и состава </w:t>
      </w:r>
      <w:r w:rsidR="004F2203">
        <w:rPr>
          <w:rFonts w:ascii="Liberation Serif" w:hAnsi="Liberation Serif"/>
          <w:b/>
          <w:bCs/>
          <w:iCs/>
          <w:sz w:val="28"/>
          <w:szCs w:val="28"/>
        </w:rPr>
        <w:t>К</w:t>
      </w:r>
      <w:r w:rsidR="00930E8C" w:rsidRPr="00930E8C">
        <w:rPr>
          <w:rFonts w:ascii="Liberation Serif" w:hAnsi="Liberation Serif"/>
          <w:b/>
          <w:bCs/>
          <w:iCs/>
          <w:sz w:val="28"/>
          <w:szCs w:val="28"/>
        </w:rPr>
        <w:t>омиссии по отбору социально ориентированных некоммерческих организаций в целяхоказания имущественной поддержки</w:t>
      </w:r>
    </w:p>
    <w:p w:rsidR="00930E8C" w:rsidRPr="00930E8C" w:rsidRDefault="00930E8C" w:rsidP="00930E8C">
      <w:pPr>
        <w:ind w:firstLine="709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BC126F" w:rsidRPr="0052716B" w:rsidRDefault="0052716B" w:rsidP="00BC126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2716B">
        <w:rPr>
          <w:rFonts w:ascii="Liberation Serif" w:hAnsi="Liberation Serif"/>
          <w:sz w:val="28"/>
          <w:szCs w:val="28"/>
        </w:rPr>
        <w:t xml:space="preserve">В целях реализации подпрограммы «Поддержка социально ориентированных некоммерческих организаций в Каменск-Уральском городском округе на 2020-2026 годы» муниципальной программы «Обеспечение развития гражданского общества и муниципального управления в Каменск-Уральском городском округе на 2020–2026 годы», утвержденной постановлением Администрации города Каменска-Уральского от 10.10.2019         № 830 (в редакции постановления Администрации города Каменска-Уральского от 31.01.2020 № 70, в редакциях постановлений Администрации Каменск-Уральского городского округа от 09.10.2020 № 752, от 30.12.2020                № 1042), </w:t>
      </w:r>
      <w:r w:rsidR="00BC126F" w:rsidRPr="0052716B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Default="004F1BF0" w:rsidP="00BC126F">
      <w:pPr>
        <w:pStyle w:val="a4"/>
        <w:ind w:firstLine="708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205D0A" w:rsidRPr="00205D0A" w:rsidRDefault="00205D0A" w:rsidP="00205D0A">
      <w:pPr>
        <w:pStyle w:val="a4"/>
        <w:numPr>
          <w:ilvl w:val="0"/>
          <w:numId w:val="9"/>
        </w:numPr>
        <w:tabs>
          <w:tab w:val="left" w:pos="1134"/>
        </w:tabs>
        <w:ind w:left="0" w:firstLine="720"/>
        <w:rPr>
          <w:rFonts w:ascii="Liberation Serif" w:hAnsi="Liberation Serif" w:cs="Liberation Serif"/>
          <w:b/>
          <w:sz w:val="28"/>
        </w:rPr>
      </w:pPr>
      <w:r w:rsidRPr="00205D0A">
        <w:rPr>
          <w:rFonts w:ascii="Liberation Serif" w:hAnsi="Liberation Serif" w:cs="Liberation Serif"/>
          <w:sz w:val="28"/>
        </w:rPr>
        <w:t xml:space="preserve">Утвердить Порядок работы и состав Комиссии по отбору социально ориентированных некоммерческих организаций в целях оказания имущественной поддержки (прилагается). </w:t>
      </w:r>
    </w:p>
    <w:p w:rsidR="00205D0A" w:rsidRPr="00205D0A" w:rsidRDefault="00205D0A" w:rsidP="00205D0A">
      <w:pPr>
        <w:pStyle w:val="a4"/>
        <w:numPr>
          <w:ilvl w:val="0"/>
          <w:numId w:val="9"/>
        </w:numPr>
        <w:tabs>
          <w:tab w:val="left" w:pos="1134"/>
        </w:tabs>
        <w:ind w:left="0" w:firstLine="720"/>
        <w:rPr>
          <w:rFonts w:ascii="Liberation Serif" w:hAnsi="Liberation Serif" w:cs="Liberation Serif"/>
          <w:b/>
          <w:sz w:val="28"/>
        </w:rPr>
      </w:pPr>
      <w:r w:rsidRPr="00205D0A">
        <w:rPr>
          <w:rFonts w:ascii="Liberation Serif" w:hAnsi="Liberation Serif" w:cs="Liberation Serif"/>
          <w:sz w:val="28"/>
        </w:rPr>
        <w:t>Признать утратившими силу:</w:t>
      </w:r>
    </w:p>
    <w:p w:rsidR="00205D0A" w:rsidRDefault="00205D0A" w:rsidP="00205D0A">
      <w:pPr>
        <w:pStyle w:val="a4"/>
        <w:ind w:firstLine="720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1) </w:t>
      </w:r>
      <w:r w:rsidRPr="00205D0A">
        <w:rPr>
          <w:rFonts w:ascii="Liberation Serif" w:hAnsi="Liberation Serif" w:cs="Liberation Serif"/>
          <w:sz w:val="28"/>
        </w:rPr>
        <w:t>постановление Администрации города Каменска-Уральского от 27.01.2016 № 57 «Об утверждении Порядка работы и состава Комиссии по отбору социально ориентированных некоммерческих организаций в целях оказания имущественной поддержки»</w:t>
      </w:r>
      <w:r>
        <w:rPr>
          <w:rFonts w:ascii="Liberation Serif" w:hAnsi="Liberation Serif" w:cs="Liberation Serif"/>
          <w:sz w:val="28"/>
        </w:rPr>
        <w:t>;</w:t>
      </w:r>
    </w:p>
    <w:p w:rsidR="00205D0A" w:rsidRDefault="00205D0A" w:rsidP="00205D0A">
      <w:pPr>
        <w:pStyle w:val="a4"/>
        <w:ind w:firstLine="720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2) </w:t>
      </w:r>
      <w:r w:rsidRPr="00205D0A">
        <w:rPr>
          <w:rFonts w:ascii="Liberation Serif" w:hAnsi="Liberation Serif" w:cs="Liberation Serif"/>
          <w:sz w:val="28"/>
        </w:rPr>
        <w:t xml:space="preserve">постановление Администрации города Каменска-Уральского </w:t>
      </w:r>
      <w:r w:rsidR="00930E8C" w:rsidRPr="00205D0A">
        <w:rPr>
          <w:rFonts w:ascii="Liberation Serif" w:hAnsi="Liberation Serif" w:cs="Liberation Serif"/>
          <w:sz w:val="28"/>
        </w:rPr>
        <w:t>от</w:t>
      </w:r>
      <w:r w:rsidRPr="00205D0A">
        <w:rPr>
          <w:rFonts w:ascii="Liberation Serif" w:hAnsi="Liberation Serif" w:cs="Liberation Serif"/>
          <w:sz w:val="28"/>
        </w:rPr>
        <w:t>18.04.2016 № 535</w:t>
      </w:r>
      <w:r>
        <w:rPr>
          <w:rFonts w:ascii="Liberation Serif" w:hAnsi="Liberation Serif" w:cs="Liberation Serif"/>
          <w:sz w:val="28"/>
        </w:rPr>
        <w:t xml:space="preserve"> «</w:t>
      </w:r>
      <w:r w:rsidR="008737AF" w:rsidRPr="008737AF">
        <w:rPr>
          <w:rFonts w:ascii="Liberation Serif" w:hAnsi="Liberation Serif" w:cs="Liberation Serif"/>
          <w:sz w:val="28"/>
        </w:rPr>
        <w:t>О внесении изменений в состав Комиссии по отбору социально ориентированных некоммерческих организаций в целях оказания имущественной поддержки</w:t>
      </w:r>
      <w:r w:rsidR="008737AF">
        <w:rPr>
          <w:rFonts w:ascii="Liberation Serif" w:hAnsi="Liberation Serif" w:cs="Liberation Serif"/>
          <w:sz w:val="28"/>
        </w:rPr>
        <w:t>»;</w:t>
      </w:r>
    </w:p>
    <w:p w:rsidR="008737AF" w:rsidRPr="008737AF" w:rsidRDefault="00205D0A" w:rsidP="008737AF">
      <w:pPr>
        <w:pStyle w:val="a4"/>
        <w:ind w:firstLine="720"/>
        <w:rPr>
          <w:rFonts w:ascii="Liberation Serif" w:hAnsi="Liberation Serif" w:cs="Liberation Serif"/>
          <w:bCs/>
          <w:iCs/>
          <w:sz w:val="28"/>
        </w:rPr>
      </w:pPr>
      <w:r>
        <w:rPr>
          <w:rFonts w:ascii="Liberation Serif" w:hAnsi="Liberation Serif" w:cs="Liberation Serif"/>
          <w:sz w:val="28"/>
        </w:rPr>
        <w:t xml:space="preserve">3) </w:t>
      </w:r>
      <w:r w:rsidRPr="00205D0A">
        <w:rPr>
          <w:rFonts w:ascii="Liberation Serif" w:hAnsi="Liberation Serif" w:cs="Liberation Serif"/>
          <w:sz w:val="28"/>
        </w:rPr>
        <w:t>постановление Администрации города Каменска-Уральского от18.11.2016  № 1547</w:t>
      </w:r>
      <w:r w:rsidR="008737AF">
        <w:rPr>
          <w:rFonts w:ascii="Liberation Serif" w:hAnsi="Liberation Serif" w:cs="Liberation Serif"/>
          <w:sz w:val="28"/>
        </w:rPr>
        <w:t xml:space="preserve"> «</w:t>
      </w:r>
      <w:r w:rsidR="008737AF" w:rsidRPr="008737AF">
        <w:rPr>
          <w:rFonts w:ascii="Liberation Serif" w:hAnsi="Liberation Serif" w:cs="Liberation Serif"/>
          <w:bCs/>
          <w:iCs/>
          <w:sz w:val="28"/>
        </w:rPr>
        <w:t>О внесении изменений в состав Комиссии по отбору социально ориентированных некоммерческих организаций в целях оказания имущественной поддержки</w:t>
      </w:r>
      <w:r w:rsidR="008737AF">
        <w:rPr>
          <w:rFonts w:ascii="Liberation Serif" w:hAnsi="Liberation Serif" w:cs="Liberation Serif"/>
          <w:bCs/>
          <w:iCs/>
          <w:sz w:val="28"/>
        </w:rPr>
        <w:t>»;</w:t>
      </w:r>
    </w:p>
    <w:p w:rsidR="008737AF" w:rsidRPr="008737AF" w:rsidRDefault="008737AF" w:rsidP="008737AF">
      <w:pPr>
        <w:pStyle w:val="a4"/>
        <w:ind w:firstLine="720"/>
        <w:rPr>
          <w:rFonts w:ascii="Liberation Serif" w:hAnsi="Liberation Serif" w:cs="Liberation Serif"/>
          <w:b/>
          <w:bCs/>
          <w:i/>
          <w:iCs/>
          <w:sz w:val="28"/>
        </w:rPr>
      </w:pPr>
    </w:p>
    <w:p w:rsidR="00205D0A" w:rsidRDefault="00205D0A" w:rsidP="00205D0A">
      <w:pPr>
        <w:pStyle w:val="a4"/>
        <w:ind w:firstLine="720"/>
        <w:rPr>
          <w:rFonts w:ascii="Liberation Serif" w:hAnsi="Liberation Serif" w:cs="Liberation Serif"/>
          <w:sz w:val="28"/>
        </w:rPr>
      </w:pPr>
    </w:p>
    <w:p w:rsidR="00205D0A" w:rsidRDefault="00205D0A" w:rsidP="0052716B">
      <w:pPr>
        <w:pStyle w:val="a4"/>
        <w:tabs>
          <w:tab w:val="left" w:pos="1276"/>
        </w:tabs>
        <w:ind w:firstLine="720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lastRenderedPageBreak/>
        <w:t>4)</w:t>
      </w:r>
      <w:r w:rsidR="00601059">
        <w:rPr>
          <w:rFonts w:ascii="Liberation Serif" w:hAnsi="Liberation Serif" w:cs="Liberation Serif"/>
          <w:sz w:val="28"/>
        </w:rPr>
        <w:t xml:space="preserve"> </w:t>
      </w:r>
      <w:r w:rsidRPr="00205D0A">
        <w:rPr>
          <w:rFonts w:ascii="Liberation Serif" w:hAnsi="Liberation Serif" w:cs="Liberation Serif"/>
          <w:sz w:val="28"/>
        </w:rPr>
        <w:t>постановление Администрации города Каменска-Уральского</w:t>
      </w:r>
      <w:r w:rsidR="0052716B">
        <w:rPr>
          <w:rFonts w:ascii="Liberation Serif" w:hAnsi="Liberation Serif" w:cs="Liberation Serif"/>
          <w:sz w:val="28"/>
        </w:rPr>
        <w:t xml:space="preserve"> от </w:t>
      </w:r>
      <w:r w:rsidR="00963965" w:rsidRPr="00205D0A">
        <w:rPr>
          <w:rFonts w:ascii="Liberation Serif" w:hAnsi="Liberation Serif" w:cs="Liberation Serif"/>
          <w:sz w:val="28"/>
        </w:rPr>
        <w:t>04.07.2018 № 601</w:t>
      </w:r>
      <w:r w:rsidR="008737AF">
        <w:rPr>
          <w:rFonts w:ascii="Liberation Serif" w:hAnsi="Liberation Serif" w:cs="Liberation Serif"/>
          <w:sz w:val="28"/>
        </w:rPr>
        <w:t xml:space="preserve"> «</w:t>
      </w:r>
      <w:r w:rsidR="008737AF" w:rsidRPr="008737AF">
        <w:rPr>
          <w:rFonts w:ascii="Liberation Serif" w:hAnsi="Liberation Serif" w:cs="Liberation Serif"/>
          <w:bCs/>
          <w:iCs/>
          <w:sz w:val="28"/>
        </w:rPr>
        <w:t>О внесении изменений в состав Комиссии по отбору социально ориентированных некоммерческих организаций в целях оказания имущественной поддержки</w:t>
      </w:r>
      <w:r w:rsidR="008737AF">
        <w:rPr>
          <w:rFonts w:ascii="Liberation Serif" w:hAnsi="Liberation Serif" w:cs="Liberation Serif"/>
          <w:bCs/>
          <w:iCs/>
          <w:sz w:val="28"/>
        </w:rPr>
        <w:t>».</w:t>
      </w:r>
    </w:p>
    <w:p w:rsidR="00205D0A" w:rsidRDefault="00205D0A" w:rsidP="00205D0A">
      <w:pPr>
        <w:pStyle w:val="a4"/>
        <w:ind w:firstLine="720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 xml:space="preserve">3. </w:t>
      </w:r>
      <w:proofErr w:type="gramStart"/>
      <w:r>
        <w:rPr>
          <w:rFonts w:ascii="Liberation Serif" w:hAnsi="Liberation Serif" w:cs="Liberation Serif"/>
          <w:sz w:val="28"/>
        </w:rPr>
        <w:t>Р</w:t>
      </w:r>
      <w:r w:rsidRPr="00205D0A">
        <w:rPr>
          <w:rFonts w:ascii="Liberation Serif" w:hAnsi="Liberation Serif"/>
          <w:bCs/>
          <w:iCs/>
          <w:sz w:val="28"/>
          <w:szCs w:val="28"/>
        </w:rPr>
        <w:t>азместить</w:t>
      </w:r>
      <w:proofErr w:type="gramEnd"/>
      <w:r w:rsidRPr="00205D0A">
        <w:rPr>
          <w:rFonts w:ascii="Liberation Serif" w:hAnsi="Liberation Serif"/>
          <w:bCs/>
          <w:iCs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133698" w:rsidRPr="00205D0A" w:rsidRDefault="00205D0A" w:rsidP="00205D0A">
      <w:pPr>
        <w:pStyle w:val="a4"/>
        <w:ind w:firstLine="720"/>
        <w:rPr>
          <w:rFonts w:ascii="Liberation Serif" w:hAnsi="Liberation Serif" w:cs="Liberation Serif"/>
          <w:b/>
          <w:sz w:val="28"/>
        </w:rPr>
      </w:pPr>
      <w:r>
        <w:rPr>
          <w:rFonts w:ascii="Liberation Serif" w:hAnsi="Liberation Serif"/>
          <w:bCs/>
          <w:iCs/>
          <w:sz w:val="28"/>
          <w:szCs w:val="28"/>
        </w:rPr>
        <w:t>4.</w:t>
      </w:r>
      <w:proofErr w:type="gramStart"/>
      <w:r w:rsidR="00930E8C" w:rsidRPr="00205D0A">
        <w:rPr>
          <w:rFonts w:ascii="Liberation Serif" w:hAnsi="Liberation Serif" w:cs="Liberation Serif"/>
          <w:sz w:val="28"/>
          <w:szCs w:val="28"/>
        </w:rPr>
        <w:t>Контр</w:t>
      </w:r>
      <w:r w:rsidR="00930E8C" w:rsidRPr="00930E8C">
        <w:rPr>
          <w:rFonts w:ascii="Liberation Serif" w:hAnsi="Liberation Serif" w:cs="Liberation Serif"/>
          <w:sz w:val="28"/>
        </w:rPr>
        <w:t>оль за</w:t>
      </w:r>
      <w:proofErr w:type="gramEnd"/>
      <w:r w:rsidR="00930E8C" w:rsidRPr="00930E8C">
        <w:rPr>
          <w:rFonts w:ascii="Liberation Serif" w:hAnsi="Liberation Serif" w:cs="Liberation Serif"/>
          <w:sz w:val="28"/>
        </w:rPr>
        <w:t xml:space="preserve"> исполнением данного постановления воз</w:t>
      </w:r>
      <w:r w:rsidR="00930E8C">
        <w:rPr>
          <w:rFonts w:ascii="Liberation Serif" w:hAnsi="Liberation Serif" w:cs="Liberation Serif"/>
          <w:sz w:val="28"/>
        </w:rPr>
        <w:t xml:space="preserve">ложить на руководителя аппарата </w:t>
      </w:r>
      <w:r w:rsidR="00930E8C" w:rsidRPr="00930E8C">
        <w:rPr>
          <w:rFonts w:ascii="Liberation Serif" w:hAnsi="Liberation Serif" w:cs="Liberation Serif"/>
          <w:sz w:val="28"/>
        </w:rPr>
        <w:t xml:space="preserve">Администрации городского округа </w:t>
      </w:r>
      <w:proofErr w:type="spellStart"/>
      <w:r w:rsidR="00930E8C" w:rsidRPr="00930E8C">
        <w:rPr>
          <w:rFonts w:ascii="Liberation Serif" w:hAnsi="Liberation Serif" w:cs="Liberation Serif"/>
          <w:sz w:val="28"/>
        </w:rPr>
        <w:t>Ялунина</w:t>
      </w:r>
      <w:proofErr w:type="spellEnd"/>
      <w:r w:rsidR="00930E8C" w:rsidRPr="00930E8C">
        <w:rPr>
          <w:rFonts w:ascii="Liberation Serif" w:hAnsi="Liberation Serif" w:cs="Liberation Serif"/>
          <w:sz w:val="28"/>
        </w:rPr>
        <w:t xml:space="preserve"> А.В.</w:t>
      </w:r>
    </w:p>
    <w:p w:rsidR="0013369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0E8C" w:rsidRPr="00B91D93" w:rsidRDefault="00930E8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560532" w:rsidP="00560532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И.о. главы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proofErr w:type="spellStart"/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Каменск-Уральскогогородского</w:t>
      </w:r>
      <w:proofErr w:type="spellEnd"/>
      <w:r w:rsidR="00720985" w:rsidRPr="00B91D93">
        <w:rPr>
          <w:rFonts w:ascii="Liberation Serif" w:hAnsi="Liberation Serif" w:cs="Liberation Serif"/>
          <w:sz w:val="28"/>
          <w:szCs w:val="28"/>
        </w:rPr>
        <w:t xml:space="preserve">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 w:rsidR="00601059"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="00133698" w:rsidRPr="00B91D93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23722F" w:rsidRDefault="0023722F" w:rsidP="00560532">
      <w:pPr>
        <w:rPr>
          <w:rFonts w:ascii="Liberation Serif" w:hAnsi="Liberation Serif" w:cs="Liberation Serif"/>
          <w:sz w:val="28"/>
          <w:szCs w:val="28"/>
        </w:rPr>
      </w:pPr>
    </w:p>
    <w:p w:rsidR="00205D0A" w:rsidRDefault="00205D0A" w:rsidP="00560532">
      <w:pPr>
        <w:rPr>
          <w:rFonts w:ascii="Liberation Serif" w:hAnsi="Liberation Serif" w:cs="Liberation Serif"/>
          <w:sz w:val="28"/>
          <w:szCs w:val="28"/>
        </w:rPr>
      </w:pPr>
    </w:p>
    <w:p w:rsidR="00205D0A" w:rsidRDefault="00205D0A" w:rsidP="00560532">
      <w:pPr>
        <w:rPr>
          <w:rFonts w:ascii="Liberation Serif" w:hAnsi="Liberation Serif" w:cs="Liberation Serif"/>
          <w:sz w:val="28"/>
          <w:szCs w:val="28"/>
        </w:rPr>
      </w:pPr>
    </w:p>
    <w:p w:rsidR="00205D0A" w:rsidRDefault="00205D0A" w:rsidP="00560532">
      <w:pPr>
        <w:rPr>
          <w:rFonts w:ascii="Liberation Serif" w:hAnsi="Liberation Serif" w:cs="Liberation Serif"/>
          <w:sz w:val="28"/>
          <w:szCs w:val="28"/>
        </w:rPr>
      </w:pPr>
    </w:p>
    <w:p w:rsidR="00205D0A" w:rsidRDefault="00205D0A" w:rsidP="00560532">
      <w:pPr>
        <w:rPr>
          <w:rFonts w:ascii="Liberation Serif" w:hAnsi="Liberation Serif" w:cs="Liberation Serif"/>
          <w:sz w:val="28"/>
          <w:szCs w:val="28"/>
        </w:rPr>
      </w:pPr>
    </w:p>
    <w:p w:rsidR="00205D0A" w:rsidRDefault="00205D0A" w:rsidP="00560532">
      <w:pPr>
        <w:rPr>
          <w:rFonts w:ascii="Liberation Serif" w:hAnsi="Liberation Serif" w:cs="Liberation Serif"/>
          <w:sz w:val="28"/>
          <w:szCs w:val="28"/>
        </w:rPr>
      </w:pPr>
    </w:p>
    <w:p w:rsidR="00205D0A" w:rsidRDefault="00205D0A" w:rsidP="00560532">
      <w:pPr>
        <w:rPr>
          <w:rFonts w:ascii="Liberation Serif" w:hAnsi="Liberation Serif" w:cs="Liberation Serif"/>
          <w:sz w:val="28"/>
          <w:szCs w:val="28"/>
        </w:rPr>
      </w:pPr>
    </w:p>
    <w:p w:rsidR="00205D0A" w:rsidRDefault="00205D0A" w:rsidP="00560532">
      <w:pPr>
        <w:rPr>
          <w:rFonts w:ascii="Liberation Serif" w:hAnsi="Liberation Serif" w:cs="Liberation Serif"/>
          <w:sz w:val="28"/>
          <w:szCs w:val="28"/>
        </w:rPr>
      </w:pPr>
    </w:p>
    <w:p w:rsidR="00205D0A" w:rsidRDefault="00205D0A" w:rsidP="00560532">
      <w:pPr>
        <w:rPr>
          <w:rFonts w:ascii="Liberation Serif" w:hAnsi="Liberation Serif" w:cs="Liberation Serif"/>
          <w:sz w:val="28"/>
          <w:szCs w:val="28"/>
        </w:rPr>
      </w:pPr>
    </w:p>
    <w:p w:rsidR="00205D0A" w:rsidRDefault="00205D0A" w:rsidP="00560532">
      <w:pPr>
        <w:rPr>
          <w:rFonts w:ascii="Liberation Serif" w:hAnsi="Liberation Serif" w:cs="Liberation Serif"/>
          <w:sz w:val="28"/>
          <w:szCs w:val="28"/>
        </w:rPr>
      </w:pPr>
    </w:p>
    <w:p w:rsidR="00205D0A" w:rsidRDefault="00205D0A" w:rsidP="00560532">
      <w:pPr>
        <w:rPr>
          <w:rFonts w:ascii="Liberation Serif" w:hAnsi="Liberation Serif" w:cs="Liberation Serif"/>
          <w:sz w:val="28"/>
          <w:szCs w:val="28"/>
        </w:rPr>
      </w:pPr>
    </w:p>
    <w:p w:rsidR="00205D0A" w:rsidRDefault="00205D0A" w:rsidP="00560532">
      <w:pPr>
        <w:rPr>
          <w:rFonts w:ascii="Liberation Serif" w:hAnsi="Liberation Serif" w:cs="Liberation Serif"/>
          <w:sz w:val="28"/>
          <w:szCs w:val="28"/>
        </w:rPr>
      </w:pPr>
    </w:p>
    <w:p w:rsidR="00205D0A" w:rsidRDefault="00205D0A" w:rsidP="00560532">
      <w:pPr>
        <w:rPr>
          <w:rFonts w:ascii="Liberation Serif" w:hAnsi="Liberation Serif" w:cs="Liberation Serif"/>
          <w:sz w:val="28"/>
          <w:szCs w:val="28"/>
        </w:rPr>
      </w:pPr>
    </w:p>
    <w:p w:rsidR="00205D0A" w:rsidRDefault="00205D0A" w:rsidP="00560532">
      <w:pPr>
        <w:rPr>
          <w:rFonts w:ascii="Liberation Serif" w:hAnsi="Liberation Serif" w:cs="Liberation Serif"/>
          <w:sz w:val="28"/>
          <w:szCs w:val="28"/>
        </w:rPr>
      </w:pPr>
    </w:p>
    <w:p w:rsidR="00205D0A" w:rsidRDefault="00205D0A" w:rsidP="00560532">
      <w:pPr>
        <w:rPr>
          <w:rFonts w:ascii="Liberation Serif" w:hAnsi="Liberation Serif" w:cs="Liberation Serif"/>
          <w:sz w:val="28"/>
          <w:szCs w:val="28"/>
        </w:rPr>
      </w:pPr>
    </w:p>
    <w:p w:rsidR="00205D0A" w:rsidRDefault="00205D0A" w:rsidP="00560532">
      <w:pPr>
        <w:rPr>
          <w:rFonts w:ascii="Liberation Serif" w:hAnsi="Liberation Serif" w:cs="Liberation Serif"/>
          <w:sz w:val="28"/>
          <w:szCs w:val="28"/>
        </w:rPr>
      </w:pPr>
    </w:p>
    <w:p w:rsidR="00205D0A" w:rsidRDefault="00205D0A" w:rsidP="00560532">
      <w:pPr>
        <w:rPr>
          <w:rFonts w:ascii="Liberation Serif" w:hAnsi="Liberation Serif" w:cs="Liberation Serif"/>
          <w:sz w:val="28"/>
          <w:szCs w:val="28"/>
        </w:rPr>
      </w:pPr>
    </w:p>
    <w:p w:rsidR="00205D0A" w:rsidRDefault="00205D0A" w:rsidP="00560532">
      <w:pPr>
        <w:rPr>
          <w:rFonts w:ascii="Liberation Serif" w:hAnsi="Liberation Serif" w:cs="Liberation Serif"/>
          <w:sz w:val="28"/>
          <w:szCs w:val="28"/>
        </w:rPr>
      </w:pPr>
    </w:p>
    <w:p w:rsidR="00205D0A" w:rsidRDefault="00205D0A" w:rsidP="00560532">
      <w:pPr>
        <w:rPr>
          <w:rFonts w:ascii="Liberation Serif" w:hAnsi="Liberation Serif" w:cs="Liberation Serif"/>
          <w:sz w:val="28"/>
          <w:szCs w:val="28"/>
        </w:rPr>
      </w:pPr>
    </w:p>
    <w:p w:rsidR="00205D0A" w:rsidRDefault="00205D0A" w:rsidP="00560532">
      <w:pPr>
        <w:rPr>
          <w:rFonts w:ascii="Liberation Serif" w:hAnsi="Liberation Serif" w:cs="Liberation Serif"/>
          <w:sz w:val="28"/>
          <w:szCs w:val="28"/>
        </w:rPr>
      </w:pPr>
    </w:p>
    <w:p w:rsidR="00205D0A" w:rsidRDefault="00205D0A" w:rsidP="00560532">
      <w:pPr>
        <w:rPr>
          <w:rFonts w:ascii="Liberation Serif" w:hAnsi="Liberation Serif" w:cs="Liberation Serif"/>
          <w:sz w:val="28"/>
          <w:szCs w:val="28"/>
        </w:rPr>
      </w:pPr>
    </w:p>
    <w:p w:rsidR="00205D0A" w:rsidRDefault="00205D0A" w:rsidP="00560532">
      <w:pPr>
        <w:rPr>
          <w:rFonts w:ascii="Liberation Serif" w:hAnsi="Liberation Serif" w:cs="Liberation Serif"/>
          <w:sz w:val="28"/>
          <w:szCs w:val="28"/>
        </w:rPr>
      </w:pPr>
    </w:p>
    <w:p w:rsidR="00205D0A" w:rsidRDefault="00205D0A" w:rsidP="00560532">
      <w:pPr>
        <w:rPr>
          <w:rFonts w:ascii="Liberation Serif" w:hAnsi="Liberation Serif" w:cs="Liberation Serif"/>
          <w:sz w:val="28"/>
          <w:szCs w:val="28"/>
        </w:rPr>
      </w:pPr>
    </w:p>
    <w:p w:rsidR="00205D0A" w:rsidRDefault="00205D0A" w:rsidP="00560532">
      <w:pPr>
        <w:rPr>
          <w:rFonts w:ascii="Liberation Serif" w:hAnsi="Liberation Serif" w:cs="Liberation Serif"/>
          <w:sz w:val="28"/>
          <w:szCs w:val="28"/>
        </w:rPr>
      </w:pPr>
    </w:p>
    <w:p w:rsidR="00205D0A" w:rsidRDefault="00205D0A" w:rsidP="00560532">
      <w:pPr>
        <w:rPr>
          <w:rFonts w:ascii="Liberation Serif" w:hAnsi="Liberation Serif" w:cs="Liberation Serif"/>
          <w:sz w:val="28"/>
          <w:szCs w:val="28"/>
        </w:rPr>
      </w:pPr>
    </w:p>
    <w:p w:rsidR="00205D0A" w:rsidRDefault="00205D0A" w:rsidP="00560532">
      <w:pPr>
        <w:rPr>
          <w:rFonts w:ascii="Liberation Serif" w:hAnsi="Liberation Serif" w:cs="Liberation Serif"/>
          <w:sz w:val="28"/>
          <w:szCs w:val="28"/>
        </w:rPr>
      </w:pPr>
    </w:p>
    <w:p w:rsidR="00205D0A" w:rsidRDefault="00205D0A" w:rsidP="00560532">
      <w:pPr>
        <w:rPr>
          <w:rFonts w:ascii="Liberation Serif" w:hAnsi="Liberation Serif" w:cs="Liberation Serif"/>
          <w:sz w:val="28"/>
          <w:szCs w:val="28"/>
        </w:rPr>
      </w:pPr>
    </w:p>
    <w:p w:rsidR="00205D0A" w:rsidRDefault="00205D0A" w:rsidP="00560532">
      <w:pPr>
        <w:rPr>
          <w:rFonts w:ascii="Liberation Serif" w:hAnsi="Liberation Serif" w:cs="Liberation Serif"/>
          <w:sz w:val="28"/>
          <w:szCs w:val="28"/>
        </w:rPr>
      </w:pPr>
    </w:p>
    <w:p w:rsidR="00205D0A" w:rsidRDefault="00205D0A" w:rsidP="00560532">
      <w:pPr>
        <w:rPr>
          <w:rFonts w:ascii="Liberation Serif" w:hAnsi="Liberation Serif" w:cs="Liberation Serif"/>
          <w:sz w:val="28"/>
          <w:szCs w:val="28"/>
        </w:rPr>
      </w:pPr>
    </w:p>
    <w:p w:rsidR="00205D0A" w:rsidRDefault="00205D0A" w:rsidP="00560532">
      <w:pPr>
        <w:rPr>
          <w:rFonts w:ascii="Liberation Serif" w:hAnsi="Liberation Serif" w:cs="Liberation Serif"/>
          <w:sz w:val="28"/>
          <w:szCs w:val="28"/>
        </w:rPr>
      </w:pPr>
    </w:p>
    <w:p w:rsidR="00205D0A" w:rsidRDefault="00205D0A" w:rsidP="00560532">
      <w:pPr>
        <w:rPr>
          <w:rFonts w:ascii="Liberation Serif" w:hAnsi="Liberation Serif" w:cs="Liberation Serif"/>
          <w:sz w:val="28"/>
          <w:szCs w:val="28"/>
        </w:rPr>
      </w:pPr>
    </w:p>
    <w:p w:rsidR="00205D0A" w:rsidRDefault="00205D0A" w:rsidP="00560532">
      <w:pPr>
        <w:rPr>
          <w:rFonts w:ascii="Liberation Serif" w:hAnsi="Liberation Serif" w:cs="Liberation Serif"/>
          <w:sz w:val="28"/>
          <w:szCs w:val="28"/>
        </w:rPr>
      </w:pPr>
    </w:p>
    <w:p w:rsidR="0052716B" w:rsidRDefault="0052716B" w:rsidP="0052716B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tbl>
      <w:tblPr>
        <w:tblStyle w:val="ad"/>
        <w:tblW w:w="0" w:type="auto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16"/>
      </w:tblGrid>
      <w:tr w:rsidR="0052716B" w:rsidTr="004768B4">
        <w:trPr>
          <w:trHeight w:val="3034"/>
        </w:trPr>
        <w:tc>
          <w:tcPr>
            <w:tcW w:w="4516" w:type="dxa"/>
          </w:tcPr>
          <w:p w:rsidR="0052716B" w:rsidRPr="0052716B" w:rsidRDefault="0052716B" w:rsidP="004768B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2716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Утвержден </w:t>
            </w:r>
          </w:p>
          <w:p w:rsidR="0052716B" w:rsidRPr="0052716B" w:rsidRDefault="0052716B" w:rsidP="004768B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2716B">
              <w:rPr>
                <w:rFonts w:ascii="Liberation Serif" w:hAnsi="Liberation Serif"/>
                <w:sz w:val="28"/>
                <w:szCs w:val="28"/>
              </w:rPr>
              <w:t>постановлением Администрации Каменск-Уральского</w:t>
            </w:r>
            <w:r w:rsidR="004768B4">
              <w:rPr>
                <w:rFonts w:ascii="Liberation Serif" w:hAnsi="Liberation Serif"/>
                <w:sz w:val="28"/>
                <w:szCs w:val="28"/>
              </w:rPr>
              <w:t xml:space="preserve"> городского округа от </w:t>
            </w:r>
            <w:r w:rsidR="00601059">
              <w:rPr>
                <w:rFonts w:ascii="Liberation Serif" w:hAnsi="Liberation Serif"/>
                <w:sz w:val="28"/>
                <w:szCs w:val="28"/>
              </w:rPr>
              <w:t>20.02.</w:t>
            </w:r>
            <w:r w:rsidRPr="0052716B">
              <w:rPr>
                <w:rFonts w:ascii="Liberation Serif" w:hAnsi="Liberation Serif"/>
                <w:sz w:val="28"/>
                <w:szCs w:val="28"/>
              </w:rPr>
              <w:t xml:space="preserve">2021  № </w:t>
            </w:r>
            <w:r w:rsidR="00601059">
              <w:rPr>
                <w:rFonts w:ascii="Liberation Serif" w:hAnsi="Liberation Serif"/>
                <w:sz w:val="28"/>
                <w:szCs w:val="28"/>
              </w:rPr>
              <w:t>138</w:t>
            </w:r>
          </w:p>
          <w:p w:rsidR="0052716B" w:rsidRDefault="0052716B" w:rsidP="0060105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2716B">
              <w:rPr>
                <w:rFonts w:ascii="Liberation Serif" w:hAnsi="Liberation Serif"/>
                <w:sz w:val="28"/>
                <w:szCs w:val="28"/>
              </w:rPr>
              <w:t>«Об утверждении Порядка</w:t>
            </w:r>
            <w:r w:rsidR="004F2203">
              <w:rPr>
                <w:rFonts w:ascii="Liberation Serif" w:hAnsi="Liberation Serif"/>
                <w:sz w:val="28"/>
                <w:szCs w:val="28"/>
              </w:rPr>
              <w:t>работы и состава К</w:t>
            </w:r>
            <w:r w:rsidRPr="0052716B">
              <w:rPr>
                <w:rFonts w:ascii="Liberation Serif" w:hAnsi="Liberation Serif"/>
                <w:sz w:val="28"/>
                <w:szCs w:val="28"/>
              </w:rPr>
              <w:t>оми</w:t>
            </w:r>
            <w:r w:rsidR="004768B4">
              <w:rPr>
                <w:rFonts w:ascii="Liberation Serif" w:hAnsi="Liberation Serif"/>
                <w:sz w:val="28"/>
                <w:szCs w:val="28"/>
              </w:rPr>
              <w:t xml:space="preserve">ссии по отбору              </w:t>
            </w:r>
            <w:r w:rsidRPr="0052716B">
              <w:rPr>
                <w:rFonts w:ascii="Liberation Serif" w:hAnsi="Liberation Serif"/>
                <w:sz w:val="28"/>
                <w:szCs w:val="28"/>
              </w:rPr>
              <w:t xml:space="preserve"> социально ориентированных некоммерческих организаций                                     в целях оказания</w:t>
            </w:r>
            <w:r w:rsidR="004768B4">
              <w:rPr>
                <w:rFonts w:ascii="Liberation Serif" w:hAnsi="Liberation Serif"/>
                <w:sz w:val="28"/>
                <w:szCs w:val="28"/>
              </w:rPr>
              <w:t xml:space="preserve"> имущественной </w:t>
            </w:r>
            <w:r w:rsidRPr="0052716B">
              <w:rPr>
                <w:rFonts w:ascii="Liberation Serif" w:hAnsi="Liberation Serif"/>
                <w:sz w:val="28"/>
                <w:szCs w:val="28"/>
              </w:rPr>
              <w:t xml:space="preserve"> поддержки»</w:t>
            </w:r>
          </w:p>
        </w:tc>
      </w:tr>
    </w:tbl>
    <w:p w:rsidR="00601059" w:rsidRDefault="00601059" w:rsidP="0052716B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/>
          <w:b/>
          <w:bCs/>
          <w:sz w:val="28"/>
          <w:szCs w:val="24"/>
        </w:rPr>
      </w:pPr>
    </w:p>
    <w:p w:rsidR="0052716B" w:rsidRPr="00B41915" w:rsidRDefault="0052716B" w:rsidP="0052716B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/>
          <w:b/>
          <w:bCs/>
          <w:sz w:val="28"/>
          <w:szCs w:val="24"/>
        </w:rPr>
      </w:pPr>
      <w:r w:rsidRPr="00B41915">
        <w:rPr>
          <w:rFonts w:ascii="Liberation Serif" w:hAnsi="Liberation Serif"/>
          <w:b/>
          <w:bCs/>
          <w:sz w:val="28"/>
          <w:szCs w:val="24"/>
        </w:rPr>
        <w:t>Порядок</w:t>
      </w:r>
    </w:p>
    <w:p w:rsidR="0052716B" w:rsidRPr="0052716B" w:rsidRDefault="004F2203" w:rsidP="0052716B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/>
          <w:b/>
          <w:bCs/>
          <w:caps/>
          <w:sz w:val="28"/>
          <w:szCs w:val="24"/>
        </w:rPr>
      </w:pPr>
      <w:r>
        <w:rPr>
          <w:rFonts w:ascii="Liberation Serif" w:hAnsi="Liberation Serif"/>
          <w:b/>
          <w:bCs/>
          <w:sz w:val="28"/>
          <w:szCs w:val="24"/>
        </w:rPr>
        <w:t xml:space="preserve"> работы К</w:t>
      </w:r>
      <w:r w:rsidR="0052716B" w:rsidRPr="00B41915">
        <w:rPr>
          <w:rFonts w:ascii="Liberation Serif" w:hAnsi="Liberation Serif"/>
          <w:b/>
          <w:bCs/>
          <w:sz w:val="28"/>
          <w:szCs w:val="24"/>
        </w:rPr>
        <w:t xml:space="preserve">омиссии по отбору социально </w:t>
      </w:r>
      <w:proofErr w:type="gramStart"/>
      <w:r w:rsidR="0052716B" w:rsidRPr="00B41915">
        <w:rPr>
          <w:rFonts w:ascii="Liberation Serif" w:hAnsi="Liberation Serif"/>
          <w:b/>
          <w:bCs/>
          <w:sz w:val="28"/>
          <w:szCs w:val="24"/>
        </w:rPr>
        <w:t>ориентированных</w:t>
      </w:r>
      <w:proofErr w:type="gramEnd"/>
    </w:p>
    <w:p w:rsidR="0052716B" w:rsidRPr="00B41915" w:rsidRDefault="0052716B" w:rsidP="0052716B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/>
          <w:b/>
          <w:bCs/>
          <w:sz w:val="28"/>
          <w:szCs w:val="24"/>
        </w:rPr>
      </w:pPr>
      <w:r w:rsidRPr="00B41915">
        <w:rPr>
          <w:rFonts w:ascii="Liberation Serif" w:hAnsi="Liberation Serif"/>
          <w:b/>
          <w:bCs/>
          <w:sz w:val="28"/>
          <w:szCs w:val="24"/>
        </w:rPr>
        <w:t xml:space="preserve">некоммерческих организаций в целях оказания </w:t>
      </w:r>
    </w:p>
    <w:p w:rsidR="0052716B" w:rsidRPr="0052716B" w:rsidRDefault="0052716B" w:rsidP="0052716B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/>
          <w:b/>
          <w:bCs/>
          <w:caps/>
          <w:sz w:val="28"/>
          <w:szCs w:val="24"/>
        </w:rPr>
      </w:pPr>
      <w:r w:rsidRPr="00B41915">
        <w:rPr>
          <w:rFonts w:ascii="Liberation Serif" w:hAnsi="Liberation Serif"/>
          <w:b/>
          <w:bCs/>
          <w:sz w:val="28"/>
          <w:szCs w:val="24"/>
        </w:rPr>
        <w:t>имущественной поддержки</w:t>
      </w:r>
    </w:p>
    <w:p w:rsidR="0052716B" w:rsidRPr="0052716B" w:rsidRDefault="0052716B" w:rsidP="0052716B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</w:p>
    <w:p w:rsidR="0052716B" w:rsidRPr="0052716B" w:rsidRDefault="0052716B" w:rsidP="0052716B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52716B">
        <w:rPr>
          <w:rFonts w:ascii="Liberation Serif" w:hAnsi="Liberation Serif"/>
          <w:sz w:val="28"/>
          <w:szCs w:val="28"/>
        </w:rPr>
        <w:t xml:space="preserve">1.   Настоящий Порядок </w:t>
      </w:r>
      <w:r w:rsidR="004F2203">
        <w:rPr>
          <w:rFonts w:ascii="Liberation Serif" w:hAnsi="Liberation Serif"/>
          <w:bCs/>
          <w:sz w:val="28"/>
          <w:szCs w:val="28"/>
        </w:rPr>
        <w:t>работы К</w:t>
      </w:r>
      <w:r w:rsidR="00B41915" w:rsidRPr="00B41915">
        <w:rPr>
          <w:rFonts w:ascii="Liberation Serif" w:hAnsi="Liberation Serif"/>
          <w:bCs/>
          <w:sz w:val="28"/>
          <w:szCs w:val="28"/>
        </w:rPr>
        <w:t>омиссии по отбору социально ориентированных некоммерческих организаций в целях оказания имущественной поддержки (дале</w:t>
      </w:r>
      <w:proofErr w:type="gramStart"/>
      <w:r w:rsidR="00B41915" w:rsidRPr="00B41915">
        <w:rPr>
          <w:rFonts w:ascii="Liberation Serif" w:hAnsi="Liberation Serif"/>
          <w:bCs/>
          <w:sz w:val="28"/>
          <w:szCs w:val="28"/>
        </w:rPr>
        <w:t>е-</w:t>
      </w:r>
      <w:proofErr w:type="gramEnd"/>
      <w:r w:rsidR="00B41915" w:rsidRPr="00B41915">
        <w:rPr>
          <w:rFonts w:ascii="Liberation Serif" w:hAnsi="Liberation Serif"/>
          <w:bCs/>
          <w:sz w:val="28"/>
          <w:szCs w:val="28"/>
        </w:rPr>
        <w:t xml:space="preserve"> Порядок) </w:t>
      </w:r>
      <w:r w:rsidRPr="0052716B">
        <w:rPr>
          <w:rFonts w:ascii="Liberation Serif" w:hAnsi="Liberation Serif"/>
          <w:sz w:val="28"/>
          <w:szCs w:val="28"/>
        </w:rPr>
        <w:t xml:space="preserve">разработан в целях соблюдения принципов гласности, открытости и обеспечения равного доступа при оказании имущественной поддержки социально ориентированным некоммерческим организациям (далее – </w:t>
      </w:r>
      <w:r w:rsidR="00B41915">
        <w:rPr>
          <w:rFonts w:ascii="Liberation Serif" w:hAnsi="Liberation Serif"/>
          <w:sz w:val="28"/>
          <w:szCs w:val="28"/>
        </w:rPr>
        <w:t xml:space="preserve">СО </w:t>
      </w:r>
      <w:r w:rsidRPr="0052716B">
        <w:rPr>
          <w:rFonts w:ascii="Liberation Serif" w:hAnsi="Liberation Serif"/>
          <w:sz w:val="28"/>
          <w:szCs w:val="28"/>
        </w:rPr>
        <w:t>НКО) в</w:t>
      </w:r>
      <w:r w:rsidR="00B41915">
        <w:rPr>
          <w:rFonts w:ascii="Liberation Serif" w:hAnsi="Liberation Serif"/>
          <w:sz w:val="28"/>
          <w:szCs w:val="28"/>
        </w:rPr>
        <w:t xml:space="preserve"> Каменск-Уральском городском округе</w:t>
      </w:r>
      <w:r w:rsidRPr="0052716B">
        <w:rPr>
          <w:rFonts w:ascii="Liberation Serif" w:hAnsi="Liberation Serif"/>
          <w:sz w:val="28"/>
          <w:szCs w:val="28"/>
        </w:rPr>
        <w:t xml:space="preserve"> в виде предоставления объектов недвижимого имущества, находящихся в муниципальной собственности, в безвозмездное пользование.</w:t>
      </w:r>
    </w:p>
    <w:p w:rsidR="0052716B" w:rsidRPr="0052716B" w:rsidRDefault="0052716B" w:rsidP="0052716B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52716B">
        <w:rPr>
          <w:rFonts w:ascii="Liberation Serif" w:hAnsi="Liberation Serif"/>
          <w:sz w:val="28"/>
          <w:szCs w:val="28"/>
        </w:rPr>
        <w:t xml:space="preserve">2.   Для </w:t>
      </w:r>
      <w:r w:rsidR="00B41915">
        <w:rPr>
          <w:rFonts w:ascii="Liberation Serif" w:hAnsi="Liberation Serif"/>
          <w:sz w:val="28"/>
          <w:szCs w:val="28"/>
        </w:rPr>
        <w:t>достижения целей, указанных в пункте</w:t>
      </w:r>
      <w:r w:rsidRPr="0052716B">
        <w:rPr>
          <w:rFonts w:ascii="Liberation Serif" w:hAnsi="Liberation Serif"/>
          <w:sz w:val="28"/>
          <w:szCs w:val="28"/>
        </w:rPr>
        <w:t xml:space="preserve"> 1 настоящего Порядка, Комиссия по отбору социально ориентированных некоммерческих организаций в целях оказания имущественной поддержки (далее - Комиссия) осуществляет следующие функции:</w:t>
      </w:r>
    </w:p>
    <w:p w:rsidR="0052716B" w:rsidRPr="0052716B" w:rsidRDefault="0052716B" w:rsidP="0052716B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52716B">
        <w:rPr>
          <w:rFonts w:ascii="Liberation Serif" w:hAnsi="Liberation Serif"/>
          <w:sz w:val="28"/>
          <w:szCs w:val="28"/>
        </w:rPr>
        <w:t xml:space="preserve">2.1. </w:t>
      </w:r>
      <w:r w:rsidRPr="0052716B">
        <w:rPr>
          <w:rFonts w:ascii="Liberation Serif" w:hAnsi="Liberation Serif" w:cs="Verdana"/>
          <w:sz w:val="28"/>
          <w:szCs w:val="28"/>
        </w:rPr>
        <w:t xml:space="preserve">рассматривает </w:t>
      </w:r>
      <w:r w:rsidR="00B41915" w:rsidRPr="0052716B">
        <w:rPr>
          <w:rFonts w:ascii="Liberation Serif" w:hAnsi="Liberation Serif" w:cs="Verdana"/>
          <w:sz w:val="28"/>
          <w:szCs w:val="28"/>
        </w:rPr>
        <w:t>заявленияи документы</w:t>
      </w:r>
      <w:r w:rsidRPr="0052716B">
        <w:rPr>
          <w:rFonts w:ascii="Liberation Serif" w:hAnsi="Liberation Serif" w:cs="Verdana"/>
          <w:sz w:val="28"/>
          <w:szCs w:val="28"/>
        </w:rPr>
        <w:t xml:space="preserve">на предоставление </w:t>
      </w:r>
      <w:r w:rsidRPr="0052716B">
        <w:rPr>
          <w:rFonts w:ascii="Liberation Serif" w:hAnsi="Liberation Serif"/>
          <w:sz w:val="28"/>
          <w:szCs w:val="18"/>
        </w:rPr>
        <w:t>объекта муниципальной собственности</w:t>
      </w:r>
      <w:r w:rsidR="00B41915">
        <w:rPr>
          <w:rFonts w:ascii="Liberation Serif" w:hAnsi="Liberation Serif" w:cs="Verdana"/>
          <w:sz w:val="28"/>
          <w:szCs w:val="28"/>
        </w:rPr>
        <w:t>в безвозмездное пользование</w:t>
      </w:r>
      <w:r w:rsidR="00B004A0">
        <w:rPr>
          <w:rFonts w:ascii="Liberation Serif" w:hAnsi="Liberation Serif" w:cs="Verdana"/>
          <w:sz w:val="28"/>
          <w:szCs w:val="28"/>
        </w:rPr>
        <w:t xml:space="preserve">СО </w:t>
      </w:r>
      <w:r w:rsidR="00B004A0" w:rsidRPr="0052716B">
        <w:rPr>
          <w:rFonts w:ascii="Liberation Serif" w:hAnsi="Liberation Serif" w:cs="Verdana"/>
          <w:sz w:val="28"/>
          <w:szCs w:val="28"/>
        </w:rPr>
        <w:t>НКО</w:t>
      </w:r>
      <w:r w:rsidR="00B004A0">
        <w:rPr>
          <w:rFonts w:ascii="Liberation Serif" w:hAnsi="Liberation Serif" w:cs="Verdana"/>
          <w:sz w:val="28"/>
          <w:szCs w:val="28"/>
        </w:rPr>
        <w:t xml:space="preserve"> в Каменск-Уральском городском округе</w:t>
      </w:r>
      <w:r w:rsidRPr="0052716B">
        <w:rPr>
          <w:rFonts w:ascii="Liberation Serif" w:hAnsi="Liberation Serif" w:cs="Verdana"/>
          <w:sz w:val="28"/>
          <w:szCs w:val="28"/>
        </w:rPr>
        <w:t>;</w:t>
      </w:r>
    </w:p>
    <w:p w:rsidR="0052716B" w:rsidRPr="0052716B" w:rsidRDefault="0052716B" w:rsidP="0052716B">
      <w:pPr>
        <w:ind w:firstLine="709"/>
        <w:jc w:val="both"/>
        <w:rPr>
          <w:rFonts w:ascii="Liberation Serif" w:hAnsi="Liberation Serif"/>
          <w:sz w:val="28"/>
        </w:rPr>
      </w:pPr>
      <w:r w:rsidRPr="0052716B">
        <w:rPr>
          <w:rFonts w:ascii="Liberation Serif" w:hAnsi="Liberation Serif"/>
          <w:sz w:val="28"/>
          <w:szCs w:val="28"/>
        </w:rPr>
        <w:t>2.2. принимает решение</w:t>
      </w:r>
      <w:r w:rsidRPr="0052716B">
        <w:rPr>
          <w:rFonts w:ascii="Liberation Serif" w:hAnsi="Liberation Serif"/>
          <w:sz w:val="28"/>
        </w:rPr>
        <w:t xml:space="preserve">о предоставлении (об отказе в предоставлении) объекта муниципальной собственности в безвозмездное пользование </w:t>
      </w:r>
      <w:r w:rsidR="00B004A0">
        <w:rPr>
          <w:rFonts w:ascii="Liberation Serif" w:hAnsi="Liberation Serif"/>
          <w:sz w:val="28"/>
        </w:rPr>
        <w:t xml:space="preserve">СО </w:t>
      </w:r>
      <w:r w:rsidRPr="0052716B">
        <w:rPr>
          <w:rFonts w:ascii="Liberation Serif" w:hAnsi="Liberation Serif"/>
          <w:sz w:val="28"/>
        </w:rPr>
        <w:t>НКО.</w:t>
      </w:r>
    </w:p>
    <w:p w:rsidR="0052716B" w:rsidRPr="0052716B" w:rsidRDefault="0052716B" w:rsidP="0052716B">
      <w:pPr>
        <w:widowControl w:val="0"/>
        <w:tabs>
          <w:tab w:val="left" w:pos="1134"/>
          <w:tab w:val="left" w:pos="126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</w:rPr>
      </w:pPr>
      <w:r w:rsidRPr="0052716B">
        <w:rPr>
          <w:rFonts w:ascii="Liberation Serif" w:hAnsi="Liberation Serif"/>
          <w:sz w:val="28"/>
        </w:rPr>
        <w:t>3.    Члены Комиссии имеют право:</w:t>
      </w:r>
    </w:p>
    <w:p w:rsidR="0052716B" w:rsidRPr="0052716B" w:rsidRDefault="0052716B" w:rsidP="0052716B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52716B">
        <w:rPr>
          <w:rFonts w:ascii="Liberation Serif" w:hAnsi="Liberation Serif"/>
          <w:sz w:val="28"/>
          <w:szCs w:val="28"/>
        </w:rPr>
        <w:t xml:space="preserve">3.1. знакомиться с представленными </w:t>
      </w:r>
      <w:r w:rsidR="00B004A0" w:rsidRPr="00B004A0">
        <w:rPr>
          <w:rFonts w:ascii="Liberation Serif" w:hAnsi="Liberation Serif"/>
          <w:sz w:val="28"/>
          <w:szCs w:val="28"/>
        </w:rPr>
        <w:t>заявления</w:t>
      </w:r>
      <w:r w:rsidR="00B004A0">
        <w:rPr>
          <w:rFonts w:ascii="Liberation Serif" w:hAnsi="Liberation Serif"/>
          <w:sz w:val="28"/>
          <w:szCs w:val="28"/>
        </w:rPr>
        <w:t>мии документами</w:t>
      </w:r>
      <w:r w:rsidR="00B004A0" w:rsidRPr="00B004A0">
        <w:rPr>
          <w:rFonts w:ascii="Liberation Serif" w:hAnsi="Liberation Serif"/>
          <w:sz w:val="28"/>
          <w:szCs w:val="28"/>
        </w:rPr>
        <w:t xml:space="preserve"> на предоставление объекта муниципальной собственности в безвозмездное пользование СО НКО в Каменск-Уральском городском округе</w:t>
      </w:r>
      <w:r w:rsidRPr="0052716B">
        <w:rPr>
          <w:rFonts w:ascii="Liberation Serif" w:hAnsi="Liberation Serif"/>
          <w:sz w:val="28"/>
          <w:szCs w:val="28"/>
        </w:rPr>
        <w:t>;</w:t>
      </w:r>
    </w:p>
    <w:p w:rsidR="0052716B" w:rsidRPr="004F2203" w:rsidRDefault="00B004A0" w:rsidP="0052716B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4F2203">
        <w:rPr>
          <w:rFonts w:ascii="Liberation Serif" w:hAnsi="Liberation Serif"/>
          <w:sz w:val="28"/>
          <w:szCs w:val="28"/>
        </w:rPr>
        <w:t>3.2. запрашивать в орган</w:t>
      </w:r>
      <w:r w:rsidR="004F2203" w:rsidRPr="004F2203">
        <w:rPr>
          <w:rFonts w:ascii="Liberation Serif" w:hAnsi="Liberation Serif"/>
          <w:sz w:val="28"/>
          <w:szCs w:val="28"/>
        </w:rPr>
        <w:t>е</w:t>
      </w:r>
      <w:r w:rsidRPr="004F2203">
        <w:rPr>
          <w:rFonts w:ascii="Liberation Serif" w:hAnsi="Liberation Serif"/>
          <w:sz w:val="28"/>
          <w:szCs w:val="28"/>
        </w:rPr>
        <w:t xml:space="preserve"> местного самоуправления</w:t>
      </w:r>
      <w:r w:rsidR="0052716B" w:rsidRPr="004F2203">
        <w:rPr>
          <w:rFonts w:ascii="Liberation Serif" w:hAnsi="Liberation Serif"/>
          <w:sz w:val="28"/>
          <w:szCs w:val="28"/>
        </w:rPr>
        <w:t xml:space="preserve"> «Комитет по управлению имуществом Каменск-Уральского</w:t>
      </w:r>
      <w:r w:rsidRPr="004F2203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52716B" w:rsidRPr="004F2203">
        <w:rPr>
          <w:rFonts w:ascii="Liberation Serif" w:hAnsi="Liberation Serif"/>
          <w:sz w:val="28"/>
          <w:szCs w:val="28"/>
        </w:rPr>
        <w:t xml:space="preserve">» информацию об исполнении </w:t>
      </w:r>
      <w:r w:rsidRPr="004F2203">
        <w:rPr>
          <w:rFonts w:ascii="Liberation Serif" w:hAnsi="Liberation Serif"/>
          <w:sz w:val="28"/>
          <w:szCs w:val="28"/>
        </w:rPr>
        <w:t>СО НКО</w:t>
      </w:r>
      <w:r w:rsidR="0052716B" w:rsidRPr="004F2203">
        <w:rPr>
          <w:rFonts w:ascii="Liberation Serif" w:hAnsi="Liberation Serif"/>
          <w:sz w:val="28"/>
          <w:szCs w:val="28"/>
        </w:rPr>
        <w:t xml:space="preserve"> ранее заключенных договоров безвозмездного пользования муниципальным имуществом (если </w:t>
      </w:r>
      <w:r w:rsidRPr="004F2203">
        <w:rPr>
          <w:rFonts w:ascii="Liberation Serif" w:hAnsi="Liberation Serif"/>
          <w:sz w:val="28"/>
          <w:szCs w:val="28"/>
        </w:rPr>
        <w:t xml:space="preserve">СО НКО </w:t>
      </w:r>
      <w:r w:rsidR="0052716B" w:rsidRPr="004F2203">
        <w:rPr>
          <w:rFonts w:ascii="Liberation Serif" w:hAnsi="Liberation Serif"/>
          <w:sz w:val="28"/>
          <w:szCs w:val="28"/>
        </w:rPr>
        <w:t>ранее предоставлялось муниципальное имущество в безвозмездное пользование).</w:t>
      </w:r>
    </w:p>
    <w:p w:rsidR="0052716B" w:rsidRPr="004F2203" w:rsidRDefault="0052716B" w:rsidP="0052716B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4F2203">
        <w:rPr>
          <w:rFonts w:ascii="Liberation Serif" w:hAnsi="Liberation Serif"/>
          <w:sz w:val="28"/>
          <w:szCs w:val="28"/>
        </w:rPr>
        <w:t>4.   Комиссия состоит из председателя, заместителя председателя, секретаря и членов Комиссии.</w:t>
      </w:r>
    </w:p>
    <w:p w:rsidR="0052716B" w:rsidRPr="004F2203" w:rsidRDefault="0052716B" w:rsidP="0052716B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4F2203">
        <w:rPr>
          <w:rFonts w:ascii="Liberation Serif" w:hAnsi="Liberation Serif"/>
          <w:sz w:val="28"/>
          <w:szCs w:val="28"/>
        </w:rPr>
        <w:lastRenderedPageBreak/>
        <w:t>5. Персональный состав Комиссии утверждается пос</w:t>
      </w:r>
      <w:r w:rsidR="00B004A0" w:rsidRPr="004F2203">
        <w:rPr>
          <w:rFonts w:ascii="Liberation Serif" w:hAnsi="Liberation Serif"/>
          <w:sz w:val="28"/>
          <w:szCs w:val="28"/>
        </w:rPr>
        <w:t>тановлением Администрации Каменск</w:t>
      </w:r>
      <w:r w:rsidRPr="004F2203">
        <w:rPr>
          <w:rFonts w:ascii="Liberation Serif" w:hAnsi="Liberation Serif"/>
          <w:sz w:val="28"/>
          <w:szCs w:val="28"/>
        </w:rPr>
        <w:t>-Уральского</w:t>
      </w:r>
      <w:r w:rsidR="00B004A0" w:rsidRPr="004F2203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4F2203">
        <w:rPr>
          <w:rFonts w:ascii="Liberation Serif" w:hAnsi="Liberation Serif"/>
          <w:sz w:val="28"/>
          <w:szCs w:val="28"/>
        </w:rPr>
        <w:t>.</w:t>
      </w:r>
    </w:p>
    <w:p w:rsidR="0052716B" w:rsidRPr="004F2203" w:rsidRDefault="0052716B" w:rsidP="0052716B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4F2203">
        <w:rPr>
          <w:rFonts w:ascii="Liberation Serif" w:hAnsi="Liberation Serif"/>
          <w:sz w:val="28"/>
          <w:szCs w:val="28"/>
        </w:rPr>
        <w:t>6.    В состав Комиссии включаются представители:</w:t>
      </w:r>
    </w:p>
    <w:p w:rsidR="0052716B" w:rsidRPr="004F2203" w:rsidRDefault="00B004A0" w:rsidP="0052716B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4F2203">
        <w:rPr>
          <w:rFonts w:ascii="Liberation Serif" w:hAnsi="Liberation Serif"/>
          <w:sz w:val="28"/>
          <w:szCs w:val="28"/>
        </w:rPr>
        <w:t>-  Администрации Каменск</w:t>
      </w:r>
      <w:r w:rsidR="0052716B" w:rsidRPr="004F2203">
        <w:rPr>
          <w:rFonts w:ascii="Liberation Serif" w:hAnsi="Liberation Serif"/>
          <w:sz w:val="28"/>
          <w:szCs w:val="28"/>
        </w:rPr>
        <w:t>-Уральского</w:t>
      </w:r>
      <w:r w:rsidRPr="004F2203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52716B" w:rsidRPr="004F2203">
        <w:rPr>
          <w:rFonts w:ascii="Liberation Serif" w:hAnsi="Liberation Serif"/>
          <w:sz w:val="28"/>
          <w:szCs w:val="28"/>
        </w:rPr>
        <w:t>;</w:t>
      </w:r>
    </w:p>
    <w:p w:rsidR="0052716B" w:rsidRPr="004F2203" w:rsidRDefault="00B004A0" w:rsidP="00B004A0">
      <w:pPr>
        <w:tabs>
          <w:tab w:val="left" w:pos="993"/>
        </w:tabs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4F2203">
        <w:rPr>
          <w:rFonts w:ascii="Liberation Serif" w:hAnsi="Liberation Serif"/>
          <w:sz w:val="28"/>
          <w:szCs w:val="28"/>
        </w:rPr>
        <w:t xml:space="preserve">- органа местного самоуправления </w:t>
      </w:r>
      <w:r w:rsidR="0052716B" w:rsidRPr="004F2203">
        <w:rPr>
          <w:rFonts w:ascii="Liberation Serif" w:hAnsi="Liberation Serif"/>
          <w:sz w:val="28"/>
          <w:szCs w:val="28"/>
        </w:rPr>
        <w:t xml:space="preserve"> «Комитет</w:t>
      </w:r>
      <w:r w:rsidRPr="004F2203">
        <w:rPr>
          <w:rFonts w:ascii="Liberation Serif" w:hAnsi="Liberation Serif"/>
          <w:sz w:val="28"/>
          <w:szCs w:val="28"/>
        </w:rPr>
        <w:t xml:space="preserve"> по управлению имуществом </w:t>
      </w:r>
      <w:r w:rsidR="0052716B" w:rsidRPr="004F2203">
        <w:rPr>
          <w:rFonts w:ascii="Liberation Serif" w:hAnsi="Liberation Serif"/>
          <w:sz w:val="28"/>
          <w:szCs w:val="28"/>
        </w:rPr>
        <w:t xml:space="preserve"> Каменск-Уральского</w:t>
      </w:r>
      <w:r w:rsidRPr="004F2203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52716B" w:rsidRPr="004F2203">
        <w:rPr>
          <w:rFonts w:ascii="Liberation Serif" w:hAnsi="Liberation Serif"/>
          <w:sz w:val="28"/>
          <w:szCs w:val="28"/>
        </w:rPr>
        <w:t>»;</w:t>
      </w:r>
    </w:p>
    <w:p w:rsidR="0052716B" w:rsidRPr="004F2203" w:rsidRDefault="00B004A0" w:rsidP="0052716B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4F2203">
        <w:rPr>
          <w:rFonts w:ascii="Liberation Serif" w:hAnsi="Liberation Serif"/>
          <w:sz w:val="28"/>
          <w:szCs w:val="28"/>
        </w:rPr>
        <w:t>-   Думы Каменск</w:t>
      </w:r>
      <w:r w:rsidR="0052716B" w:rsidRPr="004F2203">
        <w:rPr>
          <w:rFonts w:ascii="Liberation Serif" w:hAnsi="Liberation Serif"/>
          <w:sz w:val="28"/>
          <w:szCs w:val="28"/>
        </w:rPr>
        <w:t>-Уральского</w:t>
      </w:r>
      <w:r w:rsidRPr="004F2203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52716B" w:rsidRPr="004F2203">
        <w:rPr>
          <w:rFonts w:ascii="Liberation Serif" w:hAnsi="Liberation Serif"/>
          <w:sz w:val="28"/>
          <w:szCs w:val="28"/>
        </w:rPr>
        <w:t xml:space="preserve">;  </w:t>
      </w:r>
    </w:p>
    <w:p w:rsidR="0052716B" w:rsidRPr="004F2203" w:rsidRDefault="0052716B" w:rsidP="0052716B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4F2203">
        <w:rPr>
          <w:rFonts w:ascii="Liberation Serif" w:hAnsi="Liberation Serif"/>
          <w:sz w:val="28"/>
          <w:szCs w:val="28"/>
        </w:rPr>
        <w:t xml:space="preserve">-  </w:t>
      </w:r>
      <w:r w:rsidR="00B004A0" w:rsidRPr="004F2203">
        <w:rPr>
          <w:rFonts w:ascii="Liberation Serif" w:hAnsi="Liberation Serif"/>
          <w:sz w:val="28"/>
          <w:szCs w:val="28"/>
        </w:rPr>
        <w:t xml:space="preserve">общественных организаций </w:t>
      </w:r>
      <w:r w:rsidRPr="004F2203">
        <w:rPr>
          <w:rFonts w:ascii="Liberation Serif" w:hAnsi="Liberation Serif"/>
          <w:sz w:val="28"/>
          <w:szCs w:val="28"/>
        </w:rPr>
        <w:t>Каменск-Уральского</w:t>
      </w:r>
      <w:r w:rsidR="00B004A0" w:rsidRPr="004F2203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4F2203">
        <w:rPr>
          <w:rFonts w:ascii="Liberation Serif" w:hAnsi="Liberation Serif"/>
          <w:sz w:val="28"/>
          <w:szCs w:val="28"/>
        </w:rPr>
        <w:t>;</w:t>
      </w:r>
    </w:p>
    <w:p w:rsidR="0052716B" w:rsidRPr="004F2203" w:rsidRDefault="0052716B" w:rsidP="0052716B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4F2203">
        <w:rPr>
          <w:rFonts w:ascii="Liberation Serif" w:hAnsi="Liberation Serif"/>
          <w:sz w:val="28"/>
          <w:szCs w:val="28"/>
        </w:rPr>
        <w:t>-  средств массовой информации</w:t>
      </w:r>
      <w:r w:rsidR="00B004A0" w:rsidRPr="004F2203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Pr="004F2203">
        <w:rPr>
          <w:rFonts w:ascii="Liberation Serif" w:hAnsi="Liberation Serif"/>
          <w:sz w:val="28"/>
          <w:szCs w:val="28"/>
        </w:rPr>
        <w:t>.</w:t>
      </w:r>
    </w:p>
    <w:p w:rsidR="0052716B" w:rsidRPr="004F2203" w:rsidRDefault="0052716B" w:rsidP="0052716B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4F2203">
        <w:rPr>
          <w:rFonts w:ascii="Liberation Serif" w:hAnsi="Liberation Serif"/>
          <w:sz w:val="28"/>
          <w:szCs w:val="28"/>
        </w:rPr>
        <w:t>7.  В случае невозможности личного присутствия на заседании</w:t>
      </w:r>
      <w:r w:rsidR="00B004A0" w:rsidRPr="004F2203">
        <w:rPr>
          <w:rFonts w:ascii="Liberation Serif" w:hAnsi="Liberation Serif"/>
          <w:sz w:val="28"/>
          <w:szCs w:val="28"/>
        </w:rPr>
        <w:t>,</w:t>
      </w:r>
      <w:r w:rsidRPr="004F2203">
        <w:rPr>
          <w:rFonts w:ascii="Liberation Serif" w:hAnsi="Liberation Serif"/>
          <w:sz w:val="28"/>
          <w:szCs w:val="28"/>
        </w:rPr>
        <w:t xml:space="preserve"> член Комиссии обязан уведомить об этом секретаря Комиссии.</w:t>
      </w:r>
    </w:p>
    <w:p w:rsidR="0052716B" w:rsidRPr="004F2203" w:rsidRDefault="0052716B" w:rsidP="0052716B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4F2203">
        <w:rPr>
          <w:rFonts w:ascii="Liberation Serif" w:hAnsi="Liberation Serif"/>
          <w:sz w:val="28"/>
          <w:szCs w:val="28"/>
        </w:rPr>
        <w:t>8. Свою деятельность Комиссия осуществляет в форме заседаний. Заседания Комиссии проводятся по мере необходимости.</w:t>
      </w:r>
    </w:p>
    <w:p w:rsidR="008F7C06" w:rsidRPr="004F2203" w:rsidRDefault="0052716B" w:rsidP="008F7C0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4F2203">
        <w:rPr>
          <w:rFonts w:ascii="Liberation Serif" w:hAnsi="Liberation Serif"/>
          <w:sz w:val="28"/>
          <w:szCs w:val="28"/>
        </w:rPr>
        <w:t>9. Секретарь Комиссии</w:t>
      </w:r>
      <w:r w:rsidR="008F7C06" w:rsidRPr="004F2203">
        <w:rPr>
          <w:rFonts w:ascii="Liberation Serif" w:hAnsi="Liberation Serif"/>
          <w:sz w:val="28"/>
          <w:szCs w:val="28"/>
        </w:rPr>
        <w:t>:</w:t>
      </w:r>
    </w:p>
    <w:p w:rsidR="008F7C06" w:rsidRPr="004F2203" w:rsidRDefault="008F7C06" w:rsidP="008F7C06">
      <w:pPr>
        <w:ind w:firstLine="709"/>
        <w:jc w:val="both"/>
        <w:rPr>
          <w:rFonts w:ascii="Liberation Serif" w:hAnsi="Liberation Serif"/>
          <w:sz w:val="28"/>
        </w:rPr>
      </w:pPr>
      <w:r w:rsidRPr="004F2203">
        <w:rPr>
          <w:rFonts w:ascii="Liberation Serif" w:hAnsi="Liberation Serif"/>
          <w:sz w:val="28"/>
          <w:szCs w:val="28"/>
        </w:rPr>
        <w:t>9.1.</w:t>
      </w:r>
      <w:r w:rsidRPr="004F2203">
        <w:rPr>
          <w:rFonts w:ascii="Liberation Serif" w:hAnsi="Liberation Serif"/>
          <w:sz w:val="28"/>
        </w:rPr>
        <w:t xml:space="preserve">сверяет представленные СО НКО копии документов с оригиналами, проверяет документы на соответствие перечню, указанному в Порядке предоставления объектов недвижимого имущества, находящихся в муниципальной собственности, в безвозмездное пользование  социально ориентированным некоммерческим организациям в </w:t>
      </w:r>
      <w:r w:rsidR="00FD4402" w:rsidRPr="004F2203">
        <w:rPr>
          <w:rFonts w:ascii="Liberation Serif" w:hAnsi="Liberation Serif"/>
          <w:sz w:val="28"/>
        </w:rPr>
        <w:t>Каменск-Уральском городском округе</w:t>
      </w:r>
      <w:r w:rsidRPr="004F2203">
        <w:rPr>
          <w:rFonts w:ascii="Liberation Serif" w:hAnsi="Liberation Serif"/>
          <w:sz w:val="28"/>
        </w:rPr>
        <w:t>;</w:t>
      </w:r>
    </w:p>
    <w:p w:rsidR="008F7C06" w:rsidRPr="004F2203" w:rsidRDefault="008F7C06" w:rsidP="008F7C06">
      <w:pPr>
        <w:ind w:firstLine="709"/>
        <w:jc w:val="both"/>
        <w:rPr>
          <w:rFonts w:ascii="Liberation Serif" w:hAnsi="Liberation Serif"/>
          <w:sz w:val="28"/>
        </w:rPr>
      </w:pPr>
      <w:r w:rsidRPr="004F2203">
        <w:rPr>
          <w:rFonts w:ascii="Liberation Serif" w:hAnsi="Liberation Serif"/>
          <w:sz w:val="28"/>
        </w:rPr>
        <w:t xml:space="preserve">9.2. регистрирует заявление в журнале регистрации заявлений на </w:t>
      </w:r>
      <w:r w:rsidRPr="004F2203">
        <w:rPr>
          <w:rFonts w:ascii="Liberation Serif" w:hAnsi="Liberation Serif"/>
          <w:sz w:val="28"/>
          <w:szCs w:val="28"/>
        </w:rPr>
        <w:t>предоставление объекта муниципальной собственности в безвозмездное пользование СО НКО в Каменск-Уральском городском округе</w:t>
      </w:r>
      <w:r w:rsidRPr="004F2203">
        <w:rPr>
          <w:rFonts w:ascii="Liberation Serif" w:hAnsi="Liberation Serif"/>
          <w:sz w:val="28"/>
        </w:rPr>
        <w:t>;</w:t>
      </w:r>
    </w:p>
    <w:p w:rsidR="008F7C06" w:rsidRPr="004F2203" w:rsidRDefault="008F7C06" w:rsidP="008F7C0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4F2203">
        <w:rPr>
          <w:rFonts w:ascii="Liberation Serif" w:hAnsi="Liberation Serif"/>
          <w:sz w:val="28"/>
        </w:rPr>
        <w:t>9.3.</w:t>
      </w:r>
      <w:r w:rsidRPr="004F2203">
        <w:rPr>
          <w:rFonts w:ascii="Liberation Serif" w:hAnsi="Liberation Serif"/>
          <w:sz w:val="28"/>
          <w:szCs w:val="28"/>
        </w:rPr>
        <w:t xml:space="preserve"> оповещает членов Комиссии о повестке заседания Комиссии, документах и материалах, подлежащих обсуждению;</w:t>
      </w:r>
    </w:p>
    <w:p w:rsidR="0052716B" w:rsidRPr="004F2203" w:rsidRDefault="008F7C06" w:rsidP="008F7C0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4F2203">
        <w:rPr>
          <w:rFonts w:ascii="Liberation Serif" w:hAnsi="Liberation Serif"/>
          <w:sz w:val="28"/>
          <w:szCs w:val="28"/>
        </w:rPr>
        <w:t xml:space="preserve">9.4. </w:t>
      </w:r>
      <w:r w:rsidR="0052716B" w:rsidRPr="004F2203">
        <w:rPr>
          <w:rFonts w:ascii="Liberation Serif" w:hAnsi="Liberation Serif"/>
          <w:sz w:val="28"/>
          <w:szCs w:val="28"/>
        </w:rPr>
        <w:t>организует заседания</w:t>
      </w:r>
      <w:r w:rsidRPr="004F2203">
        <w:rPr>
          <w:rFonts w:ascii="Liberation Serif" w:hAnsi="Liberation Serif"/>
          <w:sz w:val="28"/>
          <w:szCs w:val="28"/>
        </w:rPr>
        <w:t xml:space="preserve"> Комиссии</w:t>
      </w:r>
      <w:r w:rsidR="0052716B" w:rsidRPr="004F2203">
        <w:rPr>
          <w:rFonts w:ascii="Liberation Serif" w:hAnsi="Liberation Serif"/>
          <w:sz w:val="28"/>
          <w:szCs w:val="28"/>
        </w:rPr>
        <w:t>, обеспечивает членов Комиссии необходимой документ</w:t>
      </w:r>
      <w:r w:rsidRPr="004F2203">
        <w:rPr>
          <w:rFonts w:ascii="Liberation Serif" w:hAnsi="Liberation Serif"/>
          <w:sz w:val="28"/>
          <w:szCs w:val="28"/>
        </w:rPr>
        <w:t>ацией, справочными материалами.</w:t>
      </w:r>
    </w:p>
    <w:p w:rsidR="0052716B" w:rsidRPr="004F2203" w:rsidRDefault="008F7C06" w:rsidP="008F7C0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4F2203">
        <w:rPr>
          <w:rFonts w:ascii="Liberation Serif" w:hAnsi="Liberation Serif"/>
          <w:sz w:val="28"/>
          <w:szCs w:val="28"/>
        </w:rPr>
        <w:t xml:space="preserve">10. </w:t>
      </w:r>
      <w:r w:rsidR="0052716B" w:rsidRPr="004F2203">
        <w:rPr>
          <w:rFonts w:ascii="Liberation Serif" w:hAnsi="Liberation Serif"/>
          <w:sz w:val="28"/>
          <w:szCs w:val="28"/>
        </w:rPr>
        <w:t xml:space="preserve">Заседание Комиссии считается правомочным, если на нем присутствует не менее половины от списочного состава Комиссии. </w:t>
      </w:r>
    </w:p>
    <w:p w:rsidR="0052716B" w:rsidRPr="004F2203" w:rsidRDefault="0052716B" w:rsidP="0052716B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4F2203">
        <w:rPr>
          <w:rFonts w:ascii="Liberation Serif" w:hAnsi="Liberation Serif"/>
          <w:sz w:val="28"/>
          <w:szCs w:val="28"/>
        </w:rPr>
        <w:t xml:space="preserve">11. Заседание Комиссии ведет председатель Комиссии, а в его отсутствие - заместитель председателя Комиссии.    </w:t>
      </w:r>
    </w:p>
    <w:p w:rsidR="00B004A0" w:rsidRPr="004F2203" w:rsidRDefault="0052716B" w:rsidP="0052716B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4F2203">
        <w:rPr>
          <w:rFonts w:ascii="Liberation Serif" w:hAnsi="Liberation Serif"/>
          <w:sz w:val="28"/>
          <w:szCs w:val="28"/>
        </w:rPr>
        <w:t xml:space="preserve">12. </w:t>
      </w:r>
      <w:r w:rsidR="00B004A0" w:rsidRPr="004F2203">
        <w:rPr>
          <w:rFonts w:ascii="Liberation Serif" w:hAnsi="Liberation Serif"/>
          <w:sz w:val="28"/>
        </w:rPr>
        <w:t>Решение Комиссии о предоставлении (об отказе в предоставлении) объекта муниципальной собственности в безвозмездное пользование СО НКО принимается путем открытого голосования простым большинством голосов присутствующих на заседании членов Комиссии</w:t>
      </w:r>
      <w:r w:rsidRPr="004F2203">
        <w:rPr>
          <w:rFonts w:ascii="Liberation Serif" w:hAnsi="Liberation Serif"/>
          <w:sz w:val="28"/>
          <w:szCs w:val="28"/>
        </w:rPr>
        <w:t>.</w:t>
      </w:r>
    </w:p>
    <w:p w:rsidR="008F7C06" w:rsidRPr="004F2203" w:rsidRDefault="00B004A0" w:rsidP="008F7C06">
      <w:pPr>
        <w:widowControl w:val="0"/>
        <w:tabs>
          <w:tab w:val="left" w:pos="0"/>
          <w:tab w:val="left" w:pos="945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</w:rPr>
      </w:pPr>
      <w:r w:rsidRPr="004F2203">
        <w:rPr>
          <w:rFonts w:ascii="Liberation Serif" w:hAnsi="Liberation Serif"/>
          <w:sz w:val="28"/>
          <w:szCs w:val="28"/>
        </w:rPr>
        <w:t xml:space="preserve">13. </w:t>
      </w:r>
      <w:r w:rsidR="008F7C06" w:rsidRPr="004F2203">
        <w:rPr>
          <w:rFonts w:ascii="Liberation Serif" w:hAnsi="Liberation Serif"/>
          <w:sz w:val="28"/>
          <w:szCs w:val="28"/>
        </w:rPr>
        <w:t>Принятые Комиссией решения оформляются протоколом, который подписывают</w:t>
      </w:r>
      <w:r w:rsidR="008F7C06" w:rsidRPr="004F2203">
        <w:rPr>
          <w:rFonts w:ascii="Liberation Serif" w:hAnsi="Liberation Serif"/>
          <w:sz w:val="28"/>
        </w:rPr>
        <w:t xml:space="preserve"> председатель и секретарь Комиссии.</w:t>
      </w:r>
    </w:p>
    <w:p w:rsidR="00B004A0" w:rsidRPr="004F2203" w:rsidRDefault="008F7C06" w:rsidP="008F7C06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</w:rPr>
      </w:pPr>
      <w:r w:rsidRPr="004F2203">
        <w:rPr>
          <w:rFonts w:ascii="Liberation Serif" w:hAnsi="Liberation Serif"/>
          <w:sz w:val="28"/>
          <w:szCs w:val="28"/>
        </w:rPr>
        <w:t xml:space="preserve">14. </w:t>
      </w:r>
      <w:proofErr w:type="gramStart"/>
      <w:r w:rsidR="00B004A0" w:rsidRPr="004F2203">
        <w:rPr>
          <w:rFonts w:ascii="Liberation Serif" w:hAnsi="Liberation Serif"/>
          <w:sz w:val="28"/>
        </w:rPr>
        <w:t>В случае принятия решения об отказе в предоставлении объекта муниципальной собственности в безвозмездное пользование СО НКО</w:t>
      </w:r>
      <w:proofErr w:type="gramEnd"/>
      <w:r w:rsidR="00B004A0" w:rsidRPr="004F2203">
        <w:rPr>
          <w:rFonts w:ascii="Liberation Serif" w:hAnsi="Liberation Serif"/>
          <w:sz w:val="28"/>
        </w:rPr>
        <w:t>, секретарь Комиссии в течение 5 рабочих дней после принятия решения направляет заявителю выписку из протокола заседания Комиссии.</w:t>
      </w:r>
    </w:p>
    <w:p w:rsidR="00B004A0" w:rsidRPr="004F2203" w:rsidRDefault="008F7C06" w:rsidP="00B004A0">
      <w:pPr>
        <w:widowControl w:val="0"/>
        <w:tabs>
          <w:tab w:val="left" w:pos="0"/>
          <w:tab w:val="left" w:pos="945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</w:rPr>
      </w:pPr>
      <w:r w:rsidRPr="004F2203">
        <w:rPr>
          <w:rFonts w:ascii="Liberation Serif" w:hAnsi="Liberation Serif"/>
          <w:sz w:val="28"/>
        </w:rPr>
        <w:t>15</w:t>
      </w:r>
      <w:r w:rsidR="00B004A0" w:rsidRPr="004F2203">
        <w:rPr>
          <w:rFonts w:ascii="Liberation Serif" w:hAnsi="Liberation Serif"/>
          <w:sz w:val="28"/>
        </w:rPr>
        <w:t xml:space="preserve">. </w:t>
      </w:r>
      <w:proofErr w:type="gramStart"/>
      <w:r w:rsidR="00B004A0" w:rsidRPr="004F2203">
        <w:rPr>
          <w:rFonts w:ascii="Liberation Serif" w:hAnsi="Liberation Serif"/>
          <w:sz w:val="28"/>
        </w:rPr>
        <w:t xml:space="preserve">В случае принятия решения о предоставлении объекта муниципальной собственности в безвозмездное пользование СО НКО, секретарь Комиссии в течение 5 рабочих дней после принятия решения направляет в </w:t>
      </w:r>
      <w:r w:rsidR="004F2203" w:rsidRPr="004F2203">
        <w:rPr>
          <w:rFonts w:ascii="Liberation Serif" w:hAnsi="Liberation Serif"/>
          <w:sz w:val="28"/>
        </w:rPr>
        <w:t>орган местного самоуправления «</w:t>
      </w:r>
      <w:r w:rsidR="00B004A0" w:rsidRPr="004F2203">
        <w:rPr>
          <w:rFonts w:ascii="Liberation Serif" w:hAnsi="Liberation Serif"/>
          <w:sz w:val="28"/>
        </w:rPr>
        <w:t xml:space="preserve">Комитет по управлению имуществом </w:t>
      </w:r>
      <w:r w:rsidR="004F2203" w:rsidRPr="004F2203">
        <w:rPr>
          <w:rFonts w:ascii="Liberation Serif" w:hAnsi="Liberation Serif"/>
          <w:sz w:val="28"/>
        </w:rPr>
        <w:t xml:space="preserve">Каменск-Уральского </w:t>
      </w:r>
      <w:r w:rsidR="004F2203" w:rsidRPr="004F2203">
        <w:rPr>
          <w:rFonts w:ascii="Liberation Serif" w:hAnsi="Liberation Serif"/>
          <w:sz w:val="28"/>
        </w:rPr>
        <w:lastRenderedPageBreak/>
        <w:t>городского округа» (в случае</w:t>
      </w:r>
      <w:r w:rsidR="004F2203">
        <w:rPr>
          <w:rFonts w:ascii="Liberation Serif" w:hAnsi="Liberation Serif"/>
          <w:sz w:val="28"/>
        </w:rPr>
        <w:t>, если</w:t>
      </w:r>
      <w:r w:rsidR="004F2203" w:rsidRPr="004F2203">
        <w:rPr>
          <w:rFonts w:ascii="Liberation Serif" w:hAnsi="Liberation Serif"/>
          <w:sz w:val="28"/>
        </w:rPr>
        <w:t xml:space="preserve"> нежилые помещения, отде</w:t>
      </w:r>
      <w:r w:rsidR="004F2203">
        <w:rPr>
          <w:rFonts w:ascii="Liberation Serif" w:hAnsi="Liberation Serif"/>
          <w:sz w:val="28"/>
        </w:rPr>
        <w:t>льно стоящие здания находятся</w:t>
      </w:r>
      <w:r w:rsidR="004F2203" w:rsidRPr="004F2203">
        <w:rPr>
          <w:rFonts w:ascii="Liberation Serif" w:hAnsi="Liberation Serif"/>
          <w:sz w:val="28"/>
        </w:rPr>
        <w:t xml:space="preserve"> в муниципальной собственности Каменск-Уральс</w:t>
      </w:r>
      <w:r w:rsidR="004F2203">
        <w:rPr>
          <w:rFonts w:ascii="Liberation Serif" w:hAnsi="Liberation Serif"/>
          <w:sz w:val="28"/>
        </w:rPr>
        <w:t>кого городского округа в составе казны и включены</w:t>
      </w:r>
      <w:r w:rsidR="004F2203" w:rsidRPr="004F2203">
        <w:rPr>
          <w:rFonts w:ascii="Liberation Serif" w:hAnsi="Liberation Serif"/>
          <w:sz w:val="28"/>
        </w:rPr>
        <w:t xml:space="preserve"> в Перечень объектов недвижимости</w:t>
      </w:r>
      <w:proofErr w:type="gramEnd"/>
      <w:r w:rsidR="004F2203" w:rsidRPr="004F2203">
        <w:rPr>
          <w:rFonts w:ascii="Liberation Serif" w:hAnsi="Liberation Serif"/>
          <w:sz w:val="28"/>
        </w:rPr>
        <w:t xml:space="preserve">, предназначенных для передачи в безвозмездное пользование </w:t>
      </w:r>
      <w:r w:rsidR="004F2203">
        <w:rPr>
          <w:rFonts w:ascii="Liberation Serif" w:hAnsi="Liberation Serif"/>
          <w:sz w:val="28"/>
        </w:rPr>
        <w:t xml:space="preserve">СО НКО) </w:t>
      </w:r>
      <w:r w:rsidR="00B004A0" w:rsidRPr="004F2203">
        <w:rPr>
          <w:rFonts w:ascii="Liberation Serif" w:hAnsi="Liberation Serif"/>
          <w:sz w:val="28"/>
        </w:rPr>
        <w:t>или в муниципальное учреждение</w:t>
      </w:r>
      <w:r w:rsidR="004F2203">
        <w:rPr>
          <w:rFonts w:ascii="Liberation Serif" w:hAnsi="Liberation Serif"/>
          <w:sz w:val="28"/>
        </w:rPr>
        <w:t xml:space="preserve"> (в случае, если </w:t>
      </w:r>
      <w:r w:rsidR="004F2203" w:rsidRPr="004F2203">
        <w:rPr>
          <w:rFonts w:ascii="Liberation Serif" w:hAnsi="Liberation Serif"/>
          <w:sz w:val="28"/>
        </w:rPr>
        <w:t>нежилые помещения, отдельно стоящие здания</w:t>
      </w:r>
      <w:r w:rsidR="004F2203">
        <w:rPr>
          <w:rFonts w:ascii="Liberation Serif" w:hAnsi="Liberation Serif"/>
          <w:sz w:val="28"/>
        </w:rPr>
        <w:t xml:space="preserve"> принадлежат</w:t>
      </w:r>
      <w:r w:rsidR="004F2203" w:rsidRPr="004F2203">
        <w:rPr>
          <w:rFonts w:ascii="Liberation Serif" w:hAnsi="Liberation Serif"/>
          <w:sz w:val="28"/>
        </w:rPr>
        <w:t xml:space="preserve"> на праве оперативного управления муниципальным учреждениям</w:t>
      </w:r>
      <w:r w:rsidR="004753C8">
        <w:rPr>
          <w:rFonts w:ascii="Liberation Serif" w:hAnsi="Liberation Serif"/>
          <w:sz w:val="28"/>
        </w:rPr>
        <w:t xml:space="preserve">, </w:t>
      </w:r>
      <w:r w:rsidR="004753C8" w:rsidRPr="004753C8">
        <w:rPr>
          <w:rFonts w:ascii="Liberation Serif" w:hAnsi="Liberation Serif"/>
          <w:sz w:val="28"/>
        </w:rPr>
        <w:t>за исключением муниципальных образовательных учреждений</w:t>
      </w:r>
      <w:proofErr w:type="gramStart"/>
      <w:r w:rsidR="004F2203">
        <w:rPr>
          <w:rFonts w:ascii="Liberation Serif" w:hAnsi="Liberation Serif"/>
          <w:sz w:val="28"/>
        </w:rPr>
        <w:t>)</w:t>
      </w:r>
      <w:r w:rsidR="00B004A0" w:rsidRPr="004F2203">
        <w:rPr>
          <w:rFonts w:ascii="Liberation Serif" w:hAnsi="Liberation Serif"/>
          <w:sz w:val="28"/>
        </w:rPr>
        <w:t>в</w:t>
      </w:r>
      <w:proofErr w:type="gramEnd"/>
      <w:r w:rsidR="00B004A0" w:rsidRPr="004F2203">
        <w:rPr>
          <w:rFonts w:ascii="Liberation Serif" w:hAnsi="Liberation Serif"/>
          <w:sz w:val="28"/>
        </w:rPr>
        <w:t>ыписку из протокола заседания Комиссии для подготовки проекта договора безвозмездного пользования объекта муниципальной собственности.</w:t>
      </w:r>
    </w:p>
    <w:p w:rsidR="0052716B" w:rsidRPr="004F2203" w:rsidRDefault="0052716B" w:rsidP="008F7C06">
      <w:pPr>
        <w:widowControl w:val="0"/>
        <w:tabs>
          <w:tab w:val="left" w:pos="0"/>
          <w:tab w:val="left" w:pos="945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color w:val="FF0000"/>
          <w:sz w:val="28"/>
          <w:szCs w:val="28"/>
        </w:rPr>
      </w:pPr>
    </w:p>
    <w:p w:rsidR="0052716B" w:rsidRPr="004F2203" w:rsidRDefault="0052716B" w:rsidP="0052716B">
      <w:pPr>
        <w:rPr>
          <w:rFonts w:ascii="Liberation Serif" w:eastAsiaTheme="minorHAnsi" w:hAnsi="Liberation Serif"/>
          <w:sz w:val="28"/>
          <w:szCs w:val="28"/>
          <w:lang w:eastAsia="en-US"/>
        </w:rPr>
      </w:pPr>
      <w:r w:rsidRPr="004F2203">
        <w:rPr>
          <w:rFonts w:ascii="Liberation Serif" w:hAnsi="Liberation Serif"/>
        </w:rPr>
        <w:br w:type="page"/>
      </w:r>
    </w:p>
    <w:tbl>
      <w:tblPr>
        <w:tblStyle w:val="ad"/>
        <w:tblW w:w="0" w:type="auto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16"/>
      </w:tblGrid>
      <w:tr w:rsidR="004768B4" w:rsidTr="004F7C09">
        <w:trPr>
          <w:trHeight w:val="3034"/>
        </w:trPr>
        <w:tc>
          <w:tcPr>
            <w:tcW w:w="4516" w:type="dxa"/>
          </w:tcPr>
          <w:p w:rsidR="004768B4" w:rsidRPr="0052716B" w:rsidRDefault="004768B4" w:rsidP="004F7C0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2716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Утвержден </w:t>
            </w:r>
          </w:p>
          <w:p w:rsidR="004768B4" w:rsidRPr="0052716B" w:rsidRDefault="004768B4" w:rsidP="004F7C0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2716B">
              <w:rPr>
                <w:rFonts w:ascii="Liberation Serif" w:hAnsi="Liberation Serif"/>
                <w:sz w:val="28"/>
                <w:szCs w:val="28"/>
              </w:rPr>
              <w:t>постановлением Администрации Каменск-Уральского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 от </w:t>
            </w:r>
            <w:r w:rsidR="00601059">
              <w:rPr>
                <w:rFonts w:ascii="Liberation Serif" w:hAnsi="Liberation Serif"/>
                <w:sz w:val="28"/>
                <w:szCs w:val="28"/>
              </w:rPr>
              <w:t>20.02.</w:t>
            </w:r>
            <w:r w:rsidRPr="0052716B">
              <w:rPr>
                <w:rFonts w:ascii="Liberation Serif" w:hAnsi="Liberation Serif"/>
                <w:sz w:val="28"/>
                <w:szCs w:val="28"/>
              </w:rPr>
              <w:t xml:space="preserve">2021  № </w:t>
            </w:r>
            <w:r w:rsidR="00601059">
              <w:rPr>
                <w:rFonts w:ascii="Liberation Serif" w:hAnsi="Liberation Serif"/>
                <w:sz w:val="28"/>
                <w:szCs w:val="28"/>
              </w:rPr>
              <w:t>138</w:t>
            </w:r>
          </w:p>
          <w:p w:rsidR="004768B4" w:rsidRDefault="004768B4" w:rsidP="0060105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2716B">
              <w:rPr>
                <w:rFonts w:ascii="Liberation Serif" w:hAnsi="Liberation Serif"/>
                <w:sz w:val="28"/>
                <w:szCs w:val="28"/>
              </w:rPr>
              <w:t>«Об утверждении Порядка</w:t>
            </w:r>
            <w:r w:rsidR="004753C8">
              <w:rPr>
                <w:rFonts w:ascii="Liberation Serif" w:hAnsi="Liberation Serif"/>
                <w:sz w:val="28"/>
                <w:szCs w:val="28"/>
              </w:rPr>
              <w:t>работы и состава К</w:t>
            </w:r>
            <w:r w:rsidRPr="0052716B">
              <w:rPr>
                <w:rFonts w:ascii="Liberation Serif" w:hAnsi="Liberation Serif"/>
                <w:sz w:val="28"/>
                <w:szCs w:val="28"/>
              </w:rPr>
              <w:t>оми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ссии по отбору              </w:t>
            </w:r>
            <w:r w:rsidRPr="0052716B">
              <w:rPr>
                <w:rFonts w:ascii="Liberation Serif" w:hAnsi="Liberation Serif"/>
                <w:sz w:val="28"/>
                <w:szCs w:val="28"/>
              </w:rPr>
              <w:t xml:space="preserve"> социально ориентированных некоммерческих организаций                                     в целях оказания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имущественной </w:t>
            </w:r>
            <w:r w:rsidRPr="0052716B">
              <w:rPr>
                <w:rFonts w:ascii="Liberation Serif" w:hAnsi="Liberation Serif"/>
                <w:sz w:val="28"/>
                <w:szCs w:val="28"/>
              </w:rPr>
              <w:t xml:space="preserve"> поддержки»</w:t>
            </w:r>
          </w:p>
        </w:tc>
      </w:tr>
    </w:tbl>
    <w:p w:rsidR="00601059" w:rsidRDefault="00601059" w:rsidP="00BC126F">
      <w:pPr>
        <w:jc w:val="center"/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</w:pPr>
    </w:p>
    <w:p w:rsidR="00930E8C" w:rsidRPr="004768B4" w:rsidRDefault="00930E8C" w:rsidP="00BC126F">
      <w:pPr>
        <w:jc w:val="center"/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</w:pPr>
      <w:r w:rsidRPr="004768B4"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  <w:t>С</w:t>
      </w:r>
      <w:r w:rsidR="00B41915" w:rsidRPr="004768B4"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  <w:t>остав</w:t>
      </w:r>
    </w:p>
    <w:p w:rsidR="00930E8C" w:rsidRPr="004768B4" w:rsidRDefault="004753C8" w:rsidP="00BC126F">
      <w:pPr>
        <w:jc w:val="center"/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  <w:t>К</w:t>
      </w:r>
      <w:r w:rsidR="00930E8C" w:rsidRPr="004768B4"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  <w:t xml:space="preserve">омиссии по отбору социально </w:t>
      </w:r>
      <w:proofErr w:type="gramStart"/>
      <w:r w:rsidR="00930E8C" w:rsidRPr="004768B4"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  <w:t>ориентированных</w:t>
      </w:r>
      <w:proofErr w:type="gramEnd"/>
    </w:p>
    <w:p w:rsidR="00930E8C" w:rsidRPr="004768B4" w:rsidRDefault="00930E8C" w:rsidP="00BC126F">
      <w:pPr>
        <w:jc w:val="center"/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</w:pPr>
      <w:r w:rsidRPr="004768B4"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  <w:t xml:space="preserve">некоммерческих организаций в целях оказания </w:t>
      </w:r>
      <w:r w:rsidR="00BC126F" w:rsidRPr="004768B4"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  <w:t xml:space="preserve">имущественной </w:t>
      </w:r>
      <w:r w:rsidRPr="004768B4"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  <w:t>поддержки</w:t>
      </w:r>
    </w:p>
    <w:p w:rsidR="00930E8C" w:rsidRPr="004768B4" w:rsidRDefault="00930E8C" w:rsidP="00B214C9">
      <w:pPr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</w:pPr>
    </w:p>
    <w:tbl>
      <w:tblPr>
        <w:tblW w:w="10065" w:type="dxa"/>
        <w:tblInd w:w="-318" w:type="dxa"/>
        <w:tblLook w:val="01E0"/>
      </w:tblPr>
      <w:tblGrid>
        <w:gridCol w:w="3261"/>
        <w:gridCol w:w="6804"/>
      </w:tblGrid>
      <w:tr w:rsidR="00930E8C" w:rsidRPr="004768B4" w:rsidTr="00B214C9">
        <w:tc>
          <w:tcPr>
            <w:tcW w:w="3261" w:type="dxa"/>
          </w:tcPr>
          <w:p w:rsidR="00930E8C" w:rsidRPr="004768B4" w:rsidRDefault="00930E8C" w:rsidP="00B214C9">
            <w:pP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1. </w:t>
            </w:r>
            <w:proofErr w:type="spellStart"/>
            <w:r w:rsidR="00BC126F"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Ялунин</w:t>
            </w:r>
            <w:proofErr w:type="spellEnd"/>
            <w:r w:rsidR="00BC126F"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 Алексей Викторович</w:t>
            </w:r>
          </w:p>
        </w:tc>
        <w:tc>
          <w:tcPr>
            <w:tcW w:w="6804" w:type="dxa"/>
          </w:tcPr>
          <w:p w:rsidR="00930E8C" w:rsidRPr="004768B4" w:rsidRDefault="00930E8C" w:rsidP="00B214C9">
            <w:pP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- руководите</w:t>
            </w:r>
            <w:r w:rsidR="00BC126F"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ль аппарата Администрации городского округа</w:t>
            </w:r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, председатель Комиссии;</w:t>
            </w:r>
          </w:p>
          <w:p w:rsidR="00B214C9" w:rsidRPr="004768B4" w:rsidRDefault="00B214C9" w:rsidP="00B214C9">
            <w:pP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</w:p>
        </w:tc>
      </w:tr>
      <w:tr w:rsidR="00930E8C" w:rsidRPr="004768B4" w:rsidTr="00B214C9">
        <w:tc>
          <w:tcPr>
            <w:tcW w:w="3261" w:type="dxa"/>
          </w:tcPr>
          <w:p w:rsidR="00930E8C" w:rsidRPr="004768B4" w:rsidRDefault="00930E8C" w:rsidP="00B214C9">
            <w:pP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2. Щербо Татьяна Викторовна</w:t>
            </w:r>
          </w:p>
        </w:tc>
        <w:tc>
          <w:tcPr>
            <w:tcW w:w="6804" w:type="dxa"/>
          </w:tcPr>
          <w:p w:rsidR="00930E8C" w:rsidRPr="004768B4" w:rsidRDefault="00930E8C" w:rsidP="00B214C9">
            <w:pP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- начальник отдела организационной работы и связей с общественностью Администрации </w:t>
            </w:r>
            <w:r w:rsidR="00BC126F"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городского округа</w:t>
            </w:r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, заместитель председателя Комиссии;</w:t>
            </w:r>
          </w:p>
          <w:p w:rsidR="00B214C9" w:rsidRPr="004768B4" w:rsidRDefault="00B214C9" w:rsidP="00B214C9">
            <w:pP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</w:p>
        </w:tc>
      </w:tr>
      <w:tr w:rsidR="00930E8C" w:rsidRPr="004768B4" w:rsidTr="00B214C9">
        <w:tc>
          <w:tcPr>
            <w:tcW w:w="3261" w:type="dxa"/>
          </w:tcPr>
          <w:p w:rsidR="00930E8C" w:rsidRPr="004768B4" w:rsidRDefault="00930E8C" w:rsidP="00B214C9">
            <w:pP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3. </w:t>
            </w:r>
            <w:proofErr w:type="spellStart"/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Торжинская</w:t>
            </w:r>
            <w:proofErr w:type="spellEnd"/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 Наталья</w:t>
            </w:r>
          </w:p>
          <w:p w:rsidR="00930E8C" w:rsidRPr="004768B4" w:rsidRDefault="00930E8C" w:rsidP="00B214C9">
            <w:pP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Анатольевна</w:t>
            </w:r>
          </w:p>
        </w:tc>
        <w:tc>
          <w:tcPr>
            <w:tcW w:w="6804" w:type="dxa"/>
          </w:tcPr>
          <w:p w:rsidR="00930E8C" w:rsidRPr="004768B4" w:rsidRDefault="00930E8C" w:rsidP="00B214C9">
            <w:pP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-</w:t>
            </w:r>
            <w:r w:rsidR="00BC126F"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 главный</w:t>
            </w:r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 специалист отдела организационной работы и связей с общественностью Администрации </w:t>
            </w:r>
            <w:r w:rsidR="00BC126F"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городского округа</w:t>
            </w:r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, секретарь Комиссии.</w:t>
            </w:r>
          </w:p>
        </w:tc>
      </w:tr>
      <w:tr w:rsidR="00930E8C" w:rsidRPr="004768B4" w:rsidTr="00B214C9">
        <w:tc>
          <w:tcPr>
            <w:tcW w:w="3261" w:type="dxa"/>
          </w:tcPr>
          <w:p w:rsidR="00930E8C" w:rsidRPr="004768B4" w:rsidRDefault="00930E8C" w:rsidP="00B214C9">
            <w:pP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Члены Комиссии:</w:t>
            </w:r>
          </w:p>
          <w:p w:rsidR="00930E8C" w:rsidRPr="004768B4" w:rsidRDefault="00930E8C" w:rsidP="00B214C9">
            <w:pP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</w:p>
        </w:tc>
        <w:tc>
          <w:tcPr>
            <w:tcW w:w="6804" w:type="dxa"/>
          </w:tcPr>
          <w:p w:rsidR="00930E8C" w:rsidRPr="004768B4" w:rsidRDefault="00930E8C" w:rsidP="00B214C9">
            <w:pP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</w:p>
        </w:tc>
      </w:tr>
      <w:tr w:rsidR="00930E8C" w:rsidRPr="004768B4" w:rsidTr="00B214C9">
        <w:tc>
          <w:tcPr>
            <w:tcW w:w="3261" w:type="dxa"/>
          </w:tcPr>
          <w:p w:rsidR="00930E8C" w:rsidRPr="004768B4" w:rsidRDefault="00963965" w:rsidP="00B214C9">
            <w:pP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4. </w:t>
            </w:r>
            <w:proofErr w:type="spellStart"/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Беспутин</w:t>
            </w:r>
            <w:proofErr w:type="spellEnd"/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 Иван Иванович </w:t>
            </w:r>
          </w:p>
        </w:tc>
        <w:tc>
          <w:tcPr>
            <w:tcW w:w="6804" w:type="dxa"/>
          </w:tcPr>
          <w:p w:rsidR="00963965" w:rsidRPr="004768B4" w:rsidRDefault="00930E8C" w:rsidP="00B214C9">
            <w:pPr>
              <w:jc w:val="both"/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- </w:t>
            </w:r>
            <w:r w:rsidR="00963965"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заместитель председателя Общественной палаты Каменск-Уральского городского округа, начальник жилищного отдел</w:t>
            </w:r>
            <w:proofErr w:type="gramStart"/>
            <w:r w:rsidR="00963965"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а ООО</w:t>
            </w:r>
            <w:proofErr w:type="gramEnd"/>
            <w:r w:rsidR="00963965"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 «Управляющая компания </w:t>
            </w:r>
            <w:r w:rsidR="00B214C9"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«</w:t>
            </w:r>
            <w:r w:rsidR="00963965"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ДЕЗ» (по согласованию);</w:t>
            </w:r>
          </w:p>
          <w:p w:rsidR="00B214C9" w:rsidRPr="004768B4" w:rsidRDefault="00B214C9" w:rsidP="00B214C9">
            <w:pPr>
              <w:jc w:val="both"/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</w:p>
        </w:tc>
      </w:tr>
      <w:tr w:rsidR="00930E8C" w:rsidRPr="004768B4" w:rsidTr="00B214C9">
        <w:tc>
          <w:tcPr>
            <w:tcW w:w="3261" w:type="dxa"/>
          </w:tcPr>
          <w:p w:rsidR="00930E8C" w:rsidRPr="004768B4" w:rsidRDefault="00930E8C" w:rsidP="00B214C9">
            <w:pP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5. </w:t>
            </w:r>
            <w:proofErr w:type="spellStart"/>
            <w:r w:rsidR="00963965"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Бутырин</w:t>
            </w:r>
            <w:proofErr w:type="spellEnd"/>
            <w:r w:rsidR="00963965"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 Сергей Николаевич</w:t>
            </w:r>
          </w:p>
          <w:p w:rsidR="00963965" w:rsidRPr="004768B4" w:rsidRDefault="00963965" w:rsidP="00B214C9">
            <w:pP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</w:p>
        </w:tc>
        <w:tc>
          <w:tcPr>
            <w:tcW w:w="6804" w:type="dxa"/>
          </w:tcPr>
          <w:p w:rsidR="00930E8C" w:rsidRPr="004768B4" w:rsidRDefault="00963965" w:rsidP="00B214C9">
            <w:pPr>
              <w:jc w:val="both"/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- член Общественной палаты Каменск-Уральского городского округа, генеральный директор </w:t>
            </w:r>
            <w:r w:rsidR="00B214C9"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«</w:t>
            </w:r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РИММЕДИА</w:t>
            </w:r>
            <w:r w:rsidR="00B214C9"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»</w:t>
            </w:r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 (по согласованию);</w:t>
            </w:r>
          </w:p>
          <w:p w:rsidR="00B214C9" w:rsidRPr="004768B4" w:rsidRDefault="00B214C9" w:rsidP="00B214C9">
            <w:pPr>
              <w:jc w:val="both"/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</w:p>
        </w:tc>
      </w:tr>
      <w:tr w:rsidR="00930E8C" w:rsidRPr="004768B4" w:rsidTr="00B214C9">
        <w:trPr>
          <w:trHeight w:val="1019"/>
        </w:trPr>
        <w:tc>
          <w:tcPr>
            <w:tcW w:w="3261" w:type="dxa"/>
          </w:tcPr>
          <w:p w:rsidR="00930E8C" w:rsidRPr="004768B4" w:rsidRDefault="00930E8C" w:rsidP="00B214C9">
            <w:pP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 w:rsidRPr="004768B4">
              <w:rPr>
                <w:rFonts w:ascii="Liberation Serif" w:eastAsiaTheme="minorHAnsi" w:hAnsi="Liberation Serif"/>
                <w:sz w:val="28"/>
                <w:szCs w:val="28"/>
                <w:lang w:val="en-US" w:eastAsia="en-US"/>
              </w:rPr>
              <w:t>6</w:t>
            </w:r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.  </w:t>
            </w:r>
            <w:proofErr w:type="spellStart"/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Горенков</w:t>
            </w:r>
            <w:proofErr w:type="spellEnd"/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 Владимир</w:t>
            </w:r>
          </w:p>
          <w:p w:rsidR="00930E8C" w:rsidRPr="004768B4" w:rsidRDefault="00930E8C" w:rsidP="00B214C9">
            <w:pP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Владимирович</w:t>
            </w:r>
          </w:p>
          <w:p w:rsidR="00930E8C" w:rsidRPr="004768B4" w:rsidRDefault="00930E8C" w:rsidP="00B214C9">
            <w:pP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</w:p>
        </w:tc>
        <w:tc>
          <w:tcPr>
            <w:tcW w:w="6804" w:type="dxa"/>
          </w:tcPr>
          <w:p w:rsidR="00930E8C" w:rsidRPr="004768B4" w:rsidRDefault="00930E8C" w:rsidP="00B214C9">
            <w:pPr>
              <w:jc w:val="both"/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- депутат</w:t>
            </w:r>
            <w:r w:rsidR="00963965"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 Думы </w:t>
            </w:r>
            <w:r w:rsidR="00B214C9"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Каменск</w:t>
            </w:r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-Уральского</w:t>
            </w:r>
            <w:r w:rsidR="00963965"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 городского округа</w:t>
            </w:r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, </w:t>
            </w:r>
            <w:r w:rsidR="00963965"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начальник отдела собственности и корпоративных отношений Финансовой </w:t>
            </w:r>
            <w:r w:rsidR="00542CBE"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дирекции АО «РУСАЛ Урал» филиал </w:t>
            </w:r>
            <w:r w:rsidR="00963965"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«РУСАЛ Каменск-Уральский</w:t>
            </w:r>
            <w:proofErr w:type="gramStart"/>
            <w:r w:rsidR="00963965"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»</w:t>
            </w:r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(</w:t>
            </w:r>
            <w:proofErr w:type="gramEnd"/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по согласованию);</w:t>
            </w:r>
          </w:p>
          <w:p w:rsidR="00B214C9" w:rsidRPr="004768B4" w:rsidRDefault="00B214C9" w:rsidP="00B214C9">
            <w:pPr>
              <w:jc w:val="both"/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</w:p>
        </w:tc>
      </w:tr>
      <w:tr w:rsidR="00930E8C" w:rsidRPr="004768B4" w:rsidTr="00B214C9">
        <w:trPr>
          <w:trHeight w:val="529"/>
        </w:trPr>
        <w:tc>
          <w:tcPr>
            <w:tcW w:w="3261" w:type="dxa"/>
          </w:tcPr>
          <w:p w:rsidR="00FF287E" w:rsidRPr="004768B4" w:rsidRDefault="00930E8C" w:rsidP="00B214C9">
            <w:pP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7. </w:t>
            </w:r>
            <w:r w:rsidR="00542CBE"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Зубарев Андрей</w:t>
            </w:r>
          </w:p>
          <w:p w:rsidR="00542CBE" w:rsidRPr="004768B4" w:rsidRDefault="00542CBE" w:rsidP="00B214C9">
            <w:pP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 Сергеевич</w:t>
            </w:r>
          </w:p>
          <w:p w:rsidR="00542CBE" w:rsidRPr="004768B4" w:rsidRDefault="00542CBE" w:rsidP="00B214C9">
            <w:pP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</w:p>
          <w:p w:rsidR="00930E8C" w:rsidRPr="004768B4" w:rsidRDefault="00542CBE" w:rsidP="00B214C9">
            <w:pP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lastRenderedPageBreak/>
              <w:t xml:space="preserve">8. </w:t>
            </w:r>
            <w:proofErr w:type="spellStart"/>
            <w:r w:rsidR="00930E8C"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Кукарин</w:t>
            </w:r>
            <w:proofErr w:type="spellEnd"/>
            <w:r w:rsidR="00930E8C"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 Александр Владимирович</w:t>
            </w:r>
          </w:p>
        </w:tc>
        <w:tc>
          <w:tcPr>
            <w:tcW w:w="6804" w:type="dxa"/>
          </w:tcPr>
          <w:p w:rsidR="00542CBE" w:rsidRPr="004768B4" w:rsidRDefault="00542CBE" w:rsidP="00B214C9">
            <w:pPr>
              <w:jc w:val="both"/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lastRenderedPageBreak/>
              <w:t>- председатель ОМС «Комитет по управлению имуществом Каменск-Уральского городского округа»;</w:t>
            </w:r>
          </w:p>
          <w:p w:rsidR="00B214C9" w:rsidRPr="004768B4" w:rsidRDefault="00B214C9" w:rsidP="00B214C9">
            <w:pP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</w:p>
          <w:p w:rsidR="00930E8C" w:rsidRPr="004768B4" w:rsidRDefault="00930E8C" w:rsidP="00B214C9">
            <w:pPr>
              <w:jc w:val="both"/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lastRenderedPageBreak/>
              <w:t xml:space="preserve">- депутат </w:t>
            </w:r>
            <w:r w:rsidR="00B214C9"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Думы Каменск</w:t>
            </w:r>
            <w:r w:rsidR="00963965"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-Уральского городского округа</w:t>
            </w:r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, председатель Каменск-Уральского городского отделения Свердловской обла</w:t>
            </w:r>
            <w:r w:rsidR="00B214C9"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стной общественной организации </w:t>
            </w:r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инвалидов и ветеранов военных конфликтов «Арсенал</w:t>
            </w:r>
            <w:proofErr w:type="gramStart"/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»(</w:t>
            </w:r>
            <w:proofErr w:type="gramEnd"/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по согласованию);</w:t>
            </w:r>
          </w:p>
          <w:p w:rsidR="00B214C9" w:rsidRPr="004768B4" w:rsidRDefault="00B214C9" w:rsidP="00B214C9">
            <w:pPr>
              <w:jc w:val="both"/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</w:p>
        </w:tc>
      </w:tr>
      <w:tr w:rsidR="00930E8C" w:rsidRPr="004768B4" w:rsidTr="00B214C9">
        <w:tc>
          <w:tcPr>
            <w:tcW w:w="3261" w:type="dxa"/>
          </w:tcPr>
          <w:p w:rsidR="00930E8C" w:rsidRPr="004768B4" w:rsidRDefault="00B214C9" w:rsidP="00B214C9">
            <w:pP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lastRenderedPageBreak/>
              <w:t>9</w:t>
            </w:r>
            <w:r w:rsidR="00930E8C"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. Мамина Ольга Сергеевна</w:t>
            </w:r>
          </w:p>
        </w:tc>
        <w:tc>
          <w:tcPr>
            <w:tcW w:w="6804" w:type="dxa"/>
          </w:tcPr>
          <w:p w:rsidR="00930E8C" w:rsidRPr="004768B4" w:rsidRDefault="00930E8C" w:rsidP="00B214C9">
            <w:pPr>
              <w:jc w:val="both"/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- главный специалист ОМС «Комитет по управлению имуществом</w:t>
            </w:r>
            <w:r w:rsidR="00542CBE"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 Каменск</w:t>
            </w:r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-Уральского</w:t>
            </w:r>
            <w:r w:rsidR="00542CBE"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 городского округа</w:t>
            </w:r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»;</w:t>
            </w:r>
          </w:p>
          <w:p w:rsidR="00B214C9" w:rsidRPr="004768B4" w:rsidRDefault="00B214C9" w:rsidP="00B214C9">
            <w:pPr>
              <w:jc w:val="both"/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</w:p>
        </w:tc>
      </w:tr>
      <w:tr w:rsidR="00930E8C" w:rsidRPr="004768B4" w:rsidTr="00B214C9">
        <w:tc>
          <w:tcPr>
            <w:tcW w:w="3261" w:type="dxa"/>
          </w:tcPr>
          <w:p w:rsidR="00930E8C" w:rsidRPr="004768B4" w:rsidRDefault="00930E8C" w:rsidP="00B214C9">
            <w:pP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10. Яковлев Илья                                               Сергеевич</w:t>
            </w:r>
          </w:p>
        </w:tc>
        <w:tc>
          <w:tcPr>
            <w:tcW w:w="6804" w:type="dxa"/>
          </w:tcPr>
          <w:p w:rsidR="00930E8C" w:rsidRPr="004768B4" w:rsidRDefault="00930E8C" w:rsidP="00B214C9">
            <w:pPr>
              <w:jc w:val="both"/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 w:rsidRPr="004768B4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- директор МАУ «Каменский рабочий»(по согласованию).</w:t>
            </w:r>
          </w:p>
        </w:tc>
      </w:tr>
    </w:tbl>
    <w:p w:rsidR="00930E8C" w:rsidRPr="004768B4" w:rsidRDefault="00930E8C" w:rsidP="00B214C9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930E8C" w:rsidRPr="004768B4" w:rsidRDefault="00930E8C" w:rsidP="00B214C9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930E8C" w:rsidRDefault="00930E8C" w:rsidP="00B214C9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768B4" w:rsidRDefault="004768B4" w:rsidP="00B214C9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768B4" w:rsidRDefault="004768B4" w:rsidP="00B214C9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768B4" w:rsidRDefault="004768B4" w:rsidP="00B214C9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768B4" w:rsidRDefault="004768B4" w:rsidP="00B214C9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768B4" w:rsidRDefault="004768B4" w:rsidP="00B214C9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768B4" w:rsidRDefault="004768B4" w:rsidP="00B214C9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768B4" w:rsidRDefault="004768B4" w:rsidP="00B214C9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768B4" w:rsidRDefault="004768B4" w:rsidP="00B214C9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768B4" w:rsidRDefault="004768B4" w:rsidP="00B214C9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768B4" w:rsidRDefault="004768B4" w:rsidP="00B214C9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768B4" w:rsidRDefault="004768B4" w:rsidP="00B214C9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768B4" w:rsidRDefault="004768B4" w:rsidP="00B214C9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768B4" w:rsidRDefault="004768B4" w:rsidP="00B214C9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768B4" w:rsidRDefault="004768B4" w:rsidP="00B214C9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768B4" w:rsidRDefault="004768B4" w:rsidP="00B214C9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768B4" w:rsidRDefault="004768B4" w:rsidP="00B214C9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768B4" w:rsidRDefault="004768B4" w:rsidP="00B214C9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768B4" w:rsidRDefault="004768B4" w:rsidP="00B214C9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768B4" w:rsidRDefault="004768B4" w:rsidP="00B214C9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768B4" w:rsidRDefault="004768B4" w:rsidP="00B214C9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sectPr w:rsidR="004768B4" w:rsidSect="00891F0E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2880" w:rsidRDefault="00852880" w:rsidP="0023722F">
      <w:r>
        <w:separator/>
      </w:r>
    </w:p>
  </w:endnote>
  <w:endnote w:type="continuationSeparator" w:id="1">
    <w:p w:rsidR="00852880" w:rsidRDefault="00852880" w:rsidP="002372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2880" w:rsidRDefault="00852880" w:rsidP="0023722F">
      <w:r>
        <w:separator/>
      </w:r>
    </w:p>
  </w:footnote>
  <w:footnote w:type="continuationSeparator" w:id="1">
    <w:p w:rsidR="00852880" w:rsidRDefault="00852880" w:rsidP="002372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55624566"/>
      <w:docPartObj>
        <w:docPartGallery w:val="Page Numbers (Top of Page)"/>
        <w:docPartUnique/>
      </w:docPartObj>
    </w:sdtPr>
    <w:sdtContent>
      <w:p w:rsidR="00891F0E" w:rsidRDefault="00EB1B0F">
        <w:pPr>
          <w:pStyle w:val="a9"/>
          <w:jc w:val="center"/>
        </w:pPr>
        <w:r>
          <w:fldChar w:fldCharType="begin"/>
        </w:r>
        <w:r w:rsidR="00891F0E">
          <w:instrText>PAGE   \* MERGEFORMAT</w:instrText>
        </w:r>
        <w:r>
          <w:fldChar w:fldCharType="separate"/>
        </w:r>
        <w:r w:rsidR="00601059">
          <w:rPr>
            <w:noProof/>
          </w:rPr>
          <w:t>6</w:t>
        </w:r>
        <w:r>
          <w:fldChar w:fldCharType="end"/>
        </w:r>
      </w:p>
    </w:sdtContent>
  </w:sdt>
  <w:p w:rsidR="00625C3D" w:rsidRDefault="00625C3D" w:rsidP="004753C8">
    <w:pPr>
      <w:pStyle w:val="a9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552AF"/>
    <w:multiLevelType w:val="hybridMultilevel"/>
    <w:tmpl w:val="54ACC4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734D84"/>
    <w:multiLevelType w:val="hybridMultilevel"/>
    <w:tmpl w:val="F9141F78"/>
    <w:lvl w:ilvl="0" w:tplc="B776E294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8912DE"/>
    <w:multiLevelType w:val="hybridMultilevel"/>
    <w:tmpl w:val="26EECC9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6D73FFB"/>
    <w:multiLevelType w:val="hybridMultilevel"/>
    <w:tmpl w:val="7C16CE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44524489"/>
    <w:multiLevelType w:val="multilevel"/>
    <w:tmpl w:val="DEA2A1B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5">
    <w:nsid w:val="4BFE14B3"/>
    <w:multiLevelType w:val="hybridMultilevel"/>
    <w:tmpl w:val="FF3AFF22"/>
    <w:lvl w:ilvl="0" w:tplc="76C6E57A">
      <w:start w:val="1"/>
      <w:numFmt w:val="decimal"/>
      <w:lvlText w:val="%1."/>
      <w:lvlJc w:val="left"/>
      <w:pPr>
        <w:ind w:left="1725" w:hanging="1005"/>
      </w:pPr>
      <w:rPr>
        <w:rFonts w:ascii="Liberation Serif" w:eastAsia="Times New Roman" w:hAnsi="Liberation Serif" w:cs="Liberation Serif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D266F29"/>
    <w:multiLevelType w:val="multilevel"/>
    <w:tmpl w:val="98AC930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5"/>
      <w:numFmt w:val="decimal"/>
      <w:lvlText w:val="%1.%2."/>
      <w:lvlJc w:val="left"/>
      <w:pPr>
        <w:ind w:left="143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  <w:color w:val="auto"/>
      </w:rPr>
    </w:lvl>
  </w:abstractNum>
  <w:abstractNum w:abstractNumId="7">
    <w:nsid w:val="4D4A52E7"/>
    <w:multiLevelType w:val="multilevel"/>
    <w:tmpl w:val="DC6C950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507E4AE6"/>
    <w:multiLevelType w:val="hybridMultilevel"/>
    <w:tmpl w:val="CBB69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6F22FD"/>
    <w:multiLevelType w:val="hybridMultilevel"/>
    <w:tmpl w:val="05A60A96"/>
    <w:lvl w:ilvl="0" w:tplc="F2321EC6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2"/>
  </w:num>
  <w:num w:numId="4">
    <w:abstractNumId w:val="3"/>
  </w:num>
  <w:num w:numId="5">
    <w:abstractNumId w:val="7"/>
  </w:num>
  <w:num w:numId="6">
    <w:abstractNumId w:val="8"/>
  </w:num>
  <w:num w:numId="7">
    <w:abstractNumId w:val="4"/>
  </w:num>
  <w:num w:numId="8">
    <w:abstractNumId w:val="6"/>
  </w:num>
  <w:num w:numId="9">
    <w:abstractNumId w:val="5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953"/>
    <w:rsid w:val="000030FF"/>
    <w:rsid w:val="00070212"/>
    <w:rsid w:val="000B13C3"/>
    <w:rsid w:val="00133698"/>
    <w:rsid w:val="0014649F"/>
    <w:rsid w:val="00157E4D"/>
    <w:rsid w:val="00167217"/>
    <w:rsid w:val="00172A02"/>
    <w:rsid w:val="001957C7"/>
    <w:rsid w:val="001E34D5"/>
    <w:rsid w:val="00205D0A"/>
    <w:rsid w:val="0023226A"/>
    <w:rsid w:val="0023722F"/>
    <w:rsid w:val="00262FEE"/>
    <w:rsid w:val="00275623"/>
    <w:rsid w:val="00301773"/>
    <w:rsid w:val="00311136"/>
    <w:rsid w:val="003511E8"/>
    <w:rsid w:val="00352B7E"/>
    <w:rsid w:val="00374C89"/>
    <w:rsid w:val="003C1018"/>
    <w:rsid w:val="003D4E01"/>
    <w:rsid w:val="003F5F9A"/>
    <w:rsid w:val="003F6459"/>
    <w:rsid w:val="00405DA6"/>
    <w:rsid w:val="004144F5"/>
    <w:rsid w:val="00417D48"/>
    <w:rsid w:val="004276C4"/>
    <w:rsid w:val="0043073E"/>
    <w:rsid w:val="004532FE"/>
    <w:rsid w:val="004753C8"/>
    <w:rsid w:val="004768B4"/>
    <w:rsid w:val="004C3D72"/>
    <w:rsid w:val="004C78AD"/>
    <w:rsid w:val="004E3DA8"/>
    <w:rsid w:val="004F1BF0"/>
    <w:rsid w:val="004F2203"/>
    <w:rsid w:val="004F4246"/>
    <w:rsid w:val="00515AAB"/>
    <w:rsid w:val="0052716B"/>
    <w:rsid w:val="00536788"/>
    <w:rsid w:val="00542CBE"/>
    <w:rsid w:val="00543709"/>
    <w:rsid w:val="00550B82"/>
    <w:rsid w:val="00560532"/>
    <w:rsid w:val="00561CAE"/>
    <w:rsid w:val="00580AB6"/>
    <w:rsid w:val="00594B84"/>
    <w:rsid w:val="005A74F9"/>
    <w:rsid w:val="005B56E1"/>
    <w:rsid w:val="00601059"/>
    <w:rsid w:val="0061569D"/>
    <w:rsid w:val="00625C3D"/>
    <w:rsid w:val="00626C29"/>
    <w:rsid w:val="0067205D"/>
    <w:rsid w:val="006C6C5E"/>
    <w:rsid w:val="006E2BE1"/>
    <w:rsid w:val="006E3342"/>
    <w:rsid w:val="00702165"/>
    <w:rsid w:val="00717CB1"/>
    <w:rsid w:val="00720985"/>
    <w:rsid w:val="00746A76"/>
    <w:rsid w:val="00790A67"/>
    <w:rsid w:val="007D416B"/>
    <w:rsid w:val="00804262"/>
    <w:rsid w:val="008338AD"/>
    <w:rsid w:val="0083594B"/>
    <w:rsid w:val="00852880"/>
    <w:rsid w:val="008556E0"/>
    <w:rsid w:val="00871148"/>
    <w:rsid w:val="0087191D"/>
    <w:rsid w:val="008737AF"/>
    <w:rsid w:val="00891B9E"/>
    <w:rsid w:val="00891F0E"/>
    <w:rsid w:val="00896CBC"/>
    <w:rsid w:val="008C0E41"/>
    <w:rsid w:val="008F7C06"/>
    <w:rsid w:val="00930E8C"/>
    <w:rsid w:val="0095418A"/>
    <w:rsid w:val="00956960"/>
    <w:rsid w:val="00963965"/>
    <w:rsid w:val="00975A1C"/>
    <w:rsid w:val="009A1C8D"/>
    <w:rsid w:val="009E3EC1"/>
    <w:rsid w:val="009E6FFE"/>
    <w:rsid w:val="00A1076A"/>
    <w:rsid w:val="00A1191E"/>
    <w:rsid w:val="00A152A0"/>
    <w:rsid w:val="00A26589"/>
    <w:rsid w:val="00AA660C"/>
    <w:rsid w:val="00AC4E4D"/>
    <w:rsid w:val="00AE1087"/>
    <w:rsid w:val="00AF6DDF"/>
    <w:rsid w:val="00B004A0"/>
    <w:rsid w:val="00B04EA0"/>
    <w:rsid w:val="00B10D32"/>
    <w:rsid w:val="00B214C9"/>
    <w:rsid w:val="00B32EF5"/>
    <w:rsid w:val="00B41915"/>
    <w:rsid w:val="00B61953"/>
    <w:rsid w:val="00B91D93"/>
    <w:rsid w:val="00B95DBC"/>
    <w:rsid w:val="00BA6701"/>
    <w:rsid w:val="00BA7870"/>
    <w:rsid w:val="00BC126F"/>
    <w:rsid w:val="00BC77AC"/>
    <w:rsid w:val="00BF6E52"/>
    <w:rsid w:val="00C1610B"/>
    <w:rsid w:val="00C26251"/>
    <w:rsid w:val="00C55198"/>
    <w:rsid w:val="00C8290F"/>
    <w:rsid w:val="00CA14D7"/>
    <w:rsid w:val="00CD1604"/>
    <w:rsid w:val="00CD50B8"/>
    <w:rsid w:val="00CF7251"/>
    <w:rsid w:val="00D46873"/>
    <w:rsid w:val="00D921D5"/>
    <w:rsid w:val="00DB3E26"/>
    <w:rsid w:val="00DE4BE7"/>
    <w:rsid w:val="00E22F0D"/>
    <w:rsid w:val="00E53F44"/>
    <w:rsid w:val="00E7491A"/>
    <w:rsid w:val="00EB1B0F"/>
    <w:rsid w:val="00ED4DA5"/>
    <w:rsid w:val="00EE15B3"/>
    <w:rsid w:val="00EE4587"/>
    <w:rsid w:val="00F129BF"/>
    <w:rsid w:val="00F47194"/>
    <w:rsid w:val="00FA194B"/>
    <w:rsid w:val="00FA3C20"/>
    <w:rsid w:val="00FA5C66"/>
    <w:rsid w:val="00FB32C4"/>
    <w:rsid w:val="00FD3227"/>
    <w:rsid w:val="00FD4402"/>
    <w:rsid w:val="00FD7DEC"/>
    <w:rsid w:val="00FE224B"/>
    <w:rsid w:val="00FE7AC4"/>
    <w:rsid w:val="00FF28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660C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23722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styleId="a8">
    <w:name w:val="Hyperlink"/>
    <w:basedOn w:val="a0"/>
    <w:rsid w:val="003511E8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3722F"/>
  </w:style>
  <w:style w:type="paragraph" w:styleId="ab">
    <w:name w:val="footer"/>
    <w:basedOn w:val="a"/>
    <w:link w:val="ac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3722F"/>
  </w:style>
  <w:style w:type="table" w:styleId="ad">
    <w:name w:val="Table Grid"/>
    <w:basedOn w:val="a1"/>
    <w:uiPriority w:val="59"/>
    <w:rsid w:val="0023722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semiHidden/>
    <w:rsid w:val="0023722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e">
    <w:name w:val="Body Text"/>
    <w:basedOn w:val="a"/>
    <w:link w:val="af"/>
    <w:rsid w:val="0023722F"/>
    <w:pPr>
      <w:spacing w:after="120"/>
    </w:pPr>
  </w:style>
  <w:style w:type="character" w:customStyle="1" w:styleId="af">
    <w:name w:val="Основной текст Знак"/>
    <w:basedOn w:val="a0"/>
    <w:link w:val="ae"/>
    <w:rsid w:val="0023722F"/>
  </w:style>
  <w:style w:type="paragraph" w:styleId="af0">
    <w:name w:val="List Paragraph"/>
    <w:basedOn w:val="a"/>
    <w:uiPriority w:val="34"/>
    <w:qFormat/>
    <w:rsid w:val="00205D0A"/>
    <w:pPr>
      <w:ind w:left="720"/>
      <w:contextualSpacing/>
    </w:pPr>
  </w:style>
  <w:style w:type="character" w:customStyle="1" w:styleId="a5">
    <w:name w:val="Основной текст с отступом Знак"/>
    <w:basedOn w:val="a0"/>
    <w:link w:val="a4"/>
    <w:rsid w:val="0087191D"/>
    <w:rPr>
      <w:sz w:val="25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660C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23722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styleId="a8">
    <w:name w:val="Hyperlink"/>
    <w:basedOn w:val="a0"/>
    <w:rsid w:val="003511E8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3722F"/>
  </w:style>
  <w:style w:type="paragraph" w:styleId="ab">
    <w:name w:val="footer"/>
    <w:basedOn w:val="a"/>
    <w:link w:val="ac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3722F"/>
  </w:style>
  <w:style w:type="table" w:styleId="ad">
    <w:name w:val="Table Grid"/>
    <w:basedOn w:val="a1"/>
    <w:uiPriority w:val="59"/>
    <w:rsid w:val="0023722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semiHidden/>
    <w:rsid w:val="0023722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e">
    <w:name w:val="Body Text"/>
    <w:basedOn w:val="a"/>
    <w:link w:val="af"/>
    <w:rsid w:val="0023722F"/>
    <w:pPr>
      <w:spacing w:after="120"/>
    </w:pPr>
  </w:style>
  <w:style w:type="character" w:customStyle="1" w:styleId="af">
    <w:name w:val="Основной текст Знак"/>
    <w:basedOn w:val="a0"/>
    <w:link w:val="ae"/>
    <w:rsid w:val="0023722F"/>
  </w:style>
  <w:style w:type="paragraph" w:styleId="af0">
    <w:name w:val="List Paragraph"/>
    <w:basedOn w:val="a"/>
    <w:uiPriority w:val="34"/>
    <w:qFormat/>
    <w:rsid w:val="00205D0A"/>
    <w:pPr>
      <w:ind w:left="720"/>
      <w:contextualSpacing/>
    </w:pPr>
  </w:style>
  <w:style w:type="character" w:customStyle="1" w:styleId="a5">
    <w:name w:val="Основной текст с отступом Знак"/>
    <w:basedOn w:val="a0"/>
    <w:link w:val="a4"/>
    <w:rsid w:val="0087191D"/>
    <w:rPr>
      <w:sz w:val="25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87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81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rginskay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7BE2B1-38D3-49DA-A891-B948C9060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1217</TotalTime>
  <Pages>7</Pages>
  <Words>1076</Words>
  <Characters>8856</Characters>
  <Application>Microsoft Office Word</Application>
  <DocSecurity>0</DocSecurity>
  <Lines>73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9913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Torginskaya</dc:creator>
  <cp:lastModifiedBy>Пользователь Windows</cp:lastModifiedBy>
  <cp:revision>51</cp:revision>
  <cp:lastPrinted>2021-02-24T06:29:00Z</cp:lastPrinted>
  <dcterms:created xsi:type="dcterms:W3CDTF">2020-10-30T10:30:00Z</dcterms:created>
  <dcterms:modified xsi:type="dcterms:W3CDTF">2021-02-25T05:15:00Z</dcterms:modified>
</cp:coreProperties>
</file>