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1516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1516D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next-textbox:#Надпись 2;mso-fit-shape-to-text:t">
              <w:txbxContent>
                <w:p w:rsidR="00ED1971" w:rsidRDefault="00ED197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388723" cy="65286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4806" cy="6630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6A004F" w:rsidRDefault="00133698" w:rsidP="00133698">
      <w:pPr>
        <w:jc w:val="center"/>
        <w:rPr>
          <w:b/>
          <w:sz w:val="24"/>
          <w:szCs w:val="24"/>
        </w:rPr>
      </w:pPr>
    </w:p>
    <w:p w:rsidR="00133698" w:rsidRPr="006A004F" w:rsidRDefault="00133698" w:rsidP="00133698">
      <w:pPr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133698" w:rsidRPr="006A004F" w:rsidRDefault="00133698" w:rsidP="00133698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АДМИНИСТРАЦИЯ КАМЕНСК-УРАЛЬСКОГО</w:t>
      </w:r>
      <w:r w:rsidR="00C86594" w:rsidRPr="006A004F">
        <w:rPr>
          <w:rFonts w:ascii="Liberation Serif" w:hAnsi="Liberation Serif"/>
          <w:b/>
          <w:sz w:val="24"/>
          <w:szCs w:val="24"/>
        </w:rPr>
        <w:t xml:space="preserve"> ГОРОДСКОГО ОКРУГА</w:t>
      </w:r>
    </w:p>
    <w:p w:rsidR="00133698" w:rsidRPr="00C8659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8659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86594" w:rsidRDefault="0001516D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C86594">
        <w:rPr>
          <w:rFonts w:ascii="Liberation Serif" w:hAnsi="Liberation Serif"/>
          <w:sz w:val="24"/>
        </w:rPr>
        <w:t xml:space="preserve">от </w:t>
      </w:r>
      <w:r w:rsidR="003E3B60">
        <w:rPr>
          <w:rFonts w:ascii="Liberation Serif" w:hAnsi="Liberation Serif"/>
          <w:sz w:val="24"/>
        </w:rPr>
        <w:t xml:space="preserve"> 01.03.2021 </w:t>
      </w:r>
      <w:r w:rsidR="00133698" w:rsidRPr="00C86594">
        <w:rPr>
          <w:rFonts w:ascii="Liberation Serif" w:hAnsi="Liberation Serif"/>
          <w:sz w:val="24"/>
        </w:rPr>
        <w:t xml:space="preserve">  № </w:t>
      </w:r>
      <w:r w:rsidR="003E3B60">
        <w:rPr>
          <w:rFonts w:ascii="Liberation Serif" w:hAnsi="Liberation Serif"/>
          <w:sz w:val="24"/>
        </w:rPr>
        <w:t>155</w:t>
      </w:r>
    </w:p>
    <w:p w:rsidR="00133698" w:rsidRPr="00C86594" w:rsidRDefault="00133698" w:rsidP="00133698">
      <w:pPr>
        <w:rPr>
          <w:rFonts w:ascii="Liberation Serif" w:hAnsi="Liberation Serif"/>
          <w:sz w:val="28"/>
          <w:szCs w:val="28"/>
        </w:rPr>
      </w:pPr>
    </w:p>
    <w:p w:rsidR="00E16AC7" w:rsidRPr="00C86594" w:rsidRDefault="00E16AC7" w:rsidP="00133698">
      <w:pPr>
        <w:rPr>
          <w:rFonts w:ascii="Liberation Serif" w:hAnsi="Liberation Serif"/>
          <w:sz w:val="28"/>
          <w:szCs w:val="28"/>
        </w:rPr>
      </w:pPr>
    </w:p>
    <w:p w:rsidR="006A004F" w:rsidRPr="006A004F" w:rsidRDefault="006A004F" w:rsidP="006A004F">
      <w:pPr>
        <w:pStyle w:val="ConsPlusTitle"/>
        <w:widowControl/>
        <w:jc w:val="center"/>
        <w:rPr>
          <w:rFonts w:ascii="Liberation Serif" w:hAnsi="Liberation Serif"/>
          <w:sz w:val="28"/>
          <w:szCs w:val="28"/>
        </w:rPr>
      </w:pPr>
      <w:r w:rsidRPr="006A004F">
        <w:rPr>
          <w:rFonts w:ascii="Liberation Serif" w:hAnsi="Liberation Serif"/>
          <w:sz w:val="28"/>
          <w:szCs w:val="28"/>
        </w:rPr>
        <w:t xml:space="preserve">Об утверждении </w:t>
      </w:r>
      <w:r w:rsidR="00A479FD" w:rsidRPr="00A479FD">
        <w:rPr>
          <w:rFonts w:ascii="Liberation Serif" w:hAnsi="Liberation Serif"/>
          <w:sz w:val="28"/>
          <w:szCs w:val="28"/>
        </w:rPr>
        <w:t xml:space="preserve">Ведомственного перечня отдельных видов товаров, работ, услуг, их потребительских свойств и характеристик  Администрации </w:t>
      </w:r>
      <w:r w:rsidR="00E51D8D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A479FD" w:rsidRPr="00A479FD">
        <w:rPr>
          <w:rFonts w:ascii="Liberation Serif" w:hAnsi="Liberation Serif"/>
          <w:sz w:val="28"/>
          <w:szCs w:val="28"/>
        </w:rPr>
        <w:t>город</w:t>
      </w:r>
      <w:r w:rsidR="00E51D8D">
        <w:rPr>
          <w:rFonts w:ascii="Liberation Serif" w:hAnsi="Liberation Serif"/>
          <w:sz w:val="28"/>
          <w:szCs w:val="28"/>
        </w:rPr>
        <w:t>ского округа</w:t>
      </w:r>
      <w:r w:rsidR="00A479FD" w:rsidRPr="00A479FD">
        <w:rPr>
          <w:rFonts w:ascii="Liberation Serif" w:hAnsi="Liberation Serif"/>
          <w:sz w:val="28"/>
          <w:szCs w:val="28"/>
        </w:rPr>
        <w:t>, ее территориальных органов и подведомственных ей казенных учреждений</w:t>
      </w:r>
    </w:p>
    <w:p w:rsidR="004F65D2" w:rsidRPr="00C86594" w:rsidRDefault="004F65D2" w:rsidP="004F65D2">
      <w:pPr>
        <w:jc w:val="both"/>
        <w:rPr>
          <w:rFonts w:ascii="Liberation Serif" w:hAnsi="Liberation Serif"/>
          <w:sz w:val="28"/>
          <w:szCs w:val="28"/>
        </w:rPr>
      </w:pPr>
    </w:p>
    <w:p w:rsidR="006A004F" w:rsidRPr="00A479FD" w:rsidRDefault="00E51D8D" w:rsidP="00E51D8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r w:rsidR="006A004F" w:rsidRPr="00A479FD">
        <w:rPr>
          <w:rFonts w:ascii="Liberation Serif" w:hAnsi="Liberation Serif" w:cs="Liberation Serif"/>
          <w:sz w:val="28"/>
          <w:szCs w:val="28"/>
        </w:rPr>
        <w:t>соответствии постановлением Администрации города Каменска-Уральского от 31.03.2016 № 42</w:t>
      </w:r>
      <w:r w:rsidR="00A479FD" w:rsidRPr="00A479FD">
        <w:rPr>
          <w:rFonts w:ascii="Liberation Serif" w:hAnsi="Liberation Serif" w:cs="Liberation Serif"/>
          <w:sz w:val="28"/>
          <w:szCs w:val="28"/>
        </w:rPr>
        <w:t>3 (</w:t>
      </w:r>
      <w:r w:rsidR="009C2972" w:rsidRPr="00A479FD">
        <w:rPr>
          <w:rFonts w:ascii="Liberation Serif" w:hAnsi="Liberation Serif" w:cs="Liberation Serif"/>
          <w:sz w:val="28"/>
          <w:szCs w:val="28"/>
        </w:rPr>
        <w:t>в редакции</w:t>
      </w:r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9C2972">
        <w:rPr>
          <w:rFonts w:ascii="Liberation Serif" w:hAnsi="Liberation Serif" w:cs="Liberation Serif"/>
          <w:sz w:val="28"/>
          <w:szCs w:val="28"/>
        </w:rPr>
        <w:t>й</w:t>
      </w:r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  <w:r w:rsidR="009C2972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9C2972" w:rsidRPr="009C2972">
        <w:rPr>
          <w:rFonts w:ascii="Liberation Serif" w:hAnsi="Liberation Serif" w:cs="Liberation Serif"/>
          <w:sz w:val="28"/>
          <w:szCs w:val="28"/>
        </w:rPr>
        <w:t>Каменск</w:t>
      </w:r>
      <w:r w:rsidR="009C2972">
        <w:rPr>
          <w:rFonts w:ascii="Liberation Serif" w:hAnsi="Liberation Serif" w:cs="Liberation Serif"/>
          <w:sz w:val="28"/>
          <w:szCs w:val="28"/>
        </w:rPr>
        <w:t>а</w:t>
      </w:r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-Уральского от 28.12.2016 </w:t>
      </w:r>
      <w:hyperlink r:id="rId8" w:history="1">
        <w:r w:rsidR="009C2972">
          <w:rPr>
            <w:rFonts w:ascii="Liberation Serif" w:hAnsi="Liberation Serif" w:cs="Liberation Serif"/>
            <w:sz w:val="28"/>
            <w:szCs w:val="28"/>
          </w:rPr>
          <w:t>№</w:t>
        </w:r>
        <w:r w:rsidR="009C2972" w:rsidRPr="009C2972">
          <w:rPr>
            <w:rFonts w:ascii="Liberation Serif" w:hAnsi="Liberation Serif" w:cs="Liberation Serif"/>
            <w:sz w:val="28"/>
            <w:szCs w:val="28"/>
          </w:rPr>
          <w:t xml:space="preserve"> 1682</w:t>
        </w:r>
      </w:hyperlink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, от 27.06.2018 </w:t>
      </w:r>
      <w:hyperlink r:id="rId9" w:history="1">
        <w:r w:rsidR="009C2972">
          <w:rPr>
            <w:rFonts w:ascii="Liberation Serif" w:hAnsi="Liberation Serif" w:cs="Liberation Serif"/>
            <w:sz w:val="28"/>
            <w:szCs w:val="28"/>
          </w:rPr>
          <w:t>№</w:t>
        </w:r>
        <w:r w:rsidR="009C2972" w:rsidRPr="009C2972">
          <w:rPr>
            <w:rFonts w:ascii="Liberation Serif" w:hAnsi="Liberation Serif" w:cs="Liberation Serif"/>
            <w:sz w:val="28"/>
            <w:szCs w:val="28"/>
          </w:rPr>
          <w:t xml:space="preserve"> 566</w:t>
        </w:r>
      </w:hyperlink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, от 29.10.2019 </w:t>
      </w:r>
      <w:hyperlink r:id="rId10" w:history="1">
        <w:r w:rsidR="009C2972">
          <w:rPr>
            <w:rFonts w:ascii="Liberation Serif" w:hAnsi="Liberation Serif" w:cs="Liberation Serif"/>
            <w:sz w:val="28"/>
            <w:szCs w:val="28"/>
          </w:rPr>
          <w:t>№</w:t>
        </w:r>
        <w:r w:rsidR="009C2972" w:rsidRPr="009C2972">
          <w:rPr>
            <w:rFonts w:ascii="Liberation Serif" w:hAnsi="Liberation Serif" w:cs="Liberation Serif"/>
            <w:sz w:val="28"/>
            <w:szCs w:val="28"/>
          </w:rPr>
          <w:t xml:space="preserve"> 894</w:t>
        </w:r>
      </w:hyperlink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, </w:t>
      </w:r>
      <w:r w:rsidR="00A479FD" w:rsidRPr="00A479FD">
        <w:rPr>
          <w:rFonts w:ascii="Liberation Serif" w:hAnsi="Liberation Serif" w:cs="Liberation Serif"/>
          <w:sz w:val="28"/>
          <w:szCs w:val="28"/>
        </w:rPr>
        <w:t>в редакции</w:t>
      </w:r>
      <w:r w:rsidR="00A479FD" w:rsidRPr="009C2972">
        <w:rPr>
          <w:rFonts w:ascii="Liberation Serif" w:hAnsi="Liberation Serif" w:cs="Liberation Serif"/>
          <w:sz w:val="28"/>
          <w:szCs w:val="28"/>
        </w:rPr>
        <w:t xml:space="preserve"> постановления Администрации Каменск</w:t>
      </w:r>
      <w:r w:rsidR="00A479FD" w:rsidRPr="00A479FD">
        <w:rPr>
          <w:rFonts w:ascii="Liberation Serif" w:hAnsi="Liberation Serif"/>
          <w:sz w:val="28"/>
          <w:szCs w:val="28"/>
        </w:rPr>
        <w:t>-Уральского городского округа от 13.11.2020 № 857) «</w:t>
      </w:r>
      <w:r w:rsidR="008A7FA2"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="008A7FA2"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A7FA2"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="00A479FD" w:rsidRPr="00A479FD">
        <w:rPr>
          <w:rFonts w:ascii="Liberation Serif" w:hAnsi="Liberation Serif"/>
          <w:sz w:val="28"/>
          <w:szCs w:val="28"/>
        </w:rPr>
        <w:t>»</w:t>
      </w:r>
      <w:r w:rsidR="006A004F" w:rsidRPr="00A479FD">
        <w:rPr>
          <w:rFonts w:ascii="Liberation Serif" w:hAnsi="Liberation Serif"/>
          <w:sz w:val="28"/>
          <w:szCs w:val="28"/>
        </w:rPr>
        <w:t>,</w:t>
      </w:r>
      <w:r w:rsidR="006A004F" w:rsidRPr="00A479F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  <w:proofErr w:type="gramEnd"/>
    </w:p>
    <w:p w:rsidR="006A004F" w:rsidRPr="00A479FD" w:rsidRDefault="006A004F" w:rsidP="006A004F">
      <w:pPr>
        <w:jc w:val="both"/>
        <w:rPr>
          <w:rFonts w:ascii="Liberation Serif" w:hAnsi="Liberation Serif" w:cs="Liberation Serif"/>
          <w:b/>
          <w:sz w:val="28"/>
        </w:rPr>
      </w:pPr>
      <w:r w:rsidRPr="00A479FD">
        <w:rPr>
          <w:rFonts w:ascii="Liberation Serif" w:hAnsi="Liberation Serif" w:cs="Liberation Serif"/>
          <w:b/>
          <w:sz w:val="28"/>
        </w:rPr>
        <w:t>ПОСТАНОВЛЯЕТ:</w:t>
      </w:r>
    </w:p>
    <w:p w:rsidR="004F65D2" w:rsidRDefault="006A004F" w:rsidP="00E51D8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E51D8D">
        <w:rPr>
          <w:rFonts w:ascii="Liberation Serif" w:hAnsi="Liberation Serif" w:cs="Liberation Serif"/>
          <w:sz w:val="28"/>
          <w:szCs w:val="28"/>
        </w:rPr>
        <w:t>Утвердить</w:t>
      </w:r>
      <w:r w:rsidR="001212CF" w:rsidRPr="001212CF">
        <w:rPr>
          <w:rFonts w:ascii="Liberation Serif" w:hAnsi="Liberation Serif" w:cs="Liberation Serif"/>
          <w:sz w:val="28"/>
          <w:szCs w:val="28"/>
        </w:rPr>
        <w:t>Ведомственн</w:t>
      </w:r>
      <w:r w:rsidR="00E51D8D">
        <w:rPr>
          <w:rFonts w:ascii="Liberation Serif" w:hAnsi="Liberation Serif" w:cs="Liberation Serif"/>
          <w:sz w:val="28"/>
          <w:szCs w:val="28"/>
        </w:rPr>
        <w:t>ый</w:t>
      </w:r>
      <w:r w:rsidR="001212CF" w:rsidRPr="001212CF">
        <w:rPr>
          <w:rFonts w:ascii="Liberation Serif" w:hAnsi="Liberation Serif" w:cs="Liberation Serif"/>
          <w:sz w:val="28"/>
          <w:szCs w:val="28"/>
        </w:rPr>
        <w:t xml:space="preserve"> переч</w:t>
      </w:r>
      <w:r w:rsidR="00E51D8D">
        <w:rPr>
          <w:rFonts w:ascii="Liberation Serif" w:hAnsi="Liberation Serif" w:cs="Liberation Serif"/>
          <w:sz w:val="28"/>
          <w:szCs w:val="28"/>
        </w:rPr>
        <w:t>е</w:t>
      </w:r>
      <w:r w:rsidR="001212CF" w:rsidRPr="001212CF">
        <w:rPr>
          <w:rFonts w:ascii="Liberation Serif" w:hAnsi="Liberation Serif" w:cs="Liberation Serif"/>
          <w:sz w:val="28"/>
          <w:szCs w:val="28"/>
        </w:rPr>
        <w:t>н</w:t>
      </w:r>
      <w:r w:rsidR="00E51D8D">
        <w:rPr>
          <w:rFonts w:ascii="Liberation Serif" w:hAnsi="Liberation Serif" w:cs="Liberation Serif"/>
          <w:sz w:val="28"/>
          <w:szCs w:val="28"/>
        </w:rPr>
        <w:t>ь</w:t>
      </w:r>
      <w:r w:rsidR="001212CF" w:rsidRPr="001212CF">
        <w:rPr>
          <w:rFonts w:ascii="Liberation Serif" w:hAnsi="Liberation Serif" w:cs="Liberation Serif"/>
          <w:sz w:val="28"/>
          <w:szCs w:val="28"/>
        </w:rPr>
        <w:t xml:space="preserve"> отдельных видов товаров, работ, услуг, их потребительских свойств и характеристик  Администрации </w:t>
      </w:r>
      <w:r w:rsidR="00E51D8D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1212CF" w:rsidRPr="001212CF">
        <w:rPr>
          <w:rFonts w:ascii="Liberation Serif" w:hAnsi="Liberation Serif" w:cs="Liberation Serif"/>
          <w:sz w:val="28"/>
          <w:szCs w:val="28"/>
        </w:rPr>
        <w:t>город</w:t>
      </w:r>
      <w:r w:rsidR="00E51D8D">
        <w:rPr>
          <w:rFonts w:ascii="Liberation Serif" w:hAnsi="Liberation Serif" w:cs="Liberation Serif"/>
          <w:sz w:val="28"/>
          <w:szCs w:val="28"/>
        </w:rPr>
        <w:t>ского округа</w:t>
      </w:r>
      <w:r w:rsidR="001212CF" w:rsidRPr="001212CF">
        <w:rPr>
          <w:rFonts w:ascii="Liberation Serif" w:hAnsi="Liberation Serif" w:cs="Liberation Serif"/>
          <w:sz w:val="28"/>
          <w:szCs w:val="28"/>
        </w:rPr>
        <w:t>, ее территориальных органов и подведомственных ей казенных учреждений</w:t>
      </w:r>
      <w:r w:rsidRPr="00AD7E66">
        <w:rPr>
          <w:rFonts w:ascii="Liberation Serif" w:hAnsi="Liberation Serif" w:cs="Liberation Serif"/>
          <w:sz w:val="28"/>
          <w:szCs w:val="28"/>
        </w:rPr>
        <w:t>(</w:t>
      </w:r>
      <w:r w:rsidR="00E51D8D">
        <w:rPr>
          <w:rFonts w:ascii="Liberation Serif" w:hAnsi="Liberation Serif" w:cs="Liberation Serif"/>
          <w:sz w:val="28"/>
          <w:szCs w:val="28"/>
        </w:rPr>
        <w:t>прилагается).</w:t>
      </w:r>
    </w:p>
    <w:p w:rsidR="00673F0C" w:rsidRDefault="0049342A" w:rsidP="00E51D8D">
      <w:pPr>
        <w:pStyle w:val="ConsPlusTitle"/>
        <w:widowControl/>
        <w:ind w:firstLine="708"/>
        <w:jc w:val="both"/>
        <w:rPr>
          <w:rFonts w:ascii="Liberation Serif" w:hAnsi="Liberation Serif" w:cs="Liberation Serif"/>
          <w:b w:val="0"/>
          <w:bCs w:val="0"/>
          <w:sz w:val="28"/>
          <w:szCs w:val="28"/>
        </w:rPr>
      </w:pPr>
      <w:r>
        <w:rPr>
          <w:rFonts w:ascii="Liberation Serif" w:hAnsi="Liberation Serif" w:cs="Liberation Serif"/>
          <w:b w:val="0"/>
          <w:bCs w:val="0"/>
          <w:sz w:val="28"/>
          <w:szCs w:val="28"/>
        </w:rPr>
        <w:t>2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. </w:t>
      </w:r>
      <w:r w:rsidR="007A673C">
        <w:rPr>
          <w:rFonts w:ascii="Liberation Serif" w:hAnsi="Liberation Serif" w:cs="Liberation Serif"/>
          <w:b w:val="0"/>
          <w:bCs w:val="0"/>
          <w:sz w:val="28"/>
          <w:szCs w:val="28"/>
        </w:rPr>
        <w:t>Считать утратившим</w:t>
      </w:r>
      <w:r w:rsidR="00760E1E">
        <w:rPr>
          <w:rFonts w:ascii="Liberation Serif" w:hAnsi="Liberation Serif" w:cs="Liberation Serif"/>
          <w:b w:val="0"/>
          <w:bCs w:val="0"/>
          <w:sz w:val="28"/>
          <w:szCs w:val="28"/>
        </w:rPr>
        <w:t>и</w:t>
      </w:r>
      <w:r w:rsidR="007A673C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 силу </w:t>
      </w:r>
      <w:r w:rsidR="00506BB1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следующие </w:t>
      </w:r>
      <w:r w:rsidR="007A673C">
        <w:rPr>
          <w:rFonts w:ascii="Liberation Serif" w:hAnsi="Liberation Serif" w:cs="Liberation Serif"/>
          <w:b w:val="0"/>
          <w:bCs w:val="0"/>
          <w:sz w:val="28"/>
          <w:szCs w:val="28"/>
        </w:rPr>
        <w:t>п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>остановлени</w:t>
      </w:r>
      <w:r w:rsidR="00760E1E">
        <w:rPr>
          <w:rFonts w:ascii="Liberation Serif" w:hAnsi="Liberation Serif" w:cs="Liberation Serif"/>
          <w:b w:val="0"/>
          <w:bCs w:val="0"/>
          <w:sz w:val="28"/>
          <w:szCs w:val="28"/>
        </w:rPr>
        <w:t>я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 Администрации города </w:t>
      </w:r>
      <w:r w:rsidR="00E51D8D">
        <w:rPr>
          <w:rFonts w:ascii="Liberation Serif" w:hAnsi="Liberation Serif" w:cs="Liberation Serif"/>
          <w:b w:val="0"/>
          <w:bCs w:val="0"/>
          <w:sz w:val="28"/>
          <w:szCs w:val="28"/>
        </w:rPr>
        <w:t>Каменска-Уральского</w:t>
      </w:r>
      <w:r w:rsidR="00673F0C">
        <w:rPr>
          <w:rFonts w:ascii="Liberation Serif" w:hAnsi="Liberation Serif" w:cs="Liberation Serif"/>
          <w:b w:val="0"/>
          <w:bCs w:val="0"/>
          <w:sz w:val="28"/>
          <w:szCs w:val="28"/>
        </w:rPr>
        <w:t>:</w:t>
      </w:r>
    </w:p>
    <w:p w:rsidR="00E51D8D" w:rsidRDefault="00673F0C" w:rsidP="00E51D8D">
      <w:pPr>
        <w:pStyle w:val="ConsPlusTitle"/>
        <w:widowControl/>
        <w:ind w:firstLine="708"/>
        <w:jc w:val="both"/>
        <w:rPr>
          <w:rFonts w:ascii="Liberation Serif" w:hAnsi="Liberation Serif" w:cs="Liberation Serif"/>
          <w:b w:val="0"/>
          <w:bCs w:val="0"/>
          <w:sz w:val="28"/>
          <w:szCs w:val="28"/>
        </w:rPr>
      </w:pPr>
      <w:r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1) 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>от  29.07.2016 № 1088</w:t>
      </w:r>
      <w:r w:rsidR="00E51D8D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 «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>Об утверждении Ведомственного перечня отдельных видов товаров, работ, услуг, их потребит</w:t>
      </w:r>
      <w:r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ельских свойств и характеристик 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>Администрации города Каменска-Уральского, ее территориальных органов и подведомственных ей казенных учреждений</w:t>
      </w:r>
      <w:r w:rsidR="00E51D8D">
        <w:rPr>
          <w:rFonts w:ascii="Liberation Serif" w:hAnsi="Liberation Serif" w:cs="Liberation Serif"/>
          <w:b w:val="0"/>
          <w:bCs w:val="0"/>
          <w:sz w:val="28"/>
          <w:szCs w:val="28"/>
        </w:rPr>
        <w:t>»</w:t>
      </w:r>
      <w:r>
        <w:rPr>
          <w:rFonts w:ascii="Liberation Serif" w:hAnsi="Liberation Serif" w:cs="Liberation Serif"/>
          <w:b w:val="0"/>
          <w:bCs w:val="0"/>
          <w:sz w:val="28"/>
          <w:szCs w:val="28"/>
        </w:rPr>
        <w:t>;</w:t>
      </w:r>
    </w:p>
    <w:p w:rsidR="00673F0C" w:rsidRDefault="00673F0C" w:rsidP="00673F0C">
      <w:pPr>
        <w:ind w:firstLine="708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73F0C">
        <w:rPr>
          <w:rFonts w:ascii="Liberation Serif" w:hAnsi="Liberation Serif" w:cs="Liberation Serif"/>
          <w:sz w:val="28"/>
          <w:szCs w:val="28"/>
        </w:rPr>
        <w:t xml:space="preserve">2) от 13.03.2020 № 169 «О внесении изменений в Ведомственный перечень отдельных видов товаров, работ, услуг, их потребительских свойств и 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673F0C">
        <w:rPr>
          <w:rFonts w:ascii="Liberation Serif" w:hAnsi="Liberation Serif" w:cs="Liberation Serif"/>
          <w:sz w:val="28"/>
          <w:szCs w:val="28"/>
        </w:rPr>
        <w:t>арактеристик Администрации города Каменска-Уральского, ее территориальных органов и подведомственных ей казенных учреждений</w:t>
      </w:r>
      <w:r w:rsidR="00BC67ED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49342A" w:rsidRPr="00E51D8D" w:rsidRDefault="0049342A" w:rsidP="0049342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49342A">
        <w:rPr>
          <w:rFonts w:ascii="Liberation Serif" w:hAnsi="Liberation Serif" w:cs="Liberation Serif"/>
          <w:bCs/>
          <w:sz w:val="28"/>
          <w:szCs w:val="28"/>
        </w:rPr>
        <w:t>3.</w:t>
      </w:r>
      <w:r w:rsidRPr="00D23B18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73F0C" w:rsidRDefault="00673F0C" w:rsidP="004F65D2">
      <w:pPr>
        <w:pStyle w:val="ConsPlusTitle"/>
        <w:widowControl/>
        <w:tabs>
          <w:tab w:val="left" w:pos="851"/>
        </w:tabs>
        <w:ind w:firstLine="709"/>
        <w:jc w:val="both"/>
        <w:rPr>
          <w:rFonts w:ascii="Liberation Serif" w:hAnsi="Liberation Serif" w:cs="Times New Roman"/>
          <w:b w:val="0"/>
          <w:sz w:val="28"/>
          <w:szCs w:val="28"/>
        </w:rPr>
      </w:pPr>
    </w:p>
    <w:p w:rsidR="004F65D2" w:rsidRPr="00C86594" w:rsidRDefault="0049342A" w:rsidP="004F65D2">
      <w:pPr>
        <w:pStyle w:val="ConsPlusTitle"/>
        <w:widowControl/>
        <w:tabs>
          <w:tab w:val="left" w:pos="851"/>
        </w:tabs>
        <w:ind w:firstLine="709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lastRenderedPageBreak/>
        <w:t>4</w:t>
      </w:r>
      <w:r w:rsidR="004F65D2" w:rsidRPr="00C86594">
        <w:rPr>
          <w:rFonts w:ascii="Liberation Serif" w:hAnsi="Liberation Serif" w:cs="Times New Roman"/>
          <w:b w:val="0"/>
          <w:sz w:val="28"/>
          <w:szCs w:val="28"/>
        </w:rPr>
        <w:t xml:space="preserve">. </w:t>
      </w:r>
      <w:proofErr w:type="gramStart"/>
      <w:r w:rsidR="004F65D2" w:rsidRPr="00C86594">
        <w:rPr>
          <w:rFonts w:ascii="Liberation Serif" w:hAnsi="Liberation Serif" w:cs="Times New Roman"/>
          <w:b w:val="0"/>
          <w:sz w:val="28"/>
          <w:szCs w:val="28"/>
        </w:rPr>
        <w:t>Контроль за</w:t>
      </w:r>
      <w:proofErr w:type="gramEnd"/>
      <w:r w:rsidR="004F65D2" w:rsidRPr="00C86594">
        <w:rPr>
          <w:rFonts w:ascii="Liberation Serif" w:hAnsi="Liberation Serif" w:cs="Times New Roman"/>
          <w:b w:val="0"/>
          <w:sz w:val="28"/>
          <w:szCs w:val="28"/>
        </w:rPr>
        <w:t xml:space="preserve"> исполнением настоящего постановления возложить на </w:t>
      </w:r>
      <w:r w:rsidR="00A21C91" w:rsidRPr="00C86594">
        <w:rPr>
          <w:rFonts w:ascii="Liberation Serif" w:hAnsi="Liberation Serif" w:cs="Times New Roman"/>
          <w:b w:val="0"/>
          <w:sz w:val="28"/>
          <w:szCs w:val="28"/>
        </w:rPr>
        <w:t>руководителя аппарата</w:t>
      </w:r>
      <w:r w:rsidR="004F65D2" w:rsidRPr="00C86594">
        <w:rPr>
          <w:rFonts w:ascii="Liberation Serif" w:hAnsi="Liberation Serif" w:cs="Times New Roman"/>
          <w:b w:val="0"/>
          <w:sz w:val="28"/>
          <w:szCs w:val="28"/>
        </w:rPr>
        <w:t xml:space="preserve"> Администрации город</w:t>
      </w:r>
      <w:r w:rsidR="006A004F">
        <w:rPr>
          <w:rFonts w:ascii="Liberation Serif" w:hAnsi="Liberation Serif" w:cs="Times New Roman"/>
          <w:b w:val="0"/>
          <w:sz w:val="28"/>
          <w:szCs w:val="28"/>
        </w:rPr>
        <w:t>ского округа</w:t>
      </w:r>
      <w:r w:rsidR="007B2EEC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proofErr w:type="spellStart"/>
      <w:r w:rsidR="006A004F">
        <w:rPr>
          <w:rFonts w:ascii="Liberation Serif" w:hAnsi="Liberation Serif" w:cs="Times New Roman"/>
          <w:b w:val="0"/>
          <w:sz w:val="28"/>
          <w:szCs w:val="28"/>
        </w:rPr>
        <w:t>Ялунин</w:t>
      </w:r>
      <w:r w:rsidR="00A21C91" w:rsidRPr="00C86594">
        <w:rPr>
          <w:rFonts w:ascii="Liberation Serif" w:hAnsi="Liberation Serif" w:cs="Times New Roman"/>
          <w:b w:val="0"/>
          <w:sz w:val="28"/>
          <w:szCs w:val="28"/>
        </w:rPr>
        <w:t>а</w:t>
      </w:r>
      <w:r w:rsidR="006A004F">
        <w:rPr>
          <w:rFonts w:ascii="Liberation Serif" w:hAnsi="Liberation Serif" w:cs="Times New Roman"/>
          <w:b w:val="0"/>
          <w:sz w:val="28"/>
          <w:szCs w:val="28"/>
        </w:rPr>
        <w:t>А.</w:t>
      </w:r>
      <w:r w:rsidR="006A004F" w:rsidRPr="00C86594">
        <w:rPr>
          <w:rFonts w:ascii="Liberation Serif" w:hAnsi="Liberation Serif" w:cs="Times New Roman"/>
          <w:b w:val="0"/>
          <w:sz w:val="28"/>
          <w:szCs w:val="28"/>
        </w:rPr>
        <w:t>В</w:t>
      </w:r>
      <w:proofErr w:type="spellEnd"/>
      <w:r w:rsidR="006A004F" w:rsidRPr="00C86594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4F65D2" w:rsidRDefault="004F65D2" w:rsidP="004F65D2">
      <w:pPr>
        <w:pStyle w:val="a5"/>
        <w:ind w:firstLine="567"/>
        <w:rPr>
          <w:rFonts w:ascii="Liberation Serif" w:hAnsi="Liberation Serif"/>
          <w:szCs w:val="28"/>
        </w:rPr>
      </w:pPr>
    </w:p>
    <w:p w:rsidR="00673F0C" w:rsidRPr="00C86594" w:rsidRDefault="00673F0C" w:rsidP="004F65D2">
      <w:pPr>
        <w:pStyle w:val="a5"/>
        <w:ind w:firstLine="567"/>
        <w:rPr>
          <w:rFonts w:ascii="Liberation Serif" w:hAnsi="Liberation Serif"/>
          <w:szCs w:val="28"/>
        </w:rPr>
      </w:pPr>
    </w:p>
    <w:p w:rsidR="006A004F" w:rsidRDefault="006A004F" w:rsidP="004F65D2">
      <w:pPr>
        <w:pStyle w:val="a5"/>
        <w:tabs>
          <w:tab w:val="left" w:pos="-142"/>
        </w:tabs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И.о. г</w:t>
      </w:r>
      <w:r w:rsidR="004F65D2" w:rsidRPr="00C86594">
        <w:rPr>
          <w:rFonts w:ascii="Liberation Serif" w:hAnsi="Liberation Serif"/>
          <w:szCs w:val="28"/>
        </w:rPr>
        <w:t>лав</w:t>
      </w:r>
      <w:r>
        <w:rPr>
          <w:rFonts w:ascii="Liberation Serif" w:hAnsi="Liberation Serif"/>
          <w:szCs w:val="28"/>
        </w:rPr>
        <w:t>ы</w:t>
      </w:r>
    </w:p>
    <w:p w:rsidR="004F65D2" w:rsidRPr="00C86594" w:rsidRDefault="006A004F" w:rsidP="004F65D2">
      <w:pPr>
        <w:pStyle w:val="a5"/>
        <w:tabs>
          <w:tab w:val="left" w:pos="-142"/>
        </w:tabs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Каменск-Уральского </w:t>
      </w:r>
      <w:r w:rsidR="004F65D2" w:rsidRPr="00C86594">
        <w:rPr>
          <w:rFonts w:ascii="Liberation Serif" w:hAnsi="Liberation Serif"/>
          <w:szCs w:val="28"/>
        </w:rPr>
        <w:t>город</w:t>
      </w:r>
      <w:r>
        <w:rPr>
          <w:rFonts w:ascii="Liberation Serif" w:hAnsi="Liberation Serif"/>
          <w:szCs w:val="28"/>
        </w:rPr>
        <w:t>ского округа</w:t>
      </w:r>
      <w:r w:rsidR="004E7D6E" w:rsidRPr="00C86594">
        <w:rPr>
          <w:rFonts w:ascii="Liberation Serif" w:hAnsi="Liberation Serif"/>
          <w:szCs w:val="28"/>
        </w:rPr>
        <w:tab/>
      </w:r>
      <w:r w:rsidR="004E7D6E" w:rsidRPr="00C86594">
        <w:rPr>
          <w:rFonts w:ascii="Liberation Serif" w:hAnsi="Liberation Serif"/>
          <w:szCs w:val="28"/>
        </w:rPr>
        <w:tab/>
      </w:r>
      <w:r w:rsidR="00087C24" w:rsidRPr="00C86594">
        <w:rPr>
          <w:rFonts w:ascii="Liberation Serif" w:hAnsi="Liberation Serif"/>
          <w:szCs w:val="28"/>
        </w:rPr>
        <w:tab/>
      </w:r>
      <w:r w:rsidR="007B2EEC">
        <w:rPr>
          <w:rFonts w:ascii="Liberation Serif" w:hAnsi="Liberation Serif"/>
          <w:szCs w:val="28"/>
        </w:rPr>
        <w:t xml:space="preserve">                     </w:t>
      </w:r>
      <w:r>
        <w:rPr>
          <w:rFonts w:ascii="Liberation Serif" w:hAnsi="Liberation Serif"/>
          <w:szCs w:val="28"/>
        </w:rPr>
        <w:t>А</w:t>
      </w:r>
      <w:r w:rsidR="00D2748A" w:rsidRPr="00C86594">
        <w:rPr>
          <w:rFonts w:ascii="Liberation Serif" w:hAnsi="Liberation Serif"/>
          <w:szCs w:val="28"/>
        </w:rPr>
        <w:t>.</w:t>
      </w:r>
      <w:r>
        <w:rPr>
          <w:rFonts w:ascii="Liberation Serif" w:hAnsi="Liberation Serif"/>
          <w:szCs w:val="28"/>
        </w:rPr>
        <w:t>А</w:t>
      </w:r>
      <w:r w:rsidR="00D2748A" w:rsidRPr="00C86594">
        <w:rPr>
          <w:rFonts w:ascii="Liberation Serif" w:hAnsi="Liberation Serif"/>
          <w:szCs w:val="28"/>
        </w:rPr>
        <w:t xml:space="preserve">. </w:t>
      </w:r>
      <w:r>
        <w:rPr>
          <w:rFonts w:ascii="Liberation Serif" w:hAnsi="Liberation Serif"/>
          <w:szCs w:val="28"/>
        </w:rPr>
        <w:t>Герасим</w:t>
      </w:r>
      <w:r w:rsidR="00D2748A" w:rsidRPr="00C86594">
        <w:rPr>
          <w:rFonts w:ascii="Liberation Serif" w:hAnsi="Liberation Serif"/>
          <w:szCs w:val="28"/>
        </w:rPr>
        <w:t>ов</w:t>
      </w:r>
    </w:p>
    <w:p w:rsidR="00FB668C" w:rsidRPr="00C86594" w:rsidRDefault="00FB668C" w:rsidP="00755F53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  <w:sectPr w:rsidR="00FB668C" w:rsidRPr="00C86594" w:rsidSect="00042859">
          <w:headerReference w:type="default" r:id="rId11"/>
          <w:pgSz w:w="11906" w:h="16838"/>
          <w:pgMar w:top="993" w:right="567" w:bottom="993" w:left="1418" w:header="709" w:footer="709" w:gutter="0"/>
          <w:cols w:space="708"/>
          <w:titlePg/>
          <w:docGrid w:linePitch="360"/>
        </w:sectPr>
      </w:pPr>
    </w:p>
    <w:p w:rsidR="00252B09" w:rsidRPr="00252B09" w:rsidRDefault="00252B09" w:rsidP="00252B09">
      <w:pPr>
        <w:jc w:val="right"/>
        <w:rPr>
          <w:rFonts w:ascii="Liberation Serif" w:hAnsi="Liberation Serif"/>
          <w:sz w:val="28"/>
          <w:szCs w:val="28"/>
        </w:rPr>
      </w:pPr>
      <w:r w:rsidRPr="00252B09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7B2EEC" w:rsidRDefault="00252B09" w:rsidP="00252B09">
      <w:pPr>
        <w:jc w:val="right"/>
        <w:rPr>
          <w:rFonts w:ascii="Liberation Serif" w:hAnsi="Liberation Serif"/>
          <w:sz w:val="28"/>
          <w:szCs w:val="28"/>
        </w:rPr>
      </w:pPr>
      <w:r w:rsidRPr="00252B09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постановлением Администрации</w:t>
      </w:r>
    </w:p>
    <w:p w:rsidR="00252B09" w:rsidRPr="00252B09" w:rsidRDefault="00252B09" w:rsidP="00252B09">
      <w:pPr>
        <w:jc w:val="right"/>
        <w:rPr>
          <w:rFonts w:ascii="Liberation Serif" w:hAnsi="Liberation Serif"/>
          <w:sz w:val="28"/>
          <w:szCs w:val="28"/>
        </w:rPr>
      </w:pPr>
      <w:r w:rsidRPr="00252B09">
        <w:rPr>
          <w:rFonts w:ascii="Liberation Serif" w:hAnsi="Liberation Serif"/>
          <w:sz w:val="28"/>
          <w:szCs w:val="28"/>
        </w:rPr>
        <w:t xml:space="preserve"> Каменск-Уральского</w:t>
      </w:r>
      <w:r w:rsidR="003245D2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252B09" w:rsidRPr="00252B09" w:rsidRDefault="00252B09" w:rsidP="00252B09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252B09">
        <w:rPr>
          <w:rFonts w:ascii="Liberation Serif" w:hAnsi="Liberation Serif"/>
          <w:sz w:val="28"/>
          <w:szCs w:val="28"/>
        </w:rPr>
        <w:t xml:space="preserve">         от </w:t>
      </w:r>
      <w:r w:rsidR="00964B9F">
        <w:rPr>
          <w:rFonts w:ascii="Liberation Serif" w:hAnsi="Liberation Serif"/>
          <w:sz w:val="28"/>
          <w:szCs w:val="28"/>
        </w:rPr>
        <w:t>01.03.2021</w:t>
      </w:r>
      <w:r w:rsidRPr="00252B09">
        <w:rPr>
          <w:rFonts w:ascii="Liberation Serif" w:hAnsi="Liberation Serif"/>
          <w:sz w:val="28"/>
          <w:szCs w:val="28"/>
        </w:rPr>
        <w:t xml:space="preserve">   № </w:t>
      </w:r>
      <w:r w:rsidR="00964B9F">
        <w:rPr>
          <w:rFonts w:ascii="Liberation Serif" w:hAnsi="Liberation Serif"/>
          <w:sz w:val="28"/>
          <w:szCs w:val="28"/>
        </w:rPr>
        <w:t>155</w:t>
      </w:r>
    </w:p>
    <w:p w:rsidR="00252B09" w:rsidRP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 xml:space="preserve">«Об утверждении Ведомственного перечня </w:t>
      </w:r>
      <w:proofErr w:type="gramStart"/>
      <w:r w:rsidRPr="00252B09">
        <w:rPr>
          <w:rFonts w:ascii="Liberation Serif" w:hAnsi="Liberation Serif" w:cs="Times New Roman"/>
          <w:sz w:val="28"/>
          <w:szCs w:val="28"/>
        </w:rPr>
        <w:t>отдельных</w:t>
      </w:r>
      <w:proofErr w:type="gramEnd"/>
    </w:p>
    <w:p w:rsidR="00252B09" w:rsidRP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 xml:space="preserve">видов товаров, работ, услуг, их потребительских </w:t>
      </w:r>
    </w:p>
    <w:p w:rsid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свойств и характеристик АдминистрацииКаменск-Уральского</w:t>
      </w:r>
    </w:p>
    <w:p w:rsidR="00252B09" w:rsidRP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городского округа</w:t>
      </w:r>
      <w:r w:rsidRPr="00252B09">
        <w:rPr>
          <w:rFonts w:ascii="Liberation Serif" w:hAnsi="Liberation Serif" w:cs="Times New Roman"/>
          <w:sz w:val="28"/>
          <w:szCs w:val="28"/>
        </w:rPr>
        <w:t>, ее территориа</w:t>
      </w:r>
      <w:bookmarkStart w:id="0" w:name="_GoBack"/>
      <w:bookmarkEnd w:id="0"/>
      <w:r w:rsidRPr="00252B09">
        <w:rPr>
          <w:rFonts w:ascii="Liberation Serif" w:hAnsi="Liberation Serif" w:cs="Times New Roman"/>
          <w:sz w:val="28"/>
          <w:szCs w:val="28"/>
        </w:rPr>
        <w:t xml:space="preserve">льных органов и </w:t>
      </w:r>
    </w:p>
    <w:p w:rsidR="00252B09" w:rsidRP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подведомственных ей казенных учреждений»</w:t>
      </w:r>
    </w:p>
    <w:p w:rsidR="00252B09" w:rsidRDefault="00252B09" w:rsidP="003A7AAA">
      <w:pPr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3A7AAA" w:rsidRDefault="003A7AAA" w:rsidP="000C74C0">
      <w:pPr>
        <w:jc w:val="right"/>
        <w:rPr>
          <w:sz w:val="28"/>
          <w:szCs w:val="28"/>
        </w:rPr>
      </w:pPr>
    </w:p>
    <w:p w:rsidR="00787C24" w:rsidRPr="00787C24" w:rsidRDefault="00787C24" w:rsidP="00787C24">
      <w:pPr>
        <w:pStyle w:val="ConsPlusNormal"/>
        <w:ind w:firstLine="0"/>
        <w:jc w:val="center"/>
        <w:rPr>
          <w:rFonts w:ascii="Liberation Serif" w:hAnsi="Liberation Serif" w:cs="Times New Roman"/>
          <w:sz w:val="28"/>
          <w:szCs w:val="28"/>
        </w:rPr>
      </w:pPr>
      <w:r w:rsidRPr="00787C24">
        <w:rPr>
          <w:rFonts w:ascii="Liberation Serif" w:hAnsi="Liberation Serif" w:cs="Times New Roman"/>
          <w:sz w:val="28"/>
          <w:szCs w:val="28"/>
        </w:rPr>
        <w:t>Ведомственный перечень отдельных видов товаров, работ, услуг, их потребительских свойств и характеристик Администрации Каменск-Уральского</w:t>
      </w:r>
      <w:r w:rsidR="00252B09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787C24">
        <w:rPr>
          <w:rFonts w:ascii="Liberation Serif" w:hAnsi="Liberation Serif" w:cs="Times New Roman"/>
          <w:sz w:val="28"/>
          <w:szCs w:val="28"/>
        </w:rPr>
        <w:t xml:space="preserve">, ее территориальных органов </w:t>
      </w:r>
    </w:p>
    <w:p w:rsidR="00787C24" w:rsidRPr="00787C24" w:rsidRDefault="00787C24" w:rsidP="00787C24">
      <w:pPr>
        <w:pStyle w:val="ConsPlusNormal"/>
        <w:ind w:firstLine="0"/>
        <w:jc w:val="center"/>
        <w:rPr>
          <w:rFonts w:ascii="Liberation Serif" w:hAnsi="Liberation Serif" w:cs="Times New Roman"/>
          <w:sz w:val="28"/>
          <w:szCs w:val="28"/>
        </w:rPr>
      </w:pPr>
      <w:r w:rsidRPr="00787C24">
        <w:rPr>
          <w:rFonts w:ascii="Liberation Serif" w:hAnsi="Liberation Serif" w:cs="Times New Roman"/>
          <w:sz w:val="28"/>
          <w:szCs w:val="28"/>
        </w:rPr>
        <w:t>и подведомственных ей казенных учреждений</w:t>
      </w:r>
    </w:p>
    <w:p w:rsidR="00787C24" w:rsidRPr="00056EDB" w:rsidRDefault="00787C24" w:rsidP="00787C2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3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6"/>
        <w:gridCol w:w="993"/>
        <w:gridCol w:w="1985"/>
        <w:gridCol w:w="567"/>
        <w:gridCol w:w="992"/>
        <w:gridCol w:w="1984"/>
        <w:gridCol w:w="2268"/>
        <w:gridCol w:w="1985"/>
        <w:gridCol w:w="2410"/>
        <w:gridCol w:w="1276"/>
        <w:gridCol w:w="710"/>
      </w:tblGrid>
      <w:tr w:rsidR="00787C24" w:rsidRPr="00787C24" w:rsidTr="00BC67ED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№№</w:t>
            </w:r>
            <w:proofErr w:type="gramStart"/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п</w:t>
            </w:r>
            <w:proofErr w:type="gramEnd"/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/п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Код по ОКПД 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Обязательным перечнем</w:t>
            </w:r>
          </w:p>
        </w:tc>
        <w:tc>
          <w:tcPr>
            <w:tcW w:w="63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 w:rsidRPr="003245D2">
              <w:rPr>
                <w:rFonts w:ascii="Liberation Serif" w:hAnsi="Liberation Serif" w:cs="Times New Roman"/>
                <w:sz w:val="16"/>
                <w:szCs w:val="16"/>
              </w:rPr>
              <w:t>Администрацией Каменск-Уральского</w:t>
            </w:r>
            <w:r w:rsidR="005258A9" w:rsidRPr="003245D2">
              <w:rPr>
                <w:rFonts w:ascii="Liberation Serif" w:hAnsi="Liberation Serif" w:cs="Times New Roman"/>
                <w:sz w:val="16"/>
                <w:szCs w:val="16"/>
              </w:rPr>
              <w:t xml:space="preserve"> городского округа</w:t>
            </w:r>
          </w:p>
          <w:p w:rsidR="00787C24" w:rsidRPr="00787C24" w:rsidRDefault="00787C24" w:rsidP="004E77B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87C24" w:rsidRPr="00787C24" w:rsidTr="00291C4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C24" w:rsidRPr="00787C24" w:rsidRDefault="00787C24" w:rsidP="00785283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C24" w:rsidRPr="00787C24" w:rsidRDefault="00787C24" w:rsidP="00785283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C24" w:rsidRPr="00787C24" w:rsidRDefault="00787C24" w:rsidP="00785283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Код по ОКЕИ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характеристика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характеристика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обоснование отклонения значения характеристики </w:t>
            </w:r>
            <w:proofErr w:type="gramStart"/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от</w:t>
            </w:r>
            <w:proofErr w:type="gramEnd"/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утвержденной Обязательным перечнем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функциональное назначение*</w:t>
            </w:r>
          </w:p>
        </w:tc>
      </w:tr>
      <w:tr w:rsidR="00787C24" w:rsidRPr="00787C24" w:rsidTr="00BC67ED">
        <w:tc>
          <w:tcPr>
            <w:tcW w:w="157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1. Отдельные виды товаров, работ, услуг, включенные в Обязательный перечень отдельных видов товаров, работ, услуг </w:t>
            </w:r>
          </w:p>
        </w:tc>
      </w:tr>
      <w:tr w:rsidR="00F3160E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  <w:p w:rsidR="00F3160E" w:rsidRPr="00787C24" w:rsidRDefault="00F3160E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26.20.11</w:t>
            </w:r>
          </w:p>
          <w:p w:rsidR="00F3160E" w:rsidRPr="00787C24" w:rsidRDefault="00F3160E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60E" w:rsidRPr="00F34F3A" w:rsidRDefault="00F3160E" w:rsidP="00711A5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F34F3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</w:t>
            </w:r>
            <w:r w:rsidRPr="00F34F3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компьютерная техника</w:t>
            </w:r>
          </w:p>
          <w:p w:rsidR="00F3160E" w:rsidRPr="00F34F3A" w:rsidRDefault="00F3160E" w:rsidP="00711A50">
            <w:pPr>
              <w:rPr>
                <w:rFonts w:ascii="Liberation Serif" w:hAnsi="Liberation Serif"/>
                <w:sz w:val="16"/>
                <w:szCs w:val="16"/>
                <w:lang w:eastAsia="ar-SA"/>
              </w:rPr>
            </w:pPr>
            <w:r w:rsidRPr="00F34F3A">
              <w:rPr>
                <w:rFonts w:ascii="Liberation Serif" w:hAnsi="Liberation Serif"/>
                <w:sz w:val="16"/>
                <w:szCs w:val="16"/>
                <w:lang w:eastAsia="ar-SA"/>
              </w:rPr>
              <w:t xml:space="preserve">Пояснения по требуемой продукции: ноутбуки, </w:t>
            </w:r>
          </w:p>
          <w:p w:rsidR="00F3160E" w:rsidRPr="005258A9" w:rsidRDefault="00F3160E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  <w:highlight w:val="yellow"/>
              </w:rPr>
            </w:pPr>
            <w:r w:rsidRPr="00F34F3A">
              <w:rPr>
                <w:rFonts w:ascii="Liberation Serif" w:hAnsi="Liberation Serif"/>
                <w:sz w:val="16"/>
                <w:szCs w:val="16"/>
                <w:lang w:eastAsia="ar-SA"/>
              </w:rPr>
              <w:t>планшетные компьютеры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lastRenderedPageBreak/>
              <w:t>039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дюйм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Default="00F3160E" w:rsidP="0090792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азмер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диагонали,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 xml:space="preserve"> тип экрана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(для ноутбука);</w:t>
            </w:r>
          </w:p>
          <w:p w:rsidR="00F3160E" w:rsidRPr="00F34F3A" w:rsidRDefault="00F3160E" w:rsidP="0090792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размер и тип экрана (для планшетного компьютера)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Default="00F3160E" w:rsidP="00994FC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азмер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диагонали,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 xml:space="preserve"> тип экрана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(для ноутбука);</w:t>
            </w:r>
          </w:p>
          <w:p w:rsidR="00F3160E" w:rsidRPr="00F34F3A" w:rsidRDefault="00F3160E" w:rsidP="00994FC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размер и тип экрана (для планшетного компьютера)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0936DB" w:rsidRDefault="00F3160E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не менее 21 дюйма, </w:t>
            </w:r>
            <w:proofErr w:type="gramStart"/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>жидкокристаллический</w:t>
            </w:r>
            <w:proofErr w:type="gramEnd"/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 или </w:t>
            </w:r>
            <w:r w:rsidRPr="000936DB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LED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, 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O</w:t>
            </w:r>
            <w:r w:rsidRPr="000936DB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LED</w:t>
            </w: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 (ноутбуки);</w:t>
            </w:r>
          </w:p>
          <w:p w:rsidR="00F3160E" w:rsidRPr="000936DB" w:rsidRDefault="00F3160E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не менее 10 дюймов, </w:t>
            </w:r>
            <w:proofErr w:type="gramStart"/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>жидкокристаллический</w:t>
            </w:r>
            <w:proofErr w:type="gramEnd"/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 (планшетные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60E" w:rsidRPr="00787C24" w:rsidRDefault="00F3160E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DD699F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C3618D" w:rsidP="00E07A4F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="00A92C46"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 w:rsidR="00E07A4F"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разрешение экрана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разрешение экрана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не 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>мен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ее </w:t>
            </w:r>
            <w:r w:rsidRPr="00416631">
              <w:rPr>
                <w:rFonts w:ascii="Liberation Serif" w:hAnsi="Liberation Serif" w:cs="Times New Roman"/>
                <w:sz w:val="16"/>
                <w:szCs w:val="16"/>
              </w:rPr>
              <w:t>1920×1080 (</w:t>
            </w:r>
            <w:proofErr w:type="spellStart"/>
            <w:r w:rsidRPr="00416631">
              <w:rPr>
                <w:rFonts w:ascii="Liberation Serif" w:hAnsi="Liberation Serif" w:cs="Times New Roman"/>
                <w:sz w:val="16"/>
                <w:szCs w:val="16"/>
              </w:rPr>
              <w:t>Full</w:t>
            </w:r>
            <w:proofErr w:type="spellEnd"/>
            <w:r w:rsidRPr="00416631">
              <w:rPr>
                <w:rFonts w:ascii="Liberation Serif" w:hAnsi="Liberation Serif" w:cs="Times New Roman"/>
                <w:sz w:val="16"/>
                <w:szCs w:val="16"/>
              </w:rPr>
              <w:t xml:space="preserve"> HD)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(ноутбуки)</w:t>
            </w:r>
          </w:p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07A4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DD699F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F34F3A" w:rsidRDefault="00E07A4F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152369" w:rsidRDefault="00E07A4F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>не менее 4 ядер (ноутбуки);</w:t>
            </w:r>
          </w:p>
          <w:p w:rsidR="00E07A4F" w:rsidRPr="00152369" w:rsidRDefault="00E07A4F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>не менее 2-х ядер 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2931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152369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>не менее 3</w:t>
            </w:r>
            <w:r w:rsidR="00BC67ED">
              <w:rPr>
                <w:rFonts w:ascii="Liberation Serif" w:hAnsi="Liberation Serif" w:cs="Times New Roman"/>
                <w:sz w:val="16"/>
                <w:szCs w:val="16"/>
              </w:rPr>
              <w:t>,2</w:t>
            </w: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 xml:space="preserve"> ГГц (ноутбуки);</w:t>
            </w:r>
          </w:p>
          <w:p w:rsidR="00A92C46" w:rsidRPr="00152369" w:rsidRDefault="00A92C46" w:rsidP="00BC67ED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 xml:space="preserve">не менее </w:t>
            </w:r>
            <w:r w:rsidR="00BC67ED">
              <w:rPr>
                <w:rFonts w:ascii="Liberation Serif" w:hAnsi="Liberation Serif" w:cs="Times New Roman"/>
                <w:sz w:val="16"/>
                <w:szCs w:val="16"/>
              </w:rPr>
              <w:t>2,0</w:t>
            </w: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 xml:space="preserve"> ГГц (планшетные компьютеры)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объем  оперативной памяти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объем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оперативной памяти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0936DB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>не менее 8 Гб (ноутбуки);</w:t>
            </w:r>
          </w:p>
          <w:p w:rsidR="00A92C46" w:rsidRPr="000936DB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>не менее 4 Гб 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CF1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не менее 2000 </w:t>
            </w:r>
            <w:r w:rsidRPr="000936DB">
              <w:rPr>
                <w:rFonts w:ascii="Liberation Serif" w:eastAsia="Calibri" w:hAnsi="Liberation Serif" w:cs="Times New Roman"/>
                <w:sz w:val="16"/>
                <w:szCs w:val="16"/>
              </w:rPr>
              <w:t>Гб</w:t>
            </w: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 для HDD,  </w:t>
            </w:r>
          </w:p>
          <w:p w:rsidR="00A92C46" w:rsidRPr="000936DB" w:rsidRDefault="00BB5CF1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не менее</w:t>
            </w:r>
            <w:r w:rsidR="00A92C46"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 240 Гб для SSD (ноутбуки),</w:t>
            </w:r>
          </w:p>
          <w:p w:rsidR="00A92C46" w:rsidRPr="000936DB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>не менее 16 Гб 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вид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вид накопителя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HDD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, SSD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 (ноутбуки)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BC67ED" w:rsidRDefault="00BC67ED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BD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RW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; </w:t>
            </w:r>
            <w:r w:rsidR="00A92C46"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DVD</w:t>
            </w:r>
            <w:r w:rsidR="00A92C46"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 w:rsidR="00A92C46"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RW</w:t>
            </w:r>
            <w:r w:rsidR="00A92C46" w:rsidRPr="00BC67ED">
              <w:rPr>
                <w:rFonts w:ascii="Liberation Serif" w:hAnsi="Liberation Serif" w:cs="Times New Roman"/>
                <w:sz w:val="16"/>
                <w:szCs w:val="16"/>
              </w:rPr>
              <w:t xml:space="preserve"> (</w:t>
            </w:r>
            <w:r w:rsidR="00A92C46" w:rsidRPr="00787C24">
              <w:rPr>
                <w:rFonts w:ascii="Liberation Serif" w:hAnsi="Liberation Serif" w:cs="Times New Roman"/>
                <w:sz w:val="16"/>
                <w:szCs w:val="16"/>
              </w:rPr>
              <w:t>ноутбуки</w:t>
            </w:r>
            <w:r w:rsidR="00A92C46" w:rsidRPr="00BC67ED">
              <w:rPr>
                <w:rFonts w:ascii="Liberation Serif" w:hAnsi="Liberation Serif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291C40" w:rsidRPr="00787C24" w:rsidTr="00291C40">
        <w:trPr>
          <w:trHeight w:val="592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F34F3A" w:rsidRDefault="00291C40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 xml:space="preserve">наличие модулей </w:t>
            </w:r>
            <w:proofErr w:type="spellStart"/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Wi-Fi</w:t>
            </w:r>
            <w:proofErr w:type="spellEnd"/>
            <w:r>
              <w:rPr>
                <w:rFonts w:ascii="Liberation Serif" w:eastAsia="Calibri" w:hAnsi="Liberation Serif"/>
                <w:sz w:val="16"/>
                <w:szCs w:val="16"/>
              </w:rPr>
              <w:t>,</w:t>
            </w:r>
          </w:p>
          <w:p w:rsidR="00291C40" w:rsidRPr="00F34F3A" w:rsidRDefault="00291C40" w:rsidP="00291C4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proofErr w:type="spellStart"/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Bluetooth</w:t>
            </w:r>
            <w:proofErr w:type="spellEnd"/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, 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поддержки 3G (UMTS)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F34F3A" w:rsidRDefault="00291C40" w:rsidP="00291C4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 xml:space="preserve">наличие модулей </w:t>
            </w:r>
            <w:proofErr w:type="spellStart"/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Wi-Fi</w:t>
            </w:r>
            <w:proofErr w:type="spellEnd"/>
            <w:r>
              <w:rPr>
                <w:rFonts w:ascii="Liberation Serif" w:eastAsia="Calibri" w:hAnsi="Liberation Serif"/>
                <w:sz w:val="16"/>
                <w:szCs w:val="16"/>
              </w:rPr>
              <w:t>,</w:t>
            </w:r>
          </w:p>
          <w:p w:rsidR="00291C40" w:rsidRPr="00787C24" w:rsidRDefault="00291C40" w:rsidP="00291C4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proofErr w:type="spellStart"/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Bluetooth</w:t>
            </w:r>
            <w:proofErr w:type="spellEnd"/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, 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поддержки 3G (UMTS)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да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время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время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имеет значения</w:t>
            </w:r>
            <w:r w:rsidR="00291C40" w:rsidRPr="005E3804">
              <w:rPr>
                <w:rFonts w:ascii="Liberation Serif" w:hAnsi="Liberation Serif" w:cs="Times New Roman"/>
                <w:sz w:val="16"/>
                <w:szCs w:val="16"/>
              </w:rPr>
              <w:t>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proofErr w:type="spellStart"/>
            <w:r w:rsidRPr="005E380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iOs</w:t>
            </w:r>
            <w:proofErr w:type="spellEnd"/>
            <w:r w:rsidRPr="005E3804">
              <w:rPr>
                <w:rFonts w:ascii="Liberation Serif" w:hAnsi="Liberation Serif" w:cs="Times New Roman"/>
                <w:sz w:val="16"/>
                <w:szCs w:val="16"/>
              </w:rPr>
              <w:t xml:space="preserve"> или </w:t>
            </w:r>
            <w:r w:rsidRPr="005E380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Android</w:t>
            </w:r>
            <w:r w:rsidRPr="005E3804">
              <w:rPr>
                <w:rFonts w:ascii="Liberation Serif" w:hAnsi="Liberation Serif" w:cs="Times New Roman"/>
                <w:sz w:val="16"/>
                <w:szCs w:val="16"/>
              </w:rPr>
              <w:t xml:space="preserve"> 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291C40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в соответствии с потребностью заказчика</w:t>
            </w:r>
            <w:r w:rsidRPr="005E3804">
              <w:rPr>
                <w:rFonts w:ascii="Liberation Serif" w:hAnsi="Liberation Serif" w:cs="Times New Roman"/>
                <w:sz w:val="16"/>
                <w:szCs w:val="16"/>
              </w:rPr>
              <w:t>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711A50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рубль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F34F3A" w:rsidRDefault="00711A50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предельная  цена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C2" w:rsidRPr="00291C40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для ноутбука:</w:t>
            </w:r>
          </w:p>
          <w:p w:rsidR="00C37FC2" w:rsidRPr="00787C24" w:rsidRDefault="00C37FC2" w:rsidP="00C37FC2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100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тыс. руб.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C37FC2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C37FC2" w:rsidRDefault="00C37FC2" w:rsidP="00C37FC2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</w:t>
            </w: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1C488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80 тыс. 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C37FC2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C37FC2" w:rsidRPr="00291C40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для планшет</w:t>
            </w:r>
            <w:r w:rsidR="006A7782">
              <w:rPr>
                <w:rFonts w:ascii="Liberation Serif" w:hAnsi="Liberation Serif" w:cs="Times New Roman"/>
                <w:sz w:val="16"/>
                <w:szCs w:val="16"/>
              </w:rPr>
              <w:t>ного компьютера</w:t>
            </w: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:</w:t>
            </w:r>
          </w:p>
          <w:p w:rsidR="00C37FC2" w:rsidRPr="00787C24" w:rsidRDefault="00C37FC2" w:rsidP="00C37FC2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6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0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тыс. руб.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C37FC2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711A50" w:rsidRDefault="00C37FC2" w:rsidP="002C60AE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 – не более 50 тыс. 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  <w:r w:rsidR="006A7782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A7782" w:rsidRDefault="006A7782" w:rsidP="002C60AE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  <w:p w:rsidR="006A7782" w:rsidRPr="00787C24" w:rsidRDefault="006A7782" w:rsidP="006A778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для руководителей казенных учреждений – не более 40 тыс. 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предельная  цена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369" w:rsidRPr="00291C40" w:rsidRDefault="00152369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для ноутбука:</w:t>
            </w:r>
          </w:p>
          <w:p w:rsidR="00152369" w:rsidRPr="00787C24" w:rsidRDefault="00152369" w:rsidP="00152369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100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 w:rsidR="00B76D1D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152369" w:rsidRDefault="00152369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711A50" w:rsidRDefault="00152369" w:rsidP="00152369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</w:t>
            </w: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Уральского </w:t>
            </w:r>
            <w:r w:rsidR="009E2D66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1C488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– не более 80 </w:t>
            </w:r>
            <w:r w:rsidR="001B249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000</w:t>
            </w:r>
            <w:r w:rsidR="00B76D1D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9E2D66" w:rsidRDefault="009E2D66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152369" w:rsidRPr="00291C40" w:rsidRDefault="00152369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 xml:space="preserve">для </w:t>
            </w:r>
            <w:r w:rsidR="009E2D66" w:rsidRPr="00291C40">
              <w:rPr>
                <w:rFonts w:ascii="Liberation Serif" w:hAnsi="Liberation Serif" w:cs="Times New Roman"/>
                <w:sz w:val="16"/>
                <w:szCs w:val="16"/>
              </w:rPr>
              <w:t>планшет</w:t>
            </w:r>
            <w:r w:rsidR="006A7782">
              <w:rPr>
                <w:rFonts w:ascii="Liberation Serif" w:hAnsi="Liberation Serif" w:cs="Times New Roman"/>
                <w:sz w:val="16"/>
                <w:szCs w:val="16"/>
              </w:rPr>
              <w:t>ного компьютера</w:t>
            </w: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:</w:t>
            </w:r>
          </w:p>
          <w:p w:rsidR="00152369" w:rsidRPr="00787C24" w:rsidRDefault="00152369" w:rsidP="00152369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 w:rsidR="009E2D66">
              <w:rPr>
                <w:rFonts w:ascii="Liberation Serif" w:eastAsia="Calibri" w:hAnsi="Liberation Serif"/>
                <w:sz w:val="16"/>
                <w:szCs w:val="16"/>
              </w:rPr>
              <w:t>6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0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 w:rsidR="00B76D1D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152369" w:rsidRDefault="00152369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152369" w:rsidRDefault="00152369" w:rsidP="001B249A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 w:rsidR="009E2D66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городского округа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– не более </w:t>
            </w:r>
            <w:r w:rsidR="009E2D66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5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0 </w:t>
            </w:r>
            <w:r w:rsidR="001B249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000</w:t>
            </w:r>
            <w:r w:rsidR="00B76D1D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</w:t>
            </w:r>
            <w:r w:rsidR="006A7782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A7782" w:rsidRDefault="006A7782" w:rsidP="001B249A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6A7782" w:rsidRPr="00787C24" w:rsidRDefault="006A7782" w:rsidP="006A778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для руководителей казенных учреждений – не более 40 000 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2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26.20.15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92723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ств дл</w:t>
            </w:r>
            <w:proofErr w:type="gramEnd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(моноблоки, системные блоки)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системный блок  и монитор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039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дюйм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размер экрана/ монитора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размер экрана/ монитора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22 дюймов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 процессора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4 ядер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2931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BC67ED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3</w:t>
            </w:r>
            <w:r w:rsidR="00BC67ED">
              <w:rPr>
                <w:rFonts w:ascii="Liberation Serif" w:hAnsi="Liberation Serif" w:cs="Times New Roman"/>
                <w:sz w:val="16"/>
                <w:szCs w:val="16"/>
              </w:rPr>
              <w:t>,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 ГГц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4 Гб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ED" w:rsidRPr="00BC67ED" w:rsidRDefault="00BC67ED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SSD</w:t>
            </w:r>
            <w:r w:rsidRPr="006B1BDC">
              <w:rPr>
                <w:rFonts w:ascii="Liberation Serif" w:hAnsi="Liberation Serif" w:cs="Times New Roman"/>
                <w:sz w:val="16"/>
                <w:szCs w:val="16"/>
              </w:rPr>
              <w:t xml:space="preserve"> –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 не менее 512 Гб,</w:t>
            </w:r>
          </w:p>
          <w:p w:rsidR="00935F01" w:rsidRPr="00787C24" w:rsidRDefault="00BC67ED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HDD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 xml:space="preserve">- </w:t>
            </w:r>
            <w:r w:rsidR="00935F01"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1000 Гб,</w:t>
            </w:r>
          </w:p>
          <w:p w:rsidR="00935F01" w:rsidRPr="00787C24" w:rsidRDefault="00BC67ED" w:rsidP="00BC67ED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HDD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 w:rsidR="00935F01"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4000</w:t>
            </w:r>
            <w:r w:rsidR="00935F01"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 xml:space="preserve"> Гб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(</w:t>
            </w:r>
            <w:r w:rsidR="00935F01" w:rsidRPr="00787C24">
              <w:rPr>
                <w:rFonts w:ascii="Liberation Serif" w:hAnsi="Liberation Serif" w:cs="Times New Roman"/>
                <w:sz w:val="16"/>
                <w:szCs w:val="16"/>
              </w:rPr>
              <w:t>сервер)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жесткого диска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жесткого диска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HDD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, SSD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BC67ED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BD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RW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; </w:t>
            </w:r>
            <w:r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DVD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RW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видеоадаптера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видеоадаптера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BC67ED" w:rsidRDefault="00BC67ED" w:rsidP="00417DA7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 xml:space="preserve">дискретный </w:t>
            </w:r>
            <w:r w:rsidR="00417DA7">
              <w:rPr>
                <w:rFonts w:ascii="Liberation Serif" w:hAnsi="Liberation Serif" w:cs="Times New Roman"/>
                <w:sz w:val="16"/>
                <w:szCs w:val="16"/>
              </w:rPr>
              <w:t xml:space="preserve">или 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>интегрированный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935F01" w:rsidRDefault="00935F01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35F01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935F01" w:rsidRDefault="00935F01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35F01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BC67ED" w:rsidRDefault="00BC67ED" w:rsidP="0032247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Win</w:t>
            </w:r>
            <w:r w:rsidR="009F11B3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dows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10</w:t>
            </w:r>
            <w:r w:rsidR="009F11B3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 xml:space="preserve"> P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ro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; </w:t>
            </w:r>
            <w:proofErr w:type="spellStart"/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Ma</w:t>
            </w:r>
            <w:r w:rsidR="00322479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c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OS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603100" w:rsidRDefault="00935F01" w:rsidP="00935F01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615693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935F01" w:rsidRDefault="00615693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35F01">
              <w:rPr>
                <w:rFonts w:ascii="Liberation Serif" w:eastAsia="Calibri" w:hAnsi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Default="00615693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935F01" w:rsidRDefault="00615693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35F01">
              <w:rPr>
                <w:rFonts w:ascii="Liberation Serif" w:eastAsia="Calibri" w:hAnsi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61569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в соответствии с потребностью заказчика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Default="00615693" w:rsidP="00935F01">
            <w:pPr>
              <w:jc w:val="center"/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E07A4F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993517" w:rsidRDefault="00E07A4F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93517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3</w:t>
            </w:r>
            <w:r w:rsidRPr="00993517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26.20.16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Устройства ввода или вывода данных, содержащие или не содержащие в одном корпусе запоминающие устройства.</w:t>
            </w:r>
          </w:p>
          <w:p w:rsidR="00E07A4F" w:rsidRPr="00787C24" w:rsidRDefault="00E07A4F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Пояснения по требуемой продукции: принтеры, сканеры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количество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страниц в месяц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количество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страниц в месяц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Default="00E07A4F" w:rsidP="00697191">
            <w:pPr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не менее 5000 единиц  (принтер)</w:t>
            </w:r>
          </w:p>
          <w:p w:rsidR="00E07A4F" w:rsidRPr="00787C24" w:rsidRDefault="00E07A4F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8162C5" w:rsidRPr="00787C24" w:rsidTr="00291C4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2C5" w:rsidRPr="00993517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</w:p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Default="008162C5" w:rsidP="00697191">
            <w:pPr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струйный или лазерный</w:t>
            </w:r>
          </w:p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(принтер)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8162C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формат печати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формат печати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34758C">
            <w:pPr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А3</w:t>
            </w:r>
            <w:r w:rsidR="0034758C">
              <w:rPr>
                <w:rFonts w:ascii="Liberation Serif" w:hAnsi="Liberation Serif"/>
                <w:sz w:val="16"/>
                <w:szCs w:val="16"/>
              </w:rPr>
              <w:t xml:space="preserve"> или </w:t>
            </w:r>
            <w:r>
              <w:rPr>
                <w:rFonts w:ascii="Liberation Serif" w:hAnsi="Liberation Serif"/>
                <w:sz w:val="16"/>
                <w:szCs w:val="16"/>
              </w:rPr>
              <w:t>А</w:t>
            </w:r>
            <w:proofErr w:type="gramStart"/>
            <w:r>
              <w:rPr>
                <w:rFonts w:ascii="Liberation Serif" w:hAnsi="Liberation Serif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8162C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ц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ветность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(цветн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/ черно-бел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ц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ветность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(цветн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/ черно-бел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цветн</w:t>
            </w:r>
            <w:r>
              <w:rPr>
                <w:rFonts w:ascii="Liberation Serif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 или черно-бел</w:t>
            </w:r>
            <w:r>
              <w:rPr>
                <w:rFonts w:ascii="Liberation Serif" w:hAnsi="Liberation Serif"/>
                <w:sz w:val="16"/>
                <w:szCs w:val="16"/>
              </w:rPr>
              <w:t>ая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8162C5" w:rsidRPr="00787C24" w:rsidTr="00291C40">
        <w:trPr>
          <w:trHeight w:val="734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скорость печати – не менее 30 страниц в минуту / скорость сканирования – не имеет значения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8162C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не менее 1500 </w:t>
            </w:r>
            <w:r w:rsidRPr="00787C24">
              <w:rPr>
                <w:rFonts w:ascii="Liberation Serif" w:hAnsi="Liberation Serif"/>
                <w:sz w:val="16"/>
                <w:szCs w:val="16"/>
                <w:lang w:val="en-US"/>
              </w:rPr>
              <w:t>Dpi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8162C5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иные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модули и интерфейсы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иные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модули и интерфейсы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наличие двухсторонней печати, сетевой интерфейс</w:t>
            </w:r>
            <w:r w:rsidR="0034758C">
              <w:rPr>
                <w:rFonts w:ascii="Liberation Serif" w:hAnsi="Liberation Serif"/>
                <w:sz w:val="16"/>
                <w:szCs w:val="16"/>
              </w:rPr>
              <w:t xml:space="preserve"> (принтер)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07A4F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993517" w:rsidRDefault="00E07A4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4</w:t>
            </w:r>
            <w:r w:rsidRPr="00993517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8162C5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26.20.1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>8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D02D05">
              <w:rPr>
                <w:rFonts w:ascii="Liberation Serif" w:hAnsi="Liberation Serif"/>
                <w:sz w:val="16"/>
                <w:szCs w:val="16"/>
                <w:lang w:eastAsia="ar-SA"/>
              </w:rPr>
              <w:t>Устройства периферийные  с двумя и более функциями: печать данных, копирование, сканирование, прием и передача факсимильных сообщений. Пояснения по требуемой продукции:   многофункциональное устройство (МФУ)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DD699F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количество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страниц в месяц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количество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страниц в месяц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9F11B3" w:rsidRDefault="00E07A4F" w:rsidP="0034758C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не менее 5000 единиц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34758C" w:rsidRPr="00787C24" w:rsidTr="00291C4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58C" w:rsidRPr="00993517" w:rsidRDefault="0034758C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Default="0034758C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34758C" w:rsidP="00DD699F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Default="0034758C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34758C" w:rsidP="00DD699F">
            <w:pPr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0811B4" w:rsidP="000811B4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993517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 w:rsidR="00EF4014">
              <w:rPr>
                <w:rFonts w:ascii="Liberation Serif" w:eastAsia="Calibri" w:hAnsi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DD699F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Default="00EF4014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</w:p>
          <w:p w:rsidR="00EF4014" w:rsidRPr="00787C24" w:rsidRDefault="00EF4014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Default="00DD699F" w:rsidP="00DD699F">
            <w:pPr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струйный или лазерный</w:t>
            </w:r>
          </w:p>
          <w:p w:rsidR="00EF4014" w:rsidRPr="00787C24" w:rsidRDefault="00EF4014" w:rsidP="00EF4014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0811B4" w:rsidP="000811B4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F4014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формат печати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формат печати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34758C">
            <w:pPr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А3</w:t>
            </w:r>
            <w:r w:rsidR="0034758C">
              <w:rPr>
                <w:rFonts w:ascii="Liberation Serif" w:hAnsi="Liberation Serif"/>
                <w:sz w:val="16"/>
                <w:szCs w:val="16"/>
              </w:rPr>
              <w:t xml:space="preserve"> или </w:t>
            </w:r>
            <w:r>
              <w:rPr>
                <w:rFonts w:ascii="Liberation Serif" w:hAnsi="Liberation Serif"/>
                <w:sz w:val="16"/>
                <w:szCs w:val="16"/>
              </w:rPr>
              <w:t>А</w:t>
            </w:r>
            <w:proofErr w:type="gramStart"/>
            <w:r>
              <w:rPr>
                <w:rFonts w:ascii="Liberation Serif" w:hAnsi="Liberation Serif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0811B4" w:rsidP="000811B4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F4014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ц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ветность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(цветн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/ черно-бел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845C4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ц</w:t>
            </w:r>
            <w:r w:rsidR="00EF4014" w:rsidRPr="00787C24">
              <w:rPr>
                <w:rFonts w:ascii="Liberation Serif" w:eastAsia="Calibri" w:hAnsi="Liberation Serif"/>
                <w:sz w:val="16"/>
                <w:szCs w:val="16"/>
              </w:rPr>
              <w:t>ветность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  <w:r w:rsidR="00EF4014"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(цветн</w:t>
            </w:r>
            <w:r w:rsidR="00EF4014"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="00EF4014" w:rsidRPr="00787C24">
              <w:rPr>
                <w:rFonts w:ascii="Liberation Serif" w:eastAsia="Calibri" w:hAnsi="Liberation Serif"/>
                <w:sz w:val="16"/>
                <w:szCs w:val="16"/>
              </w:rPr>
              <w:t>/ черно-бел</w:t>
            </w:r>
            <w:r w:rsidR="00EF4014"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="00EF4014"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E845C4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цветн</w:t>
            </w:r>
            <w:r w:rsidR="00E845C4">
              <w:rPr>
                <w:rFonts w:ascii="Liberation Serif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 или черно-бел</w:t>
            </w:r>
            <w:r w:rsidR="00E845C4">
              <w:rPr>
                <w:rFonts w:ascii="Liberation Serif" w:hAnsi="Liberation Serif"/>
                <w:sz w:val="16"/>
                <w:szCs w:val="16"/>
              </w:rPr>
              <w:t>ая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3F1A46" w:rsidRPr="00787C24" w:rsidTr="00291C40">
        <w:trPr>
          <w:trHeight w:val="734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90792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322479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скорость печати – не менее 30 </w:t>
            </w:r>
            <w:r w:rsidR="00322479">
              <w:rPr>
                <w:rFonts w:ascii="Liberation Serif" w:hAnsi="Liberation Serif"/>
                <w:sz w:val="16"/>
                <w:szCs w:val="16"/>
              </w:rPr>
              <w:t>стра</w:t>
            </w:r>
            <w:r>
              <w:rPr>
                <w:rFonts w:ascii="Liberation Serif" w:hAnsi="Liberation Serif"/>
                <w:sz w:val="16"/>
                <w:szCs w:val="16"/>
              </w:rPr>
              <w:t>ниц</w:t>
            </w: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 в минуту / скорость сканирования – не имеет значения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EF4014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не менее 1500 </w:t>
            </w:r>
            <w:r w:rsidRPr="00787C24">
              <w:rPr>
                <w:rFonts w:ascii="Liberation Serif" w:hAnsi="Liberation Serif"/>
                <w:sz w:val="16"/>
                <w:szCs w:val="16"/>
                <w:lang w:val="en-US"/>
              </w:rPr>
              <w:t>Dpi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DD699F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5.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34758C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26.30.22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Аппараты телефонные для сотовых сетей связи</w:t>
            </w:r>
            <w:r w:rsidR="008C2477">
              <w:rPr>
                <w:rFonts w:ascii="Liberation Serif" w:hAnsi="Liberation Serif" w:cs="Times New Roman"/>
                <w:sz w:val="16"/>
                <w:szCs w:val="16"/>
              </w:rPr>
              <w:t xml:space="preserve"> или для прочих беспроводных сетей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.</w:t>
            </w:r>
          </w:p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Пояснения по требуемой продукции: телефоны мобильные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устройства (телефон/ смартфон)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устройства (телефон/ смартфон)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4F4260" w:rsidP="004F4260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>елефон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или 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>смартфон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поддерживаемые стандарты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поддерживаемые </w:t>
            </w:r>
            <w:r w:rsidR="004F4260">
              <w:rPr>
                <w:rFonts w:ascii="Liberation Serif" w:eastAsia="Calibri" w:hAnsi="Liberation Serif"/>
                <w:sz w:val="16"/>
                <w:szCs w:val="16"/>
              </w:rPr>
              <w:t>с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тандарты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3G, GSM 1800, GSM 1900, GSM 900, LTE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  <w:proofErr w:type="spellStart"/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iOS</w:t>
            </w:r>
            <w:proofErr w:type="spellEnd"/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, Android, Windows Mobile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время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время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метод управления (сенсорный/кнопочный)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метод управления (сенсорный/кнопочный)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4F4260" w:rsidP="004F4260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с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>енсорный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или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кнопочный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07A4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количество SIM-карт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E07A4F" w:rsidRPr="00787C24" w:rsidRDefault="00E07A4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количество SIM-карт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A92C46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не менее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1 единицы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наличие модулей и интерфейсов (</w:t>
            </w:r>
            <w:proofErr w:type="spellStart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Wi-Fi</w:t>
            </w:r>
            <w:proofErr w:type="spellEnd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</w:t>
            </w:r>
            <w:proofErr w:type="spellStart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Bluetooth</w:t>
            </w:r>
            <w:proofErr w:type="spellEnd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USB, GPS)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наличие модулей и интерфейсов (</w:t>
            </w:r>
            <w:proofErr w:type="spellStart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Wi-Fi</w:t>
            </w:r>
            <w:proofErr w:type="spellEnd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</w:t>
            </w:r>
            <w:proofErr w:type="spellStart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Bluetooth</w:t>
            </w:r>
            <w:proofErr w:type="spellEnd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USB, GPS)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наличие модулей и интерфейсов </w:t>
            </w:r>
            <w:proofErr w:type="spellStart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Wi-Fi</w:t>
            </w:r>
            <w:proofErr w:type="spellEnd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</w:t>
            </w:r>
            <w:proofErr w:type="spellStart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Bluetooth</w:t>
            </w:r>
            <w:proofErr w:type="spellEnd"/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USB, GPS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0C6690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 соответствии с распоряжением Администрации Каменск-Уральского</w:t>
            </w:r>
            <w:r w:rsidR="004F4260">
              <w:rPr>
                <w:rFonts w:ascii="Liberation Serif" w:eastAsia="Calibri" w:hAnsi="Liberation Serif"/>
                <w:sz w:val="16"/>
                <w:szCs w:val="16"/>
              </w:rPr>
              <w:t xml:space="preserve">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распоряжением (приказом) руководителя ее территориального органа</w:t>
            </w:r>
            <w:r w:rsidR="000C6690">
              <w:rPr>
                <w:rFonts w:ascii="Liberation Serif" w:eastAsia="Calibri" w:hAnsi="Liberation Serif"/>
                <w:sz w:val="16"/>
                <w:szCs w:val="16"/>
              </w:rPr>
              <w:t xml:space="preserve">, 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подведомственного ей казенного учреждения, устанавливающим правила пользования телефонной связью в Администрации Каменск-Уральского</w:t>
            </w:r>
            <w:r w:rsidR="004F4260">
              <w:rPr>
                <w:rFonts w:ascii="Liberation Serif" w:eastAsia="Calibri" w:hAnsi="Liberation Serif"/>
                <w:sz w:val="16"/>
                <w:szCs w:val="16"/>
              </w:rPr>
              <w:t xml:space="preserve"> городского округа</w:t>
            </w:r>
            <w:r w:rsidR="000C6690">
              <w:rPr>
                <w:rFonts w:ascii="Liberation Serif" w:eastAsia="Calibri" w:hAnsi="Liberation Serif"/>
                <w:sz w:val="16"/>
                <w:szCs w:val="16"/>
              </w:rPr>
              <w:t>,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 ее территориальном органе, подведомственном ей казенном учреждении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C3618D">
            <w:pPr>
              <w:rPr>
                <w:rFonts w:ascii="Liberation Serif" w:hAnsi="Liberation Serif"/>
                <w:color w:val="000000"/>
                <w:sz w:val="16"/>
                <w:szCs w:val="16"/>
                <w:lang w:val="en-US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руб</w:t>
            </w:r>
            <w:r w:rsidR="00C3618D">
              <w:rPr>
                <w:rFonts w:ascii="Liberation Serif" w:hAnsi="Liberation Serif"/>
                <w:color w:val="000000"/>
                <w:sz w:val="16"/>
                <w:szCs w:val="16"/>
              </w:rPr>
              <w:t>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C37FC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C2" w:rsidRPr="00787C24" w:rsidRDefault="00C37FC2" w:rsidP="00C37FC2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5тыс. руб.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C37FC2" w:rsidRPr="00787C24" w:rsidRDefault="00C37FC2" w:rsidP="009F11B3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</w:t>
            </w: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C6690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10 тыс. 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C37FC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предельная цена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C2" w:rsidRPr="00787C24" w:rsidRDefault="00C37FC2" w:rsidP="00C37FC2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5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DD699F" w:rsidRPr="00787C24" w:rsidRDefault="00C37FC2" w:rsidP="001B249A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</w:t>
            </w: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C6690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10</w:t>
            </w:r>
            <w:r w:rsidR="001B249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000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6.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29.10.22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590ADC" w:rsidP="00590ADC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Theme="minorHAnsi" w:hAnsi="Liberation Serif"/>
                <w:bCs/>
                <w:sz w:val="16"/>
                <w:szCs w:val="16"/>
                <w:lang w:eastAsia="en-US"/>
              </w:rPr>
              <w:t>Средства тр</w:t>
            </w:r>
            <w:r w:rsidR="001B249A" w:rsidRPr="00CB05AF">
              <w:rPr>
                <w:rFonts w:ascii="Liberation Serif" w:eastAsiaTheme="minorHAnsi" w:hAnsi="Liberation Serif"/>
                <w:bCs/>
                <w:sz w:val="16"/>
                <w:szCs w:val="16"/>
                <w:lang w:eastAsia="en-US"/>
              </w:rPr>
              <w:t xml:space="preserve">анспортные с двигателем с искровым зажиганием, с рабочим объемом цилиндров более 1500 </w:t>
            </w:r>
            <w:r w:rsidR="001B249A" w:rsidRPr="00CB05AF">
              <w:rPr>
                <w:rFonts w:ascii="Liberation Serif" w:hAnsi="Liberation Serif" w:cs="Liberation Serif"/>
                <w:sz w:val="16"/>
                <w:szCs w:val="16"/>
              </w:rPr>
              <w:t>см3,</w:t>
            </w:r>
            <w:r w:rsidR="001B249A" w:rsidRPr="00CB05AF">
              <w:rPr>
                <w:rFonts w:ascii="Liberation Serif" w:hAnsi="Liberation Serif"/>
                <w:color w:val="000000"/>
                <w:sz w:val="16"/>
                <w:szCs w:val="16"/>
              </w:rPr>
              <w:t>новые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251</w:t>
            </w: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лошадиная сила</w:t>
            </w: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максимальная мощность двигателя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9A" w:rsidRPr="00787C24" w:rsidRDefault="001B249A" w:rsidP="001B249A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DD699F" w:rsidRDefault="001B249A" w:rsidP="001B249A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C6690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200</w:t>
            </w:r>
            <w:r w:rsidR="003634B8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;</w:t>
            </w:r>
          </w:p>
          <w:p w:rsidR="003634B8" w:rsidRDefault="003634B8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3634B8" w:rsidRDefault="003634B8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</w:t>
            </w:r>
          </w:p>
          <w:p w:rsidR="003634B8" w:rsidRPr="00787C24" w:rsidRDefault="003634B8" w:rsidP="003634B8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в казенных учреждениях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не более 150 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максимальная мощность двигателя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9A" w:rsidRPr="00787C24" w:rsidRDefault="001B249A" w:rsidP="001B249A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DD699F" w:rsidRDefault="001B249A" w:rsidP="001B249A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 – не более 200</w:t>
            </w:r>
            <w:r w:rsidR="003634B8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;</w:t>
            </w:r>
          </w:p>
          <w:p w:rsidR="003634B8" w:rsidRDefault="003634B8" w:rsidP="001B249A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  <w:p w:rsidR="003634B8" w:rsidRDefault="003634B8" w:rsidP="000E0EA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должности муниципальной службы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не более 150</w:t>
            </w:r>
          </w:p>
          <w:p w:rsidR="003634B8" w:rsidRPr="00787C24" w:rsidRDefault="003634B8" w:rsidP="003634B8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1B249A" w:rsidP="00A92C46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комплектация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1B249A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комплектация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DC" w:rsidRPr="00787C24" w:rsidRDefault="009E4BDC" w:rsidP="009E4BD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округа–полная (максимальная)</w:t>
            </w:r>
            <w:r w:rsidR="00170433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9E4BDC" w:rsidRPr="00787C24" w:rsidRDefault="009E4BDC" w:rsidP="009E4BDC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9E4BDC" w:rsidRPr="00787C24" w:rsidRDefault="009E4BDC" w:rsidP="009E4BD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руководители территориальных органов Администрации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Каменск-Уральского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стандартная (классическая)</w:t>
            </w:r>
          </w:p>
          <w:p w:rsidR="009E4BDC" w:rsidRPr="00787C24" w:rsidRDefault="009E4BDC" w:rsidP="009E4BDC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DD699F" w:rsidRPr="00787C24" w:rsidRDefault="009E4BDC" w:rsidP="000E0EA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стандартная (классическая)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C3618D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руб</w:t>
            </w:r>
            <w:r w:rsidR="00C3618D">
              <w:rPr>
                <w:rFonts w:ascii="Liberation Serif" w:hAnsi="Liberation Serif"/>
                <w:color w:val="000000"/>
                <w:sz w:val="16"/>
                <w:szCs w:val="16"/>
              </w:rPr>
              <w:t>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1B249A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</w:t>
            </w:r>
            <w:proofErr w:type="gramStart"/>
            <w:r>
              <w:rPr>
                <w:rFonts w:ascii="Liberation Serif" w:eastAsia="Calibri" w:hAnsi="Liberation Serif"/>
                <w:sz w:val="16"/>
                <w:szCs w:val="16"/>
              </w:rPr>
              <w:t>а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>-</w:t>
            </w:r>
            <w:proofErr w:type="gramEnd"/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не более 2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,5 млн.руб.</w:t>
            </w:r>
            <w:r w:rsidR="00170433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руководитель аппарата Администрации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 – не более 1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,5 млн</w:t>
            </w:r>
            <w:proofErr w:type="gramStart"/>
            <w:r w:rsidR="001B249A">
              <w:rPr>
                <w:rFonts w:ascii="Liberation Serif" w:eastAsia="Calibri" w:hAnsi="Liberation Serif"/>
                <w:sz w:val="16"/>
                <w:szCs w:val="16"/>
              </w:rPr>
              <w:t>.р</w:t>
            </w:r>
            <w:proofErr w:type="gramEnd"/>
            <w:r w:rsidR="001B249A">
              <w:rPr>
                <w:rFonts w:ascii="Liberation Serif" w:eastAsia="Calibri" w:hAnsi="Liberation Serif"/>
                <w:sz w:val="16"/>
                <w:szCs w:val="16"/>
              </w:rPr>
              <w:t>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иные должности муниципальной службы, иные должности в казенных учреждениях – не более 1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,35      млн</w:t>
            </w:r>
            <w:proofErr w:type="gramStart"/>
            <w:r w:rsidR="001B249A">
              <w:rPr>
                <w:rFonts w:ascii="Liberation Serif" w:eastAsia="Calibri" w:hAnsi="Liberation Serif"/>
                <w:sz w:val="16"/>
                <w:szCs w:val="16"/>
              </w:rPr>
              <w:t>.р</w:t>
            </w:r>
            <w:proofErr w:type="gramEnd"/>
            <w:r w:rsidR="001B249A">
              <w:rPr>
                <w:rFonts w:ascii="Liberation Serif" w:eastAsia="Calibri" w:hAnsi="Liberation Serif"/>
                <w:sz w:val="16"/>
                <w:szCs w:val="16"/>
              </w:rPr>
              <w:t>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(в организациях без персонального закрепления)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9A" w:rsidRPr="00787C24" w:rsidRDefault="001B249A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2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 500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> 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 рублей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1B249A" w:rsidRPr="00787C24" w:rsidRDefault="001B249A" w:rsidP="001B249A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1B249A" w:rsidRPr="00787C24" w:rsidRDefault="001B249A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первый заместитель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– не более 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 500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> 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 рублей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1B249A" w:rsidRPr="00787C24" w:rsidRDefault="001B249A" w:rsidP="001B249A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DD699F" w:rsidRPr="00787C24" w:rsidRDefault="001B249A" w:rsidP="000E0EA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иные должности муниципальной службы– не более 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350000  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15B8D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7.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E12AC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31.01.11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E12AC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Мебельметаллическ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аядля офисов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материал (металл)</w:t>
            </w: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для мебели для сидения, преимущественно с металлическим каркасом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</w:p>
          <w:p w:rsidR="00E15B8D" w:rsidRPr="00787C24" w:rsidRDefault="00E15B8D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обивочные материалы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2" w:rsidRDefault="002A293C" w:rsidP="005D5E26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="005D5E26">
              <w:rPr>
                <w:rFonts w:ascii="Liberation Serif" w:eastAsia="Calibri" w:hAnsi="Liberation Serif"/>
                <w:sz w:val="16"/>
                <w:szCs w:val="16"/>
              </w:rPr>
              <w:t>-</w:t>
            </w:r>
            <w:r w:rsidR="005D5E26"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</w:p>
          <w:p w:rsidR="002A293C" w:rsidRDefault="005D5E26" w:rsidP="005D5E26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кожа натуральная; </w:t>
            </w:r>
          </w:p>
          <w:p w:rsidR="00E15B8D" w:rsidRDefault="005D5E26" w:rsidP="005D5E26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proofErr w:type="gramStart"/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;</w:t>
            </w:r>
            <w:proofErr w:type="gramEnd"/>
          </w:p>
          <w:p w:rsidR="002A293C" w:rsidRPr="00787C24" w:rsidRDefault="002A293C" w:rsidP="005D5E26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2A293C" w:rsidRDefault="002A293C" w:rsidP="002A293C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- </w:t>
            </w: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</w:p>
          <w:p w:rsidR="002A293C" w:rsidRDefault="002A293C" w:rsidP="002A293C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кожа натуральная;</w:t>
            </w:r>
          </w:p>
          <w:p w:rsidR="00E15B8D" w:rsidRPr="00787C24" w:rsidRDefault="002A293C" w:rsidP="002A293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proofErr w:type="gramStart"/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 w:rsidR="00E15B8D"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  <w:proofErr w:type="gramEnd"/>
          </w:p>
          <w:p w:rsidR="00E15B8D" w:rsidRPr="00787C24" w:rsidRDefault="00E15B8D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2A293C" w:rsidRDefault="002A293C" w:rsidP="002A293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5643A2" w:rsidRDefault="002A293C" w:rsidP="002A293C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предельное значение</w:t>
            </w:r>
            <w:r w:rsidR="005643A2"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</w:p>
          <w:p w:rsidR="002A293C" w:rsidRPr="00F246EC" w:rsidRDefault="002A293C" w:rsidP="002A293C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искусственная кожа;</w:t>
            </w:r>
          </w:p>
          <w:p w:rsidR="00E15B8D" w:rsidRPr="00787C24" w:rsidRDefault="002A293C" w:rsidP="002A293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материал (металл)</w:t>
            </w: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для мебели для сидения, преимущественно с металлическим каркасом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</w:p>
          <w:p w:rsidR="00E15B8D" w:rsidRPr="00787C24" w:rsidRDefault="00E15B8D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обивочные материалы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2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округа-</w:t>
            </w: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</w:p>
          <w:p w:rsidR="005643A2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кожа натуральная; </w:t>
            </w:r>
          </w:p>
          <w:p w:rsidR="005643A2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proofErr w:type="gramStart"/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;</w:t>
            </w:r>
            <w:proofErr w:type="gramEnd"/>
          </w:p>
          <w:p w:rsidR="005643A2" w:rsidRPr="00787C24" w:rsidRDefault="005643A2" w:rsidP="005643A2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5643A2" w:rsidRDefault="005643A2" w:rsidP="005643A2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- </w:t>
            </w: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</w:p>
          <w:p w:rsidR="005643A2" w:rsidRDefault="005643A2" w:rsidP="005643A2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кожа натуральная;</w:t>
            </w:r>
          </w:p>
          <w:p w:rsidR="005643A2" w:rsidRPr="00787C24" w:rsidRDefault="005643A2" w:rsidP="005643A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proofErr w:type="gramStart"/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  <w:proofErr w:type="gramEnd"/>
          </w:p>
          <w:p w:rsidR="005643A2" w:rsidRPr="00787C24" w:rsidRDefault="005643A2" w:rsidP="005643A2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5643A2" w:rsidRDefault="005643A2" w:rsidP="005643A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5643A2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</w:p>
          <w:p w:rsidR="005643A2" w:rsidRPr="00F246EC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искусственная кожа;</w:t>
            </w:r>
          </w:p>
          <w:p w:rsidR="00E15B8D" w:rsidRPr="00787C24" w:rsidRDefault="005643A2" w:rsidP="005643A2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205164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lastRenderedPageBreak/>
              <w:t>8.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164" w:rsidRPr="00787C24" w:rsidRDefault="00205164" w:rsidP="00E12AC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31.01.12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164" w:rsidRPr="00787C24" w:rsidRDefault="00205164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Мебель деревянн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 для офисов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Default="00205164" w:rsidP="00E15B8D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материал (вид древесины)</w:t>
            </w:r>
          </w:p>
          <w:p w:rsidR="00205164" w:rsidRPr="00787C24" w:rsidRDefault="00205164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Default="00205164" w:rsidP="0020516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округа,</w:t>
            </w:r>
          </w:p>
          <w:p w:rsidR="00205164" w:rsidRDefault="00205164" w:rsidP="00205164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- </w:t>
            </w:r>
            <w:r w:rsidRPr="00F246EC">
              <w:rPr>
                <w:rFonts w:ascii="Liberation Serif" w:hAnsi="Liberation Serif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</w:rPr>
              <w:t>:</w:t>
            </w:r>
          </w:p>
          <w:p w:rsidR="00205164" w:rsidRDefault="00205164" w:rsidP="00205164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</w:rPr>
              <w:t>массив древесины «ценных» пород (твердолиственных и тропических);</w:t>
            </w:r>
          </w:p>
          <w:p w:rsidR="00205164" w:rsidRPr="00787C24" w:rsidRDefault="00205164" w:rsidP="0020516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</w:rPr>
              <w:t xml:space="preserve">возможные значения: древесина хвойных и </w:t>
            </w:r>
            <w:proofErr w:type="spellStart"/>
            <w:r w:rsidRPr="00F246EC">
              <w:rPr>
                <w:rFonts w:ascii="Liberation Serif" w:hAnsi="Liberation Serif"/>
                <w:sz w:val="16"/>
                <w:szCs w:val="16"/>
              </w:rPr>
              <w:t>мягколиственных</w:t>
            </w:r>
            <w:proofErr w:type="spellEnd"/>
            <w:r w:rsidRPr="00F246EC">
              <w:rPr>
                <w:rFonts w:ascii="Liberation Serif" w:hAnsi="Liberation Serif"/>
                <w:sz w:val="16"/>
                <w:szCs w:val="16"/>
              </w:rPr>
              <w:t xml:space="preserve"> пород</w:t>
            </w:r>
            <w:r w:rsidR="00546303">
              <w:rPr>
                <w:rFonts w:ascii="Liberation Serif" w:hAnsi="Liberation Serif"/>
                <w:sz w:val="16"/>
                <w:szCs w:val="16"/>
              </w:rPr>
              <w:t>;</w:t>
            </w:r>
          </w:p>
          <w:p w:rsidR="00205164" w:rsidRDefault="0020516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205164" w:rsidRDefault="00205164" w:rsidP="0020516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205164" w:rsidRDefault="00205164" w:rsidP="00205164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:</w:t>
            </w:r>
          </w:p>
          <w:p w:rsidR="00205164" w:rsidRPr="00787C24" w:rsidRDefault="00205164" w:rsidP="00205164">
            <w:pPr>
              <w:widowControl w:val="0"/>
              <w:autoSpaceDE w:val="0"/>
              <w:autoSpaceDN w:val="0"/>
              <w:rPr>
                <w:rFonts w:ascii="Liberation Serif" w:hAnsi="Liberation Serif"/>
                <w:bCs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древесина хвойных и </w:t>
            </w:r>
            <w:proofErr w:type="spellStart"/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мягколиственных</w:t>
            </w:r>
            <w:proofErr w:type="spellEnd"/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 пород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Default="00205164" w:rsidP="00E15B8D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материал (вид древесины)</w:t>
            </w:r>
          </w:p>
          <w:p w:rsidR="00205164" w:rsidRPr="00787C24" w:rsidRDefault="00205164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Default="00205164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округа,</w:t>
            </w:r>
          </w:p>
          <w:p w:rsidR="00205164" w:rsidRDefault="00205164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руководители территориальных органов Администрации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Каменск-Уральского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- </w:t>
            </w:r>
            <w:r w:rsidRPr="00F246EC">
              <w:rPr>
                <w:rFonts w:ascii="Liberation Serif" w:hAnsi="Liberation Serif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</w:rPr>
              <w:t>:</w:t>
            </w:r>
          </w:p>
          <w:p w:rsidR="00205164" w:rsidRDefault="00205164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</w:rPr>
              <w:t>массив древесины «ценных» пород (твердолиственных и тропических);</w:t>
            </w:r>
          </w:p>
          <w:p w:rsidR="00205164" w:rsidRPr="00787C24" w:rsidRDefault="00205164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</w:rPr>
              <w:t xml:space="preserve">возможные значения: древесина хвойных и </w:t>
            </w:r>
            <w:proofErr w:type="spellStart"/>
            <w:r w:rsidRPr="00F246EC">
              <w:rPr>
                <w:rFonts w:ascii="Liberation Serif" w:hAnsi="Liberation Serif"/>
                <w:sz w:val="16"/>
                <w:szCs w:val="16"/>
              </w:rPr>
              <w:t>мягколиственных</w:t>
            </w:r>
            <w:proofErr w:type="spellEnd"/>
            <w:r w:rsidRPr="00F246EC">
              <w:rPr>
                <w:rFonts w:ascii="Liberation Serif" w:hAnsi="Liberation Serif"/>
                <w:sz w:val="16"/>
                <w:szCs w:val="16"/>
              </w:rPr>
              <w:t xml:space="preserve"> пород</w:t>
            </w:r>
            <w:r w:rsidR="00546303">
              <w:rPr>
                <w:rFonts w:ascii="Liberation Serif" w:hAnsi="Liberation Serif"/>
                <w:sz w:val="16"/>
                <w:szCs w:val="16"/>
              </w:rPr>
              <w:t>;</w:t>
            </w:r>
          </w:p>
          <w:p w:rsidR="00205164" w:rsidRDefault="00205164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205164" w:rsidRDefault="00205164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205164" w:rsidRDefault="00205164" w:rsidP="00697191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:</w:t>
            </w:r>
          </w:p>
          <w:p w:rsidR="00205164" w:rsidRPr="00787C24" w:rsidRDefault="00205164" w:rsidP="00697191">
            <w:pPr>
              <w:widowControl w:val="0"/>
              <w:autoSpaceDE w:val="0"/>
              <w:autoSpaceDN w:val="0"/>
              <w:rPr>
                <w:rFonts w:ascii="Liberation Serif" w:hAnsi="Liberation Serif"/>
                <w:bCs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древесина хвойных и </w:t>
            </w:r>
            <w:proofErr w:type="spellStart"/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мягколиственных</w:t>
            </w:r>
            <w:proofErr w:type="spellEnd"/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 пород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546303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Default="00546303" w:rsidP="00205164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обивочные материалы</w:t>
            </w:r>
          </w:p>
          <w:p w:rsidR="00546303" w:rsidRPr="00787C24" w:rsidRDefault="00546303" w:rsidP="00205164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>для мебели для сидения, преимущественно с деревянным каркасом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Default="00546303" w:rsidP="0054630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округа,</w:t>
            </w:r>
          </w:p>
          <w:p w:rsidR="00546303" w:rsidRDefault="00546303" w:rsidP="0054630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руководители территориальных органов Администрации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Каменск-Уральского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-</w:t>
            </w:r>
          </w:p>
          <w:p w:rsid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</w:rPr>
              <w:t>:</w:t>
            </w:r>
          </w:p>
          <w:p w:rsid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кожа натуральная;</w:t>
            </w:r>
          </w:p>
          <w:p w:rsid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proofErr w:type="gramStart"/>
            <w:r w:rsidRPr="00872CF3">
              <w:rPr>
                <w:rFonts w:ascii="Liberation Serif" w:hAnsi="Liberation Serif"/>
                <w:sz w:val="16"/>
                <w:szCs w:val="16"/>
              </w:rPr>
              <w:t>возможные значения: искусственная кожа</w:t>
            </w:r>
            <w:r w:rsidR="000D4D98">
              <w:rPr>
                <w:rFonts w:ascii="Liberation Serif" w:hAnsi="Liberation Serif"/>
                <w:sz w:val="16"/>
                <w:szCs w:val="16"/>
              </w:rPr>
              <w:t xml:space="preserve">, </w:t>
            </w:r>
            <w:r w:rsidRPr="00872CF3">
              <w:rPr>
                <w:rFonts w:ascii="Liberation Serif" w:hAnsi="Liberation Serif"/>
                <w:sz w:val="16"/>
                <w:szCs w:val="16"/>
              </w:rPr>
              <w:t>мебельный (искусственный) мех, искусственная замша (микрофибра), ткань, нетканые материалы</w:t>
            </w:r>
            <w:r>
              <w:rPr>
                <w:rFonts w:ascii="Liberation Serif" w:hAnsi="Liberation Serif"/>
                <w:sz w:val="16"/>
                <w:szCs w:val="16"/>
              </w:rPr>
              <w:t>;</w:t>
            </w:r>
            <w:proofErr w:type="gramEnd"/>
          </w:p>
          <w:p w:rsid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</w:p>
          <w:p w:rsidR="00546303" w:rsidRDefault="00546303" w:rsidP="0054630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546303" w:rsidRDefault="00546303" w:rsidP="00546303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:</w:t>
            </w:r>
          </w:p>
          <w:p w:rsidR="00546303" w:rsidRPr="00872CF3" w:rsidRDefault="00546303" w:rsidP="0054630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color w:val="000000"/>
                <w:sz w:val="16"/>
                <w:szCs w:val="16"/>
              </w:rPr>
              <w:t>искусственная кожа;</w:t>
            </w:r>
          </w:p>
          <w:p w:rsidR="00546303" w:rsidRP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Default="00546303" w:rsidP="00697191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обивочные материалы</w:t>
            </w:r>
          </w:p>
          <w:p w:rsidR="00546303" w:rsidRPr="00787C24" w:rsidRDefault="00546303" w:rsidP="00697191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>для мебели для сидения, преимущественно с деревянным каркасом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Default="00546303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округа,</w:t>
            </w:r>
          </w:p>
          <w:p w:rsidR="00546303" w:rsidRDefault="00546303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руководители территориальных органов Администрации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Каменск-Уральского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-</w:t>
            </w:r>
          </w:p>
          <w:p w:rsid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</w:rPr>
              <w:t>:</w:t>
            </w:r>
          </w:p>
          <w:p w:rsid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кожа натуральная;</w:t>
            </w:r>
          </w:p>
          <w:p w:rsid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proofErr w:type="gramStart"/>
            <w:r w:rsidRPr="00872CF3">
              <w:rPr>
                <w:rFonts w:ascii="Liberation Serif" w:hAnsi="Liberation Serif"/>
                <w:sz w:val="16"/>
                <w:szCs w:val="16"/>
              </w:rPr>
              <w:t>возможные значения: искусственная кожа</w:t>
            </w:r>
            <w:r w:rsidR="000D4D98">
              <w:rPr>
                <w:rFonts w:ascii="Liberation Serif" w:hAnsi="Liberation Serif"/>
                <w:sz w:val="16"/>
                <w:szCs w:val="16"/>
              </w:rPr>
              <w:t>,</w:t>
            </w:r>
            <w:r w:rsidRPr="00872CF3">
              <w:rPr>
                <w:rFonts w:ascii="Liberation Serif" w:hAnsi="Liberation Serif"/>
                <w:sz w:val="16"/>
                <w:szCs w:val="16"/>
              </w:rPr>
              <w:t xml:space="preserve"> мебельный (искусственный) мех, искусственная замша (микрофибра), ткань, нетканые материалы</w:t>
            </w:r>
            <w:r>
              <w:rPr>
                <w:rFonts w:ascii="Liberation Serif" w:hAnsi="Liberation Serif"/>
                <w:sz w:val="16"/>
                <w:szCs w:val="16"/>
              </w:rPr>
              <w:t>;</w:t>
            </w:r>
            <w:proofErr w:type="gramEnd"/>
          </w:p>
          <w:p w:rsid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</w:p>
          <w:p w:rsidR="00546303" w:rsidRDefault="00546303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546303" w:rsidRDefault="00546303" w:rsidP="00697191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:</w:t>
            </w:r>
          </w:p>
          <w:p w:rsidR="00546303" w:rsidRPr="00872CF3" w:rsidRDefault="00546303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color w:val="000000"/>
                <w:sz w:val="16"/>
                <w:szCs w:val="16"/>
              </w:rPr>
              <w:t>искусственная кожа;</w:t>
            </w:r>
          </w:p>
          <w:p w:rsidR="00546303" w:rsidRP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9.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A95989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49</w:t>
            </w: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.</w:t>
            </w: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32</w:t>
            </w: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.1</w:t>
            </w: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A95989" w:rsidRDefault="006E1DA5" w:rsidP="00712E8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У</w:t>
            </w:r>
            <w:r w:rsidRPr="00A95989">
              <w:rPr>
                <w:rFonts w:ascii="Liberation Serif" w:hAnsi="Liberation Serif" w:cs="Liberation Serif"/>
                <w:sz w:val="16"/>
                <w:szCs w:val="16"/>
              </w:rPr>
              <w:t>слуги арендованных легковых автомобилей с водителем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251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7759C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лошадиная сила</w:t>
            </w:r>
          </w:p>
          <w:p w:rsidR="006E1DA5" w:rsidRPr="00787C24" w:rsidRDefault="006E1DA5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EF4983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мощность</w:t>
            </w:r>
            <w:r w:rsidRPr="00EF4983">
              <w:rPr>
                <w:rFonts w:ascii="Liberation Serif" w:eastAsia="Calibri" w:hAnsi="Liberation Serif"/>
                <w:sz w:val="16"/>
                <w:szCs w:val="16"/>
              </w:rPr>
              <w:t xml:space="preserve"> двигателя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автомобиля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A145E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150;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  <w:p w:rsidR="006E1DA5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 xml:space="preserve">иные должности в казенных учреждениях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не более 150</w:t>
            </w:r>
          </w:p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 xml:space="preserve">максимальна </w:t>
            </w:r>
            <w:r w:rsidRPr="00EF4983">
              <w:rPr>
                <w:rFonts w:ascii="Liberation Serif" w:eastAsia="Calibri" w:hAnsi="Liberation Serif"/>
                <w:sz w:val="16"/>
                <w:szCs w:val="16"/>
              </w:rPr>
              <w:t>мощность двигателя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A145E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150;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  <w:p w:rsidR="006E1DA5" w:rsidRDefault="006E1DA5" w:rsidP="000A145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 xml:space="preserve">казенных учреждениях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не более 150</w:t>
            </w:r>
          </w:p>
          <w:p w:rsidR="006E1DA5" w:rsidRPr="00787C24" w:rsidRDefault="006E1DA5" w:rsidP="003634B8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коробки передач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коробки передач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912F62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033D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округа–полная (максимальная)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E1DA5" w:rsidRPr="00787C24" w:rsidRDefault="006E1DA5" w:rsidP="003033D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6E1DA5" w:rsidRDefault="006E1DA5" w:rsidP="003033D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 руководители казенных учреждений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стандартная (классическая)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0A145E" w:rsidRPr="00787C24" w:rsidRDefault="000A145E" w:rsidP="003033D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6E1DA5" w:rsidRPr="00787C24" w:rsidRDefault="006E1DA5" w:rsidP="00417DA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стандартная (классическая)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912F6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912F62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912F6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в соответствии с потребностью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560161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10.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58.29.13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12F62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0792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руб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12F6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12F62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не более 1000000 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0811B4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11.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58.29.21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F952F5" w:rsidP="000A145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совместимость </w:t>
            </w:r>
            <w:r w:rsidR="000A145E"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электронного документооборота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П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равительства Свердловской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F952F5" w:rsidP="00F952F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все </w:t>
            </w:r>
            <w:proofErr w:type="spellStart"/>
            <w:r>
              <w:rPr>
                <w:rFonts w:ascii="Liberation Serif" w:eastAsia="Calibri" w:hAnsi="Liberation Serif"/>
                <w:sz w:val="16"/>
                <w:szCs w:val="16"/>
              </w:rPr>
              <w:t>широкоиспользуемые</w:t>
            </w:r>
            <w:proofErr w:type="spellEnd"/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графические, текстовые и видео форматы передачи данных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соответствие Федеральному </w:t>
            </w:r>
            <w:hyperlink r:id="rId12" w:history="1">
              <w:r w:rsidRPr="00B74244">
                <w:rPr>
                  <w:rFonts w:ascii="Liberation Serif" w:eastAsiaTheme="minorHAnsi" w:hAnsi="Liberation Serif"/>
                  <w:sz w:val="16"/>
                  <w:szCs w:val="16"/>
                  <w:lang w:eastAsia="en-US"/>
                </w:rPr>
                <w:t>закону</w:t>
              </w:r>
            </w:hyperlink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от 27 июля 2006 года № 152-ФЗ </w:t>
            </w:r>
            <w:r w:rsidRPr="00B74244">
              <w:rPr>
                <w:rFonts w:ascii="Liberation Serif" w:hAnsi="Liberation Serif"/>
                <w:sz w:val="16"/>
                <w:szCs w:val="16"/>
              </w:rPr>
              <w:t>«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О персональных данных</w:t>
            </w:r>
            <w:r w:rsidRPr="00B74244">
              <w:rPr>
                <w:rFonts w:ascii="Liberation Serif" w:hAnsi="Liberation Serif"/>
                <w:sz w:val="16"/>
                <w:szCs w:val="16"/>
              </w:rPr>
              <w:t>»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соответствие Федеральному </w:t>
            </w:r>
            <w:hyperlink r:id="rId13" w:history="1">
              <w:r w:rsidRPr="00B74244">
                <w:rPr>
                  <w:rFonts w:ascii="Liberation Serif" w:eastAsiaTheme="minorHAnsi" w:hAnsi="Liberation Serif"/>
                  <w:sz w:val="16"/>
                  <w:szCs w:val="16"/>
                  <w:lang w:eastAsia="en-US"/>
                </w:rPr>
                <w:t>закону</w:t>
              </w:r>
            </w:hyperlink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от 27 июля 2006 года № 152-ФЗ </w:t>
            </w:r>
            <w:r w:rsidRPr="00B74244">
              <w:rPr>
                <w:rFonts w:ascii="Liberation Serif" w:hAnsi="Liberation Serif"/>
                <w:sz w:val="16"/>
                <w:szCs w:val="16"/>
              </w:rPr>
              <w:t>«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О персональных данных</w:t>
            </w:r>
            <w:r w:rsidRPr="00B74244">
              <w:rPr>
                <w:rFonts w:ascii="Liberation Serif" w:hAnsi="Liberation Serif"/>
                <w:sz w:val="16"/>
                <w:szCs w:val="16"/>
              </w:rPr>
              <w:t>»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F952F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8B538F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6E1DA5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6E1DA5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58.29.31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B74244" w:rsidRDefault="008B538F" w:rsidP="008B53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  <w:p w:rsidR="008B538F" w:rsidRPr="00787C24" w:rsidRDefault="008B538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8B538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использование российских </w:t>
            </w:r>
            <w:proofErr w:type="spellStart"/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криптоалгоритмов</w:t>
            </w:r>
            <w:proofErr w:type="spellEnd"/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8B538F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использование российских </w:t>
            </w:r>
            <w:proofErr w:type="spellStart"/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криптоалгоритмов</w:t>
            </w:r>
            <w:proofErr w:type="spellEnd"/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F952F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8B538F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58.29.32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1E5E13" w:rsidRDefault="008B538F" w:rsidP="00760E1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1E5E13">
              <w:rPr>
                <w:rFonts w:ascii="Liberation Serif" w:hAnsi="Liberation Serif" w:cs="Liberation Serif"/>
                <w:sz w:val="16"/>
                <w:szCs w:val="16"/>
              </w:rP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1E5E13" w:rsidRDefault="008B538F" w:rsidP="00760E1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1E5E13" w:rsidRDefault="008B538F" w:rsidP="008B53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поддержка и формирование регистров учета, содержащих функции по ведению бухгалтерской документации, которые </w:t>
            </w: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соответствуют российским стандартам систем бухгалтерского учета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1E5E13" w:rsidRDefault="008B538F" w:rsidP="008B53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поддержка и формирование регистров учета, содержащих функции по ведению бухгалтерской документации, которые </w:t>
            </w: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соответствуют российским стандартам систем бухгалтерского учета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F952F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B1BDC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14.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61.10.30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1BDC" w:rsidRPr="00787C24" w:rsidRDefault="006B1BDC" w:rsidP="008B538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F45F1A" w:rsidRDefault="006B1BDC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  <w:t>2545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F45F1A" w:rsidRDefault="006B1BDC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мегабит в секунду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6B1BD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="Calibri" w:hAnsi="Liberation Serif"/>
                <w:sz w:val="16"/>
                <w:szCs w:val="16"/>
              </w:rPr>
              <w:t>пропускная способность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6B1BDC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6B1BD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="Calibri" w:hAnsi="Liberation Serif"/>
                <w:sz w:val="16"/>
                <w:szCs w:val="16"/>
              </w:rPr>
              <w:t>пропускная способность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100 мегабит в  секунду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B1BDC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Default="006B1BDC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Default="006B1BDC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8B538F">
            <w:pPr>
              <w:contextualSpacing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6B1BDC" w:rsidRDefault="006B1BDC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Default="006B1BDC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процент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8B538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="Calibri" w:hAnsi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Default="006B1BDC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="Calibri" w:hAnsi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6B1BDC" w:rsidRDefault="006B1BDC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6B1BDC">
              <w:rPr>
                <w:rFonts w:ascii="Liberation Serif" w:eastAsia="Calibri" w:hAnsi="Liberation Serif"/>
                <w:sz w:val="16"/>
                <w:szCs w:val="16"/>
              </w:rPr>
              <w:t>4 процента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F45F1A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8B538F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5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61.20.11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F1A" w:rsidRPr="001E5E13" w:rsidRDefault="00F45F1A" w:rsidP="00760E1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F45F1A" w:rsidRPr="001E5E13" w:rsidRDefault="00F45F1A" w:rsidP="00760E1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8B538F" w:rsidRDefault="00F45F1A" w:rsidP="008B538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8B538F">
              <w:rPr>
                <w:rFonts w:ascii="Liberation Serif" w:hAnsi="Liberation Serif"/>
                <w:sz w:val="16"/>
                <w:szCs w:val="16"/>
              </w:rPr>
              <w:t>«</w:t>
            </w: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8B538F">
              <w:rPr>
                <w:rFonts w:ascii="Liberation Serif" w:hAnsi="Liberation Serif"/>
                <w:sz w:val="16"/>
                <w:szCs w:val="16"/>
              </w:rPr>
              <w:t>»</w:t>
            </w: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(лимитная/</w:t>
            </w:r>
            <w:proofErr w:type="spellStart"/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безлимитная</w:t>
            </w:r>
            <w:proofErr w:type="spellEnd"/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8B538F" w:rsidRDefault="00F45F1A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8B538F">
              <w:rPr>
                <w:rFonts w:ascii="Liberation Serif" w:hAnsi="Liberation Serif"/>
                <w:sz w:val="16"/>
                <w:szCs w:val="16"/>
              </w:rPr>
              <w:t>«</w:t>
            </w: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8B538F">
              <w:rPr>
                <w:rFonts w:ascii="Liberation Serif" w:hAnsi="Liberation Serif"/>
                <w:sz w:val="16"/>
                <w:szCs w:val="16"/>
              </w:rPr>
              <w:t>»</w:t>
            </w: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(лимитная/</w:t>
            </w:r>
            <w:proofErr w:type="spellStart"/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безлимитная</w:t>
            </w:r>
            <w:proofErr w:type="spellEnd"/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D81926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городского округа </w:t>
            </w:r>
            <w:r w:rsidR="00D81926">
              <w:rPr>
                <w:rFonts w:ascii="Liberation Serif" w:eastAsia="Calibri" w:hAnsi="Liberation Serif"/>
                <w:sz w:val="16"/>
                <w:szCs w:val="16"/>
              </w:rPr>
              <w:t xml:space="preserve">- </w:t>
            </w:r>
            <w:proofErr w:type="spellStart"/>
            <w:r w:rsidR="00D81926">
              <w:rPr>
                <w:rFonts w:ascii="Liberation Serif" w:eastAsia="Calibri" w:hAnsi="Liberation Serif"/>
                <w:sz w:val="16"/>
                <w:szCs w:val="16"/>
              </w:rPr>
              <w:t>безлимитная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F45F1A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F45F1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(минут), доступа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(Гигабайт)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F45F1A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F45F1A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(минут), доступа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(Гигабайт)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F45F1A" w:rsidRDefault="00F45F1A" w:rsidP="00F45F1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городского округа </w:t>
            </w:r>
            <w:r w:rsidR="00985BB8">
              <w:rPr>
                <w:rFonts w:ascii="Liberation Serif" w:eastAsia="Calibri" w:hAnsi="Liberation Serif"/>
                <w:sz w:val="16"/>
                <w:szCs w:val="16"/>
              </w:rPr>
              <w:t>– без ограничений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85BB8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F45F1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(Гигабайт) (да/нет)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F45F1A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(Гигабайт) (да/нет)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F45F1A" w:rsidRDefault="00985BB8" w:rsidP="0090792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 – без ограничений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85BB8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16.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61.90.10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F45F1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F45F1A" w:rsidRDefault="00985BB8" w:rsidP="0090792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  <w:t>2545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F45F1A" w:rsidRDefault="00985BB8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мегабит в секунду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3A752F" w:rsidRDefault="00985BB8" w:rsidP="00D8192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3A752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3A752F">
              <w:rPr>
                <w:rFonts w:ascii="Liberation Serif" w:hAnsi="Liberation Serif"/>
                <w:sz w:val="16"/>
                <w:szCs w:val="16"/>
              </w:rPr>
              <w:t>«</w:t>
            </w:r>
            <w:r w:rsidRPr="003A752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3A752F">
              <w:rPr>
                <w:rFonts w:ascii="Liberation Serif" w:hAnsi="Liberation Serif"/>
                <w:sz w:val="16"/>
                <w:szCs w:val="16"/>
              </w:rPr>
              <w:t>»</w:t>
            </w:r>
          </w:p>
          <w:p w:rsidR="00985BB8" w:rsidRPr="00787C24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D81926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3A752F" w:rsidRDefault="00985BB8" w:rsidP="00D8192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3A752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3A752F">
              <w:rPr>
                <w:rFonts w:ascii="Liberation Serif" w:hAnsi="Liberation Serif"/>
                <w:sz w:val="16"/>
                <w:szCs w:val="16"/>
              </w:rPr>
              <w:t>«</w:t>
            </w:r>
            <w:r w:rsidRPr="003A752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3A752F">
              <w:rPr>
                <w:rFonts w:ascii="Liberation Serif" w:hAnsi="Liberation Serif"/>
                <w:sz w:val="16"/>
                <w:szCs w:val="16"/>
              </w:rPr>
              <w:t>»</w:t>
            </w:r>
          </w:p>
          <w:p w:rsidR="00985BB8" w:rsidRPr="00787C24" w:rsidRDefault="00985BB8" w:rsidP="00760E1E">
            <w:pPr>
              <w:ind w:firstLine="29"/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985BB8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2048 мегабит в секунду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81926" w:rsidRPr="00787C24" w:rsidTr="00BC67ED">
        <w:tc>
          <w:tcPr>
            <w:tcW w:w="157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2. Дополнительный перечень отдельных видов товаров, работ, услуг, определенный</w:t>
            </w:r>
          </w:p>
          <w:p w:rsidR="00D81926" w:rsidRPr="000A145E" w:rsidRDefault="00D81926" w:rsidP="00785283">
            <w:pPr>
              <w:pStyle w:val="ConsPlusNormal"/>
              <w:tabs>
                <w:tab w:val="left" w:pos="14964"/>
              </w:tabs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0A145E">
              <w:rPr>
                <w:rFonts w:ascii="Liberation Serif" w:hAnsi="Liberation Serif" w:cs="Times New Roman"/>
                <w:sz w:val="16"/>
                <w:szCs w:val="16"/>
              </w:rPr>
              <w:t xml:space="preserve">Администрацией Каменск-Уральского городского округа        </w:t>
            </w:r>
          </w:p>
          <w:p w:rsidR="00D81926" w:rsidRPr="00787C24" w:rsidRDefault="00D81926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D81926" w:rsidRPr="00787C24" w:rsidTr="00BC67E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lastRenderedPageBreak/>
              <w:t>1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41.20.10.000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Жилые помещения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170433" w:rsidP="000A145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</w:t>
            </w:r>
            <w:r w:rsidR="00D81926" w:rsidRPr="00787C24">
              <w:rPr>
                <w:rFonts w:ascii="Liberation Serif" w:eastAsia="Calibri" w:hAnsi="Liberation Serif"/>
                <w:sz w:val="16"/>
                <w:szCs w:val="16"/>
              </w:rPr>
              <w:t>асположен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ные</w:t>
            </w:r>
            <w:r w:rsidR="00D81926"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в границах Каменск-Уральск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ого городского округа</w:t>
            </w:r>
            <w:r w:rsidR="00D81926" w:rsidRPr="00787C24">
              <w:rPr>
                <w:rFonts w:ascii="Liberation Serif" w:eastAsia="Calibri" w:hAnsi="Liberation Serif"/>
                <w:sz w:val="16"/>
                <w:szCs w:val="16"/>
              </w:rPr>
              <w:t>, отвеча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ющие</w:t>
            </w:r>
            <w:r w:rsidR="00D81926"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установленным санитарным и техническим правилам и нормам, иным требованиям законодательства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ind w:firstLine="8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  <w:p w:rsidR="00D81926" w:rsidRPr="00787C24" w:rsidRDefault="00D81926" w:rsidP="00785283">
            <w:pPr>
              <w:rPr>
                <w:rFonts w:ascii="Liberation Serif" w:hAnsi="Liberation Seri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</w:tbl>
    <w:p w:rsidR="00787C24" w:rsidRPr="00D4318B" w:rsidRDefault="00787C24" w:rsidP="00787C24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787C24" w:rsidRDefault="00787C24" w:rsidP="00787C24">
      <w:pPr>
        <w:pStyle w:val="ConsPlusNormal"/>
        <w:ind w:firstLine="540"/>
        <w:jc w:val="both"/>
      </w:pPr>
      <w:r w:rsidRPr="00496C12">
        <w:rPr>
          <w:rFonts w:ascii="Times New Roman" w:hAnsi="Times New Roman" w:cs="Times New Roman"/>
          <w:sz w:val="24"/>
          <w:szCs w:val="24"/>
        </w:rPr>
        <w:t>* Заполняется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потребительским с</w:t>
      </w:r>
      <w:r>
        <w:rPr>
          <w:rFonts w:ascii="Times New Roman" w:hAnsi="Times New Roman" w:cs="Times New Roman"/>
          <w:sz w:val="24"/>
          <w:szCs w:val="24"/>
        </w:rPr>
        <w:t xml:space="preserve">войствам </w:t>
      </w:r>
      <w:r w:rsidRPr="00496C12">
        <w:rPr>
          <w:rFonts w:ascii="Times New Roman" w:hAnsi="Times New Roman" w:cs="Times New Roman"/>
          <w:sz w:val="24"/>
          <w:szCs w:val="24"/>
        </w:rPr>
        <w:t>и иным характеристикам (в том числе</w:t>
      </w:r>
      <w:r>
        <w:rPr>
          <w:rFonts w:ascii="Times New Roman" w:hAnsi="Times New Roman" w:cs="Times New Roman"/>
          <w:sz w:val="24"/>
          <w:szCs w:val="24"/>
        </w:rPr>
        <w:t xml:space="preserve"> их</w:t>
      </w:r>
      <w:r w:rsidRPr="00496C12">
        <w:rPr>
          <w:rFonts w:ascii="Times New Roman" w:hAnsi="Times New Roman" w:cs="Times New Roman"/>
          <w:sz w:val="24"/>
          <w:szCs w:val="24"/>
        </w:rPr>
        <w:t xml:space="preserve"> преде</w:t>
      </w:r>
      <w:r>
        <w:rPr>
          <w:rFonts w:ascii="Times New Roman" w:hAnsi="Times New Roman" w:cs="Times New Roman"/>
          <w:sz w:val="24"/>
          <w:szCs w:val="24"/>
        </w:rPr>
        <w:t>льные цены</w:t>
      </w:r>
      <w:r w:rsidRPr="00496C12">
        <w:rPr>
          <w:rFonts w:ascii="Times New Roman" w:hAnsi="Times New Roman" w:cs="Times New Roman"/>
          <w:sz w:val="24"/>
          <w:szCs w:val="24"/>
        </w:rPr>
        <w:t>).</w:t>
      </w:r>
    </w:p>
    <w:p w:rsidR="00E61624" w:rsidRPr="000F51C2" w:rsidRDefault="00E61624" w:rsidP="00755F53">
      <w:pPr>
        <w:pStyle w:val="ConsPlusNormal"/>
        <w:ind w:firstLine="0"/>
        <w:jc w:val="center"/>
        <w:rPr>
          <w:rFonts w:ascii="Times New Roman" w:hAnsi="Times New Roman" w:cs="Times New Roman"/>
        </w:rPr>
      </w:pPr>
    </w:p>
    <w:p w:rsidR="00D921D5" w:rsidRDefault="00D921D5" w:rsidP="003A7AAA">
      <w:pPr>
        <w:pStyle w:val="ConsPlusNormal"/>
        <w:ind w:firstLine="540"/>
        <w:jc w:val="both"/>
      </w:pPr>
    </w:p>
    <w:p w:rsidR="00787C24" w:rsidRDefault="00787C24" w:rsidP="003A7AAA">
      <w:pPr>
        <w:pStyle w:val="ConsPlusNormal"/>
        <w:ind w:firstLine="540"/>
        <w:jc w:val="both"/>
      </w:pPr>
    </w:p>
    <w:p w:rsidR="00120497" w:rsidRDefault="00120497" w:rsidP="003A7AAA">
      <w:pPr>
        <w:pStyle w:val="ConsPlusNormal"/>
        <w:ind w:firstLine="540"/>
        <w:jc w:val="both"/>
      </w:pPr>
    </w:p>
    <w:sectPr w:rsidR="00120497" w:rsidSect="00EB2D7F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9A5" w:rsidRPr="00042859" w:rsidRDefault="00B009A5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B009A5" w:rsidRPr="00042859" w:rsidRDefault="00B009A5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9A5" w:rsidRPr="00042859" w:rsidRDefault="00B009A5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B009A5" w:rsidRPr="00042859" w:rsidRDefault="00B009A5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6987688"/>
      <w:docPartObj>
        <w:docPartGallery w:val="Page Numbers (Top of Page)"/>
        <w:docPartUnique/>
      </w:docPartObj>
    </w:sdtPr>
    <w:sdtContent>
      <w:p w:rsidR="00ED1971" w:rsidRDefault="0001516D">
        <w:pPr>
          <w:pStyle w:val="ab"/>
          <w:jc w:val="center"/>
        </w:pPr>
        <w:r>
          <w:fldChar w:fldCharType="begin"/>
        </w:r>
        <w:r w:rsidR="00B009A5">
          <w:instrText xml:space="preserve"> PAGE   \* MERGEFORMAT </w:instrText>
        </w:r>
        <w:r>
          <w:fldChar w:fldCharType="separate"/>
        </w:r>
        <w:r w:rsidR="007B2EE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D1971" w:rsidRDefault="00ED1971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65D2"/>
    <w:rsid w:val="000133B1"/>
    <w:rsid w:val="00013547"/>
    <w:rsid w:val="0001516D"/>
    <w:rsid w:val="00023722"/>
    <w:rsid w:val="00032063"/>
    <w:rsid w:val="00033ED3"/>
    <w:rsid w:val="00042859"/>
    <w:rsid w:val="00056EDB"/>
    <w:rsid w:val="00063155"/>
    <w:rsid w:val="0006745E"/>
    <w:rsid w:val="00070519"/>
    <w:rsid w:val="000811B4"/>
    <w:rsid w:val="00084F51"/>
    <w:rsid w:val="00085BF7"/>
    <w:rsid w:val="00087C24"/>
    <w:rsid w:val="000936DB"/>
    <w:rsid w:val="000A145E"/>
    <w:rsid w:val="000B2F36"/>
    <w:rsid w:val="000C08E5"/>
    <w:rsid w:val="000C6690"/>
    <w:rsid w:val="000C74C0"/>
    <w:rsid w:val="000D4D98"/>
    <w:rsid w:val="000E0EAC"/>
    <w:rsid w:val="000E32E6"/>
    <w:rsid w:val="000F1D01"/>
    <w:rsid w:val="000F51C2"/>
    <w:rsid w:val="0010139B"/>
    <w:rsid w:val="00120497"/>
    <w:rsid w:val="001212CF"/>
    <w:rsid w:val="00125786"/>
    <w:rsid w:val="00133698"/>
    <w:rsid w:val="0013394E"/>
    <w:rsid w:val="00135834"/>
    <w:rsid w:val="001360D6"/>
    <w:rsid w:val="00147B17"/>
    <w:rsid w:val="00152369"/>
    <w:rsid w:val="00155F4C"/>
    <w:rsid w:val="00170433"/>
    <w:rsid w:val="00195B59"/>
    <w:rsid w:val="001B249A"/>
    <w:rsid w:val="001C4883"/>
    <w:rsid w:val="001D2394"/>
    <w:rsid w:val="001F0C53"/>
    <w:rsid w:val="00205164"/>
    <w:rsid w:val="002068D4"/>
    <w:rsid w:val="00231961"/>
    <w:rsid w:val="00252B09"/>
    <w:rsid w:val="0025458F"/>
    <w:rsid w:val="00257AA8"/>
    <w:rsid w:val="002626DD"/>
    <w:rsid w:val="002709C1"/>
    <w:rsid w:val="00271DBD"/>
    <w:rsid w:val="00291C40"/>
    <w:rsid w:val="002A293C"/>
    <w:rsid w:val="002A4057"/>
    <w:rsid w:val="002B2533"/>
    <w:rsid w:val="002C60AE"/>
    <w:rsid w:val="002E6A94"/>
    <w:rsid w:val="003033D3"/>
    <w:rsid w:val="00310073"/>
    <w:rsid w:val="00315526"/>
    <w:rsid w:val="00322479"/>
    <w:rsid w:val="003245D2"/>
    <w:rsid w:val="00325FCE"/>
    <w:rsid w:val="003338FD"/>
    <w:rsid w:val="00337E23"/>
    <w:rsid w:val="003423ED"/>
    <w:rsid w:val="00344293"/>
    <w:rsid w:val="0034758C"/>
    <w:rsid w:val="003634B8"/>
    <w:rsid w:val="00366049"/>
    <w:rsid w:val="00374D32"/>
    <w:rsid w:val="003814EB"/>
    <w:rsid w:val="0039015F"/>
    <w:rsid w:val="003A4048"/>
    <w:rsid w:val="003A55FF"/>
    <w:rsid w:val="003A7AAA"/>
    <w:rsid w:val="003C1C6F"/>
    <w:rsid w:val="003E3B60"/>
    <w:rsid w:val="003F1A46"/>
    <w:rsid w:val="003F6459"/>
    <w:rsid w:val="003F6672"/>
    <w:rsid w:val="00406D34"/>
    <w:rsid w:val="00416631"/>
    <w:rsid w:val="00417DA7"/>
    <w:rsid w:val="0045276C"/>
    <w:rsid w:val="00453B9D"/>
    <w:rsid w:val="0047338E"/>
    <w:rsid w:val="00477271"/>
    <w:rsid w:val="00483283"/>
    <w:rsid w:val="0049342A"/>
    <w:rsid w:val="004A2265"/>
    <w:rsid w:val="004A66BF"/>
    <w:rsid w:val="004B2C20"/>
    <w:rsid w:val="004C194B"/>
    <w:rsid w:val="004D0C68"/>
    <w:rsid w:val="004E37A2"/>
    <w:rsid w:val="004E77B9"/>
    <w:rsid w:val="004E7D6E"/>
    <w:rsid w:val="004F4246"/>
    <w:rsid w:val="004F4260"/>
    <w:rsid w:val="004F45F0"/>
    <w:rsid w:val="004F65D2"/>
    <w:rsid w:val="00501FC3"/>
    <w:rsid w:val="00506BB1"/>
    <w:rsid w:val="005101FD"/>
    <w:rsid w:val="005258A9"/>
    <w:rsid w:val="00526A9A"/>
    <w:rsid w:val="00536788"/>
    <w:rsid w:val="00546303"/>
    <w:rsid w:val="00550716"/>
    <w:rsid w:val="00560161"/>
    <w:rsid w:val="005643A2"/>
    <w:rsid w:val="00567417"/>
    <w:rsid w:val="00571079"/>
    <w:rsid w:val="00590ADC"/>
    <w:rsid w:val="005A20BE"/>
    <w:rsid w:val="005C3AAF"/>
    <w:rsid w:val="005D5A40"/>
    <w:rsid w:val="005D5E26"/>
    <w:rsid w:val="005E3804"/>
    <w:rsid w:val="005E6445"/>
    <w:rsid w:val="006047D4"/>
    <w:rsid w:val="00615693"/>
    <w:rsid w:val="00626CA5"/>
    <w:rsid w:val="00650807"/>
    <w:rsid w:val="00656BD8"/>
    <w:rsid w:val="00673F0C"/>
    <w:rsid w:val="0067659C"/>
    <w:rsid w:val="0067759C"/>
    <w:rsid w:val="00697191"/>
    <w:rsid w:val="006A004F"/>
    <w:rsid w:val="006A7782"/>
    <w:rsid w:val="006B1BDC"/>
    <w:rsid w:val="006B2B5A"/>
    <w:rsid w:val="006C6C5E"/>
    <w:rsid w:val="006E1DA5"/>
    <w:rsid w:val="006E4E35"/>
    <w:rsid w:val="006F7E3A"/>
    <w:rsid w:val="00700581"/>
    <w:rsid w:val="00700BAE"/>
    <w:rsid w:val="00702165"/>
    <w:rsid w:val="00703627"/>
    <w:rsid w:val="00711A50"/>
    <w:rsid w:val="00712579"/>
    <w:rsid w:val="00712E8C"/>
    <w:rsid w:val="00721660"/>
    <w:rsid w:val="00755F53"/>
    <w:rsid w:val="00760E1E"/>
    <w:rsid w:val="00780D4C"/>
    <w:rsid w:val="00785283"/>
    <w:rsid w:val="00787C24"/>
    <w:rsid w:val="00790F57"/>
    <w:rsid w:val="00795238"/>
    <w:rsid w:val="007A09CA"/>
    <w:rsid w:val="007A673C"/>
    <w:rsid w:val="007A7887"/>
    <w:rsid w:val="007B2EEC"/>
    <w:rsid w:val="007B78B6"/>
    <w:rsid w:val="007C57C1"/>
    <w:rsid w:val="007D083B"/>
    <w:rsid w:val="007E010E"/>
    <w:rsid w:val="00801396"/>
    <w:rsid w:val="00802CDF"/>
    <w:rsid w:val="008162C5"/>
    <w:rsid w:val="0082174B"/>
    <w:rsid w:val="0086723D"/>
    <w:rsid w:val="00871148"/>
    <w:rsid w:val="00876076"/>
    <w:rsid w:val="008A1E6E"/>
    <w:rsid w:val="008A6BC9"/>
    <w:rsid w:val="008A7FA2"/>
    <w:rsid w:val="008B538F"/>
    <w:rsid w:val="008C00C3"/>
    <w:rsid w:val="008C0E41"/>
    <w:rsid w:val="008C2477"/>
    <w:rsid w:val="008D4F9A"/>
    <w:rsid w:val="008D5442"/>
    <w:rsid w:val="008D7522"/>
    <w:rsid w:val="008F033C"/>
    <w:rsid w:val="008F57D5"/>
    <w:rsid w:val="00907923"/>
    <w:rsid w:val="00912F62"/>
    <w:rsid w:val="0092723C"/>
    <w:rsid w:val="00935F01"/>
    <w:rsid w:val="00942030"/>
    <w:rsid w:val="00944287"/>
    <w:rsid w:val="009641A3"/>
    <w:rsid w:val="00964B9F"/>
    <w:rsid w:val="0098330C"/>
    <w:rsid w:val="00985137"/>
    <w:rsid w:val="00985BB8"/>
    <w:rsid w:val="00986ECC"/>
    <w:rsid w:val="009876F9"/>
    <w:rsid w:val="00993517"/>
    <w:rsid w:val="009A13C9"/>
    <w:rsid w:val="009A5193"/>
    <w:rsid w:val="009C2972"/>
    <w:rsid w:val="009E2D66"/>
    <w:rsid w:val="009E4BDC"/>
    <w:rsid w:val="009F11B3"/>
    <w:rsid w:val="009F4804"/>
    <w:rsid w:val="009F70BE"/>
    <w:rsid w:val="00A1076A"/>
    <w:rsid w:val="00A21C91"/>
    <w:rsid w:val="00A24A66"/>
    <w:rsid w:val="00A479FD"/>
    <w:rsid w:val="00A5719A"/>
    <w:rsid w:val="00A84FC4"/>
    <w:rsid w:val="00A90979"/>
    <w:rsid w:val="00A920F6"/>
    <w:rsid w:val="00A92C46"/>
    <w:rsid w:val="00A95989"/>
    <w:rsid w:val="00AA092E"/>
    <w:rsid w:val="00AC3387"/>
    <w:rsid w:val="00AC37F7"/>
    <w:rsid w:val="00AE466E"/>
    <w:rsid w:val="00AF7EA6"/>
    <w:rsid w:val="00B009A5"/>
    <w:rsid w:val="00B100BD"/>
    <w:rsid w:val="00B11F47"/>
    <w:rsid w:val="00B151B9"/>
    <w:rsid w:val="00B155AA"/>
    <w:rsid w:val="00B23EFD"/>
    <w:rsid w:val="00B243DF"/>
    <w:rsid w:val="00B26732"/>
    <w:rsid w:val="00B33485"/>
    <w:rsid w:val="00B33727"/>
    <w:rsid w:val="00B35553"/>
    <w:rsid w:val="00B45D38"/>
    <w:rsid w:val="00B46946"/>
    <w:rsid w:val="00B635CA"/>
    <w:rsid w:val="00B725FC"/>
    <w:rsid w:val="00B72F65"/>
    <w:rsid w:val="00B76D1D"/>
    <w:rsid w:val="00B95DBC"/>
    <w:rsid w:val="00BA7870"/>
    <w:rsid w:val="00BB5CF1"/>
    <w:rsid w:val="00BC67ED"/>
    <w:rsid w:val="00BD288F"/>
    <w:rsid w:val="00C3618D"/>
    <w:rsid w:val="00C37FC2"/>
    <w:rsid w:val="00C403CF"/>
    <w:rsid w:val="00C56682"/>
    <w:rsid w:val="00C610A7"/>
    <w:rsid w:val="00C64E92"/>
    <w:rsid w:val="00C70A64"/>
    <w:rsid w:val="00C730BD"/>
    <w:rsid w:val="00C73CE0"/>
    <w:rsid w:val="00C86594"/>
    <w:rsid w:val="00CA6698"/>
    <w:rsid w:val="00CD77F5"/>
    <w:rsid w:val="00CE66AA"/>
    <w:rsid w:val="00CF51C3"/>
    <w:rsid w:val="00D00D1A"/>
    <w:rsid w:val="00D11573"/>
    <w:rsid w:val="00D12BA4"/>
    <w:rsid w:val="00D2748A"/>
    <w:rsid w:val="00D410C9"/>
    <w:rsid w:val="00D42647"/>
    <w:rsid w:val="00D4318B"/>
    <w:rsid w:val="00D43CC1"/>
    <w:rsid w:val="00D44FFF"/>
    <w:rsid w:val="00D717E1"/>
    <w:rsid w:val="00D81926"/>
    <w:rsid w:val="00D87014"/>
    <w:rsid w:val="00D921D5"/>
    <w:rsid w:val="00DB2DCE"/>
    <w:rsid w:val="00DB5243"/>
    <w:rsid w:val="00DD699F"/>
    <w:rsid w:val="00E07187"/>
    <w:rsid w:val="00E07A4F"/>
    <w:rsid w:val="00E12AC0"/>
    <w:rsid w:val="00E15B8D"/>
    <w:rsid w:val="00E16AC7"/>
    <w:rsid w:val="00E51D8D"/>
    <w:rsid w:val="00E51E71"/>
    <w:rsid w:val="00E564A3"/>
    <w:rsid w:val="00E5672F"/>
    <w:rsid w:val="00E61624"/>
    <w:rsid w:val="00E64FF4"/>
    <w:rsid w:val="00E83A7A"/>
    <w:rsid w:val="00E845C4"/>
    <w:rsid w:val="00E85170"/>
    <w:rsid w:val="00EA27D8"/>
    <w:rsid w:val="00EA78E5"/>
    <w:rsid w:val="00EB2D7F"/>
    <w:rsid w:val="00ED1971"/>
    <w:rsid w:val="00ED41D1"/>
    <w:rsid w:val="00EF4014"/>
    <w:rsid w:val="00EF4983"/>
    <w:rsid w:val="00F02433"/>
    <w:rsid w:val="00F145DA"/>
    <w:rsid w:val="00F17347"/>
    <w:rsid w:val="00F3160E"/>
    <w:rsid w:val="00F34F3A"/>
    <w:rsid w:val="00F45F1A"/>
    <w:rsid w:val="00F465E0"/>
    <w:rsid w:val="00F518A7"/>
    <w:rsid w:val="00F56B5F"/>
    <w:rsid w:val="00F63686"/>
    <w:rsid w:val="00F75F60"/>
    <w:rsid w:val="00F952F5"/>
    <w:rsid w:val="00FA194B"/>
    <w:rsid w:val="00FB2DB4"/>
    <w:rsid w:val="00FB668C"/>
    <w:rsid w:val="00FC2991"/>
    <w:rsid w:val="00FD67B8"/>
    <w:rsid w:val="00FF06E9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10"/>
    <w:rsid w:val="004F65D2"/>
    <w:pPr>
      <w:jc w:val="both"/>
    </w:pPr>
    <w:rPr>
      <w:sz w:val="28"/>
    </w:rPr>
  </w:style>
  <w:style w:type="character" w:customStyle="1" w:styleId="a6">
    <w:name w:val="Основной текст Знак"/>
    <w:basedOn w:val="a0"/>
    <w:rsid w:val="004F65D2"/>
  </w:style>
  <w:style w:type="paragraph" w:customStyle="1" w:styleId="ConsPlusTitle">
    <w:name w:val="ConsPlusTitle"/>
    <w:rsid w:val="004F65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Основной текст Знак1"/>
    <w:link w:val="a5"/>
    <w:rsid w:val="004F65D2"/>
    <w:rPr>
      <w:sz w:val="28"/>
    </w:rPr>
  </w:style>
  <w:style w:type="paragraph" w:styleId="a7">
    <w:name w:val="Balloon Text"/>
    <w:basedOn w:val="a"/>
    <w:link w:val="a8"/>
    <w:rsid w:val="007036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0362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55F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page number"/>
    <w:basedOn w:val="a0"/>
    <w:rsid w:val="000C74C0"/>
  </w:style>
  <w:style w:type="paragraph" w:styleId="20">
    <w:name w:val="Body Text Indent 2"/>
    <w:basedOn w:val="a"/>
    <w:link w:val="21"/>
    <w:rsid w:val="000C74C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0C74C0"/>
  </w:style>
  <w:style w:type="character" w:customStyle="1" w:styleId="product-specvalue-inner">
    <w:name w:val="product-spec__value-inner"/>
    <w:basedOn w:val="a0"/>
    <w:rsid w:val="00C730BD"/>
  </w:style>
  <w:style w:type="paragraph" w:styleId="aa">
    <w:name w:val="List Paragraph"/>
    <w:basedOn w:val="a"/>
    <w:uiPriority w:val="34"/>
    <w:qFormat/>
    <w:rsid w:val="00E51D8D"/>
    <w:pPr>
      <w:ind w:left="720"/>
      <w:contextualSpacing/>
    </w:pPr>
  </w:style>
  <w:style w:type="paragraph" w:styleId="ab">
    <w:name w:val="header"/>
    <w:basedOn w:val="a"/>
    <w:link w:val="ac"/>
    <w:uiPriority w:val="99"/>
    <w:rsid w:val="0004285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42859"/>
  </w:style>
  <w:style w:type="paragraph" w:styleId="ad">
    <w:name w:val="footer"/>
    <w:basedOn w:val="a"/>
    <w:link w:val="ae"/>
    <w:rsid w:val="000428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0428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DD594A3B0A3D910D414C1347F2F50C108B7FDAF7081CAEA6590B974BC21F1E6166A05EA3E8C9463FAF8736C805C0339BD4826ADC075442E5952A7lCD8F" TargetMode="External"/><Relationship Id="rId13" Type="http://schemas.openxmlformats.org/officeDocument/2006/relationships/hyperlink" Target="consultantplus://offline/ref=B42A11778052D25939B88EA4751BB8FBEDB1D2678DF573930A25C102F77155EDC93A42C0128BE776D90C3B10E115h8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B42A11778052D25939B88EA4751BB8FBEDB1D2678DF573930A25C102F77155EDC93A42C0128BE776D90C3B10E115h8G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6CDD594A3B0A3D910D414C1347F2F50C108B7FDAF7F83C2E96090B974BC21F1E6166A05EA3E8C9463FAF87261805C0339BD4826ADC075442E5952A7lCD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CDD594A3B0A3D910D414C1347F2F50C108B7FDAF7B89C8E26490B974BC21F1E6166A05EA3E8C9463FAF87261805C0339BD4826ADC075442E5952A7lCD8F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T_1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22C75-043E-4BB4-836A-EFD1FCEFF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1520</TotalTime>
  <Pages>15</Pages>
  <Words>3394</Words>
  <Characters>27381</Characters>
  <Application>Microsoft Office Word</Application>
  <DocSecurity>0</DocSecurity>
  <Lines>228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 Windows</cp:lastModifiedBy>
  <cp:revision>124</cp:revision>
  <cp:lastPrinted>2021-02-09T09:07:00Z</cp:lastPrinted>
  <dcterms:created xsi:type="dcterms:W3CDTF">2016-07-04T10:38:00Z</dcterms:created>
  <dcterms:modified xsi:type="dcterms:W3CDTF">2021-03-02T06:11:00Z</dcterms:modified>
</cp:coreProperties>
</file>