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DF0A8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F0A8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8153D" w:rsidRDefault="008815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F0A80" w:rsidP="00133698">
      <w:pPr>
        <w:spacing w:before="400"/>
        <w:rPr>
          <w:rFonts w:ascii="Liberation Serif" w:hAnsi="Liberation Serif" w:cs="Liberation Serif"/>
          <w:sz w:val="24"/>
        </w:rPr>
      </w:pPr>
      <w:r w:rsidRPr="00DF0A8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</w:t>
      </w:r>
      <w:r w:rsidR="00BE3B9C">
        <w:rPr>
          <w:rFonts w:ascii="Liberation Serif" w:hAnsi="Liberation Serif" w:cs="Liberation Serif"/>
          <w:sz w:val="24"/>
        </w:rPr>
        <w:t>01.03.2021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E3B9C">
        <w:rPr>
          <w:rFonts w:ascii="Liberation Serif" w:hAnsi="Liberation Serif" w:cs="Liberation Serif"/>
          <w:sz w:val="24"/>
        </w:rPr>
        <w:t>160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D7DB7" w:rsidRDefault="002E7288" w:rsidP="002E728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в постановление Администрации города </w:t>
      </w:r>
    </w:p>
    <w:p w:rsidR="004D7DB7" w:rsidRDefault="004E5E15" w:rsidP="002E728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22.03.2013 № 383 «Об утверждении </w:t>
      </w:r>
    </w:p>
    <w:p w:rsidR="002E7288" w:rsidRPr="00823A84" w:rsidRDefault="00FF7924" w:rsidP="002E728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4E5E15">
        <w:rPr>
          <w:rFonts w:ascii="Liberation Serif" w:hAnsi="Liberation Serif" w:cs="Liberation Serif"/>
          <w:b/>
          <w:sz w:val="28"/>
          <w:szCs w:val="28"/>
        </w:rPr>
        <w:t xml:space="preserve">еречня автомобильных дорог </w:t>
      </w:r>
      <w:r w:rsidR="00920B83">
        <w:rPr>
          <w:rFonts w:ascii="Liberation Serif" w:hAnsi="Liberation Serif" w:cs="Liberation Serif"/>
          <w:b/>
          <w:sz w:val="28"/>
          <w:szCs w:val="28"/>
        </w:rPr>
        <w:t>общего пользования местного значения муниципального образования город Каменск-Уральский</w:t>
      </w:r>
      <w:r w:rsidR="000C1C73">
        <w:rPr>
          <w:rFonts w:ascii="Liberation Serif" w:hAnsi="Liberation Serif" w:cs="Liberation Serif"/>
          <w:b/>
          <w:sz w:val="28"/>
          <w:szCs w:val="28"/>
        </w:rPr>
        <w:t>»</w:t>
      </w:r>
    </w:p>
    <w:p w:rsidR="002E7288" w:rsidRPr="00B91D93" w:rsidRDefault="002E7288" w:rsidP="002E7288">
      <w:pPr>
        <w:pStyle w:val="a4"/>
        <w:ind w:firstLine="0"/>
        <w:rPr>
          <w:rFonts w:ascii="Liberation Serif" w:hAnsi="Liberation Serif" w:cs="Liberation Serif"/>
        </w:rPr>
      </w:pPr>
    </w:p>
    <w:p w:rsidR="00B72585" w:rsidRDefault="002E7288" w:rsidP="009417C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E29AE">
        <w:rPr>
          <w:rFonts w:ascii="Liberation Serif" w:hAnsi="Liberation Serif" w:cs="Liberation Serif"/>
          <w:sz w:val="28"/>
          <w:szCs w:val="28"/>
        </w:rPr>
        <w:t xml:space="preserve">В </w:t>
      </w:r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соответствии со </w:t>
      </w:r>
      <w:hyperlink r:id="rId9" w:history="1">
        <w:r w:rsidR="004E5E15" w:rsidRPr="004E5E15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 Федерального закона от 6</w:t>
      </w:r>
      <w:r w:rsidR="00A82550">
        <w:rPr>
          <w:rFonts w:ascii="Liberation Serif" w:hAnsi="Liberation Serif" w:cs="Liberation Serif"/>
          <w:sz w:val="28"/>
          <w:szCs w:val="28"/>
        </w:rPr>
        <w:t xml:space="preserve"> октября </w:t>
      </w:r>
      <w:r w:rsidR="004E5E15" w:rsidRPr="004E5E15">
        <w:rPr>
          <w:rFonts w:ascii="Liberation Serif" w:hAnsi="Liberation Serif" w:cs="Liberation Serif"/>
          <w:sz w:val="28"/>
          <w:szCs w:val="28"/>
        </w:rPr>
        <w:t>2003</w:t>
      </w:r>
      <w:r w:rsidR="00A82550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BB0FCF">
        <w:rPr>
          <w:rFonts w:ascii="Liberation Serif" w:hAnsi="Liberation Serif" w:cs="Liberation Serif"/>
          <w:sz w:val="28"/>
          <w:szCs w:val="28"/>
        </w:rPr>
        <w:t>№</w:t>
      </w:r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0C1C73">
        <w:rPr>
          <w:rFonts w:ascii="Liberation Serif" w:hAnsi="Liberation Serif" w:cs="Liberation Serif"/>
          <w:sz w:val="28"/>
          <w:szCs w:val="28"/>
        </w:rPr>
        <w:t>«</w:t>
      </w:r>
      <w:r w:rsidR="004E5E15" w:rsidRPr="004E5E15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C1C73">
        <w:rPr>
          <w:rFonts w:ascii="Liberation Serif" w:hAnsi="Liberation Serif" w:cs="Liberation Serif"/>
          <w:sz w:val="28"/>
          <w:szCs w:val="28"/>
        </w:rPr>
        <w:t>»</w:t>
      </w:r>
      <w:r w:rsidR="00B06E94">
        <w:rPr>
          <w:rFonts w:ascii="Liberation Serif" w:hAnsi="Liberation Serif" w:cs="Liberation Serif"/>
          <w:sz w:val="28"/>
          <w:szCs w:val="28"/>
        </w:rPr>
        <w:t>,</w:t>
      </w:r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 </w:t>
      </w:r>
      <w:r w:rsidR="000C1C73">
        <w:rPr>
          <w:rFonts w:ascii="Liberation Serif" w:hAnsi="Liberation Serif" w:cs="Liberation Serif"/>
          <w:sz w:val="28"/>
        </w:rPr>
        <w:t xml:space="preserve">решениями Городской Думы города Каменска-Уральского от 17.06.2020 № 691 «О внесении изменений в Устав </w:t>
      </w:r>
      <w:proofErr w:type="gramStart"/>
      <w:r w:rsidR="000C1C73">
        <w:rPr>
          <w:rFonts w:ascii="Liberation Serif" w:hAnsi="Liberation Serif" w:cs="Liberation Serif"/>
          <w:sz w:val="28"/>
        </w:rPr>
        <w:t xml:space="preserve">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</w:t>
      </w:r>
      <w:r w:rsidR="005A5A2E">
        <w:rPr>
          <w:rFonts w:ascii="Liberation Serif" w:hAnsi="Liberation Serif" w:cs="Liberation Serif"/>
          <w:sz w:val="28"/>
        </w:rPr>
        <w:t>Г</w:t>
      </w:r>
      <w:r w:rsidR="000C1C73">
        <w:rPr>
          <w:rFonts w:ascii="Liberation Serif" w:hAnsi="Liberation Serif" w:cs="Liberation Serif"/>
          <w:sz w:val="28"/>
        </w:rPr>
        <w:t xml:space="preserve">ородской Думы города Каменска-Уральского от 27.04.2011 № 334 (в редакции решений </w:t>
      </w:r>
      <w:r w:rsidR="005A5A2E">
        <w:rPr>
          <w:rFonts w:ascii="Liberation Serif" w:hAnsi="Liberation Serif" w:cs="Liberation Serif"/>
          <w:sz w:val="28"/>
        </w:rPr>
        <w:t>Г</w:t>
      </w:r>
      <w:r w:rsidR="000C1C73">
        <w:rPr>
          <w:rFonts w:ascii="Liberation Serif" w:hAnsi="Liberation Serif" w:cs="Liberation Serif"/>
          <w:sz w:val="28"/>
        </w:rPr>
        <w:t xml:space="preserve">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 </w:t>
      </w:r>
      <w:r w:rsidR="004E5E15" w:rsidRPr="004E5E15">
        <w:rPr>
          <w:rFonts w:ascii="Liberation Serif" w:hAnsi="Liberation Serif" w:cs="Liberation Serif"/>
          <w:sz w:val="28"/>
          <w:szCs w:val="28"/>
        </w:rPr>
        <w:t>и в целях осуществления учета автомобильных дорог общего пользования местного значения, Администрация</w:t>
      </w:r>
      <w:proofErr w:type="gramEnd"/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 </w:t>
      </w:r>
      <w:r w:rsidR="004E5E15">
        <w:rPr>
          <w:rFonts w:ascii="Liberation Serif" w:hAnsi="Liberation Serif" w:cs="Liberation Serif"/>
          <w:sz w:val="28"/>
          <w:szCs w:val="28"/>
        </w:rPr>
        <w:t>Каменск</w:t>
      </w:r>
      <w:r w:rsidR="004E5E15" w:rsidRPr="004E5E15">
        <w:rPr>
          <w:rFonts w:ascii="Liberation Serif" w:hAnsi="Liberation Serif" w:cs="Liberation Serif"/>
          <w:sz w:val="28"/>
          <w:szCs w:val="28"/>
        </w:rPr>
        <w:t>-Уральского</w:t>
      </w:r>
      <w:r w:rsidR="004E5E15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4E5E15" w:rsidRPr="004E5E1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E5E15" w:rsidRPr="004E5E15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E776D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8E776D">
        <w:rPr>
          <w:rFonts w:ascii="Liberation Serif" w:hAnsi="Liberation Serif" w:cs="Liberation Serif"/>
          <w:b/>
          <w:sz w:val="28"/>
          <w:szCs w:val="28"/>
        </w:rPr>
        <w:t>:</w:t>
      </w:r>
    </w:p>
    <w:p w:rsidR="004C4BE1" w:rsidRDefault="004E5E15" w:rsidP="00E40FB7">
      <w:pPr>
        <w:pStyle w:val="ab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E40FB7">
        <w:rPr>
          <w:rFonts w:ascii="Liberation Serif" w:hAnsi="Liberation Serif" w:cs="Liberation Serif"/>
          <w:sz w:val="28"/>
          <w:szCs w:val="28"/>
        </w:rPr>
        <w:t>Внести в постановление Администрации города Каменска-Уральского</w:t>
      </w:r>
      <w:r w:rsidR="00BB0FCF" w:rsidRPr="00E40FB7">
        <w:rPr>
          <w:rFonts w:ascii="Liberation Serif" w:hAnsi="Liberation Serif" w:cs="Liberation Serif"/>
          <w:sz w:val="28"/>
          <w:szCs w:val="28"/>
        </w:rPr>
        <w:t xml:space="preserve"> </w:t>
      </w:r>
      <w:r w:rsidRPr="00E40FB7">
        <w:rPr>
          <w:rFonts w:ascii="Liberation Serif" w:hAnsi="Liberation Serif" w:cs="Liberation Serif"/>
          <w:sz w:val="28"/>
        </w:rPr>
        <w:t xml:space="preserve">от 22.03.2013 № 383 </w:t>
      </w:r>
      <w:r w:rsidR="00835731" w:rsidRPr="00FF7924"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города Каменска-Уральского от 2</w:t>
      </w:r>
      <w:r w:rsidR="00835731">
        <w:rPr>
          <w:rFonts w:ascii="Liberation Serif" w:hAnsi="Liberation Serif" w:cs="Liberation Serif"/>
          <w:sz w:val="28"/>
          <w:szCs w:val="28"/>
        </w:rPr>
        <w:t>2</w:t>
      </w:r>
      <w:r w:rsidR="00835731" w:rsidRPr="00FF7924">
        <w:rPr>
          <w:rFonts w:ascii="Liberation Serif" w:hAnsi="Liberation Serif" w:cs="Liberation Serif"/>
          <w:sz w:val="28"/>
          <w:szCs w:val="28"/>
        </w:rPr>
        <w:t>.0</w:t>
      </w:r>
      <w:r w:rsidR="00835731">
        <w:rPr>
          <w:rFonts w:ascii="Liberation Serif" w:hAnsi="Liberation Serif" w:cs="Liberation Serif"/>
          <w:sz w:val="28"/>
          <w:szCs w:val="28"/>
        </w:rPr>
        <w:t>3</w:t>
      </w:r>
      <w:r w:rsidR="00835731" w:rsidRPr="00FF7924">
        <w:rPr>
          <w:rFonts w:ascii="Liberation Serif" w:hAnsi="Liberation Serif" w:cs="Liberation Serif"/>
          <w:sz w:val="28"/>
          <w:szCs w:val="28"/>
        </w:rPr>
        <w:t>.201</w:t>
      </w:r>
      <w:r w:rsidR="00835731">
        <w:rPr>
          <w:rFonts w:ascii="Liberation Serif" w:hAnsi="Liberation Serif" w:cs="Liberation Serif"/>
          <w:sz w:val="28"/>
          <w:szCs w:val="28"/>
        </w:rPr>
        <w:t>9</w:t>
      </w:r>
      <w:r w:rsidR="00835731" w:rsidRPr="00FF7924">
        <w:rPr>
          <w:rFonts w:ascii="Liberation Serif" w:hAnsi="Liberation Serif" w:cs="Liberation Serif"/>
          <w:sz w:val="28"/>
          <w:szCs w:val="28"/>
        </w:rPr>
        <w:t xml:space="preserve"> № </w:t>
      </w:r>
      <w:r w:rsidR="00835731">
        <w:rPr>
          <w:rFonts w:ascii="Liberation Serif" w:hAnsi="Liberation Serif" w:cs="Liberation Serif"/>
          <w:sz w:val="28"/>
          <w:szCs w:val="28"/>
        </w:rPr>
        <w:t>223</w:t>
      </w:r>
      <w:r w:rsidR="00835731" w:rsidRPr="00FF7924">
        <w:rPr>
          <w:rFonts w:ascii="Liberation Serif" w:hAnsi="Liberation Serif" w:cs="Liberation Serif"/>
          <w:sz w:val="28"/>
          <w:szCs w:val="28"/>
        </w:rPr>
        <w:t xml:space="preserve">, от </w:t>
      </w:r>
      <w:r w:rsidR="00835731">
        <w:rPr>
          <w:rFonts w:ascii="Liberation Serif" w:hAnsi="Liberation Serif" w:cs="Liberation Serif"/>
          <w:sz w:val="28"/>
          <w:szCs w:val="28"/>
        </w:rPr>
        <w:t>24</w:t>
      </w:r>
      <w:r w:rsidR="00835731" w:rsidRPr="00FF7924">
        <w:rPr>
          <w:rFonts w:ascii="Liberation Serif" w:hAnsi="Liberation Serif" w:cs="Liberation Serif"/>
          <w:sz w:val="28"/>
          <w:szCs w:val="28"/>
        </w:rPr>
        <w:t>.0</w:t>
      </w:r>
      <w:r w:rsidR="00835731">
        <w:rPr>
          <w:rFonts w:ascii="Liberation Serif" w:hAnsi="Liberation Serif" w:cs="Liberation Serif"/>
          <w:sz w:val="28"/>
          <w:szCs w:val="28"/>
        </w:rPr>
        <w:t>4</w:t>
      </w:r>
      <w:r w:rsidR="00835731" w:rsidRPr="00FF7924">
        <w:rPr>
          <w:rFonts w:ascii="Liberation Serif" w:hAnsi="Liberation Serif" w:cs="Liberation Serif"/>
          <w:sz w:val="28"/>
          <w:szCs w:val="28"/>
        </w:rPr>
        <w:t>.20</w:t>
      </w:r>
      <w:r w:rsidR="00835731">
        <w:rPr>
          <w:rFonts w:ascii="Liberation Serif" w:hAnsi="Liberation Serif" w:cs="Liberation Serif"/>
          <w:sz w:val="28"/>
          <w:szCs w:val="28"/>
        </w:rPr>
        <w:t>20</w:t>
      </w:r>
      <w:r w:rsidR="00835731" w:rsidRPr="00FF7924">
        <w:rPr>
          <w:rFonts w:ascii="Liberation Serif" w:hAnsi="Liberation Serif" w:cs="Liberation Serif"/>
          <w:sz w:val="28"/>
          <w:szCs w:val="28"/>
        </w:rPr>
        <w:t xml:space="preserve"> № 3</w:t>
      </w:r>
      <w:r w:rsidR="00835731">
        <w:rPr>
          <w:rFonts w:ascii="Liberation Serif" w:hAnsi="Liberation Serif" w:cs="Liberation Serif"/>
          <w:sz w:val="28"/>
          <w:szCs w:val="28"/>
        </w:rPr>
        <w:t>08</w:t>
      </w:r>
      <w:r w:rsidR="00835731" w:rsidRPr="00FF7924">
        <w:rPr>
          <w:rFonts w:ascii="Liberation Serif" w:hAnsi="Liberation Serif" w:cs="Liberation Serif"/>
          <w:sz w:val="28"/>
          <w:szCs w:val="28"/>
        </w:rPr>
        <w:t>)</w:t>
      </w:r>
      <w:r w:rsidR="00835731">
        <w:rPr>
          <w:rFonts w:ascii="Liberation Serif" w:hAnsi="Liberation Serif" w:cs="Liberation Serif"/>
          <w:sz w:val="28"/>
          <w:szCs w:val="28"/>
        </w:rPr>
        <w:t xml:space="preserve"> </w:t>
      </w:r>
      <w:r w:rsidRPr="00E40FB7">
        <w:rPr>
          <w:rFonts w:ascii="Liberation Serif" w:hAnsi="Liberation Serif" w:cs="Liberation Serif"/>
          <w:sz w:val="28"/>
        </w:rPr>
        <w:t>«</w:t>
      </w:r>
      <w:r w:rsidR="000C1C73" w:rsidRPr="00E40FB7">
        <w:rPr>
          <w:rFonts w:ascii="Liberation Serif" w:hAnsi="Liberation Serif" w:cs="Liberation Serif"/>
          <w:sz w:val="28"/>
        </w:rPr>
        <w:t xml:space="preserve">Об утверждении </w:t>
      </w:r>
      <w:proofErr w:type="gramStart"/>
      <w:r w:rsidR="00FF7924" w:rsidRPr="00E40FB7">
        <w:rPr>
          <w:rFonts w:ascii="Liberation Serif" w:hAnsi="Liberation Serif" w:cs="Liberation Serif"/>
          <w:sz w:val="28"/>
        </w:rPr>
        <w:t>П</w:t>
      </w:r>
      <w:r w:rsidR="000C1C73" w:rsidRPr="00E40FB7">
        <w:rPr>
          <w:rFonts w:ascii="Liberation Serif" w:hAnsi="Liberation Serif" w:cs="Liberation Serif"/>
          <w:sz w:val="28"/>
        </w:rPr>
        <w:t>еречня автомобильных дорог общего пользования местного значения муниципального образования</w:t>
      </w:r>
      <w:proofErr w:type="gramEnd"/>
      <w:r w:rsidR="000C1C73" w:rsidRPr="00E40FB7">
        <w:rPr>
          <w:rFonts w:ascii="Liberation Serif" w:hAnsi="Liberation Serif" w:cs="Liberation Serif"/>
          <w:sz w:val="28"/>
        </w:rPr>
        <w:t xml:space="preserve"> город Каменск-Уральский»</w:t>
      </w:r>
      <w:r w:rsidR="00E40FB7">
        <w:rPr>
          <w:rFonts w:ascii="Liberation Serif" w:hAnsi="Liberation Serif" w:cs="Liberation Serif"/>
          <w:sz w:val="28"/>
        </w:rPr>
        <w:t xml:space="preserve"> </w:t>
      </w:r>
      <w:r w:rsidR="00835731">
        <w:rPr>
          <w:rFonts w:ascii="Liberation Serif" w:hAnsi="Liberation Serif" w:cs="Liberation Serif"/>
          <w:sz w:val="28"/>
        </w:rPr>
        <w:t>(далее – постановление) следующие изменения:</w:t>
      </w:r>
    </w:p>
    <w:p w:rsidR="00835731" w:rsidRDefault="00835731" w:rsidP="00835731">
      <w:pPr>
        <w:pStyle w:val="ab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E40FB7">
        <w:rPr>
          <w:rFonts w:ascii="Liberation Serif" w:hAnsi="Liberation Serif" w:cs="Liberation Serif"/>
          <w:sz w:val="28"/>
        </w:rPr>
        <w:t>замени</w:t>
      </w:r>
      <w:r>
        <w:rPr>
          <w:rFonts w:ascii="Liberation Serif" w:hAnsi="Liberation Serif" w:cs="Liberation Serif"/>
          <w:sz w:val="28"/>
        </w:rPr>
        <w:t>ть</w:t>
      </w:r>
      <w:r w:rsidRPr="00E40FB7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в наименовании и пункте 1 постановления </w:t>
      </w:r>
      <w:r w:rsidRPr="00E40FB7">
        <w:rPr>
          <w:rFonts w:ascii="Liberation Serif" w:hAnsi="Liberation Serif" w:cs="Liberation Serif"/>
          <w:sz w:val="28"/>
        </w:rPr>
        <w:t>слова «муниципально</w:t>
      </w:r>
      <w:r>
        <w:rPr>
          <w:rFonts w:ascii="Liberation Serif" w:hAnsi="Liberation Serif" w:cs="Liberation Serif"/>
          <w:sz w:val="28"/>
        </w:rPr>
        <w:t>го</w:t>
      </w:r>
      <w:r w:rsidRPr="00E40FB7">
        <w:rPr>
          <w:rFonts w:ascii="Liberation Serif" w:hAnsi="Liberation Serif" w:cs="Liberation Serif"/>
          <w:sz w:val="28"/>
        </w:rPr>
        <w:t xml:space="preserve"> образовани</w:t>
      </w:r>
      <w:r>
        <w:rPr>
          <w:rFonts w:ascii="Liberation Serif" w:hAnsi="Liberation Serif" w:cs="Liberation Serif"/>
          <w:sz w:val="28"/>
        </w:rPr>
        <w:t>я</w:t>
      </w:r>
      <w:r w:rsidRPr="00E40FB7">
        <w:rPr>
          <w:rFonts w:ascii="Liberation Serif" w:hAnsi="Liberation Serif" w:cs="Liberation Serif"/>
          <w:sz w:val="28"/>
        </w:rPr>
        <w:t xml:space="preserve"> город Каменск-Уральский» на слова «Каменск-Уральск</w:t>
      </w:r>
      <w:r>
        <w:rPr>
          <w:rFonts w:ascii="Liberation Serif" w:hAnsi="Liberation Serif" w:cs="Liberation Serif"/>
          <w:sz w:val="28"/>
        </w:rPr>
        <w:t>ого</w:t>
      </w:r>
      <w:r w:rsidRPr="00E40FB7">
        <w:rPr>
          <w:rFonts w:ascii="Liberation Serif" w:hAnsi="Liberation Serif" w:cs="Liberation Serif"/>
          <w:sz w:val="28"/>
        </w:rPr>
        <w:t xml:space="preserve"> городско</w:t>
      </w:r>
      <w:r>
        <w:rPr>
          <w:rFonts w:ascii="Liberation Serif" w:hAnsi="Liberation Serif" w:cs="Liberation Serif"/>
          <w:sz w:val="28"/>
        </w:rPr>
        <w:t>го</w:t>
      </w:r>
      <w:r w:rsidRPr="00E40FB7">
        <w:rPr>
          <w:rFonts w:ascii="Liberation Serif" w:hAnsi="Liberation Serif" w:cs="Liberation Serif"/>
          <w:sz w:val="28"/>
        </w:rPr>
        <w:t xml:space="preserve"> округ</w:t>
      </w:r>
      <w:r>
        <w:rPr>
          <w:rFonts w:ascii="Liberation Serif" w:hAnsi="Liberation Serif" w:cs="Liberation Serif"/>
          <w:sz w:val="28"/>
        </w:rPr>
        <w:t>а»</w:t>
      </w:r>
      <w:r w:rsidR="00D665D4">
        <w:rPr>
          <w:rFonts w:ascii="Liberation Serif" w:hAnsi="Liberation Serif" w:cs="Liberation Serif"/>
          <w:sz w:val="28"/>
        </w:rPr>
        <w:t>;</w:t>
      </w:r>
    </w:p>
    <w:p w:rsidR="004D7DB7" w:rsidRDefault="00F609F9" w:rsidP="004D7DB7">
      <w:pPr>
        <w:pStyle w:val="ab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изложить </w:t>
      </w:r>
      <w:r w:rsidR="00D665D4">
        <w:rPr>
          <w:rFonts w:ascii="Liberation Serif" w:hAnsi="Liberation Serif" w:cs="Liberation Serif"/>
          <w:sz w:val="28"/>
        </w:rPr>
        <w:t>пункт 3 постановления в следующей редакции</w:t>
      </w:r>
      <w:r>
        <w:rPr>
          <w:rFonts w:ascii="Liberation Serif" w:hAnsi="Liberation Serif" w:cs="Liberation Serif"/>
          <w:sz w:val="28"/>
        </w:rPr>
        <w:t>:</w:t>
      </w:r>
      <w:r w:rsidR="00D665D4">
        <w:rPr>
          <w:rFonts w:ascii="Liberation Serif" w:hAnsi="Liberation Serif" w:cs="Liberation Serif"/>
          <w:sz w:val="28"/>
        </w:rPr>
        <w:t xml:space="preserve"> </w:t>
      </w:r>
    </w:p>
    <w:p w:rsidR="00D665D4" w:rsidRPr="004D7DB7" w:rsidRDefault="00D665D4" w:rsidP="004D7DB7">
      <w:pPr>
        <w:pStyle w:val="ab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4D7DB7">
        <w:rPr>
          <w:rFonts w:ascii="Liberation Serif" w:hAnsi="Liberation Serif" w:cs="Liberation Serif"/>
          <w:sz w:val="28"/>
        </w:rPr>
        <w:t>«</w:t>
      </w:r>
      <w:r w:rsidR="004D7DB7" w:rsidRPr="00026B5E">
        <w:rPr>
          <w:rFonts w:ascii="Liberation Serif" w:hAnsi="Liberation Serif" w:cs="Liberation Serif"/>
          <w:sz w:val="28"/>
        </w:rPr>
        <w:t>3.</w:t>
      </w:r>
      <w:r w:rsidR="004D7DB7">
        <w:rPr>
          <w:rFonts w:ascii="Liberation Serif" w:hAnsi="Liberation Serif" w:cs="Liberation Serif"/>
          <w:sz w:val="28"/>
        </w:rPr>
        <w:t xml:space="preserve"> </w:t>
      </w:r>
      <w:r w:rsidRPr="004D7DB7">
        <w:rPr>
          <w:rFonts w:ascii="Liberation Serif" w:hAnsi="Liberation Serif" w:cs="Liberation Serif"/>
          <w:sz w:val="28"/>
        </w:rPr>
        <w:t>Контроль исполнения настоящего постановления возложить на первого заместителя главы Администрации городского округа Герасимова А.А.».</w:t>
      </w:r>
    </w:p>
    <w:p w:rsidR="006958AA" w:rsidRDefault="00BB0FCF" w:rsidP="006958AA">
      <w:pPr>
        <w:pStyle w:val="ab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FCF">
        <w:rPr>
          <w:rFonts w:ascii="Liberation Serif" w:hAnsi="Liberation Serif" w:cs="Liberation Serif"/>
          <w:sz w:val="28"/>
          <w:szCs w:val="28"/>
        </w:rPr>
        <w:t>Внести изменения в Перечень автомобильных дорог общего пользования местного значения муниципального образования город</w:t>
      </w:r>
      <w:r w:rsidR="00FF7924" w:rsidRPr="00FF7924">
        <w:t xml:space="preserve"> </w:t>
      </w:r>
      <w:r w:rsidR="00FF7924" w:rsidRPr="00FF7924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FF7924">
        <w:rPr>
          <w:rFonts w:ascii="Liberation Serif" w:hAnsi="Liberation Serif" w:cs="Liberation Serif"/>
          <w:sz w:val="28"/>
          <w:szCs w:val="28"/>
        </w:rPr>
        <w:t>,</w:t>
      </w:r>
      <w:r w:rsidR="00FF7924">
        <w:t xml:space="preserve"> </w:t>
      </w:r>
      <w:r w:rsidR="00FF7924" w:rsidRPr="00FF7924">
        <w:rPr>
          <w:rFonts w:ascii="Liberation Serif" w:hAnsi="Liberation Serif" w:cs="Liberation Serif"/>
          <w:sz w:val="28"/>
          <w:szCs w:val="28"/>
        </w:rPr>
        <w:t>утвержденный постановлением</w:t>
      </w:r>
      <w:r w:rsidR="009000A4">
        <w:rPr>
          <w:rFonts w:ascii="Liberation Serif" w:hAnsi="Liberation Serif" w:cs="Liberation Serif"/>
          <w:sz w:val="28"/>
          <w:szCs w:val="28"/>
        </w:rPr>
        <w:t>,</w:t>
      </w:r>
      <w:r w:rsidR="00FF7924" w:rsidRPr="00FF7924">
        <w:rPr>
          <w:rFonts w:ascii="Liberation Serif" w:hAnsi="Liberation Serif" w:cs="Liberation Serif"/>
          <w:sz w:val="28"/>
          <w:szCs w:val="28"/>
        </w:rPr>
        <w:t xml:space="preserve"> </w:t>
      </w:r>
      <w:r w:rsidR="006958AA" w:rsidRPr="006958AA">
        <w:rPr>
          <w:rFonts w:ascii="Liberation Serif" w:hAnsi="Liberation Serif" w:cs="Liberation Serif"/>
          <w:sz w:val="28"/>
          <w:szCs w:val="28"/>
        </w:rPr>
        <w:t xml:space="preserve">изложив его в новой редакции согласно </w:t>
      </w:r>
      <w:r w:rsidR="00F609F9">
        <w:rPr>
          <w:rFonts w:ascii="Liberation Serif" w:hAnsi="Liberation Serif" w:cs="Liberation Serif"/>
          <w:sz w:val="28"/>
          <w:szCs w:val="28"/>
        </w:rPr>
        <w:t>П</w:t>
      </w:r>
      <w:r w:rsidR="006958AA" w:rsidRPr="006958AA">
        <w:rPr>
          <w:rFonts w:ascii="Liberation Serif" w:hAnsi="Liberation Serif" w:cs="Liberation Serif"/>
          <w:sz w:val="28"/>
          <w:szCs w:val="28"/>
        </w:rPr>
        <w:t>риложению к настоящему постановлению</w:t>
      </w:r>
      <w:r w:rsidR="006958AA">
        <w:rPr>
          <w:rFonts w:ascii="Liberation Serif" w:hAnsi="Liberation Serif" w:cs="Liberation Serif"/>
          <w:sz w:val="28"/>
          <w:szCs w:val="28"/>
        </w:rPr>
        <w:t>.</w:t>
      </w:r>
    </w:p>
    <w:p w:rsidR="006958AA" w:rsidRDefault="006958AA" w:rsidP="006958AA">
      <w:pPr>
        <w:pStyle w:val="ab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Признать утратившими силу:</w:t>
      </w:r>
    </w:p>
    <w:p w:rsidR="006958AA" w:rsidRDefault="0089223D" w:rsidP="00444DE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362B1A">
        <w:rPr>
          <w:rFonts w:ascii="Liberation Serif" w:hAnsi="Liberation Serif" w:cs="Liberation Serif"/>
          <w:sz w:val="28"/>
          <w:szCs w:val="28"/>
        </w:rPr>
        <w:t xml:space="preserve">ункт 1 </w:t>
      </w:r>
      <w:r w:rsidR="006958AA" w:rsidRPr="00FF7924">
        <w:rPr>
          <w:rFonts w:ascii="Liberation Serif" w:hAnsi="Liberation Serif" w:cs="Liberation Serif"/>
          <w:sz w:val="28"/>
          <w:szCs w:val="28"/>
        </w:rPr>
        <w:t>постановлени</w:t>
      </w:r>
      <w:r w:rsidR="00362B1A">
        <w:rPr>
          <w:rFonts w:ascii="Liberation Serif" w:hAnsi="Liberation Serif" w:cs="Liberation Serif"/>
          <w:sz w:val="28"/>
          <w:szCs w:val="28"/>
        </w:rPr>
        <w:t>я</w:t>
      </w:r>
      <w:r w:rsidR="006958AA" w:rsidRPr="00FF7924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</w:t>
      </w:r>
      <w:r w:rsidR="006958AA">
        <w:rPr>
          <w:rFonts w:ascii="Liberation Serif" w:hAnsi="Liberation Serif" w:cs="Liberation Serif"/>
          <w:sz w:val="28"/>
          <w:szCs w:val="28"/>
        </w:rPr>
        <w:t>2</w:t>
      </w:r>
      <w:r w:rsidR="006958AA" w:rsidRPr="00FF7924">
        <w:rPr>
          <w:rFonts w:ascii="Liberation Serif" w:hAnsi="Liberation Serif" w:cs="Liberation Serif"/>
          <w:sz w:val="28"/>
          <w:szCs w:val="28"/>
        </w:rPr>
        <w:t>.0</w:t>
      </w:r>
      <w:r w:rsidR="006958AA">
        <w:rPr>
          <w:rFonts w:ascii="Liberation Serif" w:hAnsi="Liberation Serif" w:cs="Liberation Serif"/>
          <w:sz w:val="28"/>
          <w:szCs w:val="28"/>
        </w:rPr>
        <w:t>3</w:t>
      </w:r>
      <w:r w:rsidR="006958AA" w:rsidRPr="00FF7924">
        <w:rPr>
          <w:rFonts w:ascii="Liberation Serif" w:hAnsi="Liberation Serif" w:cs="Liberation Serif"/>
          <w:sz w:val="28"/>
          <w:szCs w:val="28"/>
        </w:rPr>
        <w:t>.201</w:t>
      </w:r>
      <w:r w:rsidR="006958AA">
        <w:rPr>
          <w:rFonts w:ascii="Liberation Serif" w:hAnsi="Liberation Serif" w:cs="Liberation Serif"/>
          <w:sz w:val="28"/>
          <w:szCs w:val="28"/>
        </w:rPr>
        <w:t>9</w:t>
      </w:r>
      <w:r w:rsidR="006958AA" w:rsidRPr="00FF7924">
        <w:rPr>
          <w:rFonts w:ascii="Liberation Serif" w:hAnsi="Liberation Serif" w:cs="Liberation Serif"/>
          <w:sz w:val="28"/>
          <w:szCs w:val="28"/>
        </w:rPr>
        <w:t xml:space="preserve"> № </w:t>
      </w:r>
      <w:r w:rsidR="006958AA">
        <w:rPr>
          <w:rFonts w:ascii="Liberation Serif" w:hAnsi="Liberation Serif" w:cs="Liberation Serif"/>
          <w:sz w:val="28"/>
          <w:szCs w:val="28"/>
        </w:rPr>
        <w:t>223</w:t>
      </w:r>
      <w:r w:rsidR="006958AA" w:rsidRPr="00444DEA">
        <w:rPr>
          <w:rFonts w:ascii="Liberation Serif" w:hAnsi="Liberation Serif" w:cs="Liberation Serif"/>
          <w:sz w:val="28"/>
          <w:szCs w:val="28"/>
        </w:rPr>
        <w:t xml:space="preserve"> </w:t>
      </w:r>
      <w:r w:rsidR="006958AA" w:rsidRPr="006958AA">
        <w:rPr>
          <w:rFonts w:ascii="Liberation Serif" w:hAnsi="Liberation Serif" w:cs="Liberation Serif"/>
          <w:sz w:val="28"/>
          <w:szCs w:val="28"/>
        </w:rPr>
        <w:t>«О внесении изменений в Перечень</w:t>
      </w:r>
      <w:r w:rsidR="00782B64">
        <w:rPr>
          <w:rFonts w:ascii="Liberation Serif" w:hAnsi="Liberation Serif" w:cs="Liberation Serif"/>
          <w:sz w:val="28"/>
          <w:szCs w:val="28"/>
        </w:rPr>
        <w:t xml:space="preserve"> </w:t>
      </w:r>
      <w:r w:rsidR="006958AA" w:rsidRPr="006958AA">
        <w:rPr>
          <w:rFonts w:ascii="Liberation Serif" w:hAnsi="Liberation Serif" w:cs="Liberation Serif"/>
          <w:sz w:val="28"/>
          <w:szCs w:val="28"/>
        </w:rPr>
        <w:t>автомобильных дорог общего пользования местного значения муниципального образования город Каменск-Уральский</w:t>
      </w:r>
      <w:r w:rsidR="00782B64">
        <w:rPr>
          <w:rFonts w:ascii="Liberation Serif" w:hAnsi="Liberation Serif" w:cs="Liberation Serif"/>
          <w:sz w:val="28"/>
          <w:szCs w:val="28"/>
        </w:rPr>
        <w:t>»</w:t>
      </w:r>
      <w:r w:rsidR="006958AA">
        <w:rPr>
          <w:rFonts w:ascii="Liberation Serif" w:hAnsi="Liberation Serif" w:cs="Liberation Serif"/>
          <w:sz w:val="28"/>
          <w:szCs w:val="28"/>
        </w:rPr>
        <w:t>;</w:t>
      </w:r>
    </w:p>
    <w:p w:rsidR="004E5E15" w:rsidRDefault="006958AA" w:rsidP="00444DE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7924">
        <w:rPr>
          <w:rFonts w:ascii="Liberation Serif" w:hAnsi="Liberation Serif" w:cs="Liberation Serif"/>
          <w:sz w:val="28"/>
          <w:szCs w:val="28"/>
        </w:rPr>
        <w:t>постановлени</w:t>
      </w:r>
      <w:r w:rsidR="00517B64">
        <w:rPr>
          <w:rFonts w:ascii="Liberation Serif" w:hAnsi="Liberation Serif" w:cs="Liberation Serif"/>
          <w:sz w:val="28"/>
          <w:szCs w:val="28"/>
        </w:rPr>
        <w:t>е</w:t>
      </w:r>
      <w:r w:rsidRPr="00FF7924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FF7924">
        <w:rPr>
          <w:rFonts w:ascii="Liberation Serif" w:hAnsi="Liberation Serif" w:cs="Liberation Serif"/>
          <w:sz w:val="28"/>
          <w:szCs w:val="28"/>
        </w:rPr>
        <w:t>.0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FF7924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FF7924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308</w:t>
      </w:r>
      <w:r w:rsidR="00DF27E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782B64">
        <w:rPr>
          <w:rFonts w:ascii="Liberation Serif" w:hAnsi="Liberation Serif" w:cs="Liberation Serif"/>
          <w:sz w:val="28"/>
          <w:szCs w:val="28"/>
        </w:rPr>
        <w:t>О внесении изменений в Перечень</w:t>
      </w:r>
      <w:r w:rsidR="00782B64">
        <w:rPr>
          <w:rFonts w:ascii="Liberation Serif" w:hAnsi="Liberation Serif" w:cs="Liberation Serif"/>
          <w:sz w:val="28"/>
          <w:szCs w:val="28"/>
        </w:rPr>
        <w:t xml:space="preserve"> автомобильных </w:t>
      </w:r>
      <w:r w:rsidRPr="00782B64">
        <w:rPr>
          <w:rFonts w:ascii="Liberation Serif" w:hAnsi="Liberation Serif" w:cs="Liberation Serif"/>
          <w:sz w:val="28"/>
          <w:szCs w:val="28"/>
        </w:rPr>
        <w:t>дорог общего пользования местного значения муниципального образования город Каменск-Уральский»</w:t>
      </w:r>
      <w:r w:rsidR="00782B64">
        <w:rPr>
          <w:rFonts w:ascii="Liberation Serif" w:hAnsi="Liberation Serif" w:cs="Liberation Serif"/>
          <w:sz w:val="28"/>
          <w:szCs w:val="28"/>
        </w:rPr>
        <w:t>.</w:t>
      </w:r>
    </w:p>
    <w:p w:rsidR="002E7288" w:rsidRPr="00CE29AE" w:rsidRDefault="00FF4FB6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7288" w:rsidRPr="00CE29AE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EA1503">
        <w:rPr>
          <w:rFonts w:ascii="Liberation Serif" w:hAnsi="Liberation Serif" w:cs="Liberation Serif"/>
          <w:sz w:val="28"/>
          <w:szCs w:val="28"/>
        </w:rPr>
        <w:t>Р</w:t>
      </w:r>
      <w:r w:rsidR="002E7288" w:rsidRPr="00CE29AE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2E7288" w:rsidRPr="00CE29AE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2E7288" w:rsidRPr="00CE29A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2E7288" w:rsidRPr="00CE29AE" w:rsidRDefault="00FF4FB6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2E7288" w:rsidRPr="00CE29AE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2E7288" w:rsidRPr="00CE29AE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B91D93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Default="002E7288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2E7288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B91D93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71B56" w:rsidRDefault="00271B5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EA1F99" w:rsidRDefault="00454E28" w:rsidP="00EA1F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 </w:t>
      </w:r>
    </w:p>
    <w:p w:rsidR="00EA1F99" w:rsidRPr="00026B5E" w:rsidRDefault="00454E28" w:rsidP="00EA1F99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</w:t>
      </w:r>
      <w:r w:rsidR="00EA1F99" w:rsidRPr="00EA1F9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88153D">
        <w:rPr>
          <w:rFonts w:ascii="Liberation Serif" w:hAnsi="Liberation Serif" w:cs="Liberation Serif"/>
          <w:sz w:val="28"/>
          <w:szCs w:val="28"/>
        </w:rPr>
        <w:t xml:space="preserve"> </w:t>
      </w:r>
      <w:r w:rsidR="0088153D" w:rsidRPr="00026B5E">
        <w:rPr>
          <w:rFonts w:ascii="Liberation Serif" w:hAnsi="Liberation Serif" w:cs="Liberation Serif"/>
          <w:sz w:val="28"/>
          <w:szCs w:val="28"/>
        </w:rPr>
        <w:t>Администрации</w:t>
      </w:r>
    </w:p>
    <w:p w:rsidR="00EA1F99" w:rsidRPr="00EA1F99" w:rsidRDefault="00EA1F99" w:rsidP="00EA1F99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Pr="00EA1F99">
        <w:rPr>
          <w:rFonts w:ascii="Liberation Serif" w:hAnsi="Liberation Serif" w:cs="Liberation Serif"/>
          <w:sz w:val="28"/>
          <w:szCs w:val="28"/>
        </w:rPr>
        <w:t xml:space="preserve">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</w:p>
    <w:p w:rsidR="00EA1F99" w:rsidRPr="00EA1F99" w:rsidRDefault="00EA1F99" w:rsidP="00EA1F99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EA1F99">
        <w:rPr>
          <w:rFonts w:ascii="Liberation Serif" w:hAnsi="Liberation Serif" w:cs="Liberation Serif"/>
          <w:sz w:val="28"/>
          <w:szCs w:val="28"/>
        </w:rPr>
        <w:t xml:space="preserve">от </w:t>
      </w:r>
      <w:r w:rsidR="000A2028">
        <w:rPr>
          <w:rFonts w:ascii="Liberation Serif" w:hAnsi="Liberation Serif" w:cs="Liberation Serif"/>
          <w:sz w:val="28"/>
          <w:szCs w:val="28"/>
        </w:rPr>
        <w:t>01.03.2021</w:t>
      </w:r>
      <w:r w:rsidR="00D67865">
        <w:rPr>
          <w:rFonts w:ascii="Liberation Serif" w:hAnsi="Liberation Serif" w:cs="Liberation Serif"/>
          <w:sz w:val="28"/>
          <w:szCs w:val="28"/>
        </w:rPr>
        <w:t xml:space="preserve"> </w:t>
      </w:r>
      <w:r w:rsidRPr="00EA1F99">
        <w:rPr>
          <w:rFonts w:ascii="Liberation Serif" w:hAnsi="Liberation Serif" w:cs="Liberation Serif"/>
          <w:sz w:val="28"/>
          <w:szCs w:val="28"/>
        </w:rPr>
        <w:t xml:space="preserve"> </w:t>
      </w:r>
      <w:r w:rsidR="00650C92">
        <w:rPr>
          <w:rFonts w:ascii="Liberation Serif" w:hAnsi="Liberation Serif" w:cs="Liberation Serif"/>
          <w:sz w:val="28"/>
          <w:szCs w:val="28"/>
        </w:rPr>
        <w:t>№</w:t>
      </w:r>
      <w:r w:rsidRPr="00EA1F99">
        <w:rPr>
          <w:rFonts w:ascii="Liberation Serif" w:hAnsi="Liberation Serif" w:cs="Liberation Serif"/>
          <w:sz w:val="28"/>
          <w:szCs w:val="28"/>
        </w:rPr>
        <w:t xml:space="preserve"> </w:t>
      </w:r>
      <w:r w:rsidR="000A2028">
        <w:rPr>
          <w:rFonts w:ascii="Liberation Serif" w:hAnsi="Liberation Serif" w:cs="Liberation Serif"/>
          <w:sz w:val="28"/>
          <w:szCs w:val="28"/>
        </w:rPr>
        <w:t>160</w:t>
      </w:r>
    </w:p>
    <w:p w:rsidR="00EA1F99" w:rsidRPr="00EA1F99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A1F99" w:rsidRPr="00EA1F99" w:rsidRDefault="00EA1F99" w:rsidP="00EA1F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1F99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EA1F99" w:rsidRPr="00EA1F99" w:rsidRDefault="00EA1F99" w:rsidP="00EA1F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1F99">
        <w:rPr>
          <w:rFonts w:ascii="Liberation Serif" w:hAnsi="Liberation Serif" w:cs="Liberation Serif"/>
          <w:b/>
          <w:bCs/>
          <w:sz w:val="28"/>
          <w:szCs w:val="28"/>
        </w:rPr>
        <w:t>АВТОМОБИЛЬНЫХ ДОРОГ ОБЩЕГО ПОЛЬЗОВАНИЯ МЕСТНОГО ЗНАЧЕНИЯ</w:t>
      </w:r>
      <w:r w:rsidR="00AE0C2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A1F99">
        <w:rPr>
          <w:rFonts w:ascii="Liberation Serif" w:hAnsi="Liberation Serif" w:cs="Liberation Serif"/>
          <w:b/>
          <w:bCs/>
          <w:sz w:val="28"/>
          <w:szCs w:val="28"/>
        </w:rPr>
        <w:t>КАМЕНСК-УРАЛЬСК</w:t>
      </w:r>
      <w:r w:rsidR="00850FB1">
        <w:rPr>
          <w:rFonts w:ascii="Liberation Serif" w:hAnsi="Liberation Serif" w:cs="Liberation Serif"/>
          <w:b/>
          <w:bCs/>
          <w:sz w:val="28"/>
          <w:szCs w:val="28"/>
        </w:rPr>
        <w:t>ОГО ГОРОДСКОГО О</w:t>
      </w:r>
      <w:r w:rsidR="00266072"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="00850FB1">
        <w:rPr>
          <w:rFonts w:ascii="Liberation Serif" w:hAnsi="Liberation Serif" w:cs="Liberation Serif"/>
          <w:b/>
          <w:bCs/>
          <w:sz w:val="28"/>
          <w:szCs w:val="28"/>
        </w:rPr>
        <w:t>РУГА</w:t>
      </w:r>
    </w:p>
    <w:p w:rsidR="00EA1F99" w:rsidRPr="00EA1F99" w:rsidRDefault="00EA1F99" w:rsidP="00EA1F99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EA1F99" w:rsidRPr="00EA1F99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3068"/>
        <w:gridCol w:w="3685"/>
        <w:gridCol w:w="2127"/>
      </w:tblGrid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Идентификационный номер автомобильной дороги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Наименование автомобильной дороги </w:t>
            </w:r>
            <w:hyperlink w:anchor="Par2643" w:history="1">
              <w:r w:rsidRPr="00EA1F99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Протяженность автомобильной дороги, </w:t>
            </w:r>
            <w:proofErr w:type="gramStart"/>
            <w:r w:rsidRPr="00026B5E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proofErr w:type="gramEnd"/>
          </w:p>
        </w:tc>
      </w:tr>
    </w:tbl>
    <w:p w:rsidR="008A5ECC" w:rsidRPr="008A5ECC" w:rsidRDefault="008A5ECC">
      <w:pPr>
        <w:rPr>
          <w:sz w:val="2"/>
          <w:szCs w:val="2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942"/>
        <w:gridCol w:w="1056"/>
        <w:gridCol w:w="1070"/>
        <w:gridCol w:w="1276"/>
        <w:gridCol w:w="2409"/>
        <w:gridCol w:w="2127"/>
      </w:tblGrid>
      <w:tr w:rsidR="00EA1F99" w:rsidRPr="00EA1F99" w:rsidTr="008A5ECC">
        <w:trPr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EA1F99" w:rsidRPr="00EA1F99" w:rsidTr="00734601">
        <w:tc>
          <w:tcPr>
            <w:tcW w:w="9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Синарский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район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41770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Лермонтова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ост. </w:t>
            </w:r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Степная</w:t>
            </w:r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1224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B332D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41770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ост. </w:t>
            </w:r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Фильтровальная</w:t>
            </w:r>
            <w:proofErr w:type="gramEnd"/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ост. </w:t>
            </w:r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Степная</w:t>
            </w:r>
            <w:r w:rsidR="0041770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1363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Деповская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912,9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Добролюбова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1362,6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Кунавина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1363,55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Кадочникова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2526,5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Красных Орлов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2334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8129,9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Мичурина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2221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Машинистов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2002,6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1066,8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Парковая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1118,1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проспект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Победы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3831,5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 Соборной площади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 здания </w:t>
            </w:r>
            <w:r w:rsidRPr="00026B5E">
              <w:rPr>
                <w:rFonts w:ascii="Liberation Serif" w:hAnsi="Liberation Serif" w:cs="Liberation Serif"/>
                <w:sz w:val="28"/>
                <w:szCs w:val="28"/>
              </w:rPr>
              <w:t>администрации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115,4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Привокзальная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Рябова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2282,6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Карла Маркса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2297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Беляева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619,21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Олега Кошевого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Пугачева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500,5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07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перекрестка </w:t>
            </w:r>
          </w:p>
          <w:p w:rsidR="00AA7A07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1-я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Синарская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и Северный проезд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п. Мирный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Заводской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Озерной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границ города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Лермонтова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5445,44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E2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1-я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Синарская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К. Маркса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Большевиков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2902,65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942" w:rsidRDefault="00EA1F99" w:rsidP="004440E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Кирова от ул. К.Маркса до </w:t>
            </w:r>
          </w:p>
          <w:p w:rsidR="00EA1F99" w:rsidRPr="00EA1F99" w:rsidRDefault="00EA1F99" w:rsidP="004440E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Кунавина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1472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Коммолодежи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810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Мусоргского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515,5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Матросова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Пионерская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891,4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 городскую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 Ивановское кладбище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439,2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Павлова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518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Прокопьева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921,9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Репина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1725,3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Розы Люксембург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968,7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Революционная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865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Сибирская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498,2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Свердлова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471,5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Титова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436,1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Московская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1061,5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35B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пересечения </w:t>
            </w:r>
          </w:p>
          <w:p w:rsidR="00A1735B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Озерная и </w:t>
            </w:r>
          </w:p>
          <w:p w:rsidR="00EA1F99" w:rsidRPr="00EA1F99" w:rsidRDefault="00EA1F99" w:rsidP="00A173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Кузнецова до 4-й проходной </w:t>
            </w:r>
            <w:r w:rsidR="00A1735B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1297,92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9F66F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отдела кадров СТЗ до ОАО </w:t>
            </w:r>
            <w:r w:rsidR="009F66F0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Стальсервис</w:t>
            </w:r>
            <w:proofErr w:type="spellEnd"/>
            <w:r w:rsidR="009F66F0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1018,3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Ленинградская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1756,95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Войкова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D46F67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691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Абрамова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935,85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Свердловская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пр. Победы до ул. Прокопьева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 дер. Н. Завод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8B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Кирова от ул.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Кунавина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пр. Победы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597,5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Акционерная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780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0A2" w:rsidRDefault="00EA1F99" w:rsidP="004D7A1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д</w:t>
            </w:r>
            <w:r w:rsidR="004D7A1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F470D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53E3E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14 по</w:t>
            </w:r>
          </w:p>
          <w:p w:rsidR="006000A2" w:rsidRDefault="00EA1F99" w:rsidP="004D7A1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Чайковского до д</w:t>
            </w:r>
            <w:r w:rsidR="004D7A1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F470D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53E3E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15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A1F99" w:rsidRPr="00EA1F99" w:rsidRDefault="00EA1F99" w:rsidP="004D7A1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Парковая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между дер.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Кодинкой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и дер. М.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Кодинкой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Бродовская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Бродовской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Боровая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Береговая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216,7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Вагонников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Грибоедова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Горная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B30D85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425,3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Горняков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345,6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Дружбы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1559,3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AB7B4C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26126A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269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80F5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551C9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551C95">
              <w:rPr>
                <w:rFonts w:ascii="Liberation Serif" w:hAnsi="Liberation Serif" w:cs="Liberation Serif"/>
                <w:sz w:val="28"/>
                <w:szCs w:val="28"/>
              </w:rPr>
              <w:t>46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02383E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246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526C30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526C30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415,5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526C30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10-й Деповской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527,5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Зеленая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713,1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77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Исетский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428,5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Конструкторов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Красной зари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609,5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Крылова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394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Комарова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526C30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Комарова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526C30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Короткая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155,25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Клубная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526C3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526C3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Ключевая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3F55C5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Конечная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044264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644,25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Красноармейская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Крестьянская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Кленовая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209,8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Клубный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A0134D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Колхозный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416,2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Ломоносова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1108,5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Луначарского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407A88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426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С-0099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Луговая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636,25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Маяковского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Мостовая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Нагорный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Нагорная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Овсянникова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25325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1447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Паровозников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103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Ползунова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1394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Партизанская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D71D1B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Речной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Степана Разина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2274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Санаторный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1026,9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Спартака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Северо-Восточная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Северо-Восточный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Семашко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463,6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Спортивная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Совхозная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Советская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1019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Степная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B65ECF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1422,1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Садовый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Садовая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1076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Солнечная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Травянская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9B1657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1106,2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Тевосяна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456,5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Толбухина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A034D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564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Труда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AC5D6C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627,05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Урицкого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3B1E4E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2396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Ушакова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146EC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372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Фрунзе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Чапаева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949A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1818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Чернышевского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Шахтерский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599,5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Швейников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1849,2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Шахтерская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271C1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1068,5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Шишкина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384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Бажова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751,28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Зои Космодемьянской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556,4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Трубная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Школьный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296,9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Авиаторов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2-я Пятилетка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768,3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Гладкова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Карла Либкнехта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450,6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Блюхера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267,05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Ватутина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Воровского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Головина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784,95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Тимирязева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Танкистов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Черняховского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Щербакова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Лабораторная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232,6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 Января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Лесная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425,9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Культурная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503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154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Металлургов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Труболитейный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Кузнецова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505,39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Ударников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560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Лескова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Прокатчиков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411,5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Допризывников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01707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58</w:t>
            </w:r>
            <w:r w:rsidR="0001707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856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Свободный труд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372,5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Трудовой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Челюскинцев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Челюскинцев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2-й Челюскинцев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863F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Самстрой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591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Формовщиков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169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Жилстрой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Краснодонцев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Цветников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704,2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Металлистов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511,35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Войкова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B30D85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0D85">
              <w:rPr>
                <w:rFonts w:ascii="Liberation Serif" w:hAnsi="Liberation Serif" w:cs="Liberation Serif"/>
                <w:sz w:val="28"/>
                <w:szCs w:val="28"/>
              </w:rPr>
              <w:t>396,5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Серова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396,15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Новозаводской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286,2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Ленинградский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321,8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Магнитогорский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222,9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Спиридонова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179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Рылеева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152,4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Рылеева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97,3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B4F" w:rsidRDefault="00EA1F99" w:rsidP="00F818C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д</w:t>
            </w:r>
            <w:r w:rsidR="00F818C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470D6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133а, 137, 139, 143 по </w:t>
            </w:r>
          </w:p>
          <w:p w:rsidR="00EA1F99" w:rsidRPr="00EA1F99" w:rsidRDefault="00EA1F99" w:rsidP="00F818C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Лермонтова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F818C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д</w:t>
            </w:r>
            <w:r w:rsidR="00F818C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F470D6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85, 93, 99,109, 123, 127 по ул. Лермонтова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827,2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Коммунаров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574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Льва Толстого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06" w:rsidRDefault="00EA1F99" w:rsidP="007B318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д</w:t>
            </w:r>
            <w:r w:rsidR="007B318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E3216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9 по </w:t>
            </w:r>
          </w:p>
          <w:p w:rsidR="007316B2" w:rsidRDefault="00EA1F99" w:rsidP="007B318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Кунавина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</w:t>
            </w:r>
          </w:p>
          <w:p w:rsidR="00EA1F99" w:rsidRPr="00EA1F99" w:rsidRDefault="00EA1F99" w:rsidP="007B318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Кирова (вокруг школы)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Розы Люксембург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303,5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100 км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Родоновая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D41F8C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545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Прохладная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0655A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</w:t>
            </w:r>
            <w:r w:rsidR="000655A2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Березовая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102CE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</w:t>
            </w:r>
            <w:r w:rsidR="00102CE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Привольная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114D72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1306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Лесхоз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75D" w:rsidRDefault="00EA1F99" w:rsidP="00EB375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д</w:t>
            </w:r>
            <w:r w:rsidR="00EB375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302EE0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78 по </w:t>
            </w:r>
          </w:p>
          <w:p w:rsidR="00EB375D" w:rsidRDefault="00EA1F99" w:rsidP="00EB375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пр. Победы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7D1985" w:rsidRDefault="00EA1F99" w:rsidP="00EB375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="00EB375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302EE0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2, 2а по</w:t>
            </w:r>
          </w:p>
          <w:p w:rsidR="00EA1F99" w:rsidRPr="00EA1F99" w:rsidRDefault="00EA1F99" w:rsidP="00EB375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ул. Мичурина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Пушкина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1192,95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1-я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1977,89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Северный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1762,85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Озерная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944,08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Поперечный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199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садам под путепроводом через ж/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пути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Богдановичского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направления в районе п.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Мирный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1-я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Синарская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к коллективному саду у путепровода через ж/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пути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Богдановичского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направления в районе п.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Мирный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302EE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к ООО </w:t>
            </w:r>
            <w:r w:rsidR="00302EE0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Каменский АПК</w:t>
            </w:r>
            <w:r w:rsidR="00302EE0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у путепровода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через ж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пути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Богдановичского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направления в районе п. Мирный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302EE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Чайковского, д. </w:t>
            </w:r>
            <w:r w:rsidR="00302EE0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85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пр. Победы до здания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Тевосяна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,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A5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Красных Орлов, 10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Пионерской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Рассветная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661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A5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Ползунова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ж.д.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Матросова, 30 корп.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подъезд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ж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переезду 100 км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подъезд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ж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переезду 93 км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С-0216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A5" w:rsidRDefault="00EA1F99" w:rsidP="00910EA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д</w:t>
            </w:r>
            <w:r w:rsidR="00910EA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1025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E0A9A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по </w:t>
            </w:r>
          </w:p>
          <w:p w:rsidR="00910EA5" w:rsidRDefault="00EA1F99" w:rsidP="00910EA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Чайковского до </w:t>
            </w:r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="00910EA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1025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6E0A9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 xml:space="preserve">15 </w:t>
            </w:r>
            <w:proofErr w:type="gramStart"/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>по</w:t>
            </w:r>
            <w:proofErr w:type="gramEnd"/>
            <w:r w:rsidR="00962F3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A1F99" w:rsidRPr="00EA1F99" w:rsidRDefault="00EA1F99" w:rsidP="00910EA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Парковая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</w:p>
        </w:tc>
      </w:tr>
      <w:tr w:rsidR="00EA1F99" w:rsidRPr="00EA1F99" w:rsidTr="00734601">
        <w:tc>
          <w:tcPr>
            <w:tcW w:w="9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Красногорский район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Восточная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Западная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715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Коммунальная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2121,3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Слесарей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324,5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Силикатная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Трудовые Резервы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478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Центральная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1316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 п. Чкалова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1778,6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1-е Мая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Алюминиевая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4160,7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Белинского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2282,9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Заводская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841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95554F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5291,85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Калинина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2615,5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Октябрьская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4444,8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Суворова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1809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бульвар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Парижской Коммуны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639,2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Бугарева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Гагарина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1521,9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230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Железнодорожная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3667A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3667AC">
              <w:rPr>
                <w:rFonts w:ascii="Liberation Serif" w:hAnsi="Liberation Serif" w:cs="Liberation Serif"/>
                <w:sz w:val="28"/>
                <w:szCs w:val="28"/>
              </w:rPr>
              <w:t>48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Жуковского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Исетская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2057,5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Набережная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884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CA196D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3568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Строителей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2025,1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Уральская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A531F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1412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 артезианской скважины ст. УАЗ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Кутузова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8416F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Суворова от ул.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Октябрьской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границ города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980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ЗЖБИ до переезда (ст. УАЗ)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2551,5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D14C7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д</w:t>
            </w:r>
            <w:r w:rsidR="00D14C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2F7E5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636DA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13, 15, 17 по ул. Суворова от ул. 4-й Пятилетки до ул. Шестакова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0570">
              <w:rPr>
                <w:rFonts w:ascii="Liberation Serif" w:hAnsi="Liberation Serif" w:cs="Liberation Serif"/>
                <w:sz w:val="28"/>
                <w:szCs w:val="28"/>
              </w:rPr>
              <w:t>357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D14C7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 д</w:t>
            </w:r>
            <w:r w:rsidR="00D14C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14C77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32, 34, 36, 38 по ул. Суворова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303,5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74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вдоль ул. Суворова от ул. Шестакова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Каменской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Шестакова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1702,8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DCA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грузовая от ул. Заводская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Штукатуров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1539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на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Волковское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кладбище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1201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247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Средний проезд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469,25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на Монастырское кладбище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4285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932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41B9">
              <w:rPr>
                <w:rFonts w:ascii="Liberation Serif" w:hAnsi="Liberation Serif" w:cs="Liberation Serif"/>
                <w:sz w:val="28"/>
                <w:szCs w:val="28"/>
              </w:rPr>
              <w:t xml:space="preserve">от ул. 1-е Мая до автодороги </w:t>
            </w:r>
            <w:r w:rsidR="00E932E3" w:rsidRPr="005741B9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5741B9">
              <w:rPr>
                <w:rFonts w:ascii="Liberation Serif" w:hAnsi="Liberation Serif" w:cs="Liberation Serif"/>
                <w:sz w:val="28"/>
                <w:szCs w:val="28"/>
              </w:rPr>
              <w:t>Южный обход города Каменска-Уральского</w:t>
            </w:r>
            <w:r w:rsidR="00E932E3" w:rsidRPr="005741B9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Штукатуров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887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Плотина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Автоклавщиков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ул. Набережной до пешеходного моста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155,6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бульвар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Комсомольский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520,24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Больничный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Ведерникова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203,5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Гоголя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1100,1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28" w:rsidRDefault="00EA1F99" w:rsidP="00FB035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д. </w:t>
            </w:r>
            <w:r w:rsidR="00FB0351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17 по </w:t>
            </w:r>
          </w:p>
          <w:p w:rsidR="00FB0351" w:rsidRDefault="00EA1F99" w:rsidP="00FB035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Гоголя до проезжей части </w:t>
            </w:r>
          </w:p>
          <w:p w:rsidR="00EA1F99" w:rsidRPr="00EA1F99" w:rsidRDefault="00EA1F99" w:rsidP="00FB035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Алюминиевая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Гвардейская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239,5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Геологов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151,5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Дзержинского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709,92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Клары Цеткин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Красногорская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1094,95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Лечебная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285,5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8864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Каменской до ул. Лечебной 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(между больницей </w:t>
            </w:r>
            <w:r w:rsidR="00886495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3 и психбольницей)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330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266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Мамина-Сибиряка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Механизаторов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1864,7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Менделеева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B01BDB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1735,1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269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Медицинская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212,5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Мира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530,5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Нефтяников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80,25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Плеханова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1399,6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Попова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007A1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519,6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Алюминиевой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молокозавода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188,6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Пролетарская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652,4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Плавильщиков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342,4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между домом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престарелых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и больницей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246,6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1-й Октябрьский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2-й Октябрьский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146,5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дорога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ул. Набережная до пешеходного моста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AB" w:rsidRDefault="00EA1F99" w:rsidP="00AA0D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д. </w:t>
            </w:r>
            <w:r w:rsidR="00AA0D34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56а по </w:t>
            </w:r>
          </w:p>
          <w:p w:rsidR="00EA1F99" w:rsidRPr="00EA1F99" w:rsidRDefault="00EA1F99" w:rsidP="00AA0D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Алюминиевой до ул. </w:t>
            </w:r>
            <w:proofErr w:type="spellStart"/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Мамина-Сибиряка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AA0D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д. </w:t>
            </w:r>
            <w:r w:rsidR="00AA0D34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52 по ул. Алюминиевой до ул. </w:t>
            </w:r>
            <w:proofErr w:type="spellStart"/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Мамина-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Сибиряка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177,5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283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Стахановская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469,2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Челябинская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1021,3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Чехова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234,5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Учительская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Электролизников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Физкультурников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580E6E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684,5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Ученический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</w:t>
            </w: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Октябрьской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до стадиона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Котовского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207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Энгельса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240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7B51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ж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переезда до д. </w:t>
            </w:r>
            <w:r w:rsidR="007B51FA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60 ст. УАЗ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909,6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Заречная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Байновская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773F68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742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Логовская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782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71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Алюминиевая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 ул. Энгельса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3E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ул.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Красногорская</w:t>
            </w:r>
            <w:proofErr w:type="spell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 Коттеджей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Средняя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3A76E2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Гражданская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F402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  <w:r w:rsidR="00EF4021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,2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Кировоградская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FD0AA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</w:t>
            </w:r>
            <w:r w:rsidR="00FD0AA4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2-я Полевая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303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1-я Песчаная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338,5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2-я Песчаная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459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3-я Песчаная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4-я Песчаная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345,6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К-0299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Песчаный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282,5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259,25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1278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368,1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6-я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1-й проезд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219,3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2-й проезд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107,5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3-й проезд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4-й проезд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Шламовая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Школьная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94566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306</w:t>
            </w:r>
            <w:r w:rsidR="00EA1F99" w:rsidRPr="00EA1F99">
              <w:rPr>
                <w:rFonts w:ascii="Liberation Serif" w:hAnsi="Liberation Serif" w:cs="Liberation Serif"/>
                <w:sz w:val="28"/>
                <w:szCs w:val="28"/>
              </w:rPr>
              <w:t>,5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319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Южный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Буденного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1513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Первомайская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1335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 ноября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638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Комиссаров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1956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Коминтерна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1014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Крайняя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A46A5F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752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Комсомольская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792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Бабушкина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Волкова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541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329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Герцена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Куйбышева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Овражная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711,4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Социалистическая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Столяров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Красная Горка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Рассвет Октября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1100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Новорабочая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Союзная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Февральской революции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831,9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Малышева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Орджоникидзе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Бетонщиков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Папанинцев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482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1-я Набережная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2-я Набережная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180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3-я Набережная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Плотина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Совхозный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153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Каменщиков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420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349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Славянская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Панфиловцев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BE4BB7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Советский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297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Знаменская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1074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Дачная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354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Добровольцев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6555AA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724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Юбилейная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630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Декабристов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237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Декабристов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550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EA1F99" w:rsidRDefault="00EA1F99" w:rsidP="00E932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автономный подъезд к детскому саду </w:t>
            </w:r>
            <w:r w:rsidR="00E932E3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ул. Каменская, 95а</w:t>
            </w:r>
            <w:r w:rsidR="00E932E3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75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359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8DD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от д. 17 по ул. Челябинская до </w:t>
            </w:r>
          </w:p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д. 44 по ул. Шестакова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проезд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от перекрестка улиц Дзержинского - Белинского до д. 1 по ул. Белинского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45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Ясная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309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Маршала Жукова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Яблоневая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406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переулок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Тенистый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288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Анатолия 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Брижана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497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Радужная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F21F7F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892,4</w:t>
            </w:r>
          </w:p>
        </w:tc>
      </w:tr>
      <w:tr w:rsidR="00EA1F99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367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К-0360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Рябиновая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493</w:t>
            </w:r>
          </w:p>
        </w:tc>
      </w:tr>
      <w:tr w:rsidR="001E7933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EA1F99" w:rsidRDefault="001E7933" w:rsidP="001E793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К-0361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улица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Летняя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550</w:t>
            </w:r>
          </w:p>
        </w:tc>
      </w:tr>
      <w:tr w:rsidR="001E7933" w:rsidRPr="00EA1F99" w:rsidTr="0041770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369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EA1F99" w:rsidRDefault="001E7933" w:rsidP="001E793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ОП МГ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1E7933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К-0362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EA1F99" w:rsidRDefault="00EF4C1E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дорога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EF4C1E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 ретранслятор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EA1F99" w:rsidRDefault="00EF4C1E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420</w:t>
            </w:r>
          </w:p>
        </w:tc>
      </w:tr>
    </w:tbl>
    <w:p w:rsidR="00EA1F99" w:rsidRPr="00EA1F99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A1F99" w:rsidRPr="00EA1F99" w:rsidRDefault="00EA1F99" w:rsidP="00EA1F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EA1F99">
        <w:rPr>
          <w:rFonts w:ascii="Liberation Serif" w:hAnsi="Liberation Serif" w:cs="Liberation Serif"/>
          <w:sz w:val="28"/>
          <w:szCs w:val="28"/>
        </w:rPr>
        <w:t>Использованные сокращения:</w:t>
      </w:r>
    </w:p>
    <w:p w:rsidR="00EA1F99" w:rsidRPr="00EA1F99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3345"/>
        <w:gridCol w:w="1531"/>
        <w:gridCol w:w="3231"/>
      </w:tblGrid>
      <w:tr w:rsidR="00EA1F99" w:rsidRPr="00EA1F99">
        <w:tc>
          <w:tcPr>
            <w:tcW w:w="964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ост.</w:t>
            </w:r>
          </w:p>
        </w:tc>
        <w:tc>
          <w:tcPr>
            <w:tcW w:w="3345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остановка транспорта общего пользования;</w:t>
            </w:r>
          </w:p>
        </w:tc>
        <w:tc>
          <w:tcPr>
            <w:tcW w:w="15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п.</w:t>
            </w:r>
          </w:p>
        </w:tc>
        <w:tc>
          <w:tcPr>
            <w:tcW w:w="32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поселок;</w:t>
            </w:r>
          </w:p>
        </w:tc>
      </w:tr>
      <w:tr w:rsidR="00EA1F99" w:rsidRPr="00EA1F99">
        <w:tc>
          <w:tcPr>
            <w:tcW w:w="964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ул.</w:t>
            </w:r>
          </w:p>
        </w:tc>
        <w:tc>
          <w:tcPr>
            <w:tcW w:w="3345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улица;</w:t>
            </w:r>
          </w:p>
        </w:tc>
        <w:tc>
          <w:tcPr>
            <w:tcW w:w="15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дер.</w:t>
            </w:r>
          </w:p>
        </w:tc>
        <w:tc>
          <w:tcPr>
            <w:tcW w:w="32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деревня;</w:t>
            </w:r>
          </w:p>
        </w:tc>
      </w:tr>
      <w:tr w:rsidR="00EA1F99" w:rsidRPr="00EA1F99">
        <w:tc>
          <w:tcPr>
            <w:tcW w:w="964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д.</w:t>
            </w:r>
          </w:p>
        </w:tc>
        <w:tc>
          <w:tcPr>
            <w:tcW w:w="3345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дом;</w:t>
            </w:r>
          </w:p>
        </w:tc>
        <w:tc>
          <w:tcPr>
            <w:tcW w:w="15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пр.</w:t>
            </w:r>
          </w:p>
        </w:tc>
        <w:tc>
          <w:tcPr>
            <w:tcW w:w="3231" w:type="dxa"/>
          </w:tcPr>
          <w:p w:rsidR="00EA1F99" w:rsidRPr="00EA1F99" w:rsidRDefault="00EA1F99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проспект;</w:t>
            </w:r>
          </w:p>
        </w:tc>
      </w:tr>
      <w:tr w:rsidR="00B76C2D" w:rsidRPr="00EA1F99">
        <w:tc>
          <w:tcPr>
            <w:tcW w:w="964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ж</w:t>
            </w:r>
            <w:proofErr w:type="gramEnd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3345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железнодорожный (железнодорожная);</w:t>
            </w:r>
          </w:p>
        </w:tc>
        <w:tc>
          <w:tcPr>
            <w:tcW w:w="1531" w:type="dxa"/>
          </w:tcPr>
          <w:p w:rsidR="00B76C2D" w:rsidRPr="00EA1F99" w:rsidRDefault="00B76C2D" w:rsidP="00841F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ЗЖБИ</w:t>
            </w:r>
          </w:p>
        </w:tc>
        <w:tc>
          <w:tcPr>
            <w:tcW w:w="3231" w:type="dxa"/>
          </w:tcPr>
          <w:p w:rsidR="00B76C2D" w:rsidRPr="00EA1F99" w:rsidRDefault="00B76C2D" w:rsidP="00841F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завод железобетонных изделий;</w:t>
            </w:r>
          </w:p>
        </w:tc>
      </w:tr>
      <w:tr w:rsidR="00B76C2D" w:rsidRPr="00EA1F99">
        <w:tc>
          <w:tcPr>
            <w:tcW w:w="964" w:type="dxa"/>
          </w:tcPr>
          <w:p w:rsidR="00B76C2D" w:rsidRPr="00EA1F99" w:rsidRDefault="00820D18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B76C2D" w:rsidRPr="00EA1F99"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</w:p>
        </w:tc>
        <w:tc>
          <w:tcPr>
            <w:tcW w:w="3345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километр;</w:t>
            </w:r>
          </w:p>
        </w:tc>
        <w:tc>
          <w:tcPr>
            <w:tcW w:w="1531" w:type="dxa"/>
          </w:tcPr>
          <w:p w:rsidR="00B76C2D" w:rsidRPr="00EA1F99" w:rsidRDefault="00B76C2D" w:rsidP="00841F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СТЗ</w:t>
            </w:r>
          </w:p>
        </w:tc>
        <w:tc>
          <w:tcPr>
            <w:tcW w:w="3231" w:type="dxa"/>
          </w:tcPr>
          <w:p w:rsidR="00B76C2D" w:rsidRPr="00EA1F99" w:rsidRDefault="00B76C2D" w:rsidP="00841F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 xml:space="preserve">- ОАО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proofErr w:type="spellStart"/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СинТЗ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B76C2D" w:rsidRPr="00EA1F99">
        <w:tc>
          <w:tcPr>
            <w:tcW w:w="964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ст.</w:t>
            </w:r>
          </w:p>
        </w:tc>
        <w:tc>
          <w:tcPr>
            <w:tcW w:w="3345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1F99">
              <w:rPr>
                <w:rFonts w:ascii="Liberation Serif" w:hAnsi="Liberation Serif" w:cs="Liberation Serif"/>
                <w:sz w:val="28"/>
                <w:szCs w:val="28"/>
              </w:rPr>
              <w:t>- станция;</w:t>
            </w:r>
          </w:p>
        </w:tc>
        <w:tc>
          <w:tcPr>
            <w:tcW w:w="1531" w:type="dxa"/>
          </w:tcPr>
          <w:p w:rsidR="00B76C2D" w:rsidRPr="00EA1F99" w:rsidRDefault="00B76C2D" w:rsidP="00EA1F9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31" w:type="dxa"/>
          </w:tcPr>
          <w:p w:rsidR="00B76C2D" w:rsidRPr="00EA1F99" w:rsidRDefault="00B76C2D" w:rsidP="00C5115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A1F99" w:rsidRPr="00EA1F99" w:rsidRDefault="00EA1F99" w:rsidP="00EA1F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EA1F99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:rsidR="00EA1F99" w:rsidRPr="00EA1F99" w:rsidRDefault="00EA1F99" w:rsidP="00EA1F99">
      <w:pPr>
        <w:autoSpaceDE w:val="0"/>
        <w:autoSpaceDN w:val="0"/>
        <w:adjustRightInd w:val="0"/>
        <w:spacing w:before="28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2643"/>
      <w:bookmarkEnd w:id="0"/>
      <w:r w:rsidRPr="00EA1F99">
        <w:rPr>
          <w:rFonts w:ascii="Liberation Serif" w:hAnsi="Liberation Serif" w:cs="Liberation Serif"/>
          <w:sz w:val="28"/>
          <w:szCs w:val="28"/>
        </w:rPr>
        <w:t>&lt;*&gt; - наименование автомобильной дороги дано в соответствии с реестром муниципальной собственности по автомобильным дорогам общего пользования местного значения (включая улицы, проезды, переулки) по состоянию на 01.01.20</w:t>
      </w:r>
      <w:r w:rsidR="00E6366D">
        <w:rPr>
          <w:rFonts w:ascii="Liberation Serif" w:hAnsi="Liberation Serif" w:cs="Liberation Serif"/>
          <w:sz w:val="28"/>
          <w:szCs w:val="28"/>
        </w:rPr>
        <w:t>21</w:t>
      </w:r>
      <w:r w:rsidRPr="00EA1F99">
        <w:rPr>
          <w:rFonts w:ascii="Liberation Serif" w:hAnsi="Liberation Serif" w:cs="Liberation Serif"/>
          <w:sz w:val="28"/>
          <w:szCs w:val="28"/>
        </w:rPr>
        <w:t xml:space="preserve"> в разрезе объектов автомобильных дорог.</w:t>
      </w:r>
    </w:p>
    <w:p w:rsidR="00EA1F99" w:rsidRPr="00EA1F99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A1F99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EA1F99" w:rsidSect="00B94988">
      <w:headerReference w:type="default" r:id="rId10"/>
      <w:foot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E7B" w:rsidRDefault="00874E7B" w:rsidP="00B94988">
      <w:r>
        <w:separator/>
      </w:r>
    </w:p>
  </w:endnote>
  <w:endnote w:type="continuationSeparator" w:id="1">
    <w:p w:rsidR="00874E7B" w:rsidRDefault="00874E7B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53D" w:rsidRDefault="0088153D">
    <w:pPr>
      <w:pStyle w:val="a9"/>
      <w:jc w:val="center"/>
    </w:pPr>
  </w:p>
  <w:p w:rsidR="0088153D" w:rsidRDefault="008815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E7B" w:rsidRDefault="00874E7B" w:rsidP="00B94988">
      <w:r>
        <w:separator/>
      </w:r>
    </w:p>
  </w:footnote>
  <w:footnote w:type="continuationSeparator" w:id="1">
    <w:p w:rsidR="00874E7B" w:rsidRDefault="00874E7B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93431"/>
      <w:docPartObj>
        <w:docPartGallery w:val="Page Numbers (Top of Page)"/>
        <w:docPartUnique/>
      </w:docPartObj>
    </w:sdtPr>
    <w:sdtContent>
      <w:p w:rsidR="0088153D" w:rsidRDefault="00DF0A80">
        <w:pPr>
          <w:pStyle w:val="a7"/>
          <w:jc w:val="center"/>
        </w:pPr>
        <w:fldSimple w:instr=" PAGE   \* MERGEFORMAT ">
          <w:r w:rsidR="00D67865">
            <w:rPr>
              <w:noProof/>
            </w:rPr>
            <w:t>3</w:t>
          </w:r>
        </w:fldSimple>
      </w:p>
    </w:sdtContent>
  </w:sdt>
  <w:p w:rsidR="0088153D" w:rsidRDefault="008815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10608"/>
    <w:rsid w:val="00014606"/>
    <w:rsid w:val="0001707F"/>
    <w:rsid w:val="000200F4"/>
    <w:rsid w:val="00020A39"/>
    <w:rsid w:val="0002383E"/>
    <w:rsid w:val="00024ECF"/>
    <w:rsid w:val="00026B5E"/>
    <w:rsid w:val="0003369A"/>
    <w:rsid w:val="00044264"/>
    <w:rsid w:val="00054F0F"/>
    <w:rsid w:val="000655A2"/>
    <w:rsid w:val="0007108B"/>
    <w:rsid w:val="00083F69"/>
    <w:rsid w:val="00097B6A"/>
    <w:rsid w:val="000A2028"/>
    <w:rsid w:val="000B4FFB"/>
    <w:rsid w:val="000C1C73"/>
    <w:rsid w:val="000C2E74"/>
    <w:rsid w:val="000D3654"/>
    <w:rsid w:val="000F266D"/>
    <w:rsid w:val="000F4670"/>
    <w:rsid w:val="0010257D"/>
    <w:rsid w:val="00102CE2"/>
    <w:rsid w:val="00114D72"/>
    <w:rsid w:val="00133698"/>
    <w:rsid w:val="00136FAD"/>
    <w:rsid w:val="00146EC3"/>
    <w:rsid w:val="001610AE"/>
    <w:rsid w:val="00161E3E"/>
    <w:rsid w:val="00166009"/>
    <w:rsid w:val="00190783"/>
    <w:rsid w:val="001E3810"/>
    <w:rsid w:val="001E391A"/>
    <w:rsid w:val="001E7933"/>
    <w:rsid w:val="001E7C16"/>
    <w:rsid w:val="001F2391"/>
    <w:rsid w:val="00221B4F"/>
    <w:rsid w:val="0023226A"/>
    <w:rsid w:val="00232EA6"/>
    <w:rsid w:val="00253253"/>
    <w:rsid w:val="00254048"/>
    <w:rsid w:val="0026126A"/>
    <w:rsid w:val="00262FEE"/>
    <w:rsid w:val="00266072"/>
    <w:rsid w:val="00271B56"/>
    <w:rsid w:val="002E26FC"/>
    <w:rsid w:val="002E7288"/>
    <w:rsid w:val="002F1193"/>
    <w:rsid w:val="002F166E"/>
    <w:rsid w:val="002F25EF"/>
    <w:rsid w:val="002F6FF8"/>
    <w:rsid w:val="002F7E51"/>
    <w:rsid w:val="00301773"/>
    <w:rsid w:val="00302EE0"/>
    <w:rsid w:val="00303C6C"/>
    <w:rsid w:val="00311136"/>
    <w:rsid w:val="003210E7"/>
    <w:rsid w:val="003232B3"/>
    <w:rsid w:val="00324C46"/>
    <w:rsid w:val="00352B7E"/>
    <w:rsid w:val="0035557C"/>
    <w:rsid w:val="00361045"/>
    <w:rsid w:val="00362B1A"/>
    <w:rsid w:val="003667AC"/>
    <w:rsid w:val="00371985"/>
    <w:rsid w:val="00372541"/>
    <w:rsid w:val="00372E8F"/>
    <w:rsid w:val="00374C89"/>
    <w:rsid w:val="00383C44"/>
    <w:rsid w:val="00385A52"/>
    <w:rsid w:val="00397DE1"/>
    <w:rsid w:val="003A76E2"/>
    <w:rsid w:val="003B1E4E"/>
    <w:rsid w:val="003D3428"/>
    <w:rsid w:val="003D39F9"/>
    <w:rsid w:val="003F55C5"/>
    <w:rsid w:val="003F6459"/>
    <w:rsid w:val="00407A88"/>
    <w:rsid w:val="0041770A"/>
    <w:rsid w:val="00417DEC"/>
    <w:rsid w:val="00420C9B"/>
    <w:rsid w:val="00423CFA"/>
    <w:rsid w:val="00424DD1"/>
    <w:rsid w:val="0043713E"/>
    <w:rsid w:val="004440E2"/>
    <w:rsid w:val="00444B06"/>
    <w:rsid w:val="00444DEA"/>
    <w:rsid w:val="00454E28"/>
    <w:rsid w:val="0046271D"/>
    <w:rsid w:val="00463937"/>
    <w:rsid w:val="00494F4A"/>
    <w:rsid w:val="004975C9"/>
    <w:rsid w:val="004B79BA"/>
    <w:rsid w:val="004C3D72"/>
    <w:rsid w:val="004C4BE1"/>
    <w:rsid w:val="004D086A"/>
    <w:rsid w:val="004D7A1B"/>
    <w:rsid w:val="004D7C20"/>
    <w:rsid w:val="004D7DB7"/>
    <w:rsid w:val="004E5E15"/>
    <w:rsid w:val="004E7B97"/>
    <w:rsid w:val="004F1BF0"/>
    <w:rsid w:val="004F4246"/>
    <w:rsid w:val="00517B64"/>
    <w:rsid w:val="00517BED"/>
    <w:rsid w:val="00521126"/>
    <w:rsid w:val="00521992"/>
    <w:rsid w:val="00521B6A"/>
    <w:rsid w:val="00526C30"/>
    <w:rsid w:val="005311C8"/>
    <w:rsid w:val="00536788"/>
    <w:rsid w:val="005467AC"/>
    <w:rsid w:val="00547243"/>
    <w:rsid w:val="005505C2"/>
    <w:rsid w:val="00551C95"/>
    <w:rsid w:val="0056156C"/>
    <w:rsid w:val="005741B9"/>
    <w:rsid w:val="00580E6E"/>
    <w:rsid w:val="005840B2"/>
    <w:rsid w:val="00597439"/>
    <w:rsid w:val="005A38D4"/>
    <w:rsid w:val="005A58DD"/>
    <w:rsid w:val="005A5A2E"/>
    <w:rsid w:val="005A7A53"/>
    <w:rsid w:val="005A7D1A"/>
    <w:rsid w:val="005B28DD"/>
    <w:rsid w:val="005C0E75"/>
    <w:rsid w:val="005C2074"/>
    <w:rsid w:val="005C343B"/>
    <w:rsid w:val="005C7A71"/>
    <w:rsid w:val="005D0070"/>
    <w:rsid w:val="005D6137"/>
    <w:rsid w:val="005D6C89"/>
    <w:rsid w:val="005D7593"/>
    <w:rsid w:val="005F3F11"/>
    <w:rsid w:val="005F6777"/>
    <w:rsid w:val="006000A2"/>
    <w:rsid w:val="0060265E"/>
    <w:rsid w:val="00617784"/>
    <w:rsid w:val="006210A7"/>
    <w:rsid w:val="006271C1"/>
    <w:rsid w:val="00650C92"/>
    <w:rsid w:val="006555AA"/>
    <w:rsid w:val="00680F59"/>
    <w:rsid w:val="006812BD"/>
    <w:rsid w:val="006872C3"/>
    <w:rsid w:val="0068743C"/>
    <w:rsid w:val="00694566"/>
    <w:rsid w:val="0069472E"/>
    <w:rsid w:val="0069572E"/>
    <w:rsid w:val="006958AA"/>
    <w:rsid w:val="006A034D"/>
    <w:rsid w:val="006A50AC"/>
    <w:rsid w:val="006A531F"/>
    <w:rsid w:val="006C2579"/>
    <w:rsid w:val="006C6C5E"/>
    <w:rsid w:val="006D388A"/>
    <w:rsid w:val="006E0A9A"/>
    <w:rsid w:val="006E2BE1"/>
    <w:rsid w:val="006E5DC1"/>
    <w:rsid w:val="00702165"/>
    <w:rsid w:val="00720985"/>
    <w:rsid w:val="007316B2"/>
    <w:rsid w:val="00734601"/>
    <w:rsid w:val="00750547"/>
    <w:rsid w:val="00753E3E"/>
    <w:rsid w:val="00761552"/>
    <w:rsid w:val="007713C5"/>
    <w:rsid w:val="00773F68"/>
    <w:rsid w:val="007819B9"/>
    <w:rsid w:val="00782B64"/>
    <w:rsid w:val="00791C5D"/>
    <w:rsid w:val="007A500F"/>
    <w:rsid w:val="007A6C7D"/>
    <w:rsid w:val="007B318E"/>
    <w:rsid w:val="007B51FA"/>
    <w:rsid w:val="007C022C"/>
    <w:rsid w:val="007C10E0"/>
    <w:rsid w:val="007D1985"/>
    <w:rsid w:val="007D2EBF"/>
    <w:rsid w:val="00814066"/>
    <w:rsid w:val="00820D18"/>
    <w:rsid w:val="008224EC"/>
    <w:rsid w:val="00835731"/>
    <w:rsid w:val="0083594B"/>
    <w:rsid w:val="008416F3"/>
    <w:rsid w:val="00850FB1"/>
    <w:rsid w:val="008556E0"/>
    <w:rsid w:val="00861599"/>
    <w:rsid w:val="00863F56"/>
    <w:rsid w:val="00870B16"/>
    <w:rsid w:val="00871148"/>
    <w:rsid w:val="00874E7B"/>
    <w:rsid w:val="0088153D"/>
    <w:rsid w:val="00886495"/>
    <w:rsid w:val="0089223D"/>
    <w:rsid w:val="00896CBC"/>
    <w:rsid w:val="008A1DA0"/>
    <w:rsid w:val="008A5ECC"/>
    <w:rsid w:val="008B3E6B"/>
    <w:rsid w:val="008B41A9"/>
    <w:rsid w:val="008C0E41"/>
    <w:rsid w:val="008C1761"/>
    <w:rsid w:val="008C7D9E"/>
    <w:rsid w:val="008D0A9D"/>
    <w:rsid w:val="008E776D"/>
    <w:rsid w:val="009000A4"/>
    <w:rsid w:val="009034E0"/>
    <w:rsid w:val="0091015F"/>
    <w:rsid w:val="00910EA5"/>
    <w:rsid w:val="00920B83"/>
    <w:rsid w:val="009417C5"/>
    <w:rsid w:val="00947BB3"/>
    <w:rsid w:val="009548B5"/>
    <w:rsid w:val="0095554F"/>
    <w:rsid w:val="00956960"/>
    <w:rsid w:val="00962F35"/>
    <w:rsid w:val="00964D20"/>
    <w:rsid w:val="00975A1C"/>
    <w:rsid w:val="0099186D"/>
    <w:rsid w:val="009B1657"/>
    <w:rsid w:val="009E067B"/>
    <w:rsid w:val="009E3216"/>
    <w:rsid w:val="009F442B"/>
    <w:rsid w:val="009F66F0"/>
    <w:rsid w:val="00A0134D"/>
    <w:rsid w:val="00A05DCA"/>
    <w:rsid w:val="00A1076A"/>
    <w:rsid w:val="00A1735B"/>
    <w:rsid w:val="00A26589"/>
    <w:rsid w:val="00A46A5F"/>
    <w:rsid w:val="00A636DA"/>
    <w:rsid w:val="00A6548E"/>
    <w:rsid w:val="00A72642"/>
    <w:rsid w:val="00A749BF"/>
    <w:rsid w:val="00A82550"/>
    <w:rsid w:val="00A96776"/>
    <w:rsid w:val="00AA0D34"/>
    <w:rsid w:val="00AA1C14"/>
    <w:rsid w:val="00AA7A07"/>
    <w:rsid w:val="00AB7B4C"/>
    <w:rsid w:val="00AC5D6C"/>
    <w:rsid w:val="00AC6037"/>
    <w:rsid w:val="00AC7987"/>
    <w:rsid w:val="00AD4D81"/>
    <w:rsid w:val="00AE0521"/>
    <w:rsid w:val="00AE0C2B"/>
    <w:rsid w:val="00AE3084"/>
    <w:rsid w:val="00B01BDB"/>
    <w:rsid w:val="00B06E94"/>
    <w:rsid w:val="00B10570"/>
    <w:rsid w:val="00B267FE"/>
    <w:rsid w:val="00B30D85"/>
    <w:rsid w:val="00B332D2"/>
    <w:rsid w:val="00B33A7D"/>
    <w:rsid w:val="00B37BFF"/>
    <w:rsid w:val="00B65ECF"/>
    <w:rsid w:val="00B67EA5"/>
    <w:rsid w:val="00B72585"/>
    <w:rsid w:val="00B73181"/>
    <w:rsid w:val="00B742EC"/>
    <w:rsid w:val="00B76C2D"/>
    <w:rsid w:val="00B91D93"/>
    <w:rsid w:val="00B92270"/>
    <w:rsid w:val="00B927B6"/>
    <w:rsid w:val="00B94988"/>
    <w:rsid w:val="00B95DBC"/>
    <w:rsid w:val="00BA7870"/>
    <w:rsid w:val="00BB0FCF"/>
    <w:rsid w:val="00BC4828"/>
    <w:rsid w:val="00BC77AC"/>
    <w:rsid w:val="00BE0216"/>
    <w:rsid w:val="00BE3B9C"/>
    <w:rsid w:val="00BE4BB7"/>
    <w:rsid w:val="00BE4CFB"/>
    <w:rsid w:val="00BE75C1"/>
    <w:rsid w:val="00BF6E52"/>
    <w:rsid w:val="00C170F1"/>
    <w:rsid w:val="00C4513D"/>
    <w:rsid w:val="00C51154"/>
    <w:rsid w:val="00C51B46"/>
    <w:rsid w:val="00C55198"/>
    <w:rsid w:val="00C65CBC"/>
    <w:rsid w:val="00C820D5"/>
    <w:rsid w:val="00C8290F"/>
    <w:rsid w:val="00C868BD"/>
    <w:rsid w:val="00CA0FA1"/>
    <w:rsid w:val="00CA14D7"/>
    <w:rsid w:val="00CA196D"/>
    <w:rsid w:val="00CB6216"/>
    <w:rsid w:val="00CB6489"/>
    <w:rsid w:val="00CC4A37"/>
    <w:rsid w:val="00CD11A6"/>
    <w:rsid w:val="00CD4435"/>
    <w:rsid w:val="00CE29AE"/>
    <w:rsid w:val="00CF7166"/>
    <w:rsid w:val="00CF7251"/>
    <w:rsid w:val="00D00E2C"/>
    <w:rsid w:val="00D14C77"/>
    <w:rsid w:val="00D2048A"/>
    <w:rsid w:val="00D41F8C"/>
    <w:rsid w:val="00D46873"/>
    <w:rsid w:val="00D46F67"/>
    <w:rsid w:val="00D475AB"/>
    <w:rsid w:val="00D521A3"/>
    <w:rsid w:val="00D538D9"/>
    <w:rsid w:val="00D541F2"/>
    <w:rsid w:val="00D665D4"/>
    <w:rsid w:val="00D67865"/>
    <w:rsid w:val="00D71D1B"/>
    <w:rsid w:val="00D8608B"/>
    <w:rsid w:val="00D91C0E"/>
    <w:rsid w:val="00D921D5"/>
    <w:rsid w:val="00D9454A"/>
    <w:rsid w:val="00D950AD"/>
    <w:rsid w:val="00DA31F5"/>
    <w:rsid w:val="00DA358A"/>
    <w:rsid w:val="00DD4F44"/>
    <w:rsid w:val="00DE30EC"/>
    <w:rsid w:val="00DE4BE7"/>
    <w:rsid w:val="00DF0A80"/>
    <w:rsid w:val="00DF27EE"/>
    <w:rsid w:val="00DF313E"/>
    <w:rsid w:val="00E007A1"/>
    <w:rsid w:val="00E14020"/>
    <w:rsid w:val="00E22742"/>
    <w:rsid w:val="00E25D72"/>
    <w:rsid w:val="00E25E7D"/>
    <w:rsid w:val="00E40FB7"/>
    <w:rsid w:val="00E57CEC"/>
    <w:rsid w:val="00E6366D"/>
    <w:rsid w:val="00E63B37"/>
    <w:rsid w:val="00E66E82"/>
    <w:rsid w:val="00E932E3"/>
    <w:rsid w:val="00E93BE7"/>
    <w:rsid w:val="00E949A3"/>
    <w:rsid w:val="00EA1503"/>
    <w:rsid w:val="00EA1F99"/>
    <w:rsid w:val="00EB375D"/>
    <w:rsid w:val="00EB37D4"/>
    <w:rsid w:val="00EB6942"/>
    <w:rsid w:val="00EC3822"/>
    <w:rsid w:val="00EC6094"/>
    <w:rsid w:val="00ED2F48"/>
    <w:rsid w:val="00ED4DA5"/>
    <w:rsid w:val="00ED6F11"/>
    <w:rsid w:val="00EE27E0"/>
    <w:rsid w:val="00EE4587"/>
    <w:rsid w:val="00EF32F8"/>
    <w:rsid w:val="00EF3334"/>
    <w:rsid w:val="00EF4021"/>
    <w:rsid w:val="00EF4164"/>
    <w:rsid w:val="00EF4C1E"/>
    <w:rsid w:val="00F00A87"/>
    <w:rsid w:val="00F129BF"/>
    <w:rsid w:val="00F17003"/>
    <w:rsid w:val="00F21F7F"/>
    <w:rsid w:val="00F31141"/>
    <w:rsid w:val="00F470D6"/>
    <w:rsid w:val="00F55675"/>
    <w:rsid w:val="00F609F9"/>
    <w:rsid w:val="00F630D0"/>
    <w:rsid w:val="00F7311A"/>
    <w:rsid w:val="00F7455A"/>
    <w:rsid w:val="00F8168C"/>
    <w:rsid w:val="00F818CD"/>
    <w:rsid w:val="00F84412"/>
    <w:rsid w:val="00F9302C"/>
    <w:rsid w:val="00FA194B"/>
    <w:rsid w:val="00FA3C20"/>
    <w:rsid w:val="00FA50F4"/>
    <w:rsid w:val="00FB0351"/>
    <w:rsid w:val="00FD030D"/>
    <w:rsid w:val="00FD0AA4"/>
    <w:rsid w:val="00FD487D"/>
    <w:rsid w:val="00FD55EA"/>
    <w:rsid w:val="00FD7DEC"/>
    <w:rsid w:val="00FE224B"/>
    <w:rsid w:val="00FE7AC4"/>
    <w:rsid w:val="00FF4FB6"/>
    <w:rsid w:val="00FF7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D5D6B735130A96643443135E58A85681F7C825DA98DD0357BC769B50B3959EB94D410D86F64DF1E4AFF2C5857D2B2BF07C9F95C331B9DEqC17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FB129-A1FA-410F-9AC1-A1C4AB8C4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21</Pages>
  <Words>4241</Words>
  <Characters>19290</Characters>
  <Application>Microsoft Office Word</Application>
  <DocSecurity>0</DocSecurity>
  <Lines>160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2021-03-03T04:02:00Z</cp:lastPrinted>
  <dcterms:created xsi:type="dcterms:W3CDTF">2021-03-03T05:17:00Z</dcterms:created>
  <dcterms:modified xsi:type="dcterms:W3CDTF">2021-03-03T05:17:00Z</dcterms:modified>
</cp:coreProperties>
</file>