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161D8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8161D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161D8" w:rsidP="00133698">
      <w:pPr>
        <w:spacing w:before="400"/>
        <w:rPr>
          <w:rFonts w:ascii="Liberation Serif" w:hAnsi="Liberation Serif" w:cs="Liberation Serif"/>
          <w:sz w:val="24"/>
        </w:rPr>
      </w:pPr>
      <w:r w:rsidRPr="008161D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D6611">
        <w:rPr>
          <w:rFonts w:ascii="Liberation Serif" w:hAnsi="Liberation Serif" w:cs="Liberation Serif"/>
          <w:sz w:val="24"/>
        </w:rPr>
        <w:t>26.02.2021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ED6611">
        <w:rPr>
          <w:rFonts w:ascii="Liberation Serif" w:hAnsi="Liberation Serif" w:cs="Liberation Serif"/>
          <w:sz w:val="24"/>
        </w:rPr>
        <w:t>149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Об утверждении Перечня автомобильных дорог общего пользования местного значения, подлежащих ремонту в 2021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  <w:t xml:space="preserve">В соответствии с </w:t>
      </w:r>
      <w:r w:rsidR="007037CF" w:rsidRPr="007037CF">
        <w:rPr>
          <w:rFonts w:ascii="Liberation Serif" w:hAnsi="Liberation Serif"/>
          <w:sz w:val="28"/>
          <w:szCs w:val="28"/>
        </w:rPr>
        <w:t>Правилами предоставления из областного бюджета местным бюджетам иных межбюджетных трансфертов на строительство, реконструкцию, капитальный ремонт, ремонт автомобильных дорог общего пользования местного значения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2851C0">
        <w:rPr>
          <w:rFonts w:ascii="Liberation Serif" w:hAnsi="Liberation Serif"/>
          <w:sz w:val="28"/>
          <w:szCs w:val="28"/>
        </w:rPr>
        <w:t>установленными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государственной программ</w:t>
      </w:r>
      <w:r w:rsidR="002851C0">
        <w:rPr>
          <w:rFonts w:ascii="Liberation Serif" w:hAnsi="Liberation Serif"/>
          <w:sz w:val="28"/>
          <w:szCs w:val="28"/>
        </w:rPr>
        <w:t xml:space="preserve">ой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</w:t>
      </w:r>
      <w:r w:rsidR="007037CF">
        <w:rPr>
          <w:rFonts w:ascii="Liberation Serif" w:hAnsi="Liberation Serif"/>
          <w:sz w:val="28"/>
          <w:szCs w:val="28"/>
        </w:rPr>
        <w:t xml:space="preserve"> «</w:t>
      </w:r>
      <w:r w:rsidR="007037CF" w:rsidRPr="007037CF">
        <w:rPr>
          <w:rFonts w:ascii="Liberation Serif" w:hAnsi="Liberation Serif"/>
          <w:sz w:val="28"/>
          <w:szCs w:val="28"/>
        </w:rPr>
        <w:t>Развитие транспортного комплекса</w:t>
      </w:r>
      <w:r w:rsidR="007037CF">
        <w:rPr>
          <w:rFonts w:ascii="Liberation Serif" w:hAnsi="Liberation Serif"/>
          <w:sz w:val="28"/>
          <w:szCs w:val="28"/>
        </w:rPr>
        <w:t xml:space="preserve">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 до 2024 года</w:t>
      </w:r>
      <w:r w:rsidR="007037CF">
        <w:rPr>
          <w:rFonts w:ascii="Liberation Serif" w:hAnsi="Liberation Serif"/>
          <w:sz w:val="28"/>
          <w:szCs w:val="28"/>
        </w:rPr>
        <w:t>»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7037CF">
        <w:rPr>
          <w:rFonts w:ascii="Liberation Serif" w:hAnsi="Liberation Serif"/>
          <w:sz w:val="28"/>
          <w:szCs w:val="28"/>
        </w:rPr>
        <w:t>утвержденной п</w:t>
      </w:r>
      <w:r w:rsidR="007037CF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25.01.2018 № 28-ПП</w:t>
      </w:r>
      <w:r w:rsidR="00417694">
        <w:rPr>
          <w:rFonts w:ascii="Liberation Serif" w:hAnsi="Liberation Serif" w:cs="Liberation Serif"/>
          <w:sz w:val="28"/>
          <w:szCs w:val="28"/>
        </w:rPr>
        <w:t xml:space="preserve"> «Об утверждении государственной программы Свердловской области «Развитие транспортного комплекса Свердловской области до 2024 года»</w:t>
      </w:r>
      <w:r w:rsidR="007037CF">
        <w:rPr>
          <w:rFonts w:ascii="Liberation Serif" w:hAnsi="Liberation Serif" w:cs="Liberation Serif"/>
          <w:sz w:val="28"/>
          <w:szCs w:val="28"/>
        </w:rPr>
        <w:t xml:space="preserve">, </w:t>
      </w:r>
      <w:r w:rsidR="00CB3715">
        <w:rPr>
          <w:rFonts w:ascii="Liberation Serif" w:hAnsi="Liberation Serif" w:cs="Liberation Serif"/>
          <w:sz w:val="28"/>
          <w:szCs w:val="28"/>
        </w:rPr>
        <w:t xml:space="preserve">и на основании </w:t>
      </w:r>
      <w:r w:rsidR="005A2286">
        <w:rPr>
          <w:rFonts w:ascii="Liberation Serif" w:hAnsi="Liberation Serif" w:cs="Liberation Serif"/>
          <w:sz w:val="28"/>
          <w:szCs w:val="28"/>
        </w:rPr>
        <w:t>р</w:t>
      </w:r>
      <w:r w:rsidR="00CB3715">
        <w:rPr>
          <w:rFonts w:ascii="Liberation Serif" w:hAnsi="Liberation Serif" w:cs="Liberation Serif"/>
          <w:sz w:val="28"/>
          <w:szCs w:val="28"/>
        </w:rPr>
        <w:t>аспределения иных межбюджетных трансфертов из областного бюджета бюджетам муниципальных образований, расположенных на территории Свердловской области, в 2021 году на строительство, реконструкцию, капитальный ремонт, ремонт автомобильных дорог общего пользования местного значения, утвержденного постановлением Правительства Свердловской области от 04.02.2021 № 32-ПП</w:t>
      </w:r>
      <w:r w:rsidR="00E8018B">
        <w:rPr>
          <w:rFonts w:ascii="Liberation Serif" w:hAnsi="Liberation Serif" w:cs="Liberation Serif"/>
          <w:sz w:val="28"/>
          <w:szCs w:val="28"/>
        </w:rPr>
        <w:t xml:space="preserve"> </w:t>
      </w:r>
      <w:r w:rsidR="00E8018B" w:rsidRPr="00E8018B">
        <w:rPr>
          <w:rFonts w:ascii="Liberation Serif" w:hAnsi="Liberation Serif" w:cs="Liberation Serif"/>
          <w:sz w:val="28"/>
          <w:szCs w:val="28"/>
        </w:rPr>
        <w:t>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2021 году на строительство, реконструкцию, капитальный ремонт, ремонт автомобильных дорог общего пользования местного значения»</w:t>
      </w:r>
      <w:r w:rsidR="00CB3715" w:rsidRPr="00E8018B">
        <w:rPr>
          <w:rFonts w:ascii="Liberation Serif" w:hAnsi="Liberation Serif" w:cs="Liberation Serif"/>
          <w:sz w:val="28"/>
          <w:szCs w:val="28"/>
        </w:rPr>
        <w:t xml:space="preserve">, </w:t>
      </w:r>
      <w:r w:rsidRPr="00E8018B">
        <w:rPr>
          <w:rFonts w:ascii="Liberation Serif" w:hAnsi="Liberation Serif"/>
          <w:sz w:val="28"/>
          <w:szCs w:val="28"/>
        </w:rPr>
        <w:t>Админ</w:t>
      </w:r>
      <w:r w:rsidRPr="007037CF">
        <w:rPr>
          <w:rFonts w:ascii="Liberation Serif" w:hAnsi="Liberation Serif"/>
          <w:sz w:val="28"/>
          <w:szCs w:val="28"/>
        </w:rPr>
        <w:t>истрация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5857C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5857C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1. Утвердить Перечень автомобильных дорог общего пользования местного значения, подлежащих ремонту в 2021 году (прилагается).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3. Контроль за исполнением настоящего постановления возложить на первого заместителя главы Администрации городского округа Герасимова</w:t>
      </w:r>
      <w:r w:rsidR="00417694" w:rsidRPr="00417694">
        <w:rPr>
          <w:rFonts w:ascii="Liberation Serif" w:hAnsi="Liberation Serif"/>
          <w:sz w:val="28"/>
          <w:szCs w:val="28"/>
        </w:rPr>
        <w:t xml:space="preserve"> </w:t>
      </w:r>
      <w:r w:rsidR="00417694" w:rsidRPr="007037CF">
        <w:rPr>
          <w:rFonts w:ascii="Liberation Serif" w:hAnsi="Liberation Serif"/>
          <w:sz w:val="28"/>
          <w:szCs w:val="28"/>
        </w:rPr>
        <w:t>А.А.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И.о. главы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  <w:t xml:space="preserve"> </w:t>
      </w:r>
      <w:r w:rsidRPr="007037CF">
        <w:rPr>
          <w:rFonts w:ascii="Liberation Serif" w:hAnsi="Liberation Serif"/>
          <w:sz w:val="28"/>
          <w:szCs w:val="28"/>
        </w:rPr>
        <w:tab/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857CC" w:rsidRPr="007037CF" w:rsidRDefault="007037CF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У</w:t>
      </w:r>
      <w:r w:rsidR="005857CC" w:rsidRPr="007037CF">
        <w:rPr>
          <w:rFonts w:ascii="Liberation Serif" w:hAnsi="Liberation Serif" w:cs="Times New Roman"/>
          <w:sz w:val="28"/>
          <w:szCs w:val="28"/>
        </w:rPr>
        <w:t>ТВЕРЖДЕН</w:t>
      </w:r>
    </w:p>
    <w:p w:rsidR="005857CC" w:rsidRPr="007037CF" w:rsidRDefault="005857CC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 w:rsidRPr="007037CF">
        <w:rPr>
          <w:rFonts w:ascii="Liberation Serif" w:hAnsi="Liberation Serif" w:cs="Times New Roman"/>
          <w:sz w:val="28"/>
          <w:szCs w:val="28"/>
        </w:rPr>
        <w:t>постановлением Администрации Каменск-Уральского</w:t>
      </w:r>
      <w:r w:rsidR="005A2286" w:rsidRPr="005A2286">
        <w:rPr>
          <w:rFonts w:ascii="Liberation Serif" w:hAnsi="Liberation Serif" w:cs="Times New Roman"/>
          <w:sz w:val="28"/>
          <w:szCs w:val="28"/>
        </w:rPr>
        <w:t xml:space="preserve"> </w:t>
      </w:r>
      <w:r w:rsidR="005A2286" w:rsidRPr="007037CF">
        <w:rPr>
          <w:rFonts w:ascii="Liberation Serif" w:hAnsi="Liberation Serif" w:cs="Times New Roman"/>
          <w:sz w:val="28"/>
          <w:szCs w:val="28"/>
        </w:rPr>
        <w:t>город</w:t>
      </w:r>
      <w:r w:rsidR="005A2286">
        <w:rPr>
          <w:rFonts w:ascii="Liberation Serif" w:hAnsi="Liberation Serif" w:cs="Times New Roman"/>
          <w:sz w:val="28"/>
          <w:szCs w:val="28"/>
        </w:rPr>
        <w:t>ского округа</w:t>
      </w:r>
    </w:p>
    <w:p w:rsidR="005857CC" w:rsidRPr="007037CF" w:rsidRDefault="005857CC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 w:rsidRPr="007037CF">
        <w:rPr>
          <w:rFonts w:ascii="Liberation Serif" w:hAnsi="Liberation Serif" w:cs="Times New Roman"/>
          <w:sz w:val="28"/>
          <w:szCs w:val="28"/>
        </w:rPr>
        <w:t xml:space="preserve">от  </w:t>
      </w:r>
      <w:r w:rsidR="00ED6611">
        <w:rPr>
          <w:rFonts w:ascii="Liberation Serif" w:hAnsi="Liberation Serif" w:cs="Times New Roman"/>
          <w:sz w:val="28"/>
          <w:szCs w:val="28"/>
        </w:rPr>
        <w:t>26.02.2021</w:t>
      </w:r>
      <w:r w:rsidRPr="007037CF">
        <w:rPr>
          <w:rFonts w:ascii="Liberation Serif" w:hAnsi="Liberation Serif" w:cs="Times New Roman"/>
          <w:sz w:val="28"/>
          <w:szCs w:val="28"/>
        </w:rPr>
        <w:t xml:space="preserve"> №  </w:t>
      </w:r>
      <w:r w:rsidR="00ED6611">
        <w:rPr>
          <w:rFonts w:ascii="Liberation Serif" w:hAnsi="Liberation Serif" w:cs="Times New Roman"/>
          <w:sz w:val="28"/>
          <w:szCs w:val="28"/>
        </w:rPr>
        <w:t>149</w:t>
      </w:r>
    </w:p>
    <w:p w:rsidR="005857CC" w:rsidRPr="007037CF" w:rsidRDefault="005857CC" w:rsidP="005857CC">
      <w:pPr>
        <w:pStyle w:val="ConsPlusNormal"/>
        <w:ind w:left="10206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>«Об утверждении Перечня автомобильных дорог общего пользования местного значения, подлежащих ремонту в 202</w:t>
      </w:r>
      <w:r w:rsidR="007037CF">
        <w:rPr>
          <w:rFonts w:ascii="Liberation Serif" w:hAnsi="Liberation Serif"/>
          <w:b w:val="0"/>
          <w:i w:val="0"/>
        </w:rPr>
        <w:t>1</w:t>
      </w:r>
      <w:r w:rsidRPr="007037CF">
        <w:rPr>
          <w:rFonts w:ascii="Liberation Serif" w:hAnsi="Liberation Serif"/>
          <w:b w:val="0"/>
          <w:i w:val="0"/>
        </w:rPr>
        <w:t xml:space="preserve"> году»</w:t>
      </w:r>
    </w:p>
    <w:p w:rsidR="005857CC" w:rsidRPr="007037CF" w:rsidRDefault="005857CC" w:rsidP="005857CC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</w:rPr>
      </w:pPr>
      <w:bookmarkStart w:id="0" w:name="Par1060"/>
      <w:bookmarkEnd w:id="0"/>
      <w:r w:rsidRPr="007037CF">
        <w:rPr>
          <w:rFonts w:ascii="Liberation Serif" w:hAnsi="Liberation Serif"/>
          <w:b w:val="0"/>
          <w:i w:val="0"/>
        </w:rPr>
        <w:tab/>
      </w:r>
    </w:p>
    <w:p w:rsidR="005857CC" w:rsidRPr="007037CF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</w:p>
    <w:p w:rsidR="005857CC" w:rsidRPr="007037CF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</w:p>
    <w:p w:rsidR="005857CC" w:rsidRPr="007037CF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 xml:space="preserve">ПЕРЕЧЕНЬ </w:t>
      </w:r>
    </w:p>
    <w:p w:rsidR="005857CC" w:rsidRPr="007037CF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>автомобильных дорог общего пользования местного значения, подлежащих ремонту в 202</w:t>
      </w:r>
      <w:r w:rsidR="007037CF">
        <w:rPr>
          <w:rFonts w:ascii="Liberation Serif" w:hAnsi="Liberation Serif"/>
          <w:b w:val="0"/>
          <w:i w:val="0"/>
        </w:rPr>
        <w:t>1</w:t>
      </w:r>
      <w:r w:rsidRPr="007037CF">
        <w:rPr>
          <w:rFonts w:ascii="Liberation Serif" w:hAnsi="Liberation Serif"/>
          <w:b w:val="0"/>
          <w:i w:val="0"/>
        </w:rPr>
        <w:t xml:space="preserve"> году</w:t>
      </w:r>
    </w:p>
    <w:tbl>
      <w:tblPr>
        <w:tblW w:w="1502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559"/>
        <w:gridCol w:w="5245"/>
        <w:gridCol w:w="1275"/>
        <w:gridCol w:w="993"/>
        <w:gridCol w:w="1701"/>
        <w:gridCol w:w="1985"/>
        <w:gridCol w:w="1560"/>
      </w:tblGrid>
      <w:tr w:rsidR="005857CC" w:rsidRPr="007037CF" w:rsidTr="000C43F4">
        <w:trPr>
          <w:trHeight w:val="318"/>
        </w:trPr>
        <w:tc>
          <w:tcPr>
            <w:tcW w:w="709" w:type="dxa"/>
            <w:vMerge w:val="restart"/>
          </w:tcPr>
          <w:p w:rsidR="005857CC" w:rsidRPr="007037CF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Номер</w:t>
            </w:r>
            <w:r w:rsidR="005857CC" w:rsidRPr="007037CF">
              <w:rPr>
                <w:rFonts w:ascii="Liberation Serif" w:hAnsi="Liberation Serif"/>
                <w:b w:val="0"/>
                <w:i w:val="0"/>
              </w:rPr>
              <w:t xml:space="preserve"> строки</w:t>
            </w:r>
          </w:p>
        </w:tc>
        <w:tc>
          <w:tcPr>
            <w:tcW w:w="1559" w:type="dxa"/>
            <w:vMerge w:val="restart"/>
          </w:tcPr>
          <w:p w:rsidR="005857CC" w:rsidRPr="007037CF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proofErr w:type="spellStart"/>
            <w:r w:rsidRPr="007037CF">
              <w:rPr>
                <w:rFonts w:ascii="Liberation Serif" w:hAnsi="Liberation Serif"/>
                <w:b w:val="0"/>
                <w:i w:val="0"/>
              </w:rPr>
              <w:t>Наимено</w:t>
            </w:r>
            <w:r w:rsidR="006659A9">
              <w:rPr>
                <w:rFonts w:ascii="Liberation Serif" w:hAnsi="Liberation Serif"/>
                <w:b w:val="0"/>
                <w:i w:val="0"/>
              </w:rPr>
              <w:t>-</w:t>
            </w:r>
            <w:r w:rsidRPr="007037CF">
              <w:rPr>
                <w:rFonts w:ascii="Liberation Serif" w:hAnsi="Liberation Serif"/>
                <w:b w:val="0"/>
                <w:i w:val="0"/>
              </w:rPr>
              <w:t>вание</w:t>
            </w:r>
            <w:proofErr w:type="spellEnd"/>
            <w:r w:rsidRPr="007037CF">
              <w:rPr>
                <w:rFonts w:ascii="Liberation Serif" w:hAnsi="Liberation Serif"/>
                <w:b w:val="0"/>
                <w:i w:val="0"/>
              </w:rPr>
              <w:t xml:space="preserve"> </w:t>
            </w:r>
            <w:proofErr w:type="spellStart"/>
            <w:r w:rsidRPr="007037CF">
              <w:rPr>
                <w:rFonts w:ascii="Liberation Serif" w:hAnsi="Liberation Serif"/>
                <w:b w:val="0"/>
                <w:i w:val="0"/>
              </w:rPr>
              <w:t>населен-ного</w:t>
            </w:r>
            <w:proofErr w:type="spellEnd"/>
            <w:r w:rsidRPr="007037CF">
              <w:rPr>
                <w:rFonts w:ascii="Liberation Serif" w:hAnsi="Liberation Serif"/>
                <w:b w:val="0"/>
                <w:i w:val="0"/>
              </w:rPr>
              <w:t xml:space="preserve"> пункта</w:t>
            </w:r>
          </w:p>
        </w:tc>
        <w:tc>
          <w:tcPr>
            <w:tcW w:w="5245" w:type="dxa"/>
            <w:vMerge w:val="restart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Наименование объекта</w:t>
            </w:r>
          </w:p>
        </w:tc>
        <w:tc>
          <w:tcPr>
            <w:tcW w:w="2268" w:type="dxa"/>
            <w:gridSpan w:val="2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Мощность</w:t>
            </w:r>
          </w:p>
        </w:tc>
        <w:tc>
          <w:tcPr>
            <w:tcW w:w="5246" w:type="dxa"/>
            <w:gridSpan w:val="3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Стоимость в ценах соответствующих лет (рублей)</w:t>
            </w:r>
          </w:p>
        </w:tc>
      </w:tr>
      <w:tr w:rsidR="005857CC" w:rsidRPr="007037CF" w:rsidTr="000C43F4">
        <w:trPr>
          <w:trHeight w:val="63"/>
        </w:trPr>
        <w:tc>
          <w:tcPr>
            <w:tcW w:w="709" w:type="dxa"/>
            <w:vMerge/>
          </w:tcPr>
          <w:p w:rsidR="005857CC" w:rsidRPr="007037CF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59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45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 w:val="restart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кв. м</w:t>
            </w:r>
          </w:p>
        </w:tc>
        <w:tc>
          <w:tcPr>
            <w:tcW w:w="993" w:type="dxa"/>
            <w:vMerge w:val="restart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п. м</w:t>
            </w:r>
          </w:p>
        </w:tc>
        <w:tc>
          <w:tcPr>
            <w:tcW w:w="1701" w:type="dxa"/>
            <w:vMerge w:val="restart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всего</w:t>
            </w:r>
          </w:p>
        </w:tc>
        <w:tc>
          <w:tcPr>
            <w:tcW w:w="3545" w:type="dxa"/>
            <w:gridSpan w:val="2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 том числе</w:t>
            </w:r>
          </w:p>
        </w:tc>
      </w:tr>
      <w:tr w:rsidR="005857CC" w:rsidRPr="007037CF" w:rsidTr="000C43F4">
        <w:trPr>
          <w:trHeight w:val="226"/>
        </w:trPr>
        <w:tc>
          <w:tcPr>
            <w:tcW w:w="709" w:type="dxa"/>
            <w:vMerge/>
          </w:tcPr>
          <w:p w:rsidR="005857CC" w:rsidRPr="007037CF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59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45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993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</w:tcPr>
          <w:p w:rsidR="005857CC" w:rsidRPr="007037CF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985" w:type="dxa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областной бюджет</w:t>
            </w:r>
          </w:p>
        </w:tc>
        <w:tc>
          <w:tcPr>
            <w:tcW w:w="1560" w:type="dxa"/>
          </w:tcPr>
          <w:p w:rsidR="005857CC" w:rsidRPr="007037CF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местный бюджет</w:t>
            </w:r>
          </w:p>
        </w:tc>
      </w:tr>
    </w:tbl>
    <w:p w:rsidR="005857CC" w:rsidRPr="006659A9" w:rsidRDefault="005857CC" w:rsidP="005857CC">
      <w:pPr>
        <w:rPr>
          <w:rFonts w:ascii="Liberation Serif" w:hAnsi="Liberation Serif"/>
          <w:sz w:val="2"/>
          <w:szCs w:val="2"/>
        </w:rPr>
      </w:pPr>
    </w:p>
    <w:tbl>
      <w:tblPr>
        <w:tblW w:w="15046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64"/>
        <w:gridCol w:w="1518"/>
        <w:gridCol w:w="5257"/>
        <w:gridCol w:w="1272"/>
        <w:gridCol w:w="963"/>
        <w:gridCol w:w="1722"/>
        <w:gridCol w:w="1968"/>
        <w:gridCol w:w="1582"/>
      </w:tblGrid>
      <w:tr w:rsidR="005857CC" w:rsidRPr="00D71949" w:rsidTr="000C43F4">
        <w:trPr>
          <w:tblHeader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1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3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4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5</w:t>
            </w: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7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D71949" w:rsidRDefault="001A3D66" w:rsidP="00D7194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8</w:t>
            </w:r>
          </w:p>
        </w:tc>
      </w:tr>
      <w:tr w:rsidR="00AF7671" w:rsidRPr="00D71949" w:rsidTr="000C43F4">
        <w:trPr>
          <w:trHeight w:val="337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AF7671" w:rsidRPr="00D71949" w:rsidRDefault="00AF7671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Бажова от ул. Зои Космодемьянской до д. № 24 по ул. Бажова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851,8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1591122,0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1482062,2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D71949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109059,8</w:t>
            </w:r>
          </w:p>
        </w:tc>
      </w:tr>
      <w:tr w:rsidR="00AF7671" w:rsidRPr="000C43F4" w:rsidTr="000C43F4">
        <w:trPr>
          <w:trHeight w:val="25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AF7671" w:rsidRPr="000C43F4" w:rsidRDefault="00AF7671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Красных Орлов от ул. Свердлова до д. № 2 по ул. Красных Орлов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1A3D66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4191,0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7075816,8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6590821,4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F7671" w:rsidRPr="000C43F4" w:rsidRDefault="00AF7671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484995,4</w:t>
            </w:r>
          </w:p>
        </w:tc>
      </w:tr>
      <w:tr w:rsidR="00091AAE" w:rsidRPr="000C43F4" w:rsidTr="000C43F4">
        <w:trPr>
          <w:trHeight w:val="288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91AAE" w:rsidRPr="000C43F4" w:rsidRDefault="00091AAE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Ленина от земельного участка по ул. Рябова д</w:t>
            </w:r>
            <w:r w:rsidR="009F233B" w:rsidRPr="000C43F4">
              <w:rPr>
                <w:rFonts w:ascii="Liberation Serif" w:hAnsi="Liberation Serif"/>
                <w:sz w:val="28"/>
                <w:szCs w:val="28"/>
              </w:rPr>
              <w:t>.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№6а  до границы города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10537,4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19269598,8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17948809,0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1320789,8</w:t>
            </w:r>
          </w:p>
        </w:tc>
      </w:tr>
      <w:tr w:rsidR="00091AAE" w:rsidRPr="000C43F4" w:rsidTr="000C43F4">
        <w:trPr>
          <w:trHeight w:val="288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863471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lastRenderedPageBreak/>
              <w:t xml:space="preserve">  </w:t>
            </w:r>
          </w:p>
        </w:tc>
        <w:tc>
          <w:tcPr>
            <w:tcW w:w="1518" w:type="dxa"/>
            <w:shd w:val="clear" w:color="auto" w:fill="auto"/>
          </w:tcPr>
          <w:p w:rsidR="00091AAE" w:rsidRPr="000C43F4" w:rsidRDefault="00091AAE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Новая от ул. Ленина до ул. Привокзальная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6197,3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11074839,6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10315740,5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759099,1</w:t>
            </w:r>
          </w:p>
        </w:tc>
      </w:tr>
      <w:tr w:rsidR="00091AAE" w:rsidRPr="000C43F4" w:rsidTr="000C43F4">
        <w:trPr>
          <w:trHeight w:val="288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91AAE" w:rsidRPr="000C43F4" w:rsidRDefault="00091AAE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проспекту Победы от ул. Карла Маркса до д. № 97а по пр. Победы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4705,4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11962495,2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11142553,8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819941,4</w:t>
            </w:r>
          </w:p>
        </w:tc>
      </w:tr>
      <w:tr w:rsidR="00091AAE" w:rsidRPr="000C43F4" w:rsidTr="000C43F4">
        <w:trPr>
          <w:trHeight w:val="180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91AAE" w:rsidRPr="000C43F4" w:rsidRDefault="00091AAE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B614ED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проезду от ул. Лермонтова д. 51 до остановки </w:t>
            </w:r>
            <w:r w:rsidR="00B614ED" w:rsidRPr="000C43F4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Степная</w:t>
            </w:r>
            <w:r w:rsidR="00B614ED" w:rsidRPr="000C43F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8421,0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18416793,6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17154457,3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1262336,3</w:t>
            </w:r>
          </w:p>
        </w:tc>
      </w:tr>
      <w:tr w:rsidR="00091AAE" w:rsidRPr="000C43F4" w:rsidTr="000C43F4">
        <w:trPr>
          <w:trHeight w:val="25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91AAE" w:rsidRPr="000C43F4" w:rsidRDefault="00091AAE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9F233B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Комарова от д. № 20 до ул. Степная, ул.Степная от д. № 2 до ост.</w:t>
            </w:r>
            <w:r w:rsidR="00B614ED" w:rsidRPr="000C43F4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Степная</w:t>
            </w:r>
            <w:r w:rsidR="00B614ED" w:rsidRPr="000C43F4">
              <w:rPr>
                <w:rFonts w:ascii="Liberation Serif" w:hAnsi="Liberation Serif"/>
                <w:sz w:val="28"/>
                <w:szCs w:val="28"/>
              </w:rPr>
              <w:t>»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, включая разворотное кольцо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5495,1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9638755,2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8978089,2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91AAE" w:rsidRPr="000C43F4" w:rsidRDefault="00091AAE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660666,0</w:t>
            </w:r>
          </w:p>
        </w:tc>
      </w:tr>
      <w:tr w:rsidR="00061C94" w:rsidRPr="000C43F4" w:rsidTr="000C43F4">
        <w:trPr>
          <w:trHeight w:val="181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61C94" w:rsidRPr="000C43F4" w:rsidRDefault="00061C94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C01DE1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</w:t>
            </w:r>
            <w:proofErr w:type="spellStart"/>
            <w:r w:rsidR="00D71949" w:rsidRPr="000C43F4">
              <w:rPr>
                <w:rFonts w:ascii="Liberation Serif" w:hAnsi="Liberation Serif"/>
                <w:sz w:val="28"/>
                <w:szCs w:val="28"/>
              </w:rPr>
              <w:t>Т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евосяна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от пр.Победы </w:t>
            </w:r>
            <w:r w:rsidR="00C01DE1" w:rsidRPr="000C43F4">
              <w:rPr>
                <w:rFonts w:ascii="Liberation Serif" w:hAnsi="Liberation Serif"/>
                <w:sz w:val="28"/>
                <w:szCs w:val="28"/>
              </w:rPr>
              <w:t>,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1а до дома </w:t>
            </w:r>
            <w:r w:rsidR="00C01DE1" w:rsidRPr="000C43F4">
              <w:rPr>
                <w:rFonts w:ascii="Liberation Serif" w:hAnsi="Liberation Serif"/>
                <w:sz w:val="28"/>
                <w:szCs w:val="28"/>
              </w:rPr>
              <w:t>№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2 по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2845,2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4954771,2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4615157,9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339613,3</w:t>
            </w:r>
          </w:p>
        </w:tc>
      </w:tr>
      <w:tr w:rsidR="00061C94" w:rsidRPr="000C43F4" w:rsidTr="000C43F4">
        <w:trPr>
          <w:trHeight w:val="59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61C94" w:rsidRPr="000C43F4" w:rsidRDefault="00061C94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Челюскинцев от ул. 1-я Синарская до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ул.Самстрой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,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Самстрой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от ул.Челюскинцев до ул. 9 Января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3148,5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5074732,8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4726897,0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347835,8</w:t>
            </w:r>
          </w:p>
        </w:tc>
      </w:tr>
      <w:tr w:rsidR="00061C94" w:rsidRPr="000C43F4" w:rsidTr="000C43F4">
        <w:trPr>
          <w:trHeight w:val="249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61C94" w:rsidRPr="000C43F4" w:rsidRDefault="00061C94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6F3B4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Синарская от ул.Сибирской до ул.Мусоргского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1948,3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5208482,4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4851479,1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357003,3</w:t>
            </w:r>
          </w:p>
        </w:tc>
      </w:tr>
      <w:tr w:rsidR="00061C94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061C94" w:rsidRPr="000C43F4" w:rsidRDefault="00061C94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467DE8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Сибирская от пр. Победы до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Синарской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1379,8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3489007,2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3249861,3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61C94" w:rsidRPr="000C43F4" w:rsidRDefault="00061C94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239145,9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pageBreakBefore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887940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Ленинградская от ул.Войкова до ТЦ «Самородок»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10337,0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22753924,8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21194310,0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1559614,8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Чайковского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3427,1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10585377,6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9859827,5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725550,1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Революционная от ул.Ленина до  Соборной площади, включая площадь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6381,6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11602491,6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10807225,8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795265,8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7F67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переулку Санаторный от ул</w:t>
            </w:r>
            <w:r w:rsidR="007F6766" w:rsidRPr="000C43F4">
              <w:rPr>
                <w:rFonts w:ascii="Liberation Serif" w:hAnsi="Liberation Serif"/>
                <w:sz w:val="28"/>
                <w:szCs w:val="28"/>
              </w:rPr>
              <w:t xml:space="preserve">ицы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Красных Орлов до дома № 35 по ул.Овсянникова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2652,9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4321376,4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4025177,7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296198,7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6F3B4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Мусоргского от проспекта Победы до ул.Чайковского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5457,9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12678408,0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11809396,0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869012,0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1-е Мая от ул.Трудовые Резервы до поворота на объездную дорогу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9100,8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20116675,2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18737824,6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1378850,6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Алюминиевая на подходах к мосту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1812,1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3412375,2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3178481,9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233893,3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Октябрьская от ул.Калинина до ул.Суворова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14828,5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40410174,0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37640352,8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2769821,2</w:t>
            </w:r>
          </w:p>
        </w:tc>
      </w:tr>
      <w:tr w:rsidR="00D71949" w:rsidRPr="000C43F4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0C43F4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0C43F4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Попова от ул.Уральской до ул.Гагарина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4156,1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11316115,2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10540478,4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0C43F4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775636,8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pageBreakBefore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Суворова от ул.Октябрьской до ул.Алюминиевой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44001,2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120961036,8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112670044,4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8290992,4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Ремонт автомобильной дороги по улице Стахановская от ул. Попова до ул.Набережной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4641,0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13745529,6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12803374,3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942155,3</w:t>
            </w:r>
          </w:p>
        </w:tc>
      </w:tr>
      <w:tr w:rsidR="00D71949" w:rsidRPr="009B08AC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D71949">
            <w:pPr>
              <w:pStyle w:val="ConsPlusNormal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9B08AC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9B08AC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7F6766">
            <w:pPr>
              <w:rPr>
                <w:rFonts w:ascii="Liberation Serif" w:hAnsi="Liberation Serif"/>
                <w:sz w:val="28"/>
                <w:szCs w:val="28"/>
              </w:rPr>
            </w:pPr>
            <w:r w:rsidRPr="009B08AC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проезду между домом престарелых и больницей, улица Строителей от д. 83 до ул.Железнодорожной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9B08AC">
              <w:rPr>
                <w:rFonts w:ascii="Liberation Serif" w:hAnsi="Liberation Serif"/>
                <w:sz w:val="28"/>
                <w:szCs w:val="28"/>
              </w:rPr>
              <w:t>5402,0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9B08AC">
              <w:rPr>
                <w:rFonts w:ascii="Liberation Serif" w:hAnsi="Liberation Serif"/>
                <w:sz w:val="28"/>
                <w:szCs w:val="28"/>
              </w:rPr>
              <w:t>11339919,6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9B08AC">
              <w:rPr>
                <w:rFonts w:ascii="Liberation Serif" w:hAnsi="Liberation Serif"/>
                <w:sz w:val="28"/>
                <w:szCs w:val="28"/>
              </w:rPr>
              <w:t>10562651,2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9B08AC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9B08AC">
              <w:rPr>
                <w:rFonts w:ascii="Liberation Serif" w:hAnsi="Liberation Serif"/>
                <w:sz w:val="28"/>
                <w:szCs w:val="28"/>
              </w:rPr>
              <w:t>777268,4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24</w:t>
            </w: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F942EC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Школьная от ул. Коммунальной до ул.Центральной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2165,8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6847388,4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6378050,1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469338,3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25</w:t>
            </w: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F942EC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Спиридонова от ул. Лермонтова до </w:t>
            </w:r>
            <w:r w:rsidR="00F942EC">
              <w:rPr>
                <w:rFonts w:ascii="Liberation Serif" w:hAnsi="Liberation Serif"/>
                <w:sz w:val="28"/>
                <w:szCs w:val="28"/>
              </w:rPr>
              <w:t>ул.А</w:t>
            </w:r>
            <w:r w:rsidRPr="00D71949">
              <w:rPr>
                <w:rFonts w:ascii="Liberation Serif" w:hAnsi="Liberation Serif"/>
                <w:sz w:val="28"/>
                <w:szCs w:val="28"/>
              </w:rPr>
              <w:t>брамова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6370,10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17098124,4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15926173,3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1171951,1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26</w:t>
            </w: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Строителей от ул. Гагарина до ул. Каменская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8334,0</w:t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24489262,8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22810703,3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1A3D66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1678559,5</w:t>
            </w:r>
          </w:p>
        </w:tc>
      </w:tr>
      <w:tr w:rsidR="00D71949" w:rsidRPr="00D71949" w:rsidTr="000C43F4">
        <w:trPr>
          <w:trHeight w:val="45"/>
        </w:trPr>
        <w:tc>
          <w:tcPr>
            <w:tcW w:w="76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518" w:type="dxa"/>
            <w:shd w:val="clear" w:color="auto" w:fill="auto"/>
          </w:tcPr>
          <w:p w:rsidR="00D71949" w:rsidRPr="00D71949" w:rsidRDefault="00D71949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8161D8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D71949" w:rsidRPr="00D71949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 w:rsidRPr="00D71949">
              <w:rPr>
                <w:rFonts w:ascii="Liberation Serif" w:hAnsi="Liberation Serif"/>
                <w:sz w:val="28"/>
                <w:szCs w:val="28"/>
              </w:rPr>
              <w:fldChar w:fldCharType="end"/>
            </w:r>
            <w:r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1A3D66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/>
                <w:sz w:val="28"/>
                <w:szCs w:val="28"/>
              </w:rPr>
              <w:fldChar w:fldCharType="separate"/>
            </w:r>
            <w:r w:rsidR="001A3D66">
              <w:rPr>
                <w:rFonts w:ascii="Liberation Serif" w:hAnsi="Liberation Serif"/>
                <w:noProof/>
                <w:sz w:val="28"/>
                <w:szCs w:val="28"/>
              </w:rPr>
              <w:t>178788,9</w:t>
            </w:r>
            <w:r>
              <w:rPr>
                <w:rFonts w:ascii="Liberation Serif" w:hAnsi="Liberation Serif"/>
                <w:sz w:val="28"/>
                <w:szCs w:val="28"/>
              </w:rPr>
              <w:fldChar w:fldCharType="end"/>
            </w:r>
          </w:p>
        </w:tc>
        <w:tc>
          <w:tcPr>
            <w:tcW w:w="96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D71949" w:rsidP="00D7194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8161D8" w:rsidP="00D71949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D71949" w:rsidRPr="00D71949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 w:rsidRPr="00D71949">
              <w:rPr>
                <w:rFonts w:ascii="Liberation Serif" w:hAnsi="Liberation Serif"/>
                <w:sz w:val="28"/>
                <w:szCs w:val="28"/>
              </w:rPr>
              <w:fldChar w:fldCharType="separate"/>
            </w:r>
            <w:r w:rsidR="00D71949" w:rsidRPr="00D71949">
              <w:rPr>
                <w:rFonts w:ascii="Liberation Serif" w:hAnsi="Liberation Serif"/>
                <w:noProof/>
                <w:sz w:val="28"/>
                <w:szCs w:val="28"/>
              </w:rPr>
              <w:t>429434594,4</w:t>
            </w:r>
            <w:r w:rsidRPr="00D71949">
              <w:rPr>
                <w:rFonts w:ascii="Liberation Serif" w:hAnsi="Liberation Serif"/>
                <w:sz w:val="28"/>
                <w:szCs w:val="28"/>
              </w:rPr>
              <w:fldChar w:fldCharType="end"/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8161D8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D71949" w:rsidRPr="00D71949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Pr="00D71949"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D71949" w:rsidRPr="00D71949">
              <w:rPr>
                <w:rFonts w:ascii="Liberation Serif" w:hAnsi="Liberation Serif"/>
                <w:b w:val="0"/>
                <w:i w:val="0"/>
                <w:noProof/>
              </w:rPr>
              <w:t>400000000</w:t>
            </w:r>
            <w:r w:rsidRPr="00D71949">
              <w:rPr>
                <w:rFonts w:ascii="Liberation Serif" w:hAnsi="Liberation Serif"/>
                <w:b w:val="0"/>
                <w:i w:val="0"/>
              </w:rPr>
              <w:fldChar w:fldCharType="end"/>
            </w:r>
            <w:r w:rsidR="00F942EC">
              <w:rPr>
                <w:rFonts w:ascii="Liberation Serif" w:hAnsi="Liberation Serif"/>
                <w:b w:val="0"/>
                <w:i w:val="0"/>
              </w:rPr>
              <w:t>,0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71949" w:rsidRPr="00D71949" w:rsidRDefault="008161D8" w:rsidP="00D7194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D71949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D71949" w:rsidRPr="00D71949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Pr="00D71949"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D71949" w:rsidRPr="00D71949">
              <w:rPr>
                <w:rFonts w:ascii="Liberation Serif" w:hAnsi="Liberation Serif"/>
                <w:b w:val="0"/>
                <w:i w:val="0"/>
                <w:noProof/>
              </w:rPr>
              <w:t>29434594,4</w:t>
            </w:r>
            <w:r w:rsidRPr="00D71949"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</w:tr>
    </w:tbl>
    <w:p w:rsidR="00133698" w:rsidRPr="007037C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7037CF" w:rsidSect="007037CF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5D6" w:rsidRDefault="001725D6" w:rsidP="005857CC">
      <w:r>
        <w:separator/>
      </w:r>
    </w:p>
  </w:endnote>
  <w:endnote w:type="continuationSeparator" w:id="0">
    <w:p w:rsidR="001725D6" w:rsidRDefault="001725D6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5D6" w:rsidRDefault="001725D6" w:rsidP="005857CC">
      <w:r>
        <w:separator/>
      </w:r>
    </w:p>
  </w:footnote>
  <w:footnote w:type="continuationSeparator" w:id="0">
    <w:p w:rsidR="001725D6" w:rsidRDefault="001725D6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8161D8">
    <w:pPr>
      <w:pStyle w:val="a7"/>
      <w:jc w:val="center"/>
    </w:pPr>
    <w:fldSimple w:instr=" PAGE   \* MERGEFORMAT ">
      <w:r w:rsidR="00A338F6">
        <w:rPr>
          <w:noProof/>
        </w:rPr>
        <w:t>5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61C94"/>
    <w:rsid w:val="00071D7A"/>
    <w:rsid w:val="00091AAE"/>
    <w:rsid w:val="000C43F4"/>
    <w:rsid w:val="00112330"/>
    <w:rsid w:val="0011376C"/>
    <w:rsid w:val="00125CF6"/>
    <w:rsid w:val="00133698"/>
    <w:rsid w:val="0014403D"/>
    <w:rsid w:val="001604C7"/>
    <w:rsid w:val="001725D6"/>
    <w:rsid w:val="001A3D66"/>
    <w:rsid w:val="001D75DD"/>
    <w:rsid w:val="002150D2"/>
    <w:rsid w:val="0022527C"/>
    <w:rsid w:val="0023226A"/>
    <w:rsid w:val="0023383D"/>
    <w:rsid w:val="00261C13"/>
    <w:rsid w:val="00262FEE"/>
    <w:rsid w:val="00266908"/>
    <w:rsid w:val="002851C0"/>
    <w:rsid w:val="002A4B94"/>
    <w:rsid w:val="002F278C"/>
    <w:rsid w:val="002F3952"/>
    <w:rsid w:val="00301773"/>
    <w:rsid w:val="00311136"/>
    <w:rsid w:val="00321480"/>
    <w:rsid w:val="00352B7E"/>
    <w:rsid w:val="00374C89"/>
    <w:rsid w:val="003F6459"/>
    <w:rsid w:val="00417694"/>
    <w:rsid w:val="00451C0C"/>
    <w:rsid w:val="00467DE8"/>
    <w:rsid w:val="00490410"/>
    <w:rsid w:val="004C3D72"/>
    <w:rsid w:val="004F1BF0"/>
    <w:rsid w:val="004F4246"/>
    <w:rsid w:val="00536788"/>
    <w:rsid w:val="005857CC"/>
    <w:rsid w:val="005A2286"/>
    <w:rsid w:val="00631479"/>
    <w:rsid w:val="00640918"/>
    <w:rsid w:val="006659A9"/>
    <w:rsid w:val="0067274A"/>
    <w:rsid w:val="006C1A91"/>
    <w:rsid w:val="006C6C5E"/>
    <w:rsid w:val="006D47AA"/>
    <w:rsid w:val="006E2BE1"/>
    <w:rsid w:val="006F3B4E"/>
    <w:rsid w:val="00702165"/>
    <w:rsid w:val="007037CF"/>
    <w:rsid w:val="00720985"/>
    <w:rsid w:val="00726092"/>
    <w:rsid w:val="007F6766"/>
    <w:rsid w:val="008161D8"/>
    <w:rsid w:val="00822C49"/>
    <w:rsid w:val="0083594B"/>
    <w:rsid w:val="008556E0"/>
    <w:rsid w:val="00862A3C"/>
    <w:rsid w:val="00863471"/>
    <w:rsid w:val="00871148"/>
    <w:rsid w:val="00886F28"/>
    <w:rsid w:val="00893E42"/>
    <w:rsid w:val="00896CBC"/>
    <w:rsid w:val="008C0E41"/>
    <w:rsid w:val="008D2930"/>
    <w:rsid w:val="008D5857"/>
    <w:rsid w:val="008D668A"/>
    <w:rsid w:val="00904826"/>
    <w:rsid w:val="00931013"/>
    <w:rsid w:val="00940F55"/>
    <w:rsid w:val="00956960"/>
    <w:rsid w:val="00975A1C"/>
    <w:rsid w:val="00986670"/>
    <w:rsid w:val="009A309A"/>
    <w:rsid w:val="009B026F"/>
    <w:rsid w:val="009B08AC"/>
    <w:rsid w:val="009F1D65"/>
    <w:rsid w:val="009F22FB"/>
    <w:rsid w:val="009F233B"/>
    <w:rsid w:val="00A1076A"/>
    <w:rsid w:val="00A26589"/>
    <w:rsid w:val="00A338F6"/>
    <w:rsid w:val="00A576EA"/>
    <w:rsid w:val="00AB0B16"/>
    <w:rsid w:val="00AC6CCC"/>
    <w:rsid w:val="00AD6DD4"/>
    <w:rsid w:val="00AF7671"/>
    <w:rsid w:val="00B16D3F"/>
    <w:rsid w:val="00B22D93"/>
    <w:rsid w:val="00B614ED"/>
    <w:rsid w:val="00B67AC1"/>
    <w:rsid w:val="00B91D93"/>
    <w:rsid w:val="00B95DBC"/>
    <w:rsid w:val="00BA5FFD"/>
    <w:rsid w:val="00BA7870"/>
    <w:rsid w:val="00BB7866"/>
    <w:rsid w:val="00BC77AC"/>
    <w:rsid w:val="00BE5C48"/>
    <w:rsid w:val="00BF6E52"/>
    <w:rsid w:val="00C01DE1"/>
    <w:rsid w:val="00C55198"/>
    <w:rsid w:val="00C60854"/>
    <w:rsid w:val="00C614F5"/>
    <w:rsid w:val="00C8290F"/>
    <w:rsid w:val="00CA14D7"/>
    <w:rsid w:val="00CB3715"/>
    <w:rsid w:val="00CF7251"/>
    <w:rsid w:val="00D46873"/>
    <w:rsid w:val="00D527C1"/>
    <w:rsid w:val="00D71949"/>
    <w:rsid w:val="00D921D5"/>
    <w:rsid w:val="00DD0AF6"/>
    <w:rsid w:val="00DE4BE7"/>
    <w:rsid w:val="00E00F07"/>
    <w:rsid w:val="00E442DD"/>
    <w:rsid w:val="00E8018B"/>
    <w:rsid w:val="00EB2481"/>
    <w:rsid w:val="00ED4DA5"/>
    <w:rsid w:val="00ED6611"/>
    <w:rsid w:val="00EE4587"/>
    <w:rsid w:val="00F129BF"/>
    <w:rsid w:val="00F942EC"/>
    <w:rsid w:val="00FA194B"/>
    <w:rsid w:val="00FA3C20"/>
    <w:rsid w:val="00FC4428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5</Pages>
  <Words>799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2021-02-27T05:28:00Z</cp:lastPrinted>
  <dcterms:created xsi:type="dcterms:W3CDTF">2021-03-22T07:47:00Z</dcterms:created>
  <dcterms:modified xsi:type="dcterms:W3CDTF">2021-03-22T07:47:00Z</dcterms:modified>
</cp:coreProperties>
</file>