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CB8" w:rsidRPr="00626CA2" w:rsidRDefault="00DA30F3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  <w:r w:rsidRPr="00DA30F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<v:textbox style="mso-fit-shape-to-text:t">
              <w:txbxContent>
                <w:p w:rsidR="00210E65" w:rsidRDefault="00210E65" w:rsidP="00805AD1">
                  <w:bookmarkStart w:id="0" w:name="_Hlk52375524"/>
                  <w:bookmarkEnd w:id="0"/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A54CB8" w:rsidRPr="00626CA2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626CA2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626CA2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626CA2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626CA2" w:rsidRDefault="00A54CB8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</w:p>
    <w:p w:rsidR="00805AD1" w:rsidRPr="00626CA2" w:rsidRDefault="00805AD1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  <w:r w:rsidRPr="00626CA2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05AD1" w:rsidRPr="00626CA2" w:rsidRDefault="00805AD1" w:rsidP="00805AD1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626CA2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05AD1" w:rsidRPr="00626CA2" w:rsidRDefault="00805AD1" w:rsidP="00805AD1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626CA2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05AD1" w:rsidRPr="00626CA2" w:rsidRDefault="00DA30F3" w:rsidP="00805AD1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<v:stroke linestyle="thinThick"/>
          </v:line>
        </w:pict>
      </w:r>
      <w:r w:rsidR="00805AD1" w:rsidRPr="00626CA2">
        <w:rPr>
          <w:rFonts w:ascii="Liberation Serif" w:hAnsi="Liberation Serif" w:cs="Liberation Serif"/>
          <w:sz w:val="28"/>
          <w:szCs w:val="28"/>
        </w:rPr>
        <w:t xml:space="preserve">от </w:t>
      </w:r>
      <w:r w:rsidR="00BA102A">
        <w:rPr>
          <w:rFonts w:ascii="Liberation Serif" w:hAnsi="Liberation Serif" w:cs="Liberation Serif"/>
          <w:sz w:val="28"/>
          <w:szCs w:val="28"/>
        </w:rPr>
        <w:t>19.03.2021</w:t>
      </w:r>
      <w:r w:rsidR="00805AD1" w:rsidRPr="00626CA2">
        <w:rPr>
          <w:rFonts w:ascii="Liberation Serif" w:hAnsi="Liberation Serif" w:cs="Liberation Serif"/>
          <w:sz w:val="28"/>
          <w:szCs w:val="28"/>
        </w:rPr>
        <w:t xml:space="preserve">  № </w:t>
      </w:r>
      <w:r w:rsidR="00BA102A">
        <w:rPr>
          <w:rFonts w:ascii="Liberation Serif" w:hAnsi="Liberation Serif" w:cs="Liberation Serif"/>
          <w:sz w:val="28"/>
          <w:szCs w:val="28"/>
        </w:rPr>
        <w:t>217</w:t>
      </w:r>
    </w:p>
    <w:p w:rsidR="00805AD1" w:rsidRPr="00626CA2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805AD1" w:rsidRPr="00626CA2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805AD1" w:rsidRPr="00626CA2" w:rsidRDefault="00805AD1" w:rsidP="00805AD1">
      <w:pPr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626CA2">
        <w:rPr>
          <w:rFonts w:ascii="Liberation Serif" w:hAnsi="Liberation Serif" w:cs="Liberation Serif"/>
          <w:b/>
          <w:iCs/>
          <w:sz w:val="28"/>
          <w:szCs w:val="28"/>
        </w:rPr>
        <w:t xml:space="preserve">О внесении изменений в муниципальную программу </w:t>
      </w:r>
    </w:p>
    <w:p w:rsidR="00805AD1" w:rsidRPr="00626CA2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626CA2">
        <w:rPr>
          <w:rFonts w:ascii="Liberation Serif" w:hAnsi="Liberation Serif" w:cs="Liberation Serif"/>
          <w:b/>
          <w:iCs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:rsidR="00805AD1" w:rsidRPr="00626CA2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626CA2">
        <w:rPr>
          <w:rFonts w:ascii="Liberation Serif" w:hAnsi="Liberation Serif" w:cs="Liberation Serif"/>
          <w:b/>
          <w:iCs/>
          <w:sz w:val="28"/>
          <w:szCs w:val="28"/>
        </w:rPr>
        <w:t xml:space="preserve">на территории </w:t>
      </w:r>
      <w:r w:rsidR="005E6415" w:rsidRPr="00626CA2">
        <w:rPr>
          <w:rFonts w:ascii="Liberation Serif" w:hAnsi="Liberation Serif" w:cs="Liberation Serif"/>
          <w:b/>
          <w:bCs/>
          <w:sz w:val="28"/>
          <w:szCs w:val="28"/>
          <w:lang w:eastAsia="en-US"/>
        </w:rPr>
        <w:t>Каменск-Уральского городского округа</w:t>
      </w:r>
    </w:p>
    <w:p w:rsidR="00805AD1" w:rsidRPr="00626CA2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626CA2">
        <w:rPr>
          <w:rFonts w:ascii="Liberation Serif" w:hAnsi="Liberation Serif" w:cs="Liberation Serif"/>
          <w:b/>
          <w:iCs/>
          <w:sz w:val="28"/>
          <w:szCs w:val="28"/>
        </w:rPr>
        <w:t xml:space="preserve">на 2020-2026 годы» </w:t>
      </w:r>
    </w:p>
    <w:p w:rsidR="00805AD1" w:rsidRPr="00626CA2" w:rsidRDefault="00805AD1" w:rsidP="00805AD1">
      <w:pPr>
        <w:pStyle w:val="a3"/>
        <w:ind w:firstLine="0"/>
        <w:rPr>
          <w:rFonts w:ascii="Liberation Serif" w:hAnsi="Liberation Serif" w:cs="Liberation Serif"/>
        </w:rPr>
      </w:pPr>
    </w:p>
    <w:p w:rsidR="00805AD1" w:rsidRPr="00626CA2" w:rsidRDefault="00AC338E" w:rsidP="00AC338E">
      <w:pPr>
        <w:pStyle w:val="ConsTitle"/>
        <w:widowControl/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626CA2">
        <w:rPr>
          <w:rFonts w:ascii="Liberation Serif" w:hAnsi="Liberation Serif" w:cs="Liberation Serif"/>
          <w:b w:val="0"/>
          <w:bCs/>
          <w:sz w:val="28"/>
          <w:szCs w:val="28"/>
        </w:rPr>
        <w:tab/>
      </w:r>
      <w:proofErr w:type="gramStart"/>
      <w:r w:rsidR="00805AD1" w:rsidRPr="00626CA2">
        <w:rPr>
          <w:rFonts w:ascii="Liberation Serif" w:hAnsi="Liberation Serif" w:cs="Liberation Serif"/>
          <w:b w:val="0"/>
          <w:bCs/>
          <w:sz w:val="28"/>
          <w:szCs w:val="28"/>
        </w:rPr>
        <w:t>В соответствии с решени</w:t>
      </w:r>
      <w:r w:rsidRPr="00626CA2">
        <w:rPr>
          <w:rFonts w:ascii="Liberation Serif" w:hAnsi="Liberation Serif" w:cs="Liberation Serif"/>
          <w:b w:val="0"/>
          <w:bCs/>
          <w:sz w:val="28"/>
          <w:szCs w:val="28"/>
        </w:rPr>
        <w:t>е</w:t>
      </w:r>
      <w:r w:rsidR="00805AD1" w:rsidRPr="00626CA2">
        <w:rPr>
          <w:rFonts w:ascii="Liberation Serif" w:hAnsi="Liberation Serif" w:cs="Liberation Serif"/>
          <w:b w:val="0"/>
          <w:bCs/>
          <w:sz w:val="28"/>
          <w:szCs w:val="28"/>
        </w:rPr>
        <w:t xml:space="preserve">м </w:t>
      </w:r>
      <w:r w:rsidR="00586902" w:rsidRPr="00626CA2">
        <w:rPr>
          <w:rFonts w:ascii="Liberation Serif" w:hAnsi="Liberation Serif" w:cs="Liberation Serif"/>
          <w:b w:val="0"/>
          <w:bCs/>
          <w:sz w:val="28"/>
          <w:szCs w:val="28"/>
        </w:rPr>
        <w:t>Думы Каменск-Уральского городского округа</w:t>
      </w:r>
      <w:r w:rsidR="00805AD1" w:rsidRPr="00626CA2">
        <w:rPr>
          <w:rFonts w:ascii="Liberation Serif" w:hAnsi="Liberation Serif" w:cs="Liberation Serif"/>
          <w:b w:val="0"/>
          <w:bCs/>
          <w:sz w:val="28"/>
          <w:szCs w:val="28"/>
        </w:rPr>
        <w:t xml:space="preserve"> от </w:t>
      </w:r>
      <w:r w:rsidRPr="00626CA2">
        <w:rPr>
          <w:rFonts w:ascii="Liberation Serif" w:hAnsi="Liberation Serif" w:cs="Liberation Serif"/>
          <w:b w:val="0"/>
          <w:bCs/>
          <w:sz w:val="28"/>
          <w:szCs w:val="28"/>
        </w:rPr>
        <w:t>24.02.2021</w:t>
      </w:r>
      <w:r w:rsidR="00805AD1" w:rsidRPr="00626CA2">
        <w:rPr>
          <w:rFonts w:ascii="Liberation Serif" w:hAnsi="Liberation Serif" w:cs="Liberation Serif"/>
          <w:b w:val="0"/>
          <w:bCs/>
          <w:sz w:val="28"/>
          <w:szCs w:val="28"/>
        </w:rPr>
        <w:t xml:space="preserve"> № </w:t>
      </w:r>
      <w:r w:rsidRPr="00626CA2">
        <w:rPr>
          <w:rFonts w:ascii="Liberation Serif" w:hAnsi="Liberation Serif" w:cs="Liberation Serif"/>
          <w:b w:val="0"/>
          <w:bCs/>
          <w:sz w:val="28"/>
          <w:szCs w:val="28"/>
        </w:rPr>
        <w:t>803</w:t>
      </w:r>
      <w:r w:rsidR="00805AD1" w:rsidRPr="00626CA2">
        <w:rPr>
          <w:rFonts w:ascii="Liberation Serif" w:hAnsi="Liberation Serif" w:cs="Liberation Serif"/>
          <w:b w:val="0"/>
          <w:bCs/>
          <w:sz w:val="28"/>
          <w:szCs w:val="28"/>
        </w:rPr>
        <w:t xml:space="preserve"> «</w:t>
      </w:r>
      <w:r w:rsidRPr="00626CA2">
        <w:rPr>
          <w:rFonts w:ascii="Liberation Serif" w:hAnsi="Liberation Serif"/>
          <w:b w:val="0"/>
          <w:bCs/>
          <w:sz w:val="28"/>
          <w:szCs w:val="28"/>
        </w:rPr>
        <w:t xml:space="preserve">О внесении изменений  в решение  Думы Каменск-Уральского городского округа от 16.12.2020  № 772 «О бюджете Каменск-Уральского городского округа на 2021 год и плановый период 2022 и 2023 годов», </w:t>
      </w:r>
      <w:r w:rsidR="00586902" w:rsidRPr="00626CA2">
        <w:rPr>
          <w:rFonts w:ascii="Liberation Serif" w:hAnsi="Liberation Serif" w:cs="Liberation Serif"/>
          <w:b w:val="0"/>
          <w:sz w:val="28"/>
          <w:szCs w:val="28"/>
        </w:rPr>
        <w:t>в целях корректировки объемов финансирования и мероприятий в области градостроительной деятельности на территории Каменск-Уральского городского округа</w:t>
      </w:r>
      <w:r w:rsidR="00210E65">
        <w:rPr>
          <w:rFonts w:ascii="Liberation Serif" w:hAnsi="Liberation Serif" w:cs="Liberation Serif"/>
          <w:b w:val="0"/>
          <w:sz w:val="28"/>
          <w:szCs w:val="28"/>
        </w:rPr>
        <w:t>,</w:t>
      </w:r>
      <w:r w:rsidR="00EC3AB7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805AD1" w:rsidRPr="00626CA2">
        <w:rPr>
          <w:rFonts w:ascii="Liberation Serif" w:hAnsi="Liberation Serif" w:cs="Liberation Serif"/>
          <w:b w:val="0"/>
          <w:sz w:val="28"/>
          <w:szCs w:val="28"/>
        </w:rPr>
        <w:t>Администрация Каменска-Уральского городского округа</w:t>
      </w:r>
      <w:proofErr w:type="gramEnd"/>
    </w:p>
    <w:p w:rsidR="00805AD1" w:rsidRPr="00626CA2" w:rsidRDefault="00805AD1" w:rsidP="00586902">
      <w:pPr>
        <w:jc w:val="both"/>
        <w:rPr>
          <w:rFonts w:ascii="Liberation Serif" w:hAnsi="Liberation Serif" w:cs="Liberation Serif"/>
          <w:b/>
          <w:sz w:val="28"/>
        </w:rPr>
      </w:pPr>
      <w:r w:rsidRPr="00626CA2">
        <w:rPr>
          <w:rFonts w:ascii="Liberation Serif" w:hAnsi="Liberation Serif" w:cs="Liberation Serif"/>
          <w:b/>
          <w:sz w:val="28"/>
        </w:rPr>
        <w:t>ПОСТАНОВЛЯЕТ:</w:t>
      </w:r>
    </w:p>
    <w:p w:rsidR="00805AD1" w:rsidRPr="00626CA2" w:rsidRDefault="00586902" w:rsidP="00805AD1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626CA2">
        <w:rPr>
          <w:rFonts w:ascii="Liberation Serif" w:hAnsi="Liberation Serif" w:cs="Liberation Serif"/>
          <w:sz w:val="28"/>
        </w:rPr>
        <w:t>1</w:t>
      </w:r>
      <w:r w:rsidR="00805AD1" w:rsidRPr="00626CA2">
        <w:rPr>
          <w:rFonts w:ascii="Liberation Serif" w:hAnsi="Liberation Serif" w:cs="Liberation Serif"/>
          <w:sz w:val="28"/>
        </w:rPr>
        <w:t>. Внести в м</w:t>
      </w:r>
      <w:r w:rsidR="00805AD1" w:rsidRPr="00626CA2">
        <w:rPr>
          <w:rFonts w:ascii="Liberation Serif" w:hAnsi="Liberation Serif" w:cs="Liberation Serif"/>
          <w:sz w:val="28"/>
          <w:szCs w:val="28"/>
          <w:lang w:eastAsia="en-US"/>
        </w:rPr>
        <w:t>униципальную программу «Реализация мероприятий в области градостроительной деятельности на территории Каменск-Уральск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>ого городского округа</w:t>
      </w:r>
      <w:r w:rsidR="00805AD1"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 на 2020-2026 годы»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 (далее – Программа)</w:t>
      </w:r>
      <w:r w:rsidR="00805AD1"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, утвержденную </w:t>
      </w:r>
      <w:r w:rsidR="00C000F3" w:rsidRPr="00626CA2">
        <w:rPr>
          <w:rFonts w:ascii="Liberation Serif" w:hAnsi="Liberation Serif" w:cs="Liberation Serif"/>
          <w:sz w:val="28"/>
          <w:szCs w:val="28"/>
          <w:lang w:eastAsia="en-US"/>
        </w:rPr>
        <w:t>п</w:t>
      </w:r>
      <w:r w:rsidR="00805AD1" w:rsidRPr="00626CA2">
        <w:rPr>
          <w:rFonts w:ascii="Liberation Serif" w:hAnsi="Liberation Serif" w:cs="Liberation Serif"/>
          <w:sz w:val="28"/>
          <w:szCs w:val="28"/>
          <w:lang w:eastAsia="en-US"/>
        </w:rPr>
        <w:t>остановлением</w:t>
      </w:r>
      <w:r w:rsidR="00EC3AB7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Администрации </w:t>
      </w:r>
      <w:r w:rsidR="00C000F3" w:rsidRPr="00626CA2">
        <w:rPr>
          <w:rFonts w:ascii="Liberation Serif" w:hAnsi="Liberation Serif" w:cs="Liberation Serif"/>
          <w:bCs/>
          <w:sz w:val="28"/>
        </w:rPr>
        <w:t xml:space="preserve">города  Каменска </w:t>
      </w:r>
      <w:proofErr w:type="gramStart"/>
      <w:r w:rsidR="00C000F3" w:rsidRPr="00626CA2">
        <w:rPr>
          <w:rFonts w:ascii="Liberation Serif" w:hAnsi="Liberation Serif" w:cs="Liberation Serif"/>
          <w:bCs/>
          <w:sz w:val="28"/>
        </w:rPr>
        <w:t>-У</w:t>
      </w:r>
      <w:proofErr w:type="gramEnd"/>
      <w:r w:rsidR="00C000F3" w:rsidRPr="00626CA2">
        <w:rPr>
          <w:rFonts w:ascii="Liberation Serif" w:hAnsi="Liberation Serif" w:cs="Liberation Serif"/>
          <w:bCs/>
          <w:sz w:val="28"/>
        </w:rPr>
        <w:t xml:space="preserve">ральского 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="00C000F3" w:rsidRPr="00626CA2">
        <w:rPr>
          <w:rFonts w:ascii="Liberation Serif" w:hAnsi="Liberation Serif" w:cs="Liberation Serif"/>
          <w:bCs/>
          <w:sz w:val="28"/>
        </w:rPr>
        <w:t>10.10.2019 № 833 (</w:t>
      </w:r>
      <w:r w:rsidR="00C000F3" w:rsidRPr="00626CA2">
        <w:rPr>
          <w:rFonts w:ascii="Liberation Serif" w:hAnsi="Liberation Serif" w:cs="Liberation Serif"/>
          <w:sz w:val="28"/>
          <w:szCs w:val="28"/>
          <w:lang w:eastAsia="en-US"/>
        </w:rPr>
        <w:t>в редакции постановлени</w:t>
      </w:r>
      <w:r w:rsidR="00C97C61" w:rsidRPr="00626CA2">
        <w:rPr>
          <w:rFonts w:ascii="Liberation Serif" w:hAnsi="Liberation Serif" w:cs="Liberation Serif"/>
          <w:sz w:val="28"/>
          <w:szCs w:val="28"/>
          <w:lang w:eastAsia="en-US"/>
        </w:rPr>
        <w:t>й</w:t>
      </w:r>
      <w:r w:rsidR="00EC3AB7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C000F3" w:rsidRPr="00626CA2">
        <w:rPr>
          <w:rFonts w:ascii="Liberation Serif" w:hAnsi="Liberation Serif" w:cs="Liberation Serif"/>
          <w:bCs/>
          <w:iCs/>
          <w:sz w:val="28"/>
          <w:szCs w:val="28"/>
        </w:rPr>
        <w:t>Администрации Каменск-Уральского городского округа от 0</w:t>
      </w:r>
      <w:r w:rsidR="00F561F5"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8.10.2020 № </w:t>
      </w:r>
      <w:r w:rsidR="00C000F3" w:rsidRPr="00626CA2">
        <w:rPr>
          <w:rFonts w:ascii="Liberation Serif" w:hAnsi="Liberation Serif" w:cs="Liberation Serif"/>
          <w:sz w:val="28"/>
          <w:szCs w:val="28"/>
          <w:lang w:eastAsia="en-US"/>
        </w:rPr>
        <w:t>750</w:t>
      </w:r>
      <w:r w:rsidR="00C97C61" w:rsidRPr="00626CA2">
        <w:rPr>
          <w:rFonts w:ascii="Liberation Serif" w:hAnsi="Liberation Serif" w:cs="Liberation Serif"/>
          <w:sz w:val="28"/>
          <w:szCs w:val="28"/>
          <w:lang w:eastAsia="en-US"/>
        </w:rPr>
        <w:t>, от 30.12.2020 № 1035</w:t>
      </w:r>
      <w:r w:rsidR="00C000F3" w:rsidRPr="00626CA2">
        <w:rPr>
          <w:rFonts w:ascii="Liberation Serif" w:hAnsi="Liberation Serif" w:cs="Liberation Serif"/>
          <w:sz w:val="28"/>
          <w:szCs w:val="28"/>
          <w:lang w:eastAsia="en-US"/>
        </w:rPr>
        <w:t>)</w:t>
      </w:r>
      <w:r w:rsidR="00805AD1"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, </w:t>
      </w:r>
      <w:r w:rsidR="00F561F5"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следующие </w:t>
      </w:r>
      <w:r w:rsidR="00805AD1" w:rsidRPr="00626CA2">
        <w:rPr>
          <w:rFonts w:ascii="Liberation Serif" w:hAnsi="Liberation Serif" w:cs="Liberation Serif"/>
          <w:sz w:val="28"/>
        </w:rPr>
        <w:t>изменения</w:t>
      </w:r>
      <w:r w:rsidR="00F561F5" w:rsidRPr="00626CA2">
        <w:rPr>
          <w:rFonts w:ascii="Liberation Serif" w:hAnsi="Liberation Serif" w:cs="Liberation Serif"/>
          <w:sz w:val="28"/>
        </w:rPr>
        <w:t xml:space="preserve">: </w:t>
      </w:r>
    </w:p>
    <w:p w:rsidR="00F561F5" w:rsidRPr="00626CA2" w:rsidRDefault="00F561F5" w:rsidP="00F561F5">
      <w:pPr>
        <w:widowControl w:val="0"/>
        <w:suppressAutoHyphens/>
        <w:ind w:right="-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          1) раздел «Объемы финансирования муниципальной программы, тыс. руб.» Паспорта Программы изложить в новой редакции:</w:t>
      </w:r>
    </w:p>
    <w:p w:rsidR="00F561F5" w:rsidRPr="00626CA2" w:rsidRDefault="00F561F5" w:rsidP="00F561F5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«Всего – </w:t>
      </w:r>
      <w:r w:rsidR="00150682" w:rsidRPr="00626CA2">
        <w:rPr>
          <w:rFonts w:ascii="Liberation Serif" w:hAnsi="Liberation Serif" w:cs="Liberation Serif"/>
          <w:sz w:val="28"/>
          <w:szCs w:val="28"/>
        </w:rPr>
        <w:t>7470683,10</w:t>
      </w:r>
    </w:p>
    <w:p w:rsidR="00F561F5" w:rsidRPr="00626CA2" w:rsidRDefault="00F561F5" w:rsidP="00F561F5">
      <w:pPr>
        <w:ind w:right="-2" w:hanging="3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в том числе: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2020 г. </w:t>
      </w:r>
      <w:r w:rsidR="00AD0AB7" w:rsidRPr="00626CA2">
        <w:rPr>
          <w:rFonts w:ascii="Liberation Serif" w:hAnsi="Liberation Serif" w:cs="Liberation Serif"/>
          <w:sz w:val="28"/>
          <w:szCs w:val="28"/>
        </w:rPr>
        <w:t>-127</w:t>
      </w:r>
      <w:r w:rsidR="00DB37D7" w:rsidRPr="00626CA2">
        <w:rPr>
          <w:rFonts w:ascii="Liberation Serif" w:hAnsi="Liberation Serif" w:cs="Liberation Serif"/>
          <w:sz w:val="28"/>
          <w:szCs w:val="28"/>
        </w:rPr>
        <w:t>6412</w:t>
      </w:r>
      <w:r w:rsidR="00AD0AB7" w:rsidRPr="00626CA2">
        <w:rPr>
          <w:rFonts w:ascii="Liberation Serif" w:hAnsi="Liberation Serif" w:cs="Liberation Serif"/>
          <w:sz w:val="28"/>
          <w:szCs w:val="28"/>
        </w:rPr>
        <w:t>,80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2021 г. </w:t>
      </w:r>
      <w:r w:rsidR="00AD0AB7" w:rsidRPr="00626CA2">
        <w:rPr>
          <w:rFonts w:ascii="Liberation Serif" w:hAnsi="Liberation Serif" w:cs="Liberation Serif"/>
          <w:sz w:val="28"/>
          <w:szCs w:val="28"/>
        </w:rPr>
        <w:t>-</w:t>
      </w:r>
      <w:r w:rsidR="00150682" w:rsidRPr="00626CA2">
        <w:rPr>
          <w:rFonts w:ascii="Liberation Serif" w:hAnsi="Liberation Serif" w:cs="Liberation Serif"/>
          <w:sz w:val="28"/>
          <w:szCs w:val="28"/>
        </w:rPr>
        <w:t>306984,20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2022 г. -   </w:t>
      </w:r>
      <w:r w:rsidR="00150682" w:rsidRPr="00626CA2">
        <w:rPr>
          <w:rFonts w:ascii="Liberation Serif" w:hAnsi="Liberation Serif" w:cs="Liberation Serif"/>
          <w:sz w:val="28"/>
          <w:szCs w:val="28"/>
        </w:rPr>
        <w:t>483696,60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2023 г. </w:t>
      </w:r>
      <w:r w:rsidR="00AD0AB7" w:rsidRPr="00626CA2">
        <w:rPr>
          <w:rFonts w:ascii="Liberation Serif" w:hAnsi="Liberation Serif" w:cs="Liberation Serif"/>
          <w:sz w:val="28"/>
          <w:szCs w:val="28"/>
        </w:rPr>
        <w:t xml:space="preserve">-   </w:t>
      </w:r>
      <w:r w:rsidR="00150682" w:rsidRPr="00626CA2">
        <w:rPr>
          <w:rFonts w:ascii="Liberation Serif" w:hAnsi="Liberation Serif" w:cs="Liberation Serif"/>
          <w:sz w:val="28"/>
          <w:szCs w:val="28"/>
        </w:rPr>
        <w:t>197389,90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2024 г. </w:t>
      </w:r>
      <w:r w:rsidR="00AD0AB7" w:rsidRPr="00626CA2">
        <w:rPr>
          <w:rFonts w:ascii="Liberation Serif" w:hAnsi="Liberation Serif" w:cs="Liberation Serif"/>
          <w:sz w:val="28"/>
          <w:szCs w:val="28"/>
        </w:rPr>
        <w:t>-  503046,3</w:t>
      </w:r>
      <w:r w:rsidR="00150682" w:rsidRPr="00626CA2">
        <w:rPr>
          <w:rFonts w:ascii="Liberation Serif" w:hAnsi="Liberation Serif" w:cs="Liberation Serif"/>
          <w:sz w:val="28"/>
          <w:szCs w:val="28"/>
        </w:rPr>
        <w:t>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2025 г. </w:t>
      </w:r>
      <w:r w:rsidR="00AD0AB7" w:rsidRPr="00626CA2">
        <w:rPr>
          <w:rFonts w:ascii="Liberation Serif" w:hAnsi="Liberation Serif" w:cs="Liberation Serif"/>
          <w:sz w:val="28"/>
          <w:szCs w:val="28"/>
        </w:rPr>
        <w:t>-2020645,4</w:t>
      </w:r>
      <w:r w:rsidR="00150682" w:rsidRPr="00626CA2">
        <w:rPr>
          <w:rFonts w:ascii="Liberation Serif" w:hAnsi="Liberation Serif" w:cs="Liberation Serif"/>
          <w:sz w:val="28"/>
          <w:szCs w:val="28"/>
        </w:rPr>
        <w:t>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2026 г. </w:t>
      </w:r>
      <w:r w:rsidR="00AD0AB7" w:rsidRPr="00626CA2">
        <w:rPr>
          <w:rFonts w:ascii="Liberation Serif" w:hAnsi="Liberation Serif" w:cs="Liberation Serif"/>
          <w:sz w:val="28"/>
          <w:szCs w:val="28"/>
        </w:rPr>
        <w:t>-2682507,9</w:t>
      </w:r>
      <w:r w:rsidR="00150682" w:rsidRPr="00626CA2">
        <w:rPr>
          <w:rFonts w:ascii="Liberation Serif" w:hAnsi="Liberation Serif" w:cs="Liberation Serif"/>
          <w:sz w:val="28"/>
          <w:szCs w:val="28"/>
        </w:rPr>
        <w:t>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федеральный бюджет </w:t>
      </w:r>
      <w:r w:rsidR="00150682" w:rsidRPr="00626CA2">
        <w:rPr>
          <w:rFonts w:ascii="Liberation Serif" w:hAnsi="Liberation Serif" w:cs="Liberation Serif"/>
          <w:sz w:val="28"/>
          <w:szCs w:val="28"/>
        </w:rPr>
        <w:t>–2078093,80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626CA2" w:rsidRDefault="00F561F5" w:rsidP="00F561F5">
      <w:pPr>
        <w:tabs>
          <w:tab w:val="left" w:pos="1134"/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2020 г. </w:t>
      </w:r>
      <w:r w:rsidR="00AD0AB7" w:rsidRPr="00626CA2">
        <w:rPr>
          <w:rFonts w:ascii="Liberation Serif" w:hAnsi="Liberation Serif" w:cs="Liberation Serif"/>
          <w:sz w:val="28"/>
          <w:szCs w:val="28"/>
        </w:rPr>
        <w:t>-  268153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,80 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lastRenderedPageBreak/>
        <w:t xml:space="preserve">2021 г. -            0,00 </w:t>
      </w:r>
    </w:p>
    <w:p w:rsidR="00F561F5" w:rsidRPr="00626CA2" w:rsidRDefault="00F561F5" w:rsidP="00F561F5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2022 г. -            0,00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2023 г. -  </w:t>
      </w:r>
      <w:r w:rsidR="00AD0AB7" w:rsidRPr="00626CA2">
        <w:rPr>
          <w:rFonts w:ascii="Liberation Serif" w:hAnsi="Liberation Serif" w:cs="Liberation Serif"/>
          <w:sz w:val="28"/>
          <w:szCs w:val="28"/>
        </w:rPr>
        <w:t xml:space="preserve">          0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,00 </w:t>
      </w:r>
    </w:p>
    <w:p w:rsidR="00F561F5" w:rsidRPr="00626CA2" w:rsidRDefault="00F561F5" w:rsidP="00F561F5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2024 г. - </w:t>
      </w:r>
      <w:r w:rsidR="00AD0AB7" w:rsidRPr="00626CA2">
        <w:rPr>
          <w:rFonts w:ascii="Liberation Serif" w:hAnsi="Liberation Serif" w:cs="Liberation Serif"/>
          <w:sz w:val="28"/>
          <w:szCs w:val="28"/>
        </w:rPr>
        <w:t>0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,00 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2025 г. -  </w:t>
      </w:r>
      <w:r w:rsidR="00150682" w:rsidRPr="00626CA2">
        <w:rPr>
          <w:rFonts w:ascii="Liberation Serif" w:hAnsi="Liberation Serif" w:cs="Liberation Serif"/>
          <w:sz w:val="28"/>
          <w:szCs w:val="28"/>
        </w:rPr>
        <w:t>735071,00</w:t>
      </w:r>
    </w:p>
    <w:p w:rsidR="00F561F5" w:rsidRPr="00626CA2" w:rsidRDefault="00F561F5" w:rsidP="00F561F5">
      <w:pPr>
        <w:tabs>
          <w:tab w:val="left" w:pos="241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2026 г. -</w:t>
      </w:r>
      <w:r w:rsidR="00150682" w:rsidRPr="00626CA2">
        <w:rPr>
          <w:rFonts w:ascii="Liberation Serif" w:hAnsi="Liberation Serif" w:cs="Liberation Serif"/>
          <w:sz w:val="28"/>
          <w:szCs w:val="28"/>
        </w:rPr>
        <w:t>1074869,00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областной бюджет </w:t>
      </w:r>
      <w:r w:rsidR="00AD0AB7" w:rsidRPr="00626CA2">
        <w:rPr>
          <w:rFonts w:ascii="Liberation Serif" w:hAnsi="Liberation Serif" w:cs="Liberation Serif"/>
          <w:sz w:val="28"/>
          <w:szCs w:val="28"/>
        </w:rPr>
        <w:t>–</w:t>
      </w:r>
      <w:r w:rsidR="00150682" w:rsidRPr="00626CA2">
        <w:rPr>
          <w:rFonts w:ascii="Liberation Serif" w:hAnsi="Liberation Serif" w:cs="Liberation Serif"/>
          <w:sz w:val="28"/>
          <w:szCs w:val="28"/>
        </w:rPr>
        <w:t>2273697,20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2020 г. -  558776,40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2021 г. -  </w:t>
      </w:r>
      <w:r w:rsidR="00150682" w:rsidRPr="00626CA2">
        <w:rPr>
          <w:rFonts w:ascii="Liberation Serif" w:hAnsi="Liberation Serif" w:cs="Liberation Serif"/>
          <w:sz w:val="28"/>
          <w:szCs w:val="28"/>
        </w:rPr>
        <w:t>47653,30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2022 г. -  </w:t>
      </w:r>
      <w:r w:rsidR="00150682" w:rsidRPr="00626CA2">
        <w:rPr>
          <w:rFonts w:ascii="Liberation Serif" w:hAnsi="Liberation Serif" w:cs="Liberation Serif"/>
          <w:sz w:val="28"/>
          <w:szCs w:val="28"/>
        </w:rPr>
        <w:t xml:space="preserve">  45946,30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2023 г. -  </w:t>
      </w:r>
      <w:r w:rsidR="00150682" w:rsidRPr="00626CA2">
        <w:rPr>
          <w:rFonts w:ascii="Liberation Serif" w:hAnsi="Liberation Serif" w:cs="Liberation Serif"/>
          <w:sz w:val="28"/>
          <w:szCs w:val="28"/>
        </w:rPr>
        <w:t>96774,20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2024 г. -  </w:t>
      </w:r>
      <w:r w:rsidR="00AD0AB7" w:rsidRPr="00626CA2">
        <w:rPr>
          <w:rFonts w:ascii="Liberation Serif" w:hAnsi="Liberation Serif" w:cs="Liberation Serif"/>
          <w:sz w:val="28"/>
          <w:szCs w:val="28"/>
        </w:rPr>
        <w:t>350000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,00 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2025 г. -  </w:t>
      </w:r>
      <w:r w:rsidR="00150682" w:rsidRPr="00626CA2">
        <w:rPr>
          <w:rFonts w:ascii="Liberation Serif" w:hAnsi="Liberation Serif" w:cs="Liberation Serif"/>
          <w:sz w:val="28"/>
          <w:szCs w:val="28"/>
        </w:rPr>
        <w:t>473712,00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2026 г. -  </w:t>
      </w:r>
      <w:r w:rsidR="00150682" w:rsidRPr="00626CA2">
        <w:rPr>
          <w:rFonts w:ascii="Liberation Serif" w:hAnsi="Liberation Serif" w:cs="Liberation Serif"/>
          <w:sz w:val="28"/>
          <w:szCs w:val="28"/>
        </w:rPr>
        <w:t>700835,00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местный бюджет </w:t>
      </w:r>
      <w:r w:rsidR="00AD0AB7" w:rsidRPr="00626CA2">
        <w:rPr>
          <w:rFonts w:ascii="Liberation Serif" w:hAnsi="Liberation Serif" w:cs="Liberation Serif"/>
          <w:sz w:val="28"/>
          <w:szCs w:val="28"/>
        </w:rPr>
        <w:t>–</w:t>
      </w:r>
      <w:r w:rsidR="00150682" w:rsidRPr="00626CA2">
        <w:rPr>
          <w:rFonts w:ascii="Liberation Serif" w:hAnsi="Liberation Serif" w:cs="Liberation Serif"/>
          <w:sz w:val="28"/>
          <w:szCs w:val="28"/>
        </w:rPr>
        <w:t>3118892,10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2020 г. -  </w:t>
      </w:r>
      <w:r w:rsidR="00AD0AB7" w:rsidRPr="00626CA2">
        <w:rPr>
          <w:rFonts w:ascii="Liberation Serif" w:hAnsi="Liberation Serif" w:cs="Liberation Serif"/>
          <w:sz w:val="28"/>
          <w:szCs w:val="28"/>
        </w:rPr>
        <w:t>449</w:t>
      </w:r>
      <w:r w:rsidR="00DB37D7" w:rsidRPr="00626CA2">
        <w:rPr>
          <w:rFonts w:ascii="Liberation Serif" w:hAnsi="Liberation Serif" w:cs="Liberation Serif"/>
          <w:sz w:val="28"/>
          <w:szCs w:val="28"/>
        </w:rPr>
        <w:t>482</w:t>
      </w:r>
      <w:r w:rsidR="00AD0AB7" w:rsidRPr="00626CA2">
        <w:rPr>
          <w:rFonts w:ascii="Liberation Serif" w:hAnsi="Liberation Serif" w:cs="Liberation Serif"/>
          <w:sz w:val="28"/>
          <w:szCs w:val="28"/>
        </w:rPr>
        <w:t>,60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2021 г. -  </w:t>
      </w:r>
      <w:r w:rsidR="00150682" w:rsidRPr="00626CA2">
        <w:rPr>
          <w:rFonts w:ascii="Liberation Serif" w:hAnsi="Liberation Serif" w:cs="Liberation Serif"/>
          <w:sz w:val="28"/>
          <w:szCs w:val="28"/>
        </w:rPr>
        <w:t>259330,90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2022 г. -  </w:t>
      </w:r>
      <w:r w:rsidR="00150682" w:rsidRPr="00626CA2">
        <w:rPr>
          <w:rFonts w:ascii="Liberation Serif" w:hAnsi="Liberation Serif" w:cs="Liberation Serif"/>
          <w:sz w:val="28"/>
          <w:szCs w:val="28"/>
        </w:rPr>
        <w:t>437750,30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2023 г. -  </w:t>
      </w:r>
      <w:r w:rsidR="00150682" w:rsidRPr="00626CA2">
        <w:rPr>
          <w:rFonts w:ascii="Liberation Serif" w:hAnsi="Liberation Serif" w:cs="Liberation Serif"/>
          <w:sz w:val="28"/>
          <w:szCs w:val="28"/>
        </w:rPr>
        <w:t>100615,70</w:t>
      </w:r>
    </w:p>
    <w:p w:rsidR="00F561F5" w:rsidRPr="00626CA2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2024 г. -  </w:t>
      </w:r>
      <w:r w:rsidR="00AD0AB7" w:rsidRPr="00626CA2">
        <w:rPr>
          <w:rFonts w:ascii="Liberation Serif" w:hAnsi="Liberation Serif" w:cs="Liberation Serif"/>
          <w:sz w:val="28"/>
          <w:szCs w:val="28"/>
        </w:rPr>
        <w:t>153046,3</w:t>
      </w:r>
      <w:r w:rsidR="00150682" w:rsidRPr="00626CA2">
        <w:rPr>
          <w:rFonts w:ascii="Liberation Serif" w:hAnsi="Liberation Serif" w:cs="Liberation Serif"/>
          <w:sz w:val="28"/>
          <w:szCs w:val="28"/>
        </w:rPr>
        <w:t>0</w:t>
      </w:r>
    </w:p>
    <w:p w:rsidR="00F561F5" w:rsidRPr="00626CA2" w:rsidRDefault="00F561F5" w:rsidP="00F561F5">
      <w:pPr>
        <w:tabs>
          <w:tab w:val="left" w:pos="226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2025 г. -</w:t>
      </w:r>
      <w:r w:rsidR="00150682" w:rsidRPr="00626CA2">
        <w:rPr>
          <w:rFonts w:ascii="Liberation Serif" w:hAnsi="Liberation Serif" w:cs="Liberation Serif"/>
          <w:sz w:val="28"/>
          <w:szCs w:val="28"/>
        </w:rPr>
        <w:t xml:space="preserve">  811862,40</w:t>
      </w:r>
    </w:p>
    <w:p w:rsidR="00F561F5" w:rsidRPr="00626CA2" w:rsidRDefault="00F561F5" w:rsidP="00F561F5">
      <w:pPr>
        <w:widowControl w:val="0"/>
        <w:suppressAutoHyphens/>
        <w:ind w:right="-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2026 г. -</w:t>
      </w:r>
      <w:r w:rsidR="00150682" w:rsidRPr="00626CA2">
        <w:rPr>
          <w:rFonts w:ascii="Liberation Serif" w:hAnsi="Liberation Serif" w:cs="Liberation Serif"/>
          <w:sz w:val="28"/>
          <w:szCs w:val="28"/>
        </w:rPr>
        <w:t xml:space="preserve">  906803,90</w:t>
      </w:r>
      <w:r w:rsidRPr="00626CA2">
        <w:rPr>
          <w:rFonts w:ascii="Liberation Serif" w:hAnsi="Liberation Serif" w:cs="Liberation Serif"/>
          <w:sz w:val="28"/>
          <w:szCs w:val="28"/>
        </w:rPr>
        <w:t>»;</w:t>
      </w:r>
    </w:p>
    <w:p w:rsidR="00F561F5" w:rsidRPr="00626CA2" w:rsidRDefault="00F561F5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2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E70E9A" w:rsidRPr="00626CA2">
        <w:rPr>
          <w:rFonts w:ascii="Liberation Serif" w:hAnsi="Liberation Serif" w:cs="Liberation Serif"/>
          <w:sz w:val="28"/>
          <w:szCs w:val="28"/>
        </w:rPr>
        <w:t>2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 к настоящему постановлению;</w:t>
      </w:r>
    </w:p>
    <w:p w:rsidR="00F561F5" w:rsidRPr="00626CA2" w:rsidRDefault="00F561F5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3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E70E9A" w:rsidRPr="00626CA2">
        <w:rPr>
          <w:rFonts w:ascii="Liberation Serif" w:hAnsi="Liberation Serif" w:cs="Liberation Serif"/>
          <w:sz w:val="28"/>
          <w:szCs w:val="28"/>
        </w:rPr>
        <w:t>7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2 к настоящему постановлению;</w:t>
      </w:r>
    </w:p>
    <w:p w:rsidR="00F561F5" w:rsidRPr="00626CA2" w:rsidRDefault="00F561F5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4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E70E9A" w:rsidRPr="00626CA2">
        <w:rPr>
          <w:rFonts w:ascii="Liberation Serif" w:hAnsi="Liberation Serif" w:cs="Liberation Serif"/>
          <w:sz w:val="28"/>
          <w:szCs w:val="28"/>
        </w:rPr>
        <w:t>8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3 к настоящему постановлению;</w:t>
      </w:r>
    </w:p>
    <w:p w:rsidR="00F561F5" w:rsidRPr="00626CA2" w:rsidRDefault="00F561F5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5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E70E9A" w:rsidRPr="00626CA2">
        <w:rPr>
          <w:rFonts w:ascii="Liberation Serif" w:hAnsi="Liberation Serif" w:cs="Liberation Serif"/>
          <w:sz w:val="28"/>
          <w:szCs w:val="28"/>
        </w:rPr>
        <w:t>9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4 к настоящему постановлению;</w:t>
      </w:r>
    </w:p>
    <w:p w:rsidR="00F561F5" w:rsidRPr="00626CA2" w:rsidRDefault="00F561F5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6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E70E9A" w:rsidRPr="00626CA2">
        <w:rPr>
          <w:rFonts w:ascii="Liberation Serif" w:hAnsi="Liberation Serif" w:cs="Liberation Serif"/>
          <w:sz w:val="28"/>
          <w:szCs w:val="28"/>
        </w:rPr>
        <w:t>10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5 к настоящему постановлению;</w:t>
      </w:r>
    </w:p>
    <w:p w:rsidR="00EC4177" w:rsidRPr="00626CA2" w:rsidRDefault="00EC4177" w:rsidP="00EC4177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7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E70E9A" w:rsidRPr="00626CA2">
        <w:rPr>
          <w:rFonts w:ascii="Liberation Serif" w:hAnsi="Liberation Serif" w:cs="Liberation Serif"/>
          <w:sz w:val="28"/>
          <w:szCs w:val="28"/>
        </w:rPr>
        <w:t>11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="00251744" w:rsidRPr="00626CA2">
        <w:rPr>
          <w:rFonts w:ascii="Liberation Serif" w:hAnsi="Liberation Serif" w:cs="Liberation Serif"/>
          <w:sz w:val="28"/>
          <w:szCs w:val="28"/>
        </w:rPr>
        <w:t>6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EC4177" w:rsidRPr="00626CA2" w:rsidRDefault="00EC4177" w:rsidP="00EC4177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8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E70E9A" w:rsidRPr="00626CA2">
        <w:rPr>
          <w:rFonts w:ascii="Liberation Serif" w:hAnsi="Liberation Serif" w:cs="Liberation Serif"/>
          <w:sz w:val="28"/>
          <w:szCs w:val="28"/>
        </w:rPr>
        <w:t>12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="00251744" w:rsidRPr="00626CA2">
        <w:rPr>
          <w:rFonts w:ascii="Liberation Serif" w:hAnsi="Liberation Serif" w:cs="Liberation Serif"/>
          <w:sz w:val="28"/>
          <w:szCs w:val="28"/>
        </w:rPr>
        <w:t>7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EC4177" w:rsidRPr="00626CA2" w:rsidRDefault="00EC4177" w:rsidP="00EC4177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9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E70E9A" w:rsidRPr="00626CA2">
        <w:rPr>
          <w:rFonts w:ascii="Liberation Serif" w:hAnsi="Liberation Serif" w:cs="Liberation Serif"/>
          <w:sz w:val="28"/>
          <w:szCs w:val="28"/>
        </w:rPr>
        <w:t>14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="00251744" w:rsidRPr="00626CA2">
        <w:rPr>
          <w:rFonts w:ascii="Liberation Serif" w:hAnsi="Liberation Serif" w:cs="Liberation Serif"/>
          <w:sz w:val="28"/>
          <w:szCs w:val="28"/>
        </w:rPr>
        <w:t>8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F561F5" w:rsidRPr="00626CA2" w:rsidRDefault="00EC4177" w:rsidP="00F561F5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10</w:t>
      </w:r>
      <w:r w:rsidR="00F561F5"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="00F561F5" w:rsidRPr="00626CA2">
        <w:rPr>
          <w:rFonts w:ascii="Liberation Serif" w:hAnsi="Liberation Serif" w:cs="Liberation Serif"/>
          <w:sz w:val="28"/>
          <w:szCs w:val="28"/>
        </w:rPr>
        <w:t>Приложение № 1</w:t>
      </w:r>
      <w:r w:rsidR="00E70E9A" w:rsidRPr="00626CA2">
        <w:rPr>
          <w:rFonts w:ascii="Liberation Serif" w:hAnsi="Liberation Serif" w:cs="Liberation Serif"/>
          <w:sz w:val="28"/>
          <w:szCs w:val="28"/>
        </w:rPr>
        <w:t>5</w:t>
      </w:r>
      <w:r w:rsidR="00F561F5"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="00F561F5" w:rsidRPr="00626CA2">
        <w:rPr>
          <w:rFonts w:ascii="Liberation Serif" w:hAnsi="Liberation Serif" w:cs="Liberation Serif"/>
          <w:sz w:val="28"/>
          <w:szCs w:val="28"/>
        </w:rPr>
        <w:t xml:space="preserve">в новой редакции согласно Приложению № </w:t>
      </w:r>
      <w:r w:rsidR="00251744" w:rsidRPr="00626CA2">
        <w:rPr>
          <w:rFonts w:ascii="Liberation Serif" w:hAnsi="Liberation Serif" w:cs="Liberation Serif"/>
          <w:sz w:val="28"/>
          <w:szCs w:val="28"/>
        </w:rPr>
        <w:t>9</w:t>
      </w:r>
      <w:r w:rsidR="00F561F5" w:rsidRPr="00626CA2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251744" w:rsidRPr="00626CA2">
        <w:rPr>
          <w:rFonts w:ascii="Liberation Serif" w:hAnsi="Liberation Serif" w:cs="Liberation Serif"/>
          <w:sz w:val="28"/>
          <w:szCs w:val="28"/>
        </w:rPr>
        <w:t>;</w:t>
      </w:r>
    </w:p>
    <w:p w:rsidR="00251744" w:rsidRPr="00626CA2" w:rsidRDefault="00251744" w:rsidP="00251744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11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626CA2">
        <w:rPr>
          <w:rFonts w:ascii="Liberation Serif" w:hAnsi="Liberation Serif" w:cs="Liberation Serif"/>
          <w:sz w:val="28"/>
          <w:szCs w:val="28"/>
        </w:rPr>
        <w:t>Приложение № 1</w:t>
      </w:r>
      <w:r w:rsidR="00E70E9A" w:rsidRPr="00626CA2">
        <w:rPr>
          <w:rFonts w:ascii="Liberation Serif" w:hAnsi="Liberation Serif" w:cs="Liberation Serif"/>
          <w:sz w:val="28"/>
          <w:szCs w:val="28"/>
        </w:rPr>
        <w:t>6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10 к настоящему постановлению;</w:t>
      </w:r>
    </w:p>
    <w:p w:rsidR="00251744" w:rsidRPr="00626CA2" w:rsidRDefault="00251744" w:rsidP="00251744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lastRenderedPageBreak/>
        <w:t>12</w:t>
      </w:r>
      <w:r w:rsidRPr="00626CA2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626CA2">
        <w:rPr>
          <w:rFonts w:ascii="Liberation Serif" w:hAnsi="Liberation Serif" w:cs="Liberation Serif"/>
          <w:sz w:val="28"/>
          <w:szCs w:val="28"/>
        </w:rPr>
        <w:t>Приложение № 1</w:t>
      </w:r>
      <w:r w:rsidR="00E70E9A" w:rsidRPr="00626CA2">
        <w:rPr>
          <w:rFonts w:ascii="Liberation Serif" w:hAnsi="Liberation Serif" w:cs="Liberation Serif"/>
          <w:sz w:val="28"/>
          <w:szCs w:val="28"/>
        </w:rPr>
        <w:t>7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к Программе изложить</w:t>
      </w:r>
      <w:r w:rsidR="00EC3AB7">
        <w:rPr>
          <w:rFonts w:ascii="Liberation Serif" w:hAnsi="Liberation Serif" w:cs="Liberation Serif"/>
          <w:sz w:val="28"/>
          <w:szCs w:val="28"/>
        </w:rPr>
        <w:t xml:space="preserve"> </w:t>
      </w:r>
      <w:r w:rsidRPr="00626CA2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11 к настоящему постановлению</w:t>
      </w:r>
      <w:r w:rsidR="00E70E9A" w:rsidRPr="00626CA2">
        <w:rPr>
          <w:rFonts w:ascii="Liberation Serif" w:hAnsi="Liberation Serif" w:cs="Liberation Serif"/>
          <w:sz w:val="28"/>
          <w:szCs w:val="28"/>
        </w:rPr>
        <w:t>.</w:t>
      </w:r>
    </w:p>
    <w:p w:rsidR="00805AD1" w:rsidRPr="00626CA2" w:rsidRDefault="009F068F" w:rsidP="00805AD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626CA2">
        <w:rPr>
          <w:rFonts w:ascii="Liberation Serif" w:hAnsi="Liberation Serif" w:cs="Liberation Serif"/>
          <w:sz w:val="28"/>
        </w:rPr>
        <w:t>2</w:t>
      </w:r>
      <w:r w:rsidR="00805AD1" w:rsidRPr="00626CA2">
        <w:rPr>
          <w:rFonts w:ascii="Liberation Serif" w:hAnsi="Liberation Serif" w:cs="Liberation Serif"/>
          <w:sz w:val="28"/>
        </w:rPr>
        <w:t xml:space="preserve">. </w:t>
      </w:r>
      <w:r w:rsidR="00210E65" w:rsidRPr="00A2463A">
        <w:rPr>
          <w:sz w:val="28"/>
          <w:szCs w:val="28"/>
        </w:rPr>
        <w:t>Опубликовать настоящее постановление в газете «Каменский рабочий»</w:t>
      </w:r>
      <w:r w:rsidR="00210E65">
        <w:rPr>
          <w:sz w:val="28"/>
          <w:szCs w:val="28"/>
        </w:rPr>
        <w:t>,</w:t>
      </w:r>
      <w:r w:rsidR="00EC3AB7">
        <w:rPr>
          <w:sz w:val="28"/>
          <w:szCs w:val="28"/>
        </w:rPr>
        <w:t xml:space="preserve"> </w:t>
      </w:r>
      <w:r w:rsidR="00210E65">
        <w:rPr>
          <w:sz w:val="28"/>
          <w:szCs w:val="28"/>
        </w:rPr>
        <w:t>р</w:t>
      </w:r>
      <w:r w:rsidR="00805AD1" w:rsidRPr="00626CA2">
        <w:rPr>
          <w:rFonts w:ascii="Liberation Serif" w:hAnsi="Liberation Serif" w:cs="Liberation Serif"/>
          <w:sz w:val="28"/>
          <w:szCs w:val="28"/>
        </w:rPr>
        <w:t>азместить на официальных сайтах муниципального образования и органа местного самоуправления «Комитет по архитектуре и градостроительству Каменск-Уральского городского округа».</w:t>
      </w:r>
    </w:p>
    <w:p w:rsidR="00805AD1" w:rsidRPr="00626CA2" w:rsidRDefault="009F068F" w:rsidP="00805AD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626CA2">
        <w:rPr>
          <w:rFonts w:ascii="Liberation Serif" w:hAnsi="Liberation Serif" w:cs="Liberation Serif"/>
          <w:sz w:val="28"/>
        </w:rPr>
        <w:t>3</w:t>
      </w:r>
      <w:r w:rsidR="00805AD1" w:rsidRPr="00626CA2">
        <w:rPr>
          <w:rFonts w:ascii="Liberation Serif" w:hAnsi="Liberation Serif" w:cs="Liberation Serif"/>
          <w:sz w:val="28"/>
        </w:rPr>
        <w:t xml:space="preserve">. </w:t>
      </w:r>
      <w:r w:rsidR="00805AD1" w:rsidRPr="00626CA2">
        <w:rPr>
          <w:rFonts w:ascii="Liberation Serif" w:hAnsi="Liberation Serif" w:cs="Liberation Serif"/>
          <w:sz w:val="28"/>
          <w:szCs w:val="28"/>
        </w:rPr>
        <w:t>Контроль за выполнением настоящего постановления возложить на заместителя главы Администрации городского округа Орлова Н.В.</w:t>
      </w:r>
    </w:p>
    <w:p w:rsidR="00805AD1" w:rsidRPr="00626CA2" w:rsidRDefault="00805AD1" w:rsidP="00805AD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5AD1" w:rsidRPr="00626CA2" w:rsidRDefault="00805AD1" w:rsidP="00805AD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5AD1" w:rsidRPr="00626CA2" w:rsidRDefault="00210E65" w:rsidP="00805AD1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805AD1" w:rsidRPr="00626CA2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805AD1" w:rsidRPr="00626CA2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805AD1" w:rsidRPr="00626CA2">
        <w:rPr>
          <w:rFonts w:ascii="Liberation Serif" w:hAnsi="Liberation Serif" w:cs="Liberation Serif"/>
          <w:sz w:val="28"/>
          <w:szCs w:val="28"/>
        </w:rPr>
        <w:tab/>
      </w:r>
      <w:r w:rsidR="00805AD1" w:rsidRPr="00626CA2">
        <w:rPr>
          <w:rFonts w:ascii="Liberation Serif" w:hAnsi="Liberation Serif" w:cs="Liberation Serif"/>
          <w:sz w:val="28"/>
          <w:szCs w:val="28"/>
        </w:rPr>
        <w:tab/>
      </w:r>
      <w:r w:rsidR="00805AD1" w:rsidRPr="00626CA2">
        <w:rPr>
          <w:rFonts w:ascii="Liberation Serif" w:hAnsi="Liberation Serif" w:cs="Liberation Serif"/>
          <w:sz w:val="28"/>
          <w:szCs w:val="28"/>
        </w:rPr>
        <w:tab/>
      </w:r>
      <w:r w:rsidR="00805AD1" w:rsidRPr="00626CA2">
        <w:rPr>
          <w:rFonts w:ascii="Liberation Serif" w:hAnsi="Liberation Serif" w:cs="Liberation Serif"/>
          <w:sz w:val="28"/>
          <w:szCs w:val="28"/>
        </w:rPr>
        <w:tab/>
      </w:r>
      <w:r w:rsidR="00EC3AB7">
        <w:rPr>
          <w:rFonts w:ascii="Liberation Serif" w:hAnsi="Liberation Serif" w:cs="Liberation Serif"/>
          <w:sz w:val="28"/>
          <w:szCs w:val="28"/>
        </w:rPr>
        <w:t xml:space="preserve">       </w:t>
      </w:r>
      <w:r w:rsidR="00C97C61" w:rsidRPr="00626CA2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EC4177" w:rsidRPr="00626CA2" w:rsidRDefault="00EC4177" w:rsidP="00EC4177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373866" w:rsidRPr="00626CA2" w:rsidRDefault="00373866" w:rsidP="00412E00">
      <w:pPr>
        <w:ind w:right="-2"/>
        <w:jc w:val="both"/>
        <w:rPr>
          <w:rFonts w:ascii="Liberation Serif" w:hAnsi="Liberation Serif" w:cs="Liberation Serif"/>
          <w:sz w:val="24"/>
          <w:szCs w:val="24"/>
        </w:rPr>
        <w:sectPr w:rsidR="00373866" w:rsidRPr="00626CA2" w:rsidSect="00EC4177">
          <w:headerReference w:type="even" r:id="rId9"/>
          <w:headerReference w:type="default" r:id="rId10"/>
          <w:pgSz w:w="11906" w:h="16838" w:code="9"/>
          <w:pgMar w:top="284" w:right="567" w:bottom="1134" w:left="1701" w:header="720" w:footer="720" w:gutter="0"/>
          <w:pgNumType w:start="1"/>
          <w:cols w:space="720"/>
          <w:titlePg/>
          <w:docGrid w:linePitch="272"/>
        </w:sectPr>
      </w:pP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1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38768A" w:rsidRPr="00626CA2" w:rsidRDefault="0038768A" w:rsidP="0038768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BA102A"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 w:rsidR="00BA102A">
        <w:rPr>
          <w:rFonts w:ascii="Liberation Serif" w:hAnsi="Liberation Serif" w:cs="Liberation Serif"/>
          <w:sz w:val="28"/>
          <w:szCs w:val="28"/>
        </w:rPr>
        <w:t>217</w:t>
      </w:r>
    </w:p>
    <w:p w:rsidR="006771A5" w:rsidRPr="00210E65" w:rsidRDefault="006771A5" w:rsidP="006771A5">
      <w:pPr>
        <w:jc w:val="right"/>
        <w:rPr>
          <w:rFonts w:ascii="Liberation Serif" w:hAnsi="Liberation Serif" w:cs="Liberation Serif"/>
          <w:sz w:val="28"/>
          <w:szCs w:val="28"/>
        </w:rPr>
      </w:pPr>
      <w:r w:rsidRPr="00210E65">
        <w:rPr>
          <w:rFonts w:ascii="Liberation Serif" w:hAnsi="Liberation Serif" w:cs="Liberation Serif"/>
          <w:sz w:val="28"/>
          <w:szCs w:val="28"/>
        </w:rPr>
        <w:t>Приложение № 2 к Программе</w:t>
      </w:r>
    </w:p>
    <w:p w:rsidR="006771A5" w:rsidRPr="00626CA2" w:rsidRDefault="006771A5" w:rsidP="006771A5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771A5" w:rsidRPr="00626CA2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ЦЕЛИ, ЗАДАЧИ</w:t>
      </w:r>
      <w:r w:rsidR="002C4E89" w:rsidRPr="00626CA2">
        <w:rPr>
          <w:rFonts w:ascii="Liberation Serif" w:hAnsi="Liberation Serif" w:cs="Liberation Serif"/>
          <w:sz w:val="28"/>
          <w:szCs w:val="28"/>
        </w:rPr>
        <w:t>,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BD181D" w:rsidRPr="00626CA2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реализации подпрограммы «Строительство объектов транспортно</w:t>
      </w:r>
      <w:r w:rsidR="002C4E89" w:rsidRPr="00626CA2">
        <w:rPr>
          <w:rFonts w:ascii="Liberation Serif" w:hAnsi="Liberation Serif" w:cs="Liberation Serif"/>
          <w:sz w:val="28"/>
          <w:szCs w:val="28"/>
        </w:rPr>
        <w:t>й инфраструктуры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», </w:t>
      </w:r>
    </w:p>
    <w:p w:rsidR="006771A5" w:rsidRPr="00626CA2" w:rsidRDefault="006771A5" w:rsidP="00BD181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программы«Реализация мероприятий в области градостроительной деятельности на территории </w:t>
      </w:r>
      <w:r w:rsidR="006B3BBE" w:rsidRPr="00626CA2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626CA2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626CA2">
        <w:rPr>
          <w:rFonts w:ascii="Liberation Serif" w:hAnsi="Liberation Serif" w:cs="Liberation Serif"/>
          <w:sz w:val="28"/>
          <w:szCs w:val="28"/>
        </w:rPr>
        <w:t>годы»</w:t>
      </w:r>
    </w:p>
    <w:p w:rsidR="00015576" w:rsidRPr="00626CA2" w:rsidRDefault="00015576" w:rsidP="00BD181D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626CA2" w:rsidRPr="00626CA2" w:rsidTr="00E127B1">
        <w:tc>
          <w:tcPr>
            <w:tcW w:w="642" w:type="dxa"/>
            <w:vMerge w:val="restart"/>
            <w:shd w:val="clear" w:color="auto" w:fill="auto"/>
            <w:vAlign w:val="center"/>
          </w:tcPr>
          <w:p w:rsidR="00015576" w:rsidRPr="00626CA2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015576" w:rsidRPr="00626CA2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015576" w:rsidRPr="00626CA2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015576" w:rsidRPr="00626CA2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015576" w:rsidRPr="00626CA2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626CA2" w:rsidRPr="00626CA2" w:rsidTr="00E127B1">
        <w:tc>
          <w:tcPr>
            <w:tcW w:w="642" w:type="dxa"/>
            <w:vMerge/>
            <w:shd w:val="clear" w:color="auto" w:fill="auto"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второй 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015576" w:rsidRPr="00626CA2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E127B1">
        <w:tc>
          <w:tcPr>
            <w:tcW w:w="642" w:type="dxa"/>
            <w:shd w:val="clear" w:color="auto" w:fill="auto"/>
            <w:vAlign w:val="center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E127B1">
        <w:tc>
          <w:tcPr>
            <w:tcW w:w="642" w:type="dxa"/>
            <w:shd w:val="clear" w:color="auto" w:fill="auto"/>
            <w:vAlign w:val="center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626CA2" w:rsidRDefault="00134F87" w:rsidP="00326318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326318"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. Развитие современной и эффективной транспортной инфраструктуры</w:t>
            </w:r>
          </w:p>
        </w:tc>
      </w:tr>
      <w:tr w:rsidR="00626CA2" w:rsidRPr="00626CA2" w:rsidTr="00E127B1">
        <w:tc>
          <w:tcPr>
            <w:tcW w:w="642" w:type="dxa"/>
            <w:shd w:val="clear" w:color="auto" w:fill="auto"/>
            <w:vAlign w:val="center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626CA2" w:rsidRDefault="00134F87" w:rsidP="0032631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326318"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Строительство </w:t>
            </w:r>
            <w:proofErr w:type="spellStart"/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объектовтранспортной</w:t>
            </w:r>
            <w:proofErr w:type="spellEnd"/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инфраструктуры</w:t>
            </w:r>
          </w:p>
        </w:tc>
      </w:tr>
      <w:tr w:rsidR="00626CA2" w:rsidRPr="00626CA2" w:rsidTr="00E127B1">
        <w:tc>
          <w:tcPr>
            <w:tcW w:w="642" w:type="dxa"/>
            <w:shd w:val="clear" w:color="auto" w:fill="auto"/>
            <w:vAlign w:val="center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134F87" w:rsidRPr="00626CA2" w:rsidRDefault="00134F87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134F87" w:rsidRPr="00626CA2" w:rsidRDefault="00C458F9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</w:t>
            </w:r>
            <w:r w:rsidR="002C4E89" w:rsidRPr="00626CA2">
              <w:rPr>
                <w:rFonts w:ascii="Liberation Serif" w:hAnsi="Liberation Serif" w:cs="Liberation Serif"/>
                <w:sz w:val="24"/>
                <w:szCs w:val="24"/>
              </w:rPr>
              <w:t>объектов транспортной инфраструктуры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626CA2" w:rsidRDefault="00665A1D" w:rsidP="00C458F9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4F87" w:rsidRPr="00626CA2" w:rsidRDefault="00921CE3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134F87" w:rsidRPr="00626CA2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4" w:type="dxa"/>
            <w:vAlign w:val="center"/>
          </w:tcPr>
          <w:p w:rsidR="00134F87" w:rsidRPr="00626CA2" w:rsidRDefault="00EE0EEB" w:rsidP="008D3B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134F87" w:rsidRPr="00626CA2" w:rsidRDefault="00EE0EEB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134F87" w:rsidRPr="00626CA2" w:rsidRDefault="00EE0EEB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34F87" w:rsidRPr="00626CA2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134F87" w:rsidRPr="00626CA2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626CA2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626CA2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626CA2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626CA2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134F87" w:rsidRPr="00626CA2" w:rsidTr="00E127B1">
        <w:tc>
          <w:tcPr>
            <w:tcW w:w="642" w:type="dxa"/>
            <w:shd w:val="clear" w:color="auto" w:fill="auto"/>
            <w:vAlign w:val="center"/>
          </w:tcPr>
          <w:p w:rsidR="00134F87" w:rsidRPr="00626CA2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134F87" w:rsidRPr="00626CA2" w:rsidRDefault="00134F87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134F87" w:rsidRPr="00626CA2" w:rsidRDefault="00C458F9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626CA2" w:rsidRDefault="00665A1D" w:rsidP="00C458F9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4F87" w:rsidRPr="00626CA2" w:rsidRDefault="008D3BFF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134F87" w:rsidRPr="00626CA2" w:rsidRDefault="00344B8C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134F87" w:rsidRPr="00626CA2" w:rsidRDefault="00344B8C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134F87" w:rsidRPr="00626CA2" w:rsidRDefault="00EE0EEB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134F87" w:rsidRPr="00626CA2" w:rsidRDefault="00921CE3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34F87" w:rsidRPr="00626CA2" w:rsidRDefault="008D3BFF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134F87" w:rsidRPr="00626CA2" w:rsidRDefault="00EE0EEB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41" w:type="dxa"/>
          </w:tcPr>
          <w:p w:rsidR="00134F87" w:rsidRPr="00626CA2" w:rsidRDefault="00134F87" w:rsidP="0001557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Разрешение</w:t>
            </w:r>
            <w:r w:rsidR="002C4E89" w:rsidRPr="00626CA2">
              <w:rPr>
                <w:rFonts w:ascii="Liberation Serif" w:hAnsi="Liberation Serif" w:cs="Liberation Serif"/>
              </w:rPr>
              <w:t xml:space="preserve"> на ввод объекта в эксплуатацию</w:t>
            </w:r>
          </w:p>
          <w:p w:rsidR="00134F87" w:rsidRPr="00626CA2" w:rsidRDefault="00134F87" w:rsidP="0001557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BD181D" w:rsidRPr="00626CA2" w:rsidRDefault="00BD181D" w:rsidP="00BD181D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8D3BFF" w:rsidRPr="00626CA2" w:rsidRDefault="008D3BFF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C303E" w:rsidRPr="00626CA2" w:rsidRDefault="00DC303E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AC338E" w:rsidRPr="00626CA2" w:rsidRDefault="00AC338E" w:rsidP="00AC338E">
      <w:pPr>
        <w:ind w:right="-2" w:firstLine="9781"/>
        <w:rPr>
          <w:rFonts w:ascii="Liberation Serif" w:hAnsi="Liberation Serif" w:cs="Liberation Serif"/>
          <w:sz w:val="24"/>
          <w:szCs w:val="24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2</w:t>
      </w:r>
    </w:p>
    <w:p w:rsidR="00AC338E" w:rsidRPr="00626CA2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AC338E" w:rsidRPr="00626CA2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A102A" w:rsidRPr="00626CA2" w:rsidRDefault="00BA102A" w:rsidP="00BA102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217</w:t>
      </w:r>
    </w:p>
    <w:p w:rsidR="00AC338E" w:rsidRPr="00210E65" w:rsidRDefault="00AC338E" w:rsidP="00AC338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210E65">
        <w:rPr>
          <w:rFonts w:ascii="Liberation Serif" w:hAnsi="Liberation Serif" w:cs="Liberation Serif"/>
          <w:sz w:val="28"/>
          <w:szCs w:val="28"/>
        </w:rPr>
        <w:t xml:space="preserve">Приложение № 7 к Программе  </w:t>
      </w:r>
    </w:p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ЦЕЛИ, ЗАДАЧИ, ЦЕЛЕВЫЕ ПОКАЗАТЕЛИ</w:t>
      </w:r>
    </w:p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реализации подпрограммы «Строительство объектов культуры», </w:t>
      </w:r>
    </w:p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626CA2" w:rsidRPr="00626CA2" w:rsidTr="00AC338E">
        <w:tc>
          <w:tcPr>
            <w:tcW w:w="642" w:type="dxa"/>
            <w:vMerge w:val="restart"/>
            <w:shd w:val="clear" w:color="auto" w:fill="auto"/>
            <w:vAlign w:val="center"/>
          </w:tcPr>
          <w:p w:rsidR="00AC338E" w:rsidRPr="00626CA2" w:rsidRDefault="00AC338E" w:rsidP="00AC338E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AC338E" w:rsidRPr="00626CA2" w:rsidRDefault="00AC338E" w:rsidP="00AC338E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AC338E" w:rsidRPr="00626CA2" w:rsidRDefault="00AC338E" w:rsidP="00AC338E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AC338E" w:rsidRPr="00626CA2" w:rsidRDefault="00AC338E" w:rsidP="00AC338E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AC338E" w:rsidRPr="00626CA2" w:rsidRDefault="00AC338E" w:rsidP="00AC338E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626CA2" w:rsidRPr="00626CA2" w:rsidTr="00AC338E">
        <w:tc>
          <w:tcPr>
            <w:tcW w:w="642" w:type="dxa"/>
            <w:vMerge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второй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AC338E">
        <w:tc>
          <w:tcPr>
            <w:tcW w:w="642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AC338E">
        <w:tc>
          <w:tcPr>
            <w:tcW w:w="642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AC338E" w:rsidRPr="00626CA2" w:rsidRDefault="00AC338E" w:rsidP="00AC338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Цель 8. Развитие сети объектов культуры</w:t>
            </w:r>
          </w:p>
        </w:tc>
      </w:tr>
      <w:tr w:rsidR="00626CA2" w:rsidRPr="00626CA2" w:rsidTr="00AC338E">
        <w:tc>
          <w:tcPr>
            <w:tcW w:w="642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AC338E" w:rsidRPr="00626CA2" w:rsidRDefault="00AC338E" w:rsidP="00AC338E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Задача 9. Строительство объектов культуры</w:t>
            </w:r>
          </w:p>
        </w:tc>
      </w:tr>
      <w:tr w:rsidR="00626CA2" w:rsidRPr="00626CA2" w:rsidTr="00AC338E">
        <w:tc>
          <w:tcPr>
            <w:tcW w:w="642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AC338E" w:rsidRPr="00626CA2" w:rsidRDefault="00AC338E" w:rsidP="00AC338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6. </w:t>
            </w:r>
          </w:p>
          <w:p w:rsidR="00AC338E" w:rsidRPr="00626CA2" w:rsidRDefault="00AC338E" w:rsidP="00AC338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на строительство объектов культуры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C338E" w:rsidRPr="00626CA2" w:rsidRDefault="00D339C3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626CA2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626CA2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626CA2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AC338E" w:rsidRPr="00626CA2" w:rsidTr="00AC338E">
        <w:tc>
          <w:tcPr>
            <w:tcW w:w="642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AC338E" w:rsidRPr="00626CA2" w:rsidRDefault="00AC338E" w:rsidP="00AC338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7.</w:t>
            </w:r>
          </w:p>
          <w:p w:rsidR="00AC338E" w:rsidRPr="00626CA2" w:rsidRDefault="00AC338E" w:rsidP="00AC338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AC338E" w:rsidRPr="00626CA2" w:rsidRDefault="00D339C3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vertAlign w:val="superscript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AC338E" w:rsidRPr="00626CA2" w:rsidRDefault="00AC338E" w:rsidP="00AC338E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AC338E" w:rsidRPr="00626CA2" w:rsidRDefault="00AC338E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B87352" w:rsidRPr="00626CA2" w:rsidRDefault="00B87352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3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A102A" w:rsidRPr="00626CA2" w:rsidRDefault="00BA102A" w:rsidP="00BA102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217</w:t>
      </w:r>
    </w:p>
    <w:p w:rsidR="00F92269" w:rsidRPr="00210E65" w:rsidRDefault="00DF3B90" w:rsidP="00947206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210E65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0A0C5A" w:rsidRPr="00210E65">
        <w:rPr>
          <w:rFonts w:ascii="Liberation Serif" w:hAnsi="Liberation Serif" w:cs="Liberation Serif"/>
          <w:sz w:val="28"/>
          <w:szCs w:val="28"/>
        </w:rPr>
        <w:t>8</w:t>
      </w:r>
      <w:r w:rsidRPr="00210E65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:rsidR="00717732" w:rsidRPr="00626CA2" w:rsidRDefault="00717732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:rsidR="00A8622A" w:rsidRPr="00626CA2" w:rsidRDefault="00A8622A" w:rsidP="00A8622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A8622A" w:rsidRPr="00626CA2" w:rsidRDefault="00A8622A" w:rsidP="008A55D0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по выполнению муниципальной программы «Реализация мероприятий в области градостроительной деятельности на территории </w:t>
      </w:r>
      <w:r w:rsidR="006B3BBE" w:rsidRPr="00626CA2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626CA2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626CA2">
        <w:rPr>
          <w:rFonts w:ascii="Liberation Serif" w:hAnsi="Liberation Serif" w:cs="Liberation Serif"/>
          <w:sz w:val="28"/>
          <w:szCs w:val="28"/>
        </w:rPr>
        <w:t>годы»</w:t>
      </w:r>
    </w:p>
    <w:p w:rsidR="0053335F" w:rsidRPr="00626CA2" w:rsidRDefault="0053335F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296"/>
        <w:gridCol w:w="1364"/>
        <w:gridCol w:w="1364"/>
        <w:gridCol w:w="1365"/>
        <w:gridCol w:w="1364"/>
        <w:gridCol w:w="1364"/>
        <w:gridCol w:w="1365"/>
        <w:gridCol w:w="1364"/>
        <w:gridCol w:w="1365"/>
        <w:gridCol w:w="851"/>
      </w:tblGrid>
      <w:tr w:rsidR="00626CA2" w:rsidRPr="00626CA2" w:rsidTr="00717732">
        <w:trPr>
          <w:trHeight w:val="363"/>
          <w:jc w:val="center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:rsidR="00587926" w:rsidRPr="00626CA2" w:rsidRDefault="00587926" w:rsidP="0058792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296" w:type="dxa"/>
            <w:vMerge w:val="restart"/>
            <w:shd w:val="clear" w:color="auto" w:fill="auto"/>
            <w:vAlign w:val="center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915" w:type="dxa"/>
            <w:gridSpan w:val="8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587926" w:rsidRPr="00626CA2" w:rsidRDefault="00587926" w:rsidP="009A36F4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626CA2" w:rsidRPr="00626CA2" w:rsidTr="00717732">
        <w:trPr>
          <w:cantSplit/>
          <w:trHeight w:val="2675"/>
          <w:jc w:val="center"/>
        </w:trPr>
        <w:tc>
          <w:tcPr>
            <w:tcW w:w="568" w:type="dxa"/>
            <w:vMerge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96" w:type="dxa"/>
            <w:vMerge/>
            <w:shd w:val="clear" w:color="auto" w:fill="auto"/>
          </w:tcPr>
          <w:p w:rsidR="00587926" w:rsidRPr="00626CA2" w:rsidRDefault="00587926" w:rsidP="005879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4" w:type="dxa"/>
            <w:shd w:val="clear" w:color="auto" w:fill="auto"/>
            <w:vAlign w:val="center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64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65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второй 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64" w:type="dxa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64" w:type="dxa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65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64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65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</w:t>
            </w:r>
            <w:r w:rsidR="00183A98" w:rsidRPr="00626CA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87926" w:rsidRPr="00626CA2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717732">
        <w:trPr>
          <w:trHeight w:val="117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2E074C" w:rsidRPr="00626CA2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2E074C" w:rsidRPr="00626CA2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:rsidR="002E074C" w:rsidRPr="00626CA2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муниципальной </w:t>
            </w:r>
          </w:p>
          <w:p w:rsidR="002E074C" w:rsidRPr="00626CA2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программе, </w:t>
            </w:r>
          </w:p>
          <w:p w:rsidR="002E074C" w:rsidRPr="00626CA2" w:rsidRDefault="002E074C" w:rsidP="002E07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E074C" w:rsidRPr="00626CA2" w:rsidRDefault="00150682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7470683,10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E074C" w:rsidRPr="00626CA2" w:rsidRDefault="00DB37D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1276412,80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2E074C" w:rsidRPr="00626CA2" w:rsidRDefault="00C97C61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30698</w:t>
            </w:r>
            <w:r w:rsidR="00150682"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,20</w:t>
            </w:r>
          </w:p>
        </w:tc>
        <w:tc>
          <w:tcPr>
            <w:tcW w:w="1364" w:type="dxa"/>
            <w:vAlign w:val="center"/>
          </w:tcPr>
          <w:p w:rsidR="002E074C" w:rsidRPr="00626CA2" w:rsidRDefault="0061141E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483696,60</w:t>
            </w:r>
          </w:p>
        </w:tc>
        <w:tc>
          <w:tcPr>
            <w:tcW w:w="1364" w:type="dxa"/>
            <w:vAlign w:val="center"/>
          </w:tcPr>
          <w:p w:rsidR="002E074C" w:rsidRPr="00626CA2" w:rsidRDefault="0061141E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197389,90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2E074C" w:rsidRPr="00626CA2" w:rsidRDefault="00AD0AB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503046,3</w:t>
            </w:r>
            <w:r w:rsidR="000973C7"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E074C" w:rsidRPr="00626CA2" w:rsidRDefault="00AD0AB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2020645,4</w:t>
            </w:r>
            <w:r w:rsidR="000973C7"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2E074C" w:rsidRPr="00626CA2" w:rsidRDefault="00AD0AB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2682507,9</w:t>
            </w:r>
            <w:r w:rsidR="000973C7"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2E074C" w:rsidRPr="00626CA2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296" w:type="dxa"/>
            <w:shd w:val="clear" w:color="auto" w:fill="auto"/>
          </w:tcPr>
          <w:p w:rsidR="005530E9" w:rsidRPr="00626CA2" w:rsidRDefault="005530E9" w:rsidP="005530E9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2078093,80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735071,00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1074869,00</w:t>
            </w:r>
          </w:p>
        </w:tc>
        <w:tc>
          <w:tcPr>
            <w:tcW w:w="851" w:type="dxa"/>
            <w:vAlign w:val="center"/>
          </w:tcPr>
          <w:p w:rsidR="005530E9" w:rsidRPr="00626CA2" w:rsidRDefault="005530E9" w:rsidP="005530E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296" w:type="dxa"/>
            <w:shd w:val="clear" w:color="auto" w:fill="auto"/>
          </w:tcPr>
          <w:p w:rsidR="005530E9" w:rsidRPr="00626CA2" w:rsidRDefault="005530E9" w:rsidP="005530E9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5530E9" w:rsidRPr="00626CA2" w:rsidRDefault="005530E9" w:rsidP="005530E9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2273697,20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364" w:type="dxa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364" w:type="dxa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96774,20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473712,00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5530E9" w:rsidRPr="00626CA2" w:rsidRDefault="005530E9" w:rsidP="005530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700835,00</w:t>
            </w:r>
          </w:p>
        </w:tc>
        <w:tc>
          <w:tcPr>
            <w:tcW w:w="851" w:type="dxa"/>
            <w:vAlign w:val="center"/>
          </w:tcPr>
          <w:p w:rsidR="005530E9" w:rsidRPr="00626CA2" w:rsidRDefault="005530E9" w:rsidP="005530E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330B" w:rsidRPr="00626CA2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96" w:type="dxa"/>
            <w:shd w:val="clear" w:color="auto" w:fill="auto"/>
          </w:tcPr>
          <w:p w:rsidR="00B87352" w:rsidRPr="00626CA2" w:rsidRDefault="00B8330B" w:rsidP="00B8330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B8330B" w:rsidRPr="00626CA2" w:rsidRDefault="00B8330B" w:rsidP="00B8330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330B" w:rsidRPr="00626CA2" w:rsidRDefault="000973C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3118892,10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330B" w:rsidRPr="00626CA2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449</w:t>
            </w:r>
            <w:r w:rsidR="00DB37D7" w:rsidRPr="00626CA2">
              <w:rPr>
                <w:rFonts w:ascii="Liberation Serif" w:hAnsi="Liberation Serif" w:cs="Liberation Serif"/>
                <w:sz w:val="24"/>
                <w:szCs w:val="24"/>
              </w:rPr>
              <w:t>482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,60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330B" w:rsidRPr="00626CA2" w:rsidRDefault="000973C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259330,90</w:t>
            </w:r>
          </w:p>
        </w:tc>
        <w:tc>
          <w:tcPr>
            <w:tcW w:w="1364" w:type="dxa"/>
            <w:vAlign w:val="center"/>
          </w:tcPr>
          <w:p w:rsidR="00B8330B" w:rsidRPr="00626CA2" w:rsidRDefault="000973C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437750,30</w:t>
            </w:r>
          </w:p>
        </w:tc>
        <w:tc>
          <w:tcPr>
            <w:tcW w:w="1364" w:type="dxa"/>
            <w:vAlign w:val="center"/>
          </w:tcPr>
          <w:p w:rsidR="00B8330B" w:rsidRPr="00626CA2" w:rsidRDefault="00AD0AB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100615,70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330B" w:rsidRPr="00626CA2" w:rsidRDefault="00AD0AB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153046,3</w:t>
            </w:r>
            <w:r w:rsidR="000973C7"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330B" w:rsidRPr="00626CA2" w:rsidRDefault="000973C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811862,40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330B" w:rsidRPr="00626CA2" w:rsidRDefault="000973C7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906803,90</w:t>
            </w:r>
          </w:p>
        </w:tc>
        <w:tc>
          <w:tcPr>
            <w:tcW w:w="851" w:type="dxa"/>
            <w:vAlign w:val="center"/>
          </w:tcPr>
          <w:p w:rsidR="00B8330B" w:rsidRPr="00626CA2" w:rsidRDefault="00B8330B" w:rsidP="00B8330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626CA2">
        <w:trPr>
          <w:jc w:val="center"/>
        </w:trPr>
        <w:tc>
          <w:tcPr>
            <w:tcW w:w="568" w:type="dxa"/>
            <w:shd w:val="clear" w:color="auto" w:fill="auto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shd w:val="clear" w:color="auto" w:fill="auto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717732">
        <w:trPr>
          <w:trHeight w:val="7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062" w:type="dxa"/>
            <w:gridSpan w:val="10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капитальным вложениям,  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 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7153346,90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1233737,10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260384,20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457492,40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149774,20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445700,00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1972401,00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2633858,00</w:t>
            </w:r>
          </w:p>
        </w:tc>
        <w:tc>
          <w:tcPr>
            <w:tcW w:w="851" w:type="dxa"/>
            <w:vAlign w:val="center"/>
          </w:tcPr>
          <w:p w:rsidR="00B87352" w:rsidRPr="00626CA2" w:rsidRDefault="00B87352" w:rsidP="00B8735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2078093,80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735071,00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1074869,00</w:t>
            </w:r>
          </w:p>
        </w:tc>
        <w:tc>
          <w:tcPr>
            <w:tcW w:w="851" w:type="dxa"/>
            <w:vAlign w:val="center"/>
          </w:tcPr>
          <w:p w:rsidR="00B87352" w:rsidRPr="00626CA2" w:rsidRDefault="00B87352" w:rsidP="00B8735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</w:t>
            </w:r>
          </w:p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2273697,20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96774,20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473712,00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700835,00</w:t>
            </w:r>
          </w:p>
        </w:tc>
        <w:tc>
          <w:tcPr>
            <w:tcW w:w="851" w:type="dxa"/>
            <w:vAlign w:val="center"/>
          </w:tcPr>
          <w:p w:rsidR="00B87352" w:rsidRPr="00626CA2" w:rsidRDefault="00B87352" w:rsidP="00B8735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бюджет, </w:t>
            </w:r>
          </w:p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2801555,90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406806,90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212730,90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411546,10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53000,00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95700,00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763618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858154,00</w:t>
            </w:r>
          </w:p>
        </w:tc>
        <w:tc>
          <w:tcPr>
            <w:tcW w:w="851" w:type="dxa"/>
            <w:vAlign w:val="center"/>
          </w:tcPr>
          <w:p w:rsidR="00B87352" w:rsidRPr="00626CA2" w:rsidRDefault="00B87352" w:rsidP="00B8735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296" w:type="dxa"/>
            <w:shd w:val="clear" w:color="auto" w:fill="auto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работы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2654137,30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384347,60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174871,60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409546,10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759418,00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858154,00</w:t>
            </w:r>
          </w:p>
        </w:tc>
        <w:tc>
          <w:tcPr>
            <w:tcW w:w="851" w:type="dxa"/>
            <w:vAlign w:val="center"/>
          </w:tcPr>
          <w:p w:rsidR="00B87352" w:rsidRPr="00626CA2" w:rsidRDefault="00B87352" w:rsidP="00B8735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296" w:type="dxa"/>
            <w:shd w:val="clear" w:color="auto" w:fill="auto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147418,60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22459,30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37859,30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78900,00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:rsidR="00B87352" w:rsidRPr="00626CA2" w:rsidRDefault="00B87352" w:rsidP="00B8735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:rsidR="00B87352" w:rsidRPr="00626CA2" w:rsidRDefault="00B87352" w:rsidP="00B8735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2793655,9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641000,00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C00E29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</w:t>
            </w:r>
          </w:p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991000,00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в  том числе: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1161655,9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trHeight w:val="57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</w:t>
            </w:r>
          </w:p>
          <w:p w:rsidR="00B87352" w:rsidRPr="00626CA2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работы     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1126255,9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364" w:type="dxa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19247,30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</w:tcPr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B87352" w:rsidRPr="00626CA2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626CA2">
        <w:trPr>
          <w:jc w:val="center"/>
        </w:trPr>
        <w:tc>
          <w:tcPr>
            <w:tcW w:w="568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12300,00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5.  «Строительство объектов инженерной инфраструктуры к земельным участкам под жилищное строительство»,  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431400,00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бюджет,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431400,00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419400,00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602097,60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49374,00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Cs/>
                <w:sz w:val="24"/>
                <w:szCs w:val="24"/>
              </w:rPr>
              <w:t>областной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Cs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бюджет,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245206,40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49374,00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626CA2">
        <w:trPr>
          <w:jc w:val="center"/>
        </w:trPr>
        <w:tc>
          <w:tcPr>
            <w:tcW w:w="568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205441,80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30274,70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39764,60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19099,30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706157,20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бюджет,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706157,20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676363,20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29794,00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8. «Строительство объектов образовательных  учреждений»,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1185449,30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54144,30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251687,00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314758,00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794943,80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234068,00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292722,00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269366,50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8810,00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626CA2">
        <w:trPr>
          <w:trHeight w:val="228"/>
          <w:jc w:val="center"/>
        </w:trPr>
        <w:tc>
          <w:tcPr>
            <w:tcW w:w="568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бюджет,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121139,00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97139,00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9. «Строительство объектов         культуры», 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1434586,90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97526,90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642150,00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180503,00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461647,00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656439,50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96774,20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бюджет,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135997,40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129537,40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717732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14062" w:type="dxa"/>
            <w:gridSpan w:val="10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626CA2" w:rsidRPr="00626CA2" w:rsidTr="00C97C61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   по   прочим нуждам,          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317336,20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46600,00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26204,20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47615,70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57346,30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48244,40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48649,90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C97C61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317336,20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46600,00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26204,20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47615,70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57346,30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48244,40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48649,90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626CA2">
        <w:trPr>
          <w:jc w:val="center"/>
        </w:trPr>
        <w:tc>
          <w:tcPr>
            <w:tcW w:w="568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C97C61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1.  «Обеспечение деятельности органа местного самоуправления «Комитет по архитектуре и градостроитель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ству</w:t>
            </w:r>
            <w:proofErr w:type="spell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Каменск-Уральского городского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округа»,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т. ч.: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148621,20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15150,00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C97C61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148621,20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15150,00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C97C61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2. «Обеспечение деятельности муниципального казенного учреждения «Управление капитального строительства»,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                                              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146257,20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C97C61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146257,20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C97C61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3. «Мероприятия в области строительства, архитектуры и </w:t>
            </w: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градострои</w:t>
            </w:r>
            <w:proofErr w:type="spell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-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тельства</w:t>
            </w:r>
            <w:proofErr w:type="spell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»,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22457,80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C97C61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22457,80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6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64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</w:tbl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4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A102A" w:rsidRPr="00626CA2" w:rsidRDefault="00BA102A" w:rsidP="00BA102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217</w:t>
      </w:r>
    </w:p>
    <w:p w:rsidR="00FD2AB1" w:rsidRPr="00210E65" w:rsidRDefault="00FD2AB1" w:rsidP="00FD2AB1">
      <w:pPr>
        <w:jc w:val="right"/>
        <w:rPr>
          <w:rFonts w:ascii="Liberation Serif" w:hAnsi="Liberation Serif" w:cs="Liberation Serif"/>
          <w:sz w:val="28"/>
          <w:szCs w:val="28"/>
        </w:rPr>
      </w:pPr>
      <w:r w:rsidRPr="00210E65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0A0C5A" w:rsidRPr="00210E65">
        <w:rPr>
          <w:rFonts w:ascii="Liberation Serif" w:hAnsi="Liberation Serif" w:cs="Liberation Serif"/>
          <w:sz w:val="28"/>
          <w:szCs w:val="28"/>
        </w:rPr>
        <w:t>9</w:t>
      </w:r>
      <w:r w:rsidRPr="00210E65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:rsidR="00B27FA6" w:rsidRPr="00626CA2" w:rsidRDefault="00B27FA6" w:rsidP="00FD2AB1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D2AB1" w:rsidRPr="00626CA2" w:rsidRDefault="00FD2AB1" w:rsidP="00FD2AB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FD2AB1" w:rsidRPr="00626CA2" w:rsidRDefault="00FD2AB1" w:rsidP="006B3BB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«Обеспечение деятельности органа местного самоуправления «Комитет по архитектуре и градостроительству </w:t>
      </w:r>
      <w:r w:rsidR="006B3BBE" w:rsidRPr="00626CA2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», 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6B3BBE" w:rsidRPr="00626CA2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на </w:t>
      </w:r>
      <w:r w:rsidR="00D95C1C" w:rsidRPr="00626CA2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626CA2">
        <w:rPr>
          <w:rFonts w:ascii="Liberation Serif" w:hAnsi="Liberation Serif" w:cs="Liberation Serif"/>
          <w:sz w:val="28"/>
          <w:szCs w:val="28"/>
        </w:rPr>
        <w:t>годы»</w:t>
      </w:r>
    </w:p>
    <w:p w:rsidR="00205117" w:rsidRPr="00626CA2" w:rsidRDefault="00205117" w:rsidP="006B3BBE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552"/>
        <w:gridCol w:w="1328"/>
        <w:gridCol w:w="1329"/>
        <w:gridCol w:w="1329"/>
        <w:gridCol w:w="1329"/>
        <w:gridCol w:w="1329"/>
        <w:gridCol w:w="1329"/>
        <w:gridCol w:w="1329"/>
        <w:gridCol w:w="1329"/>
        <w:gridCol w:w="854"/>
      </w:tblGrid>
      <w:tr w:rsidR="00626CA2" w:rsidRPr="00626CA2" w:rsidTr="00D64F39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D305ED" w:rsidRPr="00626CA2" w:rsidRDefault="00D305ED" w:rsidP="0020511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D305ED" w:rsidRPr="00626CA2" w:rsidRDefault="00D305ED" w:rsidP="0080384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631" w:type="dxa"/>
            <w:gridSpan w:val="8"/>
            <w:shd w:val="clear" w:color="auto" w:fill="auto"/>
          </w:tcPr>
          <w:p w:rsidR="00B27FA6" w:rsidRPr="00626CA2" w:rsidRDefault="00B27FA6" w:rsidP="0080384E">
            <w:pPr>
              <w:jc w:val="center"/>
              <w:rPr>
                <w:rFonts w:ascii="Liberation Serif" w:hAnsi="Liberation Serif" w:cs="Liberation Serif"/>
              </w:rPr>
            </w:pPr>
          </w:p>
          <w:p w:rsidR="00D305ED" w:rsidRPr="00626CA2" w:rsidRDefault="00D305ED" w:rsidP="0080384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4" w:type="dxa"/>
            <w:vMerge w:val="restart"/>
            <w:textDirection w:val="btLr"/>
            <w:vAlign w:val="center"/>
          </w:tcPr>
          <w:p w:rsidR="00D305ED" w:rsidRPr="00626CA2" w:rsidRDefault="00D305ED" w:rsidP="0020511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626CA2" w:rsidRPr="00626CA2" w:rsidTr="00D64F39">
        <w:trPr>
          <w:cantSplit/>
          <w:trHeight w:val="2364"/>
        </w:trPr>
        <w:tc>
          <w:tcPr>
            <w:tcW w:w="596" w:type="dxa"/>
            <w:vMerge/>
            <w:shd w:val="clear" w:color="auto" w:fill="auto"/>
          </w:tcPr>
          <w:p w:rsidR="00D91212" w:rsidRPr="00626CA2" w:rsidRDefault="00D91212" w:rsidP="0080384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D91212" w:rsidRPr="00626CA2" w:rsidRDefault="00D91212" w:rsidP="008038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:rsidR="00D91212" w:rsidRPr="00626CA2" w:rsidRDefault="00D91212" w:rsidP="0080384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29" w:type="dxa"/>
            <w:shd w:val="clear" w:color="auto" w:fill="auto"/>
          </w:tcPr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29" w:type="dxa"/>
            <w:shd w:val="clear" w:color="auto" w:fill="auto"/>
          </w:tcPr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второй 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626CA2" w:rsidRDefault="00D91212" w:rsidP="002D27B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29" w:type="dxa"/>
            <w:shd w:val="clear" w:color="auto" w:fill="auto"/>
          </w:tcPr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626CA2" w:rsidRDefault="00D91212" w:rsidP="002D27B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29" w:type="dxa"/>
            <w:shd w:val="clear" w:color="auto" w:fill="auto"/>
          </w:tcPr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29" w:type="dxa"/>
            <w:shd w:val="clear" w:color="auto" w:fill="auto"/>
          </w:tcPr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2D27BA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29" w:type="dxa"/>
          </w:tcPr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29" w:type="dxa"/>
          </w:tcPr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626CA2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</w:t>
            </w:r>
            <w:r w:rsidR="00183A98" w:rsidRPr="00626CA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4" w:type="dxa"/>
            <w:vMerge/>
          </w:tcPr>
          <w:p w:rsidR="00D91212" w:rsidRPr="00626CA2" w:rsidRDefault="00D91212" w:rsidP="0080384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64F39">
        <w:tc>
          <w:tcPr>
            <w:tcW w:w="596" w:type="dxa"/>
            <w:shd w:val="clear" w:color="auto" w:fill="auto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28" w:type="dxa"/>
            <w:shd w:val="clear" w:color="auto" w:fill="auto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29" w:type="dxa"/>
            <w:shd w:val="clear" w:color="auto" w:fill="auto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29" w:type="dxa"/>
            <w:shd w:val="clear" w:color="auto" w:fill="auto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29" w:type="dxa"/>
            <w:shd w:val="clear" w:color="auto" w:fill="auto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29" w:type="dxa"/>
            <w:shd w:val="clear" w:color="auto" w:fill="auto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29" w:type="dxa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29" w:type="dxa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4" w:type="dxa"/>
          </w:tcPr>
          <w:p w:rsidR="00DC4467" w:rsidRPr="00626CA2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D64F39">
        <w:tc>
          <w:tcPr>
            <w:tcW w:w="596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F55925" w:rsidRPr="00626CA2" w:rsidRDefault="00F55925" w:rsidP="00F55925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:rsidR="00F55925" w:rsidRPr="00626CA2" w:rsidRDefault="00F55925" w:rsidP="00F55925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подпрограмме, </w:t>
            </w:r>
          </w:p>
          <w:p w:rsidR="00F55925" w:rsidRPr="00626CA2" w:rsidRDefault="00F55925" w:rsidP="00F5592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148621,20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F55925" w:rsidRPr="00626CA2" w:rsidRDefault="00F55925" w:rsidP="00F5592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D64F39">
        <w:tc>
          <w:tcPr>
            <w:tcW w:w="596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F55925" w:rsidRPr="00626CA2" w:rsidRDefault="00F55925" w:rsidP="00F55925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F55925" w:rsidRPr="00626CA2" w:rsidRDefault="00F55925" w:rsidP="00F55925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148621,20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F55925" w:rsidRPr="00626CA2" w:rsidRDefault="00F55925" w:rsidP="00F5592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205117">
        <w:tc>
          <w:tcPr>
            <w:tcW w:w="596" w:type="dxa"/>
            <w:shd w:val="clear" w:color="auto" w:fill="auto"/>
            <w:vAlign w:val="center"/>
          </w:tcPr>
          <w:p w:rsidR="00205117" w:rsidRPr="00626CA2" w:rsidRDefault="00CD11A3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037" w:type="dxa"/>
            <w:gridSpan w:val="10"/>
            <w:shd w:val="clear" w:color="auto" w:fill="auto"/>
          </w:tcPr>
          <w:p w:rsidR="00CD11A3" w:rsidRPr="00626CA2" w:rsidRDefault="00CD11A3" w:rsidP="0080384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626CA2" w:rsidRPr="00626CA2" w:rsidTr="00D64F39">
        <w:tc>
          <w:tcPr>
            <w:tcW w:w="596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626CA2" w:rsidRDefault="00F55925" w:rsidP="00F55925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прочим нуждам, </w:t>
            </w:r>
          </w:p>
          <w:p w:rsidR="00F55925" w:rsidRPr="00626CA2" w:rsidRDefault="00F55925" w:rsidP="00F55925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148621,20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F55925" w:rsidRPr="00626CA2" w:rsidRDefault="00F55925" w:rsidP="00F5592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D64F39">
        <w:tc>
          <w:tcPr>
            <w:tcW w:w="596" w:type="dxa"/>
            <w:shd w:val="clear" w:color="auto" w:fill="auto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  <w:shd w:val="clear" w:color="auto" w:fill="auto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28" w:type="dxa"/>
            <w:shd w:val="clear" w:color="auto" w:fill="auto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29" w:type="dxa"/>
            <w:shd w:val="clear" w:color="auto" w:fill="auto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29" w:type="dxa"/>
            <w:shd w:val="clear" w:color="auto" w:fill="auto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29" w:type="dxa"/>
            <w:shd w:val="clear" w:color="auto" w:fill="auto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29" w:type="dxa"/>
            <w:shd w:val="clear" w:color="auto" w:fill="auto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29" w:type="dxa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29" w:type="dxa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29" w:type="dxa"/>
            <w:shd w:val="clear" w:color="auto" w:fill="auto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4" w:type="dxa"/>
          </w:tcPr>
          <w:p w:rsidR="00C00E29" w:rsidRPr="00626CA2" w:rsidRDefault="00C00E29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D64F39">
        <w:tc>
          <w:tcPr>
            <w:tcW w:w="596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F55925" w:rsidRPr="00626CA2" w:rsidRDefault="00F55925" w:rsidP="00F55925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F55925" w:rsidRPr="00626CA2" w:rsidRDefault="00F55925" w:rsidP="00F55925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148621,20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F55925" w:rsidRPr="00626CA2" w:rsidRDefault="00F55925" w:rsidP="00F5592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D64F39">
        <w:tc>
          <w:tcPr>
            <w:tcW w:w="596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F55925" w:rsidRPr="00626CA2" w:rsidRDefault="00F55925" w:rsidP="00F55925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Обеспечение деятельности органа местного самоуправления «Комитет по архитектуре и градостроительству </w:t>
            </w: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Каменск-Уральского городского округа</w:t>
            </w: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», </w:t>
            </w:r>
          </w:p>
          <w:p w:rsidR="00F55925" w:rsidRPr="00626CA2" w:rsidRDefault="00F55925" w:rsidP="00F55925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148621,20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F55925" w:rsidRPr="00626CA2" w:rsidRDefault="00F55925" w:rsidP="00F5592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64F39">
        <w:tc>
          <w:tcPr>
            <w:tcW w:w="596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552" w:type="dxa"/>
            <w:shd w:val="clear" w:color="auto" w:fill="auto"/>
          </w:tcPr>
          <w:p w:rsidR="00626CA2" w:rsidRDefault="00F55925" w:rsidP="00F55925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F55925" w:rsidRPr="00626CA2" w:rsidRDefault="00F55925" w:rsidP="00F55925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148621,20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22200,00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29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F55925" w:rsidRPr="00626CA2" w:rsidRDefault="00F55925" w:rsidP="00F5592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626CA2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C303E" w:rsidRPr="00626CA2" w:rsidRDefault="00DC303E" w:rsidP="00F561F5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C00E29" w:rsidRPr="00626CA2" w:rsidRDefault="00C00E2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C00E29" w:rsidRPr="00626CA2" w:rsidRDefault="00C00E2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D64F39" w:rsidRPr="00626CA2" w:rsidRDefault="00D64F3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5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A102A" w:rsidRPr="00626CA2" w:rsidRDefault="00BA102A" w:rsidP="00BA102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217</w:t>
      </w:r>
    </w:p>
    <w:p w:rsidR="00602B9A" w:rsidRPr="00210E65" w:rsidRDefault="00602B9A" w:rsidP="00602B9A">
      <w:pPr>
        <w:jc w:val="right"/>
        <w:rPr>
          <w:rFonts w:ascii="Liberation Serif" w:hAnsi="Liberation Serif" w:cs="Liberation Serif"/>
          <w:sz w:val="28"/>
          <w:szCs w:val="28"/>
        </w:rPr>
      </w:pPr>
      <w:r w:rsidRPr="00210E65">
        <w:rPr>
          <w:rFonts w:ascii="Liberation Serif" w:hAnsi="Liberation Serif" w:cs="Liberation Serif"/>
          <w:sz w:val="28"/>
          <w:szCs w:val="28"/>
        </w:rPr>
        <w:t>Приложение № 1</w:t>
      </w:r>
      <w:r w:rsidR="000A0C5A" w:rsidRPr="00210E65">
        <w:rPr>
          <w:rFonts w:ascii="Liberation Serif" w:hAnsi="Liberation Serif" w:cs="Liberation Serif"/>
          <w:sz w:val="28"/>
          <w:szCs w:val="28"/>
        </w:rPr>
        <w:t>0</w:t>
      </w:r>
      <w:r w:rsidRPr="00210E65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:rsidR="00057978" w:rsidRPr="00626CA2" w:rsidRDefault="00057978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626CA2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E86A72" w:rsidRPr="00626CA2" w:rsidRDefault="00602B9A" w:rsidP="00977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«Обеспечение деятельности муниципального казенного учреждения «Управление капитального строительства», обеспечивающей выполнение муниципальной программы«Реализация мероприятий в области градостроительной деятельности на территории </w:t>
      </w:r>
      <w:r w:rsidR="002B1D5E" w:rsidRPr="00626CA2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602B9A" w:rsidRPr="00626CA2" w:rsidRDefault="00602B9A" w:rsidP="00977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626CA2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626CA2">
        <w:rPr>
          <w:rFonts w:ascii="Liberation Serif" w:hAnsi="Liberation Serif" w:cs="Liberation Serif"/>
          <w:sz w:val="28"/>
          <w:szCs w:val="28"/>
        </w:rPr>
        <w:t>годы»</w:t>
      </w:r>
    </w:p>
    <w:p w:rsidR="00057978" w:rsidRPr="00626CA2" w:rsidRDefault="00057978" w:rsidP="00977701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665"/>
        <w:gridCol w:w="1314"/>
        <w:gridCol w:w="1315"/>
        <w:gridCol w:w="1315"/>
        <w:gridCol w:w="1315"/>
        <w:gridCol w:w="1314"/>
        <w:gridCol w:w="1315"/>
        <w:gridCol w:w="1315"/>
        <w:gridCol w:w="1315"/>
        <w:gridCol w:w="851"/>
      </w:tblGrid>
      <w:tr w:rsidR="00626CA2" w:rsidRPr="00626CA2" w:rsidTr="00B27FA6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CD11A3" w:rsidRPr="00626CA2" w:rsidRDefault="00CD11A3" w:rsidP="00B27FA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518" w:type="dxa"/>
            <w:gridSpan w:val="8"/>
            <w:shd w:val="clear" w:color="auto" w:fill="auto"/>
          </w:tcPr>
          <w:p w:rsidR="00057978" w:rsidRPr="00626CA2" w:rsidRDefault="00057978" w:rsidP="005D1E77">
            <w:pPr>
              <w:jc w:val="center"/>
              <w:rPr>
                <w:rFonts w:ascii="Liberation Serif" w:hAnsi="Liberation Serif" w:cs="Liberation Serif"/>
              </w:rPr>
            </w:pP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F36887" w:rsidRPr="00626CA2" w:rsidRDefault="00CD11A3" w:rsidP="00B27FA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Номер целевого показателя, </w:t>
            </w:r>
          </w:p>
          <w:p w:rsidR="00CD11A3" w:rsidRPr="00626CA2" w:rsidRDefault="00CD11A3" w:rsidP="00B27FA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 достижение которого направлено мероприятие</w:t>
            </w:r>
          </w:p>
        </w:tc>
      </w:tr>
      <w:tr w:rsidR="00626CA2" w:rsidRPr="00626CA2" w:rsidTr="00371E71">
        <w:trPr>
          <w:cantSplit/>
          <w:trHeight w:val="2529"/>
        </w:trPr>
        <w:tc>
          <w:tcPr>
            <w:tcW w:w="596" w:type="dxa"/>
            <w:vMerge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shd w:val="clear" w:color="auto" w:fill="auto"/>
          </w:tcPr>
          <w:p w:rsidR="00CD11A3" w:rsidRPr="00626CA2" w:rsidRDefault="00CD11A3" w:rsidP="005D1E7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15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2D27BA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15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второй </w:t>
            </w:r>
          </w:p>
          <w:p w:rsidR="002D27BA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год</w:t>
            </w: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2021 г.</w:t>
            </w: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5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2D27BA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4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2D27BA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CD11A3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5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2D27BA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15" w:type="dxa"/>
          </w:tcPr>
          <w:p w:rsidR="00CD11A3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2D27BA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15" w:type="dxa"/>
          </w:tcPr>
          <w:p w:rsidR="00CD11A3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2D27BA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626CA2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B27FA6">
        <w:tc>
          <w:tcPr>
            <w:tcW w:w="596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CD11A3" w:rsidRPr="00626CA2" w:rsidRDefault="00DC4467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</w:tcPr>
          <w:p w:rsidR="00CD11A3" w:rsidRPr="00626CA2" w:rsidRDefault="00DC4467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D11A3" w:rsidRPr="00626CA2" w:rsidRDefault="00DC4467" w:rsidP="00DC44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B27FA6">
        <w:tc>
          <w:tcPr>
            <w:tcW w:w="596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F55925" w:rsidRPr="00626CA2" w:rsidRDefault="00F55925" w:rsidP="00F55925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:rsidR="00F55925" w:rsidRPr="00626CA2" w:rsidRDefault="00F55925" w:rsidP="00F55925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подпрограмме, </w:t>
            </w:r>
          </w:p>
          <w:p w:rsidR="00F55925" w:rsidRPr="00626CA2" w:rsidRDefault="00F55925" w:rsidP="00F5592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146257,2</w:t>
            </w:r>
            <w:r w:rsidR="00E70E9A"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23646,3</w:t>
            </w:r>
            <w:r w:rsidR="00E70E9A"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315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23794,4</w:t>
            </w:r>
            <w:r w:rsidR="00E70E9A"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315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23949,9</w:t>
            </w:r>
            <w:r w:rsidR="00E70E9A" w:rsidRPr="00626CA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F55925" w:rsidRPr="00626CA2" w:rsidRDefault="00F55925" w:rsidP="00F5592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B27FA6">
        <w:tc>
          <w:tcPr>
            <w:tcW w:w="596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shd w:val="clear" w:color="auto" w:fill="auto"/>
          </w:tcPr>
          <w:p w:rsidR="00E70E9A" w:rsidRPr="00626CA2" w:rsidRDefault="00E70E9A" w:rsidP="00E70E9A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E70E9A" w:rsidRPr="00626CA2" w:rsidRDefault="00E70E9A" w:rsidP="00E70E9A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146257,20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:rsidR="00E70E9A" w:rsidRPr="00626CA2" w:rsidRDefault="00E70E9A" w:rsidP="00E70E9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B27FA6">
        <w:tc>
          <w:tcPr>
            <w:tcW w:w="596" w:type="dxa"/>
            <w:shd w:val="clear" w:color="auto" w:fill="auto"/>
            <w:vAlign w:val="center"/>
          </w:tcPr>
          <w:p w:rsidR="00057978" w:rsidRPr="00626CA2" w:rsidRDefault="00CD11A3" w:rsidP="00C00E2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034" w:type="dxa"/>
            <w:gridSpan w:val="10"/>
            <w:shd w:val="clear" w:color="auto" w:fill="auto"/>
          </w:tcPr>
          <w:p w:rsidR="00CD11A3" w:rsidRPr="00626CA2" w:rsidRDefault="00CD11A3" w:rsidP="005D1E7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626CA2" w:rsidRPr="00626CA2" w:rsidTr="00B27FA6">
        <w:tc>
          <w:tcPr>
            <w:tcW w:w="596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shd w:val="clear" w:color="auto" w:fill="auto"/>
          </w:tcPr>
          <w:p w:rsidR="00E70E9A" w:rsidRPr="00626CA2" w:rsidRDefault="00E70E9A" w:rsidP="00E70E9A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прочим нуждам,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146257,20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:rsidR="00E70E9A" w:rsidRPr="00626CA2" w:rsidRDefault="00E70E9A" w:rsidP="00E70E9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5E6415">
        <w:tc>
          <w:tcPr>
            <w:tcW w:w="596" w:type="dxa"/>
            <w:shd w:val="clear" w:color="auto" w:fill="auto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D64F39" w:rsidRPr="00626CA2" w:rsidRDefault="00D64F39" w:rsidP="00D64F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B27FA6">
        <w:tc>
          <w:tcPr>
            <w:tcW w:w="596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shd w:val="clear" w:color="auto" w:fill="auto"/>
          </w:tcPr>
          <w:p w:rsidR="00626CA2" w:rsidRDefault="00E70E9A" w:rsidP="00E70E9A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E70E9A" w:rsidRPr="00626CA2" w:rsidRDefault="00E70E9A" w:rsidP="00E70E9A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146257,20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:rsidR="00E70E9A" w:rsidRPr="00626CA2" w:rsidRDefault="00E70E9A" w:rsidP="00E70E9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B27FA6">
        <w:tc>
          <w:tcPr>
            <w:tcW w:w="596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665" w:type="dxa"/>
            <w:shd w:val="clear" w:color="auto" w:fill="auto"/>
          </w:tcPr>
          <w:p w:rsidR="00E70E9A" w:rsidRPr="00626CA2" w:rsidRDefault="00E70E9A" w:rsidP="00E70E9A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деятельности муниципального казенного учреждения «Управление капитального строительства»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E70E9A" w:rsidRPr="00626CA2" w:rsidRDefault="00E70E9A" w:rsidP="00E70E9A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146257,20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:rsidR="00E70E9A" w:rsidRPr="00626CA2" w:rsidRDefault="00E70E9A" w:rsidP="00E70E9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665" w:type="dxa"/>
            <w:shd w:val="clear" w:color="auto" w:fill="auto"/>
          </w:tcPr>
          <w:p w:rsidR="00E70E9A" w:rsidRPr="00626CA2" w:rsidRDefault="00E70E9A" w:rsidP="00E70E9A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E70E9A" w:rsidRPr="00626CA2" w:rsidRDefault="00E70E9A" w:rsidP="00E70E9A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146257,20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E70E9A" w:rsidRPr="00626CA2" w:rsidRDefault="00E70E9A" w:rsidP="00E70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:rsidR="00E70E9A" w:rsidRPr="00626CA2" w:rsidRDefault="00E70E9A" w:rsidP="00E70E9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947206" w:rsidRPr="00626CA2" w:rsidRDefault="008835D2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sz w:val="24"/>
          <w:szCs w:val="24"/>
        </w:rPr>
        <w:br w:type="page"/>
      </w:r>
      <w:r w:rsidR="00947206"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6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A102A" w:rsidRPr="00626CA2" w:rsidRDefault="00BA102A" w:rsidP="00BA102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217</w:t>
      </w:r>
    </w:p>
    <w:p w:rsidR="00602B9A" w:rsidRPr="00210E65" w:rsidRDefault="00602B9A" w:rsidP="00947206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210E65">
        <w:rPr>
          <w:rFonts w:ascii="Liberation Serif" w:hAnsi="Liberation Serif" w:cs="Liberation Serif"/>
          <w:sz w:val="28"/>
          <w:szCs w:val="28"/>
        </w:rPr>
        <w:t>Приложение № 1</w:t>
      </w:r>
      <w:r w:rsidR="000A0C5A" w:rsidRPr="00210E65">
        <w:rPr>
          <w:rFonts w:ascii="Liberation Serif" w:hAnsi="Liberation Serif" w:cs="Liberation Serif"/>
          <w:sz w:val="28"/>
          <w:szCs w:val="28"/>
        </w:rPr>
        <w:t>1</w:t>
      </w:r>
      <w:r w:rsidRPr="00210E65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:rsidR="00D64F39" w:rsidRPr="00210E65" w:rsidRDefault="00D64F39" w:rsidP="00947206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D64F39" w:rsidRPr="00626CA2" w:rsidRDefault="00D64F39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:rsidR="00602B9A" w:rsidRPr="00626CA2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DC3477" w:rsidRPr="00626CA2" w:rsidRDefault="00602B9A" w:rsidP="00F76A4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 «Мероприятия в области строительства, архитектуры и градостроительства», </w:t>
      </w:r>
    </w:p>
    <w:p w:rsidR="00602B9A" w:rsidRPr="00626CA2" w:rsidRDefault="00602B9A" w:rsidP="00F76A4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626CA2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626CA2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626CA2">
        <w:rPr>
          <w:rFonts w:ascii="Liberation Serif" w:hAnsi="Liberation Serif" w:cs="Liberation Serif"/>
          <w:sz w:val="28"/>
          <w:szCs w:val="28"/>
        </w:rPr>
        <w:t>годы»</w:t>
      </w:r>
    </w:p>
    <w:p w:rsidR="00C45B31" w:rsidRPr="00626CA2" w:rsidRDefault="00C45B31" w:rsidP="00F76A4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665"/>
        <w:gridCol w:w="1314"/>
        <w:gridCol w:w="1315"/>
        <w:gridCol w:w="1315"/>
        <w:gridCol w:w="1315"/>
        <w:gridCol w:w="1314"/>
        <w:gridCol w:w="1315"/>
        <w:gridCol w:w="1315"/>
        <w:gridCol w:w="1315"/>
        <w:gridCol w:w="851"/>
      </w:tblGrid>
      <w:tr w:rsidR="00626CA2" w:rsidRPr="00626CA2" w:rsidTr="00057978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1807B8" w:rsidRPr="00626CA2" w:rsidRDefault="001807B8" w:rsidP="00057978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518" w:type="dxa"/>
            <w:gridSpan w:val="8"/>
            <w:shd w:val="clear" w:color="auto" w:fill="auto"/>
          </w:tcPr>
          <w:p w:rsidR="00057978" w:rsidRPr="00626CA2" w:rsidRDefault="0005797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626CA2" w:rsidRDefault="001807B8" w:rsidP="00057978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626CA2">
              <w:rPr>
                <w:rFonts w:ascii="Liberation Serif" w:hAnsi="Liberation Serif" w:cs="Liberation Serif"/>
                <w:sz w:val="18"/>
                <w:szCs w:val="18"/>
              </w:rPr>
              <w:t xml:space="preserve">Номер </w:t>
            </w:r>
            <w:r w:rsidR="00371E71" w:rsidRPr="00626CA2">
              <w:rPr>
                <w:rFonts w:ascii="Liberation Serif" w:hAnsi="Liberation Serif" w:cs="Liberation Serif"/>
                <w:sz w:val="18"/>
                <w:szCs w:val="18"/>
              </w:rPr>
              <w:t xml:space="preserve">строки </w:t>
            </w:r>
            <w:r w:rsidRPr="00626CA2">
              <w:rPr>
                <w:rFonts w:ascii="Liberation Serif" w:hAnsi="Liberation Serif" w:cs="Liberation Serif"/>
                <w:sz w:val="18"/>
                <w:szCs w:val="18"/>
              </w:rPr>
              <w:t>целевого показателя, на достижение которого направлено мероприятие</w:t>
            </w:r>
          </w:p>
        </w:tc>
      </w:tr>
      <w:tr w:rsidR="00626CA2" w:rsidRPr="00626CA2" w:rsidTr="00371E71">
        <w:trPr>
          <w:cantSplit/>
          <w:trHeight w:val="2422"/>
        </w:trPr>
        <w:tc>
          <w:tcPr>
            <w:tcW w:w="596" w:type="dxa"/>
            <w:vMerge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shd w:val="clear" w:color="auto" w:fill="auto"/>
          </w:tcPr>
          <w:p w:rsidR="001807B8" w:rsidRPr="00626CA2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15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15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15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14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5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15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15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</w:t>
            </w:r>
            <w:r w:rsidR="00183A98" w:rsidRPr="00626CA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F55925" w:rsidRPr="00626CA2" w:rsidRDefault="00F55925" w:rsidP="00F55925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Всего</w:t>
            </w:r>
          </w:p>
          <w:p w:rsidR="00F55925" w:rsidRPr="00626CA2" w:rsidRDefault="00F55925" w:rsidP="00F55925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 подпрограмме, </w:t>
            </w:r>
          </w:p>
          <w:p w:rsidR="00F55925" w:rsidRPr="00626CA2" w:rsidRDefault="00F55925" w:rsidP="00F5592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22457,80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F55925" w:rsidRPr="00626CA2" w:rsidRDefault="00F55925" w:rsidP="00F5592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shd w:val="clear" w:color="auto" w:fill="auto"/>
          </w:tcPr>
          <w:p w:rsidR="00626CA2" w:rsidRDefault="00F55925" w:rsidP="00F55925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F55925" w:rsidRPr="00626CA2" w:rsidRDefault="00F55925" w:rsidP="00F55925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22457,80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F55925" w:rsidRPr="00626CA2" w:rsidRDefault="00F55925" w:rsidP="00F5592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057978" w:rsidRPr="00626CA2" w:rsidRDefault="001807B8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034" w:type="dxa"/>
            <w:gridSpan w:val="10"/>
            <w:shd w:val="clear" w:color="auto" w:fill="auto"/>
            <w:vAlign w:val="center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shd w:val="clear" w:color="auto" w:fill="auto"/>
          </w:tcPr>
          <w:p w:rsidR="00F55925" w:rsidRPr="00626CA2" w:rsidRDefault="00F55925" w:rsidP="00F55925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:rsidR="00F55925" w:rsidRPr="00626CA2" w:rsidRDefault="00F55925" w:rsidP="00F55925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прочим нуждам, </w:t>
            </w:r>
          </w:p>
          <w:p w:rsidR="00F55925" w:rsidRPr="00626CA2" w:rsidRDefault="00F55925" w:rsidP="00F55925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22457,80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F55925" w:rsidRPr="00626CA2" w:rsidRDefault="00F55925" w:rsidP="00F5592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F55925" w:rsidRPr="00626CA2" w:rsidRDefault="00F55925" w:rsidP="00F5592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626CA2">
        <w:tc>
          <w:tcPr>
            <w:tcW w:w="596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shd w:val="clear" w:color="auto" w:fill="auto"/>
          </w:tcPr>
          <w:p w:rsid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22457,80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665" w:type="dxa"/>
            <w:shd w:val="clear" w:color="auto" w:fill="auto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Подготовка документации по планировке территории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5,6</w:t>
            </w: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665" w:type="dxa"/>
            <w:shd w:val="clear" w:color="auto" w:fill="auto"/>
          </w:tcPr>
          <w:p w:rsid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665" w:type="dxa"/>
            <w:shd w:val="clear" w:color="auto" w:fill="auto"/>
            <w:vAlign w:val="center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yellow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Анализ реализации и корректура Генерального плана муниципального образования город Каменск-Уральский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14350,00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665" w:type="dxa"/>
            <w:shd w:val="clear" w:color="auto" w:fill="auto"/>
          </w:tcPr>
          <w:p w:rsid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14350,00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665" w:type="dxa"/>
            <w:shd w:val="clear" w:color="auto" w:fill="auto"/>
          </w:tcPr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Создание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планово-   картографического   материала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 1:500, 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665" w:type="dxa"/>
            <w:shd w:val="clear" w:color="auto" w:fill="auto"/>
          </w:tcPr>
          <w:p w:rsid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374,00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665" w:type="dxa"/>
            <w:shd w:val="clear" w:color="auto" w:fill="auto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Формирование        земельных           участков  под          размещение объектов,  </w:t>
            </w:r>
          </w:p>
          <w:p w:rsidR="00626CA2" w:rsidRPr="00626CA2" w:rsidRDefault="00626CA2" w:rsidP="00626CA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784,80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9,10</w:t>
            </w: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665" w:type="dxa"/>
            <w:shd w:val="clear" w:color="auto" w:fill="auto"/>
          </w:tcPr>
          <w:p w:rsid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784,80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34,80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626CA2">
        <w:tc>
          <w:tcPr>
            <w:tcW w:w="596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665" w:type="dxa"/>
            <w:shd w:val="clear" w:color="auto" w:fill="auto"/>
          </w:tcPr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Описание местоположения границ территориальных зон и внесение сведений в ЕГРН,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  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849,00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349,00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34C53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665" w:type="dxa"/>
            <w:shd w:val="clear" w:color="auto" w:fill="auto"/>
          </w:tcPr>
          <w:p w:rsid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849,00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349,00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bottom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bottom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665" w:type="dxa"/>
            <w:shd w:val="clear" w:color="auto" w:fill="auto"/>
          </w:tcPr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Демонтаж рекламных конструкций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665" w:type="dxa"/>
            <w:shd w:val="clear" w:color="auto" w:fill="auto"/>
          </w:tcPr>
          <w:p w:rsid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665" w:type="dxa"/>
            <w:shd w:val="clear" w:color="auto" w:fill="auto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Сопровождение и техническая поддержка установленного программного продукта «</w:t>
            </w: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ГрадИнфо</w:t>
            </w:r>
            <w:proofErr w:type="spell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»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665" w:type="dxa"/>
            <w:shd w:val="clear" w:color="auto" w:fill="auto"/>
          </w:tcPr>
          <w:p w:rsid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665" w:type="dxa"/>
            <w:shd w:val="clear" w:color="auto" w:fill="auto"/>
          </w:tcPr>
          <w:p w:rsidR="00626CA2" w:rsidRPr="00626CA2" w:rsidRDefault="00626CA2" w:rsidP="00626CA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Корректура землеустроительной документации по установлению (восстановлению) границ МО город Каменск-Уральский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057978">
        <w:tc>
          <w:tcPr>
            <w:tcW w:w="596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665" w:type="dxa"/>
            <w:shd w:val="clear" w:color="auto" w:fill="auto"/>
          </w:tcPr>
          <w:p w:rsid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626CA2" w:rsidRPr="00626CA2" w:rsidRDefault="00626CA2" w:rsidP="00626CA2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cyan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626CA2" w:rsidRPr="00626CA2" w:rsidRDefault="00626CA2" w:rsidP="00626CA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626CA2" w:rsidRPr="00626CA2" w:rsidRDefault="00626CA2" w:rsidP="00626CA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7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A102A" w:rsidRPr="00626CA2" w:rsidRDefault="00BA102A" w:rsidP="00BA102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217</w:t>
      </w:r>
    </w:p>
    <w:p w:rsidR="00602B9A" w:rsidRPr="00210E65" w:rsidRDefault="00602B9A" w:rsidP="00602B9A">
      <w:pPr>
        <w:jc w:val="right"/>
        <w:rPr>
          <w:rFonts w:ascii="Liberation Serif" w:hAnsi="Liberation Serif" w:cs="Liberation Serif"/>
          <w:sz w:val="28"/>
          <w:szCs w:val="28"/>
        </w:rPr>
      </w:pPr>
      <w:r w:rsidRPr="00210E65">
        <w:rPr>
          <w:rFonts w:ascii="Liberation Serif" w:hAnsi="Liberation Serif" w:cs="Liberation Serif"/>
          <w:sz w:val="28"/>
          <w:szCs w:val="28"/>
        </w:rPr>
        <w:t>Приложение № 1</w:t>
      </w:r>
      <w:r w:rsidR="000A0C5A" w:rsidRPr="00210E65">
        <w:rPr>
          <w:rFonts w:ascii="Liberation Serif" w:hAnsi="Liberation Serif" w:cs="Liberation Serif"/>
          <w:sz w:val="28"/>
          <w:szCs w:val="28"/>
        </w:rPr>
        <w:t>2</w:t>
      </w:r>
      <w:r w:rsidRPr="00210E65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:rsidR="00A94402" w:rsidRPr="00626CA2" w:rsidRDefault="00A94402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626CA2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DC3477" w:rsidRPr="00626CA2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по выполнению подпрограммы «Строительство объектов  транспортно</w:t>
      </w:r>
      <w:r w:rsidR="008A55D0" w:rsidRPr="00626CA2">
        <w:rPr>
          <w:rFonts w:ascii="Liberation Serif" w:hAnsi="Liberation Serif" w:cs="Liberation Serif"/>
          <w:sz w:val="28"/>
          <w:szCs w:val="28"/>
        </w:rPr>
        <w:t>й инфраструктуры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», </w:t>
      </w:r>
    </w:p>
    <w:p w:rsidR="00D64F39" w:rsidRPr="00626CA2" w:rsidRDefault="00602B9A" w:rsidP="00977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626CA2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626CA2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626CA2">
        <w:rPr>
          <w:rFonts w:ascii="Liberation Serif" w:hAnsi="Liberation Serif" w:cs="Liberation Serif"/>
          <w:sz w:val="28"/>
          <w:szCs w:val="28"/>
        </w:rPr>
        <w:t>годы»</w:t>
      </w:r>
    </w:p>
    <w:p w:rsidR="00807514" w:rsidRPr="00626CA2" w:rsidRDefault="00807514" w:rsidP="00977701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5"/>
        <w:gridCol w:w="2836"/>
        <w:gridCol w:w="1293"/>
        <w:gridCol w:w="1294"/>
        <w:gridCol w:w="1293"/>
        <w:gridCol w:w="1294"/>
        <w:gridCol w:w="1293"/>
        <w:gridCol w:w="1294"/>
        <w:gridCol w:w="1293"/>
        <w:gridCol w:w="1294"/>
        <w:gridCol w:w="851"/>
      </w:tblGrid>
      <w:tr w:rsidR="00626CA2" w:rsidRPr="00626CA2" w:rsidTr="00807514">
        <w:tc>
          <w:tcPr>
            <w:tcW w:w="595" w:type="dxa"/>
            <w:vMerge w:val="restart"/>
            <w:shd w:val="clear" w:color="auto" w:fill="auto"/>
            <w:textDirection w:val="btLr"/>
            <w:vAlign w:val="center"/>
          </w:tcPr>
          <w:p w:rsidR="008B3C04" w:rsidRPr="00626CA2" w:rsidRDefault="008B3C04" w:rsidP="00057978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836" w:type="dxa"/>
            <w:vMerge w:val="restart"/>
            <w:shd w:val="clear" w:color="auto" w:fill="auto"/>
            <w:vAlign w:val="center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0348" w:type="dxa"/>
            <w:gridSpan w:val="8"/>
          </w:tcPr>
          <w:p w:rsidR="00057978" w:rsidRPr="00626CA2" w:rsidRDefault="00057978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8B3C04" w:rsidRPr="00626CA2" w:rsidRDefault="008B3C04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8B3C04" w:rsidRPr="00626CA2" w:rsidRDefault="008B3C04" w:rsidP="00057978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626CA2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626CA2" w:rsidRPr="00626CA2" w:rsidTr="00807514">
        <w:trPr>
          <w:cantSplit/>
          <w:trHeight w:val="2418"/>
        </w:trPr>
        <w:tc>
          <w:tcPr>
            <w:tcW w:w="595" w:type="dxa"/>
            <w:vMerge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8B3C04" w:rsidRPr="00626CA2" w:rsidRDefault="008B3C04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:rsidR="008B3C04" w:rsidRPr="00626CA2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94" w:type="dxa"/>
          </w:tcPr>
          <w:p w:rsidR="008B3C04" w:rsidRPr="00626CA2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8B3C04" w:rsidRPr="00626CA2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626CA2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93" w:type="dxa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второй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2021 г.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94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93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четвертый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     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94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год            планового периода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93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       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94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      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</w:t>
            </w:r>
            <w:r w:rsidR="00183A98" w:rsidRPr="00626CA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807514">
        <w:tc>
          <w:tcPr>
            <w:tcW w:w="595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B3C04" w:rsidRPr="00626CA2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1699F" w:rsidRPr="00626CA2" w:rsidRDefault="0001699F" w:rsidP="0001699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</w:t>
            </w:r>
          </w:p>
          <w:p w:rsidR="0001699F" w:rsidRPr="00626CA2" w:rsidRDefault="0001699F" w:rsidP="0001699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2793655,9</w:t>
            </w:r>
          </w:p>
        </w:tc>
        <w:tc>
          <w:tcPr>
            <w:tcW w:w="1294" w:type="dxa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vAlign w:val="center"/>
          </w:tcPr>
          <w:p w:rsidR="0001699F" w:rsidRPr="00626CA2" w:rsidRDefault="0001699F" w:rsidP="0001699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1699F" w:rsidRPr="00626CA2" w:rsidRDefault="0001699F" w:rsidP="0001699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641000,00</w:t>
            </w:r>
          </w:p>
        </w:tc>
        <w:tc>
          <w:tcPr>
            <w:tcW w:w="1294" w:type="dxa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01699F" w:rsidRPr="00626CA2" w:rsidRDefault="0001699F" w:rsidP="0001699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1699F" w:rsidRPr="00626CA2" w:rsidRDefault="0001699F" w:rsidP="000169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991000,00</w:t>
            </w:r>
          </w:p>
        </w:tc>
        <w:tc>
          <w:tcPr>
            <w:tcW w:w="1294" w:type="dxa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1699F" w:rsidRPr="00626CA2" w:rsidRDefault="0001699F" w:rsidP="000169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01699F" w:rsidRPr="00626CA2" w:rsidRDefault="0001699F" w:rsidP="000169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1161655,9</w:t>
            </w:r>
          </w:p>
        </w:tc>
        <w:tc>
          <w:tcPr>
            <w:tcW w:w="1294" w:type="dxa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Merge w:val="restart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01699F" w:rsidRPr="00626CA2" w:rsidRDefault="0001699F" w:rsidP="0001699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1699F" w:rsidRPr="00626CA2" w:rsidRDefault="0001699F" w:rsidP="000169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1126255,9</w:t>
            </w:r>
          </w:p>
        </w:tc>
        <w:tc>
          <w:tcPr>
            <w:tcW w:w="1294" w:type="dxa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01699F" w:rsidRPr="00626CA2" w:rsidRDefault="0001699F" w:rsidP="0001699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Merge/>
            <w:vAlign w:val="center"/>
          </w:tcPr>
          <w:p w:rsidR="0001699F" w:rsidRPr="00626CA2" w:rsidRDefault="0001699F" w:rsidP="0001699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7F1A72" w:rsidRPr="00626CA2" w:rsidRDefault="00D64F39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7F1A72" w:rsidRPr="00626CA2" w:rsidRDefault="007F1A72" w:rsidP="007F1A7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 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626CA2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35400,00</w:t>
            </w:r>
          </w:p>
        </w:tc>
        <w:tc>
          <w:tcPr>
            <w:tcW w:w="1294" w:type="dxa"/>
            <w:vAlign w:val="center"/>
          </w:tcPr>
          <w:p w:rsidR="007F1A72" w:rsidRPr="00626CA2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7F1A72" w:rsidRPr="00626CA2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626CA2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626CA2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626CA2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F1A72" w:rsidRPr="00626CA2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7F1A72" w:rsidRPr="00626CA2" w:rsidRDefault="007F1A72" w:rsidP="007F1A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7F1A72" w:rsidRPr="00626CA2" w:rsidRDefault="007F1A72" w:rsidP="007F1A7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626CA2">
        <w:tc>
          <w:tcPr>
            <w:tcW w:w="595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D86251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4035" w:type="dxa"/>
            <w:gridSpan w:val="10"/>
            <w:shd w:val="clear" w:color="auto" w:fill="auto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             капитальным вложениям,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2793655,9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641000,00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991000,00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1161655,9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66300,00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1126255,9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54000,00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35400,00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улицы Октябрьской на участке  от улицы Кутузова до улицы           Героев Отечества,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176400,00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176400,00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170000,00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26CA2" w:rsidRPr="00626CA2" w:rsidTr="00807514">
        <w:tc>
          <w:tcPr>
            <w:tcW w:w="59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 ул. Кутузова  на участке от улицы Каменской до улицы Маршала          Жукова </w:t>
            </w:r>
            <w:proofErr w:type="gram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</w:t>
            </w:r>
            <w:proofErr w:type="gram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. Каменск- Уральский,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</w:t>
            </w:r>
            <w:r w:rsidR="00371097">
              <w:rPr>
                <w:rFonts w:ascii="Liberation Serif" w:hAnsi="Liberation Serif" w:cs="Liberation Serif"/>
                <w:sz w:val="24"/>
                <w:szCs w:val="24"/>
              </w:rPr>
              <w:t>ом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 ч</w:t>
            </w:r>
            <w:r w:rsidR="00371097">
              <w:rPr>
                <w:rFonts w:ascii="Liberation Serif" w:hAnsi="Liberation Serif" w:cs="Liberation Serif"/>
                <w:sz w:val="24"/>
                <w:szCs w:val="24"/>
              </w:rPr>
              <w:t>исле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168138,20</w:t>
            </w:r>
          </w:p>
        </w:tc>
        <w:tc>
          <w:tcPr>
            <w:tcW w:w="1294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210E65">
        <w:tc>
          <w:tcPr>
            <w:tcW w:w="595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168138,20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168138,20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улицы Каменской на участке от улицы Героев Отечества до  улицы Маршала Жукова,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339015,00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6500,00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165507,00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339015,00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6500,00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165507,00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331015,00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165508,00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165507,00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изыскательские 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6500,00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Организация подъезда от улицы Каменской к улице Радужной,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75700,00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75700,00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Дорога переходного типа по улице Урицкого от переулка Санаторного до улицы Чернышевского,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210E65">
        <w:tc>
          <w:tcPr>
            <w:tcW w:w="595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улицы Ломоносова на участке от улицы Привокзальной до улицы Ленина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143000,00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143000,00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148000,00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143000,00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моста через реку Исеть в створе улиц Каменская - Овсянникова и улиц </w:t>
            </w: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Коммолодежи</w:t>
            </w:r>
            <w:proofErr w:type="spell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- Карла Маркса с транспортно-пешеходными подходами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1699200,0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674200,00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675000,00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641000,00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991000,00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выкуп земельных участков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350000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210E65">
        <w:tc>
          <w:tcPr>
            <w:tcW w:w="595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67200,00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34000,00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67200,00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33200,00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34000,00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внутриквартального проезда от ул. Кутузова до ул. Героев Отечества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19547,30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19547,30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16247,30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Дублёр </w:t>
            </w: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Байновского</w:t>
            </w:r>
            <w:proofErr w:type="spell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моста через реку Исеть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2836" w:type="dxa"/>
            <w:shd w:val="clear" w:color="auto" w:fill="auto"/>
          </w:tcPr>
          <w:p w:rsidR="00371097" w:rsidRPr="00371097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ул. Героев Отечества на участке от ул. Октябрьской до ул. </w:t>
            </w: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Каменской</w:t>
            </w:r>
            <w:proofErr w:type="gram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,в</w:t>
            </w:r>
            <w:proofErr w:type="spellEnd"/>
            <w:proofErr w:type="gramEnd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151155,40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151155,40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807514">
        <w:tc>
          <w:tcPr>
            <w:tcW w:w="595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836" w:type="dxa"/>
            <w:shd w:val="clear" w:color="auto" w:fill="auto"/>
          </w:tcPr>
          <w:p w:rsidR="00371097" w:rsidRPr="00626CA2" w:rsidRDefault="00371097" w:rsidP="0037109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151155,40</w:t>
            </w:r>
          </w:p>
        </w:tc>
        <w:tc>
          <w:tcPr>
            <w:tcW w:w="1294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97275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3F77B2" w:rsidRPr="00626CA2" w:rsidRDefault="003F77B2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8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A102A" w:rsidRPr="00626CA2" w:rsidRDefault="00BA102A" w:rsidP="00BA102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217</w:t>
      </w:r>
    </w:p>
    <w:p w:rsidR="00602B9A" w:rsidRPr="00DD0715" w:rsidRDefault="00602B9A" w:rsidP="00947206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DD0715">
        <w:rPr>
          <w:rFonts w:ascii="Liberation Serif" w:hAnsi="Liberation Serif" w:cs="Liberation Serif"/>
          <w:sz w:val="28"/>
          <w:szCs w:val="28"/>
        </w:rPr>
        <w:t>Приложение № 1</w:t>
      </w:r>
      <w:r w:rsidR="000A0C5A" w:rsidRPr="00DD0715">
        <w:rPr>
          <w:rFonts w:ascii="Liberation Serif" w:hAnsi="Liberation Serif" w:cs="Liberation Serif"/>
          <w:sz w:val="28"/>
          <w:szCs w:val="28"/>
        </w:rPr>
        <w:t>4</w:t>
      </w:r>
      <w:r w:rsidRPr="00DD0715">
        <w:rPr>
          <w:rFonts w:ascii="Liberation Serif" w:hAnsi="Liberation Serif" w:cs="Liberation Serif"/>
          <w:sz w:val="28"/>
          <w:szCs w:val="28"/>
        </w:rPr>
        <w:t xml:space="preserve"> к Программе </w:t>
      </w:r>
    </w:p>
    <w:p w:rsidR="00807514" w:rsidRPr="00626CA2" w:rsidRDefault="00807514" w:rsidP="00947206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:rsidR="00602B9A" w:rsidRPr="00626CA2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602B9A" w:rsidRPr="00626CA2" w:rsidRDefault="00602B9A" w:rsidP="00F3688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 коммунальной инфраструктуры», 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626CA2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626CA2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626CA2">
        <w:rPr>
          <w:rFonts w:ascii="Liberation Serif" w:hAnsi="Liberation Serif" w:cs="Liberation Serif"/>
          <w:sz w:val="28"/>
          <w:szCs w:val="28"/>
        </w:rPr>
        <w:t>годы»</w:t>
      </w:r>
    </w:p>
    <w:p w:rsidR="006E63B3" w:rsidRPr="00626CA2" w:rsidRDefault="006E63B3" w:rsidP="00602B9A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2982"/>
        <w:gridCol w:w="1401"/>
        <w:gridCol w:w="1257"/>
        <w:gridCol w:w="1260"/>
        <w:gridCol w:w="1257"/>
        <w:gridCol w:w="1258"/>
        <w:gridCol w:w="1257"/>
        <w:gridCol w:w="1258"/>
        <w:gridCol w:w="1258"/>
        <w:gridCol w:w="851"/>
      </w:tblGrid>
      <w:tr w:rsidR="00626CA2" w:rsidRPr="00626CA2" w:rsidTr="00F36887">
        <w:trPr>
          <w:trHeight w:val="357"/>
        </w:trPr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1807B8" w:rsidRPr="00626CA2" w:rsidRDefault="001807B8" w:rsidP="00F3688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F36887" w:rsidRPr="00626CA2" w:rsidRDefault="00F36887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1807B8" w:rsidRPr="00626CA2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626CA2" w:rsidRDefault="001807B8" w:rsidP="00F3688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626CA2" w:rsidRPr="00626CA2" w:rsidTr="00F36887">
        <w:trPr>
          <w:cantSplit/>
          <w:trHeight w:val="2463"/>
        </w:trPr>
        <w:tc>
          <w:tcPr>
            <w:tcW w:w="591" w:type="dxa"/>
            <w:vMerge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vMerge/>
            <w:shd w:val="clear" w:color="auto" w:fill="auto"/>
          </w:tcPr>
          <w:p w:rsidR="001807B8" w:rsidRPr="00626CA2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2021 г.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7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8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7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8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F36887">
        <w:tc>
          <w:tcPr>
            <w:tcW w:w="591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F36887">
        <w:tc>
          <w:tcPr>
            <w:tcW w:w="591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16E5E" w:rsidRPr="00626CA2" w:rsidRDefault="00D16E5E" w:rsidP="00D16E5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16E5E" w:rsidRPr="00626CA2" w:rsidRDefault="00602938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602097,60</w:t>
            </w:r>
          </w:p>
        </w:tc>
        <w:tc>
          <w:tcPr>
            <w:tcW w:w="1257" w:type="dxa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vAlign w:val="center"/>
          </w:tcPr>
          <w:p w:rsidR="00D16E5E" w:rsidRPr="00626CA2" w:rsidRDefault="00602938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49374,00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16E5E" w:rsidRPr="00626CA2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F36887">
        <w:tc>
          <w:tcPr>
            <w:tcW w:w="591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D16E5E" w:rsidRPr="00626CA2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57" w:type="dxa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16E5E" w:rsidRPr="00626CA2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F36887">
        <w:tc>
          <w:tcPr>
            <w:tcW w:w="591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16E5E" w:rsidRPr="00626CA2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местный бюджет,                                        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16E5E" w:rsidRPr="00626CA2" w:rsidRDefault="00602938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245206,40</w:t>
            </w:r>
          </w:p>
        </w:tc>
        <w:tc>
          <w:tcPr>
            <w:tcW w:w="1257" w:type="dxa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vAlign w:val="center"/>
          </w:tcPr>
          <w:p w:rsidR="00D16E5E" w:rsidRPr="00626CA2" w:rsidRDefault="00602938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49374,00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vAlign w:val="center"/>
          </w:tcPr>
          <w:p w:rsidR="00D16E5E" w:rsidRPr="00626CA2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F36887">
        <w:tc>
          <w:tcPr>
            <w:tcW w:w="591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16E5E" w:rsidRPr="00626CA2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16E5E" w:rsidRPr="00626CA2" w:rsidRDefault="00602938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205441,80</w:t>
            </w:r>
          </w:p>
        </w:tc>
        <w:tc>
          <w:tcPr>
            <w:tcW w:w="1257" w:type="dxa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:rsidR="00D16E5E" w:rsidRPr="00626CA2" w:rsidRDefault="00602938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30274,70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D16E5E" w:rsidRPr="00626CA2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F36887">
        <w:tc>
          <w:tcPr>
            <w:tcW w:w="591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16E5E" w:rsidRPr="00626CA2" w:rsidRDefault="00D16E5E" w:rsidP="00D16E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16E5E" w:rsidRPr="00626CA2" w:rsidRDefault="00602938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39764,60</w:t>
            </w:r>
          </w:p>
        </w:tc>
        <w:tc>
          <w:tcPr>
            <w:tcW w:w="1257" w:type="dxa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vAlign w:val="center"/>
          </w:tcPr>
          <w:p w:rsidR="00D16E5E" w:rsidRPr="00626CA2" w:rsidRDefault="00602938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19099,30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16E5E" w:rsidRPr="00626CA2" w:rsidRDefault="00D16E5E" w:rsidP="00D16E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D16E5E" w:rsidRPr="00626CA2" w:rsidRDefault="00D16E5E" w:rsidP="00D16E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210E65">
        <w:tc>
          <w:tcPr>
            <w:tcW w:w="591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39" w:type="dxa"/>
            <w:gridSpan w:val="10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602097,60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49374,00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бюджет, 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245206,40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49374,00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</w:t>
            </w:r>
            <w:proofErr w:type="spellEnd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205441,80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30274,70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39764,60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19099,30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rPr>
          <w:trHeight w:val="1930"/>
        </w:trPr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82" w:type="dxa"/>
            <w:shd w:val="clear" w:color="auto" w:fill="auto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</w:t>
            </w: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Нижне-Сысертском</w:t>
            </w:r>
            <w:proofErr w:type="spell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водохранилище (1 этап),  </w:t>
            </w:r>
            <w:r w:rsidRPr="00626CA2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502242,85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502240,85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145351,65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145349,65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145169,10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182,55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182,55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82" w:type="dxa"/>
            <w:shd w:val="clear" w:color="auto" w:fill="auto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</w:t>
            </w: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Нижне-Сысертском</w:t>
            </w:r>
            <w:proofErr w:type="spell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водохранилище (2 этап), 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46074,75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31372,00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46074,75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31372,00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210E65">
        <w:tc>
          <w:tcPr>
            <w:tcW w:w="591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12272,70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12272,70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33802,05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19099,30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82" w:type="dxa"/>
            <w:shd w:val="clear" w:color="auto" w:fill="auto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по ул. Заводская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г. Каменск-Уральский,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82" w:type="dxa"/>
            <w:shd w:val="clear" w:color="auto" w:fill="auto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в </w:t>
            </w: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Синарском</w:t>
            </w:r>
            <w:proofErr w:type="spell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районе,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Сети хозяйственно-бытовой канализации по ул. Ясная, ул. Летняя, ул. Радужная города Каменска-Уральского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34780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34780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626CA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F3688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9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A102A" w:rsidRPr="00626CA2" w:rsidRDefault="00BA102A" w:rsidP="00BA102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217</w:t>
      </w:r>
    </w:p>
    <w:p w:rsidR="00602B9A" w:rsidRPr="00DD0715" w:rsidRDefault="00602B9A" w:rsidP="00602B9A">
      <w:pPr>
        <w:jc w:val="right"/>
        <w:rPr>
          <w:rFonts w:ascii="Liberation Serif" w:hAnsi="Liberation Serif" w:cs="Liberation Serif"/>
          <w:sz w:val="28"/>
          <w:szCs w:val="28"/>
        </w:rPr>
      </w:pPr>
      <w:r w:rsidRPr="00DD0715">
        <w:rPr>
          <w:rFonts w:ascii="Liberation Serif" w:hAnsi="Liberation Serif" w:cs="Liberation Serif"/>
          <w:sz w:val="28"/>
          <w:szCs w:val="28"/>
        </w:rPr>
        <w:t>Приложение № 1</w:t>
      </w:r>
      <w:r w:rsidR="000A0C5A" w:rsidRPr="00DD0715">
        <w:rPr>
          <w:rFonts w:ascii="Liberation Serif" w:hAnsi="Liberation Serif" w:cs="Liberation Serif"/>
          <w:sz w:val="28"/>
          <w:szCs w:val="28"/>
        </w:rPr>
        <w:t>5</w:t>
      </w:r>
      <w:r w:rsidRPr="00DD0715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:rsidR="00602B9A" w:rsidRPr="00626CA2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602B9A" w:rsidRPr="00626CA2" w:rsidRDefault="00602B9A" w:rsidP="0029503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 физической культуры и спорта», 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626CA2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626CA2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626CA2">
        <w:rPr>
          <w:rFonts w:ascii="Liberation Serif" w:hAnsi="Liberation Serif" w:cs="Liberation Serif"/>
          <w:sz w:val="28"/>
          <w:szCs w:val="28"/>
        </w:rPr>
        <w:t>годы»</w:t>
      </w:r>
    </w:p>
    <w:p w:rsidR="008B3C04" w:rsidRPr="00626CA2" w:rsidRDefault="008B3C04" w:rsidP="00602B9A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2967"/>
        <w:gridCol w:w="1416"/>
        <w:gridCol w:w="1257"/>
        <w:gridCol w:w="1260"/>
        <w:gridCol w:w="1258"/>
        <w:gridCol w:w="1203"/>
        <w:gridCol w:w="1312"/>
        <w:gridCol w:w="1257"/>
        <w:gridCol w:w="1258"/>
        <w:gridCol w:w="851"/>
      </w:tblGrid>
      <w:tr w:rsidR="00626CA2" w:rsidRPr="00626CA2" w:rsidTr="0029503E"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43470D" w:rsidRPr="00626CA2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21" w:type="dxa"/>
            <w:gridSpan w:val="8"/>
          </w:tcPr>
          <w:p w:rsidR="0029503E" w:rsidRPr="00626CA2" w:rsidRDefault="0029503E" w:rsidP="001C7CF6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43470D" w:rsidRPr="00626CA2" w:rsidRDefault="0043470D" w:rsidP="0029503E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29503E" w:rsidRPr="00626CA2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626CA2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целевого </w:t>
            </w:r>
          </w:p>
          <w:p w:rsidR="0043470D" w:rsidRPr="00626CA2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626CA2">
              <w:rPr>
                <w:rFonts w:ascii="Liberation Serif" w:hAnsi="Liberation Serif" w:cs="Liberation Serif"/>
                <w:sz w:val="18"/>
                <w:szCs w:val="18"/>
              </w:rPr>
              <w:t>показателя, на достижение которого направлено мероприятие</w:t>
            </w:r>
          </w:p>
        </w:tc>
      </w:tr>
      <w:tr w:rsidR="00626CA2" w:rsidRPr="00626CA2" w:rsidTr="00DB16B7">
        <w:trPr>
          <w:cantSplit/>
          <w:trHeight w:val="2421"/>
        </w:trPr>
        <w:tc>
          <w:tcPr>
            <w:tcW w:w="591" w:type="dxa"/>
            <w:vMerge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vMerge/>
            <w:shd w:val="clear" w:color="auto" w:fill="auto"/>
          </w:tcPr>
          <w:p w:rsidR="0043470D" w:rsidRPr="00626CA2" w:rsidRDefault="0043470D" w:rsidP="001C7CF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второй 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2021 г. </w:t>
            </w:r>
          </w:p>
        </w:tc>
        <w:tc>
          <w:tcPr>
            <w:tcW w:w="1258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год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03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2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7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B16B7">
        <w:tc>
          <w:tcPr>
            <w:tcW w:w="591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43470D" w:rsidRPr="00626CA2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EF191B" w:rsidRPr="00626CA2" w:rsidRDefault="00EF191B" w:rsidP="00EF191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706157,20</w:t>
            </w:r>
          </w:p>
        </w:tc>
        <w:tc>
          <w:tcPr>
            <w:tcW w:w="1257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EF191B" w:rsidRPr="00626CA2" w:rsidRDefault="00EF191B" w:rsidP="00EF191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EF191B" w:rsidRPr="00626CA2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EF191B" w:rsidRPr="00626CA2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EF191B" w:rsidRPr="00626CA2" w:rsidRDefault="00EF191B" w:rsidP="00EF191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EF191B" w:rsidRPr="00626CA2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EF191B" w:rsidRPr="00626CA2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706157,20</w:t>
            </w:r>
          </w:p>
        </w:tc>
        <w:tc>
          <w:tcPr>
            <w:tcW w:w="1257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Merge w:val="restart"/>
            <w:vAlign w:val="center"/>
          </w:tcPr>
          <w:p w:rsidR="00EF191B" w:rsidRPr="00626CA2" w:rsidRDefault="00EF191B" w:rsidP="00EF191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EF191B" w:rsidRPr="00626CA2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676363,20</w:t>
            </w:r>
          </w:p>
        </w:tc>
        <w:tc>
          <w:tcPr>
            <w:tcW w:w="1257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Merge/>
            <w:vAlign w:val="center"/>
          </w:tcPr>
          <w:p w:rsidR="00EF191B" w:rsidRPr="00626CA2" w:rsidRDefault="00EF191B" w:rsidP="00EF191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B16B7">
        <w:trPr>
          <w:trHeight w:val="531"/>
        </w:trPr>
        <w:tc>
          <w:tcPr>
            <w:tcW w:w="591" w:type="dxa"/>
            <w:shd w:val="clear" w:color="auto" w:fill="auto"/>
          </w:tcPr>
          <w:p w:rsidR="00DB16B7" w:rsidRPr="00626CA2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67" w:type="dxa"/>
            <w:shd w:val="clear" w:color="auto" w:fill="auto"/>
          </w:tcPr>
          <w:p w:rsidR="00DB16B7" w:rsidRPr="00626CA2" w:rsidRDefault="00DB16B7" w:rsidP="00DB16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</w:t>
            </w:r>
          </w:p>
          <w:p w:rsidR="00DB16B7" w:rsidRPr="00626CA2" w:rsidRDefault="00DB16B7" w:rsidP="00DB16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B16B7" w:rsidRPr="00626CA2" w:rsidRDefault="008C1760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D8391C" w:rsidRPr="00626CA2">
              <w:rPr>
                <w:rFonts w:ascii="Liberation Serif" w:hAnsi="Liberation Serif" w:cs="Liberation Serif"/>
                <w:sz w:val="24"/>
                <w:szCs w:val="24"/>
              </w:rPr>
              <w:t>9794,00</w:t>
            </w:r>
          </w:p>
        </w:tc>
        <w:tc>
          <w:tcPr>
            <w:tcW w:w="1257" w:type="dxa"/>
            <w:vAlign w:val="center"/>
          </w:tcPr>
          <w:p w:rsidR="00DB16B7" w:rsidRPr="00626CA2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:rsidR="00DB16B7" w:rsidRPr="00626CA2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B16B7" w:rsidRPr="00626CA2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DB16B7" w:rsidRPr="00626CA2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DB16B7" w:rsidRPr="00626CA2" w:rsidRDefault="00D8391C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5E69C7"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DB16B7" w:rsidRPr="00626CA2">
              <w:rPr>
                <w:rFonts w:ascii="Liberation Serif" w:hAnsi="Liberation Serif" w:cs="Liberation Serif"/>
                <w:sz w:val="24"/>
                <w:szCs w:val="24"/>
              </w:rPr>
              <w:t>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B16B7" w:rsidRPr="00626CA2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B16B7" w:rsidRPr="00626CA2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DB16B7" w:rsidRPr="00626CA2" w:rsidRDefault="00DB16B7" w:rsidP="00DB16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29503E">
        <w:tc>
          <w:tcPr>
            <w:tcW w:w="591" w:type="dxa"/>
            <w:shd w:val="clear" w:color="auto" w:fill="auto"/>
            <w:vAlign w:val="center"/>
          </w:tcPr>
          <w:p w:rsidR="00DB16B7" w:rsidRPr="00626CA2" w:rsidRDefault="00DB16B7" w:rsidP="00DB16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39" w:type="dxa"/>
            <w:gridSpan w:val="10"/>
          </w:tcPr>
          <w:p w:rsidR="00DB16B7" w:rsidRPr="00626CA2" w:rsidRDefault="00DB16B7" w:rsidP="00DB16B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626CA2" w:rsidRPr="00626CA2" w:rsidTr="005E6415">
        <w:tc>
          <w:tcPr>
            <w:tcW w:w="591" w:type="dxa"/>
            <w:shd w:val="clear" w:color="auto" w:fill="auto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shd w:val="clear" w:color="auto" w:fill="auto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shd w:val="clear" w:color="auto" w:fill="auto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shd w:val="clear" w:color="auto" w:fill="auto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F938EA" w:rsidRPr="00626CA2" w:rsidRDefault="00F938EA" w:rsidP="00F938E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938EA" w:rsidRPr="00626CA2" w:rsidRDefault="00EF191B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706157,20</w:t>
            </w:r>
          </w:p>
        </w:tc>
        <w:tc>
          <w:tcPr>
            <w:tcW w:w="1257" w:type="dxa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938EA" w:rsidRPr="00626CA2" w:rsidRDefault="00EF191B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F938EA" w:rsidRPr="00626CA2" w:rsidRDefault="00F938EA" w:rsidP="00F938E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371097" w:rsidRDefault="00F938EA" w:rsidP="00F938E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F938EA" w:rsidRPr="00626CA2" w:rsidRDefault="00F938EA" w:rsidP="00F938E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938EA" w:rsidRPr="00626CA2" w:rsidRDefault="00EF191B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938EA" w:rsidRPr="00626CA2" w:rsidRDefault="00EF191B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938EA" w:rsidRPr="00626CA2" w:rsidRDefault="00F938EA" w:rsidP="00F938E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F938EA" w:rsidRPr="00626CA2" w:rsidRDefault="00F938EA" w:rsidP="00F938E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938EA" w:rsidRPr="00626CA2" w:rsidRDefault="00F938EA" w:rsidP="00F938E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938EA" w:rsidRPr="00626CA2" w:rsidRDefault="00EF191B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706157,20</w:t>
            </w:r>
          </w:p>
        </w:tc>
        <w:tc>
          <w:tcPr>
            <w:tcW w:w="1257" w:type="dxa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938EA" w:rsidRPr="00626CA2" w:rsidRDefault="00EF191B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F938EA" w:rsidRPr="00626CA2" w:rsidRDefault="00F938EA" w:rsidP="00F938E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F938EA" w:rsidRPr="00626CA2" w:rsidRDefault="00F938EA" w:rsidP="00F938E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938EA" w:rsidRPr="00626CA2" w:rsidRDefault="00EF191B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676363,20</w:t>
            </w:r>
          </w:p>
        </w:tc>
        <w:tc>
          <w:tcPr>
            <w:tcW w:w="1257" w:type="dxa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938EA" w:rsidRPr="00626CA2" w:rsidRDefault="00EF191B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938EA" w:rsidRPr="00626CA2" w:rsidRDefault="00F938EA" w:rsidP="00F938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:rsidR="00F938EA" w:rsidRPr="00626CA2" w:rsidRDefault="00F938EA" w:rsidP="00F938E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626CA2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29794,00</w:t>
            </w:r>
          </w:p>
        </w:tc>
        <w:tc>
          <w:tcPr>
            <w:tcW w:w="1257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626CA2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67" w:type="dxa"/>
            <w:shd w:val="clear" w:color="auto" w:fill="auto"/>
          </w:tcPr>
          <w:p w:rsidR="00807514" w:rsidRPr="00626CA2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Центр развития бокса в градостроительном комплексе № 2 (частично) микрорайона I жилого района «Южный»,</w:t>
            </w:r>
          </w:p>
          <w:p w:rsidR="00807514" w:rsidRPr="00626CA2" w:rsidRDefault="00807514" w:rsidP="0080751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399157,20</w:t>
            </w:r>
          </w:p>
        </w:tc>
        <w:tc>
          <w:tcPr>
            <w:tcW w:w="1257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626CA2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67" w:type="dxa"/>
            <w:shd w:val="clear" w:color="auto" w:fill="auto"/>
          </w:tcPr>
          <w:p w:rsidR="00AE0106" w:rsidRPr="00626CA2" w:rsidRDefault="00AE0106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807514" w:rsidRPr="00626CA2">
              <w:rPr>
                <w:rFonts w:ascii="Liberation Serif" w:hAnsi="Liberation Serif" w:cs="Liberation Serif"/>
                <w:sz w:val="24"/>
                <w:szCs w:val="24"/>
              </w:rPr>
              <w:t>бластной</w:t>
            </w:r>
          </w:p>
          <w:p w:rsidR="00807514" w:rsidRPr="00626CA2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626CA2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626CA2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626CA2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399157,20</w:t>
            </w:r>
          </w:p>
        </w:tc>
        <w:tc>
          <w:tcPr>
            <w:tcW w:w="1257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626CA2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626CA2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396363,20</w:t>
            </w:r>
          </w:p>
        </w:tc>
        <w:tc>
          <w:tcPr>
            <w:tcW w:w="1257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84105,90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EF191B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626CA2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626CA2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807514" w:rsidRPr="00626CA2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57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07514" w:rsidRPr="00626CA2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67" w:type="dxa"/>
            <w:shd w:val="clear" w:color="auto" w:fill="auto"/>
          </w:tcPr>
          <w:p w:rsidR="00807514" w:rsidRPr="00626CA2" w:rsidRDefault="00807514" w:rsidP="00807514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физкультурно-оздоровительного комплекса в жилом районе «Ленинский», </w:t>
            </w:r>
          </w:p>
          <w:p w:rsidR="00807514" w:rsidRPr="00626CA2" w:rsidRDefault="00807514" w:rsidP="00807514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57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:rsidR="00807514" w:rsidRPr="00626CA2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DB16B7">
        <w:tc>
          <w:tcPr>
            <w:tcW w:w="591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07514" w:rsidRPr="00626CA2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07514" w:rsidRPr="00626CA2" w:rsidRDefault="00807514" w:rsidP="008075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57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807514" w:rsidRPr="00626CA2" w:rsidRDefault="00807514" w:rsidP="008075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:rsidR="00807514" w:rsidRPr="00626CA2" w:rsidRDefault="00807514" w:rsidP="0080751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210E65">
        <w:tc>
          <w:tcPr>
            <w:tcW w:w="591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71097" w:rsidRPr="00626CA2" w:rsidTr="00DB16B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DB16B7">
        <w:tc>
          <w:tcPr>
            <w:tcW w:w="591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57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097" w:rsidRPr="00626CA2" w:rsidTr="00DB16B7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Легкоатлетический манеж в жилом районе «Южный»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DB16B7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097" w:rsidRPr="00626CA2" w:rsidTr="00DB16B7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097" w:rsidRPr="00626CA2" w:rsidTr="00DB16B7">
        <w:trPr>
          <w:trHeight w:val="337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097" w:rsidRPr="00626CA2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097" w:rsidRPr="00626CA2" w:rsidRDefault="00371097" w:rsidP="003710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DB16B7" w:rsidRPr="00626CA2" w:rsidRDefault="00DB16B7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626CA2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626CA2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626CA2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626CA2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F44E29" w:rsidRPr="00626CA2" w:rsidRDefault="00F44E29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096A0F" w:rsidRPr="00626CA2">
        <w:rPr>
          <w:rFonts w:ascii="Liberation Serif" w:hAnsi="Liberation Serif" w:cs="Liberation Serif"/>
          <w:bCs/>
          <w:sz w:val="28"/>
          <w:szCs w:val="28"/>
        </w:rPr>
        <w:t>1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0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47206" w:rsidRPr="00626CA2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A102A" w:rsidRPr="00626CA2" w:rsidRDefault="00BA102A" w:rsidP="00BA102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217</w:t>
      </w:r>
    </w:p>
    <w:p w:rsidR="00C66997" w:rsidRPr="00DD0715" w:rsidRDefault="00602B9A" w:rsidP="0034480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DD0715">
        <w:rPr>
          <w:rFonts w:ascii="Liberation Serif" w:hAnsi="Liberation Serif" w:cs="Liberation Serif"/>
          <w:sz w:val="28"/>
          <w:szCs w:val="28"/>
        </w:rPr>
        <w:t>Приложение № 1</w:t>
      </w:r>
      <w:r w:rsidR="000A0C5A" w:rsidRPr="00DD0715">
        <w:rPr>
          <w:rFonts w:ascii="Liberation Serif" w:hAnsi="Liberation Serif" w:cs="Liberation Serif"/>
          <w:sz w:val="28"/>
          <w:szCs w:val="28"/>
        </w:rPr>
        <w:t>6</w:t>
      </w:r>
      <w:r w:rsidRPr="00DD0715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:rsidR="00371097" w:rsidRPr="00626CA2" w:rsidRDefault="00371097" w:rsidP="00344803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626CA2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602B9A" w:rsidRPr="00626CA2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образовательных учреждений», обеспечивающей выполнение муниципальной программы «Реализация мероприятий в области градостроительной деятельности </w:t>
      </w:r>
    </w:p>
    <w:p w:rsidR="00602B9A" w:rsidRPr="00626CA2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2B1D5E" w:rsidRPr="00626CA2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 на </w:t>
      </w:r>
      <w:r w:rsidR="00D95C1C" w:rsidRPr="00626CA2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626CA2">
        <w:rPr>
          <w:rFonts w:ascii="Liberation Serif" w:hAnsi="Liberation Serif" w:cs="Liberation Serif"/>
          <w:sz w:val="28"/>
          <w:szCs w:val="28"/>
        </w:rPr>
        <w:t>годы»</w:t>
      </w:r>
    </w:p>
    <w:p w:rsidR="00344803" w:rsidRPr="00626CA2" w:rsidRDefault="00344803" w:rsidP="00602B9A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977"/>
        <w:gridCol w:w="1375"/>
        <w:gridCol w:w="1261"/>
        <w:gridCol w:w="1262"/>
        <w:gridCol w:w="1261"/>
        <w:gridCol w:w="1262"/>
        <w:gridCol w:w="1261"/>
        <w:gridCol w:w="1262"/>
        <w:gridCol w:w="1262"/>
        <w:gridCol w:w="851"/>
      </w:tblGrid>
      <w:tr w:rsidR="00626CA2" w:rsidRPr="00626CA2" w:rsidTr="0029503E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1807B8" w:rsidRPr="00626CA2" w:rsidRDefault="001807B8" w:rsidP="0029503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29503E" w:rsidRPr="00626CA2" w:rsidRDefault="0029503E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1807B8" w:rsidRPr="00626CA2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626CA2" w:rsidRDefault="001807B8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626CA2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626CA2" w:rsidRPr="00626CA2" w:rsidTr="0029503E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807B8" w:rsidRPr="00626CA2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1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2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61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62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1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2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2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29503E">
        <w:tc>
          <w:tcPr>
            <w:tcW w:w="596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626CA2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29503E">
        <w:tc>
          <w:tcPr>
            <w:tcW w:w="596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94623" w:rsidRPr="00626CA2" w:rsidRDefault="00094623" w:rsidP="0009462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1185449,30</w:t>
            </w:r>
          </w:p>
        </w:tc>
        <w:tc>
          <w:tcPr>
            <w:tcW w:w="1261" w:type="dxa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262" w:type="dxa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54144,30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251687,00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314758,00</w:t>
            </w:r>
          </w:p>
        </w:tc>
        <w:tc>
          <w:tcPr>
            <w:tcW w:w="851" w:type="dxa"/>
            <w:vAlign w:val="center"/>
          </w:tcPr>
          <w:p w:rsidR="00094623" w:rsidRPr="00626CA2" w:rsidRDefault="00094623" w:rsidP="0009462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29503E">
        <w:tc>
          <w:tcPr>
            <w:tcW w:w="596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71097" w:rsidRDefault="00094623" w:rsidP="0009462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094623" w:rsidRPr="00626CA2" w:rsidRDefault="00094623" w:rsidP="0009462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794943,80</w:t>
            </w:r>
          </w:p>
        </w:tc>
        <w:tc>
          <w:tcPr>
            <w:tcW w:w="1261" w:type="dxa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262" w:type="dxa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234068,00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292722,00</w:t>
            </w:r>
          </w:p>
        </w:tc>
        <w:tc>
          <w:tcPr>
            <w:tcW w:w="851" w:type="dxa"/>
            <w:vAlign w:val="center"/>
          </w:tcPr>
          <w:p w:rsidR="00094623" w:rsidRPr="00626CA2" w:rsidRDefault="00094623" w:rsidP="0009462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29503E">
        <w:tc>
          <w:tcPr>
            <w:tcW w:w="596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71097" w:rsidRDefault="00094623" w:rsidP="0009462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094623" w:rsidRPr="00626CA2" w:rsidRDefault="00094623" w:rsidP="0009462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269366,50</w:t>
            </w:r>
          </w:p>
        </w:tc>
        <w:tc>
          <w:tcPr>
            <w:tcW w:w="1261" w:type="dxa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8810,00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94623" w:rsidRPr="00626CA2" w:rsidRDefault="00094623" w:rsidP="0009462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094623" w:rsidRPr="00626CA2" w:rsidRDefault="00094623" w:rsidP="0009462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29503E">
        <w:tc>
          <w:tcPr>
            <w:tcW w:w="596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F191B" w:rsidRPr="00626CA2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EF191B" w:rsidRPr="00626CA2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121139,00</w:t>
            </w:r>
          </w:p>
        </w:tc>
        <w:tc>
          <w:tcPr>
            <w:tcW w:w="1261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EF191B" w:rsidRPr="00626CA2" w:rsidRDefault="00EF191B" w:rsidP="00EF191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29503E">
        <w:tc>
          <w:tcPr>
            <w:tcW w:w="596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F191B" w:rsidRPr="00626CA2" w:rsidRDefault="00EF191B" w:rsidP="00EF19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97139,00</w:t>
            </w:r>
          </w:p>
        </w:tc>
        <w:tc>
          <w:tcPr>
            <w:tcW w:w="1261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F191B" w:rsidRPr="00626CA2" w:rsidRDefault="00EF191B" w:rsidP="00EF1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EF191B" w:rsidRPr="00626CA2" w:rsidRDefault="00C51FE7" w:rsidP="00EF191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C51FE7" w:rsidRPr="00626CA2" w:rsidTr="00210E65">
        <w:tc>
          <w:tcPr>
            <w:tcW w:w="596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4034" w:type="dxa"/>
            <w:gridSpan w:val="10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Default="00C51FE7" w:rsidP="00C51FE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1185449,30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54144,30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251687,00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314758,00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794943,80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234068,00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292722,00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269366,50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8810,00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121139,00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97139,00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8809,00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11018,00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77" w:type="dxa"/>
            <w:shd w:val="clear" w:color="auto" w:fill="auto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Детский сад на 300 ме</w:t>
            </w:r>
            <w:proofErr w:type="gram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 в гр</w:t>
            </w:r>
            <w:proofErr w:type="gram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адостроительном комплексе № 2  (частично)  микрорайона 1 жилого района «Южный» 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214350,74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214350,74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77" w:type="dxa"/>
            <w:shd w:val="clear" w:color="auto" w:fill="auto"/>
          </w:tcPr>
          <w:p w:rsidR="00C51FE7" w:rsidRPr="00626CA2" w:rsidRDefault="00C51FE7" w:rsidP="00C51F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</w:t>
            </w:r>
          </w:p>
          <w:p w:rsidR="00C51FE7" w:rsidRPr="00626CA2" w:rsidRDefault="00C51FE7" w:rsidP="00C51F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167972,70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167972,70</w:t>
            </w:r>
          </w:p>
        </w:tc>
        <w:tc>
          <w:tcPr>
            <w:tcW w:w="1262" w:type="dxa"/>
            <w:vAlign w:val="bottom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34203,50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34203,50</w:t>
            </w:r>
          </w:p>
        </w:tc>
        <w:tc>
          <w:tcPr>
            <w:tcW w:w="1262" w:type="dxa"/>
            <w:vAlign w:val="bottom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</w:t>
            </w:r>
            <w:proofErr w:type="spellEnd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C51FE7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монтажные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C51FE7" w:rsidRPr="00626CA2" w:rsidTr="00210E65">
        <w:tc>
          <w:tcPr>
            <w:tcW w:w="596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shd w:val="clear" w:color="auto" w:fill="auto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250 мест по ул. Октябрьской в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 Свердловской области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272240,66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218096,36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54144,30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AE0106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100181,10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100181,10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C51FE7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153756,20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106102,90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47653,30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18303,36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11812,36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18303,36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11812,36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77" w:type="dxa"/>
            <w:shd w:val="clear" w:color="auto" w:fill="auto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125 мест по ул. </w:t>
            </w:r>
            <w:proofErr w:type="spellStart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Исетская</w:t>
            </w:r>
            <w:proofErr w:type="spellEnd"/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, 38 (новое здание второго корпуса Детского сада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№ 74), </w:t>
            </w:r>
            <w:r w:rsidRPr="00626CA2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112000,00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52000,00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52000,00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AE0106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96720,00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C51FE7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3640,00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11640,00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6A7075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3640,00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Детский сад на 300 мест по улице Лермонтова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C51FE7" w:rsidRPr="00626CA2" w:rsidRDefault="00C51FE7" w:rsidP="00C51FE7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292445,00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109687,00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172758,00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C51FE7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262670,00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102008,00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160662,00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10E65">
        <w:tc>
          <w:tcPr>
            <w:tcW w:w="596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C51FE7" w:rsidRPr="00626CA2" w:rsidTr="00C51FE7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9888,00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3840,00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6A7075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19887,00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3839,00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9887,00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3839,00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Строительство средней общеобразовательной школы на 1275 мест в микрорайоне I жилого района «Южный» город Каменск-Уральский Свердловской области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108412,90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108412,90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C51FE7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61578,80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61578,80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150 мест по ул. Жуковского,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186000,00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90000,00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90000,00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167400,00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83700,00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83700,00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6300,00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12300,00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6300,00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3150,00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C51FE7" w:rsidRPr="00626CA2" w:rsidTr="0029503E">
        <w:tc>
          <w:tcPr>
            <w:tcW w:w="596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51FE7" w:rsidRPr="00626CA2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61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C51FE7" w:rsidRPr="00626CA2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C51FE7" w:rsidRPr="00626CA2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AC338E" w:rsidRPr="00626CA2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  <w:r w:rsidR="00344B8C" w:rsidRPr="00626CA2">
        <w:rPr>
          <w:rFonts w:ascii="Liberation Serif" w:hAnsi="Liberation Serif" w:cs="Liberation Serif"/>
          <w:bCs/>
          <w:sz w:val="28"/>
          <w:szCs w:val="28"/>
        </w:rPr>
        <w:t>1</w:t>
      </w:r>
    </w:p>
    <w:p w:rsidR="00AC338E" w:rsidRPr="00626CA2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AC338E" w:rsidRPr="00626CA2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BA102A" w:rsidRPr="00626CA2" w:rsidRDefault="00BA102A" w:rsidP="00BA102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626CA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19.03.2021</w:t>
      </w:r>
      <w:r w:rsidRPr="00626CA2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217</w:t>
      </w:r>
    </w:p>
    <w:p w:rsidR="00AC338E" w:rsidRPr="00DD0715" w:rsidRDefault="00AC338E" w:rsidP="00AC338E">
      <w:pPr>
        <w:jc w:val="right"/>
        <w:rPr>
          <w:rFonts w:ascii="Liberation Serif" w:hAnsi="Liberation Serif" w:cs="Liberation Serif"/>
          <w:sz w:val="28"/>
          <w:szCs w:val="28"/>
        </w:rPr>
      </w:pPr>
      <w:bookmarkStart w:id="1" w:name="_GoBack"/>
      <w:bookmarkEnd w:id="1"/>
      <w:r w:rsidRPr="00DD0715">
        <w:rPr>
          <w:rFonts w:ascii="Liberation Serif" w:hAnsi="Liberation Serif" w:cs="Liberation Serif"/>
          <w:sz w:val="28"/>
          <w:szCs w:val="28"/>
        </w:rPr>
        <w:t>Приложение № 17 к Программе</w:t>
      </w:r>
    </w:p>
    <w:p w:rsidR="00A94402" w:rsidRPr="00626CA2" w:rsidRDefault="00A94402" w:rsidP="00AC338E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 культуры», </w:t>
      </w:r>
    </w:p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6CA2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2977"/>
        <w:gridCol w:w="1418"/>
        <w:gridCol w:w="1255"/>
        <w:gridCol w:w="1255"/>
        <w:gridCol w:w="1256"/>
        <w:gridCol w:w="1255"/>
        <w:gridCol w:w="1256"/>
        <w:gridCol w:w="1255"/>
        <w:gridCol w:w="1256"/>
        <w:gridCol w:w="851"/>
      </w:tblGrid>
      <w:tr w:rsidR="00626CA2" w:rsidRPr="00626CA2" w:rsidTr="00AC338E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AC338E" w:rsidRPr="00626CA2" w:rsidRDefault="00AC338E" w:rsidP="00AC338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AC338E" w:rsidRPr="00626CA2" w:rsidRDefault="00AC338E" w:rsidP="00AC338E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AC338E" w:rsidRPr="00626CA2" w:rsidRDefault="00AC338E" w:rsidP="00AC338E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AC338E" w:rsidRPr="00626CA2" w:rsidRDefault="00AC338E" w:rsidP="00AC338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626CA2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  <w:p w:rsidR="00AC338E" w:rsidRPr="00626CA2" w:rsidRDefault="00AC338E" w:rsidP="00AC338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626CA2" w:rsidRPr="00626CA2" w:rsidTr="00AC338E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AC338E" w:rsidRPr="00626CA2" w:rsidRDefault="00AC338E" w:rsidP="00AC338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5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первый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55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второй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56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третий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55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год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6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пятый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5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шестой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6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седьмой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 xml:space="preserve"> год 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планового периода</w:t>
            </w:r>
          </w:p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626CA2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AC338E">
        <w:tc>
          <w:tcPr>
            <w:tcW w:w="596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AC338E" w:rsidRPr="00626CA2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240C2" w:rsidRPr="00626CA2" w:rsidRDefault="009240C2" w:rsidP="009240C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1434586,90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97526,90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9240C2" w:rsidRPr="00626CA2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240C2" w:rsidRPr="00626CA2" w:rsidRDefault="009240C2" w:rsidP="009240C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642150,00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180503,00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461647,00</w:t>
            </w:r>
          </w:p>
        </w:tc>
        <w:tc>
          <w:tcPr>
            <w:tcW w:w="851" w:type="dxa"/>
            <w:vAlign w:val="center"/>
          </w:tcPr>
          <w:p w:rsidR="009240C2" w:rsidRPr="00626CA2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240C2" w:rsidRPr="00626CA2" w:rsidRDefault="009240C2" w:rsidP="009240C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784870,50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96774,20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vAlign w:val="center"/>
          </w:tcPr>
          <w:p w:rsidR="009240C2" w:rsidRPr="00626CA2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240C2" w:rsidRPr="00626CA2" w:rsidRDefault="009240C2" w:rsidP="009240C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9240C2" w:rsidRPr="00626CA2" w:rsidRDefault="009240C2" w:rsidP="009240C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135997,40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Merge w:val="restart"/>
            <w:vAlign w:val="center"/>
          </w:tcPr>
          <w:p w:rsidR="009240C2" w:rsidRPr="00626CA2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240C2" w:rsidRPr="00626CA2" w:rsidRDefault="009240C2" w:rsidP="009240C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129537,40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Merge/>
            <w:vAlign w:val="center"/>
          </w:tcPr>
          <w:p w:rsidR="009240C2" w:rsidRPr="00626CA2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240C2" w:rsidRPr="00626CA2" w:rsidRDefault="009240C2" w:rsidP="009240C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9240C2" w:rsidRPr="00626CA2" w:rsidRDefault="009240C2" w:rsidP="009240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9240C2" w:rsidRPr="00626CA2" w:rsidRDefault="009240C2" w:rsidP="009240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626CA2">
        <w:tc>
          <w:tcPr>
            <w:tcW w:w="596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4034" w:type="dxa"/>
            <w:gridSpan w:val="10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1434586,90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97526,90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642150,00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180503,00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461647,00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784870,50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96774,20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135997,40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129537,40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proofErr w:type="spellEnd"/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77" w:type="dxa"/>
            <w:shd w:val="clear" w:color="auto" w:fill="auto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здания театра драмы, </w:t>
            </w:r>
          </w:p>
          <w:p w:rsidR="00A94402" w:rsidRPr="00626CA2" w:rsidRDefault="00A94402" w:rsidP="00A94402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CB4D57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642150,00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180503,00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461647,00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CB4D57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513719,00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128430,00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128430,00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Центр культурного развития в градостроительном комплексе № 2 (частично) микрорайона </w:t>
            </w: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  <w:lang w:val="en-US"/>
              </w:rPr>
              <w:t>I</w:t>
            </w:r>
            <w:r w:rsidRPr="00626CA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жилого района «Южный»</w:t>
            </w: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150287,90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97526,90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626CA2">
        <w:tc>
          <w:tcPr>
            <w:tcW w:w="596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142720,50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96774,20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7567,40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1107,40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626CA2" w:rsidRPr="00626CA2" w:rsidTr="00AC338E">
        <w:tc>
          <w:tcPr>
            <w:tcW w:w="59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94402" w:rsidRPr="00626CA2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6460,00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A94402" w:rsidRPr="00626CA2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A94402" w:rsidRPr="00626CA2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26CA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AC338E" w:rsidRPr="00626CA2" w:rsidRDefault="00AC338E" w:rsidP="00AC338E">
      <w:pPr>
        <w:jc w:val="center"/>
        <w:rPr>
          <w:rFonts w:ascii="Liberation Serif" w:hAnsi="Liberation Serif" w:cs="Liberation Serif"/>
          <w:sz w:val="24"/>
          <w:szCs w:val="24"/>
        </w:rPr>
      </w:pPr>
    </w:p>
    <w:sectPr w:rsidR="00AC338E" w:rsidRPr="00626CA2" w:rsidSect="00C00E29">
      <w:pgSz w:w="16838" w:h="11906" w:orient="landscape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BE6" w:rsidRDefault="009A1BE6">
      <w:r>
        <w:separator/>
      </w:r>
    </w:p>
  </w:endnote>
  <w:endnote w:type="continuationSeparator" w:id="1">
    <w:p w:rsidR="009A1BE6" w:rsidRDefault="009A1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BE6" w:rsidRDefault="009A1BE6">
      <w:r>
        <w:separator/>
      </w:r>
    </w:p>
  </w:footnote>
  <w:footnote w:type="continuationSeparator" w:id="1">
    <w:p w:rsidR="009A1BE6" w:rsidRDefault="009A1B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E65" w:rsidRDefault="00DA30F3" w:rsidP="006A70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10E6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10E65">
      <w:rPr>
        <w:rStyle w:val="a7"/>
        <w:noProof/>
      </w:rPr>
      <w:t>45</w:t>
    </w:r>
    <w:r>
      <w:rPr>
        <w:rStyle w:val="a7"/>
      </w:rPr>
      <w:fldChar w:fldCharType="end"/>
    </w:r>
  </w:p>
  <w:p w:rsidR="00210E65" w:rsidRDefault="00210E65">
    <w:pPr>
      <w:pStyle w:val="a5"/>
    </w:pPr>
  </w:p>
  <w:p w:rsidR="00210E65" w:rsidRDefault="00210E65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3233079"/>
      <w:docPartObj>
        <w:docPartGallery w:val="Page Numbers (Top of Page)"/>
        <w:docPartUnique/>
      </w:docPartObj>
    </w:sdtPr>
    <w:sdtContent>
      <w:p w:rsidR="00210E65" w:rsidRDefault="00DA30F3">
        <w:pPr>
          <w:pStyle w:val="a5"/>
          <w:jc w:val="center"/>
        </w:pPr>
        <w:r>
          <w:fldChar w:fldCharType="begin"/>
        </w:r>
        <w:r w:rsidR="00210E65">
          <w:instrText>PAGE   \* MERGEFORMAT</w:instrText>
        </w:r>
        <w:r>
          <w:fldChar w:fldCharType="separate"/>
        </w:r>
        <w:r w:rsidR="00EC3AB7">
          <w:rPr>
            <w:noProof/>
          </w:rPr>
          <w:t>3</w:t>
        </w:r>
        <w:r>
          <w:fldChar w:fldCharType="end"/>
        </w:r>
      </w:p>
    </w:sdtContent>
  </w:sdt>
  <w:p w:rsidR="00210E65" w:rsidRDefault="00210E65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15099D"/>
    <w:multiLevelType w:val="hybridMultilevel"/>
    <w:tmpl w:val="6C2A2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5F157F93"/>
    <w:multiLevelType w:val="hybridMultilevel"/>
    <w:tmpl w:val="EA5209CE"/>
    <w:lvl w:ilvl="0" w:tplc="C3F87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5"/>
  </w:num>
  <w:num w:numId="4">
    <w:abstractNumId w:val="6"/>
  </w:num>
  <w:num w:numId="5">
    <w:abstractNumId w:val="4"/>
  </w:num>
  <w:num w:numId="6">
    <w:abstractNumId w:val="14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</w:num>
  <w:num w:numId="15">
    <w:abstractNumId w:val="13"/>
  </w:num>
  <w:num w:numId="16">
    <w:abstractNumId w:val="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645D72"/>
    <w:rsid w:val="0000073A"/>
    <w:rsid w:val="0000115D"/>
    <w:rsid w:val="00001AAB"/>
    <w:rsid w:val="00001BEE"/>
    <w:rsid w:val="00002F20"/>
    <w:rsid w:val="000035B9"/>
    <w:rsid w:val="000036D9"/>
    <w:rsid w:val="00004752"/>
    <w:rsid w:val="0000492E"/>
    <w:rsid w:val="00004E12"/>
    <w:rsid w:val="00005E71"/>
    <w:rsid w:val="000075F1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699F"/>
    <w:rsid w:val="0001763B"/>
    <w:rsid w:val="0001798B"/>
    <w:rsid w:val="00017E01"/>
    <w:rsid w:val="00021F2B"/>
    <w:rsid w:val="0002282F"/>
    <w:rsid w:val="00022EAE"/>
    <w:rsid w:val="00023054"/>
    <w:rsid w:val="00023618"/>
    <w:rsid w:val="0002515A"/>
    <w:rsid w:val="00026340"/>
    <w:rsid w:val="00026383"/>
    <w:rsid w:val="000265DD"/>
    <w:rsid w:val="00027B2D"/>
    <w:rsid w:val="00027CF5"/>
    <w:rsid w:val="00030436"/>
    <w:rsid w:val="00032612"/>
    <w:rsid w:val="00032D28"/>
    <w:rsid w:val="000341C7"/>
    <w:rsid w:val="000348E7"/>
    <w:rsid w:val="00035BD7"/>
    <w:rsid w:val="00036A2D"/>
    <w:rsid w:val="000401DB"/>
    <w:rsid w:val="00041C2B"/>
    <w:rsid w:val="000421D1"/>
    <w:rsid w:val="00042650"/>
    <w:rsid w:val="00043A8D"/>
    <w:rsid w:val="00043DD4"/>
    <w:rsid w:val="00044986"/>
    <w:rsid w:val="00044D4A"/>
    <w:rsid w:val="0005034F"/>
    <w:rsid w:val="000505E0"/>
    <w:rsid w:val="0005077F"/>
    <w:rsid w:val="00050EBB"/>
    <w:rsid w:val="00052426"/>
    <w:rsid w:val="00053010"/>
    <w:rsid w:val="00053933"/>
    <w:rsid w:val="00056665"/>
    <w:rsid w:val="000578D0"/>
    <w:rsid w:val="00057904"/>
    <w:rsid w:val="00057978"/>
    <w:rsid w:val="00057E79"/>
    <w:rsid w:val="00057F50"/>
    <w:rsid w:val="000604E9"/>
    <w:rsid w:val="000607BD"/>
    <w:rsid w:val="000614C1"/>
    <w:rsid w:val="00061795"/>
    <w:rsid w:val="00062349"/>
    <w:rsid w:val="00062B75"/>
    <w:rsid w:val="00062D8A"/>
    <w:rsid w:val="0006329C"/>
    <w:rsid w:val="0006357F"/>
    <w:rsid w:val="00064691"/>
    <w:rsid w:val="0006498B"/>
    <w:rsid w:val="00065D70"/>
    <w:rsid w:val="00070A14"/>
    <w:rsid w:val="0007138C"/>
    <w:rsid w:val="000713E9"/>
    <w:rsid w:val="00072256"/>
    <w:rsid w:val="00072AFF"/>
    <w:rsid w:val="00072CDA"/>
    <w:rsid w:val="00072D61"/>
    <w:rsid w:val="00075A84"/>
    <w:rsid w:val="000773FA"/>
    <w:rsid w:val="0008097A"/>
    <w:rsid w:val="00080AB7"/>
    <w:rsid w:val="00080F19"/>
    <w:rsid w:val="000816F4"/>
    <w:rsid w:val="00082010"/>
    <w:rsid w:val="00082929"/>
    <w:rsid w:val="00083497"/>
    <w:rsid w:val="00083CDD"/>
    <w:rsid w:val="00086261"/>
    <w:rsid w:val="000869B0"/>
    <w:rsid w:val="00086E9F"/>
    <w:rsid w:val="000914ED"/>
    <w:rsid w:val="00092806"/>
    <w:rsid w:val="00093639"/>
    <w:rsid w:val="0009457F"/>
    <w:rsid w:val="00094623"/>
    <w:rsid w:val="000950BF"/>
    <w:rsid w:val="00095A14"/>
    <w:rsid w:val="00096A0F"/>
    <w:rsid w:val="000970A8"/>
    <w:rsid w:val="000973C7"/>
    <w:rsid w:val="0009756C"/>
    <w:rsid w:val="000979E4"/>
    <w:rsid w:val="000A08D3"/>
    <w:rsid w:val="000A0A3E"/>
    <w:rsid w:val="000A0C56"/>
    <w:rsid w:val="000A0C5A"/>
    <w:rsid w:val="000A1365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4CF6"/>
    <w:rsid w:val="000B4D96"/>
    <w:rsid w:val="000B5836"/>
    <w:rsid w:val="000B633D"/>
    <w:rsid w:val="000B6B14"/>
    <w:rsid w:val="000B6D0A"/>
    <w:rsid w:val="000B70F0"/>
    <w:rsid w:val="000C015F"/>
    <w:rsid w:val="000C2882"/>
    <w:rsid w:val="000C2A0B"/>
    <w:rsid w:val="000C34E5"/>
    <w:rsid w:val="000C365E"/>
    <w:rsid w:val="000C4A21"/>
    <w:rsid w:val="000C527F"/>
    <w:rsid w:val="000C5B93"/>
    <w:rsid w:val="000C67F3"/>
    <w:rsid w:val="000C686E"/>
    <w:rsid w:val="000C7C11"/>
    <w:rsid w:val="000D072B"/>
    <w:rsid w:val="000D1DBE"/>
    <w:rsid w:val="000D3A09"/>
    <w:rsid w:val="000D49CE"/>
    <w:rsid w:val="000D512E"/>
    <w:rsid w:val="000D5A97"/>
    <w:rsid w:val="000D6665"/>
    <w:rsid w:val="000D675D"/>
    <w:rsid w:val="000D7707"/>
    <w:rsid w:val="000E1727"/>
    <w:rsid w:val="000E19BF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E7AC0"/>
    <w:rsid w:val="000F00A1"/>
    <w:rsid w:val="000F08E2"/>
    <w:rsid w:val="000F0A64"/>
    <w:rsid w:val="000F0F8A"/>
    <w:rsid w:val="000F2C7D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324"/>
    <w:rsid w:val="00113B7F"/>
    <w:rsid w:val="00114374"/>
    <w:rsid w:val="00114641"/>
    <w:rsid w:val="001147B5"/>
    <w:rsid w:val="00114E2D"/>
    <w:rsid w:val="00115889"/>
    <w:rsid w:val="00116307"/>
    <w:rsid w:val="00117860"/>
    <w:rsid w:val="0012055E"/>
    <w:rsid w:val="0012189A"/>
    <w:rsid w:val="00124353"/>
    <w:rsid w:val="00124ADE"/>
    <w:rsid w:val="001250AA"/>
    <w:rsid w:val="001254A1"/>
    <w:rsid w:val="001257CD"/>
    <w:rsid w:val="00126A0F"/>
    <w:rsid w:val="00127A13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F88"/>
    <w:rsid w:val="00150207"/>
    <w:rsid w:val="00150682"/>
    <w:rsid w:val="00150DF2"/>
    <w:rsid w:val="0015103A"/>
    <w:rsid w:val="00151777"/>
    <w:rsid w:val="0015203C"/>
    <w:rsid w:val="00153133"/>
    <w:rsid w:val="0015419B"/>
    <w:rsid w:val="00154240"/>
    <w:rsid w:val="0015438C"/>
    <w:rsid w:val="00154485"/>
    <w:rsid w:val="001546CB"/>
    <w:rsid w:val="00155FB5"/>
    <w:rsid w:val="00156E77"/>
    <w:rsid w:val="001611A2"/>
    <w:rsid w:val="001623CE"/>
    <w:rsid w:val="001629FA"/>
    <w:rsid w:val="00162BB2"/>
    <w:rsid w:val="001648A2"/>
    <w:rsid w:val="001648B5"/>
    <w:rsid w:val="0016572A"/>
    <w:rsid w:val="00165D58"/>
    <w:rsid w:val="00167A68"/>
    <w:rsid w:val="0017040C"/>
    <w:rsid w:val="00171DDD"/>
    <w:rsid w:val="00172876"/>
    <w:rsid w:val="001729F8"/>
    <w:rsid w:val="0017551A"/>
    <w:rsid w:val="0017617E"/>
    <w:rsid w:val="00176B50"/>
    <w:rsid w:val="00177917"/>
    <w:rsid w:val="00177EA0"/>
    <w:rsid w:val="00177EFE"/>
    <w:rsid w:val="001807B8"/>
    <w:rsid w:val="00181215"/>
    <w:rsid w:val="0018138D"/>
    <w:rsid w:val="001815E5"/>
    <w:rsid w:val="00183A98"/>
    <w:rsid w:val="00184F6B"/>
    <w:rsid w:val="00185809"/>
    <w:rsid w:val="001865F3"/>
    <w:rsid w:val="00186BCF"/>
    <w:rsid w:val="00186C56"/>
    <w:rsid w:val="00186CFF"/>
    <w:rsid w:val="00187019"/>
    <w:rsid w:val="00187F8C"/>
    <w:rsid w:val="00190199"/>
    <w:rsid w:val="00193B20"/>
    <w:rsid w:val="001945B3"/>
    <w:rsid w:val="00194AFE"/>
    <w:rsid w:val="00195C3A"/>
    <w:rsid w:val="00196349"/>
    <w:rsid w:val="00197565"/>
    <w:rsid w:val="00197913"/>
    <w:rsid w:val="00197B4E"/>
    <w:rsid w:val="00197D16"/>
    <w:rsid w:val="00197FE1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B8"/>
    <w:rsid w:val="001B472C"/>
    <w:rsid w:val="001B4B3B"/>
    <w:rsid w:val="001B6771"/>
    <w:rsid w:val="001C072C"/>
    <w:rsid w:val="001C2658"/>
    <w:rsid w:val="001C2F27"/>
    <w:rsid w:val="001C3189"/>
    <w:rsid w:val="001C3865"/>
    <w:rsid w:val="001C3E1F"/>
    <w:rsid w:val="001C47ED"/>
    <w:rsid w:val="001C5F83"/>
    <w:rsid w:val="001C6B64"/>
    <w:rsid w:val="001C6D6B"/>
    <w:rsid w:val="001C6F51"/>
    <w:rsid w:val="001C7CF6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21EF"/>
    <w:rsid w:val="001E24C4"/>
    <w:rsid w:val="001E2CCB"/>
    <w:rsid w:val="001E37B9"/>
    <w:rsid w:val="001E393F"/>
    <w:rsid w:val="001E458B"/>
    <w:rsid w:val="001E4F7F"/>
    <w:rsid w:val="001E5788"/>
    <w:rsid w:val="001E5D36"/>
    <w:rsid w:val="001E5DB6"/>
    <w:rsid w:val="001E625E"/>
    <w:rsid w:val="001E77FF"/>
    <w:rsid w:val="001F27C7"/>
    <w:rsid w:val="001F294C"/>
    <w:rsid w:val="001F32D9"/>
    <w:rsid w:val="001F3437"/>
    <w:rsid w:val="001F468C"/>
    <w:rsid w:val="001F49CC"/>
    <w:rsid w:val="001F4ED7"/>
    <w:rsid w:val="001F4FB9"/>
    <w:rsid w:val="001F6F8F"/>
    <w:rsid w:val="0020081D"/>
    <w:rsid w:val="00200EFE"/>
    <w:rsid w:val="0020151D"/>
    <w:rsid w:val="00201968"/>
    <w:rsid w:val="00202B7D"/>
    <w:rsid w:val="00204405"/>
    <w:rsid w:val="00204497"/>
    <w:rsid w:val="00204B6B"/>
    <w:rsid w:val="00205117"/>
    <w:rsid w:val="00206DDC"/>
    <w:rsid w:val="002076BA"/>
    <w:rsid w:val="00207709"/>
    <w:rsid w:val="00207E76"/>
    <w:rsid w:val="00210188"/>
    <w:rsid w:val="00210E65"/>
    <w:rsid w:val="00211912"/>
    <w:rsid w:val="002135A8"/>
    <w:rsid w:val="002139BB"/>
    <w:rsid w:val="002144CB"/>
    <w:rsid w:val="00214663"/>
    <w:rsid w:val="00214977"/>
    <w:rsid w:val="00215687"/>
    <w:rsid w:val="002156A6"/>
    <w:rsid w:val="00215ABD"/>
    <w:rsid w:val="00216890"/>
    <w:rsid w:val="00217210"/>
    <w:rsid w:val="00217AAE"/>
    <w:rsid w:val="00220638"/>
    <w:rsid w:val="00221156"/>
    <w:rsid w:val="00221215"/>
    <w:rsid w:val="002216EA"/>
    <w:rsid w:val="00222C81"/>
    <w:rsid w:val="00222FE1"/>
    <w:rsid w:val="00223014"/>
    <w:rsid w:val="002235CA"/>
    <w:rsid w:val="00223864"/>
    <w:rsid w:val="0022393F"/>
    <w:rsid w:val="00223B49"/>
    <w:rsid w:val="00224720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744"/>
    <w:rsid w:val="00251CE6"/>
    <w:rsid w:val="00251DB8"/>
    <w:rsid w:val="00251F08"/>
    <w:rsid w:val="002520C9"/>
    <w:rsid w:val="002527A6"/>
    <w:rsid w:val="00252CA5"/>
    <w:rsid w:val="0025405F"/>
    <w:rsid w:val="0025446E"/>
    <w:rsid w:val="00254AAB"/>
    <w:rsid w:val="00256779"/>
    <w:rsid w:val="002572DC"/>
    <w:rsid w:val="00257952"/>
    <w:rsid w:val="00261D06"/>
    <w:rsid w:val="0026391D"/>
    <w:rsid w:val="00263983"/>
    <w:rsid w:val="00264071"/>
    <w:rsid w:val="002640C3"/>
    <w:rsid w:val="0026492C"/>
    <w:rsid w:val="00265639"/>
    <w:rsid w:val="00265903"/>
    <w:rsid w:val="00265D27"/>
    <w:rsid w:val="00266691"/>
    <w:rsid w:val="0026696F"/>
    <w:rsid w:val="00267059"/>
    <w:rsid w:val="0027053E"/>
    <w:rsid w:val="00271B1F"/>
    <w:rsid w:val="002724BD"/>
    <w:rsid w:val="0027374F"/>
    <w:rsid w:val="00274217"/>
    <w:rsid w:val="00274385"/>
    <w:rsid w:val="0027498B"/>
    <w:rsid w:val="00274F4D"/>
    <w:rsid w:val="0027533D"/>
    <w:rsid w:val="00276F6F"/>
    <w:rsid w:val="00276F82"/>
    <w:rsid w:val="00280C06"/>
    <w:rsid w:val="0028434B"/>
    <w:rsid w:val="002851EB"/>
    <w:rsid w:val="002856BE"/>
    <w:rsid w:val="0028603A"/>
    <w:rsid w:val="002861D0"/>
    <w:rsid w:val="0029007A"/>
    <w:rsid w:val="002912C6"/>
    <w:rsid w:val="00292FC1"/>
    <w:rsid w:val="00294163"/>
    <w:rsid w:val="0029417E"/>
    <w:rsid w:val="0029503E"/>
    <w:rsid w:val="002A0DA6"/>
    <w:rsid w:val="002A14C9"/>
    <w:rsid w:val="002A2693"/>
    <w:rsid w:val="002A2D70"/>
    <w:rsid w:val="002A3AA6"/>
    <w:rsid w:val="002A4F12"/>
    <w:rsid w:val="002A5FD3"/>
    <w:rsid w:val="002A69DE"/>
    <w:rsid w:val="002A6B46"/>
    <w:rsid w:val="002A6E3E"/>
    <w:rsid w:val="002B008F"/>
    <w:rsid w:val="002B101D"/>
    <w:rsid w:val="002B1D5E"/>
    <w:rsid w:val="002B24C6"/>
    <w:rsid w:val="002B26BC"/>
    <w:rsid w:val="002B3CA0"/>
    <w:rsid w:val="002B40C6"/>
    <w:rsid w:val="002B44B1"/>
    <w:rsid w:val="002B506B"/>
    <w:rsid w:val="002B6C73"/>
    <w:rsid w:val="002C028D"/>
    <w:rsid w:val="002C075F"/>
    <w:rsid w:val="002C1CC8"/>
    <w:rsid w:val="002C24E3"/>
    <w:rsid w:val="002C3D6D"/>
    <w:rsid w:val="002C451D"/>
    <w:rsid w:val="002C461C"/>
    <w:rsid w:val="002C4874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50B"/>
    <w:rsid w:val="002D27BA"/>
    <w:rsid w:val="002D308B"/>
    <w:rsid w:val="002D3332"/>
    <w:rsid w:val="002D48A2"/>
    <w:rsid w:val="002D526C"/>
    <w:rsid w:val="002D5486"/>
    <w:rsid w:val="002D5D78"/>
    <w:rsid w:val="002D63AB"/>
    <w:rsid w:val="002E011A"/>
    <w:rsid w:val="002E074C"/>
    <w:rsid w:val="002E18DC"/>
    <w:rsid w:val="002E22B5"/>
    <w:rsid w:val="002E23E7"/>
    <w:rsid w:val="002E5ED1"/>
    <w:rsid w:val="002E5FE8"/>
    <w:rsid w:val="002E64CF"/>
    <w:rsid w:val="002E7087"/>
    <w:rsid w:val="002E7182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055"/>
    <w:rsid w:val="002F7621"/>
    <w:rsid w:val="0030009E"/>
    <w:rsid w:val="0030029C"/>
    <w:rsid w:val="00300D37"/>
    <w:rsid w:val="00301109"/>
    <w:rsid w:val="00301D09"/>
    <w:rsid w:val="0030254D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EDE"/>
    <w:rsid w:val="00320C6F"/>
    <w:rsid w:val="00320ED4"/>
    <w:rsid w:val="0032397B"/>
    <w:rsid w:val="003239EB"/>
    <w:rsid w:val="00326318"/>
    <w:rsid w:val="00326C69"/>
    <w:rsid w:val="0033071F"/>
    <w:rsid w:val="00330781"/>
    <w:rsid w:val="00331037"/>
    <w:rsid w:val="00331CAB"/>
    <w:rsid w:val="00332B3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803"/>
    <w:rsid w:val="00344B8C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35D"/>
    <w:rsid w:val="003526BA"/>
    <w:rsid w:val="00353609"/>
    <w:rsid w:val="00353852"/>
    <w:rsid w:val="003538AB"/>
    <w:rsid w:val="00356940"/>
    <w:rsid w:val="00356E58"/>
    <w:rsid w:val="00357577"/>
    <w:rsid w:val="00357B5D"/>
    <w:rsid w:val="0036132A"/>
    <w:rsid w:val="00362222"/>
    <w:rsid w:val="00362962"/>
    <w:rsid w:val="00362BD2"/>
    <w:rsid w:val="00363249"/>
    <w:rsid w:val="00363813"/>
    <w:rsid w:val="003652C2"/>
    <w:rsid w:val="00365A06"/>
    <w:rsid w:val="00366A24"/>
    <w:rsid w:val="00366F92"/>
    <w:rsid w:val="003707FC"/>
    <w:rsid w:val="00370911"/>
    <w:rsid w:val="00370D57"/>
    <w:rsid w:val="00371097"/>
    <w:rsid w:val="00371E71"/>
    <w:rsid w:val="00372731"/>
    <w:rsid w:val="0037346A"/>
    <w:rsid w:val="00373866"/>
    <w:rsid w:val="00375C42"/>
    <w:rsid w:val="00376A3C"/>
    <w:rsid w:val="00377435"/>
    <w:rsid w:val="00380B47"/>
    <w:rsid w:val="00380B72"/>
    <w:rsid w:val="00380E1A"/>
    <w:rsid w:val="0038101B"/>
    <w:rsid w:val="00382862"/>
    <w:rsid w:val="00382C5A"/>
    <w:rsid w:val="003841E8"/>
    <w:rsid w:val="00384C39"/>
    <w:rsid w:val="00384E04"/>
    <w:rsid w:val="003859E7"/>
    <w:rsid w:val="003864FE"/>
    <w:rsid w:val="00386C34"/>
    <w:rsid w:val="00386F9F"/>
    <w:rsid w:val="0038768A"/>
    <w:rsid w:val="003915CF"/>
    <w:rsid w:val="003930B0"/>
    <w:rsid w:val="003940DB"/>
    <w:rsid w:val="00396312"/>
    <w:rsid w:val="00397717"/>
    <w:rsid w:val="003978D9"/>
    <w:rsid w:val="003A0B6A"/>
    <w:rsid w:val="003A15E5"/>
    <w:rsid w:val="003A2163"/>
    <w:rsid w:val="003A3CF7"/>
    <w:rsid w:val="003A3E25"/>
    <w:rsid w:val="003A3F98"/>
    <w:rsid w:val="003A5EC0"/>
    <w:rsid w:val="003A79CA"/>
    <w:rsid w:val="003B00A2"/>
    <w:rsid w:val="003B0154"/>
    <w:rsid w:val="003B1952"/>
    <w:rsid w:val="003B198C"/>
    <w:rsid w:val="003B249A"/>
    <w:rsid w:val="003B2C70"/>
    <w:rsid w:val="003B33B3"/>
    <w:rsid w:val="003B3912"/>
    <w:rsid w:val="003B4A91"/>
    <w:rsid w:val="003B6D7D"/>
    <w:rsid w:val="003C08A5"/>
    <w:rsid w:val="003C1629"/>
    <w:rsid w:val="003C18E9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167"/>
    <w:rsid w:val="003D6D41"/>
    <w:rsid w:val="003D7643"/>
    <w:rsid w:val="003D785C"/>
    <w:rsid w:val="003E092A"/>
    <w:rsid w:val="003E0E1C"/>
    <w:rsid w:val="003E1998"/>
    <w:rsid w:val="003E1C89"/>
    <w:rsid w:val="003E2CCC"/>
    <w:rsid w:val="003E3631"/>
    <w:rsid w:val="003E3F1E"/>
    <w:rsid w:val="003E635D"/>
    <w:rsid w:val="003F09DB"/>
    <w:rsid w:val="003F100B"/>
    <w:rsid w:val="003F108D"/>
    <w:rsid w:val="003F2536"/>
    <w:rsid w:val="003F304A"/>
    <w:rsid w:val="003F350A"/>
    <w:rsid w:val="003F4187"/>
    <w:rsid w:val="003F5078"/>
    <w:rsid w:val="003F56DE"/>
    <w:rsid w:val="003F5B7B"/>
    <w:rsid w:val="003F65E2"/>
    <w:rsid w:val="003F77B2"/>
    <w:rsid w:val="003F7C04"/>
    <w:rsid w:val="003F7E3A"/>
    <w:rsid w:val="00401D38"/>
    <w:rsid w:val="004029CB"/>
    <w:rsid w:val="00402A25"/>
    <w:rsid w:val="00404008"/>
    <w:rsid w:val="00405094"/>
    <w:rsid w:val="0040515C"/>
    <w:rsid w:val="00405530"/>
    <w:rsid w:val="00405AF3"/>
    <w:rsid w:val="00405C5D"/>
    <w:rsid w:val="00406A5A"/>
    <w:rsid w:val="00412B8A"/>
    <w:rsid w:val="00412B9D"/>
    <w:rsid w:val="00412E00"/>
    <w:rsid w:val="00413F45"/>
    <w:rsid w:val="00417076"/>
    <w:rsid w:val="004173CC"/>
    <w:rsid w:val="00417414"/>
    <w:rsid w:val="004203E0"/>
    <w:rsid w:val="00420BD3"/>
    <w:rsid w:val="00421E82"/>
    <w:rsid w:val="0042223F"/>
    <w:rsid w:val="0042295A"/>
    <w:rsid w:val="00423B6E"/>
    <w:rsid w:val="00424698"/>
    <w:rsid w:val="0042504E"/>
    <w:rsid w:val="004251E5"/>
    <w:rsid w:val="00425CF4"/>
    <w:rsid w:val="00426AF5"/>
    <w:rsid w:val="00427310"/>
    <w:rsid w:val="0042736A"/>
    <w:rsid w:val="00427CF5"/>
    <w:rsid w:val="0043138B"/>
    <w:rsid w:val="00431ED5"/>
    <w:rsid w:val="00432052"/>
    <w:rsid w:val="00432F59"/>
    <w:rsid w:val="004334D1"/>
    <w:rsid w:val="0043459C"/>
    <w:rsid w:val="0043470D"/>
    <w:rsid w:val="00437DAE"/>
    <w:rsid w:val="0044167F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3FA8"/>
    <w:rsid w:val="00454A9C"/>
    <w:rsid w:val="004550AF"/>
    <w:rsid w:val="00455EE3"/>
    <w:rsid w:val="00456F54"/>
    <w:rsid w:val="0045746A"/>
    <w:rsid w:val="00460A31"/>
    <w:rsid w:val="00460B4C"/>
    <w:rsid w:val="00461E5F"/>
    <w:rsid w:val="00462933"/>
    <w:rsid w:val="00463146"/>
    <w:rsid w:val="0046394D"/>
    <w:rsid w:val="0046410C"/>
    <w:rsid w:val="00466960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3BD4"/>
    <w:rsid w:val="00485BAA"/>
    <w:rsid w:val="00485E83"/>
    <w:rsid w:val="0048663B"/>
    <w:rsid w:val="00486B92"/>
    <w:rsid w:val="00486F51"/>
    <w:rsid w:val="00487584"/>
    <w:rsid w:val="00487C96"/>
    <w:rsid w:val="004910DF"/>
    <w:rsid w:val="004912BC"/>
    <w:rsid w:val="00491BB3"/>
    <w:rsid w:val="00492F48"/>
    <w:rsid w:val="00493F02"/>
    <w:rsid w:val="0049466E"/>
    <w:rsid w:val="00496931"/>
    <w:rsid w:val="004A117C"/>
    <w:rsid w:val="004A1486"/>
    <w:rsid w:val="004A1794"/>
    <w:rsid w:val="004A185B"/>
    <w:rsid w:val="004A2647"/>
    <w:rsid w:val="004A2DE7"/>
    <w:rsid w:val="004A4D0B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4D5F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17FA"/>
    <w:rsid w:val="004C4806"/>
    <w:rsid w:val="004C4C59"/>
    <w:rsid w:val="004C5125"/>
    <w:rsid w:val="004C6EB5"/>
    <w:rsid w:val="004C760D"/>
    <w:rsid w:val="004C7693"/>
    <w:rsid w:val="004D00F7"/>
    <w:rsid w:val="004D06CD"/>
    <w:rsid w:val="004D1C03"/>
    <w:rsid w:val="004D287E"/>
    <w:rsid w:val="004D2CC1"/>
    <w:rsid w:val="004D3398"/>
    <w:rsid w:val="004D3D56"/>
    <w:rsid w:val="004D4204"/>
    <w:rsid w:val="004D432C"/>
    <w:rsid w:val="004D45BE"/>
    <w:rsid w:val="004D57D3"/>
    <w:rsid w:val="004D6CBB"/>
    <w:rsid w:val="004D7905"/>
    <w:rsid w:val="004E0BB7"/>
    <w:rsid w:val="004E20E4"/>
    <w:rsid w:val="004E2390"/>
    <w:rsid w:val="004E3628"/>
    <w:rsid w:val="004E5816"/>
    <w:rsid w:val="004E5C9B"/>
    <w:rsid w:val="004E6D52"/>
    <w:rsid w:val="004F0266"/>
    <w:rsid w:val="004F18AA"/>
    <w:rsid w:val="004F257F"/>
    <w:rsid w:val="004F36A9"/>
    <w:rsid w:val="004F3BE6"/>
    <w:rsid w:val="004F40D1"/>
    <w:rsid w:val="004F4B6E"/>
    <w:rsid w:val="004F554F"/>
    <w:rsid w:val="004F642C"/>
    <w:rsid w:val="004F6C36"/>
    <w:rsid w:val="004F7056"/>
    <w:rsid w:val="004F72B0"/>
    <w:rsid w:val="004F7DD3"/>
    <w:rsid w:val="00500A83"/>
    <w:rsid w:val="00500D76"/>
    <w:rsid w:val="005020A9"/>
    <w:rsid w:val="00503CC3"/>
    <w:rsid w:val="00504B34"/>
    <w:rsid w:val="00504C45"/>
    <w:rsid w:val="00505EA1"/>
    <w:rsid w:val="00506515"/>
    <w:rsid w:val="005067A4"/>
    <w:rsid w:val="005075DB"/>
    <w:rsid w:val="00510C3F"/>
    <w:rsid w:val="00510CEC"/>
    <w:rsid w:val="0051176A"/>
    <w:rsid w:val="00513303"/>
    <w:rsid w:val="00513B25"/>
    <w:rsid w:val="005140A5"/>
    <w:rsid w:val="005143B1"/>
    <w:rsid w:val="005143CE"/>
    <w:rsid w:val="005145F3"/>
    <w:rsid w:val="0051467B"/>
    <w:rsid w:val="005164B5"/>
    <w:rsid w:val="00517E50"/>
    <w:rsid w:val="005202A9"/>
    <w:rsid w:val="00520B69"/>
    <w:rsid w:val="005210B7"/>
    <w:rsid w:val="00521232"/>
    <w:rsid w:val="00521BEE"/>
    <w:rsid w:val="005245B5"/>
    <w:rsid w:val="005249FB"/>
    <w:rsid w:val="00524B60"/>
    <w:rsid w:val="005253EA"/>
    <w:rsid w:val="005260A5"/>
    <w:rsid w:val="00526508"/>
    <w:rsid w:val="005265E0"/>
    <w:rsid w:val="00526761"/>
    <w:rsid w:val="00526F66"/>
    <w:rsid w:val="00527B4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35F"/>
    <w:rsid w:val="005335C8"/>
    <w:rsid w:val="00533EFF"/>
    <w:rsid w:val="0053521C"/>
    <w:rsid w:val="005360A6"/>
    <w:rsid w:val="0053624A"/>
    <w:rsid w:val="0053688F"/>
    <w:rsid w:val="005400BF"/>
    <w:rsid w:val="00540284"/>
    <w:rsid w:val="005409E2"/>
    <w:rsid w:val="00542BA9"/>
    <w:rsid w:val="00543B9B"/>
    <w:rsid w:val="00544634"/>
    <w:rsid w:val="005448D1"/>
    <w:rsid w:val="00544D76"/>
    <w:rsid w:val="00545286"/>
    <w:rsid w:val="00545CCE"/>
    <w:rsid w:val="005466EB"/>
    <w:rsid w:val="00546FA2"/>
    <w:rsid w:val="00550229"/>
    <w:rsid w:val="0055253C"/>
    <w:rsid w:val="00552BAF"/>
    <w:rsid w:val="005530E9"/>
    <w:rsid w:val="00555068"/>
    <w:rsid w:val="005570BC"/>
    <w:rsid w:val="00560228"/>
    <w:rsid w:val="00561DA9"/>
    <w:rsid w:val="005627FC"/>
    <w:rsid w:val="00564412"/>
    <w:rsid w:val="00567CE6"/>
    <w:rsid w:val="0057009A"/>
    <w:rsid w:val="00571D1A"/>
    <w:rsid w:val="00572FA3"/>
    <w:rsid w:val="00573819"/>
    <w:rsid w:val="005748C7"/>
    <w:rsid w:val="00574B77"/>
    <w:rsid w:val="005750D7"/>
    <w:rsid w:val="00575329"/>
    <w:rsid w:val="005761CA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902"/>
    <w:rsid w:val="00586C2D"/>
    <w:rsid w:val="00587926"/>
    <w:rsid w:val="0059043F"/>
    <w:rsid w:val="00592A6B"/>
    <w:rsid w:val="00593463"/>
    <w:rsid w:val="005949D7"/>
    <w:rsid w:val="005949EE"/>
    <w:rsid w:val="00595067"/>
    <w:rsid w:val="00595344"/>
    <w:rsid w:val="00595C48"/>
    <w:rsid w:val="0059638D"/>
    <w:rsid w:val="00596987"/>
    <w:rsid w:val="00596A2C"/>
    <w:rsid w:val="00596FF0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3C"/>
    <w:rsid w:val="005A5495"/>
    <w:rsid w:val="005A5568"/>
    <w:rsid w:val="005A578C"/>
    <w:rsid w:val="005A6823"/>
    <w:rsid w:val="005A7695"/>
    <w:rsid w:val="005A7B61"/>
    <w:rsid w:val="005B05B0"/>
    <w:rsid w:val="005B3557"/>
    <w:rsid w:val="005B3F42"/>
    <w:rsid w:val="005B409A"/>
    <w:rsid w:val="005B431D"/>
    <w:rsid w:val="005B4320"/>
    <w:rsid w:val="005B460D"/>
    <w:rsid w:val="005B4F1A"/>
    <w:rsid w:val="005B5256"/>
    <w:rsid w:val="005B5714"/>
    <w:rsid w:val="005B61E6"/>
    <w:rsid w:val="005B6961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E77"/>
    <w:rsid w:val="005D2E63"/>
    <w:rsid w:val="005D3125"/>
    <w:rsid w:val="005D3BF4"/>
    <w:rsid w:val="005D3D2B"/>
    <w:rsid w:val="005D443A"/>
    <w:rsid w:val="005D4DA7"/>
    <w:rsid w:val="005D5C83"/>
    <w:rsid w:val="005D5D03"/>
    <w:rsid w:val="005D7E0C"/>
    <w:rsid w:val="005E0917"/>
    <w:rsid w:val="005E393D"/>
    <w:rsid w:val="005E4D63"/>
    <w:rsid w:val="005E5A8C"/>
    <w:rsid w:val="005E60D0"/>
    <w:rsid w:val="005E63A5"/>
    <w:rsid w:val="005E6415"/>
    <w:rsid w:val="005E6502"/>
    <w:rsid w:val="005E6624"/>
    <w:rsid w:val="005E69C7"/>
    <w:rsid w:val="005F2045"/>
    <w:rsid w:val="005F2348"/>
    <w:rsid w:val="005F2921"/>
    <w:rsid w:val="005F4151"/>
    <w:rsid w:val="005F5692"/>
    <w:rsid w:val="005F6307"/>
    <w:rsid w:val="005F6DD2"/>
    <w:rsid w:val="00601219"/>
    <w:rsid w:val="0060234F"/>
    <w:rsid w:val="00602938"/>
    <w:rsid w:val="00602B9A"/>
    <w:rsid w:val="00603347"/>
    <w:rsid w:val="0060381D"/>
    <w:rsid w:val="0060409F"/>
    <w:rsid w:val="00604438"/>
    <w:rsid w:val="00604FB5"/>
    <w:rsid w:val="00605374"/>
    <w:rsid w:val="00605C39"/>
    <w:rsid w:val="006065C6"/>
    <w:rsid w:val="00607DB4"/>
    <w:rsid w:val="006101D7"/>
    <w:rsid w:val="00610228"/>
    <w:rsid w:val="00610552"/>
    <w:rsid w:val="0061141E"/>
    <w:rsid w:val="00611882"/>
    <w:rsid w:val="0061229A"/>
    <w:rsid w:val="006126ED"/>
    <w:rsid w:val="00612BB0"/>
    <w:rsid w:val="00613377"/>
    <w:rsid w:val="006140F9"/>
    <w:rsid w:val="00616C89"/>
    <w:rsid w:val="006172C8"/>
    <w:rsid w:val="006176E1"/>
    <w:rsid w:val="00617CD3"/>
    <w:rsid w:val="006209A3"/>
    <w:rsid w:val="006215EA"/>
    <w:rsid w:val="00622040"/>
    <w:rsid w:val="0062352C"/>
    <w:rsid w:val="00623D74"/>
    <w:rsid w:val="006267F4"/>
    <w:rsid w:val="00626CA2"/>
    <w:rsid w:val="00627B00"/>
    <w:rsid w:val="006306C3"/>
    <w:rsid w:val="00630854"/>
    <w:rsid w:val="0063164A"/>
    <w:rsid w:val="00631BBC"/>
    <w:rsid w:val="00631EA7"/>
    <w:rsid w:val="006322E0"/>
    <w:rsid w:val="00632CA5"/>
    <w:rsid w:val="00633FE3"/>
    <w:rsid w:val="00634983"/>
    <w:rsid w:val="00636532"/>
    <w:rsid w:val="00636CD0"/>
    <w:rsid w:val="006425DD"/>
    <w:rsid w:val="00642EE4"/>
    <w:rsid w:val="00643552"/>
    <w:rsid w:val="00645D72"/>
    <w:rsid w:val="00645FA9"/>
    <w:rsid w:val="00646D23"/>
    <w:rsid w:val="0064733E"/>
    <w:rsid w:val="0065023F"/>
    <w:rsid w:val="00651E3D"/>
    <w:rsid w:val="006528D0"/>
    <w:rsid w:val="00653F8E"/>
    <w:rsid w:val="00654043"/>
    <w:rsid w:val="00654C63"/>
    <w:rsid w:val="006566DF"/>
    <w:rsid w:val="00656A56"/>
    <w:rsid w:val="00661793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1E5"/>
    <w:rsid w:val="00695344"/>
    <w:rsid w:val="00695450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50EF"/>
    <w:rsid w:val="006A61D8"/>
    <w:rsid w:val="006A69F0"/>
    <w:rsid w:val="006A6FF5"/>
    <w:rsid w:val="006A700F"/>
    <w:rsid w:val="006A7075"/>
    <w:rsid w:val="006A7424"/>
    <w:rsid w:val="006B1972"/>
    <w:rsid w:val="006B3BBE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16F6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101A"/>
    <w:rsid w:val="006E144D"/>
    <w:rsid w:val="006E2274"/>
    <w:rsid w:val="006E3836"/>
    <w:rsid w:val="006E38EF"/>
    <w:rsid w:val="006E400E"/>
    <w:rsid w:val="006E4E5A"/>
    <w:rsid w:val="006E4F88"/>
    <w:rsid w:val="006E5DE1"/>
    <w:rsid w:val="006E6130"/>
    <w:rsid w:val="006E63B3"/>
    <w:rsid w:val="006E6EB2"/>
    <w:rsid w:val="006E72E4"/>
    <w:rsid w:val="006F01AF"/>
    <w:rsid w:val="006F0D3E"/>
    <w:rsid w:val="006F0E2F"/>
    <w:rsid w:val="006F2D5E"/>
    <w:rsid w:val="006F3857"/>
    <w:rsid w:val="006F3FEE"/>
    <w:rsid w:val="006F5059"/>
    <w:rsid w:val="006F58EE"/>
    <w:rsid w:val="006F5908"/>
    <w:rsid w:val="006F6406"/>
    <w:rsid w:val="006F74B3"/>
    <w:rsid w:val="0070188B"/>
    <w:rsid w:val="00701E7E"/>
    <w:rsid w:val="00703204"/>
    <w:rsid w:val="007038B3"/>
    <w:rsid w:val="00704555"/>
    <w:rsid w:val="00704E5D"/>
    <w:rsid w:val="007063D9"/>
    <w:rsid w:val="00706971"/>
    <w:rsid w:val="0070769E"/>
    <w:rsid w:val="00707AE5"/>
    <w:rsid w:val="007100F7"/>
    <w:rsid w:val="0071167E"/>
    <w:rsid w:val="00711770"/>
    <w:rsid w:val="00712451"/>
    <w:rsid w:val="007129CB"/>
    <w:rsid w:val="00713728"/>
    <w:rsid w:val="00714B83"/>
    <w:rsid w:val="0071558D"/>
    <w:rsid w:val="0071767D"/>
    <w:rsid w:val="00717732"/>
    <w:rsid w:val="007177CF"/>
    <w:rsid w:val="00717CB4"/>
    <w:rsid w:val="00717ED3"/>
    <w:rsid w:val="0072117E"/>
    <w:rsid w:val="00722075"/>
    <w:rsid w:val="007221CA"/>
    <w:rsid w:val="0072451B"/>
    <w:rsid w:val="00725B16"/>
    <w:rsid w:val="0072668C"/>
    <w:rsid w:val="00726BA5"/>
    <w:rsid w:val="0072743C"/>
    <w:rsid w:val="00727D22"/>
    <w:rsid w:val="00727D63"/>
    <w:rsid w:val="00727E02"/>
    <w:rsid w:val="00730D24"/>
    <w:rsid w:val="00732427"/>
    <w:rsid w:val="0073441E"/>
    <w:rsid w:val="007347B7"/>
    <w:rsid w:val="00734B2D"/>
    <w:rsid w:val="00734E7A"/>
    <w:rsid w:val="00735350"/>
    <w:rsid w:val="007358A8"/>
    <w:rsid w:val="007363B6"/>
    <w:rsid w:val="0073734A"/>
    <w:rsid w:val="007374DB"/>
    <w:rsid w:val="00737A20"/>
    <w:rsid w:val="00741C65"/>
    <w:rsid w:val="00742042"/>
    <w:rsid w:val="00742D7E"/>
    <w:rsid w:val="0074327A"/>
    <w:rsid w:val="00743C70"/>
    <w:rsid w:val="00744191"/>
    <w:rsid w:val="00744518"/>
    <w:rsid w:val="00744FF6"/>
    <w:rsid w:val="00745213"/>
    <w:rsid w:val="007460D9"/>
    <w:rsid w:val="00746695"/>
    <w:rsid w:val="00746FB9"/>
    <w:rsid w:val="00747910"/>
    <w:rsid w:val="007505C9"/>
    <w:rsid w:val="00750C9E"/>
    <w:rsid w:val="007514DC"/>
    <w:rsid w:val="00752096"/>
    <w:rsid w:val="0075257D"/>
    <w:rsid w:val="00752A3C"/>
    <w:rsid w:val="0075323F"/>
    <w:rsid w:val="00753898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36A3"/>
    <w:rsid w:val="0077389C"/>
    <w:rsid w:val="0077570F"/>
    <w:rsid w:val="007761CE"/>
    <w:rsid w:val="0077635B"/>
    <w:rsid w:val="00781B68"/>
    <w:rsid w:val="00782222"/>
    <w:rsid w:val="00782920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6C9"/>
    <w:rsid w:val="00787944"/>
    <w:rsid w:val="00791C6D"/>
    <w:rsid w:val="00791FDB"/>
    <w:rsid w:val="0079243C"/>
    <w:rsid w:val="00793B26"/>
    <w:rsid w:val="00794379"/>
    <w:rsid w:val="00797851"/>
    <w:rsid w:val="00797C3F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1A"/>
    <w:rsid w:val="007A7FE3"/>
    <w:rsid w:val="007B0324"/>
    <w:rsid w:val="007B054E"/>
    <w:rsid w:val="007B05A1"/>
    <w:rsid w:val="007B0987"/>
    <w:rsid w:val="007B0B87"/>
    <w:rsid w:val="007B0C28"/>
    <w:rsid w:val="007B2DA1"/>
    <w:rsid w:val="007B356F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1375"/>
    <w:rsid w:val="007C3153"/>
    <w:rsid w:val="007C3E92"/>
    <w:rsid w:val="007C48F4"/>
    <w:rsid w:val="007C4F73"/>
    <w:rsid w:val="007C5677"/>
    <w:rsid w:val="007D0690"/>
    <w:rsid w:val="007D25CA"/>
    <w:rsid w:val="007D2EAD"/>
    <w:rsid w:val="007D4874"/>
    <w:rsid w:val="007D4E3D"/>
    <w:rsid w:val="007E0488"/>
    <w:rsid w:val="007E0B2A"/>
    <w:rsid w:val="007E23A3"/>
    <w:rsid w:val="007E2E67"/>
    <w:rsid w:val="007E3DED"/>
    <w:rsid w:val="007E3F19"/>
    <w:rsid w:val="007E45F2"/>
    <w:rsid w:val="007E49A5"/>
    <w:rsid w:val="007E4DB7"/>
    <w:rsid w:val="007E52BD"/>
    <w:rsid w:val="007E56A8"/>
    <w:rsid w:val="007E7283"/>
    <w:rsid w:val="007F0768"/>
    <w:rsid w:val="007F0A71"/>
    <w:rsid w:val="007F11D9"/>
    <w:rsid w:val="007F17ED"/>
    <w:rsid w:val="007F1A72"/>
    <w:rsid w:val="007F2DF3"/>
    <w:rsid w:val="007F39D4"/>
    <w:rsid w:val="007F6B04"/>
    <w:rsid w:val="007F767F"/>
    <w:rsid w:val="007F7CC5"/>
    <w:rsid w:val="0080384E"/>
    <w:rsid w:val="00803F20"/>
    <w:rsid w:val="00804015"/>
    <w:rsid w:val="00804040"/>
    <w:rsid w:val="00804319"/>
    <w:rsid w:val="00805AD1"/>
    <w:rsid w:val="008063B1"/>
    <w:rsid w:val="00806648"/>
    <w:rsid w:val="00806B60"/>
    <w:rsid w:val="00806FD0"/>
    <w:rsid w:val="00807514"/>
    <w:rsid w:val="008076FA"/>
    <w:rsid w:val="0081232C"/>
    <w:rsid w:val="0081280F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65"/>
    <w:rsid w:val="00827E18"/>
    <w:rsid w:val="0083108B"/>
    <w:rsid w:val="00831170"/>
    <w:rsid w:val="0083137D"/>
    <w:rsid w:val="00831A58"/>
    <w:rsid w:val="008324F1"/>
    <w:rsid w:val="00833A52"/>
    <w:rsid w:val="008343A7"/>
    <w:rsid w:val="00836B85"/>
    <w:rsid w:val="00837B4C"/>
    <w:rsid w:val="00837B52"/>
    <w:rsid w:val="00840CB7"/>
    <w:rsid w:val="008423D8"/>
    <w:rsid w:val="0084307D"/>
    <w:rsid w:val="008434A7"/>
    <w:rsid w:val="00843CA0"/>
    <w:rsid w:val="008470A4"/>
    <w:rsid w:val="00847FD8"/>
    <w:rsid w:val="0085116B"/>
    <w:rsid w:val="008511A2"/>
    <w:rsid w:val="00851499"/>
    <w:rsid w:val="008517E8"/>
    <w:rsid w:val="008522B8"/>
    <w:rsid w:val="008534ED"/>
    <w:rsid w:val="00853563"/>
    <w:rsid w:val="00854271"/>
    <w:rsid w:val="0085435C"/>
    <w:rsid w:val="00854955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B13"/>
    <w:rsid w:val="00862B69"/>
    <w:rsid w:val="00862F88"/>
    <w:rsid w:val="008642B0"/>
    <w:rsid w:val="00866656"/>
    <w:rsid w:val="00866EAB"/>
    <w:rsid w:val="00867713"/>
    <w:rsid w:val="0087208B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CB5"/>
    <w:rsid w:val="00880C5B"/>
    <w:rsid w:val="008825A5"/>
    <w:rsid w:val="008835D2"/>
    <w:rsid w:val="0088448E"/>
    <w:rsid w:val="0088628D"/>
    <w:rsid w:val="00886CBB"/>
    <w:rsid w:val="00887588"/>
    <w:rsid w:val="008875C6"/>
    <w:rsid w:val="00887873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943"/>
    <w:rsid w:val="00897C4A"/>
    <w:rsid w:val="008A0536"/>
    <w:rsid w:val="008A2893"/>
    <w:rsid w:val="008A2E53"/>
    <w:rsid w:val="008A36D5"/>
    <w:rsid w:val="008A37E2"/>
    <w:rsid w:val="008A394A"/>
    <w:rsid w:val="008A461B"/>
    <w:rsid w:val="008A51A9"/>
    <w:rsid w:val="008A53CE"/>
    <w:rsid w:val="008A55D0"/>
    <w:rsid w:val="008A600C"/>
    <w:rsid w:val="008A7059"/>
    <w:rsid w:val="008A733D"/>
    <w:rsid w:val="008A7AB3"/>
    <w:rsid w:val="008B097B"/>
    <w:rsid w:val="008B2191"/>
    <w:rsid w:val="008B3509"/>
    <w:rsid w:val="008B3C04"/>
    <w:rsid w:val="008C044A"/>
    <w:rsid w:val="008C0485"/>
    <w:rsid w:val="008C1760"/>
    <w:rsid w:val="008C282B"/>
    <w:rsid w:val="008C3644"/>
    <w:rsid w:val="008C4EC3"/>
    <w:rsid w:val="008C58C8"/>
    <w:rsid w:val="008C64B2"/>
    <w:rsid w:val="008C705F"/>
    <w:rsid w:val="008D071E"/>
    <w:rsid w:val="008D0FC8"/>
    <w:rsid w:val="008D1C51"/>
    <w:rsid w:val="008D3BFF"/>
    <w:rsid w:val="008D4586"/>
    <w:rsid w:val="008D49E0"/>
    <w:rsid w:val="008D5146"/>
    <w:rsid w:val="008D5834"/>
    <w:rsid w:val="008D652E"/>
    <w:rsid w:val="008D7207"/>
    <w:rsid w:val="008E013F"/>
    <w:rsid w:val="008E0307"/>
    <w:rsid w:val="008E108E"/>
    <w:rsid w:val="008E15CF"/>
    <w:rsid w:val="008E1C51"/>
    <w:rsid w:val="008E38C2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4B50"/>
    <w:rsid w:val="008F50F8"/>
    <w:rsid w:val="008F65FC"/>
    <w:rsid w:val="008F6875"/>
    <w:rsid w:val="00900B53"/>
    <w:rsid w:val="00902284"/>
    <w:rsid w:val="009027F1"/>
    <w:rsid w:val="00902F11"/>
    <w:rsid w:val="00903DB5"/>
    <w:rsid w:val="009054EB"/>
    <w:rsid w:val="009064E4"/>
    <w:rsid w:val="009067D5"/>
    <w:rsid w:val="00906A47"/>
    <w:rsid w:val="009071EE"/>
    <w:rsid w:val="009075FF"/>
    <w:rsid w:val="009116A7"/>
    <w:rsid w:val="0091290A"/>
    <w:rsid w:val="00912D9F"/>
    <w:rsid w:val="00913F25"/>
    <w:rsid w:val="0091410B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F94"/>
    <w:rsid w:val="009238A9"/>
    <w:rsid w:val="009240C2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C88"/>
    <w:rsid w:val="00934D0B"/>
    <w:rsid w:val="00935458"/>
    <w:rsid w:val="00935527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206"/>
    <w:rsid w:val="00947E37"/>
    <w:rsid w:val="00950342"/>
    <w:rsid w:val="0095129A"/>
    <w:rsid w:val="00951760"/>
    <w:rsid w:val="00951BFB"/>
    <w:rsid w:val="0095355D"/>
    <w:rsid w:val="00953C34"/>
    <w:rsid w:val="00955436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143B"/>
    <w:rsid w:val="00981B5E"/>
    <w:rsid w:val="00982A86"/>
    <w:rsid w:val="00982AB1"/>
    <w:rsid w:val="00982D8B"/>
    <w:rsid w:val="0098350F"/>
    <w:rsid w:val="00983E54"/>
    <w:rsid w:val="009849AA"/>
    <w:rsid w:val="00985A77"/>
    <w:rsid w:val="0098647C"/>
    <w:rsid w:val="009866C6"/>
    <w:rsid w:val="00986F95"/>
    <w:rsid w:val="009912D1"/>
    <w:rsid w:val="009918E1"/>
    <w:rsid w:val="009936F4"/>
    <w:rsid w:val="0099425D"/>
    <w:rsid w:val="00995463"/>
    <w:rsid w:val="009954FC"/>
    <w:rsid w:val="0099696C"/>
    <w:rsid w:val="00996D91"/>
    <w:rsid w:val="009A0087"/>
    <w:rsid w:val="009A15E2"/>
    <w:rsid w:val="009A1BE6"/>
    <w:rsid w:val="009A2336"/>
    <w:rsid w:val="009A36F4"/>
    <w:rsid w:val="009A3BC8"/>
    <w:rsid w:val="009A3D2E"/>
    <w:rsid w:val="009A3DB1"/>
    <w:rsid w:val="009A46EC"/>
    <w:rsid w:val="009A529E"/>
    <w:rsid w:val="009A5473"/>
    <w:rsid w:val="009A694D"/>
    <w:rsid w:val="009A75DD"/>
    <w:rsid w:val="009A75E5"/>
    <w:rsid w:val="009A77C3"/>
    <w:rsid w:val="009B005A"/>
    <w:rsid w:val="009B008C"/>
    <w:rsid w:val="009B0C5C"/>
    <w:rsid w:val="009B0FB5"/>
    <w:rsid w:val="009B2497"/>
    <w:rsid w:val="009B26CA"/>
    <w:rsid w:val="009B2BD4"/>
    <w:rsid w:val="009B31D6"/>
    <w:rsid w:val="009B4772"/>
    <w:rsid w:val="009B59F2"/>
    <w:rsid w:val="009C082B"/>
    <w:rsid w:val="009C16F0"/>
    <w:rsid w:val="009C18F3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5E98"/>
    <w:rsid w:val="009D7482"/>
    <w:rsid w:val="009D7864"/>
    <w:rsid w:val="009D7EB0"/>
    <w:rsid w:val="009E0DDC"/>
    <w:rsid w:val="009E1CBC"/>
    <w:rsid w:val="009E1D13"/>
    <w:rsid w:val="009E242B"/>
    <w:rsid w:val="009E37E2"/>
    <w:rsid w:val="009E46F6"/>
    <w:rsid w:val="009E4A0C"/>
    <w:rsid w:val="009E4AB2"/>
    <w:rsid w:val="009E50F3"/>
    <w:rsid w:val="009E52F0"/>
    <w:rsid w:val="009E5410"/>
    <w:rsid w:val="009E5891"/>
    <w:rsid w:val="009E5CF3"/>
    <w:rsid w:val="009E69E0"/>
    <w:rsid w:val="009E7201"/>
    <w:rsid w:val="009E7704"/>
    <w:rsid w:val="009F068F"/>
    <w:rsid w:val="009F125F"/>
    <w:rsid w:val="009F13D9"/>
    <w:rsid w:val="009F1F67"/>
    <w:rsid w:val="009F2B81"/>
    <w:rsid w:val="009F3495"/>
    <w:rsid w:val="009F4494"/>
    <w:rsid w:val="009F4557"/>
    <w:rsid w:val="009F51D4"/>
    <w:rsid w:val="009F5767"/>
    <w:rsid w:val="009F7B6B"/>
    <w:rsid w:val="00A023F9"/>
    <w:rsid w:val="00A0243E"/>
    <w:rsid w:val="00A0416D"/>
    <w:rsid w:val="00A04B33"/>
    <w:rsid w:val="00A06BC1"/>
    <w:rsid w:val="00A07541"/>
    <w:rsid w:val="00A123F1"/>
    <w:rsid w:val="00A13267"/>
    <w:rsid w:val="00A132A7"/>
    <w:rsid w:val="00A13871"/>
    <w:rsid w:val="00A13DE6"/>
    <w:rsid w:val="00A14085"/>
    <w:rsid w:val="00A15528"/>
    <w:rsid w:val="00A15A7E"/>
    <w:rsid w:val="00A15FFB"/>
    <w:rsid w:val="00A1636E"/>
    <w:rsid w:val="00A174FA"/>
    <w:rsid w:val="00A17590"/>
    <w:rsid w:val="00A17A3E"/>
    <w:rsid w:val="00A17A59"/>
    <w:rsid w:val="00A20575"/>
    <w:rsid w:val="00A21E29"/>
    <w:rsid w:val="00A220D2"/>
    <w:rsid w:val="00A2219E"/>
    <w:rsid w:val="00A22BCE"/>
    <w:rsid w:val="00A235A8"/>
    <w:rsid w:val="00A24F28"/>
    <w:rsid w:val="00A255A6"/>
    <w:rsid w:val="00A25D14"/>
    <w:rsid w:val="00A26E26"/>
    <w:rsid w:val="00A270D3"/>
    <w:rsid w:val="00A271FF"/>
    <w:rsid w:val="00A2765F"/>
    <w:rsid w:val="00A30981"/>
    <w:rsid w:val="00A30C99"/>
    <w:rsid w:val="00A33A68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44EB"/>
    <w:rsid w:val="00A44863"/>
    <w:rsid w:val="00A4617B"/>
    <w:rsid w:val="00A47448"/>
    <w:rsid w:val="00A478F6"/>
    <w:rsid w:val="00A47C96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4CB8"/>
    <w:rsid w:val="00A55A00"/>
    <w:rsid w:val="00A5664F"/>
    <w:rsid w:val="00A56B42"/>
    <w:rsid w:val="00A57A38"/>
    <w:rsid w:val="00A57CE7"/>
    <w:rsid w:val="00A60D4E"/>
    <w:rsid w:val="00A61102"/>
    <w:rsid w:val="00A62008"/>
    <w:rsid w:val="00A62680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13F"/>
    <w:rsid w:val="00A66780"/>
    <w:rsid w:val="00A66A5D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3C20"/>
    <w:rsid w:val="00A83C5A"/>
    <w:rsid w:val="00A84788"/>
    <w:rsid w:val="00A84D03"/>
    <w:rsid w:val="00A84DC0"/>
    <w:rsid w:val="00A84E44"/>
    <w:rsid w:val="00A84F7E"/>
    <w:rsid w:val="00A8622A"/>
    <w:rsid w:val="00A86F38"/>
    <w:rsid w:val="00A90429"/>
    <w:rsid w:val="00A90F20"/>
    <w:rsid w:val="00A918F6"/>
    <w:rsid w:val="00A91964"/>
    <w:rsid w:val="00A9336A"/>
    <w:rsid w:val="00A9336C"/>
    <w:rsid w:val="00A942B3"/>
    <w:rsid w:val="00A94402"/>
    <w:rsid w:val="00A94957"/>
    <w:rsid w:val="00A95062"/>
    <w:rsid w:val="00A97932"/>
    <w:rsid w:val="00AA11B0"/>
    <w:rsid w:val="00AA1BCC"/>
    <w:rsid w:val="00AA27B7"/>
    <w:rsid w:val="00AA2883"/>
    <w:rsid w:val="00AA2B71"/>
    <w:rsid w:val="00AA36AE"/>
    <w:rsid w:val="00AA40FA"/>
    <w:rsid w:val="00AA507A"/>
    <w:rsid w:val="00AA77AD"/>
    <w:rsid w:val="00AB0F61"/>
    <w:rsid w:val="00AB180D"/>
    <w:rsid w:val="00AB1AB7"/>
    <w:rsid w:val="00AB2BB8"/>
    <w:rsid w:val="00AB2C90"/>
    <w:rsid w:val="00AB3489"/>
    <w:rsid w:val="00AB3534"/>
    <w:rsid w:val="00AB373F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0C27"/>
    <w:rsid w:val="00AC1151"/>
    <w:rsid w:val="00AC29CB"/>
    <w:rsid w:val="00AC2DE1"/>
    <w:rsid w:val="00AC317F"/>
    <w:rsid w:val="00AC338E"/>
    <w:rsid w:val="00AC35A4"/>
    <w:rsid w:val="00AC4A17"/>
    <w:rsid w:val="00AC5988"/>
    <w:rsid w:val="00AC62D0"/>
    <w:rsid w:val="00AC6FEB"/>
    <w:rsid w:val="00AD0A11"/>
    <w:rsid w:val="00AD0AB7"/>
    <w:rsid w:val="00AD1838"/>
    <w:rsid w:val="00AD2526"/>
    <w:rsid w:val="00AD29D9"/>
    <w:rsid w:val="00AD33E8"/>
    <w:rsid w:val="00AD3670"/>
    <w:rsid w:val="00AD3CAB"/>
    <w:rsid w:val="00AD450C"/>
    <w:rsid w:val="00AD508F"/>
    <w:rsid w:val="00AD598B"/>
    <w:rsid w:val="00AD5D23"/>
    <w:rsid w:val="00AD5E14"/>
    <w:rsid w:val="00AD68AF"/>
    <w:rsid w:val="00AD69AC"/>
    <w:rsid w:val="00AD6E74"/>
    <w:rsid w:val="00AD73A1"/>
    <w:rsid w:val="00AD7476"/>
    <w:rsid w:val="00AD7879"/>
    <w:rsid w:val="00AE0106"/>
    <w:rsid w:val="00AE02E9"/>
    <w:rsid w:val="00AE11CF"/>
    <w:rsid w:val="00AE124E"/>
    <w:rsid w:val="00AE5CC2"/>
    <w:rsid w:val="00AE5EA1"/>
    <w:rsid w:val="00AE5FCA"/>
    <w:rsid w:val="00AE6838"/>
    <w:rsid w:val="00AE76AE"/>
    <w:rsid w:val="00AF0D2C"/>
    <w:rsid w:val="00AF1976"/>
    <w:rsid w:val="00AF2B5E"/>
    <w:rsid w:val="00AF417F"/>
    <w:rsid w:val="00AF4359"/>
    <w:rsid w:val="00AF5336"/>
    <w:rsid w:val="00AF5EA4"/>
    <w:rsid w:val="00AF6481"/>
    <w:rsid w:val="00AF690A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6C2C"/>
    <w:rsid w:val="00B07A97"/>
    <w:rsid w:val="00B1033E"/>
    <w:rsid w:val="00B10A48"/>
    <w:rsid w:val="00B11850"/>
    <w:rsid w:val="00B11CC6"/>
    <w:rsid w:val="00B11D68"/>
    <w:rsid w:val="00B129D8"/>
    <w:rsid w:val="00B12CC2"/>
    <w:rsid w:val="00B15F43"/>
    <w:rsid w:val="00B164E9"/>
    <w:rsid w:val="00B2033C"/>
    <w:rsid w:val="00B2072C"/>
    <w:rsid w:val="00B20BBB"/>
    <w:rsid w:val="00B20C9F"/>
    <w:rsid w:val="00B21048"/>
    <w:rsid w:val="00B22052"/>
    <w:rsid w:val="00B22120"/>
    <w:rsid w:val="00B22B7D"/>
    <w:rsid w:val="00B2328D"/>
    <w:rsid w:val="00B2365C"/>
    <w:rsid w:val="00B23A64"/>
    <w:rsid w:val="00B23B3C"/>
    <w:rsid w:val="00B23F0C"/>
    <w:rsid w:val="00B2510D"/>
    <w:rsid w:val="00B25670"/>
    <w:rsid w:val="00B256E1"/>
    <w:rsid w:val="00B25809"/>
    <w:rsid w:val="00B26D4A"/>
    <w:rsid w:val="00B278E4"/>
    <w:rsid w:val="00B27B8B"/>
    <w:rsid w:val="00B27FA6"/>
    <w:rsid w:val="00B30479"/>
    <w:rsid w:val="00B306B2"/>
    <w:rsid w:val="00B322D8"/>
    <w:rsid w:val="00B324FC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3E3"/>
    <w:rsid w:val="00B4270E"/>
    <w:rsid w:val="00B437A5"/>
    <w:rsid w:val="00B44A69"/>
    <w:rsid w:val="00B461D4"/>
    <w:rsid w:val="00B46994"/>
    <w:rsid w:val="00B46F20"/>
    <w:rsid w:val="00B473A7"/>
    <w:rsid w:val="00B50338"/>
    <w:rsid w:val="00B51D56"/>
    <w:rsid w:val="00B51E87"/>
    <w:rsid w:val="00B52AC2"/>
    <w:rsid w:val="00B536BC"/>
    <w:rsid w:val="00B538E4"/>
    <w:rsid w:val="00B54252"/>
    <w:rsid w:val="00B5632B"/>
    <w:rsid w:val="00B56F91"/>
    <w:rsid w:val="00B571EC"/>
    <w:rsid w:val="00B623E5"/>
    <w:rsid w:val="00B626BD"/>
    <w:rsid w:val="00B63140"/>
    <w:rsid w:val="00B652A2"/>
    <w:rsid w:val="00B65431"/>
    <w:rsid w:val="00B65A54"/>
    <w:rsid w:val="00B65E13"/>
    <w:rsid w:val="00B66266"/>
    <w:rsid w:val="00B66FCB"/>
    <w:rsid w:val="00B714FB"/>
    <w:rsid w:val="00B7193E"/>
    <w:rsid w:val="00B71E77"/>
    <w:rsid w:val="00B7229C"/>
    <w:rsid w:val="00B7371D"/>
    <w:rsid w:val="00B744FB"/>
    <w:rsid w:val="00B74E31"/>
    <w:rsid w:val="00B754F8"/>
    <w:rsid w:val="00B756A2"/>
    <w:rsid w:val="00B758AC"/>
    <w:rsid w:val="00B75ADE"/>
    <w:rsid w:val="00B81137"/>
    <w:rsid w:val="00B81328"/>
    <w:rsid w:val="00B81FD1"/>
    <w:rsid w:val="00B82589"/>
    <w:rsid w:val="00B82ECF"/>
    <w:rsid w:val="00B8330B"/>
    <w:rsid w:val="00B83E33"/>
    <w:rsid w:val="00B847C1"/>
    <w:rsid w:val="00B848A5"/>
    <w:rsid w:val="00B852ED"/>
    <w:rsid w:val="00B85C63"/>
    <w:rsid w:val="00B86D89"/>
    <w:rsid w:val="00B87352"/>
    <w:rsid w:val="00B87691"/>
    <w:rsid w:val="00B87D3E"/>
    <w:rsid w:val="00B90C96"/>
    <w:rsid w:val="00B90E03"/>
    <w:rsid w:val="00B9116A"/>
    <w:rsid w:val="00B93152"/>
    <w:rsid w:val="00B94158"/>
    <w:rsid w:val="00B96074"/>
    <w:rsid w:val="00B961A0"/>
    <w:rsid w:val="00B97282"/>
    <w:rsid w:val="00B979A9"/>
    <w:rsid w:val="00BA08A2"/>
    <w:rsid w:val="00BA0D6D"/>
    <w:rsid w:val="00BA102A"/>
    <w:rsid w:val="00BA1303"/>
    <w:rsid w:val="00BA1527"/>
    <w:rsid w:val="00BA25CB"/>
    <w:rsid w:val="00BA3BE8"/>
    <w:rsid w:val="00BA55C3"/>
    <w:rsid w:val="00BA5DE2"/>
    <w:rsid w:val="00BB07FA"/>
    <w:rsid w:val="00BB0CB4"/>
    <w:rsid w:val="00BB21D3"/>
    <w:rsid w:val="00BB381D"/>
    <w:rsid w:val="00BB38A7"/>
    <w:rsid w:val="00BB49C2"/>
    <w:rsid w:val="00BB4C1F"/>
    <w:rsid w:val="00BB50C1"/>
    <w:rsid w:val="00BB6438"/>
    <w:rsid w:val="00BB714A"/>
    <w:rsid w:val="00BB7645"/>
    <w:rsid w:val="00BC044D"/>
    <w:rsid w:val="00BC0FD2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138"/>
    <w:rsid w:val="00BD096A"/>
    <w:rsid w:val="00BD17B0"/>
    <w:rsid w:val="00BD181D"/>
    <w:rsid w:val="00BD27EA"/>
    <w:rsid w:val="00BD2995"/>
    <w:rsid w:val="00BD2DB6"/>
    <w:rsid w:val="00BD31E2"/>
    <w:rsid w:val="00BD435A"/>
    <w:rsid w:val="00BD461F"/>
    <w:rsid w:val="00BD4F66"/>
    <w:rsid w:val="00BD4F76"/>
    <w:rsid w:val="00BD539C"/>
    <w:rsid w:val="00BD60E7"/>
    <w:rsid w:val="00BD6800"/>
    <w:rsid w:val="00BD6F5A"/>
    <w:rsid w:val="00BD7E5E"/>
    <w:rsid w:val="00BD7FED"/>
    <w:rsid w:val="00BE2250"/>
    <w:rsid w:val="00BE235D"/>
    <w:rsid w:val="00BE24C6"/>
    <w:rsid w:val="00BE433D"/>
    <w:rsid w:val="00BE4616"/>
    <w:rsid w:val="00BE4C8D"/>
    <w:rsid w:val="00BE4FFD"/>
    <w:rsid w:val="00BE73F6"/>
    <w:rsid w:val="00BE7B71"/>
    <w:rsid w:val="00BF06A8"/>
    <w:rsid w:val="00BF0BC0"/>
    <w:rsid w:val="00BF374B"/>
    <w:rsid w:val="00BF4F7C"/>
    <w:rsid w:val="00BF5C89"/>
    <w:rsid w:val="00BF61CD"/>
    <w:rsid w:val="00BF6880"/>
    <w:rsid w:val="00BF68BE"/>
    <w:rsid w:val="00BF6989"/>
    <w:rsid w:val="00BF74CE"/>
    <w:rsid w:val="00BF76FA"/>
    <w:rsid w:val="00C00072"/>
    <w:rsid w:val="00C000F3"/>
    <w:rsid w:val="00C00E29"/>
    <w:rsid w:val="00C01169"/>
    <w:rsid w:val="00C01792"/>
    <w:rsid w:val="00C01C5E"/>
    <w:rsid w:val="00C01F05"/>
    <w:rsid w:val="00C01F1F"/>
    <w:rsid w:val="00C02449"/>
    <w:rsid w:val="00C02A39"/>
    <w:rsid w:val="00C03CB3"/>
    <w:rsid w:val="00C0474F"/>
    <w:rsid w:val="00C054AE"/>
    <w:rsid w:val="00C1039B"/>
    <w:rsid w:val="00C10D33"/>
    <w:rsid w:val="00C1123D"/>
    <w:rsid w:val="00C12A59"/>
    <w:rsid w:val="00C12CCA"/>
    <w:rsid w:val="00C1351A"/>
    <w:rsid w:val="00C139D4"/>
    <w:rsid w:val="00C15E55"/>
    <w:rsid w:val="00C1654B"/>
    <w:rsid w:val="00C16D86"/>
    <w:rsid w:val="00C16E6E"/>
    <w:rsid w:val="00C17539"/>
    <w:rsid w:val="00C177FA"/>
    <w:rsid w:val="00C17822"/>
    <w:rsid w:val="00C210EB"/>
    <w:rsid w:val="00C21153"/>
    <w:rsid w:val="00C21D12"/>
    <w:rsid w:val="00C221EF"/>
    <w:rsid w:val="00C221F3"/>
    <w:rsid w:val="00C22A23"/>
    <w:rsid w:val="00C2312B"/>
    <w:rsid w:val="00C23933"/>
    <w:rsid w:val="00C2438E"/>
    <w:rsid w:val="00C246E0"/>
    <w:rsid w:val="00C2720C"/>
    <w:rsid w:val="00C27628"/>
    <w:rsid w:val="00C277A6"/>
    <w:rsid w:val="00C318A7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826"/>
    <w:rsid w:val="00C43D63"/>
    <w:rsid w:val="00C444BC"/>
    <w:rsid w:val="00C4479A"/>
    <w:rsid w:val="00C449F7"/>
    <w:rsid w:val="00C4522C"/>
    <w:rsid w:val="00C454E1"/>
    <w:rsid w:val="00C458F9"/>
    <w:rsid w:val="00C45B31"/>
    <w:rsid w:val="00C45C5D"/>
    <w:rsid w:val="00C45D70"/>
    <w:rsid w:val="00C45EB7"/>
    <w:rsid w:val="00C45F63"/>
    <w:rsid w:val="00C4627A"/>
    <w:rsid w:val="00C465B7"/>
    <w:rsid w:val="00C46FA6"/>
    <w:rsid w:val="00C47474"/>
    <w:rsid w:val="00C50F16"/>
    <w:rsid w:val="00C511A2"/>
    <w:rsid w:val="00C51FE7"/>
    <w:rsid w:val="00C5201D"/>
    <w:rsid w:val="00C53E05"/>
    <w:rsid w:val="00C558D0"/>
    <w:rsid w:val="00C55B6A"/>
    <w:rsid w:val="00C5616E"/>
    <w:rsid w:val="00C57821"/>
    <w:rsid w:val="00C60A42"/>
    <w:rsid w:val="00C61A5D"/>
    <w:rsid w:val="00C61F2C"/>
    <w:rsid w:val="00C626E0"/>
    <w:rsid w:val="00C64896"/>
    <w:rsid w:val="00C648A4"/>
    <w:rsid w:val="00C64B0E"/>
    <w:rsid w:val="00C65681"/>
    <w:rsid w:val="00C65D7D"/>
    <w:rsid w:val="00C667EA"/>
    <w:rsid w:val="00C66997"/>
    <w:rsid w:val="00C6699C"/>
    <w:rsid w:val="00C669BB"/>
    <w:rsid w:val="00C66AFE"/>
    <w:rsid w:val="00C71B38"/>
    <w:rsid w:val="00C71E0D"/>
    <w:rsid w:val="00C720EB"/>
    <w:rsid w:val="00C721EB"/>
    <w:rsid w:val="00C72724"/>
    <w:rsid w:val="00C73032"/>
    <w:rsid w:val="00C738DF"/>
    <w:rsid w:val="00C7445B"/>
    <w:rsid w:val="00C74850"/>
    <w:rsid w:val="00C7509D"/>
    <w:rsid w:val="00C75323"/>
    <w:rsid w:val="00C7622C"/>
    <w:rsid w:val="00C7737C"/>
    <w:rsid w:val="00C80816"/>
    <w:rsid w:val="00C82139"/>
    <w:rsid w:val="00C82FA2"/>
    <w:rsid w:val="00C8422C"/>
    <w:rsid w:val="00C8448F"/>
    <w:rsid w:val="00C87127"/>
    <w:rsid w:val="00C8717C"/>
    <w:rsid w:val="00C87356"/>
    <w:rsid w:val="00C87B4C"/>
    <w:rsid w:val="00C91134"/>
    <w:rsid w:val="00C91981"/>
    <w:rsid w:val="00C924F2"/>
    <w:rsid w:val="00C94520"/>
    <w:rsid w:val="00C951A7"/>
    <w:rsid w:val="00C97600"/>
    <w:rsid w:val="00C97C61"/>
    <w:rsid w:val="00CA056B"/>
    <w:rsid w:val="00CA088A"/>
    <w:rsid w:val="00CA13C8"/>
    <w:rsid w:val="00CA20CC"/>
    <w:rsid w:val="00CA24E1"/>
    <w:rsid w:val="00CA3468"/>
    <w:rsid w:val="00CA3F8C"/>
    <w:rsid w:val="00CA461C"/>
    <w:rsid w:val="00CA52CA"/>
    <w:rsid w:val="00CA64FC"/>
    <w:rsid w:val="00CA7077"/>
    <w:rsid w:val="00CA7976"/>
    <w:rsid w:val="00CA7FFA"/>
    <w:rsid w:val="00CB061B"/>
    <w:rsid w:val="00CB07FD"/>
    <w:rsid w:val="00CB1553"/>
    <w:rsid w:val="00CB1B92"/>
    <w:rsid w:val="00CB260C"/>
    <w:rsid w:val="00CB3E6B"/>
    <w:rsid w:val="00CB4D57"/>
    <w:rsid w:val="00CB5DC5"/>
    <w:rsid w:val="00CB6D16"/>
    <w:rsid w:val="00CB6EDF"/>
    <w:rsid w:val="00CC1791"/>
    <w:rsid w:val="00CC2F9F"/>
    <w:rsid w:val="00CC46BE"/>
    <w:rsid w:val="00CC4E1C"/>
    <w:rsid w:val="00CC53F8"/>
    <w:rsid w:val="00CC5728"/>
    <w:rsid w:val="00CC63A7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D44"/>
    <w:rsid w:val="00CD5F51"/>
    <w:rsid w:val="00CD66A9"/>
    <w:rsid w:val="00CD69B0"/>
    <w:rsid w:val="00CD6B8A"/>
    <w:rsid w:val="00CD7783"/>
    <w:rsid w:val="00CE1DA3"/>
    <w:rsid w:val="00CE410B"/>
    <w:rsid w:val="00CE4369"/>
    <w:rsid w:val="00CE4B7C"/>
    <w:rsid w:val="00CE4BA6"/>
    <w:rsid w:val="00CE5B70"/>
    <w:rsid w:val="00CE6791"/>
    <w:rsid w:val="00CE79E6"/>
    <w:rsid w:val="00CF0385"/>
    <w:rsid w:val="00CF0968"/>
    <w:rsid w:val="00CF1238"/>
    <w:rsid w:val="00CF32E9"/>
    <w:rsid w:val="00CF3ED6"/>
    <w:rsid w:val="00CF4181"/>
    <w:rsid w:val="00CF4ACD"/>
    <w:rsid w:val="00CF540B"/>
    <w:rsid w:val="00CF6281"/>
    <w:rsid w:val="00CF635D"/>
    <w:rsid w:val="00CF6CA7"/>
    <w:rsid w:val="00CF6ED2"/>
    <w:rsid w:val="00D0179E"/>
    <w:rsid w:val="00D01815"/>
    <w:rsid w:val="00D02A4D"/>
    <w:rsid w:val="00D02AFC"/>
    <w:rsid w:val="00D03974"/>
    <w:rsid w:val="00D04000"/>
    <w:rsid w:val="00D04434"/>
    <w:rsid w:val="00D06B4C"/>
    <w:rsid w:val="00D070CD"/>
    <w:rsid w:val="00D070D1"/>
    <w:rsid w:val="00D07F96"/>
    <w:rsid w:val="00D1021E"/>
    <w:rsid w:val="00D109D0"/>
    <w:rsid w:val="00D1125E"/>
    <w:rsid w:val="00D11269"/>
    <w:rsid w:val="00D11741"/>
    <w:rsid w:val="00D1240E"/>
    <w:rsid w:val="00D12E9D"/>
    <w:rsid w:val="00D1438C"/>
    <w:rsid w:val="00D15AC4"/>
    <w:rsid w:val="00D16B75"/>
    <w:rsid w:val="00D16D8A"/>
    <w:rsid w:val="00D16E5E"/>
    <w:rsid w:val="00D20C38"/>
    <w:rsid w:val="00D21935"/>
    <w:rsid w:val="00D2219C"/>
    <w:rsid w:val="00D226D9"/>
    <w:rsid w:val="00D2270D"/>
    <w:rsid w:val="00D22AB9"/>
    <w:rsid w:val="00D24672"/>
    <w:rsid w:val="00D24DED"/>
    <w:rsid w:val="00D259CB"/>
    <w:rsid w:val="00D25A95"/>
    <w:rsid w:val="00D25D32"/>
    <w:rsid w:val="00D26075"/>
    <w:rsid w:val="00D276B6"/>
    <w:rsid w:val="00D27ECA"/>
    <w:rsid w:val="00D27F0D"/>
    <w:rsid w:val="00D3034E"/>
    <w:rsid w:val="00D305ED"/>
    <w:rsid w:val="00D31A85"/>
    <w:rsid w:val="00D31E3A"/>
    <w:rsid w:val="00D3265E"/>
    <w:rsid w:val="00D329FA"/>
    <w:rsid w:val="00D339C3"/>
    <w:rsid w:val="00D3414B"/>
    <w:rsid w:val="00D342D9"/>
    <w:rsid w:val="00D34C53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C89"/>
    <w:rsid w:val="00D51D70"/>
    <w:rsid w:val="00D526E4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2FA4"/>
    <w:rsid w:val="00D649B6"/>
    <w:rsid w:val="00D64F39"/>
    <w:rsid w:val="00D65227"/>
    <w:rsid w:val="00D658E8"/>
    <w:rsid w:val="00D66952"/>
    <w:rsid w:val="00D66F57"/>
    <w:rsid w:val="00D66FB7"/>
    <w:rsid w:val="00D712C0"/>
    <w:rsid w:val="00D71DDF"/>
    <w:rsid w:val="00D72B70"/>
    <w:rsid w:val="00D7579E"/>
    <w:rsid w:val="00D75EFD"/>
    <w:rsid w:val="00D76973"/>
    <w:rsid w:val="00D8090C"/>
    <w:rsid w:val="00D811D5"/>
    <w:rsid w:val="00D81F1F"/>
    <w:rsid w:val="00D81F97"/>
    <w:rsid w:val="00D8391C"/>
    <w:rsid w:val="00D84789"/>
    <w:rsid w:val="00D85643"/>
    <w:rsid w:val="00D86251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5C1C"/>
    <w:rsid w:val="00D96A28"/>
    <w:rsid w:val="00D96A9D"/>
    <w:rsid w:val="00DA30F3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16B7"/>
    <w:rsid w:val="00DB2154"/>
    <w:rsid w:val="00DB269F"/>
    <w:rsid w:val="00DB37D7"/>
    <w:rsid w:val="00DB3CFC"/>
    <w:rsid w:val="00DB3EEF"/>
    <w:rsid w:val="00DB411D"/>
    <w:rsid w:val="00DB4748"/>
    <w:rsid w:val="00DB6545"/>
    <w:rsid w:val="00DB67C7"/>
    <w:rsid w:val="00DB6E04"/>
    <w:rsid w:val="00DB7850"/>
    <w:rsid w:val="00DB7CC5"/>
    <w:rsid w:val="00DC05F0"/>
    <w:rsid w:val="00DC0689"/>
    <w:rsid w:val="00DC0CF2"/>
    <w:rsid w:val="00DC12C3"/>
    <w:rsid w:val="00DC1665"/>
    <w:rsid w:val="00DC1817"/>
    <w:rsid w:val="00DC190A"/>
    <w:rsid w:val="00DC2472"/>
    <w:rsid w:val="00DC303E"/>
    <w:rsid w:val="00DC3477"/>
    <w:rsid w:val="00DC3812"/>
    <w:rsid w:val="00DC3FC6"/>
    <w:rsid w:val="00DC4467"/>
    <w:rsid w:val="00DC484A"/>
    <w:rsid w:val="00DC61B6"/>
    <w:rsid w:val="00DC6DF4"/>
    <w:rsid w:val="00DC74AE"/>
    <w:rsid w:val="00DC76D4"/>
    <w:rsid w:val="00DC7881"/>
    <w:rsid w:val="00DC7B53"/>
    <w:rsid w:val="00DD0715"/>
    <w:rsid w:val="00DD0833"/>
    <w:rsid w:val="00DD08DB"/>
    <w:rsid w:val="00DD1162"/>
    <w:rsid w:val="00DD2C45"/>
    <w:rsid w:val="00DD33C8"/>
    <w:rsid w:val="00DD48F9"/>
    <w:rsid w:val="00DD4A09"/>
    <w:rsid w:val="00DD5744"/>
    <w:rsid w:val="00DD5754"/>
    <w:rsid w:val="00DD5A86"/>
    <w:rsid w:val="00DD5CA7"/>
    <w:rsid w:val="00DD671C"/>
    <w:rsid w:val="00DD733F"/>
    <w:rsid w:val="00DD763A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2796"/>
    <w:rsid w:val="00DF337E"/>
    <w:rsid w:val="00DF3B90"/>
    <w:rsid w:val="00DF498F"/>
    <w:rsid w:val="00DF50BD"/>
    <w:rsid w:val="00DF5B5A"/>
    <w:rsid w:val="00DF5FD2"/>
    <w:rsid w:val="00DF60FB"/>
    <w:rsid w:val="00DF6227"/>
    <w:rsid w:val="00DF6AD5"/>
    <w:rsid w:val="00DF7E96"/>
    <w:rsid w:val="00E00219"/>
    <w:rsid w:val="00E0330D"/>
    <w:rsid w:val="00E039C3"/>
    <w:rsid w:val="00E03A0B"/>
    <w:rsid w:val="00E03A7D"/>
    <w:rsid w:val="00E03AF7"/>
    <w:rsid w:val="00E03C7C"/>
    <w:rsid w:val="00E03D94"/>
    <w:rsid w:val="00E04144"/>
    <w:rsid w:val="00E04312"/>
    <w:rsid w:val="00E04798"/>
    <w:rsid w:val="00E04E02"/>
    <w:rsid w:val="00E0591E"/>
    <w:rsid w:val="00E061B1"/>
    <w:rsid w:val="00E0623E"/>
    <w:rsid w:val="00E06577"/>
    <w:rsid w:val="00E06C16"/>
    <w:rsid w:val="00E07EA8"/>
    <w:rsid w:val="00E10711"/>
    <w:rsid w:val="00E10DC8"/>
    <w:rsid w:val="00E11368"/>
    <w:rsid w:val="00E127B1"/>
    <w:rsid w:val="00E13CCA"/>
    <w:rsid w:val="00E13D90"/>
    <w:rsid w:val="00E15188"/>
    <w:rsid w:val="00E15370"/>
    <w:rsid w:val="00E15495"/>
    <w:rsid w:val="00E165D5"/>
    <w:rsid w:val="00E172BE"/>
    <w:rsid w:val="00E177EE"/>
    <w:rsid w:val="00E17EDD"/>
    <w:rsid w:val="00E20CEA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3E06"/>
    <w:rsid w:val="00E4494C"/>
    <w:rsid w:val="00E4569B"/>
    <w:rsid w:val="00E457AD"/>
    <w:rsid w:val="00E45BE9"/>
    <w:rsid w:val="00E46F28"/>
    <w:rsid w:val="00E5068A"/>
    <w:rsid w:val="00E533E0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1E43"/>
    <w:rsid w:val="00E6417F"/>
    <w:rsid w:val="00E65CCC"/>
    <w:rsid w:val="00E70527"/>
    <w:rsid w:val="00E70E9A"/>
    <w:rsid w:val="00E7198E"/>
    <w:rsid w:val="00E71E5E"/>
    <w:rsid w:val="00E72A80"/>
    <w:rsid w:val="00E7339E"/>
    <w:rsid w:val="00E73832"/>
    <w:rsid w:val="00E7515D"/>
    <w:rsid w:val="00E75E42"/>
    <w:rsid w:val="00E8045E"/>
    <w:rsid w:val="00E805E0"/>
    <w:rsid w:val="00E811E9"/>
    <w:rsid w:val="00E82648"/>
    <w:rsid w:val="00E84C41"/>
    <w:rsid w:val="00E85288"/>
    <w:rsid w:val="00E862D4"/>
    <w:rsid w:val="00E8648F"/>
    <w:rsid w:val="00E867F4"/>
    <w:rsid w:val="00E86A72"/>
    <w:rsid w:val="00E91522"/>
    <w:rsid w:val="00E91F0E"/>
    <w:rsid w:val="00E937E0"/>
    <w:rsid w:val="00E96A2B"/>
    <w:rsid w:val="00E96B09"/>
    <w:rsid w:val="00EA1E8F"/>
    <w:rsid w:val="00EA21DE"/>
    <w:rsid w:val="00EA2D89"/>
    <w:rsid w:val="00EA317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40C6"/>
    <w:rsid w:val="00EB446A"/>
    <w:rsid w:val="00EB4A1B"/>
    <w:rsid w:val="00EB507B"/>
    <w:rsid w:val="00EB53BA"/>
    <w:rsid w:val="00EB5D7F"/>
    <w:rsid w:val="00EB5E95"/>
    <w:rsid w:val="00EB6001"/>
    <w:rsid w:val="00EB6A8C"/>
    <w:rsid w:val="00EB792A"/>
    <w:rsid w:val="00EB7CFB"/>
    <w:rsid w:val="00EC04E9"/>
    <w:rsid w:val="00EC1507"/>
    <w:rsid w:val="00EC1524"/>
    <w:rsid w:val="00EC170C"/>
    <w:rsid w:val="00EC339A"/>
    <w:rsid w:val="00EC3AB7"/>
    <w:rsid w:val="00EC4177"/>
    <w:rsid w:val="00EC433B"/>
    <w:rsid w:val="00EC4E5B"/>
    <w:rsid w:val="00EC553A"/>
    <w:rsid w:val="00EC7A39"/>
    <w:rsid w:val="00EC7F67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9B8"/>
    <w:rsid w:val="00EE0EEB"/>
    <w:rsid w:val="00EE1DA9"/>
    <w:rsid w:val="00EE2114"/>
    <w:rsid w:val="00EE216C"/>
    <w:rsid w:val="00EE2C7F"/>
    <w:rsid w:val="00EE3A4D"/>
    <w:rsid w:val="00EE40B8"/>
    <w:rsid w:val="00EE468A"/>
    <w:rsid w:val="00EE5D21"/>
    <w:rsid w:val="00EE5E29"/>
    <w:rsid w:val="00EE625F"/>
    <w:rsid w:val="00EE6E65"/>
    <w:rsid w:val="00EE702C"/>
    <w:rsid w:val="00EE7253"/>
    <w:rsid w:val="00EF06B6"/>
    <w:rsid w:val="00EF08E4"/>
    <w:rsid w:val="00EF0CD6"/>
    <w:rsid w:val="00EF145C"/>
    <w:rsid w:val="00EF191B"/>
    <w:rsid w:val="00EF2532"/>
    <w:rsid w:val="00EF3046"/>
    <w:rsid w:val="00EF34D5"/>
    <w:rsid w:val="00EF37D2"/>
    <w:rsid w:val="00EF3D5D"/>
    <w:rsid w:val="00EF449D"/>
    <w:rsid w:val="00EF4AF1"/>
    <w:rsid w:val="00EF5322"/>
    <w:rsid w:val="00EF5832"/>
    <w:rsid w:val="00EF5DFC"/>
    <w:rsid w:val="00EF5F3C"/>
    <w:rsid w:val="00EF6F17"/>
    <w:rsid w:val="00EF73D6"/>
    <w:rsid w:val="00F001C3"/>
    <w:rsid w:val="00F0217C"/>
    <w:rsid w:val="00F05149"/>
    <w:rsid w:val="00F054B6"/>
    <w:rsid w:val="00F05781"/>
    <w:rsid w:val="00F058CF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B24"/>
    <w:rsid w:val="00F222AF"/>
    <w:rsid w:val="00F22EF4"/>
    <w:rsid w:val="00F240FA"/>
    <w:rsid w:val="00F242FE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6887"/>
    <w:rsid w:val="00F3708B"/>
    <w:rsid w:val="00F37488"/>
    <w:rsid w:val="00F41C49"/>
    <w:rsid w:val="00F41DFE"/>
    <w:rsid w:val="00F42296"/>
    <w:rsid w:val="00F426A6"/>
    <w:rsid w:val="00F43E64"/>
    <w:rsid w:val="00F44B2B"/>
    <w:rsid w:val="00F44D7A"/>
    <w:rsid w:val="00F44E29"/>
    <w:rsid w:val="00F44EF0"/>
    <w:rsid w:val="00F4500C"/>
    <w:rsid w:val="00F45CA8"/>
    <w:rsid w:val="00F45D23"/>
    <w:rsid w:val="00F46B40"/>
    <w:rsid w:val="00F512A4"/>
    <w:rsid w:val="00F51780"/>
    <w:rsid w:val="00F51942"/>
    <w:rsid w:val="00F51F91"/>
    <w:rsid w:val="00F5260F"/>
    <w:rsid w:val="00F544F5"/>
    <w:rsid w:val="00F55925"/>
    <w:rsid w:val="00F55FF3"/>
    <w:rsid w:val="00F561F5"/>
    <w:rsid w:val="00F563B2"/>
    <w:rsid w:val="00F56A65"/>
    <w:rsid w:val="00F57F76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4871"/>
    <w:rsid w:val="00F74CD4"/>
    <w:rsid w:val="00F75B22"/>
    <w:rsid w:val="00F76A4B"/>
    <w:rsid w:val="00F772EC"/>
    <w:rsid w:val="00F773C1"/>
    <w:rsid w:val="00F77D19"/>
    <w:rsid w:val="00F82570"/>
    <w:rsid w:val="00F82BD2"/>
    <w:rsid w:val="00F82F15"/>
    <w:rsid w:val="00F833A6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1E55"/>
    <w:rsid w:val="00F92269"/>
    <w:rsid w:val="00F924E7"/>
    <w:rsid w:val="00F928FD"/>
    <w:rsid w:val="00F9312E"/>
    <w:rsid w:val="00F934B6"/>
    <w:rsid w:val="00F938EA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AB4"/>
    <w:rsid w:val="00FA4349"/>
    <w:rsid w:val="00FA5311"/>
    <w:rsid w:val="00FA572D"/>
    <w:rsid w:val="00FA7284"/>
    <w:rsid w:val="00FA7769"/>
    <w:rsid w:val="00FA7D70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1B52"/>
    <w:rsid w:val="00FD21D6"/>
    <w:rsid w:val="00FD2AB1"/>
    <w:rsid w:val="00FD32DB"/>
    <w:rsid w:val="00FD3330"/>
    <w:rsid w:val="00FD339E"/>
    <w:rsid w:val="00FD4425"/>
    <w:rsid w:val="00FD4BE0"/>
    <w:rsid w:val="00FD4C07"/>
    <w:rsid w:val="00FD4C20"/>
    <w:rsid w:val="00FD4DED"/>
    <w:rsid w:val="00FD55FC"/>
    <w:rsid w:val="00FD7294"/>
    <w:rsid w:val="00FD7A96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9F0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0F3"/>
  </w:style>
  <w:style w:type="paragraph" w:styleId="1">
    <w:name w:val="heading 1"/>
    <w:basedOn w:val="a"/>
    <w:next w:val="a"/>
    <w:qFormat/>
    <w:rsid w:val="00DA30F3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DA30F3"/>
    <w:pPr>
      <w:jc w:val="both"/>
    </w:pPr>
    <w:rPr>
      <w:sz w:val="28"/>
    </w:rPr>
  </w:style>
  <w:style w:type="paragraph" w:styleId="a3">
    <w:name w:val="Body Text Indent"/>
    <w:basedOn w:val="a"/>
    <w:rsid w:val="00DA30F3"/>
    <w:pPr>
      <w:ind w:firstLine="851"/>
      <w:jc w:val="both"/>
    </w:pPr>
    <w:rPr>
      <w:bCs/>
      <w:sz w:val="28"/>
    </w:rPr>
  </w:style>
  <w:style w:type="paragraph" w:styleId="a4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5">
    <w:name w:val="header"/>
    <w:basedOn w:val="a"/>
    <w:link w:val="a6"/>
    <w:uiPriority w:val="99"/>
    <w:rsid w:val="0095695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9"/>
    <w:uiPriority w:val="59"/>
    <w:rsid w:val="000A55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0A5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9"/>
    <w:uiPriority w:val="59"/>
    <w:rsid w:val="009D24B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B22B7D"/>
  </w:style>
  <w:style w:type="paragraph" w:styleId="ab">
    <w:name w:val="Balloon Text"/>
    <w:basedOn w:val="a"/>
    <w:link w:val="ac"/>
    <w:rsid w:val="005C5C9B"/>
    <w:rPr>
      <w:rFonts w:ascii="Segoe UI" w:hAnsi="Segoe UI"/>
      <w:sz w:val="18"/>
      <w:szCs w:val="18"/>
      <w:lang/>
    </w:rPr>
  </w:style>
  <w:style w:type="character" w:customStyle="1" w:styleId="ac">
    <w:name w:val="Текст выноски Знак"/>
    <w:link w:val="ab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uiPriority w:val="99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d">
    <w:name w:val="footnote reference"/>
    <w:uiPriority w:val="99"/>
    <w:unhideWhenUsed/>
    <w:rsid w:val="00F3708B"/>
    <w:rPr>
      <w:vertAlign w:val="superscript"/>
    </w:rPr>
  </w:style>
  <w:style w:type="character" w:styleId="ae">
    <w:name w:val="Hyperlink"/>
    <w:uiPriority w:val="99"/>
    <w:rsid w:val="00256779"/>
    <w:rPr>
      <w:color w:val="0000FF"/>
      <w:u w:val="single"/>
    </w:rPr>
  </w:style>
  <w:style w:type="character" w:styleId="af">
    <w:name w:val="line number"/>
    <w:basedOn w:val="a0"/>
    <w:semiHidden/>
    <w:unhideWhenUsed/>
    <w:rsid w:val="00C00E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E1754-FB11-468F-B137-AB22F4F95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467</TotalTime>
  <Pages>36</Pages>
  <Words>5855</Words>
  <Characters>35735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41507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itd</dc:creator>
  <cp:lastModifiedBy>Пользователь Windows</cp:lastModifiedBy>
  <cp:revision>38</cp:revision>
  <cp:lastPrinted>2021-03-17T04:21:00Z</cp:lastPrinted>
  <dcterms:created xsi:type="dcterms:W3CDTF">2021-01-11T04:39:00Z</dcterms:created>
  <dcterms:modified xsi:type="dcterms:W3CDTF">2021-03-23T05:22:00Z</dcterms:modified>
</cp:coreProperties>
</file>