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20009">
        <w:rPr>
          <w:rFonts w:ascii="Liberation Serif" w:hAnsi="Liberation Serif" w:cs="Liberation Serif"/>
          <w:sz w:val="24"/>
        </w:rPr>
        <w:t xml:space="preserve"> 22.03.2021 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C20009">
        <w:rPr>
          <w:rFonts w:ascii="Liberation Serif" w:hAnsi="Liberation Serif" w:cs="Liberation Serif"/>
          <w:sz w:val="24"/>
        </w:rPr>
        <w:t>229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82535" w:rsidRPr="00282535" w:rsidRDefault="00F96F8B" w:rsidP="00282535">
      <w:pPr>
        <w:pStyle w:val="1"/>
        <w:rPr>
          <w:bCs/>
        </w:rPr>
      </w:pPr>
      <w:r w:rsidRPr="00282535">
        <w:rPr>
          <w:rFonts w:ascii="Liberation Serif" w:hAnsi="Liberation Serif" w:cs="Liberation Serif"/>
          <w:bCs/>
        </w:rPr>
        <w:t xml:space="preserve">О внесении изменений в </w:t>
      </w:r>
      <w:r w:rsidR="00B81B29" w:rsidRPr="00282535">
        <w:rPr>
          <w:rFonts w:ascii="Liberation Serif" w:hAnsi="Liberation Serif" w:cs="Liberation Serif"/>
          <w:bCs/>
        </w:rPr>
        <w:t xml:space="preserve">постановление Администрации </w:t>
      </w:r>
      <w:r w:rsidR="00282535" w:rsidRPr="00282535">
        <w:rPr>
          <w:rFonts w:ascii="Liberation Serif" w:hAnsi="Liberation Serif" w:cs="Liberation Serif"/>
          <w:bCs/>
        </w:rPr>
        <w:t>города Каменска-Уральского от 25</w:t>
      </w:r>
      <w:r w:rsidR="00B81B29" w:rsidRPr="00282535">
        <w:rPr>
          <w:rFonts w:ascii="Liberation Serif" w:hAnsi="Liberation Serif" w:cs="Liberation Serif"/>
          <w:bCs/>
        </w:rPr>
        <w:t xml:space="preserve">.03.2019 № </w:t>
      </w:r>
      <w:r w:rsidR="00282535" w:rsidRPr="00282535">
        <w:rPr>
          <w:rFonts w:ascii="Liberation Serif" w:hAnsi="Liberation Serif" w:cs="Liberation Serif"/>
          <w:bCs/>
        </w:rPr>
        <w:t>231</w:t>
      </w:r>
      <w:r w:rsidR="00B81B29" w:rsidRPr="00282535">
        <w:rPr>
          <w:rFonts w:ascii="Liberation Serif" w:hAnsi="Liberation Serif" w:cs="Liberation Serif"/>
          <w:bCs/>
        </w:rPr>
        <w:t xml:space="preserve"> «</w:t>
      </w:r>
      <w:r w:rsidR="00282535" w:rsidRPr="00282535">
        <w:t xml:space="preserve">О </w:t>
      </w:r>
      <w:r w:rsidR="00282535" w:rsidRPr="00282535">
        <w:rPr>
          <w:bCs/>
        </w:rPr>
        <w:t xml:space="preserve">межведомственной комиссии </w:t>
      </w:r>
    </w:p>
    <w:p w:rsidR="00133698" w:rsidRPr="00282535" w:rsidRDefault="00282535" w:rsidP="00282535">
      <w:pPr>
        <w:keepNext/>
        <w:jc w:val="center"/>
        <w:outlineLvl w:val="0"/>
        <w:rPr>
          <w:b/>
          <w:bCs/>
          <w:iCs/>
          <w:sz w:val="28"/>
          <w:szCs w:val="28"/>
        </w:rPr>
      </w:pPr>
      <w:r w:rsidRPr="00282535">
        <w:rPr>
          <w:b/>
          <w:bCs/>
          <w:iCs/>
          <w:sz w:val="28"/>
          <w:szCs w:val="28"/>
        </w:rPr>
        <w:t>по обследованию жилых помещений инвалидов и ветеранов Великой Отечественной войны, проживающих на территории муниципального образования город Каменск-Уральский</w:t>
      </w:r>
      <w:r w:rsidR="00DA5DD8" w:rsidRPr="00282535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3863DD" w:rsidRDefault="003863DD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9D6A8A" w:rsidRPr="00C92015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F96F8B" w:rsidRPr="00C92015" w:rsidRDefault="00B81B29" w:rsidP="00F96F8B">
      <w:pPr>
        <w:suppressAutoHyphens/>
        <w:ind w:firstLine="708"/>
        <w:jc w:val="both"/>
        <w:rPr>
          <w:rFonts w:ascii="Liberation Serif" w:hAnsi="Liberation Serif" w:cs="Liberation Serif"/>
          <w:b/>
          <w:sz w:val="28"/>
          <w:lang w:eastAsia="ar-SA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</w:t>
      </w:r>
      <w:r w:rsidR="00DA5DD8" w:rsidRPr="00C92015">
        <w:rPr>
          <w:rFonts w:ascii="Liberation Serif" w:hAnsi="Liberation Serif"/>
          <w:sz w:val="28"/>
          <w:szCs w:val="28"/>
        </w:rPr>
        <w:t xml:space="preserve"> с решениями Городской Думы города Каменска-Уральского от 17.06.2020 № 691 «О внесение изменений в Устав муниципального образования город Каменск – Уральский», от 22.07.2020              № 700 «О переименовании Администрации города Каменска-Уральского </w:t>
      </w:r>
      <w:r w:rsidR="00DA5DD8" w:rsidRPr="00C92015">
        <w:rPr>
          <w:rFonts w:ascii="Liberation Serif" w:hAnsi="Liberation Serif"/>
          <w:sz w:val="28"/>
          <w:szCs w:val="28"/>
        </w:rPr>
        <w:br/>
        <w:t>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</w:t>
      </w:r>
      <w:r w:rsidR="00CD4053">
        <w:rPr>
          <w:rFonts w:ascii="Liberation Serif" w:hAnsi="Liberation Serif"/>
          <w:sz w:val="28"/>
          <w:szCs w:val="28"/>
        </w:rPr>
        <w:t>7.08.2019 № 537) «Об утверждении</w:t>
      </w:r>
      <w:proofErr w:type="gramEnd"/>
      <w:r w:rsidR="00DA5DD8" w:rsidRPr="00C92015">
        <w:rPr>
          <w:rFonts w:ascii="Liberation Serif" w:hAnsi="Liberation Serif"/>
          <w:sz w:val="28"/>
          <w:szCs w:val="28"/>
        </w:rPr>
        <w:t xml:space="preserve"> Положения об Администрации города Каменска-Уральского»</w:t>
      </w:r>
      <w:r w:rsidR="00DA5DD8" w:rsidRPr="00C92015">
        <w:rPr>
          <w:rFonts w:ascii="Liberation Serif" w:hAnsi="Liberation Serif"/>
          <w:sz w:val="28"/>
          <w:szCs w:val="28"/>
          <w:lang w:eastAsia="ar-SA"/>
        </w:rPr>
        <w:t xml:space="preserve">, в связи </w:t>
      </w:r>
      <w:r w:rsidR="00F96F8B" w:rsidRPr="00C92015">
        <w:rPr>
          <w:rFonts w:ascii="Liberation Serif" w:hAnsi="Liberation Serif"/>
          <w:sz w:val="28"/>
          <w:szCs w:val="28"/>
          <w:lang w:eastAsia="ar-SA"/>
        </w:rPr>
        <w:t>с кадровыми изменениями Администрация Каменск-Уральского городского округа</w:t>
      </w:r>
    </w:p>
    <w:p w:rsidR="004F1BF0" w:rsidRPr="00C92015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C92015">
        <w:rPr>
          <w:rFonts w:ascii="Liberation Serif" w:hAnsi="Liberation Serif" w:cs="Liberation Serif"/>
          <w:b/>
          <w:sz w:val="28"/>
        </w:rPr>
        <w:t>ПОСТАНОВЛЯЕТ:</w:t>
      </w:r>
    </w:p>
    <w:p w:rsidR="00282535" w:rsidRPr="00282535" w:rsidRDefault="00F96F8B" w:rsidP="00282535">
      <w:pPr>
        <w:jc w:val="both"/>
        <w:rPr>
          <w:rFonts w:ascii="Liberation Serif" w:hAnsi="Liberation Serif" w:cs="Liberation Serif"/>
          <w:sz w:val="28"/>
        </w:rPr>
      </w:pPr>
      <w:r w:rsidRPr="00C92015">
        <w:rPr>
          <w:rFonts w:ascii="Liberation Serif" w:hAnsi="Liberation Serif" w:cs="Liberation Serif"/>
          <w:b/>
          <w:sz w:val="28"/>
        </w:rPr>
        <w:tab/>
      </w:r>
      <w:r w:rsidR="00282535" w:rsidRPr="00282535">
        <w:rPr>
          <w:rFonts w:ascii="Liberation Serif" w:hAnsi="Liberation Serif" w:cs="Liberation Serif"/>
          <w:sz w:val="28"/>
        </w:rPr>
        <w:t xml:space="preserve">1. Внести изменения в постановление Администрации </w:t>
      </w:r>
      <w:r w:rsidR="00282535">
        <w:rPr>
          <w:rFonts w:ascii="Liberation Serif" w:hAnsi="Liberation Serif" w:cs="Liberation Serif"/>
          <w:sz w:val="28"/>
        </w:rPr>
        <w:t>города Каменска-Уральского от 25.03.2019</w:t>
      </w:r>
      <w:r w:rsidR="00282535" w:rsidRPr="00282535">
        <w:rPr>
          <w:rFonts w:ascii="Liberation Serif" w:hAnsi="Liberation Serif" w:cs="Liberation Serif"/>
          <w:sz w:val="28"/>
        </w:rPr>
        <w:t xml:space="preserve"> № </w:t>
      </w:r>
      <w:r w:rsidR="00282535">
        <w:rPr>
          <w:rFonts w:ascii="Liberation Serif" w:hAnsi="Liberation Serif" w:cs="Liberation Serif"/>
          <w:sz w:val="28"/>
        </w:rPr>
        <w:t>231</w:t>
      </w:r>
      <w:r w:rsidR="00282535" w:rsidRPr="00282535">
        <w:rPr>
          <w:rFonts w:ascii="Liberation Serif" w:hAnsi="Liberation Serif" w:cs="Liberation Serif"/>
          <w:sz w:val="28"/>
        </w:rPr>
        <w:t xml:space="preserve"> «О межведомственной комиссии по обследованию жилых помещений инвалидов и ветеранов Великой Отечественной войны, проживающих на территории муниципального образования город Каменск-Уральский» (далее -</w:t>
      </w:r>
      <w:r w:rsidR="00282535">
        <w:rPr>
          <w:rFonts w:ascii="Liberation Serif" w:hAnsi="Liberation Serif" w:cs="Liberation Serif"/>
          <w:sz w:val="28"/>
        </w:rPr>
        <w:t xml:space="preserve"> </w:t>
      </w:r>
      <w:r w:rsidR="00282535" w:rsidRPr="00282535">
        <w:rPr>
          <w:rFonts w:ascii="Liberation Serif" w:hAnsi="Liberation Serif" w:cs="Liberation Serif"/>
          <w:sz w:val="28"/>
        </w:rPr>
        <w:t>Постановле</w:t>
      </w:r>
      <w:r w:rsidR="00282535">
        <w:rPr>
          <w:rFonts w:ascii="Liberation Serif" w:hAnsi="Liberation Serif" w:cs="Liberation Serif"/>
          <w:sz w:val="28"/>
        </w:rPr>
        <w:t>ние)</w:t>
      </w:r>
      <w:r w:rsidR="00CD4053">
        <w:rPr>
          <w:rFonts w:ascii="Liberation Serif" w:hAnsi="Liberation Serif" w:cs="Liberation Serif"/>
          <w:sz w:val="28"/>
        </w:rPr>
        <w:t>, заменив</w:t>
      </w:r>
      <w:r w:rsidR="00282535">
        <w:rPr>
          <w:rFonts w:ascii="Liberation Serif" w:hAnsi="Liberation Serif" w:cs="Liberation Serif"/>
          <w:sz w:val="28"/>
        </w:rPr>
        <w:t xml:space="preserve"> </w:t>
      </w:r>
      <w:r w:rsidR="00CD4053">
        <w:rPr>
          <w:rFonts w:ascii="Liberation Serif" w:hAnsi="Liberation Serif" w:cs="Liberation Serif"/>
          <w:sz w:val="28"/>
        </w:rPr>
        <w:t xml:space="preserve">в наименовании, </w:t>
      </w:r>
      <w:r w:rsidR="00282535">
        <w:rPr>
          <w:rFonts w:ascii="Liberation Serif" w:hAnsi="Liberation Serif" w:cs="Liberation Serif"/>
          <w:sz w:val="28"/>
        </w:rPr>
        <w:t xml:space="preserve">преамбуле </w:t>
      </w:r>
      <w:r w:rsidR="002A6FCF">
        <w:rPr>
          <w:rFonts w:ascii="Liberation Serif" w:hAnsi="Liberation Serif" w:cs="Liberation Serif"/>
          <w:sz w:val="28"/>
        </w:rPr>
        <w:t xml:space="preserve">и пункте 1 </w:t>
      </w:r>
      <w:r w:rsidR="00282535" w:rsidRPr="00282535">
        <w:rPr>
          <w:rFonts w:ascii="Liberation Serif" w:hAnsi="Liberation Serif" w:cs="Liberation Serif"/>
          <w:sz w:val="28"/>
        </w:rPr>
        <w:t>Постановления слова «муниципального образования город Каменск-Уральский» словами «Каменс</w:t>
      </w:r>
      <w:r w:rsidR="00CD4053">
        <w:rPr>
          <w:rFonts w:ascii="Liberation Serif" w:hAnsi="Liberation Serif" w:cs="Liberation Serif"/>
          <w:sz w:val="28"/>
        </w:rPr>
        <w:t>к-Уральского городского округа».</w:t>
      </w:r>
    </w:p>
    <w:p w:rsidR="00282535" w:rsidRDefault="00282535" w:rsidP="00282535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282535">
        <w:rPr>
          <w:rFonts w:ascii="Liberation Serif" w:hAnsi="Liberation Serif" w:cs="Liberation Serif"/>
          <w:sz w:val="28"/>
        </w:rPr>
        <w:t xml:space="preserve">2. Внести изменения в Состав межведомственной комиссии по обследованию жилых помещений инвалидов и ветеранов Великой Отечественной войны, проживающих на территории муниципального образования город Каменск-Уральский, </w:t>
      </w:r>
      <w:r w:rsidR="002A6FCF">
        <w:rPr>
          <w:rFonts w:ascii="Liberation Serif" w:hAnsi="Liberation Serif" w:cs="Liberation Serif"/>
          <w:sz w:val="28"/>
        </w:rPr>
        <w:t xml:space="preserve">утвержденный Постановлением, </w:t>
      </w:r>
      <w:r w:rsidRPr="00282535">
        <w:rPr>
          <w:rFonts w:ascii="Liberation Serif" w:hAnsi="Liberation Serif" w:cs="Liberation Serif"/>
          <w:sz w:val="28"/>
        </w:rPr>
        <w:t>изложив его в новой редакции согласно приложению к настоящему постановлению.</w:t>
      </w:r>
    </w:p>
    <w:p w:rsidR="003863DD" w:rsidRPr="00156CF1" w:rsidRDefault="002A6FCF" w:rsidP="003863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282535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282535" w:rsidRPr="00282535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282535" w:rsidRPr="00282535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150D8" w:rsidRPr="00156CF1" w:rsidRDefault="002A6FCF" w:rsidP="003150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150D8" w:rsidRPr="00156CF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 исполнением наст</w:t>
      </w:r>
      <w:r w:rsidR="003863DD" w:rsidRPr="00156CF1">
        <w:rPr>
          <w:rFonts w:ascii="Liberation Serif" w:hAnsi="Liberation Serif" w:cs="Liberation Serif"/>
          <w:sz w:val="28"/>
          <w:szCs w:val="28"/>
        </w:rPr>
        <w:t xml:space="preserve">оящего постановления возложить </w:t>
      </w:r>
      <w:r w:rsidR="00C92015">
        <w:rPr>
          <w:rFonts w:ascii="Liberation Serif" w:hAnsi="Liberation Serif" w:cs="Liberation Serif"/>
          <w:sz w:val="28"/>
          <w:szCs w:val="28"/>
        </w:rPr>
        <w:br/>
      </w:r>
      <w:r w:rsidR="003150D8" w:rsidRPr="00156CF1">
        <w:rPr>
          <w:rFonts w:ascii="Liberation Serif" w:hAnsi="Liberation Serif" w:cs="Liberation Serif"/>
          <w:sz w:val="28"/>
          <w:szCs w:val="28"/>
        </w:rPr>
        <w:t>на заместителя главы Админ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истрации городского округа </w:t>
      </w:r>
      <w:r w:rsidR="003150D8" w:rsidRPr="00156CF1">
        <w:rPr>
          <w:rFonts w:ascii="Liberation Serif" w:hAnsi="Liberation Serif" w:cs="Liberation Serif"/>
          <w:sz w:val="28"/>
          <w:szCs w:val="28"/>
        </w:rPr>
        <w:t>Нестерова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 Д.Н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60F84" w:rsidRDefault="00C9201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842B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842BAB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42B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42BAB">
        <w:rPr>
          <w:rFonts w:ascii="Liberation Serif" w:hAnsi="Liberation Serif" w:cs="Liberation Serif"/>
          <w:sz w:val="28"/>
          <w:szCs w:val="28"/>
        </w:rPr>
        <w:t xml:space="preserve"> </w:t>
      </w:r>
      <w:r w:rsidRPr="00842B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842BAB">
        <w:rPr>
          <w:rFonts w:ascii="Liberation Serif" w:hAnsi="Liberation Serif" w:cs="Liberation Serif"/>
          <w:sz w:val="28"/>
          <w:szCs w:val="28"/>
        </w:rPr>
        <w:t>А</w:t>
      </w:r>
      <w:r w:rsidR="00133698" w:rsidRPr="00842BAB">
        <w:rPr>
          <w:rFonts w:ascii="Liberation Serif" w:hAnsi="Liberation Serif" w:cs="Liberation Serif"/>
          <w:sz w:val="28"/>
          <w:szCs w:val="28"/>
        </w:rPr>
        <w:t>.</w:t>
      </w:r>
      <w:r w:rsidR="009128E8" w:rsidRPr="00842BA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D4053" w:rsidRDefault="00CD405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D4053" w:rsidRDefault="00CD405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A6FCF" w:rsidRDefault="002A6FC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A6FCF" w:rsidRDefault="002A6FC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Pr="00842BAB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Pr="00CD4053" w:rsidRDefault="00C92D48" w:rsidP="00B432FD">
      <w:pPr>
        <w:ind w:left="5783" w:hanging="254"/>
        <w:jc w:val="both"/>
        <w:rPr>
          <w:rFonts w:ascii="Liberation Serif" w:hAnsi="Liberation Serif"/>
          <w:sz w:val="28"/>
          <w:szCs w:val="28"/>
        </w:rPr>
      </w:pPr>
      <w:r w:rsidRPr="00CD4053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B432FD" w:rsidRPr="00CD4053" w:rsidRDefault="00C92D48" w:rsidP="00C92D48">
      <w:pPr>
        <w:ind w:left="5783" w:hanging="254"/>
        <w:jc w:val="both"/>
        <w:rPr>
          <w:rFonts w:ascii="Liberation Serif" w:hAnsi="Liberation Serif"/>
          <w:sz w:val="28"/>
          <w:szCs w:val="28"/>
        </w:rPr>
      </w:pPr>
      <w:r w:rsidRPr="00CD4053">
        <w:rPr>
          <w:rFonts w:ascii="Liberation Serif" w:hAnsi="Liberation Serif"/>
          <w:sz w:val="28"/>
          <w:szCs w:val="28"/>
        </w:rPr>
        <w:t>к постановлению</w:t>
      </w:r>
      <w:r w:rsidR="00B432FD" w:rsidRPr="00CD4053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B432FD" w:rsidRPr="00CD4053" w:rsidRDefault="00B432FD" w:rsidP="00B432FD">
      <w:pPr>
        <w:tabs>
          <w:tab w:val="left" w:pos="7020"/>
        </w:tabs>
        <w:ind w:left="5529" w:right="-2"/>
        <w:outlineLvl w:val="0"/>
        <w:rPr>
          <w:rFonts w:ascii="Liberation Serif" w:hAnsi="Liberation Serif"/>
          <w:sz w:val="28"/>
          <w:szCs w:val="28"/>
        </w:rPr>
      </w:pPr>
      <w:r w:rsidRPr="00CD4053">
        <w:rPr>
          <w:rFonts w:ascii="Liberation Serif" w:hAnsi="Liberation Serif"/>
          <w:sz w:val="28"/>
          <w:szCs w:val="28"/>
        </w:rPr>
        <w:t>Каменск-Уральского городского округа от</w:t>
      </w:r>
      <w:r w:rsidR="003A7665" w:rsidRPr="00CD4053">
        <w:rPr>
          <w:rFonts w:ascii="Liberation Serif" w:hAnsi="Liberation Serif"/>
          <w:sz w:val="28"/>
          <w:szCs w:val="28"/>
        </w:rPr>
        <w:t xml:space="preserve"> </w:t>
      </w:r>
      <w:r w:rsidRPr="00CD4053">
        <w:rPr>
          <w:rFonts w:ascii="Liberation Serif" w:hAnsi="Liberation Serif"/>
          <w:sz w:val="28"/>
          <w:szCs w:val="28"/>
        </w:rPr>
        <w:t xml:space="preserve"> </w:t>
      </w:r>
      <w:r w:rsidR="00C20009">
        <w:rPr>
          <w:rFonts w:ascii="Liberation Serif" w:hAnsi="Liberation Serif"/>
          <w:sz w:val="28"/>
          <w:szCs w:val="28"/>
        </w:rPr>
        <w:t>22.03.2021</w:t>
      </w:r>
      <w:r w:rsidRPr="00CD4053">
        <w:rPr>
          <w:rFonts w:ascii="Liberation Serif" w:hAnsi="Liberation Serif"/>
          <w:sz w:val="28"/>
          <w:szCs w:val="28"/>
        </w:rPr>
        <w:t xml:space="preserve"> № </w:t>
      </w:r>
      <w:r w:rsidR="00C20009">
        <w:rPr>
          <w:rFonts w:ascii="Liberation Serif" w:hAnsi="Liberation Serif"/>
          <w:sz w:val="28"/>
          <w:szCs w:val="28"/>
        </w:rPr>
        <w:t>229</w:t>
      </w:r>
    </w:p>
    <w:p w:rsidR="003A7665" w:rsidRPr="00CD4053" w:rsidRDefault="003A7665" w:rsidP="003A7665">
      <w:pPr>
        <w:ind w:left="5783" w:right="-2" w:hanging="254"/>
        <w:rPr>
          <w:rFonts w:ascii="Liberation Serif" w:hAnsi="Liberation Serif"/>
          <w:b/>
          <w:sz w:val="28"/>
          <w:szCs w:val="28"/>
        </w:rPr>
      </w:pPr>
    </w:p>
    <w:p w:rsidR="00B432FD" w:rsidRPr="00CD4053" w:rsidRDefault="00B432FD" w:rsidP="00B432FD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  <w:sz w:val="28"/>
          <w:szCs w:val="28"/>
        </w:rPr>
      </w:pPr>
    </w:p>
    <w:p w:rsidR="0095073D" w:rsidRPr="00CD4053" w:rsidRDefault="0095073D" w:rsidP="0095073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CD4053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3A7665" w:rsidRPr="00CD4053" w:rsidRDefault="0095073D" w:rsidP="0095073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95073D">
        <w:rPr>
          <w:rFonts w:ascii="Liberation Serif" w:hAnsi="Liberation Serif"/>
          <w:b/>
          <w:bCs/>
          <w:iCs/>
          <w:sz w:val="28"/>
          <w:szCs w:val="28"/>
        </w:rPr>
        <w:t xml:space="preserve">межведомственной комиссии по обследованию жилых помещений инвалидов и ветеранов Великой Отечественной войны, проживающих </w:t>
      </w:r>
      <w:r w:rsidRPr="00CD4053">
        <w:rPr>
          <w:rFonts w:ascii="Liberation Serif" w:hAnsi="Liberation Serif"/>
          <w:b/>
          <w:bCs/>
          <w:iCs/>
          <w:sz w:val="28"/>
          <w:szCs w:val="28"/>
        </w:rPr>
        <w:br/>
      </w:r>
      <w:r w:rsidRPr="0095073D">
        <w:rPr>
          <w:rFonts w:ascii="Liberation Serif" w:hAnsi="Liberation Serif"/>
          <w:b/>
          <w:bCs/>
          <w:iCs/>
          <w:sz w:val="28"/>
          <w:szCs w:val="28"/>
        </w:rPr>
        <w:t xml:space="preserve">на территории </w:t>
      </w:r>
      <w:r w:rsidRPr="00CD4053">
        <w:rPr>
          <w:rFonts w:ascii="Liberation Serif" w:hAnsi="Liberation Serif"/>
          <w:b/>
          <w:bCs/>
          <w:iCs/>
          <w:sz w:val="28"/>
          <w:szCs w:val="28"/>
        </w:rPr>
        <w:t>Каменск-Уральского городского округа</w:t>
      </w:r>
      <w:bookmarkStart w:id="0" w:name="_GoBack"/>
      <w:bookmarkEnd w:id="0"/>
    </w:p>
    <w:p w:rsidR="00160F84" w:rsidRPr="00CD4053" w:rsidRDefault="00160F84" w:rsidP="003A766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9781" w:type="dxa"/>
        <w:tblInd w:w="-34" w:type="dxa"/>
        <w:tblLook w:val="0000" w:firstRow="0" w:lastRow="0" w:firstColumn="0" w:lastColumn="0" w:noHBand="0" w:noVBand="0"/>
      </w:tblPr>
      <w:tblGrid>
        <w:gridCol w:w="568"/>
        <w:gridCol w:w="2551"/>
        <w:gridCol w:w="6662"/>
      </w:tblGrid>
      <w:tr w:rsidR="00782FC3" w:rsidRPr="00CD4053" w:rsidTr="003A7665">
        <w:trPr>
          <w:trHeight w:val="852"/>
        </w:trPr>
        <w:tc>
          <w:tcPr>
            <w:tcW w:w="568" w:type="dxa"/>
          </w:tcPr>
          <w:p w:rsidR="00B432FD" w:rsidRPr="00CD4053" w:rsidRDefault="00B432F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842BAB" w:rsidRPr="00CD4053" w:rsidRDefault="00B432FD" w:rsidP="00B432F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Денис </w:t>
            </w:r>
          </w:p>
          <w:p w:rsidR="00B432FD" w:rsidRPr="00CD4053" w:rsidRDefault="00B432FD" w:rsidP="00B432F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Николаевич</w:t>
            </w:r>
          </w:p>
          <w:p w:rsidR="003A7665" w:rsidRPr="00CD4053" w:rsidRDefault="003A7665" w:rsidP="00B432F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</w:t>
            </w:r>
            <w:r w:rsidR="0095073D" w:rsidRPr="00CD4053">
              <w:rPr>
                <w:rFonts w:ascii="Liberation Serif" w:hAnsi="Liberation Serif"/>
                <w:sz w:val="28"/>
                <w:szCs w:val="28"/>
              </w:rPr>
              <w:t>ородского округа, председатель К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t>омиссии;</w:t>
            </w:r>
          </w:p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073D" w:rsidRPr="00CD4053" w:rsidTr="003A7665">
        <w:trPr>
          <w:trHeight w:val="828"/>
        </w:trPr>
        <w:tc>
          <w:tcPr>
            <w:tcW w:w="568" w:type="dxa"/>
          </w:tcPr>
          <w:p w:rsidR="0095073D" w:rsidRPr="00CD4053" w:rsidRDefault="0095073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5073D" w:rsidRPr="00CD4053" w:rsidRDefault="0095073D" w:rsidP="0010727C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D4053">
              <w:rPr>
                <w:rFonts w:ascii="Liberation Serif" w:hAnsi="Liberation Serif"/>
                <w:sz w:val="28"/>
                <w:szCs w:val="28"/>
              </w:rPr>
              <w:t>Щевелева</w:t>
            </w:r>
            <w:proofErr w:type="spellEnd"/>
          </w:p>
          <w:p w:rsidR="0095073D" w:rsidRPr="00CD4053" w:rsidRDefault="0095073D" w:rsidP="0010727C">
            <w:pPr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Ольга </w:t>
            </w:r>
          </w:p>
          <w:p w:rsidR="0095073D" w:rsidRPr="00CD4053" w:rsidRDefault="0095073D" w:rsidP="0010727C">
            <w:pPr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Ильинична</w:t>
            </w:r>
          </w:p>
        </w:tc>
        <w:tc>
          <w:tcPr>
            <w:tcW w:w="6662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="00505A74">
              <w:rPr>
                <w:rFonts w:ascii="Liberation Serif" w:hAnsi="Liberation Serif"/>
                <w:sz w:val="28"/>
                <w:szCs w:val="28"/>
              </w:rPr>
              <w:t>Управления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 социальной политики № 12, заместитель председателя Комиссии 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br/>
              <w:t>(по согласованию);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</w:tc>
      </w:tr>
      <w:tr w:rsidR="00782FC3" w:rsidRPr="00CD4053" w:rsidTr="003A7665">
        <w:tc>
          <w:tcPr>
            <w:tcW w:w="568" w:type="dxa"/>
          </w:tcPr>
          <w:p w:rsidR="00B432FD" w:rsidRPr="00CD4053" w:rsidRDefault="00B432F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842BAB" w:rsidRPr="00CD4053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Ирина</w:t>
            </w:r>
          </w:p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Владимировна</w:t>
            </w:r>
          </w:p>
          <w:p w:rsidR="003A7665" w:rsidRPr="00CD4053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3A7665" w:rsidRPr="00CD4053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социальным </w:t>
            </w:r>
            <w:r w:rsidR="003A7665" w:rsidRPr="00CD4053">
              <w:rPr>
                <w:rFonts w:ascii="Liberation Serif" w:hAnsi="Liberation Serif"/>
                <w:sz w:val="28"/>
                <w:szCs w:val="28"/>
              </w:rPr>
              <w:t xml:space="preserve">                    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t>и жилищным вопросам Администрации Каменск-Уральског</w:t>
            </w:r>
            <w:r w:rsidR="0095073D" w:rsidRPr="00CD4053">
              <w:rPr>
                <w:rFonts w:ascii="Liberation Serif" w:hAnsi="Liberation Serif"/>
                <w:sz w:val="28"/>
                <w:szCs w:val="28"/>
              </w:rPr>
              <w:t>о городского округа, секретарь К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t>омиссии;</w:t>
            </w:r>
          </w:p>
        </w:tc>
      </w:tr>
      <w:tr w:rsidR="00B432FD" w:rsidRPr="00CD4053" w:rsidTr="003A7665">
        <w:tc>
          <w:tcPr>
            <w:tcW w:w="568" w:type="dxa"/>
          </w:tcPr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3A7665" w:rsidRPr="00CD4053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B432FD" w:rsidRPr="00CD4053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073D" w:rsidRPr="00CD4053" w:rsidTr="003A7665">
        <w:tc>
          <w:tcPr>
            <w:tcW w:w="568" w:type="dxa"/>
          </w:tcPr>
          <w:p w:rsidR="0095073D" w:rsidRPr="00CD4053" w:rsidRDefault="0095073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5073D" w:rsidRPr="00CD4053" w:rsidRDefault="0095073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</w:p>
          <w:p w:rsidR="0095073D" w:rsidRPr="00CD4053" w:rsidRDefault="0095073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Евгения </w:t>
            </w:r>
          </w:p>
          <w:p w:rsidR="0095073D" w:rsidRPr="00CD4053" w:rsidRDefault="0095073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</w:tc>
        <w:tc>
          <w:tcPr>
            <w:tcW w:w="6662" w:type="dxa"/>
          </w:tcPr>
          <w:p w:rsidR="0095073D" w:rsidRPr="00CD4053" w:rsidRDefault="0095073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- начальник отдела по социальным и жилищным вопросам Администрации Каменск-Уральского городского округа;</w:t>
            </w:r>
          </w:p>
          <w:p w:rsidR="0095073D" w:rsidRPr="00CD4053" w:rsidRDefault="0095073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073D" w:rsidRPr="00CD4053" w:rsidTr="003A7665">
        <w:tc>
          <w:tcPr>
            <w:tcW w:w="568" w:type="dxa"/>
          </w:tcPr>
          <w:p w:rsidR="0095073D" w:rsidRPr="00CD4053" w:rsidRDefault="0095073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bCs/>
                <w:sz w:val="28"/>
                <w:szCs w:val="28"/>
              </w:rPr>
              <w:t xml:space="preserve">Камышева 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bCs/>
                <w:sz w:val="28"/>
                <w:szCs w:val="28"/>
              </w:rPr>
              <w:t xml:space="preserve">Раиса 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bCs/>
                <w:sz w:val="28"/>
                <w:szCs w:val="28"/>
              </w:rPr>
              <w:t>Васильевна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- заместитель директора ГАУ </w:t>
            </w:r>
            <w:r w:rsidR="00505A74">
              <w:rPr>
                <w:rFonts w:ascii="Liberation Serif" w:hAnsi="Liberation Serif"/>
                <w:sz w:val="28"/>
                <w:szCs w:val="28"/>
              </w:rPr>
              <w:t>«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t>КЦСОН города Каменска-Уральского</w:t>
            </w:r>
            <w:r w:rsidR="00505A74">
              <w:rPr>
                <w:rFonts w:ascii="Liberation Serif" w:hAnsi="Liberation Serif"/>
                <w:sz w:val="28"/>
                <w:szCs w:val="28"/>
              </w:rPr>
              <w:t>»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</w:tc>
      </w:tr>
      <w:tr w:rsidR="0095073D" w:rsidRPr="00CD4053" w:rsidTr="003A7665">
        <w:tc>
          <w:tcPr>
            <w:tcW w:w="568" w:type="dxa"/>
          </w:tcPr>
          <w:p w:rsidR="0095073D" w:rsidRPr="00CD4053" w:rsidRDefault="0095073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D4053">
              <w:rPr>
                <w:rFonts w:ascii="Liberation Serif" w:hAnsi="Liberation Serif"/>
                <w:sz w:val="28"/>
                <w:szCs w:val="28"/>
              </w:rPr>
              <w:t>Куртюкова</w:t>
            </w:r>
            <w:proofErr w:type="spellEnd"/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Ольга 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Анатольевна</w:t>
            </w:r>
          </w:p>
        </w:tc>
        <w:tc>
          <w:tcPr>
            <w:tcW w:w="6662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- главный специалист отраслевого органа Администрации Каменск-Уральского городского округа по жилищному хозяйству;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</w:tc>
      </w:tr>
      <w:tr w:rsidR="0095073D" w:rsidRPr="00CD4053" w:rsidTr="003A7665">
        <w:tc>
          <w:tcPr>
            <w:tcW w:w="568" w:type="dxa"/>
          </w:tcPr>
          <w:p w:rsidR="0095073D" w:rsidRPr="00CD4053" w:rsidRDefault="0095073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D4053">
              <w:rPr>
                <w:rFonts w:ascii="Liberation Serif" w:hAnsi="Liberation Serif"/>
                <w:sz w:val="28"/>
                <w:szCs w:val="28"/>
              </w:rPr>
              <w:t>Лежнин</w:t>
            </w:r>
            <w:proofErr w:type="spellEnd"/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Владимир Васильевич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>- заместитель директора МКУ «Управление муниципальным жилищным фондом»;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</w:p>
        </w:tc>
      </w:tr>
      <w:tr w:rsidR="0095073D" w:rsidRPr="00CD4053" w:rsidTr="003A7665">
        <w:tc>
          <w:tcPr>
            <w:tcW w:w="568" w:type="dxa"/>
          </w:tcPr>
          <w:p w:rsidR="0095073D" w:rsidRPr="00CD4053" w:rsidRDefault="0095073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D4053">
              <w:rPr>
                <w:rFonts w:ascii="Liberation Serif" w:hAnsi="Liberation Serif"/>
                <w:sz w:val="28"/>
                <w:szCs w:val="28"/>
              </w:rPr>
              <w:t>Подлесная</w:t>
            </w:r>
            <w:proofErr w:type="spellEnd"/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Мария </w:t>
            </w:r>
          </w:p>
          <w:p w:rsidR="0095073D" w:rsidRPr="00CD4053" w:rsidRDefault="0095073D" w:rsidP="0010727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Федоровна </w:t>
            </w:r>
          </w:p>
        </w:tc>
        <w:tc>
          <w:tcPr>
            <w:tcW w:w="6662" w:type="dxa"/>
          </w:tcPr>
          <w:p w:rsidR="0095073D" w:rsidRPr="00CD4053" w:rsidRDefault="0095073D" w:rsidP="0095073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- заместитель </w:t>
            </w:r>
            <w:proofErr w:type="gramStart"/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начальника отдела обеспечения социальных гарантий </w:t>
            </w:r>
            <w:r w:rsidR="00505A74">
              <w:rPr>
                <w:rFonts w:ascii="Liberation Serif" w:hAnsi="Liberation Serif"/>
                <w:sz w:val="28"/>
                <w:szCs w:val="28"/>
              </w:rPr>
              <w:t>Управления</w:t>
            </w:r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 социальной политики</w:t>
            </w:r>
            <w:proofErr w:type="gramEnd"/>
            <w:r w:rsidRPr="00CD4053">
              <w:rPr>
                <w:rFonts w:ascii="Liberation Serif" w:hAnsi="Liberation Serif"/>
                <w:sz w:val="28"/>
                <w:szCs w:val="28"/>
              </w:rPr>
              <w:t xml:space="preserve"> № 12 (по согласованию).</w:t>
            </w:r>
          </w:p>
        </w:tc>
      </w:tr>
    </w:tbl>
    <w:p w:rsidR="00B432FD" w:rsidRPr="00B91D93" w:rsidRDefault="00B432FD" w:rsidP="0095073D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B432FD" w:rsidRPr="00B91D93" w:rsidSect="003150D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0C1" w:rsidRDefault="00D750C1" w:rsidP="003150D8">
      <w:r>
        <w:separator/>
      </w:r>
    </w:p>
  </w:endnote>
  <w:endnote w:type="continuationSeparator" w:id="0">
    <w:p w:rsidR="00D750C1" w:rsidRDefault="00D750C1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0C1" w:rsidRDefault="00D750C1" w:rsidP="003150D8">
      <w:r>
        <w:separator/>
      </w:r>
    </w:p>
  </w:footnote>
  <w:footnote w:type="continuationSeparator" w:id="0">
    <w:p w:rsidR="00D750C1" w:rsidRDefault="00D750C1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0009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133698"/>
    <w:rsid w:val="00156CF1"/>
    <w:rsid w:val="00160F84"/>
    <w:rsid w:val="00210406"/>
    <w:rsid w:val="0023226A"/>
    <w:rsid w:val="00262FEE"/>
    <w:rsid w:val="00282535"/>
    <w:rsid w:val="002A6FCF"/>
    <w:rsid w:val="00301773"/>
    <w:rsid w:val="00311136"/>
    <w:rsid w:val="003150D8"/>
    <w:rsid w:val="00334710"/>
    <w:rsid w:val="00352B7E"/>
    <w:rsid w:val="00374C89"/>
    <w:rsid w:val="00376156"/>
    <w:rsid w:val="003863DD"/>
    <w:rsid w:val="003A7665"/>
    <w:rsid w:val="003F6459"/>
    <w:rsid w:val="00474A4C"/>
    <w:rsid w:val="004C3D72"/>
    <w:rsid w:val="004F1BF0"/>
    <w:rsid w:val="004F4246"/>
    <w:rsid w:val="00505A74"/>
    <w:rsid w:val="00507D8D"/>
    <w:rsid w:val="00530B69"/>
    <w:rsid w:val="00536788"/>
    <w:rsid w:val="005D2D17"/>
    <w:rsid w:val="006536F6"/>
    <w:rsid w:val="00682E90"/>
    <w:rsid w:val="00684334"/>
    <w:rsid w:val="006C17D1"/>
    <w:rsid w:val="006C6C5E"/>
    <w:rsid w:val="006E2BE1"/>
    <w:rsid w:val="006F6B74"/>
    <w:rsid w:val="00702165"/>
    <w:rsid w:val="00720985"/>
    <w:rsid w:val="00782FC3"/>
    <w:rsid w:val="007B0EFC"/>
    <w:rsid w:val="008342E2"/>
    <w:rsid w:val="0083594B"/>
    <w:rsid w:val="00842BAB"/>
    <w:rsid w:val="008556E0"/>
    <w:rsid w:val="00871148"/>
    <w:rsid w:val="0087693E"/>
    <w:rsid w:val="00896CBC"/>
    <w:rsid w:val="008A3480"/>
    <w:rsid w:val="008C0E41"/>
    <w:rsid w:val="009128E8"/>
    <w:rsid w:val="009371A7"/>
    <w:rsid w:val="0095073D"/>
    <w:rsid w:val="00956960"/>
    <w:rsid w:val="00957E18"/>
    <w:rsid w:val="00975A1C"/>
    <w:rsid w:val="009D6A8A"/>
    <w:rsid w:val="009E5E6C"/>
    <w:rsid w:val="00A1076A"/>
    <w:rsid w:val="00A26589"/>
    <w:rsid w:val="00A854AF"/>
    <w:rsid w:val="00AF16BC"/>
    <w:rsid w:val="00B432FD"/>
    <w:rsid w:val="00B81B29"/>
    <w:rsid w:val="00B91D93"/>
    <w:rsid w:val="00B95DBC"/>
    <w:rsid w:val="00BA7870"/>
    <w:rsid w:val="00BC77AC"/>
    <w:rsid w:val="00BF6E52"/>
    <w:rsid w:val="00C20009"/>
    <w:rsid w:val="00C204D4"/>
    <w:rsid w:val="00C55198"/>
    <w:rsid w:val="00C64C86"/>
    <w:rsid w:val="00C8290F"/>
    <w:rsid w:val="00C92015"/>
    <w:rsid w:val="00C92D48"/>
    <w:rsid w:val="00CA14D7"/>
    <w:rsid w:val="00CD4053"/>
    <w:rsid w:val="00CF7251"/>
    <w:rsid w:val="00D46873"/>
    <w:rsid w:val="00D750C1"/>
    <w:rsid w:val="00D921D5"/>
    <w:rsid w:val="00DA5DD8"/>
    <w:rsid w:val="00DE4BE7"/>
    <w:rsid w:val="00ED43BD"/>
    <w:rsid w:val="00ED4DA5"/>
    <w:rsid w:val="00EE4587"/>
    <w:rsid w:val="00F129BF"/>
    <w:rsid w:val="00F96F8B"/>
    <w:rsid w:val="00FA194B"/>
    <w:rsid w:val="00FA3C20"/>
    <w:rsid w:val="00FB0CE2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  <w:style w:type="paragraph" w:styleId="ac">
    <w:name w:val="Normal (Web)"/>
    <w:basedOn w:val="a"/>
    <w:rsid w:val="0028253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  <w:style w:type="paragraph" w:styleId="ac">
    <w:name w:val="Normal (Web)"/>
    <w:basedOn w:val="a"/>
    <w:rsid w:val="002825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69CC2-B04B-4E97-B394-AF7681C75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190</TotalTime>
  <Pages>3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24</cp:revision>
  <cp:lastPrinted>2021-03-18T05:10:00Z</cp:lastPrinted>
  <dcterms:created xsi:type="dcterms:W3CDTF">2020-08-27T09:45:00Z</dcterms:created>
  <dcterms:modified xsi:type="dcterms:W3CDTF">2021-03-22T11:55:00Z</dcterms:modified>
</cp:coreProperties>
</file>