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8D7BB6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D7B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6C4A1B" w:rsidRDefault="006C4A1B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8D7BB6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8D7BB6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7718BB">
        <w:rPr>
          <w:rFonts w:ascii="Liberation Serif" w:hAnsi="Liberation Serif"/>
          <w:sz w:val="24"/>
        </w:rPr>
        <w:t>06.04.2021</w:t>
      </w:r>
      <w:r w:rsidR="00D41DF9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7718BB">
        <w:rPr>
          <w:rFonts w:ascii="Liberation Serif" w:hAnsi="Liberation Serif"/>
          <w:sz w:val="24"/>
        </w:rPr>
        <w:t>266</w:t>
      </w:r>
    </w:p>
    <w:p w:rsidR="00D41DF9" w:rsidRPr="001F1590" w:rsidRDefault="00D41DF9" w:rsidP="00D41DF9">
      <w:pPr>
        <w:rPr>
          <w:sz w:val="28"/>
          <w:szCs w:val="28"/>
        </w:rPr>
      </w:pPr>
    </w:p>
    <w:p w:rsidR="002017F2" w:rsidRDefault="002017F2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4472" w:rsidRPr="00D23B18" w:rsidRDefault="00404270" w:rsidP="00714472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017DE2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1C6FC4">
        <w:rPr>
          <w:rFonts w:ascii="Liberation Serif" w:hAnsi="Liberation Serif" w:cs="Liberation Serif"/>
          <w:b/>
          <w:sz w:val="28"/>
          <w:szCs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714472" w:rsidRPr="00D23B18" w:rsidRDefault="00D23B18" w:rsidP="007144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r w:rsidR="00714472"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554C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714472"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 в том числе преде</w:t>
      </w:r>
      <w:r w:rsidR="00554C74">
        <w:rPr>
          <w:rFonts w:ascii="Liberation Serif" w:hAnsi="Liberation Serif"/>
          <w:sz w:val="28"/>
          <w:szCs w:val="28"/>
        </w:rPr>
        <w:t>льных цен товаров, работ, услуг)</w:t>
      </w:r>
      <w:r w:rsidR="00522A57" w:rsidRPr="00D23B18">
        <w:rPr>
          <w:rFonts w:ascii="Liberation Serif" w:hAnsi="Liberation Serif"/>
          <w:sz w:val="28"/>
          <w:szCs w:val="28"/>
        </w:rPr>
        <w:t>»</w:t>
      </w:r>
      <w:r w:rsidR="00714472" w:rsidRPr="00D23B18">
        <w:rPr>
          <w:rFonts w:ascii="Liberation Serif" w:hAnsi="Liberation Serif"/>
          <w:sz w:val="28"/>
          <w:szCs w:val="28"/>
        </w:rPr>
        <w:t xml:space="preserve">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№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1682,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от 06.07.2017 № 567, от 28.06.2019 № 534,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от 29.08.2019 № 713</w:t>
      </w:r>
      <w:r w:rsidR="00FF52F5">
        <w:rPr>
          <w:rFonts w:ascii="Liberation Serif" w:hAnsi="Liberation Serif"/>
          <w:sz w:val="28"/>
          <w:szCs w:val="28"/>
        </w:rPr>
        <w:t xml:space="preserve">, </w:t>
      </w:r>
      <w:r w:rsidR="003C229C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 07.10.2020 № 744</w:t>
      </w:r>
      <w:r w:rsidR="00714472"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 w:rsidR="001C6FC4">
        <w:rPr>
          <w:rFonts w:ascii="Liberation Serif" w:hAnsi="Liberation Serif"/>
          <w:sz w:val="28"/>
          <w:szCs w:val="28"/>
        </w:rPr>
        <w:t xml:space="preserve">ниципальных нужд», </w:t>
      </w:r>
      <w:r w:rsidR="00714472"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14472" w:rsidRPr="00D23B18" w:rsidRDefault="00714472" w:rsidP="00714472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085405" w:rsidRPr="00D23B18" w:rsidRDefault="00714472" w:rsidP="00085405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1. Внести </w:t>
      </w:r>
      <w:r w:rsidR="00085405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 w:rsidR="001C6FC4"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 w:rsidR="001C6FC4"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404270" w:rsidRPr="00D23B18">
        <w:rPr>
          <w:rFonts w:ascii="Liberation Serif" w:hAnsi="Liberation Serif"/>
          <w:sz w:val="28"/>
          <w:szCs w:val="28"/>
        </w:rPr>
        <w:t>от 31.03.2016 № 423 (в редакции постановлений Администрации города Каменска-Уральского от 28.12.2016 № 1682, от 27.06.2018 № 566, от 29.10.2019 № 894</w:t>
      </w:r>
      <w:r w:rsidR="001C6FC4">
        <w:rPr>
          <w:rFonts w:ascii="Liberation Serif" w:hAnsi="Liberation Serif"/>
          <w:sz w:val="28"/>
          <w:szCs w:val="28"/>
        </w:rPr>
        <w:t xml:space="preserve">, постановления </w:t>
      </w:r>
      <w:r w:rsidR="00400B9F">
        <w:rPr>
          <w:rFonts w:ascii="Liberation Serif" w:hAnsi="Liberation Serif"/>
          <w:sz w:val="28"/>
          <w:szCs w:val="28"/>
        </w:rPr>
        <w:t xml:space="preserve">Администрации </w:t>
      </w:r>
      <w:r w:rsidR="001C6FC4">
        <w:rPr>
          <w:rFonts w:ascii="Liberation Serif" w:hAnsi="Liberation Serif"/>
          <w:sz w:val="28"/>
          <w:szCs w:val="28"/>
        </w:rPr>
        <w:t>Каменск-Уральского городского округа от 13.11.2020 № 857</w:t>
      </w:r>
      <w:r w:rsidR="00404270" w:rsidRPr="00D23B18">
        <w:rPr>
          <w:rFonts w:ascii="Liberation Serif" w:hAnsi="Liberation Serif"/>
          <w:sz w:val="28"/>
          <w:szCs w:val="28"/>
        </w:rPr>
        <w:t xml:space="preserve">) </w:t>
      </w:r>
      <w:r w:rsidRPr="00D23B18">
        <w:rPr>
          <w:rFonts w:ascii="Liberation Serif" w:hAnsi="Liberation Serif"/>
          <w:sz w:val="28"/>
          <w:szCs w:val="28"/>
        </w:rPr>
        <w:t>«</w:t>
      </w:r>
      <w:r w:rsidR="001C6FC4"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1C6FC4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C6FC4">
        <w:rPr>
          <w:rFonts w:ascii="Liberation Serif" w:hAnsi="Liberation Serif"/>
          <w:sz w:val="28"/>
          <w:szCs w:val="28"/>
        </w:rPr>
        <w:t xml:space="preserve"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</w:t>
      </w:r>
      <w:r w:rsidR="001C6FC4">
        <w:rPr>
          <w:rFonts w:ascii="Liberation Serif" w:hAnsi="Liberation Serif"/>
          <w:sz w:val="28"/>
          <w:szCs w:val="28"/>
        </w:rPr>
        <w:lastRenderedPageBreak/>
        <w:t>предприятиями</w:t>
      </w:r>
      <w:r w:rsidRPr="00D23B18">
        <w:rPr>
          <w:rFonts w:ascii="Liberation Serif" w:hAnsi="Liberation Serif"/>
          <w:sz w:val="28"/>
          <w:szCs w:val="28"/>
        </w:rPr>
        <w:t>»</w:t>
      </w:r>
      <w:r w:rsidR="00D371B6">
        <w:rPr>
          <w:rFonts w:ascii="Liberation Serif" w:hAnsi="Liberation Serif"/>
          <w:sz w:val="28"/>
          <w:szCs w:val="28"/>
        </w:rPr>
        <w:t>,</w:t>
      </w:r>
      <w:r w:rsidRPr="00D23B18">
        <w:rPr>
          <w:rFonts w:ascii="Liberation Serif" w:hAnsi="Liberation Serif"/>
          <w:sz w:val="28"/>
          <w:szCs w:val="28"/>
        </w:rPr>
        <w:t xml:space="preserve"> </w:t>
      </w:r>
      <w:r w:rsidR="00085405" w:rsidRPr="00D23B18">
        <w:rPr>
          <w:rFonts w:ascii="Liberation Serif" w:hAnsi="Liberation Serif" w:cs="Liberation Serif"/>
          <w:sz w:val="28"/>
        </w:rPr>
        <w:t>излож</w:t>
      </w:r>
      <w:r w:rsidR="00085405">
        <w:rPr>
          <w:rFonts w:ascii="Liberation Serif" w:hAnsi="Liberation Serif" w:cs="Liberation Serif"/>
          <w:sz w:val="28"/>
        </w:rPr>
        <w:t>ив его в новой редакции согласно п</w:t>
      </w:r>
      <w:r w:rsidR="00085405" w:rsidRPr="00D23B18">
        <w:rPr>
          <w:rFonts w:ascii="Liberation Serif" w:hAnsi="Liberation Serif" w:cs="Liberation Serif"/>
          <w:sz w:val="28"/>
        </w:rPr>
        <w:t>риложению к настоящему постановлению.</w:t>
      </w:r>
    </w:p>
    <w:p w:rsidR="00714472" w:rsidRPr="00D23B18" w:rsidRDefault="00085405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2</w:t>
      </w:r>
      <w:r w:rsidR="00714472" w:rsidRPr="00D23B1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14472" w:rsidRPr="00D23B18" w:rsidRDefault="00085405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714472"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8"/>
        </w:rPr>
      </w:pPr>
    </w:p>
    <w:p w:rsidR="0001518D" w:rsidRPr="00D23B18" w:rsidRDefault="0001518D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21D1" w:rsidRPr="00D23B18" w:rsidRDefault="00E7304A" w:rsidP="00C90B35">
      <w:pPr>
        <w:jc w:val="both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23B18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="00085405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D23B18">
        <w:rPr>
          <w:rFonts w:ascii="Liberation Serif" w:hAnsi="Liberation Serif" w:cs="Liberation Serif"/>
          <w:sz w:val="28"/>
          <w:szCs w:val="28"/>
        </w:rPr>
        <w:t>.</w:t>
      </w:r>
      <w:r w:rsidR="0008540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A4C79" w:rsidRPr="00D23B18" w:rsidRDefault="004A4C79" w:rsidP="00C90B35">
      <w:pPr>
        <w:jc w:val="both"/>
        <w:rPr>
          <w:rFonts w:ascii="Liberation Serif" w:hAnsi="Liberation Serif"/>
          <w:sz w:val="26"/>
          <w:szCs w:val="26"/>
        </w:rPr>
        <w:sectPr w:rsidR="004A4C79" w:rsidRPr="00D23B18" w:rsidSect="00E146F8">
          <w:headerReference w:type="default" r:id="rId9"/>
          <w:headerReference w:type="first" r:id="rId10"/>
          <w:pgSz w:w="11906" w:h="16838"/>
          <w:pgMar w:top="284" w:right="567" w:bottom="851" w:left="1701" w:header="284" w:footer="709" w:gutter="0"/>
          <w:cols w:space="708"/>
          <w:titlePg/>
          <w:docGrid w:linePitch="360"/>
        </w:sectPr>
      </w:pPr>
    </w:p>
    <w:p w:rsidR="006D0383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</w:p>
    <w:p w:rsidR="001C0A74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 </w:t>
      </w:r>
      <w:r w:rsidR="001C0A74" w:rsidRPr="00D23B18">
        <w:rPr>
          <w:rFonts w:ascii="Liberation Serif" w:hAnsi="Liberation Serif"/>
          <w:sz w:val="26"/>
          <w:szCs w:val="26"/>
        </w:rPr>
        <w:t>постановлени</w:t>
      </w:r>
      <w:r w:rsidRPr="00D23B18">
        <w:rPr>
          <w:rFonts w:ascii="Liberation Serif" w:hAnsi="Liberation Serif"/>
          <w:sz w:val="26"/>
          <w:szCs w:val="26"/>
        </w:rPr>
        <w:t>ю</w:t>
      </w:r>
      <w:r w:rsidR="001C0A74" w:rsidRPr="00D23B18">
        <w:rPr>
          <w:rFonts w:ascii="Liberation Serif" w:hAnsi="Liberation Serif"/>
          <w:sz w:val="26"/>
          <w:szCs w:val="26"/>
        </w:rPr>
        <w:t xml:space="preserve"> Администрации</w:t>
      </w:r>
    </w:p>
    <w:p w:rsidR="00D41DF9" w:rsidRPr="00D23B18" w:rsidRDefault="001C0A74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D41DF9" w:rsidRPr="00D23B18">
        <w:rPr>
          <w:rFonts w:ascii="Liberation Serif" w:hAnsi="Liberation Serif"/>
          <w:sz w:val="26"/>
          <w:szCs w:val="26"/>
        </w:rPr>
        <w:t xml:space="preserve">городского округа </w:t>
      </w:r>
    </w:p>
    <w:p w:rsidR="003351B5" w:rsidRPr="00D23B18" w:rsidRDefault="003351B5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>от</w:t>
      </w:r>
      <w:r w:rsidR="007718BB">
        <w:rPr>
          <w:rFonts w:ascii="Liberation Serif" w:hAnsi="Liberation Serif"/>
          <w:sz w:val="26"/>
          <w:szCs w:val="26"/>
        </w:rPr>
        <w:t xml:space="preserve"> 06.04.2021</w:t>
      </w:r>
      <w:r w:rsidR="009C0DC6">
        <w:rPr>
          <w:rFonts w:ascii="Liberation Serif" w:hAnsi="Liberation Serif"/>
          <w:sz w:val="26"/>
          <w:szCs w:val="26"/>
        </w:rPr>
        <w:t xml:space="preserve"> </w:t>
      </w:r>
      <w:r w:rsidRPr="00D23B18">
        <w:rPr>
          <w:rFonts w:ascii="Liberation Serif" w:hAnsi="Liberation Serif"/>
          <w:sz w:val="26"/>
          <w:szCs w:val="26"/>
        </w:rPr>
        <w:t xml:space="preserve">№ </w:t>
      </w:r>
      <w:r w:rsidR="007718BB">
        <w:rPr>
          <w:rFonts w:ascii="Liberation Serif" w:hAnsi="Liberation Serif"/>
          <w:sz w:val="26"/>
          <w:szCs w:val="26"/>
        </w:rPr>
        <w:t>266</w:t>
      </w:r>
    </w:p>
    <w:p w:rsidR="002017F2" w:rsidRPr="00D23B18" w:rsidRDefault="002017F2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</w:p>
    <w:p w:rsidR="000738BA" w:rsidRPr="00D23B18" w:rsidRDefault="000738BA" w:rsidP="003351B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552"/>
      </w:tblGrid>
      <w:tr w:rsidR="00714472" w:rsidRPr="00D23B18" w:rsidTr="00404270">
        <w:trPr>
          <w:trHeight w:val="480"/>
        </w:trPr>
        <w:tc>
          <w:tcPr>
            <w:tcW w:w="53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по </w:t>
            </w:r>
          </w:p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0876" w:type="dxa"/>
            <w:gridSpan w:val="6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714472" w:rsidRPr="00D23B18" w:rsidTr="00404270">
        <w:trPr>
          <w:trHeight w:val="288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714472" w:rsidRPr="00D23B18" w:rsidTr="00404270">
        <w:trPr>
          <w:trHeight w:val="444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714472" w:rsidRPr="00D23B18" w:rsidTr="00E146F8">
        <w:trPr>
          <w:trHeight w:val="2565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714472" w:rsidRPr="00D23B18" w:rsidRDefault="0083719C" w:rsidP="00404270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="00714472" w:rsidRPr="00D23B18">
              <w:rPr>
                <w:rFonts w:ascii="Liberation Serif" w:hAnsi="Liberation Serif"/>
                <w:color w:val="000000"/>
              </w:rPr>
              <w:t>лава</w:t>
            </w:r>
            <w:r w:rsidR="005958DD"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="00714472"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714472" w:rsidRPr="00D23B18" w:rsidRDefault="00714472" w:rsidP="00C505C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552" w:type="dxa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>иные должности муниципальной службы, иные должности в казенных, бюджетных учреждений и муниципальных унитарных предприятий</w:t>
            </w:r>
          </w:p>
        </w:tc>
      </w:tr>
    </w:tbl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5276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714472" w:rsidRPr="00D23B18" w:rsidTr="007929FE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3719C" w:rsidRPr="00D23B18" w:rsidTr="007929FE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943A24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предустановленное программное обеспечение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714472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яти и иные модули и интерфейсы),</w:t>
            </w:r>
          </w:p>
          <w:p w:rsidR="00085405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085405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разрешение сканирования, скорость сканирования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714472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  <w:r w:rsidR="00714472"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  <w:r w:rsidR="009C284F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</w:t>
            </w:r>
            <w:r w:rsidR="009C284F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предельная цена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6E65DD" w:rsidRPr="00D23B18" w:rsidTr="007929FE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C4A1B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Аппаратура</w:t>
            </w:r>
            <w:r w:rsidR="006E65DD"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коммуникационная передающая с приемными устройствами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53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29.10.21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Средства транспортные с двигателем с искровым зажиганием</w:t>
            </w:r>
            <w:r w:rsidR="00D0099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рабочим объемом цилиндров не более 1500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максимальная мощность двигателя,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18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472EF7" w:rsidRDefault="00781B62" w:rsidP="00404270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1,35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714472"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929FE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ц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46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29.10.22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t xml:space="preserve">Средства транспортные с </w:t>
            </w: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lastRenderedPageBreak/>
              <w:t xml:space="preserve">двигателем с искровым зажиганием, с рабочим объемом цилиндров более 1500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максимальная мощность двигателя, комплектация,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8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1,35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714472" w:rsidRPr="00D23B18" w:rsidRDefault="007929FE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организациях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Средства авто- транспортные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перевозки 10 или более человек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  <w:r w:rsidR="009C284F">
              <w:rPr>
                <w:rFonts w:ascii="Liberation Serif" w:hAnsi="Liberation Serif"/>
                <w:color w:val="000000"/>
                <w:sz w:val="24"/>
                <w:szCs w:val="24"/>
              </w:rPr>
              <w:t>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32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6E65D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29.10.41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714472" w:rsidP="00321932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полудизелем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), новые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  <w:r w:rsidR="009C284F">
              <w:rPr>
                <w:rFonts w:ascii="Liberation Serif" w:hAnsi="Liberation Serif"/>
                <w:color w:val="000000"/>
                <w:sz w:val="24"/>
                <w:szCs w:val="24"/>
              </w:rPr>
              <w:t>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A30FF" w:rsidRPr="00D23B18" w:rsidTr="007929FE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0FF" w:rsidRPr="00D23B18" w:rsidRDefault="004A30FF" w:rsidP="004A30F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4A30FF" w:rsidRPr="00D23B18" w:rsidTr="007929FE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; возможные значения: искусственная кожа,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-искусственная кожа;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ткань,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нетканые материалы </w:t>
            </w:r>
          </w:p>
        </w:tc>
      </w:tr>
      <w:tr w:rsidR="00714472" w:rsidRPr="00D23B18" w:rsidTr="007929FE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714472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 w:rsidR="004A30FF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14472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Default="00085405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пород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9FE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предельное значение –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пород</w:t>
            </w:r>
          </w:p>
        </w:tc>
      </w:tr>
      <w:tr w:rsidR="00714472" w:rsidRPr="00D23B18" w:rsidTr="007929FE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1134B0" w:rsidRPr="00D23B18" w:rsidTr="007929FE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; возможные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предельное значение - кожа натуральная; возможные значения: искусственная кожа; мебельный (искусственный) мех,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-искусственная кожа;</w:t>
            </w:r>
          </w:p>
          <w:p w:rsidR="001134B0" w:rsidRPr="007929FE" w:rsidRDefault="001134B0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возможные значения: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6167B7" w:rsidRPr="00D23B18" w:rsidTr="007929FE">
        <w:trPr>
          <w:trHeight w:val="1941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6167B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Default="007929FE" w:rsidP="00085405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Мощность двигателя автомобиля, тип коробки передач, комплектация автомобиля</w:t>
            </w:r>
            <w:r w:rsidR="006167B7">
              <w:rPr>
                <w:rFonts w:ascii="Liberation Serif" w:hAnsi="Liberation Serif"/>
                <w:sz w:val="24"/>
                <w:szCs w:val="24"/>
              </w:rPr>
              <w:t>, время предоставления автомобил</w:t>
            </w:r>
            <w:r>
              <w:rPr>
                <w:rFonts w:ascii="Liberation Serif" w:hAnsi="Liberation Serif"/>
                <w:sz w:val="24"/>
                <w:szCs w:val="24"/>
              </w:rPr>
              <w:t>я потребителю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085405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7929FE" w:rsidP="007929F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более 150 (в организациях без персонального закрепления)</w:t>
            </w:r>
          </w:p>
          <w:p w:rsidR="006167B7" w:rsidRPr="00D23B18" w:rsidRDefault="006167B7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лиц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1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0854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28609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загрузки. Пояснения по требуемой продукции: 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бухгалтерской документации, которые соответствуют российским стандартам систем бухгалтерского учета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скорость канала передачи да</w:t>
            </w:r>
            <w:r w:rsidR="005322A2">
              <w:rPr>
                <w:rFonts w:ascii="Liberation Serif" w:eastAsia="Calibri" w:hAnsi="Liberation Serif"/>
                <w:sz w:val="24"/>
                <w:szCs w:val="24"/>
              </w:rPr>
              <w:t>нных, доля потерянных пакетов, предельная цена</w:t>
            </w:r>
          </w:p>
          <w:p w:rsidR="00085405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085405" w:rsidRPr="00D23B18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3120E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роуминг), доступ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4 тыс.  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руб.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AF2033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AF2033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AF2033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Pr="00D23B18" w:rsidRDefault="00AF2033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4C4621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</w:p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Pr="00D23B18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</w:t>
            </w:r>
            <w:r w:rsidR="00AF2033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редельная цена</w:t>
            </w: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6F1600" w:rsidRPr="00D23B18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>убль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6F160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Pr="00D23B18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Pr="00D23B18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6F160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EE1BA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61.20.42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по </w:t>
            </w:r>
            <w:r w:rsidR="004C462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широкополосному доступу информационно-коммуникационной сети </w:t>
            </w:r>
            <w:r w:rsidR="004C4621"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="004C4621"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="004C4621"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="004C4621">
              <w:rPr>
                <w:rFonts w:ascii="Liberation Serif" w:hAnsi="Liberation Serif"/>
                <w:sz w:val="24"/>
                <w:szCs w:val="24"/>
              </w:rPr>
              <w:t xml:space="preserve"> по беспроводным </w:t>
            </w:r>
            <w:r w:rsidR="004C4621">
              <w:rPr>
                <w:rFonts w:ascii="Liberation Serif" w:hAnsi="Liberation Serif"/>
                <w:sz w:val="24"/>
                <w:szCs w:val="24"/>
              </w:rPr>
              <w:lastRenderedPageBreak/>
              <w:t>сетям.</w:t>
            </w:r>
          </w:p>
          <w:p w:rsidR="004C4621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Pr="00D23B18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предельная цена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6F1600" w:rsidRPr="00D23B18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не более 4 тыс.  руб. за 1 единицу на должностное лицо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предприятий)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Pr="00D23B18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6F160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EE1BA9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  <w:r w:rsidR="006F160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>, предельная цена</w:t>
            </w:r>
          </w:p>
          <w:p w:rsidR="006F1600" w:rsidRPr="005958DD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E91CBE" w:rsidRPr="00D23B18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2"/>
      <w:headerReference w:type="first" r:id="rId13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A1B" w:rsidRDefault="006C4A1B">
      <w:r>
        <w:separator/>
      </w:r>
    </w:p>
  </w:endnote>
  <w:endnote w:type="continuationSeparator" w:id="1">
    <w:p w:rsidR="006C4A1B" w:rsidRDefault="006C4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A1B" w:rsidRDefault="006C4A1B">
      <w:r>
        <w:separator/>
      </w:r>
    </w:p>
  </w:footnote>
  <w:footnote w:type="continuationSeparator" w:id="1">
    <w:p w:rsidR="006C4A1B" w:rsidRDefault="006C4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6C4A1B" w:rsidRDefault="008D7BB6">
        <w:pPr>
          <w:pStyle w:val="a8"/>
          <w:jc w:val="center"/>
        </w:pPr>
        <w:fldSimple w:instr="PAGE   \* MERGEFORMAT">
          <w:r w:rsidR="007718BB">
            <w:rPr>
              <w:noProof/>
            </w:rPr>
            <w:t>2</w:t>
          </w:r>
        </w:fldSimple>
      </w:p>
    </w:sdtContent>
  </w:sdt>
  <w:p w:rsidR="006C4A1B" w:rsidRDefault="006C4A1B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1B" w:rsidRDefault="006C4A1B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6C4A1B" w:rsidRDefault="008D7BB6">
        <w:pPr>
          <w:pStyle w:val="a8"/>
          <w:jc w:val="center"/>
        </w:pPr>
        <w:fldSimple w:instr="PAGE   \* MERGEFORMAT">
          <w:r w:rsidR="007718BB">
            <w:rPr>
              <w:noProof/>
            </w:rPr>
            <w:t>4</w:t>
          </w:r>
        </w:fldSimple>
      </w:p>
    </w:sdtContent>
  </w:sdt>
  <w:p w:rsidR="006C4A1B" w:rsidRDefault="006C4A1B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6C4A1B" w:rsidRDefault="008D7BB6">
        <w:pPr>
          <w:pStyle w:val="a8"/>
          <w:jc w:val="center"/>
        </w:pPr>
        <w:fldSimple w:instr="PAGE   \* MERGEFORMAT">
          <w:r w:rsidR="007718BB">
            <w:rPr>
              <w:noProof/>
            </w:rPr>
            <w:t>3</w:t>
          </w:r>
        </w:fldSimple>
      </w:p>
    </w:sdtContent>
  </w:sdt>
  <w:p w:rsidR="006C4A1B" w:rsidRDefault="006C4A1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05A3A"/>
    <w:rsid w:val="0001273A"/>
    <w:rsid w:val="0001518D"/>
    <w:rsid w:val="00015D12"/>
    <w:rsid w:val="0001630D"/>
    <w:rsid w:val="00017DE2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405"/>
    <w:rsid w:val="00085F39"/>
    <w:rsid w:val="00091AA3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C05AA"/>
    <w:rsid w:val="001C0A74"/>
    <w:rsid w:val="001C6FC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3940"/>
    <w:rsid w:val="002D6DE3"/>
    <w:rsid w:val="002E31BE"/>
    <w:rsid w:val="002E6444"/>
    <w:rsid w:val="002E7286"/>
    <w:rsid w:val="00303059"/>
    <w:rsid w:val="0030628E"/>
    <w:rsid w:val="00321932"/>
    <w:rsid w:val="0033120E"/>
    <w:rsid w:val="00332D6C"/>
    <w:rsid w:val="003351B5"/>
    <w:rsid w:val="00336241"/>
    <w:rsid w:val="0034394A"/>
    <w:rsid w:val="0035510F"/>
    <w:rsid w:val="003649B1"/>
    <w:rsid w:val="00364C3F"/>
    <w:rsid w:val="0036593D"/>
    <w:rsid w:val="00371312"/>
    <w:rsid w:val="003739F0"/>
    <w:rsid w:val="00375B7F"/>
    <w:rsid w:val="00376A67"/>
    <w:rsid w:val="003775DD"/>
    <w:rsid w:val="0038347E"/>
    <w:rsid w:val="00386F1C"/>
    <w:rsid w:val="003968C1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B9F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72EF7"/>
    <w:rsid w:val="00476347"/>
    <w:rsid w:val="00490098"/>
    <w:rsid w:val="004A30FF"/>
    <w:rsid w:val="004A3E3C"/>
    <w:rsid w:val="004A4C79"/>
    <w:rsid w:val="004C4621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22A2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6993"/>
    <w:rsid w:val="005F7B67"/>
    <w:rsid w:val="00607560"/>
    <w:rsid w:val="0061397A"/>
    <w:rsid w:val="00613BA1"/>
    <w:rsid w:val="006167B7"/>
    <w:rsid w:val="006272BB"/>
    <w:rsid w:val="00627804"/>
    <w:rsid w:val="00631203"/>
    <w:rsid w:val="006532D6"/>
    <w:rsid w:val="00657A26"/>
    <w:rsid w:val="006613C0"/>
    <w:rsid w:val="00671579"/>
    <w:rsid w:val="00693492"/>
    <w:rsid w:val="00693501"/>
    <w:rsid w:val="006B254D"/>
    <w:rsid w:val="006B7430"/>
    <w:rsid w:val="006C0220"/>
    <w:rsid w:val="006C02B9"/>
    <w:rsid w:val="006C4A1B"/>
    <w:rsid w:val="006C6C5E"/>
    <w:rsid w:val="006D0383"/>
    <w:rsid w:val="006E21FB"/>
    <w:rsid w:val="006E424B"/>
    <w:rsid w:val="006E65DD"/>
    <w:rsid w:val="006F1600"/>
    <w:rsid w:val="0070561A"/>
    <w:rsid w:val="007077D1"/>
    <w:rsid w:val="00714472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18BB"/>
    <w:rsid w:val="0077303E"/>
    <w:rsid w:val="007752BD"/>
    <w:rsid w:val="007815B3"/>
    <w:rsid w:val="00781B62"/>
    <w:rsid w:val="007929FE"/>
    <w:rsid w:val="00793865"/>
    <w:rsid w:val="00793FCA"/>
    <w:rsid w:val="007A173C"/>
    <w:rsid w:val="007B5705"/>
    <w:rsid w:val="007B7947"/>
    <w:rsid w:val="007B7AB3"/>
    <w:rsid w:val="007C14BD"/>
    <w:rsid w:val="007C7DB4"/>
    <w:rsid w:val="007D0DFC"/>
    <w:rsid w:val="007D5163"/>
    <w:rsid w:val="007E0B71"/>
    <w:rsid w:val="007F0EAB"/>
    <w:rsid w:val="007F68DC"/>
    <w:rsid w:val="0080109D"/>
    <w:rsid w:val="00801CED"/>
    <w:rsid w:val="00805EFC"/>
    <w:rsid w:val="00812234"/>
    <w:rsid w:val="00812930"/>
    <w:rsid w:val="00814343"/>
    <w:rsid w:val="00817042"/>
    <w:rsid w:val="00822B76"/>
    <w:rsid w:val="00824C0C"/>
    <w:rsid w:val="0082658F"/>
    <w:rsid w:val="00827B40"/>
    <w:rsid w:val="00835505"/>
    <w:rsid w:val="0083719C"/>
    <w:rsid w:val="00844BF6"/>
    <w:rsid w:val="00847FC0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6A41"/>
    <w:rsid w:val="008D7BB6"/>
    <w:rsid w:val="008F162F"/>
    <w:rsid w:val="009053DE"/>
    <w:rsid w:val="00905B04"/>
    <w:rsid w:val="00907B42"/>
    <w:rsid w:val="00911594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0DC6"/>
    <w:rsid w:val="009C11C3"/>
    <w:rsid w:val="009C284F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28BC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033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56A04"/>
    <w:rsid w:val="00B65347"/>
    <w:rsid w:val="00B724DD"/>
    <w:rsid w:val="00B73DC4"/>
    <w:rsid w:val="00B8304D"/>
    <w:rsid w:val="00B8626C"/>
    <w:rsid w:val="00B93B35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6020"/>
    <w:rsid w:val="00D103D8"/>
    <w:rsid w:val="00D226BE"/>
    <w:rsid w:val="00D22799"/>
    <w:rsid w:val="00D23B18"/>
    <w:rsid w:val="00D26E11"/>
    <w:rsid w:val="00D26F42"/>
    <w:rsid w:val="00D321D1"/>
    <w:rsid w:val="00D371B6"/>
    <w:rsid w:val="00D37453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B81"/>
    <w:rsid w:val="00E11266"/>
    <w:rsid w:val="00E146F8"/>
    <w:rsid w:val="00E419CE"/>
    <w:rsid w:val="00E44235"/>
    <w:rsid w:val="00E555F3"/>
    <w:rsid w:val="00E55D79"/>
    <w:rsid w:val="00E62284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1BA9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2A11778052D25939B88EA4751BB8FBEDB1D2678DF573930A25C102F77155EDC93A42C0128BE776D90C3B10E115h8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74C31-143B-4A33-8646-7568FD06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664</TotalTime>
  <Pages>14</Pages>
  <Words>1854</Words>
  <Characters>13707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Kovaleva</cp:lastModifiedBy>
  <cp:revision>37</cp:revision>
  <cp:lastPrinted>2021-03-31T09:21:00Z</cp:lastPrinted>
  <dcterms:created xsi:type="dcterms:W3CDTF">2020-09-22T11:20:00Z</dcterms:created>
  <dcterms:modified xsi:type="dcterms:W3CDTF">2021-04-06T06:20:00Z</dcterms:modified>
</cp:coreProperties>
</file>