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Default="005C0271" w:rsidP="005C0271">
      <w:pPr>
        <w:pStyle w:val="1"/>
        <w:rPr>
          <w:b w:val="0"/>
          <w:bCs/>
          <w:iCs w:val="0"/>
        </w:rPr>
      </w:pPr>
      <w:r>
        <w:rPr>
          <w:noProof/>
        </w:rPr>
        <w:drawing>
          <wp:inline distT="0" distB="0" distL="0" distR="0">
            <wp:extent cx="430530" cy="72199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6AF5" w:rsidRPr="009B6A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F4E28" w:rsidRDefault="008F4E28" w:rsidP="004C3D72"/>
              </w:txbxContent>
            </v:textbox>
            <w10:wrap anchorx="margin" anchory="margin"/>
          </v:shape>
        </w:pict>
      </w:r>
    </w:p>
    <w:p w:rsidR="00133698" w:rsidRPr="005C0271" w:rsidRDefault="00133698" w:rsidP="005C0271">
      <w:pPr>
        <w:pStyle w:val="1"/>
        <w:rPr>
          <w:sz w:val="24"/>
        </w:rPr>
      </w:pPr>
      <w:r w:rsidRPr="005C0271">
        <w:t xml:space="preserve">  </w:t>
      </w: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9B6AF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A295C" w:rsidRPr="003A295C">
        <w:rPr>
          <w:rFonts w:ascii="Liberation Serif" w:hAnsi="Liberation Serif"/>
          <w:sz w:val="28"/>
          <w:szCs w:val="28"/>
        </w:rPr>
        <w:t>от 27.04.2021  № 336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026D9B" w:rsidRPr="00026D9B" w:rsidRDefault="00026D9B" w:rsidP="00026D9B">
      <w:pPr>
        <w:pStyle w:val="3"/>
        <w:jc w:val="center"/>
        <w:rPr>
          <w:rFonts w:ascii="Liberation Serif" w:hAnsi="Liberation Serif"/>
          <w:sz w:val="28"/>
          <w:szCs w:val="28"/>
        </w:rPr>
      </w:pPr>
      <w:r w:rsidRPr="00026D9B">
        <w:rPr>
          <w:rFonts w:ascii="Liberation Serif" w:hAnsi="Liberation Serif"/>
          <w:sz w:val="28"/>
          <w:szCs w:val="28"/>
        </w:rPr>
        <w:t xml:space="preserve">О внесении изменений   в муниципальную программу  «Развитие физической культуры  и спорта в </w:t>
      </w:r>
      <w:r>
        <w:rPr>
          <w:rFonts w:ascii="Liberation Serif" w:hAnsi="Liberation Serif"/>
          <w:sz w:val="28"/>
          <w:szCs w:val="28"/>
        </w:rPr>
        <w:t xml:space="preserve">Каменск-Уральском городском округе </w:t>
      </w:r>
      <w:r w:rsidRPr="00026D9B">
        <w:rPr>
          <w:rFonts w:ascii="Liberation Serif" w:hAnsi="Liberation Serif"/>
          <w:sz w:val="28"/>
          <w:szCs w:val="28"/>
        </w:rPr>
        <w:t>на 2020-2026 годы»</w:t>
      </w:r>
    </w:p>
    <w:p w:rsidR="00492010" w:rsidRDefault="00492010" w:rsidP="00492010">
      <w:pPr>
        <w:pStyle w:val="3"/>
        <w:rPr>
          <w:b w:val="0"/>
          <w:i/>
        </w:rPr>
      </w:pPr>
    </w:p>
    <w:p w:rsidR="00492010" w:rsidRPr="006054A8" w:rsidRDefault="00492010" w:rsidP="006054A8">
      <w:pPr>
        <w:pStyle w:val="ConsTitle"/>
        <w:widowControl/>
        <w:tabs>
          <w:tab w:val="left" w:pos="3261"/>
        </w:tabs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A51203">
        <w:rPr>
          <w:b w:val="0"/>
        </w:rPr>
        <w:t xml:space="preserve">       </w:t>
      </w:r>
      <w:r>
        <w:rPr>
          <w:b w:val="0"/>
        </w:rPr>
        <w:t xml:space="preserve">    </w:t>
      </w:r>
      <w:proofErr w:type="gramStart"/>
      <w:r w:rsidRPr="00A51203">
        <w:rPr>
          <w:rFonts w:ascii="Times New Roman" w:hAnsi="Times New Roman"/>
          <w:b w:val="0"/>
          <w:sz w:val="28"/>
          <w:szCs w:val="28"/>
        </w:rPr>
        <w:t xml:space="preserve">В </w:t>
      </w:r>
      <w:r>
        <w:rPr>
          <w:rFonts w:ascii="Times New Roman" w:hAnsi="Times New Roman"/>
          <w:b w:val="0"/>
          <w:sz w:val="28"/>
          <w:szCs w:val="28"/>
        </w:rPr>
        <w:t>соответствии</w:t>
      </w:r>
      <w:r w:rsidR="000D6D4D">
        <w:rPr>
          <w:rFonts w:ascii="Times New Roman" w:hAnsi="Times New Roman"/>
          <w:b w:val="0"/>
          <w:sz w:val="28"/>
          <w:szCs w:val="28"/>
        </w:rPr>
        <w:t xml:space="preserve"> с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решением Думы Каменск-Уральского городского округа от 16.12.2020 № 772  «О бюджете  Каменск-Уральского городского округа на 2021 год  и  плановый период</w:t>
      </w:r>
      <w:r w:rsidR="006054A8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2022 и</w:t>
      </w:r>
      <w:r w:rsidR="006054A8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2023 годов»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(в редакции решения </w:t>
      </w:r>
      <w:r w:rsidR="000D6D4D" w:rsidRPr="006F2363">
        <w:rPr>
          <w:rFonts w:ascii="Liberation Serif" w:hAnsi="Liberation Serif"/>
          <w:b w:val="0"/>
          <w:sz w:val="28"/>
          <w:szCs w:val="28"/>
        </w:rPr>
        <w:t xml:space="preserve"> Думы Каменск</w:t>
      </w:r>
      <w:proofErr w:type="gramEnd"/>
      <w:r w:rsidR="000D6D4D" w:rsidRPr="006F2363">
        <w:rPr>
          <w:rFonts w:ascii="Liberation Serif" w:hAnsi="Liberation Serif"/>
          <w:b w:val="0"/>
          <w:sz w:val="28"/>
          <w:szCs w:val="28"/>
        </w:rPr>
        <w:t>-</w:t>
      </w:r>
      <w:proofErr w:type="gramStart"/>
      <w:r w:rsidR="000D6D4D" w:rsidRPr="006F2363">
        <w:rPr>
          <w:rFonts w:ascii="Liberation Serif" w:hAnsi="Liberation Serif"/>
          <w:b w:val="0"/>
          <w:sz w:val="28"/>
          <w:szCs w:val="28"/>
        </w:rPr>
        <w:t>Уральского городского округа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от 24.02.2021 № 803)</w:t>
      </w:r>
      <w:r w:rsidR="006F2363" w:rsidRPr="00161CFA">
        <w:rPr>
          <w:rFonts w:ascii="Liberation Serif" w:hAnsi="Liberation Serif"/>
          <w:sz w:val="28"/>
          <w:szCs w:val="28"/>
        </w:rPr>
        <w:t>,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</w:t>
      </w:r>
      <w:r w:rsidRPr="00A42A24">
        <w:rPr>
          <w:rFonts w:ascii="Times New Roman" w:hAnsi="Times New Roman"/>
          <w:b w:val="0"/>
          <w:sz w:val="28"/>
          <w:szCs w:val="28"/>
        </w:rPr>
        <w:t xml:space="preserve">в </w:t>
      </w:r>
      <w:r w:rsidRPr="00A51203">
        <w:rPr>
          <w:rFonts w:ascii="Times New Roman" w:hAnsi="Times New Roman"/>
          <w:b w:val="0"/>
          <w:sz w:val="28"/>
          <w:szCs w:val="28"/>
        </w:rPr>
        <w:t>целях уто</w:t>
      </w:r>
      <w:r>
        <w:rPr>
          <w:rFonts w:ascii="Times New Roman" w:hAnsi="Times New Roman"/>
          <w:b w:val="0"/>
          <w:sz w:val="28"/>
          <w:szCs w:val="28"/>
        </w:rPr>
        <w:t>чнения объемов</w:t>
      </w:r>
      <w:r w:rsidR="006054A8">
        <w:rPr>
          <w:rFonts w:ascii="Times New Roman" w:hAnsi="Times New Roman"/>
          <w:b w:val="0"/>
          <w:sz w:val="28"/>
          <w:szCs w:val="28"/>
        </w:rPr>
        <w:t xml:space="preserve"> ф</w:t>
      </w:r>
      <w:r>
        <w:rPr>
          <w:rFonts w:ascii="Times New Roman" w:hAnsi="Times New Roman"/>
          <w:b w:val="0"/>
          <w:sz w:val="28"/>
          <w:szCs w:val="28"/>
        </w:rPr>
        <w:t xml:space="preserve">инансирования, корректировки целевых показателей и 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мероприятий муниципальной программы «Развитие физической культуры  и спорта в </w:t>
      </w:r>
      <w:r w:rsidR="006054A8">
        <w:rPr>
          <w:rFonts w:ascii="Times New Roman" w:hAnsi="Times New Roman"/>
          <w:b w:val="0"/>
          <w:sz w:val="28"/>
          <w:szCs w:val="28"/>
        </w:rPr>
        <w:t xml:space="preserve">Каменск-Уральском городском округе </w:t>
      </w:r>
      <w:r>
        <w:rPr>
          <w:rFonts w:ascii="Times New Roman" w:hAnsi="Times New Roman"/>
          <w:b w:val="0"/>
          <w:sz w:val="28"/>
          <w:szCs w:val="28"/>
        </w:rPr>
        <w:t>на 2020-2026</w:t>
      </w:r>
      <w:r w:rsidRPr="00A51203">
        <w:rPr>
          <w:rFonts w:ascii="Times New Roman" w:hAnsi="Times New Roman"/>
          <w:b w:val="0"/>
          <w:sz w:val="28"/>
          <w:szCs w:val="28"/>
        </w:rPr>
        <w:t xml:space="preserve"> годы»,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6054A8" w:rsidRPr="006054A8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  <w:proofErr w:type="gramEnd"/>
    </w:p>
    <w:p w:rsidR="005C0271" w:rsidRPr="00161CFA" w:rsidRDefault="001B1377" w:rsidP="00721596">
      <w:pPr>
        <w:pStyle w:val="ConsTitle"/>
        <w:widowControl/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161CFA" w:rsidRDefault="00721596" w:rsidP="005B539D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Pr="00161CFA">
        <w:rPr>
          <w:rFonts w:ascii="Liberation Serif" w:hAnsi="Liberation Serif"/>
          <w:sz w:val="28"/>
          <w:szCs w:val="28"/>
        </w:rPr>
        <w:t xml:space="preserve"> 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и спорта в Каменск-Уральском городском округе на 2020-2026 годы» (далее </w:t>
      </w:r>
      <w:proofErr w:type="gramStart"/>
      <w:r w:rsidR="005B539D" w:rsidRPr="00161CFA">
        <w:rPr>
          <w:rFonts w:ascii="Liberation Serif" w:hAnsi="Liberation Serif"/>
          <w:b w:val="0"/>
          <w:sz w:val="28"/>
          <w:szCs w:val="28"/>
        </w:rPr>
        <w:t>–м</w:t>
      </w:r>
      <w:proofErr w:type="gramEnd"/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униципальная программа), утвержденную постановлением Администрации города Каменска-Уральского от 10.10.2019 № 836 </w:t>
      </w:r>
      <w:r w:rsidR="005B539D" w:rsidRPr="00161CFA">
        <w:rPr>
          <w:rFonts w:ascii="Liberation Serif" w:hAnsi="Liberation Serif"/>
          <w:b w:val="0"/>
          <w:sz w:val="28"/>
        </w:rPr>
        <w:t>(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  29.05.2020 </w:t>
      </w:r>
    </w:p>
    <w:p w:rsidR="005B539D" w:rsidRPr="00161CFA" w:rsidRDefault="005B539D" w:rsidP="00605E6C">
      <w:pPr>
        <w:pStyle w:val="ConsTitle"/>
        <w:widowControl/>
        <w:tabs>
          <w:tab w:val="left" w:pos="637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proofErr w:type="gramStart"/>
      <w:r w:rsidRPr="00161CFA">
        <w:rPr>
          <w:rFonts w:ascii="Liberation Serif" w:hAnsi="Liberation Serif"/>
          <w:b w:val="0"/>
          <w:sz w:val="28"/>
          <w:szCs w:val="28"/>
        </w:rPr>
        <w:t xml:space="preserve">№ 407, </w:t>
      </w:r>
      <w:r w:rsidR="0048104D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Каменск-Уральского городского округа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   </w:t>
      </w:r>
      <w:r w:rsidRPr="00161CFA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>
        <w:rPr>
          <w:rFonts w:ascii="Liberation Serif" w:hAnsi="Liberation Serif"/>
          <w:b w:val="0"/>
          <w:sz w:val="28"/>
          <w:szCs w:val="28"/>
        </w:rPr>
        <w:t>, от 30.12.2020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  <w:proofErr w:type="gramEnd"/>
    </w:p>
    <w:p w:rsidR="001D3D7A" w:rsidRDefault="002A639D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1) строку «Объемы финансирования муниципальной</w:t>
      </w:r>
      <w:r w:rsidR="00161CFA" w:rsidRPr="00161CFA">
        <w:rPr>
          <w:rFonts w:ascii="Liberation Serif" w:hAnsi="Liberation Serif"/>
        </w:rPr>
        <w:t xml:space="preserve"> программы, тыс.</w:t>
      </w:r>
      <w:r w:rsidR="0048104D">
        <w:rPr>
          <w:rFonts w:ascii="Liberation Serif" w:hAnsi="Liberation Serif"/>
        </w:rPr>
        <w:t xml:space="preserve"> </w:t>
      </w:r>
      <w:r w:rsidR="00161CFA" w:rsidRPr="00161CFA">
        <w:rPr>
          <w:rFonts w:ascii="Liberation Serif" w:hAnsi="Liberation Serif"/>
        </w:rPr>
        <w:t>руб.» Паспорта муниципальной п</w:t>
      </w:r>
      <w:r w:rsidRPr="00161CFA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1C536C" w:rsidRPr="001C536C" w:rsidRDefault="001C536C" w:rsidP="001C536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536C">
        <w:rPr>
          <w:rFonts w:ascii="Liberation Serif" w:hAnsi="Liberation Serif"/>
          <w:sz w:val="28"/>
          <w:szCs w:val="28"/>
        </w:rPr>
        <w:t xml:space="preserve">           2) </w:t>
      </w:r>
      <w:r w:rsidR="009C57B4">
        <w:rPr>
          <w:rFonts w:ascii="Liberation Serif" w:hAnsi="Liberation Serif"/>
          <w:sz w:val="28"/>
          <w:szCs w:val="28"/>
        </w:rPr>
        <w:t xml:space="preserve">строки 1.1 и </w:t>
      </w:r>
      <w:r>
        <w:rPr>
          <w:rFonts w:ascii="Liberation Serif" w:hAnsi="Liberation Serif"/>
          <w:sz w:val="28"/>
          <w:szCs w:val="28"/>
        </w:rPr>
        <w:t xml:space="preserve"> 8</w:t>
      </w:r>
      <w:r w:rsidRPr="001C536C">
        <w:rPr>
          <w:rFonts w:ascii="Liberation Serif" w:hAnsi="Liberation Serif"/>
          <w:sz w:val="28"/>
          <w:szCs w:val="28"/>
        </w:rPr>
        <w:t xml:space="preserve">.1. Приложения № 1 к </w:t>
      </w:r>
      <w:r>
        <w:rPr>
          <w:rFonts w:ascii="Liberation Serif" w:hAnsi="Liberation Serif"/>
          <w:sz w:val="28"/>
          <w:szCs w:val="28"/>
        </w:rPr>
        <w:t>муниципальной п</w:t>
      </w:r>
      <w:r w:rsidRPr="001C536C">
        <w:rPr>
          <w:rFonts w:ascii="Liberation Serif" w:hAnsi="Liberation Serif"/>
          <w:sz w:val="28"/>
          <w:szCs w:val="28"/>
        </w:rPr>
        <w:t>рограмме «Цели, задачи и целевые показатели реализации муниципальной программы «Развитие физической культуры и спорта в Каменск-Уральском городском округе на 2020-2026 годы»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t>изложить следующей редакции:</w:t>
      </w:r>
    </w:p>
    <w:p w:rsidR="001C536C" w:rsidRPr="00654F38" w:rsidRDefault="001C536C" w:rsidP="001C53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40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126"/>
        <w:gridCol w:w="850"/>
        <w:gridCol w:w="851"/>
        <w:gridCol w:w="709"/>
        <w:gridCol w:w="708"/>
        <w:gridCol w:w="709"/>
        <w:gridCol w:w="851"/>
        <w:gridCol w:w="850"/>
        <w:gridCol w:w="851"/>
        <w:gridCol w:w="1134"/>
      </w:tblGrid>
      <w:tr w:rsidR="009C57B4" w:rsidRPr="007A7162" w:rsidTr="00683981">
        <w:trPr>
          <w:trHeight w:val="416"/>
          <w:tblCellSpacing w:w="5" w:type="nil"/>
        </w:trPr>
        <w:tc>
          <w:tcPr>
            <w:tcW w:w="501" w:type="dxa"/>
          </w:tcPr>
          <w:p w:rsidR="009C57B4" w:rsidRPr="009C57B4" w:rsidRDefault="009C57B4" w:rsidP="009C57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126" w:type="dxa"/>
          </w:tcPr>
          <w:p w:rsidR="009C57B4" w:rsidRPr="00740EDE" w:rsidRDefault="009C57B4" w:rsidP="009C57B4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Целевой показатель 1. Доля населения  в возрасте 3 - 79 лет, </w:t>
            </w:r>
            <w:r w:rsidRPr="00740EDE">
              <w:rPr>
                <w:rFonts w:ascii="Liberation Serif" w:hAnsi="Liberation Serif"/>
              </w:rPr>
              <w:lastRenderedPageBreak/>
              <w:t>систематически занимающегося  физической культурой и спортом, в общей численности населе</w:t>
            </w:r>
            <w:r w:rsidR="00977886">
              <w:rPr>
                <w:rFonts w:ascii="Liberation Serif" w:hAnsi="Liberation Serif"/>
              </w:rPr>
              <w:t>ния данной возрастной категории</w:t>
            </w:r>
          </w:p>
        </w:tc>
        <w:tc>
          <w:tcPr>
            <w:tcW w:w="850" w:type="dxa"/>
          </w:tcPr>
          <w:p w:rsidR="009C57B4" w:rsidRPr="00740EDE" w:rsidRDefault="009C57B4" w:rsidP="00B00453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процент</w:t>
            </w:r>
          </w:p>
        </w:tc>
        <w:tc>
          <w:tcPr>
            <w:tcW w:w="851" w:type="dxa"/>
          </w:tcPr>
          <w:p w:rsidR="009C57B4" w:rsidRPr="00740EDE" w:rsidRDefault="009C57B4" w:rsidP="009C57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46,3</w:t>
            </w:r>
          </w:p>
        </w:tc>
        <w:tc>
          <w:tcPr>
            <w:tcW w:w="709" w:type="dxa"/>
          </w:tcPr>
          <w:p w:rsidR="009C57B4" w:rsidRPr="00740EDE" w:rsidRDefault="009C57B4" w:rsidP="009C57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49,4</w:t>
            </w:r>
          </w:p>
        </w:tc>
        <w:tc>
          <w:tcPr>
            <w:tcW w:w="708" w:type="dxa"/>
          </w:tcPr>
          <w:p w:rsidR="009C57B4" w:rsidRPr="00740EDE" w:rsidRDefault="009C57B4" w:rsidP="009C57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52,2</w:t>
            </w:r>
          </w:p>
        </w:tc>
        <w:tc>
          <w:tcPr>
            <w:tcW w:w="709" w:type="dxa"/>
          </w:tcPr>
          <w:p w:rsidR="009C57B4" w:rsidRPr="00740EDE" w:rsidRDefault="009C57B4" w:rsidP="009C57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55,2</w:t>
            </w:r>
          </w:p>
        </w:tc>
        <w:tc>
          <w:tcPr>
            <w:tcW w:w="851" w:type="dxa"/>
          </w:tcPr>
          <w:p w:rsidR="009C57B4" w:rsidRPr="00740EDE" w:rsidRDefault="009C57B4" w:rsidP="009C57B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57,9</w:t>
            </w:r>
          </w:p>
        </w:tc>
        <w:tc>
          <w:tcPr>
            <w:tcW w:w="850" w:type="dxa"/>
          </w:tcPr>
          <w:p w:rsidR="009C57B4" w:rsidRPr="009C57B4" w:rsidRDefault="009C57B4" w:rsidP="009C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 xml:space="preserve">  58,0</w:t>
            </w:r>
          </w:p>
        </w:tc>
        <w:tc>
          <w:tcPr>
            <w:tcW w:w="851" w:type="dxa"/>
          </w:tcPr>
          <w:p w:rsidR="009C57B4" w:rsidRPr="009C57B4" w:rsidRDefault="009C57B4" w:rsidP="009C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 xml:space="preserve">  59,0</w:t>
            </w:r>
          </w:p>
        </w:tc>
        <w:tc>
          <w:tcPr>
            <w:tcW w:w="1134" w:type="dxa"/>
          </w:tcPr>
          <w:p w:rsidR="009C57B4" w:rsidRDefault="009C57B4" w:rsidP="009C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C57B4">
              <w:rPr>
                <w:rFonts w:ascii="Liberation Serif" w:hAnsi="Liberation Serif"/>
                <w:sz w:val="28"/>
                <w:szCs w:val="28"/>
              </w:rPr>
              <w:t>годовой отчет по форме федерал</w:t>
            </w:r>
            <w:r w:rsidRPr="009C57B4">
              <w:rPr>
                <w:rFonts w:ascii="Liberation Serif" w:hAnsi="Liberation Serif"/>
                <w:sz w:val="28"/>
                <w:szCs w:val="28"/>
              </w:rPr>
              <w:lastRenderedPageBreak/>
              <w:t>ьного статистического наблюдения № 1-ФК «Сведения о физической культуре и спорте»</w:t>
            </w:r>
          </w:p>
          <w:p w:rsidR="00683981" w:rsidRPr="009C57B4" w:rsidRDefault="00683981" w:rsidP="009C57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C57B4" w:rsidRPr="007A7162" w:rsidTr="00683981">
        <w:trPr>
          <w:trHeight w:val="416"/>
          <w:tblCellSpacing w:w="5" w:type="nil"/>
        </w:trPr>
        <w:tc>
          <w:tcPr>
            <w:tcW w:w="501" w:type="dxa"/>
          </w:tcPr>
          <w:p w:rsidR="009C57B4" w:rsidRPr="00605E6C" w:rsidRDefault="009C57B4" w:rsidP="00B004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8</w:t>
            </w:r>
            <w:r w:rsidRPr="00605E6C">
              <w:rPr>
                <w:rFonts w:ascii="Liberation Serif" w:hAnsi="Liberation Serif"/>
                <w:sz w:val="28"/>
                <w:szCs w:val="28"/>
              </w:rPr>
              <w:t>.1</w:t>
            </w:r>
          </w:p>
        </w:tc>
        <w:tc>
          <w:tcPr>
            <w:tcW w:w="2126" w:type="dxa"/>
          </w:tcPr>
          <w:p w:rsidR="009C57B4" w:rsidRPr="00740EDE" w:rsidRDefault="009C57B4" w:rsidP="00B00453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Целевой показатель 20.</w:t>
            </w:r>
          </w:p>
          <w:p w:rsidR="009C57B4" w:rsidRPr="00740EDE" w:rsidRDefault="009C57B4" w:rsidP="00B00453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850" w:type="dxa"/>
          </w:tcPr>
          <w:p w:rsidR="009C57B4" w:rsidRPr="00740EDE" w:rsidRDefault="009C57B4" w:rsidP="00B00453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процент</w:t>
            </w:r>
          </w:p>
        </w:tc>
        <w:tc>
          <w:tcPr>
            <w:tcW w:w="851" w:type="dxa"/>
          </w:tcPr>
          <w:p w:rsidR="009C57B4" w:rsidRPr="00740EDE" w:rsidRDefault="009C57B4" w:rsidP="00B00453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45,33</w:t>
            </w:r>
          </w:p>
        </w:tc>
        <w:tc>
          <w:tcPr>
            <w:tcW w:w="709" w:type="dxa"/>
          </w:tcPr>
          <w:p w:rsidR="009C57B4" w:rsidRPr="00740EDE" w:rsidRDefault="009C57B4" w:rsidP="00B00453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56,0</w:t>
            </w:r>
          </w:p>
        </w:tc>
        <w:tc>
          <w:tcPr>
            <w:tcW w:w="708" w:type="dxa"/>
          </w:tcPr>
          <w:p w:rsidR="009C57B4" w:rsidRPr="00740EDE" w:rsidRDefault="009C57B4" w:rsidP="00B00453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57,0</w:t>
            </w:r>
          </w:p>
        </w:tc>
        <w:tc>
          <w:tcPr>
            <w:tcW w:w="709" w:type="dxa"/>
          </w:tcPr>
          <w:p w:rsidR="009C57B4" w:rsidRPr="00740EDE" w:rsidRDefault="009C57B4" w:rsidP="00B00453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58,0</w:t>
            </w:r>
          </w:p>
        </w:tc>
        <w:tc>
          <w:tcPr>
            <w:tcW w:w="851" w:type="dxa"/>
          </w:tcPr>
          <w:p w:rsidR="009C57B4" w:rsidRPr="00740EDE" w:rsidRDefault="009C57B4" w:rsidP="00605E6C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60,0</w:t>
            </w:r>
          </w:p>
        </w:tc>
        <w:tc>
          <w:tcPr>
            <w:tcW w:w="850" w:type="dxa"/>
          </w:tcPr>
          <w:p w:rsidR="009C57B4" w:rsidRPr="00740EDE" w:rsidRDefault="009C57B4" w:rsidP="00605E6C">
            <w:pPr>
              <w:pStyle w:val="ConsPlusCell"/>
              <w:ind w:left="-217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</w:t>
            </w:r>
            <w:r>
              <w:rPr>
                <w:rFonts w:ascii="Liberation Serif" w:hAnsi="Liberation Serif"/>
              </w:rPr>
              <w:t>60,0</w:t>
            </w:r>
          </w:p>
        </w:tc>
        <w:tc>
          <w:tcPr>
            <w:tcW w:w="851" w:type="dxa"/>
          </w:tcPr>
          <w:p w:rsidR="009C57B4" w:rsidRPr="00740EDE" w:rsidRDefault="009C57B4" w:rsidP="00605E6C">
            <w:pPr>
              <w:pStyle w:val="ConsPlusCell"/>
              <w:ind w:left="-217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    </w:t>
            </w:r>
            <w:r>
              <w:rPr>
                <w:rFonts w:ascii="Liberation Serif" w:hAnsi="Liberation Serif"/>
              </w:rPr>
              <w:t>60,0</w:t>
            </w:r>
          </w:p>
        </w:tc>
        <w:tc>
          <w:tcPr>
            <w:tcW w:w="1134" w:type="dxa"/>
          </w:tcPr>
          <w:p w:rsidR="009C57B4" w:rsidRPr="00740EDE" w:rsidRDefault="009C57B4" w:rsidP="00B00453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годовой отчет по форме </w:t>
            </w:r>
            <w:proofErr w:type="gramStart"/>
            <w:r w:rsidRPr="00740EDE">
              <w:rPr>
                <w:rFonts w:ascii="Liberation Serif" w:hAnsi="Liberation Serif"/>
              </w:rPr>
              <w:t>федерального</w:t>
            </w:r>
            <w:proofErr w:type="gramEnd"/>
            <w:r w:rsidRPr="00740EDE">
              <w:rPr>
                <w:rFonts w:ascii="Liberation Serif" w:hAnsi="Liberation Serif"/>
              </w:rPr>
              <w:t xml:space="preserve"> </w:t>
            </w:r>
          </w:p>
          <w:p w:rsidR="00977886" w:rsidRDefault="009C57B4" w:rsidP="00B00453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>статистического наблюдения № 1-ФК «Сведения о физической культуре и спорте»</w:t>
            </w:r>
          </w:p>
          <w:p w:rsidR="009C57B4" w:rsidRPr="00740EDE" w:rsidRDefault="009C57B4" w:rsidP="00B00453">
            <w:pPr>
              <w:pStyle w:val="ConsPlusCell"/>
              <w:rPr>
                <w:rFonts w:ascii="Liberation Serif" w:hAnsi="Liberation Serif"/>
              </w:rPr>
            </w:pPr>
            <w:r w:rsidRPr="00740EDE">
              <w:rPr>
                <w:rFonts w:ascii="Liberation Serif" w:hAnsi="Liberation Serif"/>
              </w:rPr>
              <w:t xml:space="preserve"> </w:t>
            </w:r>
          </w:p>
        </w:tc>
      </w:tr>
    </w:tbl>
    <w:p w:rsidR="001C536C" w:rsidRDefault="001C536C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</w:p>
    <w:p w:rsidR="002A639D" w:rsidRPr="00161CFA" w:rsidRDefault="00161CFA" w:rsidP="00161CF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161CFA">
        <w:rPr>
          <w:rFonts w:ascii="Liberation Serif" w:hAnsi="Liberation Serif" w:cs="Times New Roman"/>
          <w:sz w:val="28"/>
          <w:szCs w:val="28"/>
        </w:rPr>
        <w:t>3</w:t>
      </w:r>
      <w:r w:rsidR="002A639D" w:rsidRPr="00161CFA">
        <w:rPr>
          <w:rFonts w:ascii="Liberation Serif" w:hAnsi="Liberation Serif" w:cs="Times New Roman"/>
          <w:sz w:val="28"/>
          <w:szCs w:val="28"/>
        </w:rPr>
        <w:t xml:space="preserve">) приложение № 2  к </w:t>
      </w:r>
      <w:r w:rsidRPr="00161CFA">
        <w:rPr>
          <w:rFonts w:ascii="Liberation Serif" w:hAnsi="Liberation Serif" w:cs="Times New Roman"/>
          <w:sz w:val="28"/>
          <w:szCs w:val="28"/>
        </w:rPr>
        <w:t>муниципальной п</w:t>
      </w:r>
      <w:r w:rsidR="002A639D" w:rsidRPr="00161CFA">
        <w:rPr>
          <w:rFonts w:ascii="Liberation Serif" w:hAnsi="Liberation Serif" w:cs="Times New Roman"/>
          <w:sz w:val="28"/>
          <w:szCs w:val="28"/>
        </w:rPr>
        <w:t xml:space="preserve">рограмме  «План мероприятий по выполнению муниципальной программы «Развитие физической культуры и спорта в </w:t>
      </w:r>
      <w:r w:rsidR="00BB7CC0" w:rsidRPr="00161CFA">
        <w:rPr>
          <w:rFonts w:ascii="Liberation Serif" w:hAnsi="Liberation Serif" w:cs="Times New Roman"/>
          <w:sz w:val="28"/>
          <w:szCs w:val="28"/>
        </w:rPr>
        <w:t xml:space="preserve">Каменск-Уральском городском округе </w:t>
      </w:r>
      <w:r w:rsidR="002A639D" w:rsidRPr="00161CFA">
        <w:rPr>
          <w:rFonts w:ascii="Liberation Serif" w:hAnsi="Liberation Serif" w:cs="Times New Roman"/>
          <w:sz w:val="28"/>
          <w:szCs w:val="28"/>
        </w:rPr>
        <w:t>на 2020-2026 годы»  изложить в новой  редакции согласно Приложению</w:t>
      </w:r>
      <w:r w:rsidR="001D3D7A" w:rsidRPr="00161CFA">
        <w:rPr>
          <w:rFonts w:ascii="Liberation Serif" w:hAnsi="Liberation Serif" w:cs="Times New Roman"/>
          <w:sz w:val="28"/>
          <w:szCs w:val="28"/>
        </w:rPr>
        <w:t xml:space="preserve"> № 3</w:t>
      </w:r>
      <w:r w:rsidR="00726527" w:rsidRPr="00161CFA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1B1377" w:rsidRPr="00161CFA" w:rsidRDefault="001B1377" w:rsidP="00AE2EEE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         </w:t>
      </w:r>
      <w:r w:rsidR="00726527" w:rsidRPr="00161CFA">
        <w:rPr>
          <w:rFonts w:ascii="Liberation Serif" w:hAnsi="Liberation Serif"/>
          <w:sz w:val="28"/>
          <w:szCs w:val="28"/>
        </w:rPr>
        <w:t>2</w:t>
      </w:r>
      <w:r w:rsidRPr="00161CF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161CF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61CFA">
        <w:rPr>
          <w:rFonts w:ascii="Liberation Serif" w:hAnsi="Liberation Serif"/>
          <w:sz w:val="28"/>
          <w:szCs w:val="28"/>
        </w:rPr>
        <w:t xml:space="preserve"> настоящее постановление  на официальном сайте муниципального образования. </w:t>
      </w:r>
    </w:p>
    <w:p w:rsidR="00683981" w:rsidRDefault="00683981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83981" w:rsidRDefault="00683981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B1377" w:rsidRPr="00161CFA" w:rsidRDefault="003F11E1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1B1377" w:rsidRPr="00161CF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61CFA">
        <w:rPr>
          <w:rFonts w:ascii="Liberation Serif" w:hAnsi="Liberation Serif"/>
          <w:sz w:val="28"/>
          <w:szCs w:val="28"/>
        </w:rPr>
        <w:t>К</w:t>
      </w:r>
      <w:r w:rsidR="001B1377" w:rsidRPr="00161CFA">
        <w:rPr>
          <w:rFonts w:ascii="Liberation Serif" w:hAnsi="Liberation Serif"/>
          <w:sz w:val="28"/>
          <w:szCs w:val="28"/>
        </w:rPr>
        <w:t>онтроль за</w:t>
      </w:r>
      <w:proofErr w:type="gramEnd"/>
      <w:r w:rsidR="001B1377" w:rsidRPr="00161CFA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</w:t>
      </w:r>
      <w:r w:rsidR="001B1377" w:rsidRPr="00161CFA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1B1377" w:rsidRDefault="001B1377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CB49B0" w:rsidRPr="00161CFA" w:rsidRDefault="00CB49B0" w:rsidP="001B1377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1B1377" w:rsidRPr="00161CFA" w:rsidRDefault="001B1377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05E6C" w:rsidRPr="0060709C" w:rsidRDefault="00605E6C" w:rsidP="00605E6C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Глава </w:t>
      </w:r>
      <w:r w:rsidRPr="0060709C">
        <w:rPr>
          <w:rFonts w:ascii="Liberation Serif" w:hAnsi="Liberation Serif"/>
          <w:sz w:val="28"/>
          <w:szCs w:val="28"/>
        </w:rPr>
        <w:tab/>
      </w:r>
      <w:r w:rsidRPr="0060709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                              </w:t>
      </w:r>
      <w:r w:rsidR="00866594">
        <w:rPr>
          <w:rFonts w:ascii="Liberation Serif" w:hAnsi="Liberation Serif"/>
          <w:sz w:val="28"/>
          <w:szCs w:val="28"/>
        </w:rPr>
        <w:t xml:space="preserve">        </w:t>
      </w:r>
      <w:r w:rsidRPr="0060709C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60709C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605E6C" w:rsidRPr="0060709C" w:rsidRDefault="00605E6C" w:rsidP="00605E6C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D6D4D" w:rsidRDefault="000D6D4D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9C57B4" w:rsidRDefault="009C57B4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83981" w:rsidRDefault="0068398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83981" w:rsidRDefault="0068398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683981" w:rsidRPr="00161CFA" w:rsidRDefault="0068398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F44EF0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85F20" w:rsidRPr="00885F20" w:rsidRDefault="00740EDE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lastRenderedPageBreak/>
        <w:t xml:space="preserve"> </w:t>
      </w:r>
      <w:r w:rsidR="00885F20" w:rsidRPr="00885F20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885F20" w:rsidRP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885F20" w:rsidRPr="00885F20" w:rsidRDefault="00161CFA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885F20"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885F20" w:rsidRPr="00885F20">
        <w:rPr>
          <w:rFonts w:ascii="Liberation Serif" w:hAnsi="Liberation Serif"/>
          <w:sz w:val="28"/>
          <w:szCs w:val="28"/>
        </w:rPr>
        <w:t xml:space="preserve"> </w:t>
      </w:r>
    </w:p>
    <w:p w:rsidR="00885F20" w:rsidRPr="00885F20" w:rsidRDefault="003A295C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27.04.2021 </w:t>
      </w:r>
      <w:r w:rsidR="00885F20" w:rsidRPr="00885F20">
        <w:rPr>
          <w:rFonts w:ascii="Liberation Serif" w:hAnsi="Liberation Serif"/>
          <w:sz w:val="28"/>
          <w:szCs w:val="28"/>
        </w:rPr>
        <w:t xml:space="preserve"> №</w:t>
      </w:r>
      <w:r>
        <w:rPr>
          <w:rFonts w:ascii="Liberation Serif" w:hAnsi="Liberation Serif"/>
          <w:sz w:val="28"/>
          <w:szCs w:val="28"/>
        </w:rPr>
        <w:t xml:space="preserve">  336</w:t>
      </w:r>
      <w:r w:rsidR="00885F20" w:rsidRPr="00885F20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</w:p>
    <w:p w:rsid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  <w:r>
        <w:t xml:space="preserve">  </w:t>
      </w:r>
    </w:p>
    <w:p w:rsidR="00885F20" w:rsidRDefault="00885F20" w:rsidP="00885F20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85F20" w:rsidRPr="00C71A22" w:rsidTr="0065512B">
        <w:trPr>
          <w:tblCellSpacing w:w="5" w:type="nil"/>
        </w:trPr>
        <w:tc>
          <w:tcPr>
            <w:tcW w:w="4536" w:type="dxa"/>
          </w:tcPr>
          <w:p w:rsidR="00885F20" w:rsidRDefault="00885F20" w:rsidP="0065512B">
            <w:pPr>
              <w:pStyle w:val="ConsPlusCell"/>
            </w:pPr>
            <w:r w:rsidRPr="00A738C7">
              <w:t>Объемы финансирования муниципальной программы</w:t>
            </w:r>
            <w:r>
              <w:t xml:space="preserve">, </w:t>
            </w:r>
          </w:p>
          <w:p w:rsidR="00885F20" w:rsidRPr="00A738C7" w:rsidRDefault="00885F20" w:rsidP="0065512B">
            <w:pPr>
              <w:pStyle w:val="ConsPlusCell"/>
            </w:pPr>
            <w:r>
              <w:t>тыс. руб.</w:t>
            </w:r>
            <w:r w:rsidRPr="00A738C7">
              <w:t xml:space="preserve">   </w:t>
            </w:r>
          </w:p>
        </w:tc>
        <w:tc>
          <w:tcPr>
            <w:tcW w:w="5670" w:type="dxa"/>
          </w:tcPr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ВСЕГО: </w:t>
            </w:r>
            <w:r w:rsidR="008F4E28">
              <w:t>2 371 486,73</w:t>
            </w:r>
            <w:r>
              <w:t xml:space="preserve"> </w:t>
            </w:r>
            <w:r w:rsidRPr="00234771">
              <w:rPr>
                <w:color w:val="000000"/>
              </w:rPr>
              <w:t>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443 951,20</w:t>
            </w:r>
            <w:r w:rsidR="00885F20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 г. – 3</w:t>
            </w:r>
            <w:r w:rsidR="00A85D75">
              <w:rPr>
                <w:color w:val="000000"/>
              </w:rPr>
              <w:t>4</w:t>
            </w:r>
            <w:r w:rsidR="0048104D">
              <w:rPr>
                <w:color w:val="000000"/>
              </w:rPr>
              <w:t>6 265</w:t>
            </w:r>
            <w:r w:rsidR="00B00453">
              <w:rPr>
                <w:color w:val="000000"/>
              </w:rPr>
              <w:t>,50</w:t>
            </w:r>
            <w:r>
              <w:t xml:space="preserve"> 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B00453">
              <w:t>92 177,60</w:t>
            </w:r>
            <w:r>
              <w:t xml:space="preserve"> 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8F4E28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351 059,50</w:t>
            </w:r>
            <w:r w:rsidR="00A85D75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тыс.</w:t>
            </w:r>
            <w:r w:rsidR="00A85D75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руб.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 г. – 379 344,31</w:t>
            </w:r>
            <w:r w:rsidRPr="00234771">
              <w:rPr>
                <w:color w:val="000000"/>
              </w:rPr>
              <w:t xml:space="preserve"> 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 379 344,31</w:t>
            </w:r>
            <w:r w:rsidRPr="0023477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379 344,31</w:t>
            </w:r>
            <w:r w:rsidRPr="00234771">
              <w:rPr>
                <w:color w:val="000000"/>
              </w:rPr>
              <w:t xml:space="preserve"> тыс.</w:t>
            </w:r>
            <w:r w:rsidR="00A85D75"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Default="00885F20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 w:rsidRPr="00234771">
              <w:rPr>
                <w:color w:val="000000"/>
              </w:rPr>
              <w:t>из них:</w:t>
            </w:r>
            <w:r>
              <w:rPr>
                <w:color w:val="000000"/>
              </w:rPr>
              <w:tab/>
            </w:r>
          </w:p>
          <w:p w:rsidR="00885F20" w:rsidRDefault="00A85D75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областн</w:t>
            </w:r>
            <w:r w:rsidR="00B00453">
              <w:rPr>
                <w:color w:val="000000"/>
              </w:rPr>
              <w:t>ой бюджет -812,60</w:t>
            </w:r>
            <w:r>
              <w:rPr>
                <w:color w:val="000000"/>
              </w:rPr>
              <w:t xml:space="preserve"> </w:t>
            </w:r>
            <w:r w:rsidR="00885F20">
              <w:rPr>
                <w:color w:val="000000"/>
              </w:rPr>
              <w:t xml:space="preserve">тыс. руб. </w:t>
            </w:r>
          </w:p>
          <w:p w:rsidR="00885F20" w:rsidRDefault="00885F20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  <w:p w:rsidR="00885F20" w:rsidRDefault="00A85D75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2020 г. – 357,60</w:t>
            </w:r>
            <w:r w:rsidR="00885F20">
              <w:rPr>
                <w:color w:val="000000"/>
              </w:rPr>
              <w:t xml:space="preserve"> тыс. руб.</w:t>
            </w:r>
          </w:p>
          <w:p w:rsidR="00B00453" w:rsidRDefault="00B00453" w:rsidP="0065512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2021 г.-</w:t>
            </w:r>
            <w:r w:rsidR="000D6D4D">
              <w:rPr>
                <w:color w:val="000000"/>
              </w:rPr>
              <w:t xml:space="preserve"> 455,00 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местный</w:t>
            </w:r>
            <w:r>
              <w:rPr>
                <w:color w:val="000000"/>
              </w:rPr>
              <w:t xml:space="preserve"> бюджет – </w:t>
            </w:r>
            <w:r w:rsidR="008F4E28">
              <w:t>2 365 700,63</w:t>
            </w:r>
            <w:r>
              <w:t xml:space="preserve"> </w:t>
            </w:r>
            <w:r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A85D75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442 883,10</w:t>
            </w:r>
            <w:r w:rsidR="00885F20">
              <w:rPr>
                <w:color w:val="000000"/>
              </w:rPr>
              <w:t xml:space="preserve"> </w:t>
            </w:r>
            <w:r w:rsidR="00885F20"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 w:rsidR="000D6D4D">
              <w:t>345 100,00</w:t>
            </w:r>
            <w:r w:rsidR="00A85D75">
              <w:t xml:space="preserve">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 w:rsidR="000D6D4D">
              <w:t xml:space="preserve">91 467,10 </w:t>
            </w:r>
            <w:r w:rsidRPr="00234771">
              <w:rPr>
                <w:color w:val="000000"/>
              </w:rPr>
              <w:t>тыс. руб.</w:t>
            </w:r>
          </w:p>
          <w:p w:rsidR="00885F20" w:rsidRPr="00234771" w:rsidRDefault="008F4E28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350 349,00</w:t>
            </w:r>
            <w:r w:rsidR="00885F20" w:rsidRPr="00234771">
              <w:rPr>
                <w:color w:val="000000"/>
              </w:rPr>
              <w:t xml:space="preserve"> тыс.</w:t>
            </w:r>
            <w:r w:rsidR="00885F20">
              <w:rPr>
                <w:color w:val="000000"/>
              </w:rPr>
              <w:t xml:space="preserve"> </w:t>
            </w:r>
            <w:r w:rsidR="00885F20" w:rsidRPr="00234771">
              <w:rPr>
                <w:color w:val="000000"/>
              </w:rPr>
              <w:t>руб.</w:t>
            </w:r>
          </w:p>
          <w:p w:rsidR="00885F20" w:rsidRPr="004F14A4" w:rsidRDefault="00885F20" w:rsidP="0065512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378 633,81 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378 633,81 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2026 г. -  378 633,81 </w:t>
            </w:r>
            <w:r w:rsidRPr="00234771">
              <w:rPr>
                <w:color w:val="000000"/>
              </w:rPr>
              <w:t xml:space="preserve"> 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</w:t>
            </w:r>
            <w:r>
              <w:rPr>
                <w:color w:val="000000"/>
              </w:rPr>
              <w:t>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внебюджетные источники – 4 973,50 </w:t>
            </w:r>
            <w:r w:rsidRPr="00234771">
              <w:rPr>
                <w:color w:val="000000"/>
              </w:rPr>
              <w:t>тыс.</w:t>
            </w:r>
            <w:r>
              <w:rPr>
                <w:color w:val="000000"/>
              </w:rPr>
              <w:t xml:space="preserve"> </w:t>
            </w:r>
            <w:r w:rsidRPr="00234771">
              <w:rPr>
                <w:color w:val="000000"/>
              </w:rPr>
              <w:t>руб.</w:t>
            </w:r>
            <w:r>
              <w:rPr>
                <w:color w:val="000000"/>
              </w:rPr>
              <w:t xml:space="preserve">, </w:t>
            </w:r>
            <w:r w:rsidRPr="00234771">
              <w:rPr>
                <w:color w:val="000000"/>
              </w:rPr>
              <w:t>в том числе: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2020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>
              <w:rPr>
                <w:color w:val="000000"/>
              </w:rPr>
              <w:t xml:space="preserve">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2023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4F14A4" w:rsidRDefault="00885F20" w:rsidP="0065512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710,50 </w:t>
            </w:r>
            <w:r w:rsidRPr="00721631">
              <w:rPr>
                <w:color w:val="000000"/>
              </w:rPr>
              <w:t>тыс. руб.</w:t>
            </w:r>
          </w:p>
          <w:p w:rsidR="00885F20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710,50 </w:t>
            </w:r>
            <w:r w:rsidRPr="00721631">
              <w:rPr>
                <w:color w:val="000000"/>
              </w:rPr>
              <w:t>тыс. руб.</w:t>
            </w:r>
          </w:p>
          <w:p w:rsidR="00885F20" w:rsidRPr="00234771" w:rsidRDefault="00885F20" w:rsidP="0065512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710,50 тыс.</w:t>
            </w:r>
            <w:r w:rsidR="006218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руб.</w:t>
            </w:r>
          </w:p>
        </w:tc>
      </w:tr>
    </w:tbl>
    <w:p w:rsidR="00885F20" w:rsidRDefault="00885F20" w:rsidP="00885F20">
      <w:pPr>
        <w:spacing w:before="500"/>
        <w:jc w:val="center"/>
        <w:rPr>
          <w:b/>
          <w:i/>
        </w:rPr>
      </w:pPr>
    </w:p>
    <w:p w:rsidR="00885F20" w:rsidRDefault="00885F20" w:rsidP="00885F20">
      <w:pPr>
        <w:spacing w:before="500"/>
        <w:jc w:val="center"/>
        <w:rPr>
          <w:b/>
          <w:i/>
        </w:rPr>
      </w:pPr>
    </w:p>
    <w:p w:rsidR="001B1377" w:rsidRPr="00740EDE" w:rsidRDefault="001B1377" w:rsidP="00885F20">
      <w:pPr>
        <w:widowControl w:val="0"/>
        <w:tabs>
          <w:tab w:val="left" w:pos="3654"/>
        </w:tabs>
        <w:autoSpaceDE w:val="0"/>
        <w:autoSpaceDN w:val="0"/>
        <w:adjustRightInd w:val="0"/>
        <w:ind w:firstLine="5103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  <w:sectPr w:rsidR="001B1377" w:rsidRPr="00740EDE" w:rsidSect="00977886">
          <w:headerReference w:type="even" r:id="rId9"/>
          <w:headerReference w:type="default" r:id="rId10"/>
          <w:headerReference w:type="first" r:id="rId11"/>
          <w:pgSz w:w="11906" w:h="16838" w:code="9"/>
          <w:pgMar w:top="1021" w:right="424" w:bottom="1021" w:left="1361" w:header="720" w:footer="442" w:gutter="0"/>
          <w:cols w:space="720"/>
          <w:titlePg/>
          <w:docGrid w:linePitch="381"/>
        </w:sectPr>
      </w:pP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Приложение № 3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 постановлению Администрации </w:t>
      </w:r>
    </w:p>
    <w:p w:rsidR="006218EF" w:rsidRPr="00002D25" w:rsidRDefault="006218EF" w:rsidP="006218EF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002D25">
        <w:rPr>
          <w:rFonts w:ascii="Liberation Serif" w:hAnsi="Liberation Serif"/>
          <w:sz w:val="28"/>
          <w:szCs w:val="28"/>
        </w:rPr>
        <w:t xml:space="preserve"> 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3A295C">
        <w:rPr>
          <w:rFonts w:ascii="Liberation Serif" w:hAnsi="Liberation Serif"/>
          <w:sz w:val="28"/>
          <w:szCs w:val="28"/>
        </w:rPr>
        <w:t xml:space="preserve">  27.04.2021  № 336</w:t>
      </w:r>
      <w:r w:rsidRPr="00002D25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</w:p>
    <w:p w:rsidR="00740EDE" w:rsidRDefault="00740EDE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6"/>
        <w:rPr>
          <w:rFonts w:ascii="Liberation Serif" w:hAnsi="Liberation Serif"/>
          <w:sz w:val="24"/>
          <w:szCs w:val="24"/>
        </w:rPr>
      </w:pP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>Приложение № 2</w:t>
      </w: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1B1377" w:rsidRPr="00740EDE" w:rsidRDefault="006218EF" w:rsidP="001B1377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1B1377" w:rsidRPr="00740EDE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1B1377" w:rsidRPr="00740EDE" w:rsidRDefault="001B1377" w:rsidP="006218EF">
      <w:pPr>
        <w:widowControl w:val="0"/>
        <w:tabs>
          <w:tab w:val="left" w:pos="9639"/>
        </w:tabs>
        <w:autoSpaceDE w:val="0"/>
        <w:autoSpaceDN w:val="0"/>
        <w:adjustRightInd w:val="0"/>
        <w:ind w:left="10065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и спорта в Каменск-Уральском городском </w:t>
      </w:r>
      <w:r w:rsidR="006218EF">
        <w:rPr>
          <w:rFonts w:ascii="Liberation Serif" w:hAnsi="Liberation Serif"/>
          <w:sz w:val="28"/>
          <w:szCs w:val="28"/>
        </w:rPr>
        <w:t xml:space="preserve">     </w:t>
      </w:r>
      <w:r w:rsidRPr="00740EDE">
        <w:rPr>
          <w:rFonts w:ascii="Liberation Serif" w:hAnsi="Liberation Serif"/>
          <w:sz w:val="28"/>
          <w:szCs w:val="28"/>
        </w:rPr>
        <w:t>округе</w:t>
      </w:r>
      <w:r w:rsidR="00740EDE">
        <w:rPr>
          <w:rFonts w:ascii="Liberation Serif" w:hAnsi="Liberation Serif"/>
          <w:sz w:val="28"/>
          <w:szCs w:val="28"/>
        </w:rPr>
        <w:t xml:space="preserve"> </w:t>
      </w:r>
      <w:r w:rsidRPr="00740EDE">
        <w:rPr>
          <w:rFonts w:ascii="Liberation Serif" w:hAnsi="Liberation Serif"/>
          <w:sz w:val="28"/>
          <w:szCs w:val="28"/>
        </w:rPr>
        <w:t xml:space="preserve"> на 2020-2026 годы»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 xml:space="preserve">   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ПЛАН МЕРОПРИЯТИЙ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1B1377" w:rsidRPr="00740EDE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740EDE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18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4"/>
        <w:gridCol w:w="3371"/>
        <w:gridCol w:w="1417"/>
        <w:gridCol w:w="1276"/>
        <w:gridCol w:w="1161"/>
        <w:gridCol w:w="1147"/>
        <w:gridCol w:w="1161"/>
        <w:gridCol w:w="1161"/>
        <w:gridCol w:w="1161"/>
        <w:gridCol w:w="1161"/>
        <w:gridCol w:w="1270"/>
      </w:tblGrid>
      <w:tr w:rsidR="00B00453" w:rsidRPr="00B00453" w:rsidTr="00B00453">
        <w:trPr>
          <w:trHeight w:val="645"/>
        </w:trPr>
        <w:tc>
          <w:tcPr>
            <w:tcW w:w="894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№ строки</w:t>
            </w:r>
          </w:p>
        </w:tc>
        <w:tc>
          <w:tcPr>
            <w:tcW w:w="3371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8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Объем финансирования, тыс. рублей</w:t>
            </w:r>
          </w:p>
        </w:tc>
        <w:tc>
          <w:tcPr>
            <w:tcW w:w="1270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sz w:val="18"/>
                <w:szCs w:val="18"/>
              </w:rPr>
            </w:pPr>
            <w:r w:rsidRPr="00B00453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B00453" w:rsidRPr="00B00453" w:rsidTr="00B00453">
        <w:trPr>
          <w:trHeight w:val="230"/>
        </w:trPr>
        <w:tc>
          <w:tcPr>
            <w:tcW w:w="894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337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417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всего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2020 год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2021 год</w:t>
            </w:r>
          </w:p>
        </w:tc>
        <w:tc>
          <w:tcPr>
            <w:tcW w:w="1147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 xml:space="preserve">2022 год 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2023 год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2024 год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2025 год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2026 год</w:t>
            </w:r>
          </w:p>
        </w:tc>
        <w:tc>
          <w:tcPr>
            <w:tcW w:w="1270" w:type="dxa"/>
            <w:vMerge/>
            <w:vAlign w:val="center"/>
            <w:hideMark/>
          </w:tcPr>
          <w:p w:rsidR="00B00453" w:rsidRPr="00B00453" w:rsidRDefault="00B00453" w:rsidP="00B00453">
            <w:pPr>
              <w:rPr>
                <w:sz w:val="18"/>
                <w:szCs w:val="18"/>
              </w:rPr>
            </w:pPr>
          </w:p>
        </w:tc>
      </w:tr>
      <w:tr w:rsidR="00B00453" w:rsidRPr="00B00453" w:rsidTr="00B00453">
        <w:trPr>
          <w:trHeight w:val="230"/>
        </w:trPr>
        <w:tc>
          <w:tcPr>
            <w:tcW w:w="894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337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417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276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16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147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16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16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16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161" w:type="dxa"/>
            <w:vMerge/>
            <w:vAlign w:val="center"/>
            <w:hideMark/>
          </w:tcPr>
          <w:p w:rsidR="00B00453" w:rsidRPr="00B00453" w:rsidRDefault="00B00453" w:rsidP="00B00453"/>
        </w:tc>
        <w:tc>
          <w:tcPr>
            <w:tcW w:w="1270" w:type="dxa"/>
            <w:vMerge/>
            <w:vAlign w:val="center"/>
            <w:hideMark/>
          </w:tcPr>
          <w:p w:rsidR="00B00453" w:rsidRPr="00B00453" w:rsidRDefault="00B00453" w:rsidP="00B00453">
            <w:pPr>
              <w:rPr>
                <w:sz w:val="18"/>
                <w:szCs w:val="18"/>
              </w:rPr>
            </w:pPr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1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4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5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6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7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8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9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10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11</w:t>
            </w:r>
          </w:p>
        </w:tc>
      </w:tr>
      <w:tr w:rsidR="00B00453" w:rsidRPr="00B00453" w:rsidTr="00B00453">
        <w:trPr>
          <w:trHeight w:val="521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2 371</w:t>
            </w:r>
            <w:r w:rsidR="008F4E28">
              <w:t> 486,73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443951,20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346265,50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92177,60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8F4E28" w:rsidP="00B00453">
            <w:pPr>
              <w:jc w:val="right"/>
            </w:pPr>
            <w:r>
              <w:t>351059</w:t>
            </w:r>
            <w:r w:rsidR="00B00453" w:rsidRPr="00B00453">
              <w:t>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379344,31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379344,31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379344,31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2 365</w:t>
            </w:r>
            <w:r w:rsidR="008F4E28">
              <w:t> 700,63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442 883,10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345 100,00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91 467,10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8F4E28" w:rsidRDefault="008F4E28" w:rsidP="00B00453">
            <w:pPr>
              <w:jc w:val="right"/>
            </w:pPr>
            <w:r>
              <w:t>350349</w:t>
            </w:r>
            <w:r w:rsidR="00B00453" w:rsidRPr="008F4E28">
              <w:t>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378 633,81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378 633,81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378 633,81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812,60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357,60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455,00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8F4E28" w:rsidRDefault="00B00453" w:rsidP="00B00453">
            <w:pPr>
              <w:jc w:val="right"/>
            </w:pPr>
            <w:r w:rsidRPr="008F4E28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B00453">
        <w:trPr>
          <w:trHeight w:val="349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4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</w:tbl>
    <w:p w:rsidR="00683981" w:rsidRDefault="00683981" w:rsidP="00B00453">
      <w:pPr>
        <w:jc w:val="center"/>
        <w:sectPr w:rsidR="00683981" w:rsidSect="00BF6DFD">
          <w:headerReference w:type="even" r:id="rId12"/>
          <w:headerReference w:type="default" r:id="rId13"/>
          <w:pgSz w:w="16838" w:h="11906" w:orient="landscape" w:code="9"/>
          <w:pgMar w:top="1418" w:right="1134" w:bottom="567" w:left="1134" w:header="720" w:footer="442" w:gutter="0"/>
          <w:pgNumType w:start="5"/>
          <w:cols w:space="720"/>
          <w:titlePg/>
          <w:docGrid w:linePitch="381"/>
        </w:sectPr>
      </w:pPr>
    </w:p>
    <w:tbl>
      <w:tblPr>
        <w:tblW w:w="1518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4"/>
        <w:gridCol w:w="3371"/>
        <w:gridCol w:w="1417"/>
        <w:gridCol w:w="1276"/>
        <w:gridCol w:w="1161"/>
        <w:gridCol w:w="1147"/>
        <w:gridCol w:w="1161"/>
        <w:gridCol w:w="1161"/>
        <w:gridCol w:w="48"/>
        <w:gridCol w:w="1113"/>
        <w:gridCol w:w="1161"/>
        <w:gridCol w:w="1270"/>
      </w:tblGrid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lastRenderedPageBreak/>
              <w:t> </w:t>
            </w:r>
          </w:p>
        </w:tc>
        <w:tc>
          <w:tcPr>
            <w:tcW w:w="14286" w:type="dxa"/>
            <w:gridSpan w:val="11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>Прочие нужды</w:t>
            </w:r>
          </w:p>
        </w:tc>
      </w:tr>
      <w:tr w:rsidR="00B00453" w:rsidRPr="00B00453" w:rsidTr="002C426C">
        <w:trPr>
          <w:trHeight w:val="630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5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8F4E28" w:rsidP="00B00453">
            <w:pPr>
              <w:jc w:val="right"/>
            </w:pPr>
            <w:r>
              <w:t>2 281 808</w:t>
            </w:r>
            <w:r w:rsidR="00B00453" w:rsidRPr="00B00453">
              <w:t>,73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393 951,20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306 587,50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92 177,60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8F4E28" w:rsidP="00B00453">
            <w:pPr>
              <w:jc w:val="right"/>
            </w:pPr>
            <w:r>
              <w:t>351 059</w:t>
            </w:r>
            <w:r w:rsidR="00B00453" w:rsidRPr="00B00453">
              <w:t>,50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379 344,31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9C57B4">
            <w:pPr>
              <w:jc w:val="center"/>
            </w:pPr>
            <w:r w:rsidRPr="00B00453">
              <w:t>379344,31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379 344,31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6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8F4E28" w:rsidP="00B00453">
            <w:pPr>
              <w:jc w:val="right"/>
            </w:pPr>
            <w:r>
              <w:t>2 276 022</w:t>
            </w:r>
            <w:r w:rsidR="00B00453" w:rsidRPr="00B00453">
              <w:t>,63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392 883,10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305 422,00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91 467,10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8F4E28" w:rsidP="00B00453">
            <w:pPr>
              <w:jc w:val="right"/>
            </w:pPr>
            <w:r>
              <w:t>350 349</w:t>
            </w:r>
            <w:r w:rsidR="00B00453" w:rsidRPr="00B00453">
              <w:t>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378 633,81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9C57B4">
            <w:pPr>
              <w:jc w:val="right"/>
            </w:pPr>
            <w:r w:rsidRPr="00B00453">
              <w:t>378633,81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378 633,81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7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812,60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357,60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455,00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2C426C">
        <w:trPr>
          <w:trHeight w:val="312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8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1954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9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Мероприятие 1</w:t>
            </w:r>
            <w:r w:rsidRPr="00B00453">
              <w:rPr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1 437 103,88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186 725,00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176 605,30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53 064,90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215 515,10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268 397,86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8F4E28">
            <w:pPr>
              <w:jc w:val="right"/>
            </w:pPr>
            <w:r w:rsidRPr="00B00453">
              <w:t>268397,86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268 397,86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12,13,14</w:t>
            </w:r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10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1 437 103,88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186 725,00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176 605,30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53 064,90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215 515,10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268 397,86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CB49B0">
            <w:pPr>
              <w:jc w:val="right"/>
            </w:pPr>
            <w:r w:rsidRPr="00B00453">
              <w:t>268397,86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268 397,86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2140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11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Мероприятие 2</w:t>
            </w:r>
            <w:r w:rsidRPr="00B00453">
              <w:rPr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408,90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308,90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12,13,14</w:t>
            </w:r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12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192,70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92,70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13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216,20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216,20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2C426C">
        <w:trPr>
          <w:trHeight w:val="1938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14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Мероприятие 2.1 </w:t>
            </w:r>
            <w:r w:rsidRPr="00B00453">
              <w:rPr>
                <w:sz w:val="24"/>
                <w:szCs w:val="24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 Российской Федерации 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650,00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12,13,14</w:t>
            </w:r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15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195,00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r w:rsidRPr="00B00453">
              <w:t> </w:t>
            </w:r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16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455,00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r w:rsidRPr="00B00453">
              <w:t> </w:t>
            </w:r>
          </w:p>
        </w:tc>
      </w:tr>
      <w:tr w:rsidR="00B00453" w:rsidRPr="00B00453" w:rsidTr="002C426C">
        <w:trPr>
          <w:trHeight w:val="1148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lastRenderedPageBreak/>
              <w:t>17</w:t>
            </w:r>
          </w:p>
        </w:tc>
        <w:tc>
          <w:tcPr>
            <w:tcW w:w="3371" w:type="dxa"/>
            <w:shd w:val="clear" w:color="auto" w:fill="auto"/>
            <w:hideMark/>
          </w:tcPr>
          <w:p w:rsidR="000D6D4D" w:rsidRDefault="00B00453" w:rsidP="000D6D4D">
            <w:pPr>
              <w:ind w:firstLineChars="1" w:firstLine="2"/>
              <w:rPr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Мероприятие 3</w:t>
            </w:r>
            <w:r w:rsidRPr="00B00453">
              <w:rPr>
                <w:sz w:val="24"/>
                <w:szCs w:val="24"/>
              </w:rPr>
              <w:t xml:space="preserve">. </w:t>
            </w:r>
          </w:p>
          <w:p w:rsidR="00B00453" w:rsidRPr="00B00453" w:rsidRDefault="00B00453" w:rsidP="000D6D4D">
            <w:pPr>
              <w:ind w:firstLineChars="1" w:firstLine="2"/>
              <w:rPr>
                <w:sz w:val="24"/>
                <w:szCs w:val="24"/>
              </w:rPr>
            </w:pPr>
            <w:r w:rsidRPr="00B00453">
              <w:rPr>
                <w:sz w:val="24"/>
                <w:szCs w:val="24"/>
              </w:rPr>
              <w:t>Создание спортивной площадки для одного или нескольких видов спорта  («</w:t>
            </w:r>
            <w:proofErr w:type="spellStart"/>
            <w:r w:rsidRPr="00B00453">
              <w:rPr>
                <w:sz w:val="24"/>
                <w:szCs w:val="24"/>
              </w:rPr>
              <w:t>Богатырек</w:t>
            </w:r>
            <w:proofErr w:type="spellEnd"/>
            <w:r w:rsidRPr="00B00453">
              <w:rPr>
                <w:sz w:val="24"/>
                <w:szCs w:val="24"/>
              </w:rPr>
              <w:t>»)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138 043,60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121 292,30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16 751,30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1,2,3,4,15</w:t>
            </w:r>
          </w:p>
        </w:tc>
      </w:tr>
      <w:tr w:rsidR="00B00453" w:rsidRPr="00B00453" w:rsidTr="002C426C">
        <w:trPr>
          <w:trHeight w:val="360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18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138 043,60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121 292,30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16 751,30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1407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21</w:t>
            </w:r>
          </w:p>
        </w:tc>
        <w:tc>
          <w:tcPr>
            <w:tcW w:w="3371" w:type="dxa"/>
            <w:shd w:val="clear" w:color="auto" w:fill="auto"/>
            <w:hideMark/>
          </w:tcPr>
          <w:p w:rsidR="000D6D4D" w:rsidRDefault="00B00453" w:rsidP="000D6D4D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Мероприятие 4. </w:t>
            </w:r>
          </w:p>
          <w:p w:rsidR="00B00453" w:rsidRPr="00B00453" w:rsidRDefault="00B00453" w:rsidP="000D6D4D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546 651,15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66 877,30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88 419,70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19 740,40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110 509,80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87 034,65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87 034,65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87 034,65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5,6,7,8,15</w:t>
            </w:r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22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541 677,65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66 166,80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87 709,20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19 029,90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109 799,30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86 324,15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86 324,15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86 324,15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383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23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4 973,50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710,50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896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24</w:t>
            </w:r>
          </w:p>
        </w:tc>
        <w:tc>
          <w:tcPr>
            <w:tcW w:w="3371" w:type="dxa"/>
            <w:shd w:val="clear" w:color="auto" w:fill="auto"/>
            <w:hideMark/>
          </w:tcPr>
          <w:p w:rsidR="000D6D4D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Мероприятие 5.</w:t>
            </w:r>
          </w:p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 </w:t>
            </w:r>
            <w:r w:rsidRPr="00B00453">
              <w:rPr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20 474,03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5 242,60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5 242,60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3 329,61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3 329,61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3 329,61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11</w:t>
            </w:r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25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20 474,03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5 242,60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5 242,60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3 329,61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3 329,61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3 329,61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26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2C426C">
        <w:trPr>
          <w:trHeight w:val="2009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27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Мероприятие 6. </w:t>
            </w:r>
            <w:r w:rsidRPr="00B00453">
              <w:rPr>
                <w:sz w:val="24"/>
                <w:szCs w:val="24"/>
              </w:rPr>
              <w:t xml:space="preserve">Мероприятия по поэтапному внедрению и реализации Всероссийского </w:t>
            </w:r>
            <w:proofErr w:type="spellStart"/>
            <w:proofErr w:type="gramStart"/>
            <w:r w:rsidRPr="00B00453">
              <w:rPr>
                <w:sz w:val="24"/>
                <w:szCs w:val="24"/>
              </w:rPr>
              <w:t>физкультурно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B00453">
              <w:rPr>
                <w:sz w:val="24"/>
                <w:szCs w:val="24"/>
              </w:rPr>
              <w:t>- спортивного</w:t>
            </w:r>
            <w:proofErr w:type="gramEnd"/>
            <w:r w:rsidRPr="00B00453">
              <w:rPr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845,40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164,40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227,00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227,00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227,00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9</w:t>
            </w:r>
          </w:p>
        </w:tc>
      </w:tr>
      <w:tr w:rsidR="00B00453" w:rsidRPr="00B00453" w:rsidTr="002C426C">
        <w:trPr>
          <w:trHeight w:val="407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28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845,40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164,40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227,00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227,00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227,00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2C426C">
        <w:trPr>
          <w:trHeight w:val="1957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lastRenderedPageBreak/>
              <w:t>29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Мероприятие 6.1 </w:t>
            </w:r>
            <w:r w:rsidRPr="00B00453">
              <w:rPr>
                <w:sz w:val="24"/>
                <w:szCs w:val="24"/>
              </w:rPr>
              <w:t>Мероприятия</w:t>
            </w:r>
            <w:r w:rsidRPr="00B00453">
              <w:rPr>
                <w:b/>
                <w:bCs/>
                <w:sz w:val="24"/>
                <w:szCs w:val="24"/>
              </w:rPr>
              <w:t xml:space="preserve"> </w:t>
            </w:r>
            <w:r w:rsidRPr="00B00453">
              <w:rPr>
                <w:sz w:val="24"/>
                <w:szCs w:val="24"/>
              </w:rPr>
              <w:t xml:space="preserve">по поэтапному внедрению и реализации Всероссийского </w:t>
            </w:r>
            <w:proofErr w:type="spellStart"/>
            <w:proofErr w:type="gramStart"/>
            <w:r w:rsidRPr="00B00453">
              <w:rPr>
                <w:sz w:val="24"/>
                <w:szCs w:val="24"/>
              </w:rPr>
              <w:t>физкультурно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B00453">
              <w:rPr>
                <w:sz w:val="24"/>
                <w:szCs w:val="24"/>
              </w:rPr>
              <w:t>- спортивного</w:t>
            </w:r>
            <w:proofErr w:type="gramEnd"/>
            <w:r w:rsidRPr="00B00453">
              <w:rPr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202,00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202,00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2C426C">
        <w:trPr>
          <w:trHeight w:val="338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30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r w:rsidRPr="00B00453">
              <w:t xml:space="preserve">       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60,60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60,60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2C426C">
        <w:trPr>
          <w:trHeight w:val="300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31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141,40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141,40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09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13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B00453">
        <w:trPr>
          <w:trHeight w:val="300"/>
        </w:trPr>
        <w:tc>
          <w:tcPr>
            <w:tcW w:w="15180" w:type="dxa"/>
            <w:gridSpan w:val="12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proofErr w:type="spellStart"/>
            <w:r w:rsidRPr="00B00453">
              <w:rPr>
                <w:b/>
                <w:bCs/>
              </w:rPr>
              <w:t>Общепрограммные</w:t>
            </w:r>
            <w:proofErr w:type="spellEnd"/>
            <w:r w:rsidRPr="00B00453">
              <w:rPr>
                <w:b/>
                <w:bCs/>
              </w:rPr>
              <w:t xml:space="preserve"> расходы </w:t>
            </w:r>
          </w:p>
        </w:tc>
      </w:tr>
      <w:tr w:rsidR="00B00453" w:rsidRPr="00B00453" w:rsidTr="00B00453">
        <w:trPr>
          <w:trHeight w:val="597"/>
        </w:trPr>
        <w:tc>
          <w:tcPr>
            <w:tcW w:w="894" w:type="dxa"/>
            <w:shd w:val="clear" w:color="auto" w:fill="auto"/>
            <w:noWrap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32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sz w:val="24"/>
                <w:szCs w:val="24"/>
              </w:rPr>
            </w:pPr>
            <w:r w:rsidRPr="00B00453">
              <w:rPr>
                <w:sz w:val="24"/>
                <w:szCs w:val="24"/>
              </w:rPr>
              <w:t xml:space="preserve">Всего по </w:t>
            </w:r>
            <w:proofErr w:type="spellStart"/>
            <w:r w:rsidRPr="00B00453">
              <w:rPr>
                <w:sz w:val="24"/>
                <w:szCs w:val="24"/>
              </w:rPr>
              <w:t>общепрограммным</w:t>
            </w:r>
            <w:proofErr w:type="spellEnd"/>
            <w:r w:rsidRPr="00B00453">
              <w:rPr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137 429,77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18 381,30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18 691,60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19 095,30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19 515,00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20 582,19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20 582,19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20 582,19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noWrap/>
            <w:vAlign w:val="bottom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33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137 429,77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18 381,30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18 691,60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19 095,30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19 515,00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20 582,19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20 582,19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20 582,19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2541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34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Мероприятие 7. </w:t>
            </w:r>
            <w:r w:rsidRPr="00B00453">
              <w:rPr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85 391,44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11 577,60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11 491,60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11 895,30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12 315,00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12 703,98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12 703,98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12 703,98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16</w:t>
            </w:r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35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85 391,44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11 577,60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11 491,60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11 895,30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12 315,00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12 703,98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12 703,98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12 703,98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864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36</w:t>
            </w:r>
          </w:p>
        </w:tc>
        <w:tc>
          <w:tcPr>
            <w:tcW w:w="3371" w:type="dxa"/>
            <w:shd w:val="clear" w:color="auto" w:fill="auto"/>
            <w:hideMark/>
          </w:tcPr>
          <w:p w:rsidR="000D6D4D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>Мероприятие 8.</w:t>
            </w:r>
          </w:p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 </w:t>
            </w:r>
            <w:r w:rsidRPr="00B00453">
              <w:rPr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52 038,33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6 803,70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7 200,00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7 200,00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7 200,00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7 878,21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7 878,21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7 878,21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17,18</w:t>
            </w:r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37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52 038,33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6 803,70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7 200,00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7 200,00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7 200,00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7 878,21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7 878,21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7 878,21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  <w:tc>
          <w:tcPr>
            <w:tcW w:w="13016" w:type="dxa"/>
            <w:gridSpan w:val="10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  <w:rPr>
                <w:b/>
                <w:bCs/>
              </w:rPr>
            </w:pPr>
            <w:r w:rsidRPr="00B00453">
              <w:rPr>
                <w:b/>
                <w:bCs/>
              </w:rPr>
              <w:t xml:space="preserve">Капитальные вложения 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  <w:tr w:rsidR="00B00453" w:rsidRPr="00B00453" w:rsidTr="00B00453">
        <w:trPr>
          <w:trHeight w:val="601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38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89 678,00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50 000,00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39 678,00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39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89 678,00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50 000,00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39 678,00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proofErr w:type="spellStart"/>
            <w:r w:rsidRPr="00B00453">
              <w:t>х</w:t>
            </w:r>
            <w:proofErr w:type="spellEnd"/>
          </w:p>
        </w:tc>
      </w:tr>
      <w:tr w:rsidR="00B00453" w:rsidRPr="00B00453" w:rsidTr="00B00453">
        <w:trPr>
          <w:trHeight w:val="1124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lastRenderedPageBreak/>
              <w:t>40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rPr>
                <w:b/>
                <w:bCs/>
                <w:sz w:val="24"/>
                <w:szCs w:val="24"/>
              </w:rPr>
            </w:pPr>
            <w:r w:rsidRPr="00B00453">
              <w:rPr>
                <w:b/>
                <w:bCs/>
                <w:sz w:val="24"/>
                <w:szCs w:val="24"/>
              </w:rPr>
              <w:t xml:space="preserve">Мероприятие 9. </w:t>
            </w:r>
            <w:r w:rsidRPr="00B00453">
              <w:rPr>
                <w:sz w:val="24"/>
                <w:szCs w:val="24"/>
              </w:rPr>
              <w:t>Рек</w:t>
            </w:r>
            <w:r w:rsidR="00AE766A">
              <w:rPr>
                <w:sz w:val="24"/>
                <w:szCs w:val="24"/>
              </w:rPr>
              <w:t>онструкция лыжно-лодочной базы «Металлист»</w:t>
            </w:r>
            <w:r w:rsidRPr="00B00453">
              <w:rPr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89 678,00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50 000,00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39 678,00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1,2,3,4,15</w:t>
            </w:r>
          </w:p>
        </w:tc>
      </w:tr>
      <w:tr w:rsidR="00B00453" w:rsidRPr="00B00453" w:rsidTr="00B00453">
        <w:trPr>
          <w:trHeight w:val="255"/>
        </w:trPr>
        <w:tc>
          <w:tcPr>
            <w:tcW w:w="894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41</w:t>
            </w:r>
          </w:p>
        </w:tc>
        <w:tc>
          <w:tcPr>
            <w:tcW w:w="3371" w:type="dxa"/>
            <w:shd w:val="clear" w:color="auto" w:fill="auto"/>
            <w:hideMark/>
          </w:tcPr>
          <w:p w:rsidR="00B00453" w:rsidRPr="00B00453" w:rsidRDefault="00B00453" w:rsidP="00B00453">
            <w:pPr>
              <w:ind w:firstLineChars="200" w:firstLine="400"/>
            </w:pPr>
            <w:r w:rsidRPr="00B00453">
              <w:t xml:space="preserve">местный бюджет </w:t>
            </w:r>
          </w:p>
        </w:tc>
        <w:tc>
          <w:tcPr>
            <w:tcW w:w="141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89 678,00</w:t>
            </w:r>
          </w:p>
        </w:tc>
        <w:tc>
          <w:tcPr>
            <w:tcW w:w="1276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50 000,00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39 678,00</w:t>
            </w:r>
          </w:p>
        </w:tc>
        <w:tc>
          <w:tcPr>
            <w:tcW w:w="1147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gridSpan w:val="2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B00453" w:rsidRPr="00B00453" w:rsidRDefault="00B00453" w:rsidP="00B00453">
            <w:pPr>
              <w:jc w:val="right"/>
            </w:pPr>
            <w:r w:rsidRPr="00B00453">
              <w:t>0,00</w:t>
            </w:r>
          </w:p>
        </w:tc>
        <w:tc>
          <w:tcPr>
            <w:tcW w:w="1270" w:type="dxa"/>
            <w:shd w:val="clear" w:color="auto" w:fill="auto"/>
            <w:hideMark/>
          </w:tcPr>
          <w:p w:rsidR="00B00453" w:rsidRPr="00B00453" w:rsidRDefault="00B00453" w:rsidP="00B00453">
            <w:pPr>
              <w:jc w:val="center"/>
            </w:pPr>
            <w:r w:rsidRPr="00B00453">
              <w:t> </w:t>
            </w:r>
          </w:p>
        </w:tc>
      </w:tr>
    </w:tbl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1B1377" w:rsidRPr="00CE0E0B" w:rsidRDefault="001B1377" w:rsidP="001B137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sz w:val="24"/>
          <w:szCs w:val="24"/>
        </w:rPr>
        <w:sectPr w:rsidR="001B1377" w:rsidRPr="00CE0E0B" w:rsidSect="001415A4">
          <w:headerReference w:type="default" r:id="rId14"/>
          <w:headerReference w:type="first" r:id="rId15"/>
          <w:pgSz w:w="16838" w:h="11906" w:orient="landscape" w:code="9"/>
          <w:pgMar w:top="1418" w:right="1134" w:bottom="567" w:left="1134" w:header="720" w:footer="442" w:gutter="0"/>
          <w:pgNumType w:start="6"/>
          <w:cols w:space="720"/>
          <w:titlePg/>
          <w:docGrid w:linePitch="381"/>
        </w:sectPr>
      </w:pPr>
    </w:p>
    <w:p w:rsidR="001B1377" w:rsidRPr="00FD7DEC" w:rsidRDefault="001B1377" w:rsidP="00133698">
      <w:pPr>
        <w:jc w:val="both"/>
        <w:rPr>
          <w:sz w:val="28"/>
          <w:szCs w:val="28"/>
        </w:rPr>
      </w:pPr>
    </w:p>
    <w:sectPr w:rsidR="001B1377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1F6" w:rsidRDefault="00A201F6" w:rsidP="00955101">
      <w:r>
        <w:separator/>
      </w:r>
    </w:p>
  </w:endnote>
  <w:endnote w:type="continuationSeparator" w:id="1">
    <w:p w:rsidR="00A201F6" w:rsidRDefault="00A201F6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1F6" w:rsidRDefault="00A201F6" w:rsidP="00955101">
      <w:r>
        <w:separator/>
      </w:r>
    </w:p>
  </w:footnote>
  <w:footnote w:type="continuationSeparator" w:id="1">
    <w:p w:rsidR="00A201F6" w:rsidRDefault="00A201F6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50767"/>
      <w:docPartObj>
        <w:docPartGallery w:val="Page Numbers (Top of Page)"/>
        <w:docPartUnique/>
      </w:docPartObj>
    </w:sdtPr>
    <w:sdtContent>
      <w:p w:rsidR="008F4E28" w:rsidRDefault="009B6AF5" w:rsidP="000E3209">
        <w:pPr>
          <w:pStyle w:val="aa"/>
          <w:jc w:val="center"/>
        </w:pPr>
        <w:fldSimple w:instr=" PAGE   \* MERGEFORMAT ">
          <w:r w:rsidR="00866594">
            <w:rPr>
              <w:noProof/>
            </w:rPr>
            <w:t>2</w:t>
          </w:r>
        </w:fldSimple>
      </w:p>
    </w:sdtContent>
  </w:sdt>
  <w:p w:rsidR="008F4E28" w:rsidRDefault="008F4E2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E28" w:rsidRDefault="009B6AF5">
    <w:pPr>
      <w:pStyle w:val="aa"/>
      <w:jc w:val="center"/>
    </w:pPr>
    <w:fldSimple w:instr=" PAGE   \* MERGEFORMAT ">
      <w:r w:rsidR="00866594">
        <w:rPr>
          <w:noProof/>
        </w:rPr>
        <w:t>3</w:t>
      </w:r>
    </w:fldSimple>
  </w:p>
  <w:p w:rsidR="008F4E28" w:rsidRDefault="008F4E28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E28" w:rsidRDefault="008F4E28" w:rsidP="00977886">
    <w:pPr>
      <w:pStyle w:val="aa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50775"/>
      <w:docPartObj>
        <w:docPartGallery w:val="Page Numbers (Top of Page)"/>
        <w:docPartUnique/>
      </w:docPartObj>
    </w:sdtPr>
    <w:sdtContent>
      <w:p w:rsidR="008F4E28" w:rsidRDefault="009B6AF5" w:rsidP="001415A4">
        <w:pPr>
          <w:pStyle w:val="aa"/>
          <w:jc w:val="center"/>
        </w:pPr>
        <w:fldSimple w:instr=" PAGE   \* MERGEFORMAT ">
          <w:r w:rsidR="00866594">
            <w:rPr>
              <w:noProof/>
            </w:rPr>
            <w:t>8</w:t>
          </w:r>
        </w:fldSimple>
      </w:p>
    </w:sdtContent>
  </w:sdt>
  <w:p w:rsidR="008F4E28" w:rsidRDefault="008F4E28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E28" w:rsidRPr="002222D6" w:rsidRDefault="008F4E28">
    <w:pPr>
      <w:pStyle w:val="aa"/>
      <w:jc w:val="center"/>
      <w:rPr>
        <w:sz w:val="20"/>
        <w:szCs w:val="20"/>
      </w:rPr>
    </w:pPr>
  </w:p>
  <w:p w:rsidR="008F4E28" w:rsidRDefault="008F4E28">
    <w:pPr>
      <w:pStyle w:val="aa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50774"/>
      <w:docPartObj>
        <w:docPartGallery w:val="Page Numbers (Top of Page)"/>
        <w:docPartUnique/>
      </w:docPartObj>
    </w:sdtPr>
    <w:sdtContent>
      <w:p w:rsidR="008F4E28" w:rsidRDefault="009B6AF5" w:rsidP="001415A4">
        <w:pPr>
          <w:pStyle w:val="aa"/>
          <w:jc w:val="center"/>
        </w:pPr>
        <w:fldSimple w:instr=" PAGE   \* MERGEFORMAT ">
          <w:r w:rsidR="00866594">
            <w:rPr>
              <w:noProof/>
            </w:rPr>
            <w:t>7</w:t>
          </w:r>
        </w:fldSimple>
      </w:p>
    </w:sdtContent>
  </w:sdt>
  <w:p w:rsidR="008F4E28" w:rsidRDefault="008F4E28">
    <w:pPr>
      <w:pStyle w:val="aa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50773"/>
      <w:docPartObj>
        <w:docPartGallery w:val="Page Numbers (Top of Page)"/>
        <w:docPartUnique/>
      </w:docPartObj>
    </w:sdtPr>
    <w:sdtContent>
      <w:p w:rsidR="008F4E28" w:rsidRDefault="009B6AF5" w:rsidP="001415A4">
        <w:pPr>
          <w:pStyle w:val="aa"/>
          <w:jc w:val="center"/>
        </w:pPr>
        <w:fldSimple w:instr=" PAGE   \* MERGEFORMAT ">
          <w:r w:rsidR="00866594">
            <w:rPr>
              <w:noProof/>
            </w:rPr>
            <w:t>6</w:t>
          </w:r>
        </w:fldSimple>
      </w:p>
    </w:sdtContent>
  </w:sdt>
  <w:p w:rsidR="008F4E28" w:rsidRDefault="008F4E2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2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10"/>
  </w:num>
  <w:num w:numId="6">
    <w:abstractNumId w:val="19"/>
  </w:num>
  <w:num w:numId="7">
    <w:abstractNumId w:val="7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8"/>
  </w:num>
  <w:num w:numId="13">
    <w:abstractNumId w:val="12"/>
  </w:num>
  <w:num w:numId="14">
    <w:abstractNumId w:val="18"/>
  </w:num>
  <w:num w:numId="15">
    <w:abstractNumId w:val="15"/>
  </w:num>
  <w:num w:numId="16">
    <w:abstractNumId w:val="17"/>
  </w:num>
  <w:num w:numId="17">
    <w:abstractNumId w:val="2"/>
  </w:num>
  <w:num w:numId="18">
    <w:abstractNumId w:val="11"/>
  </w:num>
  <w:num w:numId="19">
    <w:abstractNumId w:val="16"/>
  </w:num>
  <w:num w:numId="20">
    <w:abstractNumId w:val="14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attachedTemplate r:id="rId1"/>
  <w:stylePaneFormatFilter w:val="3F01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2D25"/>
    <w:rsid w:val="00026D9B"/>
    <w:rsid w:val="000B50A6"/>
    <w:rsid w:val="000C22A6"/>
    <w:rsid w:val="000D6D4D"/>
    <w:rsid w:val="000E3209"/>
    <w:rsid w:val="000F3034"/>
    <w:rsid w:val="00112A54"/>
    <w:rsid w:val="001259D9"/>
    <w:rsid w:val="00133698"/>
    <w:rsid w:val="001414BD"/>
    <w:rsid w:val="001415A4"/>
    <w:rsid w:val="001611FE"/>
    <w:rsid w:val="00161CFA"/>
    <w:rsid w:val="001712EB"/>
    <w:rsid w:val="00176502"/>
    <w:rsid w:val="001B1377"/>
    <w:rsid w:val="001C536C"/>
    <w:rsid w:val="001D3D7A"/>
    <w:rsid w:val="001E5539"/>
    <w:rsid w:val="001F2F4F"/>
    <w:rsid w:val="001F59F7"/>
    <w:rsid w:val="00205CE6"/>
    <w:rsid w:val="00217B07"/>
    <w:rsid w:val="0023226A"/>
    <w:rsid w:val="00264625"/>
    <w:rsid w:val="00270F01"/>
    <w:rsid w:val="002A639D"/>
    <w:rsid w:val="002C1B4C"/>
    <w:rsid w:val="002C426C"/>
    <w:rsid w:val="00301773"/>
    <w:rsid w:val="00306DB1"/>
    <w:rsid w:val="00311136"/>
    <w:rsid w:val="0035001E"/>
    <w:rsid w:val="00352B7E"/>
    <w:rsid w:val="0037266A"/>
    <w:rsid w:val="00374C89"/>
    <w:rsid w:val="00385E9C"/>
    <w:rsid w:val="003A295C"/>
    <w:rsid w:val="003A75FD"/>
    <w:rsid w:val="003B7648"/>
    <w:rsid w:val="003D272E"/>
    <w:rsid w:val="003D548A"/>
    <w:rsid w:val="003E0950"/>
    <w:rsid w:val="003E2D74"/>
    <w:rsid w:val="003F11E1"/>
    <w:rsid w:val="003F3C69"/>
    <w:rsid w:val="003F6459"/>
    <w:rsid w:val="00447658"/>
    <w:rsid w:val="0048104D"/>
    <w:rsid w:val="004878E5"/>
    <w:rsid w:val="00492010"/>
    <w:rsid w:val="004C3D72"/>
    <w:rsid w:val="004F1BF0"/>
    <w:rsid w:val="004F4246"/>
    <w:rsid w:val="0053199D"/>
    <w:rsid w:val="005351FA"/>
    <w:rsid w:val="00536788"/>
    <w:rsid w:val="005631FA"/>
    <w:rsid w:val="0058491B"/>
    <w:rsid w:val="005B539D"/>
    <w:rsid w:val="005C0271"/>
    <w:rsid w:val="005E556B"/>
    <w:rsid w:val="005F6A12"/>
    <w:rsid w:val="006054A8"/>
    <w:rsid w:val="00605E6C"/>
    <w:rsid w:val="006218EF"/>
    <w:rsid w:val="00646D96"/>
    <w:rsid w:val="0065512B"/>
    <w:rsid w:val="00681E3C"/>
    <w:rsid w:val="00683981"/>
    <w:rsid w:val="00684BFE"/>
    <w:rsid w:val="006C5819"/>
    <w:rsid w:val="006C6C5E"/>
    <w:rsid w:val="006D5BBE"/>
    <w:rsid w:val="006E423C"/>
    <w:rsid w:val="006E4B1E"/>
    <w:rsid w:val="006F2363"/>
    <w:rsid w:val="00702165"/>
    <w:rsid w:val="00720985"/>
    <w:rsid w:val="00721596"/>
    <w:rsid w:val="00726527"/>
    <w:rsid w:val="00730E65"/>
    <w:rsid w:val="007375CD"/>
    <w:rsid w:val="00740EDE"/>
    <w:rsid w:val="007A3689"/>
    <w:rsid w:val="007A706F"/>
    <w:rsid w:val="007B4B59"/>
    <w:rsid w:val="007D6CD7"/>
    <w:rsid w:val="007F1B3A"/>
    <w:rsid w:val="00807A8B"/>
    <w:rsid w:val="008304BA"/>
    <w:rsid w:val="0083594B"/>
    <w:rsid w:val="00840555"/>
    <w:rsid w:val="00866594"/>
    <w:rsid w:val="00871148"/>
    <w:rsid w:val="00885F20"/>
    <w:rsid w:val="00896CBC"/>
    <w:rsid w:val="008A01D8"/>
    <w:rsid w:val="008A2BE4"/>
    <w:rsid w:val="008C0E41"/>
    <w:rsid w:val="008F4E28"/>
    <w:rsid w:val="00903070"/>
    <w:rsid w:val="009129A2"/>
    <w:rsid w:val="00955101"/>
    <w:rsid w:val="00956960"/>
    <w:rsid w:val="00974F89"/>
    <w:rsid w:val="00975A1C"/>
    <w:rsid w:val="00977886"/>
    <w:rsid w:val="00987C51"/>
    <w:rsid w:val="009B6AF5"/>
    <w:rsid w:val="009C57B4"/>
    <w:rsid w:val="009E0EDC"/>
    <w:rsid w:val="009F4045"/>
    <w:rsid w:val="00A1076A"/>
    <w:rsid w:val="00A201F6"/>
    <w:rsid w:val="00A26589"/>
    <w:rsid w:val="00A353F4"/>
    <w:rsid w:val="00A42270"/>
    <w:rsid w:val="00A65784"/>
    <w:rsid w:val="00A72FB2"/>
    <w:rsid w:val="00A81D24"/>
    <w:rsid w:val="00A839F1"/>
    <w:rsid w:val="00A85D75"/>
    <w:rsid w:val="00AB3404"/>
    <w:rsid w:val="00AB5DDB"/>
    <w:rsid w:val="00AC1BA7"/>
    <w:rsid w:val="00AE2EEE"/>
    <w:rsid w:val="00AE766A"/>
    <w:rsid w:val="00AF114B"/>
    <w:rsid w:val="00B00453"/>
    <w:rsid w:val="00B07289"/>
    <w:rsid w:val="00B12C0F"/>
    <w:rsid w:val="00B759C1"/>
    <w:rsid w:val="00B950BB"/>
    <w:rsid w:val="00B95DBC"/>
    <w:rsid w:val="00BA7870"/>
    <w:rsid w:val="00BB6B22"/>
    <w:rsid w:val="00BB7CC0"/>
    <w:rsid w:val="00BC4AB7"/>
    <w:rsid w:val="00BC77AC"/>
    <w:rsid w:val="00BE2892"/>
    <w:rsid w:val="00BF6DFD"/>
    <w:rsid w:val="00BF6E52"/>
    <w:rsid w:val="00C0730B"/>
    <w:rsid w:val="00C1225A"/>
    <w:rsid w:val="00C36431"/>
    <w:rsid w:val="00C36D32"/>
    <w:rsid w:val="00C55198"/>
    <w:rsid w:val="00C5676B"/>
    <w:rsid w:val="00C8290F"/>
    <w:rsid w:val="00C85CA2"/>
    <w:rsid w:val="00C90096"/>
    <w:rsid w:val="00CA14D7"/>
    <w:rsid w:val="00CA66B6"/>
    <w:rsid w:val="00CB49B0"/>
    <w:rsid w:val="00CE0E0B"/>
    <w:rsid w:val="00CF7251"/>
    <w:rsid w:val="00D05D68"/>
    <w:rsid w:val="00D141E0"/>
    <w:rsid w:val="00D46873"/>
    <w:rsid w:val="00D71454"/>
    <w:rsid w:val="00D921D5"/>
    <w:rsid w:val="00DC1329"/>
    <w:rsid w:val="00DE4BE7"/>
    <w:rsid w:val="00DF7658"/>
    <w:rsid w:val="00E15667"/>
    <w:rsid w:val="00E21EE2"/>
    <w:rsid w:val="00E252A8"/>
    <w:rsid w:val="00E4159B"/>
    <w:rsid w:val="00E45F1B"/>
    <w:rsid w:val="00E513C4"/>
    <w:rsid w:val="00E5334D"/>
    <w:rsid w:val="00E8154A"/>
    <w:rsid w:val="00E84366"/>
    <w:rsid w:val="00E90954"/>
    <w:rsid w:val="00E9500D"/>
    <w:rsid w:val="00ED4DA5"/>
    <w:rsid w:val="00ED79CD"/>
    <w:rsid w:val="00EE4587"/>
    <w:rsid w:val="00F129BF"/>
    <w:rsid w:val="00F25082"/>
    <w:rsid w:val="00F44EF0"/>
    <w:rsid w:val="00F454F0"/>
    <w:rsid w:val="00F6272B"/>
    <w:rsid w:val="00FA194B"/>
    <w:rsid w:val="00FA3C20"/>
    <w:rsid w:val="00FA74CE"/>
    <w:rsid w:val="00FC42CC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F7668-3071-48C2-A9B9-9106D9221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2090</TotalTime>
  <Pages>10</Pages>
  <Words>1405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SpecOMS02</dc:creator>
  <cp:lastModifiedBy>Пользователь Windows</cp:lastModifiedBy>
  <cp:revision>38</cp:revision>
  <cp:lastPrinted>2021-04-21T10:21:00Z</cp:lastPrinted>
  <dcterms:created xsi:type="dcterms:W3CDTF">2020-09-21T03:52:00Z</dcterms:created>
  <dcterms:modified xsi:type="dcterms:W3CDTF">2021-04-27T09:23:00Z</dcterms:modified>
</cp:coreProperties>
</file>