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90298" w:rsidRDefault="00322CA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22CA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23AA1" w:rsidRDefault="00322CAF" w:rsidP="004C3D72">
                  <w:r w:rsidRPr="00322CA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49029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902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9029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9029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9029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9029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90298" w:rsidRDefault="00322CAF" w:rsidP="00133698">
      <w:pPr>
        <w:spacing w:before="400"/>
        <w:rPr>
          <w:rFonts w:ascii="Liberation Serif" w:hAnsi="Liberation Serif" w:cs="Liberation Serif"/>
          <w:sz w:val="24"/>
        </w:rPr>
      </w:pPr>
      <w:r w:rsidRPr="00322CA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90298">
        <w:rPr>
          <w:rFonts w:ascii="Liberation Serif" w:hAnsi="Liberation Serif" w:cs="Liberation Serif"/>
          <w:sz w:val="24"/>
        </w:rPr>
        <w:t xml:space="preserve">от </w:t>
      </w:r>
      <w:r w:rsidR="007238C8">
        <w:rPr>
          <w:rFonts w:ascii="Liberation Serif" w:hAnsi="Liberation Serif" w:cs="Liberation Serif"/>
          <w:sz w:val="24"/>
        </w:rPr>
        <w:t>30.04.2021</w:t>
      </w:r>
      <w:r w:rsidR="00133698" w:rsidRPr="00490298">
        <w:rPr>
          <w:rFonts w:ascii="Liberation Serif" w:hAnsi="Liberation Serif" w:cs="Liberation Serif"/>
          <w:sz w:val="24"/>
        </w:rPr>
        <w:t xml:space="preserve"> № </w:t>
      </w:r>
      <w:r w:rsidR="007238C8">
        <w:rPr>
          <w:rFonts w:ascii="Liberation Serif" w:hAnsi="Liberation Serif" w:cs="Liberation Serif"/>
          <w:sz w:val="24"/>
        </w:rPr>
        <w:t>367</w:t>
      </w: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707A7" w:rsidRPr="00490298" w:rsidRDefault="001707A7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9029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133698" w:rsidRPr="00490298" w:rsidRDefault="001707A7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490298">
        <w:rPr>
          <w:rFonts w:ascii="Liberation Serif" w:hAnsi="Liberation Serif" w:cs="Liberation Serif"/>
          <w:b/>
          <w:sz w:val="28"/>
          <w:szCs w:val="28"/>
        </w:rPr>
        <w:t>Каменска-Уральского от 06.12.2017 № 1036 «Об образовании избирательных участков на территории муниципального образования город Каменск-Уральский»</w:t>
      </w:r>
    </w:p>
    <w:p w:rsidR="00133698" w:rsidRPr="004902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490298" w:rsidRDefault="001707A7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49029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Законом Свердловской области от 29 апреля 2003 года № 10-ОЗ «Избирательный кодекс Свердловской области», с целью проведения на территории муниципального образования Каменск-Уральский городской округ </w:t>
      </w:r>
      <w:r w:rsidR="00490298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490298">
        <w:rPr>
          <w:rFonts w:ascii="Liberation Serif" w:hAnsi="Liberation Serif" w:cs="Liberation Serif"/>
          <w:sz w:val="28"/>
          <w:szCs w:val="28"/>
        </w:rPr>
        <w:t>голосования и подсчета голосов избирателей, участников референдума на выборах в</w:t>
      </w:r>
      <w:proofErr w:type="gramEnd"/>
      <w:r w:rsidRPr="00490298">
        <w:rPr>
          <w:rFonts w:ascii="Liberation Serif" w:hAnsi="Liberation Serif" w:cs="Liberation Serif"/>
          <w:sz w:val="28"/>
          <w:szCs w:val="28"/>
        </w:rPr>
        <w:t xml:space="preserve"> органы государственной власти и органы местного самоуправления и при проведении референдума, Администрация Каменск-Уральского городского округа</w:t>
      </w:r>
    </w:p>
    <w:p w:rsidR="004F1BF0" w:rsidRPr="0049029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490298">
        <w:rPr>
          <w:rFonts w:ascii="Liberation Serif" w:hAnsi="Liberation Serif" w:cs="Liberation Serif"/>
          <w:b/>
          <w:sz w:val="28"/>
        </w:rPr>
        <w:t>ПОСТАНОВЛЯЕТ:</w:t>
      </w:r>
    </w:p>
    <w:p w:rsidR="005B402E" w:rsidRDefault="00445E02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490298">
        <w:rPr>
          <w:rFonts w:ascii="Liberation Serif" w:hAnsi="Liberation Serif" w:cs="Liberation Serif"/>
          <w:sz w:val="28"/>
        </w:rPr>
        <w:t>1.</w:t>
      </w:r>
      <w:r w:rsidRPr="00490298">
        <w:rPr>
          <w:rFonts w:ascii="Liberation Serif" w:hAnsi="Liberation Serif" w:cs="Liberation Serif"/>
          <w:sz w:val="28"/>
        </w:rPr>
        <w:tab/>
      </w:r>
      <w:r w:rsidR="001707A7" w:rsidRPr="00490298">
        <w:rPr>
          <w:rFonts w:ascii="Liberation Serif" w:hAnsi="Liberation Serif" w:cs="Liberation Serif"/>
          <w:sz w:val="28"/>
        </w:rPr>
        <w:t xml:space="preserve">Внести </w:t>
      </w:r>
      <w:r w:rsidR="005B402E">
        <w:rPr>
          <w:rFonts w:ascii="Liberation Serif" w:hAnsi="Liberation Serif" w:cs="Liberation Serif"/>
          <w:sz w:val="28"/>
        </w:rPr>
        <w:t xml:space="preserve">следующие </w:t>
      </w:r>
      <w:r w:rsidR="001707A7" w:rsidRPr="00490298">
        <w:rPr>
          <w:rFonts w:ascii="Liberation Serif" w:hAnsi="Liberation Serif" w:cs="Liberation Serif"/>
          <w:sz w:val="28"/>
        </w:rPr>
        <w:t xml:space="preserve">изменения в постановление Администрации города Каменска-Уральского от 06.12.2017 № 1036 «Об образовании избирательных участков на территории муниципального образования город Каменск-Уральский» (далее – </w:t>
      </w:r>
      <w:r w:rsidR="00973C02" w:rsidRPr="00490298"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>остановление)</w:t>
      </w:r>
      <w:r w:rsidR="005B402E">
        <w:rPr>
          <w:rFonts w:ascii="Liberation Serif" w:hAnsi="Liberation Serif" w:cs="Liberation Serif"/>
          <w:sz w:val="28"/>
        </w:rPr>
        <w:t>:</w:t>
      </w:r>
    </w:p>
    <w:p w:rsidR="001707A7" w:rsidRPr="00490298" w:rsidRDefault="005B402E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</w:t>
      </w:r>
      <w:r>
        <w:rPr>
          <w:rFonts w:ascii="Liberation Serif" w:hAnsi="Liberation Serif" w:cs="Liberation Serif"/>
          <w:sz w:val="28"/>
        </w:rPr>
        <w:tab/>
      </w:r>
      <w:r w:rsidR="00445E02" w:rsidRPr="00490298">
        <w:rPr>
          <w:rFonts w:ascii="Liberation Serif" w:hAnsi="Liberation Serif" w:cs="Liberation Serif"/>
          <w:sz w:val="28"/>
        </w:rPr>
        <w:t>в наименовании и п</w:t>
      </w:r>
      <w:r>
        <w:rPr>
          <w:rFonts w:ascii="Liberation Serif" w:hAnsi="Liberation Serif" w:cs="Liberation Serif"/>
          <w:sz w:val="28"/>
        </w:rPr>
        <w:t xml:space="preserve">ункте </w:t>
      </w:r>
      <w:r w:rsidR="00445E02" w:rsidRPr="00490298">
        <w:rPr>
          <w:rFonts w:ascii="Liberation Serif" w:hAnsi="Liberation Serif" w:cs="Liberation Serif"/>
          <w:sz w:val="28"/>
        </w:rPr>
        <w:t xml:space="preserve">1 Постановления слова «муниципального образования город Каменск-Уральский» </w:t>
      </w:r>
      <w:r>
        <w:rPr>
          <w:rFonts w:ascii="Liberation Serif" w:hAnsi="Liberation Serif" w:cs="Liberation Serif"/>
          <w:sz w:val="28"/>
        </w:rPr>
        <w:t xml:space="preserve">заменить </w:t>
      </w:r>
      <w:r w:rsidR="00445E02" w:rsidRPr="00490298">
        <w:rPr>
          <w:rFonts w:ascii="Liberation Serif" w:hAnsi="Liberation Serif" w:cs="Liberation Serif"/>
          <w:sz w:val="28"/>
        </w:rPr>
        <w:t>словами «Каменс</w:t>
      </w:r>
      <w:r>
        <w:rPr>
          <w:rFonts w:ascii="Liberation Serif" w:hAnsi="Liberation Serif" w:cs="Liberation Serif"/>
          <w:sz w:val="28"/>
        </w:rPr>
        <w:t>к-Уральского городского округа»;</w:t>
      </w:r>
    </w:p>
    <w:p w:rsidR="001707A7" w:rsidRPr="00490298" w:rsidRDefault="00445E02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490298">
        <w:rPr>
          <w:rFonts w:ascii="Liberation Serif" w:hAnsi="Liberation Serif" w:cs="Liberation Serif"/>
          <w:sz w:val="28"/>
        </w:rPr>
        <w:t>2</w:t>
      </w:r>
      <w:r w:rsidR="005B402E">
        <w:rPr>
          <w:rFonts w:ascii="Liberation Serif" w:hAnsi="Liberation Serif" w:cs="Liberation Serif"/>
          <w:sz w:val="28"/>
        </w:rPr>
        <w:t>)</w:t>
      </w:r>
      <w:r w:rsidRPr="00490298">
        <w:rPr>
          <w:rFonts w:ascii="Liberation Serif" w:hAnsi="Liberation Serif" w:cs="Liberation Serif"/>
          <w:sz w:val="28"/>
        </w:rPr>
        <w:tab/>
      </w:r>
      <w:r w:rsidR="001707A7" w:rsidRPr="00490298">
        <w:rPr>
          <w:rFonts w:ascii="Liberation Serif" w:hAnsi="Liberation Serif" w:cs="Liberation Serif"/>
          <w:sz w:val="28"/>
        </w:rPr>
        <w:t>приложение</w:t>
      </w:r>
      <w:r w:rsidR="005B402E">
        <w:rPr>
          <w:rFonts w:ascii="Liberation Serif" w:hAnsi="Liberation Serif" w:cs="Liberation Serif"/>
          <w:sz w:val="28"/>
        </w:rPr>
        <w:t xml:space="preserve"> к Постановлению изложить </w:t>
      </w:r>
      <w:r w:rsidR="001707A7" w:rsidRPr="00490298">
        <w:rPr>
          <w:rFonts w:ascii="Liberation Serif" w:hAnsi="Liberation Serif" w:cs="Liberation Serif"/>
          <w:sz w:val="28"/>
        </w:rPr>
        <w:t xml:space="preserve">в новой редакции согласно приложению к настоящему </w:t>
      </w:r>
      <w:r w:rsidR="00490298"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>остановлению.</w:t>
      </w:r>
    </w:p>
    <w:p w:rsidR="001707A7" w:rsidRPr="00490298" w:rsidRDefault="005B402E" w:rsidP="001707A7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973C02" w:rsidRPr="00490298">
        <w:rPr>
          <w:rFonts w:ascii="Liberation Serif" w:hAnsi="Liberation Serif" w:cs="Liberation Serif"/>
          <w:sz w:val="28"/>
        </w:rPr>
        <w:t>.</w:t>
      </w:r>
      <w:r w:rsidR="00973C02" w:rsidRPr="00490298">
        <w:rPr>
          <w:rFonts w:ascii="Liberation Serif" w:hAnsi="Liberation Serif" w:cs="Liberation Serif"/>
          <w:sz w:val="28"/>
        </w:rPr>
        <w:tab/>
      </w:r>
      <w:r w:rsidR="001707A7" w:rsidRPr="00490298">
        <w:rPr>
          <w:rFonts w:ascii="Liberation Serif" w:hAnsi="Liberation Serif" w:cs="Liberation Serif"/>
          <w:sz w:val="28"/>
        </w:rPr>
        <w:t xml:space="preserve">Опубликовать в газете «Каменский рабочий» Список избирательных участков, образованных на территории </w:t>
      </w:r>
      <w:r w:rsidR="00973C02" w:rsidRPr="00490298"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="001707A7" w:rsidRPr="00490298">
        <w:rPr>
          <w:rFonts w:ascii="Liberation Serif" w:hAnsi="Liberation Serif" w:cs="Liberation Serif"/>
          <w:sz w:val="28"/>
        </w:rPr>
        <w:t>, с указанием их границ, номеров, мест нахождения участковых комиссий и помещений для голосования и разместить на официальном сайте муниципального образования.</w:t>
      </w:r>
    </w:p>
    <w:p w:rsidR="00133698" w:rsidRPr="00490298" w:rsidRDefault="005B402E" w:rsidP="001707A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1707A7" w:rsidRPr="0049029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1707A7" w:rsidRPr="00490298">
        <w:rPr>
          <w:rFonts w:ascii="Liberation Serif" w:hAnsi="Liberation Serif" w:cs="Liberation Serif"/>
          <w:sz w:val="28"/>
        </w:rPr>
        <w:t>Контроль за</w:t>
      </w:r>
      <w:proofErr w:type="gramEnd"/>
      <w:r w:rsidR="001707A7" w:rsidRPr="00490298">
        <w:rPr>
          <w:rFonts w:ascii="Liberation Serif" w:hAnsi="Liberation Serif" w:cs="Liberation Serif"/>
          <w:sz w:val="28"/>
        </w:rPr>
        <w:t xml:space="preserve"> исполнением настоящего </w:t>
      </w:r>
      <w:r>
        <w:rPr>
          <w:rFonts w:ascii="Liberation Serif" w:hAnsi="Liberation Serif" w:cs="Liberation Serif"/>
          <w:sz w:val="28"/>
        </w:rPr>
        <w:t>п</w:t>
      </w:r>
      <w:r w:rsidR="001707A7" w:rsidRPr="00490298">
        <w:rPr>
          <w:rFonts w:ascii="Liberation Serif" w:hAnsi="Liberation Serif" w:cs="Liberation Serif"/>
          <w:sz w:val="28"/>
        </w:rPr>
        <w:t xml:space="preserve">остановления оставляю </w:t>
      </w:r>
      <w:r w:rsidR="00973C02" w:rsidRPr="00490298">
        <w:rPr>
          <w:rFonts w:ascii="Liberation Serif" w:hAnsi="Liberation Serif" w:cs="Liberation Serif"/>
          <w:sz w:val="28"/>
        </w:rPr>
        <w:br/>
      </w:r>
      <w:r w:rsidR="001707A7" w:rsidRPr="00490298">
        <w:rPr>
          <w:rFonts w:ascii="Liberation Serif" w:hAnsi="Liberation Serif" w:cs="Liberation Serif"/>
          <w:sz w:val="28"/>
        </w:rPr>
        <w:t>за собой.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0298" w:rsidRPr="00490298" w:rsidRDefault="004902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73C02" w:rsidRPr="004902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9029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90298">
        <w:rPr>
          <w:rFonts w:ascii="Liberation Serif" w:hAnsi="Liberation Serif" w:cs="Liberation Serif"/>
          <w:sz w:val="28"/>
          <w:szCs w:val="28"/>
        </w:rPr>
        <w:br/>
      </w:r>
      <w:r w:rsidR="00720985" w:rsidRPr="0049029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75A4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9029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973C02" w:rsidRPr="00490298">
        <w:rPr>
          <w:rFonts w:ascii="Liberation Serif" w:hAnsi="Liberation Serif" w:cs="Liberation Serif"/>
          <w:sz w:val="28"/>
          <w:szCs w:val="28"/>
        </w:rPr>
        <w:tab/>
      </w:r>
      <w:r w:rsidR="00075A46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490298">
        <w:rPr>
          <w:rFonts w:ascii="Liberation Serif" w:hAnsi="Liberation Serif" w:cs="Liberation Serif"/>
          <w:sz w:val="28"/>
          <w:szCs w:val="28"/>
        </w:rPr>
        <w:t>А</w:t>
      </w:r>
      <w:r w:rsidRPr="00490298">
        <w:rPr>
          <w:rFonts w:ascii="Liberation Serif" w:hAnsi="Liberation Serif" w:cs="Liberation Serif"/>
          <w:sz w:val="28"/>
          <w:szCs w:val="28"/>
        </w:rPr>
        <w:t>.</w:t>
      </w:r>
      <w:r w:rsidR="00973C02" w:rsidRPr="00490298">
        <w:rPr>
          <w:rFonts w:ascii="Liberation Serif" w:hAnsi="Liberation Serif" w:cs="Liberation Serif"/>
          <w:sz w:val="28"/>
          <w:szCs w:val="28"/>
        </w:rPr>
        <w:t>А</w:t>
      </w:r>
      <w:r w:rsidR="00956960" w:rsidRPr="00490298">
        <w:rPr>
          <w:rFonts w:ascii="Liberation Serif" w:hAnsi="Liberation Serif" w:cs="Liberation Serif"/>
          <w:sz w:val="28"/>
          <w:szCs w:val="28"/>
        </w:rPr>
        <w:t xml:space="preserve">. </w:t>
      </w:r>
      <w:r w:rsidR="00973C02" w:rsidRPr="00490298">
        <w:rPr>
          <w:rFonts w:ascii="Liberation Serif" w:hAnsi="Liberation Serif" w:cs="Liberation Serif"/>
          <w:sz w:val="28"/>
          <w:szCs w:val="28"/>
        </w:rPr>
        <w:t>Герасимов</w:t>
      </w:r>
    </w:p>
    <w:p w:rsidR="00490298" w:rsidRPr="00490298" w:rsidRDefault="00973C02" w:rsidP="00490298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</w:rPr>
        <w:br w:type="page"/>
      </w:r>
      <w:r w:rsidR="00490298" w:rsidRPr="00490298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90298" w:rsidRPr="00490298" w:rsidRDefault="00490298" w:rsidP="00490298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90298" w:rsidRPr="00490298" w:rsidRDefault="00490298" w:rsidP="00490298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298" w:rsidRPr="00490298" w:rsidRDefault="00490298" w:rsidP="00490298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  <w:sz w:val="28"/>
          <w:szCs w:val="28"/>
        </w:rPr>
        <w:t xml:space="preserve">от </w:t>
      </w:r>
      <w:r w:rsidR="007238C8">
        <w:rPr>
          <w:rFonts w:ascii="Liberation Serif" w:hAnsi="Liberation Serif"/>
          <w:sz w:val="28"/>
          <w:szCs w:val="28"/>
        </w:rPr>
        <w:t>30.04.2021</w:t>
      </w:r>
      <w:r w:rsidRPr="00D82E66">
        <w:rPr>
          <w:rFonts w:ascii="Liberation Serif" w:hAnsi="Liberation Serif"/>
          <w:sz w:val="28"/>
          <w:szCs w:val="28"/>
        </w:rPr>
        <w:t xml:space="preserve"> № </w:t>
      </w:r>
      <w:r w:rsidR="007238C8">
        <w:rPr>
          <w:rFonts w:ascii="Liberation Serif" w:hAnsi="Liberation Serif"/>
          <w:sz w:val="28"/>
          <w:szCs w:val="28"/>
        </w:rPr>
        <w:t>367</w:t>
      </w:r>
      <w:bookmarkStart w:id="0" w:name="_GoBack"/>
      <w:bookmarkEnd w:id="0"/>
    </w:p>
    <w:p w:rsidR="00490298" w:rsidRPr="00490298" w:rsidRDefault="00490298" w:rsidP="00490298">
      <w:pPr>
        <w:rPr>
          <w:rFonts w:ascii="Liberation Serif" w:hAnsi="Liberation Serif"/>
          <w:sz w:val="28"/>
          <w:szCs w:val="28"/>
        </w:rPr>
      </w:pP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90298">
        <w:rPr>
          <w:rFonts w:ascii="Liberation Serif" w:hAnsi="Liberation Serif"/>
          <w:b/>
          <w:bCs/>
          <w:sz w:val="28"/>
          <w:szCs w:val="28"/>
        </w:rPr>
        <w:t xml:space="preserve">СПИСОК </w:t>
      </w: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90298">
        <w:rPr>
          <w:rFonts w:ascii="Liberation Serif" w:hAnsi="Liberation Serif"/>
          <w:b/>
          <w:bCs/>
          <w:sz w:val="28"/>
          <w:szCs w:val="28"/>
        </w:rPr>
        <w:t>избирательных участков, образованных на территории Каменск-Уральского городского округа</w:t>
      </w: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Cs/>
        </w:rPr>
      </w:pPr>
      <w:r w:rsidRPr="00490298">
        <w:rPr>
          <w:rFonts w:ascii="Liberation Serif" w:hAnsi="Liberation Serif"/>
          <w:bCs/>
        </w:rPr>
        <w:t xml:space="preserve">СИНАРСКИЙ РАЙОН </w:t>
      </w:r>
    </w:p>
    <w:tbl>
      <w:tblPr>
        <w:tblW w:w="9639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/>
      </w:tblPr>
      <w:tblGrid>
        <w:gridCol w:w="9639"/>
      </w:tblGrid>
      <w:tr w:rsidR="00490298" w:rsidRPr="00490298" w:rsidTr="00D82E66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1842</w:t>
            </w:r>
          </w:p>
          <w:p w:rsidR="00163560" w:rsidRDefault="00490298" w:rsidP="00163560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помещение в здании Администрации дер. Новый Завод, </w:t>
            </w:r>
            <w:r w:rsidR="00B557D6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дер. Новый завод ул.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Кленовая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1.</w:t>
            </w:r>
          </w:p>
        </w:tc>
      </w:tr>
      <w:tr w:rsidR="00490298" w:rsidRPr="00490298" w:rsidTr="00D82E66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деревни Новый Завод, Садоводческое товарищество № 106</w:t>
            </w:r>
            <w:r w:rsidR="00163560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1843</w:t>
            </w:r>
          </w:p>
          <w:p w:rsidR="00163560" w:rsidRDefault="00490298" w:rsidP="00163560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помещение в здан</w:t>
            </w:r>
            <w:proofErr w:type="gram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ии АО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«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Горвнешблагоустройство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»</w:t>
            </w:r>
            <w:r w:rsidR="00163560">
              <w:rPr>
                <w:rFonts w:ascii="Liberation Serif" w:hAnsi="Liberation Serif"/>
                <w:b/>
                <w:bCs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Лермонтова, 98</w:t>
            </w:r>
            <w:r w:rsidR="00163560">
              <w:rPr>
                <w:rFonts w:ascii="Liberation Serif" w:hAnsi="Liberation Serif"/>
                <w:b/>
                <w:bCs/>
                <w:sz w:val="22"/>
                <w:szCs w:val="22"/>
              </w:rPr>
              <w:t>а.</w:t>
            </w:r>
          </w:p>
        </w:tc>
      </w:tr>
      <w:tr w:rsidR="00490298" w:rsidRPr="00490298" w:rsidTr="00D82E66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20"/>
              <w:spacing w:after="0" w:line="240" w:lineRule="auto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деревень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Кодинка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и Малая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Кодинка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поселка Первомайский; улицы Привольная, Прохладная, Радоновая, поселка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Госдороги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90 км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., 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93 км.</w:t>
            </w:r>
          </w:p>
          <w:p w:rsidR="00490298" w:rsidRPr="00490298" w:rsidRDefault="00163560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Лермонтова: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51, 55, 57, 59, 61, 63.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Садоводческое товарищество </w:t>
            </w:r>
            <w:r w:rsidRPr="00163560">
              <w:rPr>
                <w:rFonts w:ascii="Liberation Serif" w:hAnsi="Liberation Serif"/>
                <w:b/>
                <w:sz w:val="22"/>
                <w:szCs w:val="22"/>
              </w:rPr>
              <w:t xml:space="preserve">№ </w:t>
            </w:r>
            <w:r w:rsidRPr="00DA7827">
              <w:rPr>
                <w:rFonts w:ascii="Liberation Serif" w:hAnsi="Liberation Serif"/>
                <w:b/>
                <w:sz w:val="22"/>
                <w:szCs w:val="22"/>
              </w:rPr>
              <w:t>77,78, 91, 97</w:t>
            </w:r>
            <w:r w:rsidR="00163560" w:rsidRPr="00DA7827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1844</w:t>
            </w:r>
          </w:p>
          <w:p w:rsidR="00315468" w:rsidRDefault="00490298" w:rsidP="0031546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490298" w:rsidRPr="00490298" w:rsidRDefault="00490298" w:rsidP="0031546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помещение в здании по адресу: ул. Лермонтова, 64. </w:t>
            </w:r>
          </w:p>
        </w:tc>
      </w:tr>
      <w:tr w:rsidR="00490298" w:rsidRPr="00490298" w:rsidTr="00D82E66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станции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Кунавино</w:t>
            </w:r>
            <w:proofErr w:type="spellEnd"/>
            <w:r w:rsidR="00163560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Лермонтова: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52, 54, 56, 64, 66, 68, 70.</w:t>
            </w:r>
          </w:p>
        </w:tc>
      </w:tr>
      <w:tr w:rsidR="00490298" w:rsidRPr="00490298" w:rsidTr="00D82E66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1845</w:t>
            </w:r>
          </w:p>
          <w:p w:rsidR="00163560" w:rsidRDefault="00490298" w:rsidP="00163560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490298" w:rsidRPr="00490298" w:rsidRDefault="00490298" w:rsidP="00163560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помещение в здании </w:t>
            </w:r>
            <w:r w:rsidR="00163560">
              <w:rPr>
                <w:rFonts w:ascii="Liberation Serif" w:hAnsi="Liberation Serif"/>
                <w:b/>
                <w:sz w:val="22"/>
                <w:szCs w:val="22"/>
              </w:rPr>
              <w:t>по адресу: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ул. Спиридонова, 24. </w:t>
            </w:r>
          </w:p>
        </w:tc>
      </w:tr>
      <w:tr w:rsidR="00490298" w:rsidRPr="00490298" w:rsidTr="00D82E66">
        <w:trPr>
          <w:trHeight w:val="173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63560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Войкова, Рылеева, переулков Войкова,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Ленинградский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Новозаводской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Рылеева.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Абрамова: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17, 19, 21, 22, 23, 24, 25, 27, 28, 29, 30, 31, 31</w:t>
            </w:r>
            <w:r w:rsidR="00490298"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, 32, 33, 35, 36, 37, 38, 40, 42, 44, 46, 48, 50, 52.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Ленинградская: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18, 20, 22, 24, 25,26, 26а</w:t>
            </w:r>
            <w:r w:rsidR="00490298"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="00490298" w:rsidRPr="00490298">
              <w:rPr>
                <w:rFonts w:ascii="Liberation Serif" w:hAnsi="Liberation Serif"/>
                <w:bCs/>
                <w:sz w:val="22"/>
                <w:szCs w:val="22"/>
              </w:rPr>
              <w:t>26б</w:t>
            </w:r>
            <w:r w:rsidR="00490298"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27, 28, 29, 31, 33, 35, 37, 39, 41.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Лермонтова: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22, 24, 26, 26б, 28, 32, 34, 36, 38.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П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ер. Металлистов: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10, 11, 12, 13, 14, 15, 16, 17, 18, 19, 19б, 19в, 19г,20, 21, 22, 24, 26, 28, 30, 32.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Спиридонова: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4, 10, 14, 16, 22.</w:t>
            </w:r>
          </w:p>
          <w:p w:rsidR="00490298" w:rsidRPr="00490298" w:rsidRDefault="00315468" w:rsidP="00163560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л. Цветников: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11, 12, 14, 15, 16, 18, 19, 20,</w:t>
            </w:r>
            <w:r w:rsidR="00490298" w:rsidRPr="00C2518F">
              <w:rPr>
                <w:rFonts w:ascii="Liberation Serif" w:hAnsi="Liberation Serif"/>
                <w:bCs/>
                <w:sz w:val="22"/>
                <w:szCs w:val="22"/>
              </w:rPr>
              <w:t>20а</w:t>
            </w:r>
            <w:r w:rsidR="00490298" w:rsidRPr="00C2518F">
              <w:rPr>
                <w:rFonts w:ascii="Liberation Serif" w:hAnsi="Liberation Serif"/>
                <w:sz w:val="22"/>
                <w:szCs w:val="22"/>
              </w:rPr>
              <w:t>, 21, 22, 23, 24, 25, 26, 27.</w:t>
            </w:r>
          </w:p>
        </w:tc>
      </w:tr>
      <w:tr w:rsidR="00490298" w:rsidRPr="00490298" w:rsidTr="00D82E66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1846</w:t>
            </w:r>
          </w:p>
          <w:p w:rsidR="00315468" w:rsidRDefault="00490298" w:rsidP="0031546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помещение в здании МАОУ «Средняя общеобразовательная школа № 21»,</w:t>
            </w:r>
            <w:r w:rsidR="00B557D6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Лермонтова, 185. </w:t>
            </w:r>
          </w:p>
        </w:tc>
      </w:tr>
      <w:tr w:rsidR="00490298" w:rsidRPr="00490298" w:rsidTr="00D82E66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31546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Лермонтова:</w:t>
            </w:r>
            <w:r w:rsidR="00490298" w:rsidRPr="006772F2">
              <w:rPr>
                <w:rFonts w:ascii="Liberation Serif" w:hAnsi="Liberation Serif"/>
                <w:sz w:val="22"/>
                <w:szCs w:val="22"/>
                <w:lang w:val="en-US"/>
              </w:rPr>
              <w:t>133</w:t>
            </w:r>
            <w:r w:rsidR="00490298" w:rsidRPr="006772F2">
              <w:rPr>
                <w:rFonts w:ascii="Liberation Serif" w:hAnsi="Liberation Serif"/>
                <w:sz w:val="22"/>
                <w:szCs w:val="22"/>
              </w:rPr>
              <w:t>а, 135, 137, 139, 141, 143, 145, 147, 149, 151, 153, 157, 161, 163, 165, 167, 169, 171, 173, 175, 177, 179, 181, 183.</w:t>
            </w:r>
          </w:p>
        </w:tc>
      </w:tr>
      <w:tr w:rsidR="00490298" w:rsidRPr="00490298" w:rsidTr="00D82E66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1847</w:t>
            </w:r>
          </w:p>
          <w:p w:rsidR="00315468" w:rsidRDefault="00490298" w:rsidP="0031546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помещение спортивного комплекса в здании МАУК «ДК «Современник», </w:t>
            </w:r>
            <w:r w:rsidR="00B557D6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Лермонтова, 133.</w:t>
            </w:r>
          </w:p>
        </w:tc>
      </w:tr>
      <w:tr w:rsidR="00490298" w:rsidRPr="00490298" w:rsidTr="00D82E66">
        <w:trPr>
          <w:trHeight w:val="172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улицы Серова и переулка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Магнитогорский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Абрамова: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1, 2, 2а,3, 4, 5, 6, 7, 8, 9, 10, 11, 12, 13, 14, 15, 16, 18, 20.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Ленинградская: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2, 4, 5, 6, 8, 9, 10, 11, 12, 13, 14, 15, 16, 17, 19, 21, 23.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Лермонтова: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8, 10, 12, 16, 18, 20, 97,117, 119, 121, 123, 125, 127.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П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ер. Металлистов: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3, 4, 5, 6.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Спиридонова: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3, 9, 11, 13, 15, 21, 23.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Цветников: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1, 2, 3, 4, 5, 6, 7, 8, 9, 10, 28, 30, 31, 32, 32а.</w:t>
            </w:r>
          </w:p>
        </w:tc>
      </w:tr>
      <w:tr w:rsidR="00490298" w:rsidRPr="00490298" w:rsidTr="00D82E66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Избирательный участок № 1848</w:t>
            </w:r>
          </w:p>
          <w:p w:rsidR="006772F2" w:rsidRDefault="00490298" w:rsidP="006772F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 здании ГКОУ СО «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Каменск-Уральская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школа»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л. Лермонтова, 2. </w:t>
            </w:r>
          </w:p>
        </w:tc>
      </w:tr>
      <w:tr w:rsidR="00490298" w:rsidRPr="00490298" w:rsidTr="00D82E66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по улицам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Сосновая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Свободы</w:t>
            </w:r>
            <w:r w:rsidR="0031546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Ленинградская: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1, 3.</w:t>
            </w:r>
          </w:p>
          <w:p w:rsidR="00490298" w:rsidRPr="00490298" w:rsidRDefault="006772F2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Лермонтова: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2б, 4, 6, 83, 85, 87, 89, 91, 93, 99, 99а.</w:t>
            </w:r>
          </w:p>
        </w:tc>
      </w:tr>
      <w:tr w:rsidR="00490298" w:rsidRPr="00490298" w:rsidTr="00D82E66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1849</w:t>
            </w:r>
          </w:p>
          <w:p w:rsidR="006772F2" w:rsidRDefault="00490298" w:rsidP="006772F2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аудитория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Каменск-Уральская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 гимназия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», ул. Лермонтова, 101.</w:t>
            </w:r>
          </w:p>
        </w:tc>
      </w:tr>
      <w:tr w:rsidR="00490298" w:rsidRPr="00490298" w:rsidTr="00D82E66">
        <w:trPr>
          <w:trHeight w:val="5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улицы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Свердловская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. </w:t>
            </w:r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Лермонтова: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103, 105, 107, 109.</w:t>
            </w:r>
          </w:p>
        </w:tc>
      </w:tr>
      <w:tr w:rsidR="00490298" w:rsidRPr="00490298" w:rsidTr="00D82E66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1850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</w:t>
            </w:r>
            <w:r w:rsidR="0014512E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ОУ «Средняя общеобразовательная школа № 32», </w:t>
            </w:r>
            <w:r w:rsidR="00B557D6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Ленина, 208.</w:t>
            </w:r>
          </w:p>
        </w:tc>
      </w:tr>
      <w:tr w:rsidR="00490298" w:rsidRPr="00490298" w:rsidTr="00D82E66">
        <w:trPr>
          <w:trHeight w:val="425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Бродовская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Лесхоза, Овсянникова, Садоводческое товарищество № 68, Садоводческое товарищество № 130, Семашко, Совхозная, Спортивная, Чернышевского, Шахтерская, Хвойная, переулков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Бродовской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Санаторный, Чернышевского, Шахтерский.</w:t>
            </w:r>
            <w:proofErr w:type="gramEnd"/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Коммунаров: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26, 28, 30, 31, 32, 34, 36, 40, 41, 42, 43, 44.</w:t>
            </w:r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Красных Орлов: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55,57, 59, 61, 63, 65, 67, 69, 71, 73, 75, 77, 79, 81, 83, 85, 87, 88, 89, 90, 91, 92, 93, 93а, 94, 95, 96, 97, 98, 99, 100, 101, 102, 103, 104, 105, 106, 107, 108, 109, 110, 111, 112, 113, 114, 115,116, 117, 118, 119, 120, 121,122, 123, 124, 125, 126, 127, 128, 129</w:t>
            </w:r>
            <w:proofErr w:type="gramEnd"/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, 131, 132, 133,  134, 135, 136, 137, 138, 139,140, 141, 142, 143, 144, 145, 146, 147, 148, 149, 150, 151, 152, 154, 155, 156, </w:t>
            </w:r>
            <w:r w:rsidR="00490298" w:rsidRPr="0014512E">
              <w:rPr>
                <w:rFonts w:ascii="Liberation Serif" w:hAnsi="Liberation Serif"/>
                <w:bCs/>
                <w:sz w:val="22"/>
                <w:szCs w:val="22"/>
              </w:rPr>
              <w:t>158</w:t>
            </w:r>
            <w:r w:rsidR="00490298" w:rsidRPr="0014512E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1E3B7E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Ленина: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158, 160, 161, 162, 168, 170, 170</w:t>
            </w:r>
            <w:r w:rsidR="00490298"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, 172, 174, 175, 176, 177, 178, 179,180, 181, 182, 183, 184, 185, 186, 187, 188, 189, 190, 191, 192, 193, 194, 196, 197, 198, 199, 200, 201, 202, 203, 204, 205, 207, 209, 210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210а, 211, 212, 213, 214, 215, 216, 217, 218, 219, 220, 221, 222, 223, 224, 244а, 225,226</w:t>
            </w:r>
            <w:proofErr w:type="gramEnd"/>
            <w:r w:rsidR="00490298" w:rsidRPr="00490298">
              <w:rPr>
                <w:rFonts w:ascii="Liberation Serif" w:hAnsi="Liberation Serif"/>
                <w:sz w:val="22"/>
                <w:szCs w:val="22"/>
              </w:rPr>
              <w:t>, 226а,229, 230, 231, 232, 233,  234, 235, 237, 238, 239, 240, 241, 244, 244а, 246, 246а, 246б, 246в, 250,256, 258, 258а.</w:t>
            </w:r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Розы Люксембург: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60, 62, 64, 65, 67, 68, 69, 70, 71, 72, 74, 75, 75а, 76, 77, 78, 79.</w:t>
            </w:r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Урицкого: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</w:t>
            </w:r>
            <w:proofErr w:type="gramEnd"/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, </w:t>
            </w:r>
            <w:proofErr w:type="gramStart"/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108, 109, 110, 111, 112, 113, 114, 115, 116, 117, 118, 119, 120, 121, 122, 122а,123, 124, 125, 126, 127, 129, 130, 131,132, 133, 134, 135, 136, 137, 138, 139, 140, 141,142, 143, 144, 145, 146, 147, 148, 149, 150, 151, 152, 153, 154, 155, 156, 157, 158, 159, 161, 168, 170, 178, 184, </w:t>
            </w:r>
            <w:r w:rsidR="00490298" w:rsidRPr="0014512E">
              <w:rPr>
                <w:rFonts w:ascii="Liberation Serif" w:hAnsi="Liberation Serif"/>
                <w:bCs/>
                <w:sz w:val="22"/>
                <w:szCs w:val="22"/>
              </w:rPr>
              <w:t>186,</w:t>
            </w:r>
            <w:r w:rsidR="00490298" w:rsidRPr="0014512E">
              <w:rPr>
                <w:rFonts w:ascii="Liberation Serif" w:hAnsi="Liberation Serif"/>
                <w:sz w:val="22"/>
                <w:szCs w:val="22"/>
              </w:rPr>
              <w:t>186а.</w:t>
            </w:r>
            <w:proofErr w:type="gramEnd"/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л. Чапаева: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 1, 3, 5, 7, 9, 11, 13, 15, 17, 19, 21, 22, 23, 24, 25, 26, 27, 28, 29, 30, 31, </w:t>
            </w:r>
            <w:r w:rsidR="00490298" w:rsidRPr="0014512E">
              <w:rPr>
                <w:rFonts w:ascii="Liberation Serif" w:hAnsi="Liberation Serif"/>
                <w:bCs/>
                <w:sz w:val="22"/>
                <w:szCs w:val="22"/>
              </w:rPr>
              <w:t>32</w:t>
            </w:r>
            <w:r w:rsidR="00490298" w:rsidRPr="0014512E">
              <w:rPr>
                <w:rFonts w:ascii="Liberation Serif" w:hAnsi="Liberation Serif"/>
                <w:sz w:val="22"/>
                <w:szCs w:val="22"/>
              </w:rPr>
              <w:t xml:space="preserve">,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33, 34, 35, 36, 37, 38, 39, 40, 41, 42, 43, 44, 45, 46, 47, 48, 49, 50, 51, 52, 53, 54, 55, 56, 57, 58, 59, 60, 61, 62, 63, 64, 66, 68, 70, 72</w:t>
            </w:r>
            <w:proofErr w:type="gramEnd"/>
            <w:r w:rsidR="00490298" w:rsidRPr="00490298">
              <w:rPr>
                <w:rFonts w:ascii="Liberation Serif" w:hAnsi="Liberation Serif"/>
                <w:sz w:val="22"/>
                <w:szCs w:val="22"/>
              </w:rPr>
              <w:t>, 74, 76, 78, 80, 82, 84, 86, 88, 90, 92, 94, 96, 98, 100, 102, 103, 104, 106, 108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1E3B7E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proofErr w:type="gramStart"/>
            <w:r>
              <w:rPr>
                <w:rFonts w:ascii="Liberation Serif" w:hAnsi="Liberation Serif"/>
                <w:b/>
                <w:sz w:val="22"/>
                <w:szCs w:val="22"/>
              </w:rPr>
              <w:t>У</w:t>
            </w:r>
            <w:r w:rsidR="00490298"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л. Швейников: 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75б,76</w:t>
            </w:r>
            <w:proofErr w:type="gramEnd"/>
            <w:r w:rsidR="00490298" w:rsidRPr="00490298">
              <w:rPr>
                <w:rFonts w:ascii="Liberation Serif" w:hAnsi="Liberation Serif"/>
                <w:sz w:val="22"/>
                <w:szCs w:val="22"/>
              </w:rPr>
              <w:t xml:space="preserve">, 77, 77а, 78, 79, 80, 81, 82, 83, 84, 86, 87, 89, 91, 95, 97, 99, 101, 103, 105,107, </w:t>
            </w:r>
            <w:r w:rsidR="00490298" w:rsidRPr="0014512E">
              <w:rPr>
                <w:rFonts w:ascii="Liberation Serif" w:hAnsi="Liberation Serif"/>
                <w:sz w:val="22"/>
                <w:szCs w:val="22"/>
              </w:rPr>
              <w:t>109,</w:t>
            </w:r>
            <w:r w:rsidR="00490298" w:rsidRPr="00490298">
              <w:rPr>
                <w:rFonts w:ascii="Liberation Serif" w:hAnsi="Liberation Serif"/>
                <w:sz w:val="22"/>
                <w:szCs w:val="22"/>
              </w:rPr>
              <w:t>125.</w:t>
            </w:r>
          </w:p>
        </w:tc>
      </w:tr>
      <w:tr w:rsidR="00490298" w:rsidRPr="00490298" w:rsidTr="00D82E66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14512E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14512E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1851</w:t>
            </w:r>
          </w:p>
          <w:p w:rsidR="00AC0971" w:rsidRPr="0014512E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14512E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14512E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14512E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служебное помещение в здании по адресу: ул. </w:t>
            </w:r>
            <w:proofErr w:type="gramStart"/>
            <w:r w:rsidRPr="0014512E">
              <w:rPr>
                <w:rFonts w:ascii="Liberation Serif" w:hAnsi="Liberation Serif"/>
                <w:b/>
                <w:bCs/>
                <w:sz w:val="22"/>
                <w:szCs w:val="22"/>
              </w:rPr>
              <w:t>Пионерская</w:t>
            </w:r>
            <w:proofErr w:type="gramEnd"/>
            <w:r w:rsidRPr="0014512E">
              <w:rPr>
                <w:rFonts w:ascii="Liberation Serif" w:hAnsi="Liberation Serif"/>
                <w:b/>
                <w:bCs/>
                <w:sz w:val="22"/>
                <w:szCs w:val="22"/>
              </w:rPr>
              <w:t>, 3.</w:t>
            </w:r>
          </w:p>
        </w:tc>
      </w:tr>
      <w:tr w:rsidR="00490298" w:rsidRPr="00490298" w:rsidTr="00D82E66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Коммолодежи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Красноармейская, Красной зари, Луначарского, Мостовая, Пионерская, Революционная, Свердлова, Толстого, переулков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Исетский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Речной, Розы Люксембург.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Коммунаров: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2, 3, 4, 5, 5а, 6, 7, 8, 9, 11, 12, 14, 15, 16, 17, 18, 20, 21, 22, 23, 24, 25, 27.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Красных Орлов: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2, 3, 4, 4а, 5, 6, 7, 9, 10, 11, 12, 13, 14, 15, 16, 17, 18, 19, 20, 21, 22, 23, 24, 25, 26, 27, 28, 29, 30, 31, 32, 33, 34, 35, 36, 39, 41, 43, 45, 47, 49, 50, 51, 52, 53, 53а, 54, 56, 58, 62, 64, 66, 68, 70, 72, 74</w:t>
            </w:r>
            <w:proofErr w:type="gramEnd"/>
            <w:r w:rsidRPr="00490298">
              <w:rPr>
                <w:rFonts w:ascii="Liberation Serif" w:hAnsi="Liberation Serif"/>
                <w:sz w:val="22"/>
                <w:szCs w:val="22"/>
              </w:rPr>
              <w:t>, 78.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Ленина: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81, 83, 85, 89, 89б, 90, 92, 94, 96, 98, 99, 102, 104, 106, 107, 108, 113а, 125, 129, 131, 133, 135, 136, 137, 138, 139, 140, 141, 142, 143, 145, 146, 147, 149, 151, 153, 155, 157, 159, 159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Розы Люксембург: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3, 4, 5, 6, 7, 8, 9, 10, 11, 13, 14, 15, 16, 16а,17, 19, 21, 23, 25, 29, 30, 31, 33, 34, 35, 36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37, 39, 40, 41, 42, 43, 44, 45, 46, 47, 48, 49, 50, 50а, 51, 52, 53, 54, 55, 56, 57, 58, 61, 63.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Урицкого: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1а, 3, 4, 5, 6, 7, 8, 9, 10, 11, 12, 13, 14, 15, 16, 17,19,  21, 22, 23, 25, 26, 27, 27а, 28, 29, 30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31, 32, 34, 35,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36,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37, 38, 39, 40, 42, 44, 46, 48, 50, 52, 54, 56, 58, 60.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Чапаева: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2, 4, 6, 8, 10, 12, 14, 16, 18, 20.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Ул. Швейников: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2, 3, 4, 5, 6, 7, 9, 11, 13, 15, 15а, 17, 19, 21, 23, 25, 27.</w:t>
            </w:r>
          </w:p>
        </w:tc>
      </w:tr>
      <w:tr w:rsidR="00490298" w:rsidRPr="00490298" w:rsidTr="00D82E66">
        <w:trPr>
          <w:trHeight w:val="3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Избирательный участок № 1852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AC0971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r w:rsidR="00490298"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="00490298"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МАУК «Социально-культурный центр», ул. Ленина, 36. </w:t>
            </w:r>
          </w:p>
        </w:tc>
      </w:tr>
      <w:tr w:rsidR="00490298" w:rsidRPr="00490298" w:rsidTr="00D82E66">
        <w:trPr>
          <w:trHeight w:val="10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Горная, Горняков, Крестьянская,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Толбухина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Ленина: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29, 31, 33, 34и, 35, 37, 38, 39, 40, 41, 41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Тевосяна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5, 7, 9, 11, 13.</w:t>
            </w:r>
          </w:p>
        </w:tc>
      </w:tr>
      <w:tr w:rsidR="00490298" w:rsidRPr="00490298" w:rsidTr="00D82E66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1853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«Лицей № 10»,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Тевосяна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2. </w:t>
            </w:r>
          </w:p>
        </w:tc>
      </w:tr>
      <w:tr w:rsidR="00490298" w:rsidRPr="00490298" w:rsidTr="00D82E66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Пр. Победы: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1, 1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3, 5, 7, 9, 11, 13, 15.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Кирова: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2, 4, 6, 8.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Тевосяна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4.</w:t>
            </w:r>
          </w:p>
        </w:tc>
      </w:tr>
      <w:tr w:rsidR="00490298" w:rsidRPr="00490298" w:rsidTr="00D82E66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1854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–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D82E66">
              <w:rPr>
                <w:rFonts w:ascii="Liberation Serif" w:hAnsi="Liberation Serif"/>
                <w:b/>
                <w:sz w:val="22"/>
                <w:szCs w:val="22"/>
              </w:rPr>
              <w:t xml:space="preserve">МАОУ </w:t>
            </w:r>
            <w:hyperlink r:id="rId8" w:tgtFrame="_blank">
              <w:r w:rsidRPr="00D82E66">
                <w:rPr>
                  <w:rStyle w:val="-"/>
                  <w:rFonts w:ascii="Liberation Serif" w:hAnsi="Liberation Serif"/>
                  <w:b/>
                  <w:color w:val="auto"/>
                  <w:sz w:val="22"/>
                  <w:szCs w:val="22"/>
                  <w:u w:val="none"/>
                </w:rPr>
                <w:t>«Средняя общеобразовательная школа № 38</w:t>
              </w:r>
            </w:hyperlink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="00B557D6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Прокопьева, 25.</w:t>
            </w:r>
          </w:p>
        </w:tc>
      </w:tr>
      <w:tr w:rsidR="00490298" w:rsidRPr="00490298" w:rsidTr="00D82E66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Пугачевский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Карла Маркса: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7, 9, 11, 13.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Прокопьева: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19, 21</w:t>
            </w:r>
            <w:r w:rsidR="0014512E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1855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 здании МАОУ</w:t>
            </w:r>
            <w:proofErr w:type="gramStart"/>
            <w:r w:rsidRPr="00D82E66">
              <w:rPr>
                <w:rStyle w:val="-"/>
                <w:rFonts w:ascii="Liberation Serif" w:hAnsi="Liberation Serif"/>
                <w:b/>
                <w:color w:val="auto"/>
                <w:sz w:val="22"/>
                <w:szCs w:val="22"/>
                <w:u w:val="none"/>
              </w:rPr>
              <w:t>«С</w:t>
            </w:r>
            <w:proofErr w:type="gramEnd"/>
            <w:r w:rsidRPr="00D82E66">
              <w:rPr>
                <w:rStyle w:val="-"/>
                <w:rFonts w:ascii="Liberation Serif" w:hAnsi="Liberation Serif"/>
                <w:b/>
                <w:color w:val="auto"/>
                <w:sz w:val="22"/>
                <w:szCs w:val="22"/>
                <w:u w:val="none"/>
              </w:rPr>
              <w:t>редняя общеобразовательная школа № 38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</w:t>
            </w:r>
            <w:r w:rsidR="00B557D6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Прокопьева, 25.</w:t>
            </w:r>
          </w:p>
        </w:tc>
      </w:tr>
      <w:tr w:rsidR="00490298" w:rsidRPr="00490298" w:rsidTr="00D82E66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Пр. Победы: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91, 93, 95.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Карла Маркса: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45, 47.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Прокопьева: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5, 6, 6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7, 9, 13,15.</w:t>
            </w:r>
          </w:p>
        </w:tc>
      </w:tr>
      <w:tr w:rsidR="00490298" w:rsidRPr="00490298" w:rsidTr="00D82E66">
        <w:trPr>
          <w:trHeight w:val="5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1856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 школа № 15»,</w:t>
            </w:r>
            <w:r w:rsidR="00B557D6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Мичурина, 10.</w:t>
            </w:r>
          </w:p>
        </w:tc>
      </w:tr>
      <w:tr w:rsidR="00490298" w:rsidRPr="00490298" w:rsidTr="00D82E66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Гладкова.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Пр. Победы: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84, 86, </w:t>
            </w:r>
            <w:r w:rsidRPr="00F026A3">
              <w:rPr>
                <w:rFonts w:ascii="Liberation Serif" w:hAnsi="Liberation Serif"/>
                <w:bCs/>
                <w:sz w:val="22"/>
                <w:szCs w:val="22"/>
              </w:rPr>
              <w:t>88</w:t>
            </w:r>
            <w:r w:rsidRPr="00F026A3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Мичурина: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1, 2, 2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2б, 3, 4, 5, 9, 9а, 11.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Московская: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1, 2, 3.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  <w:u w:val="single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Пугачева: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33, 35, 37, 37а, 39, 39а, 40, 41, 44.</w:t>
            </w:r>
          </w:p>
        </w:tc>
      </w:tr>
      <w:tr w:rsidR="00490298" w:rsidRPr="00490298" w:rsidTr="00D82E66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1857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B557D6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служебное помещение  АНО «Центр культуры и спорта «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Синара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» в здании по адресу: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Карла Маркса, 40а.</w:t>
            </w:r>
          </w:p>
        </w:tc>
      </w:tr>
      <w:tr w:rsidR="00490298" w:rsidRPr="00490298" w:rsidTr="00D82E66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68, 70, 70а, 72, 74, 78, 78а, 78б, 80.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Карла Маркса: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51, 57, 61, 63, 65, 69.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Пугачева: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31.</w:t>
            </w:r>
          </w:p>
        </w:tc>
      </w:tr>
      <w:tr w:rsidR="00490298" w:rsidRPr="00490298" w:rsidTr="00AC0971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1858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аудитория в здании  МБОУ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«Средняя об</w:t>
            </w:r>
            <w:r w:rsidR="00AC0971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щеобразовательная школа № 31», </w:t>
            </w:r>
            <w:r w:rsidR="00B557D6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пр. Победы, 58.</w:t>
            </w:r>
          </w:p>
        </w:tc>
      </w:tr>
      <w:tr w:rsidR="00490298" w:rsidRPr="00490298" w:rsidTr="001E3B7E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 Авиаторов, Ватутина, Черняховского, переулков Ватутина, Воровского, Трудового.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Пр. Победы: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56, 60, 62, 66.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Головина: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3, 4, 5, 6, 7, 8, 9, 10, 11, 13, 16, 19, 21, 23, 24, 26.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Карла Маркса: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36, 38, 40, 40а, 42, 44, 44а, 46, 50.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Мичурина: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13, 15, 16, 33, 35, 37.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Московская: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5, 6, 7, 10, 11, 12, 13, 14, 15, 16, 19, 20, 21.</w:t>
            </w:r>
          </w:p>
        </w:tc>
      </w:tr>
      <w:tr w:rsidR="00490298" w:rsidRPr="00490298" w:rsidTr="00D82E66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1859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аудитория в здании МАОУ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«Средняя об</w:t>
            </w:r>
            <w:r w:rsidR="00AC0971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щеобразовательная школа № 31», </w:t>
            </w:r>
            <w:r w:rsidR="00B557D6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пр. Победы, 58.</w:t>
            </w:r>
          </w:p>
        </w:tc>
      </w:tr>
      <w:tr w:rsidR="00490298" w:rsidRPr="00490298" w:rsidTr="00D82E66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Все дома улиц Блюхера, Пушкина, Танкистов, Тимирязева, Щербакова, 97 км.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40, 40а, 40б, 42, 42а, 44, 46, 48, 50, 52, 54.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Головина: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32, 33, 34, 35, 36, 37, 41, 43, 45, 47, 49, 51, 53, 55, 57, 59.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Мичурина: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24, 28, 30, 30а, 53, 55, 57.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Московская: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31, 32, 33, 34, 35, 36, 37, 38, 39.</w:t>
            </w:r>
          </w:p>
        </w:tc>
      </w:tr>
      <w:tr w:rsidR="00490298" w:rsidRPr="00490298" w:rsidTr="00D82E66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1860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–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60 </w:t>
            </w:r>
            <w:r w:rsidR="00AC0971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имени героя Советского Союза Г.П.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Мичурина, 61.</w:t>
            </w:r>
          </w:p>
        </w:tc>
      </w:tr>
      <w:tr w:rsidR="00490298" w:rsidRPr="00490298" w:rsidTr="00D82E66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 Павлова, Крылова.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Московская: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42, 44.</w:t>
            </w:r>
          </w:p>
        </w:tc>
      </w:tr>
      <w:tr w:rsidR="00490298" w:rsidRPr="00490298" w:rsidTr="00D82E66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1861</w:t>
            </w:r>
          </w:p>
          <w:p w:rsidR="00AC0971" w:rsidRDefault="00490298" w:rsidP="00AC097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служебное помещение в здании </w:t>
            </w:r>
            <w:r w:rsidR="00B557D6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втовокзала, ул. </w:t>
            </w:r>
            <w:proofErr w:type="gram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Привокзальная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15.</w:t>
            </w:r>
          </w:p>
        </w:tc>
      </w:tr>
      <w:tr w:rsidR="00490298" w:rsidRPr="00490298" w:rsidTr="00D82E66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переулка Некрасова</w:t>
            </w:r>
            <w:r w:rsidR="00AC0971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Добролюбова: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3, 5, 5а.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Парковая: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29, 31, 33, 46.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Привокзальная: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33, 35, 41, 43, 44и, 45, 46, 47, 48.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Репина: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8, 14, 16,20.</w:t>
            </w:r>
          </w:p>
        </w:tc>
      </w:tr>
      <w:tr w:rsidR="00490298" w:rsidRPr="00490298" w:rsidTr="00D82E66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1862</w:t>
            </w:r>
          </w:p>
          <w:p w:rsidR="0087526B" w:rsidRDefault="00490298" w:rsidP="0087526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аудитория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  <w:t>школа № 22 с углублённым изучением отдельных предметов»,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7. </w:t>
            </w:r>
          </w:p>
        </w:tc>
      </w:tr>
      <w:tr w:rsidR="00490298" w:rsidRPr="00490298" w:rsidTr="00D82E66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Кирова: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3, 5, 7.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6, 8, 10, 11, 12.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19, 19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21, 23, 25, 27, 29, 31.</w:t>
            </w:r>
          </w:p>
        </w:tc>
      </w:tr>
      <w:tr w:rsidR="00490298" w:rsidRPr="00490298" w:rsidTr="00D82E66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1863</w:t>
            </w:r>
          </w:p>
          <w:p w:rsidR="0087526B" w:rsidRDefault="00490298" w:rsidP="0087526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аудитория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в здании 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МБОУ «Средняя общеобразовательная школа № 22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углублённым изучением отдельных предметов»,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7. </w:t>
            </w:r>
          </w:p>
        </w:tc>
      </w:tr>
      <w:tr w:rsidR="00490298" w:rsidRPr="00490298" w:rsidTr="00D82E66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Северо-Восточная и переулка Северо-Восточный.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Кирова: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9, 11, 17, 19, 21а, 23.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9.</w:t>
            </w:r>
          </w:p>
        </w:tc>
      </w:tr>
      <w:tr w:rsidR="00490298" w:rsidRPr="00490298" w:rsidTr="00D82E66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1864</w:t>
            </w:r>
          </w:p>
          <w:p w:rsidR="0087526B" w:rsidRDefault="00490298" w:rsidP="0087526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19», </w:t>
            </w:r>
            <w:r w:rsidR="00B557D6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Мусоргского, 9. </w:t>
            </w:r>
          </w:p>
        </w:tc>
      </w:tr>
      <w:tr w:rsidR="00490298" w:rsidRPr="00490298" w:rsidTr="00D82E66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10, 12, 14, 16, 18, 20, 22, 24.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Добролюбова: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6, 8, 8а, 10, 10а, 12, 12а, 14, 14а.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Мусоргского: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3, 5, 7а, 8, 10, 11, 12, 13.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Сибирская: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Синарская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5, 9.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Титова: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16</w:t>
            </w:r>
            <w:r w:rsidR="0087526B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1865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  <w:t>с</w:t>
            </w:r>
            <w:proofErr w:type="gramEnd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МАУК «Дворец культуры «Юность» города Каменска-Уральского», пр. Победы, 2. </w:t>
            </w:r>
          </w:p>
        </w:tc>
      </w:tr>
      <w:tr w:rsidR="00490298" w:rsidRPr="00490298" w:rsidTr="00D82E66">
        <w:trPr>
          <w:trHeight w:val="197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Рябова, 4 км.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Ленина: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1а, 3,  8, 8а, 10, 12, 14, 14а, 16, 18, 20, 22, 22а, 24, 26, 28.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Мусоргского: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Парковая: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3, 4, 5, 6, 7, 8, 9.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Сибирская: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7, 10, 12, 14, 20, 20а, 22, 24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24а, 28, 30, 32, 34, 36, 42, 44, 46, 48.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Синарская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Титова: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6, 10, 10а.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Чайковского: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15.</w:t>
            </w:r>
          </w:p>
        </w:tc>
      </w:tr>
      <w:tr w:rsidR="00490298" w:rsidRPr="00490298" w:rsidTr="00D82E66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Избирательный участок № 1866</w:t>
            </w:r>
          </w:p>
          <w:p w:rsidR="00490298" w:rsidRPr="00490298" w:rsidRDefault="00490298" w:rsidP="0087526B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я-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  <w:r w:rsidR="0087526B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помещение в здании по адресу: ул. Машинистов, 51. </w:t>
            </w:r>
          </w:p>
        </w:tc>
      </w:tr>
      <w:tr w:rsidR="00490298" w:rsidRPr="00490298" w:rsidTr="00D82E66">
        <w:trPr>
          <w:trHeight w:val="174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Грибоедова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Деповская, Дружбы, Зеленая, Конструкторов, Новая, Новое депо, Перова, Спартака,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Травянская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Машинистов: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40, 41, 42, 43, 44, 45, 46, 46а, 47, 48, 49, 50, 51, 52, 53, 54, 55, 57, 58, 59, 60, 62, 63, 64, 65, 66, 67, 68, 69, 70, 71, 73, 74, 75, 76, 77, 78, 80, 82, 83, 84, 88, 89, 90, 95, 101, 105, 107.</w:t>
            </w:r>
          </w:p>
          <w:p w:rsidR="00490298" w:rsidRPr="00490298" w:rsidRDefault="00490298" w:rsidP="00F026A3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Привокзальная: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77, 79, 81, 83, 85, 108, 110, 112, 114, 116, 118, 134, 140, 146, 152, 158, 160, 167, 167а, 182.</w:t>
            </w:r>
          </w:p>
        </w:tc>
      </w:tr>
      <w:tr w:rsidR="00490298" w:rsidRPr="00490298" w:rsidTr="00D82E66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1867</w:t>
            </w:r>
          </w:p>
          <w:p w:rsidR="00490298" w:rsidRPr="00490298" w:rsidRDefault="00490298" w:rsidP="00B557D6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</w:t>
            </w:r>
            <w:r w:rsidR="00F026A3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ОУ «Средняя общеобразовательная школа № 51»,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Добролюбова, 35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21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 Ломоносова, Ползунова, Фрунзе, переулка Колхозный.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Добролюбова: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13, 15, 17, 37, 39, 40, 41, 42, 43, 44, 45, 46, 46а, 47, 48, 49, 50, 51.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Матросова: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16, 20, 21, 22, 23, 24, 25, 26, 27, 30, 30/1, 30/2, 30/3, 30/4.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Машинистов: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1, 2, 3, 4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5, 6, 7, 8, 9, 10, 11, 12, 12а, 13, 14, 15, 16, 17, 18, 19, 19а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20, 21, 22, 23, 24, 25, 29, 30, 31, 33, 35, 37, 39.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Парковая: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25, 25а, 40, 42.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Привокзальная: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50, 51, 52, 53, 54, 55, 56, 57, 58, 59, 60, 61, 62, 64, 65, 66, 67, 68, 70, 72.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Репина: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36, 38, 40, 42, 44, 46, 48, 49, 50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51, 52, 53, 54, 55, 56, 57, 58, 60, 61, 62, 62а, 63, 64, 64а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65, 65а, 66, 67, 68, 69, 70, 71, 72, 74, 75, 75а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76, 77, 78, 80, 81, 82, 83, 84, 85, 86, 87, 88, 89.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Сибирская: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17, 23.</w:t>
            </w:r>
          </w:p>
          <w:p w:rsidR="00490298" w:rsidRPr="00F026A3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</w:rPr>
            </w:pPr>
            <w:bookmarkStart w:id="1" w:name="__DdeLink__3502_1946119174"/>
            <w:bookmarkEnd w:id="1"/>
            <w:r w:rsidRPr="00F026A3">
              <w:rPr>
                <w:rFonts w:ascii="Liberation Serif" w:hAnsi="Liberation Serif"/>
                <w:b/>
                <w:bCs/>
                <w:sz w:val="22"/>
                <w:szCs w:val="22"/>
              </w:rPr>
              <w:t>Садоводческое товарищество № 60</w:t>
            </w:r>
            <w:r w:rsidR="0087526B" w:rsidRPr="00F026A3">
              <w:rPr>
                <w:rFonts w:ascii="Liberation Serif" w:hAnsi="Liberation Serif"/>
                <w:b/>
                <w:bCs/>
                <w:sz w:val="22"/>
                <w:szCs w:val="22"/>
              </w:rPr>
              <w:t>.</w:t>
            </w:r>
          </w:p>
        </w:tc>
      </w:tr>
      <w:tr w:rsidR="00490298" w:rsidRPr="00490298" w:rsidTr="00D82E66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1868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«Средняя общеобразовательная школа № 60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имени героя Советского Союза Г.П.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Мичурина, 61.</w:t>
            </w:r>
          </w:p>
        </w:tc>
      </w:tr>
      <w:tr w:rsidR="00490298" w:rsidRPr="00490298" w:rsidTr="00D82E66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26, 28, 38.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15, 16, 17, 18, 19, 20, 22.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Мичурина: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36, 36а, 38, 38а, 40, 63, 63а.</w:t>
            </w:r>
          </w:p>
        </w:tc>
      </w:tr>
      <w:tr w:rsidR="00490298" w:rsidRPr="00490298" w:rsidTr="00D82E66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1869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19»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ул. Мусоргского, 9. </w:t>
            </w:r>
          </w:p>
        </w:tc>
      </w:tr>
      <w:tr w:rsidR="00490298" w:rsidRPr="00490298" w:rsidTr="00D82E66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Добролюбова: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16, 18, 18а, 24, 28.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Матросова: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2, 15, 17.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Парковая: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14, 15, 15а, 17, 18, 19, 21, 36.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Чайковского: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19, 20, 22, 23, 26, 29.</w:t>
            </w:r>
          </w:p>
        </w:tc>
      </w:tr>
      <w:tr w:rsidR="00490298" w:rsidRPr="00490298" w:rsidTr="00D82E66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1870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МБУДО «Центр дополнительного образования», 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О. Кошевого, 2. </w:t>
            </w:r>
          </w:p>
        </w:tc>
      </w:tr>
      <w:tr w:rsidR="00490298" w:rsidRPr="00490298" w:rsidTr="00D82E66">
        <w:trPr>
          <w:trHeight w:val="12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Олега Кошевого.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Бажова: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3а, 4, 5а, 6, 7, 8, 9, 10.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Беляева: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1, 3, 5, 7, 9, 15, 17, 18, 19, 22, 24.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Карла Маркса: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71, 73, 75, 79, 81, 83.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Лесная: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4, 6.</w:t>
            </w:r>
          </w:p>
        </w:tc>
      </w:tr>
      <w:tr w:rsidR="00490298" w:rsidRPr="00490298" w:rsidTr="00D82E66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1871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в здании по адресу: ул. Лесная, 2. </w:t>
            </w:r>
          </w:p>
        </w:tc>
      </w:tr>
      <w:tr w:rsidR="00490298" w:rsidRPr="00490298" w:rsidTr="00D82E66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Зои Космодемьянской.</w:t>
            </w:r>
          </w:p>
          <w:p w:rsidR="00490298" w:rsidRPr="00490298" w:rsidRDefault="00490298" w:rsidP="001E3B7E">
            <w:pPr>
              <w:widowControl w:val="0"/>
              <w:ind w:right="-108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Бажова: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 xml:space="preserve">14,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15, 17, 19, 20, 21, 21а, 23, 24, 25, 27.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Лесная: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8, 8а, 12, 14, 16.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Трубная: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12, 14, 15, 16, 17, 18, 19, 21.</w:t>
            </w:r>
          </w:p>
        </w:tc>
      </w:tr>
      <w:tr w:rsidR="00490298" w:rsidRPr="00490298" w:rsidTr="00165EA8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1872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30»,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 xml:space="preserve">ул. О. Кошевого, 11. </w:t>
            </w:r>
          </w:p>
        </w:tc>
      </w:tr>
      <w:tr w:rsidR="00490298" w:rsidRPr="00490298" w:rsidTr="00D82E66">
        <w:trPr>
          <w:trHeight w:val="131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 xml:space="preserve">Все дома улиц 1-я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Синарская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294 км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., 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9 Января, Заводской проезд, Лабораторная, Пожарная СТЗ,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Самстрой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Формовщиков, Хлебоприемный пункт, Челюскинцев, переулков Челюскинцев, 2-й Челюскинцев, проезд Северный.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Беляева: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4a, 6, 8, 10, 12, 14.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Карла Маркса: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58, 60, 89, 91, 91а, 93, 93а, 95.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Садоводческое товарищество № 69</w:t>
            </w:r>
            <w:r w:rsidR="0087526B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Трубная: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11, 11б.</w:t>
            </w:r>
          </w:p>
        </w:tc>
      </w:tr>
      <w:tr w:rsidR="00490298" w:rsidRPr="00490298" w:rsidTr="00D82E66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1873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МБОУ «Средняя общеобразовательная школа № 11»,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Кузнецова, 15.</w:t>
            </w:r>
          </w:p>
        </w:tc>
      </w:tr>
      <w:tr w:rsidR="00490298" w:rsidRPr="00490298" w:rsidTr="00D82E66">
        <w:trPr>
          <w:trHeight w:val="8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763382">
            <w:pPr>
              <w:widowControl w:val="0"/>
              <w:jc w:val="both"/>
              <w:rPr>
                <w:rFonts w:ascii="Liberation Serif" w:hAnsi="Liberation Serif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="00763382" w:rsidRPr="00763382">
              <w:rPr>
                <w:rFonts w:ascii="Liberation Serif" w:hAnsi="Liberation Serif"/>
                <w:b/>
                <w:bCs/>
                <w:sz w:val="22"/>
                <w:szCs w:val="22"/>
              </w:rPr>
              <w:t>101,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122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.</w:t>
            </w:r>
            <w:proofErr w:type="gramEnd"/>
          </w:p>
        </w:tc>
      </w:tr>
      <w:tr w:rsidR="00490298" w:rsidRPr="00490298" w:rsidTr="00D82E66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1874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 здании МАОУ «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Средняя общеобразовательная школа № 1 </w:t>
            </w:r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с углубленным изучением отдельных предметов», пр. Победы, 79. </w:t>
            </w:r>
          </w:p>
        </w:tc>
      </w:tr>
      <w:tr w:rsidR="00490298" w:rsidRPr="00490298" w:rsidTr="00D82E66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77, 81, 83, 87.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Карла Маркса: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14, 16, 18, 20, 22, 24, 26.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Кирова: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18,18 к. 2,47, 49, 51, 53, 55, 57.</w:t>
            </w:r>
          </w:p>
        </w:tc>
      </w:tr>
      <w:tr w:rsidR="00490298" w:rsidRPr="00490298" w:rsidTr="00D82E66">
        <w:trPr>
          <w:trHeight w:val="3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1875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я-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  <w:r w:rsidR="0087526B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 здании МАОУ «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Средняя общеобразовательная школа № 1 </w:t>
            </w:r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 углубленным изучением отдельных предметов», пр. Победы, 79.</w:t>
            </w:r>
          </w:p>
        </w:tc>
      </w:tr>
      <w:tr w:rsidR="00490298" w:rsidRPr="00490298" w:rsidTr="00D82E66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61, 67, 73.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Кирова: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21, 25, 27, 29, 31, 33, 35, 37, 39, 41, 43а, 45, 45/1.</w:t>
            </w:r>
          </w:p>
        </w:tc>
      </w:tr>
      <w:tr w:rsidR="00490298" w:rsidRPr="00490298" w:rsidTr="00D82E66">
        <w:trPr>
          <w:trHeight w:val="45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№1876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ч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итальный зал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в здании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Центральной городской библиотеки им. А.С. Пушкина </w:t>
            </w:r>
            <w:r w:rsidR="00763382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МАУК «Централизованная библиотечная система города Каменска-Уральского»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пр. Победы, 33. </w:t>
            </w:r>
          </w:p>
        </w:tc>
      </w:tr>
      <w:tr w:rsidR="00490298" w:rsidRPr="00490298" w:rsidTr="00D82E66">
        <w:trPr>
          <w:trHeight w:val="39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Пр. Победы: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33, 34, 35, 36, 37, 37а, 39, 39а, 41, 41а, 43, 43а, 45, 47, 51, 53, 55, 57, 63.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Кирова: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15.</w:t>
            </w:r>
          </w:p>
        </w:tc>
      </w:tr>
      <w:tr w:rsidR="00490298" w:rsidRPr="00490298" w:rsidTr="00D82E66">
        <w:trPr>
          <w:trHeight w:val="4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1912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 здании </w:t>
            </w:r>
            <w:r w:rsidR="0087526B">
              <w:rPr>
                <w:rFonts w:ascii="Liberation Serif" w:hAnsi="Liberation Serif"/>
                <w:b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втовокзала, ул. Привокзальная, 15. </w:t>
            </w:r>
          </w:p>
        </w:tc>
      </w:tr>
      <w:tr w:rsidR="00490298" w:rsidRPr="00490298" w:rsidTr="00D82E66">
        <w:trPr>
          <w:trHeight w:val="47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Паровозников.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Нахимова: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</w:t>
            </w:r>
            <w:r w:rsidR="0087526B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Кунавина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21, 23, 24, 25, 26, 28.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Привокзальная: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9, 14, 16, 21, 24, 25, 27, 28, 29, 30, 32, 32/и, 34, 34/и, 36, 36/и, 38, 38/и, 40, 40/и, 42</w:t>
            </w:r>
            <w:r w:rsidR="0087526B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Репина: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5, 6, 7, 9а, 11, 13, 15а, 15б, 17, 17а, 19.</w:t>
            </w:r>
          </w:p>
        </w:tc>
      </w:tr>
    </w:tbl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Cs/>
        </w:rPr>
      </w:pP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Cs/>
        </w:rPr>
      </w:pPr>
      <w:r w:rsidRPr="00490298">
        <w:rPr>
          <w:rFonts w:ascii="Liberation Serif" w:hAnsi="Liberation Serif"/>
          <w:bCs/>
        </w:rPr>
        <w:t xml:space="preserve">КРАСНОГОРСКИЙ РАЙОН </w:t>
      </w:r>
    </w:p>
    <w:p w:rsidR="00490298" w:rsidRPr="00490298" w:rsidRDefault="00490298" w:rsidP="00490298">
      <w:pPr>
        <w:widowControl w:val="0"/>
        <w:jc w:val="center"/>
        <w:rPr>
          <w:rFonts w:ascii="Liberation Serif" w:hAnsi="Liberation Serif"/>
          <w:bCs/>
        </w:rPr>
      </w:pPr>
    </w:p>
    <w:tbl>
      <w:tblPr>
        <w:tblW w:w="9498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/>
      </w:tblPr>
      <w:tblGrid>
        <w:gridCol w:w="9498"/>
      </w:tblGrid>
      <w:tr w:rsidR="00490298" w:rsidRPr="00490298" w:rsidTr="00D25740">
        <w:trPr>
          <w:trHeight w:val="35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1877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«Лицей № 9»,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Гоголя, 15.</w:t>
            </w:r>
          </w:p>
        </w:tc>
      </w:tr>
      <w:tr w:rsidR="00490298" w:rsidRPr="00490298" w:rsidTr="00D25740">
        <w:trPr>
          <w:trHeight w:val="106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переулка Тургенева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Парижской Коммуны: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3, 4, 5, 6.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68, 70, 72, 72а, 74, 78, 80, 82, 84, 86.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Гоголя: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7, 9, 11, 13, 17, 17а, 46, 52, 54, 56, 60, 62, 66, 68.</w:t>
            </w:r>
          </w:p>
        </w:tc>
      </w:tr>
      <w:tr w:rsidR="00490298" w:rsidRPr="00490298" w:rsidTr="00D25740">
        <w:trPr>
          <w:trHeight w:val="461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1878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– помещение 104 в здании общежития, </w:t>
            </w:r>
            <w:r w:rsidR="00763382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Алюминиевая, 58;адрес помещения для голосования – аудитория в здании </w:t>
            </w:r>
            <w:r w:rsidR="00165EA8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ГАПОУ СО «К</w:t>
            </w:r>
            <w:r w:rsidR="00763382">
              <w:rPr>
                <w:rFonts w:ascii="Liberation Serif" w:hAnsi="Liberation Serif"/>
                <w:b/>
                <w:sz w:val="22"/>
                <w:szCs w:val="22"/>
              </w:rPr>
              <w:t>УПК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», ул. Алюминиевая, 60. </w:t>
            </w:r>
          </w:p>
        </w:tc>
      </w:tr>
      <w:tr w:rsidR="00490298" w:rsidRPr="00490298" w:rsidTr="00D25740">
        <w:trPr>
          <w:trHeight w:val="1242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 xml:space="preserve">Все дома улиц </w:t>
            </w:r>
            <w:proofErr w:type="spellStart"/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Мамина-Сибиряка</w:t>
            </w:r>
            <w:proofErr w:type="spellEnd"/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Электролизников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переулка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Байновский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40, 42, 44, 46, 48, 49, 50, 51, 52, 54, 55, 56, 57, 58, 59, 62, 63, 64, 65, 66.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Гоголя: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1, 5, 14, 16, 18, 20, 24.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Дзержинского: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 xml:space="preserve">24,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26, 28, 29 к.1, 29 к. 2, 30, 32, 34.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4, 5, 6, 9.</w:t>
            </w:r>
          </w:p>
        </w:tc>
      </w:tr>
      <w:tr w:rsidR="00490298" w:rsidRPr="00490298" w:rsidTr="00D25740">
        <w:trPr>
          <w:trHeight w:val="41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1879</w:t>
            </w:r>
          </w:p>
          <w:p w:rsidR="00490298" w:rsidRPr="00490298" w:rsidRDefault="00490298" w:rsidP="0087526B">
            <w:pPr>
              <w:ind w:firstLine="540"/>
              <w:jc w:val="center"/>
              <w:rPr>
                <w:rFonts w:ascii="Liberation Serif" w:hAnsi="Liberation Serif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ГБУ ДО СО </w:t>
            </w:r>
            <w:r w:rsidRPr="00D82E66">
              <w:rPr>
                <w:rStyle w:val="-"/>
                <w:rFonts w:ascii="Liberation Serif" w:hAnsi="Liberation Serif"/>
                <w:b/>
                <w:color w:val="auto"/>
                <w:sz w:val="22"/>
                <w:szCs w:val="22"/>
                <w:u w:val="none"/>
              </w:rPr>
              <w:t>«</w:t>
            </w:r>
            <w:proofErr w:type="spellStart"/>
            <w:r w:rsidRPr="00D82E66">
              <w:rPr>
                <w:rStyle w:val="-"/>
                <w:rFonts w:ascii="Liberation Serif" w:hAnsi="Liberation Serif"/>
                <w:b/>
                <w:color w:val="auto"/>
                <w:sz w:val="22"/>
                <w:szCs w:val="22"/>
                <w:u w:val="none"/>
              </w:rPr>
              <w:t>Каменск-Уральская</w:t>
            </w:r>
            <w:proofErr w:type="spellEnd"/>
            <w:r w:rsidRPr="00D82E66">
              <w:rPr>
                <w:rStyle w:val="-"/>
                <w:rFonts w:ascii="Liberation Serif" w:hAnsi="Liberation Serif"/>
                <w:b/>
                <w:color w:val="auto"/>
                <w:sz w:val="22"/>
                <w:szCs w:val="22"/>
                <w:u w:val="none"/>
              </w:rPr>
              <w:t xml:space="preserve"> детская музыкальная школа № 1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Челябинская, 2.</w:t>
            </w:r>
          </w:p>
        </w:tc>
      </w:tr>
      <w:tr w:rsidR="00490298" w:rsidRPr="00490298" w:rsidTr="00D25740">
        <w:trPr>
          <w:trHeight w:val="160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Байновская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Заречная,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Логовская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Лучезарная, Токаревская, Энгельса,  Рудная,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Челикова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Парижской Коммуны: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4-й Пятилетки: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35, 37.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67, 69, 73, 75.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Дзержинского: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36, 38, 40, 91.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Суворова: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9, 13, 15</w:t>
            </w:r>
            <w:r w:rsidR="0087526B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5, 6, 10, 12, 15.</w:t>
            </w:r>
          </w:p>
        </w:tc>
      </w:tr>
      <w:tr w:rsidR="00490298" w:rsidRPr="00490298" w:rsidTr="00D25740">
        <w:trPr>
          <w:trHeight w:val="561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1880</w:t>
            </w:r>
          </w:p>
          <w:p w:rsidR="0087526B" w:rsidRDefault="00490298" w:rsidP="0087526B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16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углубленным изучением отдельных предметов</w:t>
            </w:r>
            <w:r w:rsidR="00763382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 им. В.П. </w:t>
            </w:r>
            <w:proofErr w:type="spellStart"/>
            <w:r w:rsidR="00763382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Шевалева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»,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Дзержинского, 89а.</w:t>
            </w:r>
          </w:p>
        </w:tc>
      </w:tr>
      <w:tr w:rsidR="00490298" w:rsidRPr="00490298" w:rsidTr="00D25740">
        <w:trPr>
          <w:trHeight w:val="98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Парижской Коммуны: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16, 18, 33, 35, 35a.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4-й Пятилетки: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26, 28, 30, 32, 34, 38.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Дзержинского: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37 к.1, 37 к. 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 xml:space="preserve">11,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20, 22, 24.</w:t>
            </w:r>
          </w:p>
        </w:tc>
      </w:tr>
      <w:tr w:rsidR="00490298" w:rsidRPr="00490298" w:rsidTr="00D25740">
        <w:trPr>
          <w:trHeight w:val="41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1881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17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углубленным изучением отдельных предметов»,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Челябинская, 19.</w:t>
            </w:r>
          </w:p>
        </w:tc>
      </w:tr>
      <w:tr w:rsidR="00490298" w:rsidRPr="00490298" w:rsidTr="00D25740">
        <w:trPr>
          <w:trHeight w:val="119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Бульвар Парижской Коммуны: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39, 41.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4-й Пятилетки: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21, 25, 29, 31.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36, 38, 40, 42, 44.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17, 21.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Шестакова: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30, 32, 34, 36.</w:t>
            </w:r>
          </w:p>
        </w:tc>
      </w:tr>
      <w:tr w:rsidR="00490298" w:rsidRPr="00490298" w:rsidTr="00D25740">
        <w:trPr>
          <w:trHeight w:val="43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1882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17 </w:t>
            </w:r>
            <w:r w:rsidR="0087526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углубленным изучением отдельных предметов»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ул. Челябинская, 19.</w:t>
            </w:r>
          </w:p>
        </w:tc>
      </w:tr>
      <w:tr w:rsidR="00490298" w:rsidRPr="00490298" w:rsidTr="00D25740">
        <w:trPr>
          <w:trHeight w:val="117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Парижской Коммуны: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20, 22, 24.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46, 46а.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66, 68, 74.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Суворова: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17</w:t>
            </w:r>
            <w:r w:rsidR="0087526B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20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27.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Шестакова: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15, 19, 38, 42, 46, 52, 54.</w:t>
            </w:r>
          </w:p>
        </w:tc>
      </w:tr>
      <w:tr w:rsidR="00490298" w:rsidRPr="00490298" w:rsidTr="00D25740">
        <w:trPr>
          <w:trHeight w:val="41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1883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  <w:proofErr w:type="gramStart"/>
            <w:r w:rsidR="0087526B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40»,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Челябинская, 29.</w:t>
            </w:r>
          </w:p>
        </w:tc>
      </w:tr>
      <w:tr w:rsidR="00490298" w:rsidRPr="00490298" w:rsidTr="00D25740">
        <w:trPr>
          <w:cantSplit/>
          <w:trHeight w:val="91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Каменская: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83, 84.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Комсомольский: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37, 37а, 39, 39а, 45.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Суворова: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21, 26, 28, 30, 32.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22, 24, 26.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Шестакова: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21.</w:t>
            </w:r>
          </w:p>
        </w:tc>
      </w:tr>
      <w:tr w:rsidR="00490298" w:rsidRPr="00490298" w:rsidTr="00D25740">
        <w:trPr>
          <w:trHeight w:val="39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1884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лужебное помещение в здании МАУК «Театр</w:t>
            </w:r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драмы г. Каменска-Уральского»,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Алюминиевая, 47. </w:t>
            </w:r>
          </w:p>
        </w:tc>
      </w:tr>
      <w:tr w:rsidR="00490298" w:rsidRPr="00490298" w:rsidTr="00D25740">
        <w:trPr>
          <w:trHeight w:val="34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4-й Пятилетки: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8a, 12, 16, 18, 20, 22, 24, 30а, 32а, 32и, 34и, 36и, 38и, 40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42, 42а, 44, 46, 48, 50, 52, 54, 56.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39, 39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41, 43, 45.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4а, 5, 5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6, 6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Дзержинского: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29, 43, 45.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Железнодорожная: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4а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</w:tc>
      </w:tr>
      <w:tr w:rsidR="00490298" w:rsidRPr="00490298" w:rsidTr="00D25740">
        <w:trPr>
          <w:trHeight w:val="46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Избирательный участок № 1885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87526B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удитория в здании МАОУ «Средняя общеобразовательная школа 35»,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Железнодорожная, 10. </w:t>
            </w:r>
          </w:p>
        </w:tc>
      </w:tr>
      <w:tr w:rsidR="00490298" w:rsidRPr="00490298" w:rsidTr="00D25740">
        <w:trPr>
          <w:trHeight w:val="138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улицы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Средняя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4-й Пятилетки: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5, 6, 7, 8, 10, 13, 15, 17, 19, 23,23и, 25и, 27а, 27и, 29а,29и, 31а, 33.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7, 9, 10, 11, 12, 13, 15, 17.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Железнодорожная: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4, 8, 14, 16, 18, 18а,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27, 33, 35, 37, 39.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Шестакова: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7, 9, 16, 22, 24.</w:t>
            </w:r>
          </w:p>
        </w:tc>
      </w:tr>
      <w:tr w:rsidR="00490298" w:rsidRPr="00490298" w:rsidTr="00D25740">
        <w:trPr>
          <w:trHeight w:val="39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1886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  <w:proofErr w:type="gramStart"/>
            <w:r w:rsidR="0087526B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34»,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Кутузова, 39а. </w:t>
            </w:r>
          </w:p>
        </w:tc>
      </w:tr>
      <w:tr w:rsidR="00490298" w:rsidRPr="00490298" w:rsidTr="00D25740">
        <w:trPr>
          <w:trHeight w:val="17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Ясная: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1, 3, 5, 7, 9, 11, 13, 15, 17, 19, 21, 23, 25, 27, 33, 35, 37, 39, 41, 43, 45, 47.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Радужная: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17, 19, 21, 23, 25, 27, 29, 31, 33, 35, 37, 39, 41, 43, 45, 47, 49, 51, 53, 55, 57, 59, 26, 28, 30, 32, 34, 36, 38, 40, 42, 44, 46, </w:t>
            </w:r>
            <w:r w:rsidR="00E756BB">
              <w:rPr>
                <w:rFonts w:ascii="Liberation Serif" w:hAnsi="Liberation Serif"/>
                <w:sz w:val="22"/>
                <w:szCs w:val="22"/>
              </w:rPr>
              <w:t>48, 50, 52, 54, 56, 58,60, 62.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 Летняя, Светлая.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Героев Отечества</w:t>
            </w:r>
            <w:r w:rsidR="00763382">
              <w:rPr>
                <w:rFonts w:ascii="Liberation Serif" w:hAnsi="Liberation Serif"/>
                <w:b/>
                <w:sz w:val="22"/>
                <w:szCs w:val="22"/>
              </w:rPr>
              <w:t>:</w:t>
            </w:r>
            <w:r w:rsidRPr="00763382">
              <w:rPr>
                <w:rFonts w:ascii="Liberation Serif" w:hAnsi="Liberation Serif"/>
                <w:bCs/>
                <w:sz w:val="22"/>
                <w:szCs w:val="22"/>
              </w:rPr>
              <w:t>7</w:t>
            </w:r>
            <w:r w:rsidRPr="00763382">
              <w:rPr>
                <w:rFonts w:ascii="Liberation Serif" w:hAnsi="Liberation Serif"/>
                <w:sz w:val="22"/>
                <w:szCs w:val="22"/>
              </w:rPr>
              <w:t>,8,10,11, 11а,12</w:t>
            </w:r>
            <w:r w:rsidR="0087526B" w:rsidRPr="00763382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97, </w:t>
            </w:r>
            <w:r w:rsidRPr="00763382">
              <w:rPr>
                <w:rFonts w:ascii="Liberation Serif" w:hAnsi="Liberation Serif"/>
                <w:sz w:val="22"/>
                <w:szCs w:val="22"/>
              </w:rPr>
              <w:t>101, 101а, 103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Кутузова, кроме домов №№ 27, 31, 31а,35, 35а</w:t>
            </w:r>
            <w:r w:rsidR="0087526B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128, 134.</w:t>
            </w:r>
          </w:p>
        </w:tc>
      </w:tr>
      <w:tr w:rsidR="00490298" w:rsidRPr="00490298" w:rsidTr="00D25740">
        <w:trPr>
          <w:trHeight w:val="46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1887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35»,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Железнодорожная, 22. </w:t>
            </w:r>
          </w:p>
        </w:tc>
      </w:tr>
      <w:tr w:rsidR="00490298" w:rsidRPr="00490298" w:rsidTr="00D25740">
        <w:trPr>
          <w:trHeight w:val="19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Чехова.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16, 18, 20, 21, 22, 24.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Железнодорожная: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Калинина,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>41.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36, 38, 40, 42, 42а, 42б, 46, 48, 50, 52, 58, 60, 62</w:t>
            </w:r>
            <w:r w:rsidR="00A86FB1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Коллективный сад №29</w:t>
            </w:r>
            <w:r w:rsidR="00A86FB1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Шестакова: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3, 4, 5, 6, 8, 14, 18.</w:t>
            </w:r>
          </w:p>
        </w:tc>
      </w:tr>
      <w:tr w:rsidR="00490298" w:rsidRPr="00490298" w:rsidTr="00D25740">
        <w:trPr>
          <w:trHeight w:val="44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1888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в здании Спортивного комплекса «Факел», ул. Железнодорожная, 22. </w:t>
            </w:r>
          </w:p>
        </w:tc>
      </w:tr>
      <w:tr w:rsidR="00490298" w:rsidRPr="00490298" w:rsidTr="00D25740">
        <w:trPr>
          <w:trHeight w:val="152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улицы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Гвардейская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переулков Больничный, Радистов, Южный.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25, 27, 28, 29, 30, 32, 34, 36, 38, 40, 41, 42, 43, 44, 45, 46, 47, 48, 49, 51, 52, 53.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Железнодорожная: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32, 34, 36, 38, 40, 42, 44, 48, 50, 54, 56, 58, 62.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39, 43.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Механизаторов: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2, 4, 8, 10, 12, 14, 16.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23, 25, 27, 29, 31, 33, 35, 37, 39,60, 62, 64, 68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70, 76, 78.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Строителей: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44, 46, 57, 59, 61, 63, 69, 77, 79, 83.</w:t>
            </w:r>
          </w:p>
        </w:tc>
      </w:tr>
      <w:tr w:rsidR="00490298" w:rsidRPr="00490298" w:rsidTr="00D25740">
        <w:trPr>
          <w:trHeight w:val="37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1889</w:t>
            </w:r>
          </w:p>
          <w:p w:rsidR="00A86FB1" w:rsidRDefault="00490298" w:rsidP="00A86FB1">
            <w:pPr>
              <w:ind w:firstLine="540"/>
              <w:jc w:val="center"/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</w:t>
            </w:r>
            <w:r w:rsidR="00E756B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ОУ «Средняя общеобразовательная школа № 25 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углублённым изучением отдельных предметов»,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</w:t>
            </w:r>
            <w:proofErr w:type="gram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Октябрьская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94а.</w:t>
            </w:r>
          </w:p>
        </w:tc>
      </w:tr>
      <w:tr w:rsidR="00490298" w:rsidRPr="00490298" w:rsidTr="00D25740">
        <w:trPr>
          <w:trHeight w:val="381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48, 50а, 52, 54.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51, 53, 55, 55а, 57, 57а, 59, 59а, 61, 63, 65, 72.</w:t>
            </w:r>
          </w:p>
        </w:tc>
      </w:tr>
      <w:tr w:rsidR="00490298" w:rsidRPr="00490298" w:rsidTr="00D25740">
        <w:trPr>
          <w:trHeight w:val="56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1890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="00E756BB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ОУ «Средняя общеобразовательная школа № 25</w:t>
            </w:r>
            <w:r w:rsidR="00A86FB1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с углублённым изучением отдельных предметов»,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ул. Октябрьская, 94а.</w:t>
            </w:r>
          </w:p>
        </w:tc>
      </w:tr>
      <w:tr w:rsidR="00490298" w:rsidRPr="00490298" w:rsidTr="00D25740">
        <w:trPr>
          <w:trHeight w:val="61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67, 67а, 69, 69а, 73, 75, 77, 78, 80, 81, 81а, 82.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Суворова: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33, 35, 36, 37, 38, 39, 40.</w:t>
            </w:r>
          </w:p>
        </w:tc>
      </w:tr>
      <w:tr w:rsidR="00490298" w:rsidRPr="00490298" w:rsidTr="00D25740">
        <w:trPr>
          <w:trHeight w:val="41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Избирательный участок № 1891</w:t>
            </w:r>
          </w:p>
          <w:p w:rsidR="00490298" w:rsidRPr="00490298" w:rsidRDefault="00490298" w:rsidP="00A86FB1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ГАПОУ СО «Каменск-Уральский техникум торговли и сервиса», 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Октябрьская, 99. </w:t>
            </w:r>
          </w:p>
        </w:tc>
      </w:tr>
      <w:tr w:rsidR="00490298" w:rsidRPr="00490298" w:rsidTr="00D25740">
        <w:trPr>
          <w:trHeight w:val="641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 xml:space="preserve">104,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106, 110, 112, 118.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Суворова: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25, 27, 34, 36, 38.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43, 48, 50.</w:t>
            </w:r>
          </w:p>
        </w:tc>
      </w:tr>
      <w:tr w:rsidR="00490298" w:rsidRPr="00490298" w:rsidTr="00D25740">
        <w:trPr>
          <w:trHeight w:val="47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1892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лужебное помещение шахматного клуба «Космос», ул. Механизаторов, 72.</w:t>
            </w:r>
          </w:p>
        </w:tc>
      </w:tr>
      <w:tr w:rsidR="00490298" w:rsidRPr="00490298" w:rsidTr="00D25740">
        <w:trPr>
          <w:trHeight w:val="17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 Клары Цеткин, Учительская.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Менделеева: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84а, 86, 88, 90, 92, 94, 96, 98, 100, 102, 104, 123, 125, 127, 129, 131, 133, 135, 137, 139, 141, 143, 145, 147, 149, 151.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Механизаторов: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48а, 50, 56, 58, 60, 64, 66, 68, 72, 72а, 74, 75, 76, 77, 78, 79, 81, 83, 85, 87, 89, 91.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73, 75, 79, 81, 83, 87, 89, 91, 93, 97, 101.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Плеханова: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62, 62а, 62б, 64, 66, 66а, 68, 70, 72, 74, 76, 78, 80, 85, 87, 89, 91, 93, 95, 97, 99, 101, 103, 105.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Суворова: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33, 35.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Физкультурников: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2а, 4, 6, 8, 10, 12, 16, 17а, 18, 20, 20а, 22, 24, 26, 28, 30, 32.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62а, 67, 69, 71, 73, 75, 77, 81, 83, 85, 87, 87а, 89, 91, 93, 111, 113.</w:t>
            </w:r>
          </w:p>
        </w:tc>
      </w:tr>
      <w:tr w:rsidR="00490298" w:rsidRPr="00490298" w:rsidTr="00D25740">
        <w:trPr>
          <w:trHeight w:val="328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1893</w:t>
            </w:r>
          </w:p>
          <w:p w:rsidR="00490298" w:rsidRPr="00490298" w:rsidRDefault="00490298" w:rsidP="00A86FB1">
            <w:pPr>
              <w:ind w:firstLine="540"/>
              <w:jc w:val="center"/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МБОУ «Основная общеобразовательная школа № 27 с интернатом», 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Калинина, 67. </w:t>
            </w:r>
          </w:p>
        </w:tc>
      </w:tr>
      <w:tr w:rsidR="00490298" w:rsidRPr="00490298" w:rsidTr="00D25740">
        <w:trPr>
          <w:trHeight w:val="272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A86FB1" w:rsidRDefault="00490298" w:rsidP="001E3B7E">
            <w:pPr>
              <w:pStyle w:val="20"/>
              <w:spacing w:after="0" w:line="240" w:lineRule="auto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A86FB1">
              <w:rPr>
                <w:rFonts w:ascii="Liberation Serif" w:hAnsi="Liberation Serif"/>
                <w:b/>
                <w:sz w:val="22"/>
                <w:szCs w:val="22"/>
              </w:rPr>
              <w:t>Все дома переулков 1-й Октябрьский, 2-й Октябрьский.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 xml:space="preserve">56, 58,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60, 62, 64, 66, 68, 70, 71, 72, 73, 73а, 74, 75, 77, 79, 81.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49</w:t>
            </w:r>
            <w:r w:rsidR="00A86FB1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Механизаторов: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22, 24, 26, 28, 30, 34, 36, 38, 38а, 40, 42, 44, 46, 48.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Мира: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2, 4, 6, 8, 10, 12.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45, 47, 49, 55, 57, 59, 59а, 61, 63, 63а, 65, 67, 69, 71, 82, 84, 86, 88, 90, 92, 94, 96, 98, 100, 102.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Физкультурников: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1, 3, 5, 7, 9.</w:t>
            </w:r>
          </w:p>
        </w:tc>
      </w:tr>
      <w:tr w:rsidR="00490298" w:rsidRPr="00490298" w:rsidTr="00D25740">
        <w:trPr>
          <w:trHeight w:val="37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1894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A86FB1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ГАПОУ СО «Каменск-Уральский агропромышленный техникум», 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Механизаторов, 20. </w:t>
            </w:r>
          </w:p>
        </w:tc>
      </w:tr>
      <w:tr w:rsidR="00490298" w:rsidRPr="00490298" w:rsidTr="00D25740">
        <w:trPr>
          <w:trHeight w:val="295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Автоклавщиков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Белинского: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54, 55,56, 58, 60, 62, 63, 64, 65, 66, 67, 68, 69, 70, 71, 71а, 71б, 72, 74, 76, 78, 80, 82, 84, 86.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Калинина: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78, 80, 82, 83, 84, 85, 86, 87, 88, 89, 90, 91, 92, 93, 95, 97, 101, 103, 105.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Менделеева: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490298">
              <w:rPr>
                <w:rFonts w:ascii="Liberation Serif" w:hAnsi="Liberation Serif"/>
                <w:sz w:val="22"/>
                <w:szCs w:val="22"/>
              </w:rPr>
              <w:t>, 66, 76, 78, 80, 82, 84.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Механизаторов: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1а,3, 5, 7, 9, 15, 17, 19, 21, 27, 29, 31, 33, 39, 41, 43, 45, 47, 49, 53, 55, 57, 59, 61, 63, 65, 67, 69.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Мира: 1,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3, 5, 7, 9, 11, 13, 14, 15, 16, 17, 18, 20, 21, 22, 23, 24, 26, 28, 30.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25740">
              <w:rPr>
                <w:rFonts w:ascii="Liberation Serif" w:hAnsi="Liberation Serif"/>
                <w:b/>
                <w:sz w:val="22"/>
                <w:szCs w:val="22"/>
              </w:rPr>
              <w:t>Ул. Октябрьская</w:t>
            </w:r>
            <w:r w:rsidR="00D25740">
              <w:rPr>
                <w:rFonts w:ascii="Liberation Serif" w:hAnsi="Liberation Serif"/>
                <w:sz w:val="22"/>
                <w:szCs w:val="22"/>
              </w:rPr>
              <w:t>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43, 43а</w:t>
            </w:r>
            <w:r w:rsidR="00D2574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Плеханова: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Садоводческое товарищество № 3</w:t>
            </w:r>
            <w:r w:rsidR="00D25740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Садоводческое товарищество № 23.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Физкультурников: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11, 13, 15, 17, 19, 21, 21а, 23, 25, 27.</w:t>
            </w:r>
          </w:p>
        </w:tc>
      </w:tr>
      <w:tr w:rsidR="00490298" w:rsidRPr="00490298" w:rsidTr="00D25740">
        <w:trPr>
          <w:trHeight w:val="42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6E04FD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1895</w:t>
            </w:r>
          </w:p>
          <w:p w:rsidR="00D25740" w:rsidRPr="006E04FD" w:rsidRDefault="00490298" w:rsidP="00D25740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E04FD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аудитория в здании </w:t>
            </w:r>
            <w:r w:rsidRPr="006E04FD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20»,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</w:t>
            </w:r>
            <w:proofErr w:type="spellStart"/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>Исетская</w:t>
            </w:r>
            <w:proofErr w:type="spellEnd"/>
            <w:r w:rsidRPr="006E04FD">
              <w:rPr>
                <w:rFonts w:ascii="Liberation Serif" w:hAnsi="Liberation Serif"/>
                <w:b/>
                <w:bCs/>
                <w:sz w:val="22"/>
                <w:szCs w:val="22"/>
              </w:rPr>
              <w:t>, 20.</w:t>
            </w:r>
          </w:p>
        </w:tc>
      </w:tr>
      <w:tr w:rsidR="00490298" w:rsidRPr="00490298" w:rsidTr="00D25740">
        <w:trPr>
          <w:trHeight w:val="94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33, 34, 35, 36, 40, 42, 44, 46.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Набережная: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11, 13, 15, 17, 19, 21.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Стахановская: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19, 20.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Уральская: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47, 51, 53.</w:t>
            </w:r>
          </w:p>
        </w:tc>
      </w:tr>
      <w:tr w:rsidR="00490298" w:rsidRPr="00490298" w:rsidTr="00D25740">
        <w:trPr>
          <w:trHeight w:val="44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1896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20»,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20.</w:t>
            </w:r>
          </w:p>
        </w:tc>
      </w:tr>
      <w:tr w:rsidR="00490298" w:rsidRPr="00490298" w:rsidTr="00D25740">
        <w:trPr>
          <w:trHeight w:val="145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Бугарева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Лечебная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14, 16, 18, 20.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15, 17, 19, 24, 26, 27, 28.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Набережная: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1, 3, 5, 7, 9.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Уральская: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30, 32, 32а, 36, 40, 44.</w:t>
            </w:r>
          </w:p>
        </w:tc>
      </w:tr>
      <w:tr w:rsidR="00490298" w:rsidRPr="00490298" w:rsidTr="00D25740">
        <w:trPr>
          <w:trHeight w:val="47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1897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лужебное помещение в здании МБУ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«Центр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психолого-медико-социального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 сопровождения»,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Уральская, 43. </w:t>
            </w:r>
          </w:p>
        </w:tc>
      </w:tr>
      <w:tr w:rsidR="00490298" w:rsidRPr="00490298" w:rsidTr="00D25740">
        <w:trPr>
          <w:trHeight w:val="1088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22, 24, 26, 28, 30, 32, 34, 36, 38.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Гагарина: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48, 50, 52.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37, 39, 41.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Стахановская: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9, 10, 12, 13, 14, 14а, 16.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Уральская: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41, 43.</w:t>
            </w:r>
          </w:p>
        </w:tc>
      </w:tr>
      <w:tr w:rsidR="00490298" w:rsidRPr="00490298" w:rsidTr="006E04FD">
        <w:trPr>
          <w:trHeight w:val="321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1898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ГКОУ СО «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Каменск-Уральская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 школа»,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Уральская, 31. </w:t>
            </w:r>
          </w:p>
        </w:tc>
      </w:tr>
      <w:tr w:rsidR="00490298" w:rsidRPr="00490298" w:rsidTr="00D25740">
        <w:trPr>
          <w:trHeight w:val="47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улицы Попова.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23, 25, 27, 29, 31, 33, 35, 37.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Гагарина: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12, 14, 16, 22, 24, 26, 28, 30, 32, 34, 36, 38, 42.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21, 22, 23, 24, 26, 27, 28, 31, 32.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Стахановская: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1, 2, 3, 4.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Уральская: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24, 27, 29.</w:t>
            </w:r>
          </w:p>
        </w:tc>
      </w:tr>
      <w:tr w:rsidR="00490298" w:rsidRPr="00490298" w:rsidTr="00D25740">
        <w:trPr>
          <w:trHeight w:val="37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1899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2»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, ул. Строителей, 24. </w:t>
            </w:r>
          </w:p>
        </w:tc>
      </w:tr>
      <w:tr w:rsidR="00490298" w:rsidRPr="00490298" w:rsidTr="00D25740">
        <w:trPr>
          <w:trHeight w:val="1322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Алюминиевая: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5, 7, 11, 13, 15, 19, 21.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Гагарина: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Каменская: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15, 16, 18, 20.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48, 52.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Строителей: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20, 22, 28, 29, 30, 32, 32а, 33, 34, 35, 36, 38, 41, 43, 45, 47.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Уральская: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7, 9, 10, 11, 11а, 12, 13, 14, 15в, 15, 16, 17, 18, 19, 20, 21, 23, 25.</w:t>
            </w:r>
          </w:p>
        </w:tc>
      </w:tr>
      <w:tr w:rsidR="00490298" w:rsidRPr="00490298" w:rsidTr="00D25740">
        <w:trPr>
          <w:trHeight w:val="40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1900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2»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ул. Строителей, 24</w:t>
            </w:r>
          </w:p>
        </w:tc>
      </w:tr>
      <w:tr w:rsidR="00490298" w:rsidRPr="00490298" w:rsidTr="00D25740">
        <w:trPr>
          <w:trHeight w:val="149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Все дома улицы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Красногорская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Алюминиевая: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6, 8, 12.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5, 7, 11.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9, 11.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26, 28, 32, 34, 36, 42, 46.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Строителей: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8, 10, 21, 25.</w:t>
            </w:r>
          </w:p>
        </w:tc>
      </w:tr>
      <w:tr w:rsidR="00490298" w:rsidRPr="00490298" w:rsidTr="00D25740">
        <w:trPr>
          <w:trHeight w:val="22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1901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5»</w:t>
            </w:r>
            <w:r w:rsidRPr="00490298"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12.</w:t>
            </w:r>
          </w:p>
        </w:tc>
      </w:tr>
      <w:tr w:rsidR="00490298" w:rsidRPr="00490298" w:rsidTr="00D25740">
        <w:trPr>
          <w:trHeight w:val="93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Все дома улицы Жуковского, Коттеджи.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Исетская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6, 8, 10, 14.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2, 4, 6, 7, 12, 14, 16, 20.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Строителей: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1, 5, 7, 15.</w:t>
            </w:r>
          </w:p>
        </w:tc>
      </w:tr>
      <w:tr w:rsidR="00490298" w:rsidRPr="00490298" w:rsidTr="00165EA8">
        <w:trPr>
          <w:trHeight w:val="17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1902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 xml:space="preserve">б. Комсомольский, 46. </w:t>
            </w:r>
          </w:p>
        </w:tc>
      </w:tr>
      <w:tr w:rsidR="00490298" w:rsidRPr="00490298" w:rsidTr="00D25740">
        <w:trPr>
          <w:trHeight w:val="67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 xml:space="preserve">Бульвар Комсомольский: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38, 38б, 40, 43, 44, 47, 49, 51.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86, 86а, 86б, 87, 89, 95.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Кутузова: </w:t>
            </w:r>
            <w:r w:rsidRPr="00165EA8">
              <w:rPr>
                <w:rFonts w:ascii="Liberation Serif" w:hAnsi="Liberation Serif"/>
                <w:sz w:val="22"/>
                <w:szCs w:val="22"/>
              </w:rPr>
              <w:t>27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31</w:t>
            </w:r>
            <w:r w:rsidR="00D2574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  <w:tr w:rsidR="00490298" w:rsidRPr="00490298" w:rsidTr="00D25740">
        <w:trPr>
          <w:trHeight w:val="42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1903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б. Комсомольский, 46. </w:t>
            </w:r>
          </w:p>
        </w:tc>
      </w:tr>
      <w:tr w:rsidR="00490298" w:rsidRPr="00490298" w:rsidTr="00D25740">
        <w:trPr>
          <w:trHeight w:val="72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Комсомольский: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50, 52, 54, 55, 57, 59, 63, 65, 67, 69.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Октябрьская: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120, 126.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Кутузова: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31а, 35, 35а</w:t>
            </w:r>
            <w:r w:rsidR="00D2574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  <w:tr w:rsidR="00490298" w:rsidRPr="00490298" w:rsidTr="00D25740">
        <w:trPr>
          <w:trHeight w:val="37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1904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лужебное помещение в здании МАУК «Дворец культуры «Металлург»,</w:t>
            </w:r>
            <w:r w:rsidR="00165EA8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Трудовые резервы, 8а.</w:t>
            </w:r>
          </w:p>
        </w:tc>
      </w:tr>
      <w:tr w:rsidR="00490298" w:rsidRPr="00490298" w:rsidTr="001E3B7E">
        <w:trPr>
          <w:trHeight w:val="462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Папанинцев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  <w:proofErr w:type="gramEnd"/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Ул. Трудовые резервы: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8а.</w:t>
            </w:r>
          </w:p>
        </w:tc>
      </w:tr>
      <w:tr w:rsidR="00490298" w:rsidRPr="00490298" w:rsidTr="00D25740">
        <w:trPr>
          <w:trHeight w:val="43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1905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удитория в здании М</w:t>
            </w:r>
            <w:r w:rsidR="00BA3131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ОУ «Средняя общеобразовательная школа №37</w:t>
            </w:r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 углублённым изучением отдельных предметов», ул. Западная, 12.</w:t>
            </w:r>
          </w:p>
        </w:tc>
      </w:tr>
      <w:tr w:rsidR="00490298" w:rsidRPr="00490298" w:rsidTr="00D25740">
        <w:trPr>
          <w:trHeight w:val="844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улиц 1-й Проезд, 2-й Проезд, 3-й Проезд, 4-й Проезд,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Западная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Садоводческое товарищество № 117</w:t>
            </w:r>
            <w:r w:rsidR="00D25740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Трудовые Резервы: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5, 11, 17.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Центральная: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1, 2, 3, 4, 5, 6, 6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11, 12, 14, 20, 22, 24, 26, 28, 30, 32, 34.</w:t>
            </w:r>
          </w:p>
        </w:tc>
      </w:tr>
      <w:tr w:rsidR="00490298" w:rsidRPr="00490298" w:rsidTr="00D25740">
        <w:trPr>
          <w:trHeight w:val="46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1906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</w:t>
            </w:r>
            <w:r w:rsidR="00BA3131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А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ОУ «Средняя общеобразовательная школа № 7»,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Школьная, 10. </w:t>
            </w:r>
          </w:p>
        </w:tc>
      </w:tr>
      <w:tr w:rsidR="00490298" w:rsidRPr="00490298" w:rsidTr="00D25740">
        <w:trPr>
          <w:trHeight w:val="826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Все дома улицы </w:t>
            </w:r>
            <w:proofErr w:type="gram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Школьная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Коммунальная: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2, 4, 6, 8, 10, 14, 16, 18, 20.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Слесарей: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>4, 6, 8, 14.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Центральная: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34a, 36, 38, 40, 42, 46, 48, 50, 52, 54.</w:t>
            </w:r>
          </w:p>
        </w:tc>
      </w:tr>
      <w:tr w:rsidR="00490298" w:rsidRPr="00490298" w:rsidTr="00D25740">
        <w:trPr>
          <w:trHeight w:val="39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1907</w:t>
            </w:r>
          </w:p>
          <w:p w:rsidR="00490298" w:rsidRPr="00490298" w:rsidRDefault="00490298" w:rsidP="00D25740">
            <w:pPr>
              <w:ind w:firstLine="540"/>
              <w:jc w:val="center"/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МБОУ «Основная общеобразовательная школа № 14»,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ул. 2-я Рабочая, 51. </w:t>
            </w:r>
          </w:p>
        </w:tc>
      </w:tr>
      <w:tr w:rsidR="00490298" w:rsidRPr="00490298" w:rsidTr="00D25740">
        <w:trPr>
          <w:trHeight w:val="1583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Все дома улиц 1-я Рабочая, 2-я Полевая, 3-я Рабочая, 5-я Рабочая,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Новорабочая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Полевая, Средний проезд.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Слесарей: </w:t>
            </w:r>
            <w:r w:rsidRPr="00490298">
              <w:rPr>
                <w:rFonts w:ascii="Liberation Serif" w:hAnsi="Liberation Serif"/>
                <w:bCs/>
                <w:sz w:val="22"/>
                <w:szCs w:val="22"/>
              </w:rPr>
              <w:t>20, 24.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2-я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4, 5, 7, 8, 9, 11, 13, 14, 15, 16, 17, 18, 19, 19а, 20, 21, 22, 23, 24, 25, 26, 27, 28, 29, 30, 31, 35, 37, 41.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4, 5, 6, 7, 11, 13, 14а, 15, 16, 16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17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18, 19, 20, 21, 22, 23, 24, 26, 28, 30.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6-я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2, 2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4, 4</w:t>
            </w:r>
            <w:r w:rsidRPr="00490298">
              <w:rPr>
                <w:rFonts w:ascii="Liberation Serif" w:hAnsi="Liberation Serif"/>
                <w:sz w:val="22"/>
                <w:szCs w:val="22"/>
                <w:lang w:val="en-US"/>
              </w:rPr>
              <w:t>a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, 5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6, 7, 8, 9, 10, 11, 12, 13, 13а, 14, 14а, 15, 16, 16а, 18, 19, 20, 21, 22, 23, 25, 25а, 26, 27, </w:t>
            </w:r>
            <w:r w:rsidRPr="00BA3131">
              <w:rPr>
                <w:rFonts w:ascii="Liberation Serif" w:hAnsi="Liberation Serif"/>
                <w:sz w:val="22"/>
                <w:szCs w:val="22"/>
              </w:rPr>
              <w:t>27а,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 28, 29, 30, 31, 32, 33, 35, 37, 39, 41, 43, 47, 49.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Коммунальная: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1, 3, 5, 9, 22, 24, 26.</w:t>
            </w:r>
          </w:p>
        </w:tc>
      </w:tr>
      <w:tr w:rsidR="00490298" w:rsidRPr="00490298" w:rsidTr="00D25740">
        <w:trPr>
          <w:trHeight w:val="41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1908</w:t>
            </w:r>
          </w:p>
          <w:p w:rsidR="00490298" w:rsidRPr="00490298" w:rsidRDefault="00490298" w:rsidP="00D25740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D25740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ч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итальный зал библиотеки № 4  Центральной городской библиотеки им. А.С. Пушкина 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МАУК «Централизованная библиотечная система города Каменска-Уральского»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ул. 2-я Рабочая, 99</w:t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. </w:t>
            </w:r>
          </w:p>
        </w:tc>
      </w:tr>
      <w:tr w:rsidR="00490298" w:rsidRPr="00490298" w:rsidTr="00D25740">
        <w:trPr>
          <w:trHeight w:val="131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  <w:proofErr w:type="gramEnd"/>
          </w:p>
          <w:p w:rsidR="00490298" w:rsidRPr="00490298" w:rsidRDefault="00490298" w:rsidP="001E3B7E">
            <w:pPr>
              <w:pStyle w:val="32"/>
              <w:spacing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2-я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57, 59, 61, 63, 65, 67, 69, 71, 73, 75, 77, 79, 81, 83, 85, 87, 89, 91, 93, 95, 98, 99, 99a, 100, 101, 102, 104, 105, 106, 108, 111, 113.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4-я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31, 33, 37, 39, 41, 43, 44, 45, 46, 47, 48, 51, 52, 58, 59, 60, 61, 62, 64, 65, 66, 71, 73, 75, 76, 77, 79, 81, 83.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6-я Рабочая: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62, 66, 72, 74.</w:t>
            </w:r>
          </w:p>
        </w:tc>
      </w:tr>
      <w:tr w:rsidR="00490298" w:rsidRPr="00490298" w:rsidTr="00D25740">
        <w:trPr>
          <w:trHeight w:val="40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1909</w:t>
            </w:r>
          </w:p>
          <w:p w:rsidR="00490298" w:rsidRPr="00490298" w:rsidRDefault="00490298" w:rsidP="0007132A">
            <w:pPr>
              <w:ind w:firstLine="54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07132A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с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лужебное помещение в здании ж/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д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станции УАЗ. </w:t>
            </w:r>
          </w:p>
        </w:tc>
      </w:tr>
      <w:tr w:rsidR="00490298" w:rsidRPr="00490298" w:rsidTr="00D25740">
        <w:trPr>
          <w:trHeight w:val="39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станц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ии УА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З.</w:t>
            </w:r>
          </w:p>
        </w:tc>
      </w:tr>
      <w:tr w:rsidR="00490298" w:rsidRPr="00490298" w:rsidTr="00D25740">
        <w:trPr>
          <w:trHeight w:val="48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Избирательный участок № 1910</w:t>
            </w:r>
          </w:p>
          <w:p w:rsidR="00490298" w:rsidRPr="00490298" w:rsidRDefault="00490298" w:rsidP="0007132A">
            <w:pPr>
              <w:ind w:firstLine="540"/>
              <w:jc w:val="center"/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– </w:t>
            </w:r>
            <w:proofErr w:type="gramStart"/>
            <w:r w:rsidR="0007132A">
              <w:rPr>
                <w:rFonts w:ascii="Liberation Serif" w:hAnsi="Liberation Serif"/>
                <w:b/>
                <w:b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>МБОУ «Основная общеобразовательная школа № 39»,</w:t>
            </w:r>
          </w:p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д. </w:t>
            </w:r>
            <w:proofErr w:type="spellStart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Монастырка</w:t>
            </w:r>
            <w:proofErr w:type="spellEnd"/>
            <w:r w:rsidRPr="00490298">
              <w:rPr>
                <w:rFonts w:ascii="Liberation Serif" w:hAnsi="Liberation Serif"/>
                <w:b/>
                <w:bCs/>
                <w:sz w:val="22"/>
                <w:szCs w:val="22"/>
              </w:rPr>
              <w:t>, ул. Комиссаров, 29.</w:t>
            </w:r>
          </w:p>
        </w:tc>
      </w:tr>
      <w:tr w:rsidR="00490298" w:rsidRPr="00490298" w:rsidTr="00D25740">
        <w:trPr>
          <w:trHeight w:val="435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деревни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Монастырка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Садоводческое товарищество №</w:t>
            </w:r>
            <w:r w:rsidRPr="001E3B7E">
              <w:rPr>
                <w:rFonts w:ascii="Liberation Serif" w:hAnsi="Liberation Serif"/>
                <w:b/>
                <w:sz w:val="22"/>
                <w:szCs w:val="22"/>
              </w:rPr>
              <w:t>№ 11, 19</w:t>
            </w:r>
            <w:r w:rsidR="0007132A" w:rsidRPr="001E3B7E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</w:tc>
      </w:tr>
      <w:tr w:rsidR="00490298" w:rsidRPr="00490298" w:rsidTr="00D25740">
        <w:trPr>
          <w:trHeight w:val="277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8" w:type="dxa"/>
            </w:tcMar>
            <w:vAlign w:val="center"/>
          </w:tcPr>
          <w:p w:rsidR="00490298" w:rsidRPr="00490298" w:rsidRDefault="00490298" w:rsidP="00D82E66">
            <w:pPr>
              <w:widowControl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Избирательный участок № 1911</w:t>
            </w:r>
          </w:p>
          <w:p w:rsidR="00490298" w:rsidRPr="00490298" w:rsidRDefault="00490298" w:rsidP="00165EA8">
            <w:pPr>
              <w:ind w:firstLine="54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место нахождения участковой комиссии и помещения для голосования– </w:t>
            </w:r>
            <w:proofErr w:type="gramStart"/>
            <w:r w:rsidR="0007132A">
              <w:rPr>
                <w:rFonts w:ascii="Liberation Serif" w:hAnsi="Liberation Serif"/>
                <w:b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а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удитория в здании </w:t>
            </w:r>
            <w:r w:rsidRPr="0049029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40», </w:t>
            </w:r>
            <w:r w:rsidR="00165EA8">
              <w:rPr>
                <w:rFonts w:ascii="Liberation Serif" w:hAnsi="Liberation Serif"/>
                <w:b/>
                <w:bCs/>
                <w:iCs/>
                <w:sz w:val="22"/>
                <w:szCs w:val="22"/>
              </w:rPr>
              <w:br/>
            </w: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Челябинская, 29. </w:t>
            </w:r>
          </w:p>
        </w:tc>
      </w:tr>
      <w:tr w:rsidR="00490298" w:rsidRPr="00490298" w:rsidTr="00D25740">
        <w:trPr>
          <w:trHeight w:val="419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по улице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Яблоневая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Все дома по переулку </w:t>
            </w:r>
            <w:proofErr w:type="gram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Тенистый</w:t>
            </w:r>
            <w:proofErr w:type="gram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Все дома по улице Рябиновая</w:t>
            </w:r>
            <w:r w:rsidR="0007132A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Бульвар Комсомольский: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30,31, 32, 33, 35.</w:t>
            </w:r>
          </w:p>
          <w:p w:rsidR="00490298" w:rsidRPr="00BA3131" w:rsidRDefault="00490298" w:rsidP="001E3B7E">
            <w:pPr>
              <w:widowControl w:val="0"/>
              <w:jc w:val="both"/>
              <w:rPr>
                <w:rFonts w:ascii="Liberation Serif" w:hAnsi="Liberation Serif"/>
              </w:rPr>
            </w:pPr>
            <w:r w:rsidRPr="00BA3131">
              <w:rPr>
                <w:rFonts w:ascii="Liberation Serif" w:hAnsi="Liberation Serif"/>
                <w:b/>
                <w:sz w:val="22"/>
                <w:szCs w:val="22"/>
              </w:rPr>
              <w:t xml:space="preserve">Ул. Каменская: </w:t>
            </w:r>
            <w:r w:rsidRPr="00BA3131">
              <w:rPr>
                <w:rFonts w:ascii="Liberation Serif" w:hAnsi="Liberation Serif"/>
                <w:sz w:val="22"/>
                <w:szCs w:val="22"/>
              </w:rPr>
              <w:t>94, 94а</w:t>
            </w:r>
            <w:r w:rsidR="0007132A" w:rsidRPr="00BA3131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Анатолия </w:t>
            </w:r>
            <w:proofErr w:type="spellStart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>Брижана</w:t>
            </w:r>
            <w:proofErr w:type="spellEnd"/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6, 8, 10, 12, 14, 16, 18.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Суворова: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Ясная: 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 xml:space="preserve">29, 31. 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 Радужная: </w:t>
            </w:r>
            <w:r w:rsidRPr="00490298">
              <w:rPr>
                <w:rFonts w:ascii="Liberation Serif" w:hAnsi="Liberation Serif"/>
                <w:sz w:val="22"/>
                <w:szCs w:val="22"/>
              </w:rPr>
              <w:t>3, 5, 7, 9, 11, 13, 14, 15, 16, 17, 18, 20.</w:t>
            </w:r>
          </w:p>
          <w:p w:rsidR="00490298" w:rsidRPr="00490298" w:rsidRDefault="00490298" w:rsidP="001E3B7E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90298">
              <w:rPr>
                <w:rFonts w:ascii="Liberation Serif" w:hAnsi="Liberation Serif"/>
                <w:b/>
                <w:sz w:val="22"/>
                <w:szCs w:val="22"/>
              </w:rPr>
              <w:t xml:space="preserve">Ул.4-й пятилетки: </w:t>
            </w:r>
            <w:r w:rsidRPr="00BA3131">
              <w:rPr>
                <w:rFonts w:ascii="Liberation Serif" w:hAnsi="Liberation Serif"/>
                <w:sz w:val="22"/>
                <w:szCs w:val="22"/>
              </w:rPr>
              <w:t>49</w:t>
            </w:r>
            <w:r w:rsidR="0007132A" w:rsidRPr="00BA3131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</w:tr>
    </w:tbl>
    <w:p w:rsidR="00490298" w:rsidRPr="00490298" w:rsidRDefault="00490298" w:rsidP="00323AA1">
      <w:pPr>
        <w:widowControl w:val="0"/>
        <w:outlineLvl w:val="0"/>
        <w:rPr>
          <w:rFonts w:ascii="Liberation Serif" w:hAnsi="Liberation Serif"/>
          <w:sz w:val="28"/>
          <w:szCs w:val="28"/>
        </w:rPr>
      </w:pPr>
    </w:p>
    <w:sectPr w:rsidR="00490298" w:rsidRPr="00490298" w:rsidSect="00F469A3">
      <w:headerReference w:type="default" r:id="rId9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AA1" w:rsidRDefault="00323AA1" w:rsidP="00490298">
      <w:r>
        <w:separator/>
      </w:r>
    </w:p>
  </w:endnote>
  <w:endnote w:type="continuationSeparator" w:id="1">
    <w:p w:rsidR="00323AA1" w:rsidRDefault="00323AA1" w:rsidP="00490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AA1" w:rsidRDefault="00323AA1" w:rsidP="00490298">
      <w:r>
        <w:separator/>
      </w:r>
    </w:p>
  </w:footnote>
  <w:footnote w:type="continuationSeparator" w:id="1">
    <w:p w:rsidR="00323AA1" w:rsidRDefault="00323AA1" w:rsidP="00490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AA1" w:rsidRDefault="00322CAF" w:rsidP="00490298">
    <w:pPr>
      <w:pStyle w:val="af4"/>
      <w:jc w:val="center"/>
    </w:pPr>
    <w:r>
      <w:fldChar w:fldCharType="begin"/>
    </w:r>
    <w:r w:rsidR="00323AA1">
      <w:instrText>PAGE   \* MERGEFORMAT</w:instrText>
    </w:r>
    <w:r>
      <w:fldChar w:fldCharType="separate"/>
    </w:r>
    <w:r w:rsidR="00075A46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7A7"/>
    <w:rsid w:val="00010608"/>
    <w:rsid w:val="0007132A"/>
    <w:rsid w:val="00075A46"/>
    <w:rsid w:val="00133698"/>
    <w:rsid w:val="0014512E"/>
    <w:rsid w:val="00163560"/>
    <w:rsid w:val="00165EA8"/>
    <w:rsid w:val="001707A7"/>
    <w:rsid w:val="001E3B7E"/>
    <w:rsid w:val="001F3C0E"/>
    <w:rsid w:val="0023226A"/>
    <w:rsid w:val="00262FEE"/>
    <w:rsid w:val="00301773"/>
    <w:rsid w:val="00311136"/>
    <w:rsid w:val="00315468"/>
    <w:rsid w:val="00322CAF"/>
    <w:rsid w:val="00323AA1"/>
    <w:rsid w:val="00352B7E"/>
    <w:rsid w:val="00374C89"/>
    <w:rsid w:val="003F6459"/>
    <w:rsid w:val="00445E02"/>
    <w:rsid w:val="00490298"/>
    <w:rsid w:val="004C3D72"/>
    <w:rsid w:val="004F1BF0"/>
    <w:rsid w:val="004F4246"/>
    <w:rsid w:val="00536788"/>
    <w:rsid w:val="005B402E"/>
    <w:rsid w:val="006772F2"/>
    <w:rsid w:val="006C6C5E"/>
    <w:rsid w:val="006E04FD"/>
    <w:rsid w:val="006E2BE1"/>
    <w:rsid w:val="00702165"/>
    <w:rsid w:val="00720985"/>
    <w:rsid w:val="007238C8"/>
    <w:rsid w:val="00740540"/>
    <w:rsid w:val="00761552"/>
    <w:rsid w:val="00763382"/>
    <w:rsid w:val="007D08AC"/>
    <w:rsid w:val="0083594B"/>
    <w:rsid w:val="008556E0"/>
    <w:rsid w:val="00871148"/>
    <w:rsid w:val="0087526B"/>
    <w:rsid w:val="00896CBC"/>
    <w:rsid w:val="008C0E41"/>
    <w:rsid w:val="00956960"/>
    <w:rsid w:val="00973C02"/>
    <w:rsid w:val="00975A1C"/>
    <w:rsid w:val="00A1076A"/>
    <w:rsid w:val="00A26589"/>
    <w:rsid w:val="00A86FB1"/>
    <w:rsid w:val="00AC0971"/>
    <w:rsid w:val="00AE6045"/>
    <w:rsid w:val="00B557D6"/>
    <w:rsid w:val="00B91D93"/>
    <w:rsid w:val="00B95DBC"/>
    <w:rsid w:val="00BA3131"/>
    <w:rsid w:val="00BA7870"/>
    <w:rsid w:val="00BC77AC"/>
    <w:rsid w:val="00BF6E52"/>
    <w:rsid w:val="00C2518F"/>
    <w:rsid w:val="00C55198"/>
    <w:rsid w:val="00C8290F"/>
    <w:rsid w:val="00CA14D7"/>
    <w:rsid w:val="00CD11A6"/>
    <w:rsid w:val="00CF7251"/>
    <w:rsid w:val="00D25740"/>
    <w:rsid w:val="00D46873"/>
    <w:rsid w:val="00D82E66"/>
    <w:rsid w:val="00D921D5"/>
    <w:rsid w:val="00DA7827"/>
    <w:rsid w:val="00DE4BE7"/>
    <w:rsid w:val="00E756BB"/>
    <w:rsid w:val="00ED4DA5"/>
    <w:rsid w:val="00EE4587"/>
    <w:rsid w:val="00F026A3"/>
    <w:rsid w:val="00F129BF"/>
    <w:rsid w:val="00F469A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iPriority w:val="99"/>
    <w:qFormat/>
    <w:rsid w:val="004902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490298"/>
  </w:style>
  <w:style w:type="paragraph" w:customStyle="1" w:styleId="11">
    <w:name w:val="Заголовок 11"/>
    <w:basedOn w:val="a"/>
    <w:qFormat/>
    <w:rsid w:val="00490298"/>
    <w:pPr>
      <w:keepNext/>
      <w:ind w:left="5200"/>
      <w:outlineLvl w:val="0"/>
    </w:pPr>
    <w:rPr>
      <w:sz w:val="28"/>
      <w:szCs w:val="28"/>
    </w:rPr>
  </w:style>
  <w:style w:type="paragraph" w:customStyle="1" w:styleId="31">
    <w:name w:val="Заголовок 31"/>
    <w:basedOn w:val="a"/>
    <w:unhideWhenUsed/>
    <w:qFormat/>
    <w:rsid w:val="004902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3">
    <w:name w:val="Заголовок 3 Знак"/>
    <w:qFormat/>
    <w:rsid w:val="00490298"/>
    <w:rPr>
      <w:rFonts w:ascii="Cambria" w:eastAsia="Times New Roman" w:hAnsi="Cambria" w:cs="Times New Roman"/>
      <w:b/>
      <w:bCs/>
      <w:sz w:val="26"/>
      <w:szCs w:val="26"/>
    </w:rPr>
  </w:style>
  <w:style w:type="character" w:styleId="a7">
    <w:name w:val="Strong"/>
    <w:uiPriority w:val="22"/>
    <w:qFormat/>
    <w:rsid w:val="00490298"/>
    <w:rPr>
      <w:b/>
      <w:bCs/>
    </w:rPr>
  </w:style>
  <w:style w:type="character" w:customStyle="1" w:styleId="a8">
    <w:name w:val="Основной текст Знак"/>
    <w:qFormat/>
    <w:rsid w:val="00490298"/>
    <w:rPr>
      <w:bCs/>
      <w:iCs/>
      <w:sz w:val="28"/>
      <w:szCs w:val="28"/>
    </w:rPr>
  </w:style>
  <w:style w:type="character" w:customStyle="1" w:styleId="a9">
    <w:name w:val="Верхний колонтитул Знак"/>
    <w:uiPriority w:val="99"/>
    <w:qFormat/>
    <w:rsid w:val="00490298"/>
    <w:rPr>
      <w:sz w:val="24"/>
      <w:szCs w:val="24"/>
    </w:rPr>
  </w:style>
  <w:style w:type="character" w:styleId="aa">
    <w:name w:val="page number"/>
    <w:qFormat/>
    <w:rsid w:val="00490298"/>
  </w:style>
  <w:style w:type="character" w:customStyle="1" w:styleId="30">
    <w:name w:val="Основной текст 3 Знак"/>
    <w:link w:val="32"/>
    <w:uiPriority w:val="99"/>
    <w:qFormat/>
    <w:rsid w:val="00490298"/>
    <w:rPr>
      <w:sz w:val="16"/>
      <w:szCs w:val="16"/>
    </w:rPr>
  </w:style>
  <w:style w:type="character" w:customStyle="1" w:styleId="ab">
    <w:name w:val="Название Знак"/>
    <w:qFormat/>
    <w:rsid w:val="00490298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490298"/>
    <w:rPr>
      <w:color w:val="0000FF"/>
      <w:u w:val="single"/>
    </w:rPr>
  </w:style>
  <w:style w:type="paragraph" w:customStyle="1" w:styleId="ac">
    <w:name w:val="Заголовок"/>
    <w:basedOn w:val="a"/>
    <w:next w:val="ad"/>
    <w:qFormat/>
    <w:rsid w:val="00490298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d">
    <w:name w:val="Body Text"/>
    <w:basedOn w:val="a"/>
    <w:link w:val="10"/>
    <w:rsid w:val="00490298"/>
    <w:pPr>
      <w:jc w:val="both"/>
    </w:pPr>
    <w:rPr>
      <w:bCs/>
      <w:iCs/>
      <w:sz w:val="28"/>
      <w:szCs w:val="28"/>
    </w:rPr>
  </w:style>
  <w:style w:type="character" w:customStyle="1" w:styleId="10">
    <w:name w:val="Основной текст Знак1"/>
    <w:link w:val="ad"/>
    <w:rsid w:val="00490298"/>
    <w:rPr>
      <w:bCs/>
      <w:iCs/>
      <w:sz w:val="28"/>
      <w:szCs w:val="28"/>
    </w:rPr>
  </w:style>
  <w:style w:type="paragraph" w:styleId="ae">
    <w:name w:val="List"/>
    <w:basedOn w:val="ad"/>
    <w:rsid w:val="00490298"/>
    <w:rPr>
      <w:rFonts w:cs="Mangal"/>
    </w:rPr>
  </w:style>
  <w:style w:type="paragraph" w:customStyle="1" w:styleId="12">
    <w:name w:val="Название объекта1"/>
    <w:basedOn w:val="a"/>
    <w:qFormat/>
    <w:rsid w:val="004902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rsid w:val="00490298"/>
    <w:pPr>
      <w:ind w:left="200" w:hanging="200"/>
    </w:pPr>
  </w:style>
  <w:style w:type="paragraph" w:styleId="af">
    <w:name w:val="index heading"/>
    <w:basedOn w:val="a"/>
    <w:qFormat/>
    <w:rsid w:val="00490298"/>
    <w:pPr>
      <w:suppressLineNumbers/>
    </w:pPr>
    <w:rPr>
      <w:rFonts w:cs="Mangal"/>
    </w:rPr>
  </w:style>
  <w:style w:type="paragraph" w:customStyle="1" w:styleId="af0">
    <w:name w:val="Знак"/>
    <w:basedOn w:val="a"/>
    <w:qFormat/>
    <w:rsid w:val="0049029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490298"/>
    <w:rPr>
      <w:b/>
      <w:bCs/>
      <w:i/>
      <w:iCs/>
      <w:sz w:val="28"/>
      <w:szCs w:val="28"/>
    </w:rPr>
  </w:style>
  <w:style w:type="paragraph" w:customStyle="1" w:styleId="14">
    <w:name w:val="Верхний колонтитул1"/>
    <w:basedOn w:val="a"/>
    <w:rsid w:val="0049029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2">
    <w:name w:val="Body Text 3"/>
    <w:basedOn w:val="a"/>
    <w:link w:val="30"/>
    <w:uiPriority w:val="99"/>
    <w:qFormat/>
    <w:rsid w:val="00490298"/>
    <w:pPr>
      <w:spacing w:after="120"/>
    </w:pPr>
    <w:rPr>
      <w:sz w:val="16"/>
      <w:szCs w:val="16"/>
    </w:rPr>
  </w:style>
  <w:style w:type="character" w:customStyle="1" w:styleId="310">
    <w:name w:val="Основной текст 3 Знак1"/>
    <w:rsid w:val="00490298"/>
    <w:rPr>
      <w:sz w:val="16"/>
      <w:szCs w:val="16"/>
    </w:rPr>
  </w:style>
  <w:style w:type="paragraph" w:customStyle="1" w:styleId="FR2">
    <w:name w:val="FR2"/>
    <w:qFormat/>
    <w:rsid w:val="00490298"/>
    <w:pPr>
      <w:widowControl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f1">
    <w:name w:val="Title"/>
    <w:basedOn w:val="a"/>
    <w:link w:val="15"/>
    <w:qFormat/>
    <w:rsid w:val="00490298"/>
    <w:pPr>
      <w:jc w:val="center"/>
    </w:pPr>
    <w:rPr>
      <w:b/>
      <w:spacing w:val="60"/>
      <w:sz w:val="32"/>
      <w:szCs w:val="28"/>
      <w:u w:val="single"/>
    </w:rPr>
  </w:style>
  <w:style w:type="character" w:customStyle="1" w:styleId="15">
    <w:name w:val="Название Знак1"/>
    <w:link w:val="af1"/>
    <w:rsid w:val="00490298"/>
    <w:rPr>
      <w:b/>
      <w:spacing w:val="60"/>
      <w:sz w:val="32"/>
      <w:szCs w:val="28"/>
      <w:u w:val="single"/>
    </w:rPr>
  </w:style>
  <w:style w:type="paragraph" w:customStyle="1" w:styleId="resultphone">
    <w:name w:val="result__phone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af2">
    <w:name w:val="Содержимое врезки"/>
    <w:basedOn w:val="a"/>
    <w:qFormat/>
    <w:rsid w:val="00490298"/>
  </w:style>
  <w:style w:type="table" w:styleId="af3">
    <w:name w:val="Table Grid"/>
    <w:basedOn w:val="a1"/>
    <w:rsid w:val="00490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16"/>
    <w:uiPriority w:val="99"/>
    <w:rsid w:val="00490298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4"/>
    <w:rsid w:val="00490298"/>
  </w:style>
  <w:style w:type="paragraph" w:styleId="af5">
    <w:name w:val="footer"/>
    <w:basedOn w:val="a"/>
    <w:link w:val="af6"/>
    <w:rsid w:val="00490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4902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pub/info-card/4536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79591-58B4-4A66-AA28-EE7F33A75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365</TotalTime>
  <Pages>13</Pages>
  <Words>6084</Words>
  <Characters>30554</Characters>
  <Application>Microsoft Office Word</Application>
  <DocSecurity>0</DocSecurity>
  <Lines>254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16</cp:revision>
  <cp:lastPrinted>2021-05-12T04:10:00Z</cp:lastPrinted>
  <dcterms:created xsi:type="dcterms:W3CDTF">2021-04-28T09:44:00Z</dcterms:created>
  <dcterms:modified xsi:type="dcterms:W3CDTF">2021-05-12T04:10:00Z</dcterms:modified>
</cp:coreProperties>
</file>