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720C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20C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A590D" w:rsidRDefault="00CA59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4720CA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4720C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17561">
        <w:rPr>
          <w:rFonts w:ascii="Liberation Serif" w:hAnsi="Liberation Serif" w:cs="Liberation Serif"/>
          <w:sz w:val="24"/>
          <w:u w:val="single"/>
        </w:rPr>
        <w:t>18.05.2021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917561">
        <w:rPr>
          <w:rFonts w:ascii="Liberation Serif" w:hAnsi="Liberation Serif" w:cs="Liberation Serif"/>
          <w:sz w:val="24"/>
          <w:u w:val="single"/>
        </w:rPr>
        <w:t>389</w:t>
      </w:r>
    </w:p>
    <w:p w:rsidR="00107B0C" w:rsidRPr="00107B0C" w:rsidRDefault="004D5815" w:rsidP="00107B0C">
      <w:pPr>
        <w:pStyle w:val="a7"/>
        <w:spacing w:after="0"/>
        <w:jc w:val="center"/>
        <w:rPr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7B659E">
        <w:rPr>
          <w:rFonts w:ascii="Liberation Serif" w:hAnsi="Liberation Serif"/>
          <w:b/>
          <w:bCs/>
          <w:sz w:val="28"/>
          <w:szCs w:val="28"/>
        </w:rPr>
        <w:t>состав</w:t>
      </w:r>
      <w:r w:rsidR="00390F3F">
        <w:rPr>
          <w:rFonts w:ascii="Liberation Serif" w:hAnsi="Liberation Serif"/>
          <w:b/>
          <w:bCs/>
          <w:sz w:val="28"/>
          <w:szCs w:val="28"/>
        </w:rPr>
        <w:t xml:space="preserve"> Совет</w:t>
      </w:r>
      <w:r w:rsidR="007B659E">
        <w:rPr>
          <w:rFonts w:ascii="Liberation Serif" w:hAnsi="Liberation Serif"/>
          <w:b/>
          <w:bCs/>
          <w:sz w:val="28"/>
          <w:szCs w:val="28"/>
        </w:rPr>
        <w:t>а</w:t>
      </w:r>
      <w:r w:rsidR="00390F3F">
        <w:rPr>
          <w:rFonts w:ascii="Liberation Serif" w:hAnsi="Liberation Serif"/>
          <w:b/>
          <w:bCs/>
          <w:sz w:val="28"/>
          <w:szCs w:val="28"/>
        </w:rPr>
        <w:t xml:space="preserve"> директоров организаций </w:t>
      </w:r>
      <w:r w:rsidR="007B659E">
        <w:rPr>
          <w:rFonts w:ascii="Liberation Serif" w:hAnsi="Liberation Serif"/>
          <w:b/>
          <w:bCs/>
          <w:sz w:val="28"/>
          <w:szCs w:val="28"/>
        </w:rPr>
        <w:t xml:space="preserve">        </w:t>
      </w:r>
      <w:r w:rsidR="00390F3F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063CDC">
        <w:rPr>
          <w:rFonts w:ascii="Liberation Serif" w:hAnsi="Liberation Serif"/>
          <w:b/>
          <w:bCs/>
          <w:sz w:val="28"/>
          <w:szCs w:val="28"/>
        </w:rPr>
        <w:t>ого</w:t>
      </w:r>
      <w:r w:rsidR="00885CCB" w:rsidRPr="00885CCB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885CCB">
        <w:rPr>
          <w:rFonts w:ascii="Liberation Serif" w:hAnsi="Liberation Serif"/>
          <w:b/>
          <w:bCs/>
          <w:sz w:val="28"/>
          <w:szCs w:val="28"/>
        </w:rPr>
        <w:t>городско</w:t>
      </w:r>
      <w:r w:rsidR="00063CDC">
        <w:rPr>
          <w:rFonts w:ascii="Liberation Serif" w:hAnsi="Liberation Serif"/>
          <w:b/>
          <w:bCs/>
          <w:sz w:val="28"/>
          <w:szCs w:val="28"/>
        </w:rPr>
        <w:t>го</w:t>
      </w:r>
      <w:r w:rsidR="00885CCB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="00063CDC">
        <w:rPr>
          <w:rFonts w:ascii="Liberation Serif" w:hAnsi="Liberation Serif"/>
          <w:b/>
          <w:bCs/>
          <w:sz w:val="28"/>
          <w:szCs w:val="28"/>
        </w:rPr>
        <w:t>а</w:t>
      </w:r>
    </w:p>
    <w:p w:rsidR="00583AC3" w:rsidRPr="00C3739B" w:rsidRDefault="00583AC3" w:rsidP="00583AC3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07B0C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885CCB">
        <w:rPr>
          <w:rFonts w:ascii="Liberation Serif" w:hAnsi="Liberation Serif"/>
          <w:color w:val="000000"/>
          <w:sz w:val="28"/>
          <w:szCs w:val="28"/>
        </w:rPr>
        <w:t>связи с кадровыми изменениями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C3739B">
        <w:rPr>
          <w:rFonts w:ascii="Liberation Serif" w:hAnsi="Liberation Serif"/>
          <w:color w:val="000000"/>
          <w:sz w:val="28"/>
          <w:szCs w:val="28"/>
        </w:rPr>
        <w:t>Ад</w:t>
      </w:r>
      <w:r w:rsidRPr="00C3739B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AC49FB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3739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749E3" w:rsidRDefault="00AC49FB" w:rsidP="00063CD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</w:t>
      </w:r>
      <w:r w:rsidR="005042B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90EBF">
        <w:rPr>
          <w:rFonts w:ascii="Liberation Serif" w:hAnsi="Liberation Serif"/>
          <w:sz w:val="28"/>
          <w:szCs w:val="28"/>
        </w:rPr>
        <w:t>Внести изменения в с</w:t>
      </w:r>
      <w:r w:rsidR="00DD4CF4" w:rsidRPr="00AC49FB">
        <w:rPr>
          <w:rFonts w:ascii="Liberation Serif" w:hAnsi="Liberation Serif"/>
          <w:sz w:val="28"/>
          <w:szCs w:val="28"/>
        </w:rPr>
        <w:t xml:space="preserve">остав </w:t>
      </w:r>
      <w:r w:rsidR="00390F3F">
        <w:rPr>
          <w:rFonts w:ascii="Liberation Serif" w:hAnsi="Liberation Serif"/>
          <w:bCs/>
          <w:color w:val="000000"/>
          <w:sz w:val="28"/>
          <w:szCs w:val="28"/>
        </w:rPr>
        <w:t>Совета директоров организаций Каменск-Уральск</w:t>
      </w:r>
      <w:r w:rsidR="00063CDC">
        <w:rPr>
          <w:rFonts w:ascii="Liberation Serif" w:hAnsi="Liberation Serif"/>
          <w:bCs/>
          <w:color w:val="000000"/>
          <w:sz w:val="28"/>
          <w:szCs w:val="28"/>
        </w:rPr>
        <w:t>ого</w:t>
      </w:r>
      <w:r w:rsidR="00063CDC" w:rsidRPr="00063CDC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063CDC">
        <w:rPr>
          <w:rFonts w:ascii="Liberation Serif" w:hAnsi="Liberation Serif"/>
          <w:bCs/>
          <w:color w:val="000000"/>
          <w:sz w:val="28"/>
          <w:szCs w:val="28"/>
        </w:rPr>
        <w:t>городского округа</w:t>
      </w:r>
      <w:r w:rsidR="00DD4CF4" w:rsidRPr="00AC49FB">
        <w:rPr>
          <w:rFonts w:ascii="Liberation Serif" w:hAnsi="Liberation Serif"/>
          <w:sz w:val="28"/>
          <w:szCs w:val="28"/>
        </w:rPr>
        <w:t xml:space="preserve">, утвержденный </w:t>
      </w:r>
      <w:r w:rsidR="00063CDC">
        <w:rPr>
          <w:rFonts w:ascii="Liberation Serif" w:hAnsi="Liberation Serif"/>
          <w:sz w:val="28"/>
          <w:szCs w:val="28"/>
        </w:rPr>
        <w:t>п</w:t>
      </w:r>
      <w:r w:rsidR="00DD4CF4" w:rsidRPr="00AC49FB">
        <w:rPr>
          <w:rFonts w:ascii="Liberation Serif" w:hAnsi="Liberation Serif"/>
          <w:sz w:val="28"/>
          <w:szCs w:val="28"/>
        </w:rPr>
        <w:t>остановлением</w:t>
      </w:r>
      <w:r w:rsidR="00063CDC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04.05.2016 № 647 (в редакции постановления Администрации Каменск-Уральского городского округа от 07.12.2020 № 913)</w:t>
      </w:r>
      <w:r w:rsidR="00DD4CF4" w:rsidRPr="00AC49FB">
        <w:rPr>
          <w:rFonts w:ascii="Liberation Serif" w:hAnsi="Liberation Serif"/>
          <w:sz w:val="28"/>
          <w:szCs w:val="28"/>
        </w:rPr>
        <w:t xml:space="preserve">,  </w:t>
      </w:r>
      <w:r w:rsidR="009662EA" w:rsidRPr="00AC49FB">
        <w:rPr>
          <w:rFonts w:ascii="Liberation Serif" w:hAnsi="Liberation Serif"/>
          <w:sz w:val="28"/>
          <w:szCs w:val="28"/>
        </w:rPr>
        <w:t>изложи</w:t>
      </w:r>
      <w:r w:rsidR="00D90EBF">
        <w:rPr>
          <w:rFonts w:ascii="Liberation Serif" w:hAnsi="Liberation Serif"/>
          <w:sz w:val="28"/>
          <w:szCs w:val="28"/>
        </w:rPr>
        <w:t>в его</w:t>
      </w:r>
      <w:r w:rsidR="009662EA" w:rsidRPr="00AC49FB">
        <w:rPr>
          <w:rFonts w:ascii="Liberation Serif" w:hAnsi="Liberation Serif"/>
          <w:sz w:val="28"/>
          <w:szCs w:val="28"/>
        </w:rPr>
        <w:t xml:space="preserve"> в новой редакции согласно </w:t>
      </w:r>
      <w:r w:rsidR="007B659E">
        <w:rPr>
          <w:rFonts w:ascii="Liberation Serif" w:hAnsi="Liberation Serif"/>
          <w:sz w:val="28"/>
          <w:szCs w:val="28"/>
        </w:rPr>
        <w:t>п</w:t>
      </w:r>
      <w:r w:rsidR="009662EA" w:rsidRPr="00AC49FB">
        <w:rPr>
          <w:rFonts w:ascii="Liberation Serif" w:hAnsi="Liberation Serif"/>
          <w:sz w:val="28"/>
          <w:szCs w:val="28"/>
        </w:rPr>
        <w:t>риложению</w:t>
      </w:r>
      <w:r w:rsidR="00CA590D">
        <w:rPr>
          <w:rFonts w:ascii="Liberation Serif" w:hAnsi="Liberation Serif"/>
          <w:sz w:val="28"/>
          <w:szCs w:val="28"/>
        </w:rPr>
        <w:t xml:space="preserve"> к</w:t>
      </w:r>
      <w:r w:rsidRPr="00AC49FB">
        <w:rPr>
          <w:rFonts w:ascii="Liberation Serif" w:hAnsi="Liberation Serif"/>
          <w:sz w:val="28"/>
          <w:szCs w:val="28"/>
        </w:rPr>
        <w:t xml:space="preserve"> </w:t>
      </w:r>
      <w:r w:rsidR="009662EA" w:rsidRPr="00AC49FB">
        <w:rPr>
          <w:rFonts w:ascii="Liberation Serif" w:hAnsi="Liberation Serif"/>
          <w:sz w:val="28"/>
          <w:szCs w:val="28"/>
        </w:rPr>
        <w:t>настоящему постановлению.</w:t>
      </w:r>
    </w:p>
    <w:p w:rsidR="0091790D" w:rsidRDefault="00CA590D" w:rsidP="0091790D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C3946">
        <w:rPr>
          <w:rFonts w:ascii="Liberation Serif" w:hAnsi="Liberation Serif"/>
          <w:sz w:val="28"/>
          <w:szCs w:val="28"/>
        </w:rPr>
        <w:t>.</w:t>
      </w:r>
      <w:r w:rsidR="005042BF">
        <w:rPr>
          <w:rFonts w:ascii="Liberation Serif" w:hAnsi="Liberation Serif"/>
          <w:sz w:val="28"/>
          <w:szCs w:val="28"/>
        </w:rPr>
        <w:t xml:space="preserve"> </w:t>
      </w:r>
      <w:r w:rsidR="00F7585B">
        <w:rPr>
          <w:rFonts w:ascii="Liberation Serif" w:hAnsi="Liberation Serif"/>
          <w:sz w:val="28"/>
          <w:szCs w:val="28"/>
        </w:rPr>
        <w:t>Признать утратившим силу</w:t>
      </w:r>
      <w:r w:rsidR="00063CDC">
        <w:rPr>
          <w:rFonts w:ascii="Liberation Serif" w:hAnsi="Liberation Serif"/>
          <w:sz w:val="28"/>
          <w:szCs w:val="28"/>
        </w:rPr>
        <w:t xml:space="preserve"> пункт 3</w:t>
      </w:r>
      <w:r w:rsidR="00F7585B">
        <w:rPr>
          <w:rFonts w:ascii="Liberation Serif" w:hAnsi="Liberation Serif"/>
          <w:sz w:val="28"/>
          <w:szCs w:val="28"/>
        </w:rPr>
        <w:t xml:space="preserve"> </w:t>
      </w:r>
      <w:r w:rsidR="00D90EBF">
        <w:rPr>
          <w:rFonts w:ascii="Liberation Serif" w:hAnsi="Liberation Serif"/>
          <w:sz w:val="28"/>
          <w:szCs w:val="28"/>
        </w:rPr>
        <w:t>п</w:t>
      </w:r>
      <w:r w:rsidR="00AB6904">
        <w:rPr>
          <w:rFonts w:ascii="Liberation Serif" w:hAnsi="Liberation Serif"/>
          <w:sz w:val="28"/>
          <w:szCs w:val="28"/>
        </w:rPr>
        <w:t>остановлени</w:t>
      </w:r>
      <w:r>
        <w:rPr>
          <w:rFonts w:ascii="Liberation Serif" w:hAnsi="Liberation Serif"/>
          <w:sz w:val="28"/>
          <w:szCs w:val="28"/>
        </w:rPr>
        <w:t>я</w:t>
      </w:r>
      <w:r w:rsidR="00AB6904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5042B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91790D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07</w:t>
      </w:r>
      <w:r w:rsidR="00390F3F">
        <w:rPr>
          <w:rFonts w:ascii="Liberation Serif" w:hAnsi="Liberation Serif"/>
          <w:sz w:val="28"/>
          <w:szCs w:val="28"/>
        </w:rPr>
        <w:t>.12.20</w:t>
      </w:r>
      <w:r>
        <w:rPr>
          <w:rFonts w:ascii="Liberation Serif" w:hAnsi="Liberation Serif"/>
          <w:sz w:val="28"/>
          <w:szCs w:val="28"/>
        </w:rPr>
        <w:t>20</w:t>
      </w:r>
      <w:r w:rsidR="0091790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913</w:t>
      </w:r>
      <w:r w:rsidR="0091790D">
        <w:rPr>
          <w:rFonts w:ascii="Liberation Serif" w:hAnsi="Liberation Serif"/>
          <w:sz w:val="28"/>
          <w:szCs w:val="28"/>
        </w:rPr>
        <w:t xml:space="preserve"> «О внесении изменений в </w:t>
      </w:r>
      <w:r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04.05.2016 № 647 «О Совете директоров организаций муниципального образования город Каменск-Уральский»</w:t>
      </w:r>
      <w:r w:rsidR="007F7A32">
        <w:rPr>
          <w:rFonts w:ascii="Liberation Serif" w:hAnsi="Liberation Serif"/>
          <w:sz w:val="28"/>
          <w:szCs w:val="28"/>
        </w:rPr>
        <w:t>.</w:t>
      </w:r>
    </w:p>
    <w:p w:rsidR="007F7A32" w:rsidRDefault="00CA590D" w:rsidP="0091790D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F7A3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7A3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7F7A32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</w:t>
      </w:r>
      <w:r w:rsidR="005966A9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>
        <w:rPr>
          <w:rFonts w:ascii="Liberation Serif" w:hAnsi="Liberation Serif"/>
          <w:sz w:val="28"/>
          <w:szCs w:val="28"/>
        </w:rPr>
        <w:t>.</w:t>
      </w:r>
    </w:p>
    <w:p w:rsidR="00107B0C" w:rsidRDefault="00CA590D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749E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07B0C" w:rsidRPr="00C3739B">
        <w:rPr>
          <w:rFonts w:ascii="Liberation Serif" w:hAnsi="Liberation Serif"/>
          <w:color w:val="000000"/>
          <w:sz w:val="28"/>
          <w:szCs w:val="28"/>
        </w:rPr>
        <w:t>Контроль за</w:t>
      </w:r>
      <w:proofErr w:type="gramEnd"/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D749E3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454BF1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F7A3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3739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3739B">
        <w:rPr>
          <w:rFonts w:ascii="Liberation Serif" w:hAnsi="Liberation Serif" w:cs="Liberation Serif"/>
          <w:sz w:val="28"/>
          <w:szCs w:val="28"/>
        </w:rPr>
        <w:br/>
      </w:r>
      <w:r w:rsidR="00720985" w:rsidRPr="00C3739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50E2D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3739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A590D">
        <w:rPr>
          <w:rFonts w:ascii="Liberation Serif" w:hAnsi="Liberation Serif" w:cs="Liberation Serif"/>
          <w:sz w:val="28"/>
          <w:szCs w:val="28"/>
        </w:rPr>
        <w:tab/>
      </w:r>
      <w:r w:rsidR="00CA590D">
        <w:rPr>
          <w:rFonts w:ascii="Liberation Serif" w:hAnsi="Liberation Serif" w:cs="Liberation Serif"/>
          <w:sz w:val="28"/>
          <w:szCs w:val="28"/>
        </w:rPr>
        <w:tab/>
      </w:r>
      <w:r w:rsidR="00CA590D">
        <w:rPr>
          <w:rFonts w:ascii="Liberation Serif" w:hAnsi="Liberation Serif" w:cs="Liberation Serif"/>
          <w:sz w:val="28"/>
          <w:szCs w:val="28"/>
        </w:rPr>
        <w:tab/>
      </w:r>
      <w:r w:rsidR="00CA590D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="004F4246" w:rsidRPr="00C3739B">
        <w:rPr>
          <w:rFonts w:ascii="Liberation Serif" w:hAnsi="Liberation Serif" w:cs="Liberation Serif"/>
          <w:sz w:val="28"/>
          <w:szCs w:val="28"/>
        </w:rPr>
        <w:t>А</w:t>
      </w:r>
      <w:r w:rsidRPr="00C3739B">
        <w:rPr>
          <w:rFonts w:ascii="Liberation Serif" w:hAnsi="Liberation Serif" w:cs="Liberation Serif"/>
          <w:sz w:val="28"/>
          <w:szCs w:val="28"/>
        </w:rPr>
        <w:t>.</w:t>
      </w:r>
      <w:r w:rsidR="00CA590D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7F7A32" w:rsidRDefault="007F7A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376C8B" w:rsidRDefault="00E74933" w:rsidP="00376C8B">
      <w:pPr>
        <w:ind w:firstLine="4820"/>
        <w:rPr>
          <w:rFonts w:ascii="Liberation Serif" w:hAnsi="Liberation Serif"/>
          <w:sz w:val="28"/>
          <w:szCs w:val="28"/>
        </w:rPr>
      </w:pPr>
      <w:r w:rsidRPr="00E7493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1626FE">
        <w:rPr>
          <w:rFonts w:ascii="Liberation Serif" w:hAnsi="Liberation Serif"/>
          <w:sz w:val="28"/>
          <w:szCs w:val="28"/>
        </w:rPr>
        <w:t xml:space="preserve"> </w:t>
      </w:r>
    </w:p>
    <w:p w:rsidR="00376C8B" w:rsidRDefault="00E74933" w:rsidP="00376C8B">
      <w:pPr>
        <w:ind w:firstLine="4820"/>
        <w:rPr>
          <w:rFonts w:ascii="Liberation Serif" w:hAnsi="Liberation Serif"/>
          <w:sz w:val="28"/>
          <w:szCs w:val="28"/>
        </w:rPr>
      </w:pPr>
      <w:r w:rsidRPr="00E74933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E74933" w:rsidRPr="00E74933" w:rsidRDefault="00E74933" w:rsidP="00376C8B">
      <w:pPr>
        <w:ind w:firstLine="4820"/>
        <w:rPr>
          <w:rFonts w:ascii="Liberation Serif" w:hAnsi="Liberation Serif"/>
          <w:sz w:val="28"/>
          <w:szCs w:val="28"/>
        </w:rPr>
      </w:pPr>
      <w:r w:rsidRPr="00E74933">
        <w:rPr>
          <w:rFonts w:ascii="Liberation Serif" w:hAnsi="Liberation Serif"/>
          <w:sz w:val="28"/>
          <w:szCs w:val="28"/>
        </w:rPr>
        <w:t>Каменск-Уральского</w:t>
      </w:r>
      <w:r w:rsidR="00C118D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74933" w:rsidRDefault="007413F0" w:rsidP="00690AAD">
      <w:pPr>
        <w:ind w:firstLine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E74933" w:rsidRPr="00E74933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857CE7">
        <w:rPr>
          <w:rFonts w:ascii="Liberation Serif" w:hAnsi="Liberation Serif"/>
          <w:sz w:val="28"/>
          <w:szCs w:val="28"/>
        </w:rPr>
        <w:t xml:space="preserve"> </w:t>
      </w:r>
      <w:r w:rsidR="00917561">
        <w:rPr>
          <w:rFonts w:ascii="Liberation Serif" w:hAnsi="Liberation Serif"/>
          <w:sz w:val="28"/>
          <w:szCs w:val="28"/>
        </w:rPr>
        <w:t>18.05.2021</w:t>
      </w:r>
      <w:r w:rsidR="00857CE7" w:rsidRPr="00744B10">
        <w:rPr>
          <w:rFonts w:ascii="Liberation Serif" w:hAnsi="Liberation Serif"/>
          <w:sz w:val="28"/>
          <w:szCs w:val="28"/>
        </w:rPr>
        <w:t xml:space="preserve"> № </w:t>
      </w:r>
      <w:r w:rsidR="00917561">
        <w:rPr>
          <w:rFonts w:ascii="Liberation Serif" w:hAnsi="Liberation Serif"/>
          <w:sz w:val="28"/>
          <w:szCs w:val="28"/>
        </w:rPr>
        <w:t>389</w:t>
      </w:r>
    </w:p>
    <w:p w:rsidR="00690AAD" w:rsidRPr="00E74933" w:rsidRDefault="00690AAD" w:rsidP="00690AAD">
      <w:pPr>
        <w:ind w:firstLine="4820"/>
        <w:rPr>
          <w:rFonts w:ascii="Liberation Serif" w:hAnsi="Liberation Serif"/>
          <w:spacing w:val="-4"/>
          <w:sz w:val="28"/>
        </w:rPr>
      </w:pPr>
    </w:p>
    <w:p w:rsidR="008949C5" w:rsidRPr="00050E2D" w:rsidRDefault="008949C5" w:rsidP="008949C5">
      <w:pPr>
        <w:jc w:val="center"/>
        <w:rPr>
          <w:rFonts w:ascii="Liberation Serif" w:hAnsi="Liberation Serif"/>
          <w:sz w:val="28"/>
          <w:szCs w:val="28"/>
        </w:rPr>
      </w:pPr>
      <w:r w:rsidRPr="00050E2D">
        <w:rPr>
          <w:rFonts w:ascii="Liberation Serif" w:hAnsi="Liberation Serif"/>
          <w:sz w:val="28"/>
          <w:szCs w:val="28"/>
        </w:rPr>
        <w:t xml:space="preserve">Состав </w:t>
      </w:r>
    </w:p>
    <w:p w:rsidR="008949C5" w:rsidRPr="00050E2D" w:rsidRDefault="008949C5" w:rsidP="008949C5">
      <w:pPr>
        <w:jc w:val="center"/>
        <w:rPr>
          <w:rFonts w:ascii="Liberation Serif" w:hAnsi="Liberation Serif"/>
          <w:sz w:val="28"/>
          <w:szCs w:val="28"/>
        </w:rPr>
      </w:pPr>
      <w:r w:rsidRPr="00050E2D">
        <w:rPr>
          <w:rFonts w:ascii="Liberation Serif" w:hAnsi="Liberation Serif"/>
          <w:sz w:val="28"/>
          <w:szCs w:val="28"/>
        </w:rPr>
        <w:t>Совета директоров организаций</w:t>
      </w:r>
    </w:p>
    <w:p w:rsidR="008949C5" w:rsidRDefault="008949C5" w:rsidP="008949C5">
      <w:pPr>
        <w:jc w:val="center"/>
        <w:rPr>
          <w:rFonts w:ascii="Liberation Serif" w:hAnsi="Liberation Serif"/>
          <w:sz w:val="28"/>
          <w:szCs w:val="28"/>
        </w:rPr>
      </w:pPr>
      <w:r w:rsidRPr="00050E2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43327" w:rsidRPr="00050E2D" w:rsidRDefault="00043327" w:rsidP="008949C5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227"/>
        <w:gridCol w:w="6601"/>
      </w:tblGrid>
      <w:tr w:rsidR="00E13189" w:rsidRPr="00050E2D" w:rsidTr="00DC6D8A">
        <w:tc>
          <w:tcPr>
            <w:tcW w:w="3227" w:type="dxa"/>
          </w:tcPr>
          <w:p w:rsidR="00E13189" w:rsidRPr="00050E2D" w:rsidRDefault="00E13189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Бендерский </w:t>
            </w:r>
          </w:p>
          <w:p w:rsidR="00E13189" w:rsidRPr="00050E2D" w:rsidRDefault="00E13189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Василий Владимирович</w:t>
            </w:r>
          </w:p>
        </w:tc>
        <w:tc>
          <w:tcPr>
            <w:tcW w:w="6601" w:type="dxa"/>
          </w:tcPr>
          <w:p w:rsidR="00E13189" w:rsidRPr="00050E2D" w:rsidRDefault="00E13189" w:rsidP="00986927">
            <w:pPr>
              <w:ind w:left="317" w:hanging="31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  <w:r w:rsidR="008B0F7F" w:rsidRPr="00050E2D">
              <w:rPr>
                <w:rFonts w:ascii="Liberation Serif" w:hAnsi="Liberation Serif"/>
                <w:sz w:val="28"/>
                <w:szCs w:val="28"/>
              </w:rPr>
              <w:t>управляющий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 директор О</w:t>
            </w:r>
            <w:r w:rsidR="00BA071D" w:rsidRPr="00050E2D">
              <w:rPr>
                <w:rFonts w:ascii="Liberation Serif" w:hAnsi="Liberation Serif"/>
                <w:sz w:val="28"/>
                <w:szCs w:val="28"/>
              </w:rPr>
              <w:t>О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>О</w:t>
            </w:r>
            <w:r w:rsidR="00BA071D" w:rsidRPr="00050E2D">
              <w:rPr>
                <w:rFonts w:ascii="Liberation Serif" w:hAnsi="Liberation Serif"/>
                <w:sz w:val="28"/>
                <w:szCs w:val="28"/>
              </w:rPr>
              <w:t xml:space="preserve"> «РУСАЛ Кремний Урал»</w:t>
            </w:r>
            <w:r w:rsidR="008B0F7F" w:rsidRPr="00050E2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E13189" w:rsidRPr="00050E2D" w:rsidTr="00DC6D8A">
        <w:tc>
          <w:tcPr>
            <w:tcW w:w="3227" w:type="dxa"/>
          </w:tcPr>
          <w:p w:rsidR="00E13189" w:rsidRPr="00050E2D" w:rsidRDefault="00E13189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E13189" w:rsidRPr="00050E2D" w:rsidRDefault="00E13189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A6121" w:rsidRPr="00050E2D" w:rsidTr="00DC6D8A">
        <w:tc>
          <w:tcPr>
            <w:tcW w:w="3227" w:type="dxa"/>
          </w:tcPr>
          <w:p w:rsidR="000A6121" w:rsidRPr="00050E2D" w:rsidRDefault="000A6121" w:rsidP="00884A0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Берсенев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6601" w:type="dxa"/>
          </w:tcPr>
          <w:p w:rsidR="000A6121" w:rsidRPr="00050E2D" w:rsidRDefault="000A6121" w:rsidP="00EE69B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президент</w:t>
            </w:r>
            <w:r w:rsidR="00EE69B3">
              <w:rPr>
                <w:rFonts w:ascii="Liberation Serif" w:hAnsi="Liberation Serif"/>
                <w:sz w:val="28"/>
                <w:szCs w:val="28"/>
              </w:rPr>
              <w:t xml:space="preserve"> ООО «Управляющая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компани</w:t>
            </w:r>
            <w:r w:rsidR="00EE69B3">
              <w:rPr>
                <w:rFonts w:ascii="Liberation Serif" w:hAnsi="Liberation Serif"/>
                <w:sz w:val="28"/>
                <w:szCs w:val="28"/>
              </w:rPr>
              <w:t>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«Алюминиевые продукты» (по согласованию);</w:t>
            </w:r>
          </w:p>
        </w:tc>
      </w:tr>
      <w:tr w:rsidR="000A6121" w:rsidRPr="00050E2D" w:rsidTr="00DC6D8A">
        <w:tc>
          <w:tcPr>
            <w:tcW w:w="3227" w:type="dxa"/>
          </w:tcPr>
          <w:p w:rsidR="000A6121" w:rsidRPr="00050E2D" w:rsidRDefault="000A6121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0A6121" w:rsidRPr="00050E2D" w:rsidRDefault="000A6121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Воронов </w:t>
            </w:r>
          </w:p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Владимир Аркадьевич</w:t>
            </w:r>
          </w:p>
        </w:tc>
        <w:tc>
          <w:tcPr>
            <w:tcW w:w="6601" w:type="dxa"/>
          </w:tcPr>
          <w:p w:rsidR="008949C5" w:rsidRPr="00050E2D" w:rsidRDefault="008949C5" w:rsidP="008B0F7F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  <w:r w:rsidR="008B0F7F" w:rsidRPr="00050E2D">
              <w:rPr>
                <w:rFonts w:ascii="Liberation Serif" w:hAnsi="Liberation Serif"/>
                <w:sz w:val="28"/>
                <w:szCs w:val="28"/>
              </w:rPr>
              <w:t xml:space="preserve">руководитель Каменск-Уральского филиала Уральской 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Торгово-промышленной палаты </w:t>
            </w:r>
            <w:r w:rsidR="00050E2D">
              <w:rPr>
                <w:rFonts w:ascii="Liberation Serif" w:hAnsi="Liberation Serif"/>
                <w:sz w:val="28"/>
                <w:szCs w:val="28"/>
              </w:rPr>
              <w:t xml:space="preserve">       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8949C5" w:rsidRPr="00050E2D" w:rsidRDefault="008949C5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050E2D">
              <w:rPr>
                <w:rFonts w:ascii="Liberation Serif" w:hAnsi="Liberation Serif"/>
                <w:sz w:val="28"/>
                <w:szCs w:val="28"/>
              </w:rPr>
              <w:t>Гагаринов</w:t>
            </w:r>
            <w:proofErr w:type="spellEnd"/>
          </w:p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Вячеслав Алексеевич</w:t>
            </w:r>
          </w:p>
        </w:tc>
        <w:tc>
          <w:tcPr>
            <w:tcW w:w="6601" w:type="dxa"/>
          </w:tcPr>
          <w:p w:rsidR="00B2195C" w:rsidRPr="00050E2D" w:rsidRDefault="00B2195C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 управляющий директор АО «Синарский трубный завод» (по согласованию);</w:t>
            </w: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B2195C" w:rsidRPr="00050E2D" w:rsidRDefault="00B2195C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A6121" w:rsidRPr="00050E2D" w:rsidTr="00DC6D8A">
        <w:tc>
          <w:tcPr>
            <w:tcW w:w="3227" w:type="dxa"/>
          </w:tcPr>
          <w:p w:rsidR="000A6121" w:rsidRDefault="000A6121" w:rsidP="00884A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</w:p>
          <w:p w:rsidR="000A6121" w:rsidRPr="00050E2D" w:rsidRDefault="000A6121" w:rsidP="00884A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6601" w:type="dxa"/>
          </w:tcPr>
          <w:p w:rsidR="000A6121" w:rsidRPr="00050E2D" w:rsidRDefault="000A6121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– глава </w:t>
            </w:r>
            <w:r w:rsidRPr="00050E2D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0A6121" w:rsidRPr="00050E2D" w:rsidTr="00DC6D8A">
        <w:tc>
          <w:tcPr>
            <w:tcW w:w="3227" w:type="dxa"/>
          </w:tcPr>
          <w:p w:rsidR="000A6121" w:rsidRPr="00050E2D" w:rsidRDefault="000A6121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0A6121" w:rsidRPr="00050E2D" w:rsidRDefault="000A6121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Глазунов </w:t>
            </w:r>
          </w:p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Сергей Константинович</w:t>
            </w:r>
          </w:p>
        </w:tc>
        <w:tc>
          <w:tcPr>
            <w:tcW w:w="6601" w:type="dxa"/>
          </w:tcPr>
          <w:p w:rsidR="008949C5" w:rsidRPr="00050E2D" w:rsidRDefault="008949C5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 генеральный директор АО «Водоканал Каменск-Уральский» (по согласованию);</w:t>
            </w: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8949C5" w:rsidRPr="00050E2D" w:rsidRDefault="008949C5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Коваль </w:t>
            </w:r>
          </w:p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Михаил Иванович</w:t>
            </w:r>
          </w:p>
        </w:tc>
        <w:tc>
          <w:tcPr>
            <w:tcW w:w="6601" w:type="dxa"/>
          </w:tcPr>
          <w:p w:rsidR="008949C5" w:rsidRPr="00050E2D" w:rsidRDefault="008949C5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– генеральный директор ОАО «Красногорское» </w:t>
            </w:r>
          </w:p>
          <w:p w:rsidR="008949C5" w:rsidRPr="00050E2D" w:rsidRDefault="008949C5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  (по согласованию);</w:t>
            </w:r>
          </w:p>
        </w:tc>
      </w:tr>
      <w:tr w:rsidR="008949C5" w:rsidRPr="00050E2D" w:rsidTr="00DC6D8A">
        <w:tc>
          <w:tcPr>
            <w:tcW w:w="3227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8949C5" w:rsidRPr="00050E2D" w:rsidRDefault="008949C5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Валерий Иванович</w:t>
            </w:r>
          </w:p>
        </w:tc>
        <w:tc>
          <w:tcPr>
            <w:tcW w:w="6601" w:type="dxa"/>
          </w:tcPr>
          <w:p w:rsidR="00B2195C" w:rsidRPr="00050E2D" w:rsidRDefault="00B2195C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ab/>
              <w:t>председатель Думы Каменск-Уральского</w:t>
            </w:r>
            <w:r w:rsidR="00884A07" w:rsidRPr="00050E2D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  (по согласованию);</w:t>
            </w: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Пономарев </w:t>
            </w:r>
          </w:p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Леонид Иванович</w:t>
            </w:r>
          </w:p>
        </w:tc>
        <w:tc>
          <w:tcPr>
            <w:tcW w:w="6601" w:type="dxa"/>
          </w:tcPr>
          <w:p w:rsidR="00B2195C" w:rsidRPr="00050E2D" w:rsidRDefault="00B2195C" w:rsidP="00B2195C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ab/>
              <w:t xml:space="preserve">генеральный директор – главный конструктор </w:t>
            </w:r>
            <w:r w:rsidR="00050E2D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>АО «УПКБ «Деталь» (по согласованию);</w:t>
            </w: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Пустынных </w:t>
            </w:r>
          </w:p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Евгений Васильевич  </w:t>
            </w:r>
          </w:p>
        </w:tc>
        <w:tc>
          <w:tcPr>
            <w:tcW w:w="6601" w:type="dxa"/>
          </w:tcPr>
          <w:p w:rsidR="00B2195C" w:rsidRPr="00050E2D" w:rsidRDefault="00B2195C" w:rsidP="00B2195C">
            <w:pPr>
              <w:ind w:left="252" w:hanging="252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 генеральный директор «РУСАЛ Каменск-Уральский» (по согласованию);</w:t>
            </w:r>
          </w:p>
        </w:tc>
      </w:tr>
      <w:tr w:rsidR="00B2195C" w:rsidRPr="00050E2D" w:rsidTr="00DC6D8A">
        <w:tc>
          <w:tcPr>
            <w:tcW w:w="3227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B2195C" w:rsidRPr="00050E2D" w:rsidRDefault="00B2195C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2195C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Радько </w:t>
            </w:r>
          </w:p>
          <w:p w:rsidR="00B2195C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Василий Викторович</w:t>
            </w:r>
          </w:p>
        </w:tc>
        <w:tc>
          <w:tcPr>
            <w:tcW w:w="6601" w:type="dxa"/>
          </w:tcPr>
          <w:p w:rsidR="00B2195C" w:rsidRPr="00050E2D" w:rsidRDefault="00B2195C" w:rsidP="007548C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ab/>
              <w:t xml:space="preserve">генеральный директор </w:t>
            </w:r>
            <w:r w:rsidR="007548C7" w:rsidRPr="00050E2D">
              <w:rPr>
                <w:rFonts w:ascii="Liberation Serif" w:hAnsi="Liberation Serif"/>
                <w:sz w:val="28"/>
                <w:szCs w:val="28"/>
              </w:rPr>
              <w:t>П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АО «Каменск-Уральский завод по обработке цветных металлов» </w:t>
            </w:r>
            <w:r w:rsidR="00050E2D">
              <w:rPr>
                <w:rFonts w:ascii="Liberation Serif" w:hAnsi="Liberation Serif"/>
                <w:sz w:val="28"/>
                <w:szCs w:val="28"/>
              </w:rPr>
              <w:t xml:space="preserve">               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B2195C" w:rsidRPr="00050E2D" w:rsidTr="00DC6D8A">
        <w:tc>
          <w:tcPr>
            <w:tcW w:w="3227" w:type="dxa"/>
          </w:tcPr>
          <w:p w:rsidR="001C723A" w:rsidRPr="00050E2D" w:rsidRDefault="001C723A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B2195C" w:rsidRPr="00050E2D" w:rsidRDefault="00B2195C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Русаков Вячеслав Николаевич</w:t>
            </w:r>
          </w:p>
        </w:tc>
        <w:tc>
          <w:tcPr>
            <w:tcW w:w="6601" w:type="dxa"/>
          </w:tcPr>
          <w:p w:rsidR="007548C7" w:rsidRPr="00050E2D" w:rsidRDefault="007548C7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 генеральный директор  АО «Каменск-Уральский литейный завод» (по согласованию);</w:t>
            </w: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7548C7" w:rsidRPr="00050E2D" w:rsidRDefault="007548C7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050E2D">
              <w:rPr>
                <w:rFonts w:ascii="Liberation Serif" w:hAnsi="Liberation Serif"/>
                <w:sz w:val="28"/>
                <w:szCs w:val="28"/>
              </w:rPr>
              <w:t>Смага</w:t>
            </w:r>
            <w:proofErr w:type="spellEnd"/>
          </w:p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Александр Петрович</w:t>
            </w:r>
          </w:p>
        </w:tc>
        <w:tc>
          <w:tcPr>
            <w:tcW w:w="6601" w:type="dxa"/>
          </w:tcPr>
          <w:p w:rsidR="007548C7" w:rsidRPr="00050E2D" w:rsidRDefault="007548C7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 генеральный   директор   ФГУП  «ПО «Октябрь» (по согласованию);</w:t>
            </w: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7548C7" w:rsidRPr="00050E2D" w:rsidRDefault="007548C7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 xml:space="preserve">Терещенко </w:t>
            </w:r>
          </w:p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Андрей Владимирович</w:t>
            </w:r>
          </w:p>
        </w:tc>
        <w:tc>
          <w:tcPr>
            <w:tcW w:w="6601" w:type="dxa"/>
          </w:tcPr>
          <w:p w:rsidR="007548C7" w:rsidRPr="00050E2D" w:rsidRDefault="007548C7" w:rsidP="00884A07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050E2D">
              <w:rPr>
                <w:rFonts w:ascii="Liberation Serif" w:hAnsi="Liberation Serif"/>
                <w:sz w:val="28"/>
                <w:szCs w:val="28"/>
              </w:rPr>
              <w:tab/>
              <w:t>генеральный  директор  ЗАО  «</w:t>
            </w:r>
            <w:proofErr w:type="spellStart"/>
            <w:r w:rsidRPr="00050E2D">
              <w:rPr>
                <w:rFonts w:ascii="Liberation Serif" w:hAnsi="Liberation Serif"/>
                <w:sz w:val="28"/>
                <w:szCs w:val="28"/>
              </w:rPr>
              <w:t>Уралэлектромаш</w:t>
            </w:r>
            <w:proofErr w:type="spellEnd"/>
            <w:r w:rsidRPr="00050E2D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01" w:type="dxa"/>
          </w:tcPr>
          <w:p w:rsidR="007548C7" w:rsidRPr="00050E2D" w:rsidRDefault="007548C7" w:rsidP="00884A0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548C7" w:rsidRPr="00050E2D" w:rsidTr="00DC6D8A">
        <w:tc>
          <w:tcPr>
            <w:tcW w:w="3227" w:type="dxa"/>
          </w:tcPr>
          <w:p w:rsidR="007548C7" w:rsidRPr="00050E2D" w:rsidRDefault="007548C7" w:rsidP="00884A0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050E2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7548C7" w:rsidRPr="00050E2D" w:rsidRDefault="007548C7" w:rsidP="00884A07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601" w:type="dxa"/>
          </w:tcPr>
          <w:p w:rsidR="007548C7" w:rsidRPr="00050E2D" w:rsidRDefault="007548C7" w:rsidP="000A6121">
            <w:pPr>
              <w:ind w:left="252" w:hanging="25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50E2D">
              <w:rPr>
                <w:rFonts w:ascii="Liberation Serif" w:hAnsi="Liberation Serif"/>
                <w:sz w:val="28"/>
                <w:szCs w:val="28"/>
              </w:rPr>
              <w:t>–</w:t>
            </w:r>
            <w:r w:rsidR="00717AFA" w:rsidRPr="00050E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A6121">
              <w:rPr>
                <w:rFonts w:ascii="Liberation Serif" w:hAnsi="Liberation Serif"/>
                <w:sz w:val="28"/>
                <w:szCs w:val="28"/>
              </w:rPr>
              <w:t xml:space="preserve">руководитель </w:t>
            </w:r>
            <w:r w:rsidR="000A6121" w:rsidRPr="009724E2">
              <w:rPr>
                <w:rFonts w:ascii="Liberation Serif" w:hAnsi="Liberation Serif"/>
                <w:sz w:val="28"/>
                <w:szCs w:val="28"/>
              </w:rPr>
              <w:t>аппарата Администрации городского округа</w:t>
            </w:r>
            <w:r w:rsidR="00337572" w:rsidRPr="00050E2D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E74933" w:rsidRPr="001C723A" w:rsidRDefault="00E74933" w:rsidP="00C118D1">
      <w:pPr>
        <w:ind w:left="4245" w:hanging="4245"/>
        <w:jc w:val="both"/>
        <w:rPr>
          <w:rFonts w:ascii="Liberation Serif" w:hAnsi="Liberation Serif"/>
          <w:sz w:val="28"/>
          <w:szCs w:val="28"/>
        </w:rPr>
      </w:pPr>
    </w:p>
    <w:p w:rsidR="00E74933" w:rsidRPr="001C723A" w:rsidRDefault="00E74933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E74933" w:rsidRPr="001C723A" w:rsidSect="00D749E3">
      <w:headerReference w:type="default" r:id="rId9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90D" w:rsidRDefault="00CA590D" w:rsidP="00107B0C">
      <w:r>
        <w:separator/>
      </w:r>
    </w:p>
  </w:endnote>
  <w:endnote w:type="continuationSeparator" w:id="1">
    <w:p w:rsidR="00CA590D" w:rsidRDefault="00CA590D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90D" w:rsidRDefault="00CA590D" w:rsidP="00107B0C">
      <w:r>
        <w:separator/>
      </w:r>
    </w:p>
  </w:footnote>
  <w:footnote w:type="continuationSeparator" w:id="1">
    <w:p w:rsidR="00CA590D" w:rsidRDefault="00CA590D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90D" w:rsidRDefault="004720CA">
    <w:pPr>
      <w:pStyle w:val="a8"/>
      <w:jc w:val="center"/>
    </w:pPr>
    <w:fldSimple w:instr="PAGE   \* MERGEFORMAT">
      <w:r w:rsidR="00043327">
        <w:rPr>
          <w:noProof/>
        </w:rPr>
        <w:t>2</w:t>
      </w:r>
    </w:fldSimple>
  </w:p>
  <w:p w:rsidR="00CA590D" w:rsidRDefault="00CA590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31A0F"/>
    <w:rsid w:val="00043327"/>
    <w:rsid w:val="00046489"/>
    <w:rsid w:val="00050E2D"/>
    <w:rsid w:val="00063CDC"/>
    <w:rsid w:val="000A6121"/>
    <w:rsid w:val="000D1B42"/>
    <w:rsid w:val="000D538D"/>
    <w:rsid w:val="000F3190"/>
    <w:rsid w:val="000F41E1"/>
    <w:rsid w:val="0010596D"/>
    <w:rsid w:val="00107B0C"/>
    <w:rsid w:val="00133698"/>
    <w:rsid w:val="001626FE"/>
    <w:rsid w:val="00170AB8"/>
    <w:rsid w:val="001825AA"/>
    <w:rsid w:val="001C723A"/>
    <w:rsid w:val="00227889"/>
    <w:rsid w:val="0023226A"/>
    <w:rsid w:val="00262FEE"/>
    <w:rsid w:val="00273060"/>
    <w:rsid w:val="002B72EC"/>
    <w:rsid w:val="002C0DAA"/>
    <w:rsid w:val="00301773"/>
    <w:rsid w:val="00307A36"/>
    <w:rsid w:val="00311136"/>
    <w:rsid w:val="00314A1A"/>
    <w:rsid w:val="00337572"/>
    <w:rsid w:val="00352B7E"/>
    <w:rsid w:val="00360C26"/>
    <w:rsid w:val="00374C89"/>
    <w:rsid w:val="00376C8B"/>
    <w:rsid w:val="00390F3F"/>
    <w:rsid w:val="003929AA"/>
    <w:rsid w:val="003B6A7F"/>
    <w:rsid w:val="003F6459"/>
    <w:rsid w:val="00454BF1"/>
    <w:rsid w:val="00464D58"/>
    <w:rsid w:val="004720CA"/>
    <w:rsid w:val="004B7B96"/>
    <w:rsid w:val="004C3D72"/>
    <w:rsid w:val="004C6228"/>
    <w:rsid w:val="004D5815"/>
    <w:rsid w:val="004F1BF0"/>
    <w:rsid w:val="004F4246"/>
    <w:rsid w:val="005042BF"/>
    <w:rsid w:val="00536788"/>
    <w:rsid w:val="00583AC3"/>
    <w:rsid w:val="005966A9"/>
    <w:rsid w:val="005A134C"/>
    <w:rsid w:val="005C4786"/>
    <w:rsid w:val="00603195"/>
    <w:rsid w:val="006249FE"/>
    <w:rsid w:val="0066563A"/>
    <w:rsid w:val="00690AAD"/>
    <w:rsid w:val="00692A91"/>
    <w:rsid w:val="006C3946"/>
    <w:rsid w:val="006C6C5E"/>
    <w:rsid w:val="006E020F"/>
    <w:rsid w:val="006E2BE1"/>
    <w:rsid w:val="00702165"/>
    <w:rsid w:val="00717AFA"/>
    <w:rsid w:val="00720985"/>
    <w:rsid w:val="007413F0"/>
    <w:rsid w:val="00744B10"/>
    <w:rsid w:val="00747F5B"/>
    <w:rsid w:val="007548C7"/>
    <w:rsid w:val="00761552"/>
    <w:rsid w:val="00764295"/>
    <w:rsid w:val="00777CEA"/>
    <w:rsid w:val="007B659E"/>
    <w:rsid w:val="007F38CA"/>
    <w:rsid w:val="007F7A32"/>
    <w:rsid w:val="00816D11"/>
    <w:rsid w:val="0083594B"/>
    <w:rsid w:val="008556E0"/>
    <w:rsid w:val="00857CE7"/>
    <w:rsid w:val="00871148"/>
    <w:rsid w:val="008831D4"/>
    <w:rsid w:val="00884A07"/>
    <w:rsid w:val="00885CCB"/>
    <w:rsid w:val="008949C5"/>
    <w:rsid w:val="00896CBC"/>
    <w:rsid w:val="008A2D22"/>
    <w:rsid w:val="008B0F7F"/>
    <w:rsid w:val="008C0E41"/>
    <w:rsid w:val="008C3DFC"/>
    <w:rsid w:val="008E6F2C"/>
    <w:rsid w:val="008F6137"/>
    <w:rsid w:val="00917561"/>
    <w:rsid w:val="0091790D"/>
    <w:rsid w:val="00953031"/>
    <w:rsid w:val="00956960"/>
    <w:rsid w:val="009662EA"/>
    <w:rsid w:val="00975A1C"/>
    <w:rsid w:val="00986927"/>
    <w:rsid w:val="00A047CB"/>
    <w:rsid w:val="00A1076A"/>
    <w:rsid w:val="00A26589"/>
    <w:rsid w:val="00A40046"/>
    <w:rsid w:val="00A5446C"/>
    <w:rsid w:val="00A62E43"/>
    <w:rsid w:val="00AB6904"/>
    <w:rsid w:val="00AC49FB"/>
    <w:rsid w:val="00B009CD"/>
    <w:rsid w:val="00B2195C"/>
    <w:rsid w:val="00B91D93"/>
    <w:rsid w:val="00B95DBC"/>
    <w:rsid w:val="00BA071D"/>
    <w:rsid w:val="00BA7870"/>
    <w:rsid w:val="00BB4C38"/>
    <w:rsid w:val="00BB5E9D"/>
    <w:rsid w:val="00BC77AC"/>
    <w:rsid w:val="00BF6E52"/>
    <w:rsid w:val="00C118D1"/>
    <w:rsid w:val="00C3739B"/>
    <w:rsid w:val="00C54652"/>
    <w:rsid w:val="00C55198"/>
    <w:rsid w:val="00C8290F"/>
    <w:rsid w:val="00CA00F9"/>
    <w:rsid w:val="00CA14D7"/>
    <w:rsid w:val="00CA590D"/>
    <w:rsid w:val="00CD11A6"/>
    <w:rsid w:val="00CF7251"/>
    <w:rsid w:val="00D23034"/>
    <w:rsid w:val="00D46873"/>
    <w:rsid w:val="00D749E3"/>
    <w:rsid w:val="00D90EBF"/>
    <w:rsid w:val="00D921D5"/>
    <w:rsid w:val="00DC6D8A"/>
    <w:rsid w:val="00DD4CF4"/>
    <w:rsid w:val="00DE4BE7"/>
    <w:rsid w:val="00E13189"/>
    <w:rsid w:val="00E518F4"/>
    <w:rsid w:val="00E56343"/>
    <w:rsid w:val="00E67E19"/>
    <w:rsid w:val="00E74933"/>
    <w:rsid w:val="00EA4ED3"/>
    <w:rsid w:val="00ED4DA5"/>
    <w:rsid w:val="00ED64E6"/>
    <w:rsid w:val="00EE4587"/>
    <w:rsid w:val="00EE69B3"/>
    <w:rsid w:val="00F129BF"/>
    <w:rsid w:val="00F54BC9"/>
    <w:rsid w:val="00F55F35"/>
    <w:rsid w:val="00F7585B"/>
    <w:rsid w:val="00FA194B"/>
    <w:rsid w:val="00FA3C20"/>
    <w:rsid w:val="00FD7DEC"/>
    <w:rsid w:val="00FE224B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FCB83-8B7C-405F-B6AF-19F7DFD4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310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3</cp:revision>
  <cp:lastPrinted>2021-05-17T10:49:00Z</cp:lastPrinted>
  <dcterms:created xsi:type="dcterms:W3CDTF">2021-05-19T06:45:00Z</dcterms:created>
  <dcterms:modified xsi:type="dcterms:W3CDTF">2021-05-20T04:09:00Z</dcterms:modified>
</cp:coreProperties>
</file>