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3278E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278E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E36ECF" w:rsidRDefault="00E36EC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3278E3" w:rsidP="00133698">
      <w:pPr>
        <w:spacing w:before="400"/>
        <w:rPr>
          <w:rFonts w:ascii="Liberation Serif" w:hAnsi="Liberation Serif" w:cs="Liberation Serif"/>
          <w:sz w:val="24"/>
        </w:rPr>
      </w:pPr>
      <w:r w:rsidRPr="003278E3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AA6409">
        <w:rPr>
          <w:rFonts w:ascii="Liberation Serif" w:hAnsi="Liberation Serif" w:cs="Liberation Serif"/>
          <w:sz w:val="24"/>
        </w:rPr>
        <w:t>19.05.02021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AA6409">
        <w:rPr>
          <w:rFonts w:ascii="Liberation Serif" w:hAnsi="Liberation Serif" w:cs="Liberation Serif"/>
          <w:sz w:val="24"/>
        </w:rPr>
        <w:t>393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2262C" w:rsidRPr="00D461E4" w:rsidRDefault="0032262C" w:rsidP="0032262C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D461E4">
        <w:rPr>
          <w:rFonts w:ascii="Liberation Serif" w:hAnsi="Liberation Serif"/>
          <w:b/>
          <w:i/>
          <w:sz w:val="28"/>
          <w:szCs w:val="28"/>
        </w:rPr>
        <w:t>Об организации и проведении межведомственной комплексной профилактической операции «Подросток» на территории Каменск-Уральского  городского округа</w:t>
      </w:r>
      <w:r w:rsidRPr="00AA53F0">
        <w:rPr>
          <w:rFonts w:ascii="Liberation Serif" w:hAnsi="Liberation Serif"/>
          <w:b/>
          <w:i/>
          <w:sz w:val="28"/>
          <w:szCs w:val="28"/>
        </w:rPr>
        <w:t xml:space="preserve"> </w:t>
      </w:r>
      <w:r w:rsidRPr="00D461E4">
        <w:rPr>
          <w:rFonts w:ascii="Liberation Serif" w:hAnsi="Liberation Serif"/>
          <w:b/>
          <w:i/>
          <w:sz w:val="28"/>
          <w:szCs w:val="28"/>
        </w:rPr>
        <w:t>в 2021 году</w:t>
      </w:r>
    </w:p>
    <w:p w:rsidR="0032262C" w:rsidRPr="00D461E4" w:rsidRDefault="0032262C" w:rsidP="0032262C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32262C" w:rsidRPr="00D461E4" w:rsidRDefault="0032262C" w:rsidP="0032262C">
      <w:pPr>
        <w:pStyle w:val="20"/>
        <w:spacing w:line="240" w:lineRule="auto"/>
        <w:ind w:right="-1" w:firstLine="567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ab/>
        <w:t xml:space="preserve">В соответствии с постановлением Правительства Свердловской области от 03.05.2018 № 234-ПП «О ежегодной областной межведомственной комплексной профилактической операции «Подросток», в целях </w:t>
      </w:r>
      <w:proofErr w:type="gramStart"/>
      <w:r w:rsidRPr="00D461E4">
        <w:rPr>
          <w:rFonts w:ascii="Liberation Serif" w:hAnsi="Liberation Serif"/>
          <w:sz w:val="28"/>
          <w:szCs w:val="28"/>
        </w:rPr>
        <w:t>повышения эффективности межведомственного взаимодействия субъектов системы профилактики</w:t>
      </w:r>
      <w:proofErr w:type="gramEnd"/>
      <w:r w:rsidRPr="00D461E4">
        <w:rPr>
          <w:rFonts w:ascii="Liberation Serif" w:hAnsi="Liberation Serif"/>
          <w:sz w:val="28"/>
          <w:szCs w:val="28"/>
        </w:rPr>
        <w:t xml:space="preserve"> по предупреждению безнадзорности и правонарушений  несовершеннолетних в период летних школьных каникул, учитывая эпидемиологическую ситуацию по новой коронавирусной инфекции (COVID-19), Администрация Каменск-Уральского городского округа</w:t>
      </w:r>
    </w:p>
    <w:p w:rsidR="0032262C" w:rsidRPr="00D461E4" w:rsidRDefault="0032262C" w:rsidP="0032262C">
      <w:pPr>
        <w:jc w:val="both"/>
        <w:rPr>
          <w:rFonts w:ascii="Liberation Serif" w:hAnsi="Liberation Serif"/>
          <w:b/>
          <w:sz w:val="28"/>
          <w:szCs w:val="28"/>
        </w:rPr>
      </w:pPr>
      <w:r w:rsidRPr="00D461E4">
        <w:rPr>
          <w:rFonts w:ascii="Liberation Serif" w:hAnsi="Liberation Serif"/>
          <w:b/>
          <w:sz w:val="28"/>
          <w:szCs w:val="28"/>
        </w:rPr>
        <w:t>ПОСТАНОВЛЯЕТ:</w:t>
      </w:r>
    </w:p>
    <w:p w:rsidR="0032262C" w:rsidRPr="00D461E4" w:rsidRDefault="0032262C" w:rsidP="0032262C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>Провести в 2021 году на территории Каменск-Уральского городского округа межведомственную комплексную профилактическую операцию «Подросток» (далее – операция «Подросток») с соблюдением всех ограничительных мероприятий, установленных в условиях эпидемического распространения новой коронавирусной инфекции (</w:t>
      </w:r>
      <w:r w:rsidRPr="00D461E4">
        <w:rPr>
          <w:rFonts w:ascii="Liberation Serif" w:hAnsi="Liberation Serif"/>
          <w:sz w:val="28"/>
          <w:szCs w:val="28"/>
          <w:lang w:val="en-US"/>
        </w:rPr>
        <w:t>COVID</w:t>
      </w:r>
      <w:r w:rsidRPr="00D461E4">
        <w:rPr>
          <w:rFonts w:ascii="Liberation Serif" w:hAnsi="Liberation Serif"/>
          <w:sz w:val="28"/>
          <w:szCs w:val="28"/>
        </w:rPr>
        <w:t>-19).</w:t>
      </w:r>
    </w:p>
    <w:p w:rsidR="0032262C" w:rsidRPr="00D461E4" w:rsidRDefault="0032262C" w:rsidP="0032262C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 xml:space="preserve">Утвердить план профилактических мероприятий межведомственной комплексной профилактической операции «Подросток» </w:t>
      </w:r>
      <w:r>
        <w:rPr>
          <w:rFonts w:ascii="Liberation Serif" w:hAnsi="Liberation Serif"/>
          <w:sz w:val="28"/>
          <w:szCs w:val="28"/>
        </w:rPr>
        <w:t xml:space="preserve"> в 2021 году </w:t>
      </w:r>
      <w:r w:rsidRPr="00D461E4">
        <w:rPr>
          <w:rFonts w:ascii="Liberation Serif" w:hAnsi="Liberation Serif"/>
          <w:sz w:val="28"/>
          <w:szCs w:val="28"/>
        </w:rPr>
        <w:t>(прилагается).</w:t>
      </w:r>
    </w:p>
    <w:p w:rsidR="0032262C" w:rsidRPr="00D461E4" w:rsidRDefault="0032262C" w:rsidP="0032262C">
      <w:pPr>
        <w:pStyle w:val="a8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 xml:space="preserve">Рекомендовать территориальным комиссиям по делам несовершеннолетних и защите их прав </w:t>
      </w:r>
      <w:proofErr w:type="spellStart"/>
      <w:r w:rsidRPr="00D461E4">
        <w:rPr>
          <w:rFonts w:ascii="Liberation Serif" w:hAnsi="Liberation Serif"/>
          <w:sz w:val="28"/>
          <w:szCs w:val="28"/>
        </w:rPr>
        <w:t>Синарского</w:t>
      </w:r>
      <w:proofErr w:type="spellEnd"/>
      <w:r w:rsidRPr="00D461E4">
        <w:rPr>
          <w:rFonts w:ascii="Liberation Serif" w:hAnsi="Liberation Serif"/>
          <w:sz w:val="28"/>
          <w:szCs w:val="28"/>
        </w:rPr>
        <w:t xml:space="preserve"> и Красногорского районов (Гордеева А.И., </w:t>
      </w:r>
      <w:proofErr w:type="spellStart"/>
      <w:r w:rsidRPr="00D461E4">
        <w:rPr>
          <w:rFonts w:ascii="Liberation Serif" w:hAnsi="Liberation Serif"/>
          <w:sz w:val="28"/>
          <w:szCs w:val="28"/>
        </w:rPr>
        <w:t>Велиулова</w:t>
      </w:r>
      <w:proofErr w:type="spellEnd"/>
      <w:r w:rsidRPr="00D461E4">
        <w:rPr>
          <w:rFonts w:ascii="Liberation Serif" w:hAnsi="Liberation Serif"/>
          <w:sz w:val="28"/>
          <w:szCs w:val="28"/>
        </w:rPr>
        <w:t xml:space="preserve"> Е.К.):</w:t>
      </w:r>
    </w:p>
    <w:p w:rsidR="0032262C" w:rsidRPr="00D461E4" w:rsidRDefault="0032262C" w:rsidP="0032262C">
      <w:pPr>
        <w:pStyle w:val="a8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 xml:space="preserve">обеспечить координацию работы органов и учреждений  системы профилактики безнадзорности и правонарушений несовершеннолетних, осуществляющих деятельность на территории </w:t>
      </w:r>
      <w:r>
        <w:rPr>
          <w:rFonts w:ascii="Liberation Serif" w:hAnsi="Liberation Serif"/>
          <w:sz w:val="28"/>
          <w:szCs w:val="28"/>
        </w:rPr>
        <w:t>Каменск-Уральского городского</w:t>
      </w:r>
      <w:r w:rsidRPr="00D461E4">
        <w:rPr>
          <w:rFonts w:ascii="Liberation Serif" w:hAnsi="Liberation Serif"/>
          <w:sz w:val="28"/>
          <w:szCs w:val="28"/>
        </w:rPr>
        <w:t xml:space="preserve"> округ</w:t>
      </w:r>
      <w:r>
        <w:rPr>
          <w:rFonts w:ascii="Liberation Serif" w:hAnsi="Liberation Serif"/>
          <w:sz w:val="28"/>
          <w:szCs w:val="28"/>
        </w:rPr>
        <w:t>а</w:t>
      </w:r>
      <w:r w:rsidRPr="00D461E4">
        <w:rPr>
          <w:rFonts w:ascii="Liberation Serif" w:hAnsi="Liberation Serif"/>
          <w:sz w:val="28"/>
          <w:szCs w:val="28"/>
        </w:rPr>
        <w:t>, в ходе подготовки и проведения мероприятий операции «Подросток»;</w:t>
      </w:r>
    </w:p>
    <w:p w:rsidR="0032262C" w:rsidRPr="00D461E4" w:rsidRDefault="0032262C" w:rsidP="0032262C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>представить в межведомственную комиссию по профилактике правонарушений в Каменск-Уральском городском округе информацию:</w:t>
      </w:r>
    </w:p>
    <w:p w:rsidR="0032262C" w:rsidRPr="00D461E4" w:rsidRDefault="0032262C" w:rsidP="0032262C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 xml:space="preserve">- о результатах реализации плана профилактических мероприятий межведомственной комплексной профилактической операции «Подросток» в срок до 01.11.2021; </w:t>
      </w:r>
    </w:p>
    <w:p w:rsidR="0032262C" w:rsidRPr="00D461E4" w:rsidRDefault="0032262C" w:rsidP="0032262C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о</w:t>
      </w:r>
      <w:r w:rsidRPr="00D461E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положительном</w:t>
      </w:r>
      <w:r w:rsidRPr="00D461E4">
        <w:rPr>
          <w:rFonts w:ascii="Liberation Serif" w:hAnsi="Liberation Serif"/>
          <w:sz w:val="28"/>
          <w:szCs w:val="28"/>
        </w:rPr>
        <w:t xml:space="preserve"> опыте </w:t>
      </w:r>
      <w:r>
        <w:rPr>
          <w:rFonts w:ascii="Liberation Serif" w:hAnsi="Liberation Serif"/>
          <w:sz w:val="28"/>
          <w:szCs w:val="28"/>
        </w:rPr>
        <w:t xml:space="preserve">деятельности </w:t>
      </w:r>
      <w:r w:rsidRPr="00D461E4">
        <w:rPr>
          <w:rFonts w:ascii="Liberation Serif" w:hAnsi="Liberation Serif"/>
          <w:sz w:val="28"/>
          <w:szCs w:val="28"/>
        </w:rPr>
        <w:t xml:space="preserve">органов и учреждений  системы профилактики безнадзорности и правонарушений несовершеннолетних, а также </w:t>
      </w:r>
      <w:r w:rsidRPr="00D461E4">
        <w:rPr>
          <w:rFonts w:ascii="Liberation Serif" w:hAnsi="Liberation Serif"/>
          <w:sz w:val="28"/>
          <w:szCs w:val="28"/>
        </w:rPr>
        <w:lastRenderedPageBreak/>
        <w:t>предложения о поощрении данных органов и учреждений  по итогам операции «Подросток» в срок до 10.11.2021;</w:t>
      </w:r>
    </w:p>
    <w:p w:rsidR="0032262C" w:rsidRPr="00D461E4" w:rsidRDefault="0032262C" w:rsidP="0032262C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>обеспечить освещение в средствах массовой информации, осуществляющих деятельность на территории</w:t>
      </w:r>
      <w:r w:rsidRPr="00D461E4">
        <w:rPr>
          <w:rFonts w:ascii="Liberation Serif" w:hAnsi="Liberation Serif"/>
          <w:bCs/>
          <w:sz w:val="28"/>
          <w:szCs w:val="28"/>
        </w:rPr>
        <w:t xml:space="preserve"> Каменск-Уральского городского окру</w:t>
      </w:r>
      <w:r>
        <w:rPr>
          <w:rFonts w:ascii="Liberation Serif" w:hAnsi="Liberation Serif"/>
          <w:bCs/>
          <w:sz w:val="28"/>
          <w:szCs w:val="28"/>
        </w:rPr>
        <w:t>га</w:t>
      </w:r>
      <w:r w:rsidRPr="00D461E4">
        <w:rPr>
          <w:rFonts w:ascii="Liberation Serif" w:hAnsi="Liberation Serif"/>
          <w:bCs/>
          <w:sz w:val="28"/>
          <w:szCs w:val="28"/>
        </w:rPr>
        <w:t>,</w:t>
      </w:r>
      <w:r w:rsidRPr="00D461E4">
        <w:rPr>
          <w:rFonts w:ascii="Liberation Serif" w:hAnsi="Liberation Serif"/>
          <w:sz w:val="28"/>
          <w:szCs w:val="28"/>
        </w:rPr>
        <w:t xml:space="preserve">  положительного опыта деятельности органов и учреждений  системы профилактики безнадзорности и правонарушений несовершеннолетних в рамках операции «Подросток»</w:t>
      </w:r>
      <w:r>
        <w:rPr>
          <w:rFonts w:ascii="Liberation Serif" w:hAnsi="Liberation Serif"/>
          <w:sz w:val="28"/>
          <w:szCs w:val="28"/>
        </w:rPr>
        <w:t xml:space="preserve">. </w:t>
      </w:r>
    </w:p>
    <w:p w:rsidR="0032262C" w:rsidRPr="00D461E4" w:rsidRDefault="0032262C" w:rsidP="0032262C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>ОМС «Управление образования Каменск-Уральского городского округа» (</w:t>
      </w:r>
      <w:proofErr w:type="spellStart"/>
      <w:r w:rsidRPr="00D461E4">
        <w:rPr>
          <w:rFonts w:ascii="Liberation Serif" w:hAnsi="Liberation Serif"/>
          <w:sz w:val="28"/>
          <w:szCs w:val="28"/>
        </w:rPr>
        <w:t>Миннуллина</w:t>
      </w:r>
      <w:proofErr w:type="spellEnd"/>
      <w:r w:rsidRPr="00D461E4">
        <w:rPr>
          <w:rFonts w:ascii="Liberation Serif" w:hAnsi="Liberation Serif"/>
          <w:sz w:val="28"/>
          <w:szCs w:val="28"/>
        </w:rPr>
        <w:t xml:space="preserve"> Л.М.), ОМС «Управление культуры Каменск-Уральского городского округа» (Казанцева С.В.), ОМС «Управление по физической культуре и спорту Каменск-Уральского городского округа» (</w:t>
      </w:r>
      <w:proofErr w:type="spellStart"/>
      <w:r w:rsidRPr="00D461E4">
        <w:rPr>
          <w:rFonts w:ascii="Liberation Serif" w:hAnsi="Liberation Serif"/>
          <w:sz w:val="28"/>
          <w:szCs w:val="28"/>
        </w:rPr>
        <w:t>Гиматов</w:t>
      </w:r>
      <w:proofErr w:type="spellEnd"/>
      <w:r w:rsidRPr="00D461E4">
        <w:rPr>
          <w:rFonts w:ascii="Liberation Serif" w:hAnsi="Liberation Serif"/>
          <w:sz w:val="28"/>
          <w:szCs w:val="28"/>
        </w:rPr>
        <w:t xml:space="preserve"> П.Г.) обеспечить участие подведомственных учреждений в профилактических мероприятиях в рамках операции «Подросток».</w:t>
      </w:r>
    </w:p>
    <w:p w:rsidR="0032262C" w:rsidRPr="002864C4" w:rsidRDefault="0032262C" w:rsidP="0032262C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2864C4">
        <w:rPr>
          <w:rFonts w:ascii="Liberation Serif" w:hAnsi="Liberation Serif"/>
          <w:sz w:val="28"/>
          <w:szCs w:val="28"/>
        </w:rPr>
        <w:t>Рекомендовать МО МВД России «Каменск-Уральский» (</w:t>
      </w:r>
      <w:proofErr w:type="spellStart"/>
      <w:r w:rsidRPr="002864C4">
        <w:rPr>
          <w:rFonts w:ascii="Liberation Serif" w:hAnsi="Liberation Serif"/>
          <w:sz w:val="28"/>
          <w:szCs w:val="28"/>
        </w:rPr>
        <w:t>Дауров</w:t>
      </w:r>
      <w:proofErr w:type="spellEnd"/>
      <w:r w:rsidRPr="002864C4">
        <w:rPr>
          <w:rFonts w:ascii="Liberation Serif" w:hAnsi="Liberation Serif"/>
          <w:sz w:val="28"/>
          <w:szCs w:val="28"/>
        </w:rPr>
        <w:t xml:space="preserve"> Р.К.), Каменск-Уральскому МФ ФКУ УИИ ГУФСИН России по Свердловской области (Берендеева Н.Ю.), филиалу по Красногорскому району города Каменска-Уральского ФКУ УИИ ГУФСИН России по Свердловской области (</w:t>
      </w:r>
      <w:proofErr w:type="spellStart"/>
      <w:r w:rsidRPr="002864C4">
        <w:rPr>
          <w:rFonts w:ascii="Liberation Serif" w:hAnsi="Liberation Serif"/>
          <w:sz w:val="28"/>
          <w:szCs w:val="28"/>
        </w:rPr>
        <w:t>Кутьменева</w:t>
      </w:r>
      <w:proofErr w:type="spellEnd"/>
      <w:r w:rsidRPr="002864C4">
        <w:rPr>
          <w:rFonts w:ascii="Liberation Serif" w:hAnsi="Liberation Serif"/>
          <w:sz w:val="28"/>
          <w:szCs w:val="28"/>
        </w:rPr>
        <w:t xml:space="preserve"> Е.А.), ГАУЗ </w:t>
      </w:r>
      <w:proofErr w:type="gramStart"/>
      <w:r w:rsidRPr="002864C4">
        <w:rPr>
          <w:rFonts w:ascii="Liberation Serif" w:hAnsi="Liberation Serif"/>
          <w:sz w:val="28"/>
          <w:szCs w:val="28"/>
        </w:rPr>
        <w:t>СО</w:t>
      </w:r>
      <w:proofErr w:type="gramEnd"/>
      <w:r w:rsidRPr="002864C4">
        <w:rPr>
          <w:rFonts w:ascii="Liberation Serif" w:hAnsi="Liberation Serif"/>
          <w:sz w:val="28"/>
          <w:szCs w:val="28"/>
        </w:rPr>
        <w:t xml:space="preserve"> «Детская городская больница г. Каменск-Уральский» (</w:t>
      </w:r>
      <w:proofErr w:type="spellStart"/>
      <w:r w:rsidRPr="002864C4">
        <w:rPr>
          <w:rFonts w:ascii="Liberation Serif" w:hAnsi="Liberation Serif"/>
          <w:sz w:val="28"/>
          <w:szCs w:val="28"/>
        </w:rPr>
        <w:t>Гультяев</w:t>
      </w:r>
      <w:proofErr w:type="spellEnd"/>
      <w:r w:rsidRPr="002864C4">
        <w:rPr>
          <w:rFonts w:ascii="Liberation Serif" w:hAnsi="Liberation Serif"/>
          <w:sz w:val="28"/>
          <w:szCs w:val="28"/>
        </w:rPr>
        <w:t xml:space="preserve"> С.А.), </w:t>
      </w:r>
      <w:r>
        <w:rPr>
          <w:rFonts w:ascii="Liberation Serif" w:hAnsi="Liberation Serif"/>
          <w:sz w:val="28"/>
          <w:szCs w:val="28"/>
        </w:rPr>
        <w:t>Управлению</w:t>
      </w:r>
      <w:r w:rsidRPr="002864C4">
        <w:rPr>
          <w:rFonts w:ascii="Liberation Serif" w:hAnsi="Liberation Serif"/>
          <w:sz w:val="28"/>
          <w:szCs w:val="28"/>
        </w:rPr>
        <w:t xml:space="preserve"> социальной политики № 12 (</w:t>
      </w:r>
      <w:proofErr w:type="spellStart"/>
      <w:r w:rsidRPr="002864C4">
        <w:rPr>
          <w:rFonts w:ascii="Liberation Serif" w:hAnsi="Liberation Serif"/>
          <w:sz w:val="28"/>
          <w:szCs w:val="28"/>
        </w:rPr>
        <w:t>Щевелева</w:t>
      </w:r>
      <w:proofErr w:type="spellEnd"/>
      <w:r w:rsidRPr="002864C4">
        <w:rPr>
          <w:rFonts w:ascii="Liberation Serif" w:hAnsi="Liberation Serif"/>
          <w:sz w:val="28"/>
          <w:szCs w:val="28"/>
        </w:rPr>
        <w:t xml:space="preserve"> О.И.), государственному казенному учреждению службы занятости населения Свердловской области «Каменск-Уральский центр занятости» (Карамышева А.Р.)</w:t>
      </w:r>
      <w:r>
        <w:rPr>
          <w:rFonts w:ascii="Liberation Serif" w:hAnsi="Liberation Serif"/>
          <w:sz w:val="28"/>
          <w:szCs w:val="28"/>
        </w:rPr>
        <w:t>, муниципальному казенному учреждению</w:t>
      </w:r>
      <w:r w:rsidRPr="002864C4">
        <w:rPr>
          <w:rFonts w:ascii="Liberation Serif" w:hAnsi="Liberation Serif"/>
          <w:sz w:val="28"/>
          <w:szCs w:val="28"/>
        </w:rPr>
        <w:t xml:space="preserve"> «Центр молодежной политики» (Оганян А.Б.) принять участие в  профилактических мероприятиях  в рамках операции «Подросток»</w:t>
      </w:r>
      <w:r>
        <w:rPr>
          <w:rFonts w:ascii="Liberation Serif" w:hAnsi="Liberation Serif"/>
          <w:sz w:val="28"/>
          <w:szCs w:val="28"/>
        </w:rPr>
        <w:t>.</w:t>
      </w:r>
    </w:p>
    <w:p w:rsidR="0032262C" w:rsidRPr="00D461E4" w:rsidRDefault="0032262C" w:rsidP="0032262C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 xml:space="preserve">Рекомендовать руководителям органов и учреждений  системы профилактики безнадзорности и правонарушений несовершеннолетних, осуществляющих деятельность на территории Каменск-Уральского городского округа:  </w:t>
      </w:r>
    </w:p>
    <w:p w:rsidR="0032262C" w:rsidRDefault="0032262C" w:rsidP="0032262C">
      <w:pPr>
        <w:pStyle w:val="a4"/>
        <w:numPr>
          <w:ilvl w:val="1"/>
          <w:numId w:val="1"/>
        </w:numPr>
        <w:tabs>
          <w:tab w:val="left" w:pos="993"/>
        </w:tabs>
        <w:ind w:left="0" w:firstLine="709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>обеспечить выполнение в полном объеме плана профилактических мероприятий межведомственной комплексной профилактической операции «Подросток»</w:t>
      </w:r>
      <w:r>
        <w:rPr>
          <w:rFonts w:ascii="Liberation Serif" w:hAnsi="Liberation Serif"/>
          <w:sz w:val="28"/>
          <w:szCs w:val="28"/>
        </w:rPr>
        <w:t xml:space="preserve"> в 2021 году</w:t>
      </w:r>
      <w:r w:rsidRPr="00D461E4">
        <w:rPr>
          <w:rFonts w:ascii="Liberation Serif" w:hAnsi="Liberation Serif"/>
          <w:sz w:val="28"/>
          <w:szCs w:val="28"/>
        </w:rPr>
        <w:t>;</w:t>
      </w:r>
    </w:p>
    <w:p w:rsidR="0032262C" w:rsidRDefault="0032262C" w:rsidP="0032262C">
      <w:pPr>
        <w:pStyle w:val="a4"/>
        <w:numPr>
          <w:ilvl w:val="1"/>
          <w:numId w:val="1"/>
        </w:numPr>
        <w:tabs>
          <w:tab w:val="left" w:pos="993"/>
        </w:tabs>
        <w:ind w:left="0" w:firstLine="709"/>
        <w:rPr>
          <w:rFonts w:ascii="Liberation Serif" w:hAnsi="Liberation Serif"/>
          <w:sz w:val="28"/>
          <w:szCs w:val="28"/>
        </w:rPr>
      </w:pPr>
      <w:r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принять меры по </w:t>
      </w:r>
      <w:r w:rsidRPr="00F87848">
        <w:rPr>
          <w:rFonts w:ascii="Liberation Serif" w:eastAsia="Calibri" w:hAnsi="Liberation Serif"/>
          <w:bCs/>
          <w:sz w:val="28"/>
          <w:szCs w:val="28"/>
          <w:lang w:eastAsia="en-US"/>
        </w:rPr>
        <w:t>о</w:t>
      </w:r>
      <w:r>
        <w:rPr>
          <w:rFonts w:ascii="Liberation Serif" w:eastAsia="Calibri" w:hAnsi="Liberation Serif"/>
          <w:bCs/>
          <w:sz w:val="28"/>
          <w:szCs w:val="28"/>
          <w:lang w:eastAsia="en-US"/>
        </w:rPr>
        <w:t>беспечению</w:t>
      </w:r>
      <w:r w:rsidRPr="00F87848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с</w:t>
      </w:r>
      <w:r>
        <w:rPr>
          <w:rFonts w:ascii="Liberation Serif" w:eastAsia="Calibri" w:hAnsi="Liberation Serif"/>
          <w:bCs/>
          <w:sz w:val="28"/>
          <w:szCs w:val="28"/>
          <w:lang w:eastAsia="en-US"/>
        </w:rPr>
        <w:t>топроцентного</w:t>
      </w:r>
      <w:r w:rsidRPr="00F87848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охват</w:t>
      </w:r>
      <w:r>
        <w:rPr>
          <w:rFonts w:ascii="Liberation Serif" w:eastAsia="Calibri" w:hAnsi="Liberation Serif"/>
          <w:bCs/>
          <w:sz w:val="28"/>
          <w:szCs w:val="28"/>
          <w:lang w:eastAsia="en-US"/>
        </w:rPr>
        <w:t>а</w:t>
      </w:r>
      <w:r w:rsidRPr="00F87848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несовершеннолетних, состоящих на различных видах учета в органах и учреждениях системы профилактики, а также максимал</w:t>
      </w:r>
      <w:r>
        <w:rPr>
          <w:rFonts w:ascii="Liberation Serif" w:eastAsia="Calibri" w:hAnsi="Liberation Serif"/>
          <w:bCs/>
          <w:sz w:val="28"/>
          <w:szCs w:val="28"/>
          <w:lang w:eastAsia="en-US"/>
        </w:rPr>
        <w:t>ьного</w:t>
      </w:r>
      <w:r w:rsidRPr="00F87848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охват</w:t>
      </w:r>
      <w:r>
        <w:rPr>
          <w:rFonts w:ascii="Liberation Serif" w:eastAsia="Calibri" w:hAnsi="Liberation Serif"/>
          <w:bCs/>
          <w:sz w:val="28"/>
          <w:szCs w:val="28"/>
          <w:lang w:eastAsia="en-US"/>
        </w:rPr>
        <w:t>а</w:t>
      </w:r>
      <w:r w:rsidRPr="00F87848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детей</w:t>
      </w:r>
      <w:r>
        <w:rPr>
          <w:rFonts w:ascii="Liberation Serif" w:eastAsia="Calibri" w:hAnsi="Liberation Serif"/>
          <w:bCs/>
          <w:sz w:val="28"/>
          <w:szCs w:val="28"/>
          <w:lang w:eastAsia="en-US"/>
        </w:rPr>
        <w:t>,</w:t>
      </w:r>
      <w:r w:rsidRPr="00F87848">
        <w:rPr>
          <w:rFonts w:ascii="Liberation Serif" w:eastAsia="Calibri" w:hAnsi="Liberation Serif"/>
          <w:bCs/>
          <w:sz w:val="28"/>
          <w:szCs w:val="28"/>
          <w:lang w:eastAsia="en-US"/>
        </w:rPr>
        <w:t xml:space="preserve"> находящихся в трудной жизненной ситуации, организованными формами отдыха и занятости в летний период 2021 года;</w:t>
      </w:r>
    </w:p>
    <w:p w:rsidR="0032262C" w:rsidRPr="00D461E4" w:rsidRDefault="0032262C" w:rsidP="0032262C">
      <w:pPr>
        <w:pStyle w:val="a4"/>
        <w:numPr>
          <w:ilvl w:val="1"/>
          <w:numId w:val="1"/>
        </w:numPr>
        <w:tabs>
          <w:tab w:val="left" w:pos="993"/>
        </w:tabs>
        <w:ind w:left="0" w:firstLine="709"/>
        <w:rPr>
          <w:rFonts w:ascii="Liberation Serif" w:hAnsi="Liberation Serif"/>
          <w:sz w:val="28"/>
          <w:szCs w:val="28"/>
        </w:rPr>
      </w:pPr>
      <w:proofErr w:type="gramStart"/>
      <w:r w:rsidRPr="00D461E4">
        <w:rPr>
          <w:rFonts w:ascii="Liberation Serif" w:hAnsi="Liberation Serif"/>
          <w:sz w:val="28"/>
          <w:szCs w:val="28"/>
        </w:rPr>
        <w:t xml:space="preserve">представлять в территориальные комиссии по делам несовершеннолетних и защите их прав </w:t>
      </w:r>
      <w:proofErr w:type="spellStart"/>
      <w:r w:rsidRPr="00D461E4">
        <w:rPr>
          <w:rFonts w:ascii="Liberation Serif" w:hAnsi="Liberation Serif"/>
          <w:sz w:val="28"/>
          <w:szCs w:val="28"/>
        </w:rPr>
        <w:t>Синарского</w:t>
      </w:r>
      <w:proofErr w:type="spellEnd"/>
      <w:r w:rsidRPr="00D461E4">
        <w:rPr>
          <w:rFonts w:ascii="Liberation Serif" w:hAnsi="Liberation Serif"/>
          <w:sz w:val="28"/>
          <w:szCs w:val="28"/>
        </w:rPr>
        <w:t xml:space="preserve"> и Красногорского районов данные о результатах проведенной работы в рамках операции «Подросток» ежемесячно в срок до 10 числа месяца, следующего за отчетным, и обобщенные данные по итогам проведения  о</w:t>
      </w:r>
      <w:r>
        <w:rPr>
          <w:rFonts w:ascii="Liberation Serif" w:hAnsi="Liberation Serif"/>
          <w:sz w:val="28"/>
          <w:szCs w:val="28"/>
        </w:rPr>
        <w:t>перации «Подросток» в срок до 12</w:t>
      </w:r>
      <w:r w:rsidRPr="00D461E4">
        <w:rPr>
          <w:rFonts w:ascii="Liberation Serif" w:hAnsi="Liberation Serif"/>
          <w:sz w:val="28"/>
          <w:szCs w:val="28"/>
        </w:rPr>
        <w:t xml:space="preserve">.10.2021. </w:t>
      </w:r>
      <w:proofErr w:type="gramEnd"/>
    </w:p>
    <w:p w:rsidR="0032262C" w:rsidRPr="00D461E4" w:rsidRDefault="0032262C" w:rsidP="0032262C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>Отделу  информационно-аналитической работы и взаимодействия со средствами массовой информации Администрации Каменск-Уральского городского округа (</w:t>
      </w:r>
      <w:proofErr w:type="spellStart"/>
      <w:r w:rsidRPr="00D461E4">
        <w:rPr>
          <w:rFonts w:ascii="Liberation Serif" w:hAnsi="Liberation Serif"/>
          <w:sz w:val="28"/>
          <w:szCs w:val="28"/>
        </w:rPr>
        <w:t>Шеремет</w:t>
      </w:r>
      <w:proofErr w:type="spellEnd"/>
      <w:r w:rsidRPr="00D461E4">
        <w:rPr>
          <w:rFonts w:ascii="Liberation Serif" w:hAnsi="Liberation Serif"/>
          <w:sz w:val="28"/>
          <w:szCs w:val="28"/>
        </w:rPr>
        <w:t xml:space="preserve"> Е.Д.) обеспечить освещение  мероприятий </w:t>
      </w:r>
      <w:r w:rsidRPr="00D461E4">
        <w:rPr>
          <w:rFonts w:ascii="Liberation Serif" w:hAnsi="Liberation Serif"/>
          <w:sz w:val="28"/>
          <w:szCs w:val="28"/>
        </w:rPr>
        <w:lastRenderedPageBreak/>
        <w:t>операции «Подросток» в средствах массовой информации, в том числе на официальном сайте муниципального образования</w:t>
      </w:r>
      <w:r>
        <w:rPr>
          <w:rFonts w:ascii="Liberation Serif" w:hAnsi="Liberation Serif"/>
          <w:sz w:val="28"/>
          <w:szCs w:val="28"/>
        </w:rPr>
        <w:t>.</w:t>
      </w:r>
      <w:r w:rsidRPr="00D461E4">
        <w:rPr>
          <w:rFonts w:ascii="Liberation Serif" w:hAnsi="Liberation Serif"/>
          <w:sz w:val="28"/>
          <w:szCs w:val="28"/>
        </w:rPr>
        <w:t xml:space="preserve"> </w:t>
      </w:r>
    </w:p>
    <w:p w:rsidR="0032262C" w:rsidRPr="00D461E4" w:rsidRDefault="0032262C" w:rsidP="0032262C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D461E4">
        <w:rPr>
          <w:rFonts w:ascii="Liberation Serif" w:hAnsi="Liberation Serif"/>
          <w:color w:val="000000"/>
          <w:sz w:val="28"/>
          <w:szCs w:val="28"/>
        </w:rPr>
        <w:t>Разместить</w:t>
      </w:r>
      <w:proofErr w:type="gramEnd"/>
      <w:r w:rsidRPr="00D461E4">
        <w:rPr>
          <w:rFonts w:ascii="Liberation Serif" w:hAnsi="Liberation Serif"/>
          <w:color w:val="000000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32262C" w:rsidRPr="00D461E4" w:rsidRDefault="0032262C" w:rsidP="0032262C">
      <w:pPr>
        <w:pStyle w:val="a4"/>
        <w:numPr>
          <w:ilvl w:val="0"/>
          <w:numId w:val="1"/>
        </w:numPr>
        <w:tabs>
          <w:tab w:val="left" w:pos="993"/>
        </w:tabs>
        <w:ind w:left="0" w:firstLine="709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D461E4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D461E4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руководителя аппарата Администрации городского округа  </w:t>
      </w:r>
      <w:proofErr w:type="spellStart"/>
      <w:r w:rsidRPr="00D461E4">
        <w:rPr>
          <w:rFonts w:ascii="Liberation Serif" w:hAnsi="Liberation Serif"/>
          <w:sz w:val="28"/>
          <w:szCs w:val="28"/>
        </w:rPr>
        <w:t>Ялунина</w:t>
      </w:r>
      <w:proofErr w:type="spellEnd"/>
      <w:r w:rsidRPr="00D461E4">
        <w:rPr>
          <w:rFonts w:ascii="Liberation Serif" w:hAnsi="Liberation Serif"/>
          <w:sz w:val="28"/>
          <w:szCs w:val="28"/>
        </w:rPr>
        <w:t xml:space="preserve"> А.В. </w:t>
      </w:r>
    </w:p>
    <w:p w:rsidR="0032262C" w:rsidRPr="00D461E4" w:rsidRDefault="0032262C" w:rsidP="0032262C">
      <w:pPr>
        <w:pStyle w:val="a8"/>
        <w:spacing w:after="0"/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32262C" w:rsidRPr="00D461E4" w:rsidRDefault="0032262C" w:rsidP="0032262C">
      <w:pPr>
        <w:pStyle w:val="a8"/>
        <w:spacing w:after="0"/>
        <w:ind w:firstLine="567"/>
        <w:jc w:val="center"/>
        <w:rPr>
          <w:rFonts w:ascii="Liberation Serif" w:hAnsi="Liberation Serif"/>
          <w:b/>
          <w:sz w:val="28"/>
          <w:szCs w:val="28"/>
        </w:rPr>
      </w:pPr>
    </w:p>
    <w:p w:rsidR="0032262C" w:rsidRPr="00D461E4" w:rsidRDefault="0032262C" w:rsidP="0032262C">
      <w:pPr>
        <w:pStyle w:val="a8"/>
        <w:spacing w:after="0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 xml:space="preserve">Глава </w:t>
      </w:r>
    </w:p>
    <w:p w:rsidR="0032262C" w:rsidRDefault="0032262C" w:rsidP="0032262C">
      <w:pPr>
        <w:pStyle w:val="a8"/>
        <w:spacing w:after="0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</w:t>
      </w:r>
      <w:r>
        <w:rPr>
          <w:rFonts w:ascii="Liberation Serif" w:hAnsi="Liberation Serif"/>
          <w:sz w:val="28"/>
          <w:szCs w:val="28"/>
        </w:rPr>
        <w:t xml:space="preserve">                            </w:t>
      </w:r>
      <w:r w:rsidRPr="00D461E4">
        <w:rPr>
          <w:rFonts w:ascii="Liberation Serif" w:hAnsi="Liberation Serif"/>
          <w:sz w:val="28"/>
          <w:szCs w:val="28"/>
        </w:rPr>
        <w:t>А.А. Герасимов</w:t>
      </w:r>
    </w:p>
    <w:p w:rsidR="0032262C" w:rsidRDefault="0032262C" w:rsidP="0032262C">
      <w:pPr>
        <w:pStyle w:val="a8"/>
        <w:spacing w:after="0"/>
        <w:jc w:val="both"/>
        <w:rPr>
          <w:rFonts w:ascii="Liberation Serif" w:hAnsi="Liberation Serif"/>
          <w:sz w:val="28"/>
          <w:szCs w:val="28"/>
        </w:rPr>
      </w:pPr>
      <w:r w:rsidRPr="00D461E4">
        <w:rPr>
          <w:rFonts w:ascii="Liberation Serif" w:hAnsi="Liberation Serif"/>
          <w:sz w:val="28"/>
          <w:szCs w:val="28"/>
        </w:rPr>
        <w:t xml:space="preserve">   </w:t>
      </w:r>
    </w:p>
    <w:p w:rsidR="00D921D5" w:rsidRDefault="00D921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1559D" w:rsidRDefault="0051559D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51559D" w:rsidSect="0051559D">
          <w:headerReference w:type="default" r:id="rId9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51559D" w:rsidRPr="00020271" w:rsidRDefault="0051559D" w:rsidP="0051559D">
      <w:pPr>
        <w:pageBreakBefore/>
        <w:ind w:left="9639"/>
        <w:rPr>
          <w:rFonts w:ascii="Liberation Serif" w:hAnsi="Liberation Serif"/>
          <w:sz w:val="24"/>
          <w:szCs w:val="24"/>
        </w:rPr>
      </w:pPr>
      <w:r w:rsidRPr="00020271">
        <w:rPr>
          <w:rFonts w:ascii="Liberation Serif" w:hAnsi="Liberation Serif"/>
          <w:sz w:val="24"/>
          <w:szCs w:val="24"/>
        </w:rPr>
        <w:lastRenderedPageBreak/>
        <w:t>УТВЕРЖДЕН</w:t>
      </w:r>
      <w:r w:rsidRPr="00020271">
        <w:rPr>
          <w:rFonts w:ascii="Liberation Serif" w:hAnsi="Liberation Serif"/>
          <w:sz w:val="24"/>
          <w:szCs w:val="24"/>
        </w:rPr>
        <w:tab/>
      </w:r>
    </w:p>
    <w:p w:rsidR="0051559D" w:rsidRPr="00020271" w:rsidRDefault="0051559D" w:rsidP="0051559D">
      <w:pPr>
        <w:ind w:left="9639"/>
        <w:rPr>
          <w:rFonts w:ascii="Liberation Serif" w:hAnsi="Liberation Serif"/>
          <w:sz w:val="24"/>
          <w:szCs w:val="24"/>
        </w:rPr>
      </w:pPr>
      <w:r w:rsidRPr="00020271">
        <w:rPr>
          <w:rFonts w:ascii="Liberation Serif" w:hAnsi="Liberation Serif"/>
          <w:sz w:val="24"/>
          <w:szCs w:val="24"/>
        </w:rPr>
        <w:t xml:space="preserve"> постановлением  Администрации </w:t>
      </w:r>
    </w:p>
    <w:p w:rsidR="0051559D" w:rsidRPr="00020271" w:rsidRDefault="0051559D" w:rsidP="0051559D">
      <w:pPr>
        <w:ind w:left="9639"/>
        <w:rPr>
          <w:rFonts w:ascii="Liberation Serif" w:hAnsi="Liberation Serif"/>
          <w:sz w:val="24"/>
          <w:szCs w:val="24"/>
        </w:rPr>
      </w:pPr>
      <w:r w:rsidRPr="00020271">
        <w:rPr>
          <w:rFonts w:ascii="Liberation Serif" w:hAnsi="Liberation Serif"/>
          <w:sz w:val="24"/>
          <w:szCs w:val="24"/>
        </w:rPr>
        <w:t xml:space="preserve"> Каменск-Уральского городского округа</w:t>
      </w:r>
    </w:p>
    <w:p w:rsidR="0051559D" w:rsidRPr="00020271" w:rsidRDefault="0051559D" w:rsidP="0051559D">
      <w:pPr>
        <w:ind w:left="9639"/>
        <w:rPr>
          <w:rFonts w:ascii="Liberation Serif" w:hAnsi="Liberation Serif"/>
          <w:sz w:val="24"/>
          <w:szCs w:val="24"/>
        </w:rPr>
      </w:pPr>
      <w:r w:rsidRPr="00020271">
        <w:rPr>
          <w:rFonts w:ascii="Liberation Serif" w:hAnsi="Liberation Serif"/>
          <w:sz w:val="24"/>
          <w:szCs w:val="24"/>
        </w:rPr>
        <w:t xml:space="preserve"> от </w:t>
      </w:r>
      <w:r w:rsidR="00D4061F">
        <w:rPr>
          <w:rFonts w:ascii="Liberation Serif" w:hAnsi="Liberation Serif"/>
          <w:sz w:val="24"/>
          <w:szCs w:val="24"/>
        </w:rPr>
        <w:t>19.05.2021</w:t>
      </w:r>
      <w:r w:rsidRPr="00020271">
        <w:rPr>
          <w:rFonts w:ascii="Liberation Serif" w:hAnsi="Liberation Serif"/>
          <w:sz w:val="24"/>
          <w:szCs w:val="24"/>
        </w:rPr>
        <w:t xml:space="preserve">  № </w:t>
      </w:r>
      <w:r w:rsidR="00D4061F">
        <w:rPr>
          <w:rFonts w:ascii="Liberation Serif" w:hAnsi="Liberation Serif"/>
          <w:sz w:val="24"/>
          <w:szCs w:val="24"/>
        </w:rPr>
        <w:t>393</w:t>
      </w:r>
    </w:p>
    <w:p w:rsidR="0051559D" w:rsidRPr="00020271" w:rsidRDefault="0051559D" w:rsidP="0051559D">
      <w:pPr>
        <w:ind w:left="9639"/>
        <w:rPr>
          <w:rFonts w:ascii="Liberation Serif" w:hAnsi="Liberation Serif"/>
          <w:sz w:val="24"/>
          <w:szCs w:val="24"/>
        </w:rPr>
      </w:pPr>
      <w:r w:rsidRPr="00020271">
        <w:rPr>
          <w:rFonts w:ascii="Liberation Serif" w:hAnsi="Liberation Serif"/>
          <w:sz w:val="24"/>
          <w:szCs w:val="24"/>
        </w:rPr>
        <w:t xml:space="preserve"> «Об организации и проведении межведомственной  комплексной профилактической операции  «Подросток»  на территории  Каменск-Уральского </w:t>
      </w:r>
    </w:p>
    <w:p w:rsidR="0051559D" w:rsidRPr="00020271" w:rsidRDefault="0051559D" w:rsidP="0051559D">
      <w:pPr>
        <w:ind w:left="9639"/>
        <w:rPr>
          <w:rFonts w:ascii="Liberation Serif" w:hAnsi="Liberation Serif"/>
          <w:sz w:val="24"/>
          <w:szCs w:val="24"/>
        </w:rPr>
      </w:pPr>
      <w:r w:rsidRPr="00020271">
        <w:rPr>
          <w:rFonts w:ascii="Liberation Serif" w:hAnsi="Liberation Serif"/>
          <w:sz w:val="24"/>
          <w:szCs w:val="24"/>
        </w:rPr>
        <w:t xml:space="preserve">городского округа в 2021 году» </w:t>
      </w:r>
    </w:p>
    <w:p w:rsidR="0051559D" w:rsidRPr="00020271" w:rsidRDefault="0051559D" w:rsidP="0051559D">
      <w:pPr>
        <w:ind w:left="7788" w:firstLine="708"/>
        <w:jc w:val="right"/>
        <w:rPr>
          <w:rFonts w:ascii="Liberation Serif" w:hAnsi="Liberation Serif"/>
          <w:sz w:val="24"/>
          <w:szCs w:val="24"/>
        </w:rPr>
      </w:pPr>
    </w:p>
    <w:p w:rsidR="0051559D" w:rsidRPr="00020271" w:rsidRDefault="0051559D" w:rsidP="0051559D">
      <w:pPr>
        <w:jc w:val="center"/>
        <w:rPr>
          <w:rFonts w:ascii="Liberation Serif" w:hAnsi="Liberation Serif"/>
          <w:b/>
          <w:color w:val="000000"/>
          <w:sz w:val="24"/>
          <w:szCs w:val="24"/>
        </w:rPr>
      </w:pPr>
    </w:p>
    <w:p w:rsidR="0051559D" w:rsidRPr="00020271" w:rsidRDefault="0051559D" w:rsidP="0051559D">
      <w:pPr>
        <w:jc w:val="center"/>
        <w:rPr>
          <w:rFonts w:ascii="Liberation Serif" w:hAnsi="Liberation Serif"/>
          <w:b/>
          <w:color w:val="000000"/>
          <w:sz w:val="24"/>
          <w:szCs w:val="24"/>
        </w:rPr>
      </w:pPr>
      <w:r w:rsidRPr="00020271">
        <w:rPr>
          <w:rFonts w:ascii="Liberation Serif" w:hAnsi="Liberation Serif"/>
          <w:b/>
          <w:color w:val="000000"/>
          <w:sz w:val="24"/>
          <w:szCs w:val="24"/>
        </w:rPr>
        <w:t>План</w:t>
      </w:r>
    </w:p>
    <w:p w:rsidR="0051559D" w:rsidRPr="00020271" w:rsidRDefault="0051559D" w:rsidP="0051559D">
      <w:pPr>
        <w:jc w:val="center"/>
        <w:rPr>
          <w:rFonts w:ascii="Liberation Serif" w:hAnsi="Liberation Serif"/>
          <w:b/>
          <w:color w:val="000000"/>
          <w:sz w:val="24"/>
          <w:szCs w:val="24"/>
        </w:rPr>
      </w:pPr>
      <w:r w:rsidRPr="00020271">
        <w:rPr>
          <w:rFonts w:ascii="Liberation Serif" w:hAnsi="Liberation Serif"/>
          <w:b/>
          <w:color w:val="000000"/>
          <w:sz w:val="24"/>
          <w:szCs w:val="24"/>
        </w:rPr>
        <w:t xml:space="preserve"> профилактических мероприятий межведомственной комплексной профилактической операции</w:t>
      </w:r>
    </w:p>
    <w:p w:rsidR="0051559D" w:rsidRPr="00020271" w:rsidRDefault="0051559D" w:rsidP="0051559D">
      <w:pPr>
        <w:spacing w:after="80"/>
        <w:jc w:val="center"/>
        <w:rPr>
          <w:rFonts w:ascii="Liberation Serif" w:hAnsi="Liberation Serif"/>
          <w:b/>
          <w:color w:val="000000"/>
          <w:sz w:val="24"/>
          <w:szCs w:val="24"/>
        </w:rPr>
      </w:pPr>
      <w:r w:rsidRPr="00020271">
        <w:rPr>
          <w:rFonts w:ascii="Liberation Serif" w:hAnsi="Liberation Serif"/>
          <w:b/>
          <w:color w:val="000000"/>
          <w:sz w:val="24"/>
          <w:szCs w:val="24"/>
        </w:rPr>
        <w:t xml:space="preserve">  «Подросток» в 2021 году 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6"/>
        <w:gridCol w:w="28"/>
        <w:gridCol w:w="6804"/>
        <w:gridCol w:w="1985"/>
        <w:gridCol w:w="5671"/>
        <w:gridCol w:w="142"/>
      </w:tblGrid>
      <w:tr w:rsidR="0051559D" w:rsidRPr="00020271" w:rsidTr="00E36ECF">
        <w:trPr>
          <w:gridAfter w:val="1"/>
          <w:wAfter w:w="142" w:type="dxa"/>
        </w:trPr>
        <w:tc>
          <w:tcPr>
            <w:tcW w:w="675" w:type="dxa"/>
            <w:gridSpan w:val="2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№</w:t>
            </w:r>
          </w:p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1984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Срок исполнения</w:t>
            </w:r>
          </w:p>
        </w:tc>
        <w:tc>
          <w:tcPr>
            <w:tcW w:w="5671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Исполнитель</w:t>
            </w:r>
          </w:p>
        </w:tc>
      </w:tr>
      <w:tr w:rsidR="0051559D" w:rsidRPr="00020271" w:rsidTr="00E36ECF">
        <w:trPr>
          <w:tblHeader/>
        </w:trPr>
        <w:tc>
          <w:tcPr>
            <w:tcW w:w="674" w:type="dxa"/>
            <w:gridSpan w:val="2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spacing w:before="120" w:after="120"/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I.</w:t>
            </w:r>
          </w:p>
        </w:tc>
        <w:tc>
          <w:tcPr>
            <w:tcW w:w="14602" w:type="dxa"/>
            <w:gridSpan w:val="4"/>
          </w:tcPr>
          <w:p w:rsidR="0051559D" w:rsidRPr="00020271" w:rsidRDefault="0051559D" w:rsidP="00E36ECF">
            <w:pPr>
              <w:pStyle w:val="a8"/>
              <w:spacing w:before="12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Мероприятия подготовительного этапа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Проведение совещаний с руководителями субъектов системы профилактики безнадзорности и правонарушений несовершеннолетних по организации участия подведомственных  учреждений в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межведомственной комплексной профилактической операции «Подросток» (далее – операция)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</w:t>
            </w:r>
            <w:proofErr w:type="spell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Синарского</w:t>
            </w:r>
            <w:proofErr w:type="spell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районов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Проведение совещаний с заместителями директоров по  воспитательной работе и правовому воспитанию  учреждений общего и профессионального образования по вопросам: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-  межведомственной  координации в  период проведения операции;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- повышения эффективности действий по профилактике   гибели и травматизма, безнадзорности и правонарушений несовершеннолетних;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- организации летнего отдыха и оздоровления детей-сирот и детей, оставшихся без попечения родителей, подростков,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lastRenderedPageBreak/>
              <w:t>стоящих на учете в ПДН, ТКДН и ЗП.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Май - 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Красногорского и </w:t>
            </w:r>
            <w:proofErr w:type="spell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Синарского</w:t>
            </w:r>
            <w:proofErr w:type="spell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районов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Представление в ТКДН и ЗП списков по предполагаемой занятости несовершеннолетних, состоящих на персонифицированном учете, для организации персонифицированного   контроля.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>Отделы   полиции  МО МВД  России  «Каменск- Уральский»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Образовательные  организации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Филиалы города Каменска-Уральского ФКУ УИИ ГУФСИН России по Свердловской области 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Утверждение ведомственных планов проведения операции.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Субъекты  системы 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Организация работы лагерей дневного пребывания детей  на базе муниципальных  общеобразовательных  учреждений, учреждений физкультуры и спорта, учреждений культуры.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 - июль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Каменска-Уральского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ОМС «Управление по физической культуре и спорту Каменск-Уральского городского округа» 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Каменска-Уральского городского округа»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Организация и проведение встреч с подростками, состоящими на   учете в ТКДН и ЗП Красногорского и </w:t>
            </w:r>
            <w:proofErr w:type="spell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Синарского</w:t>
            </w:r>
            <w:proofErr w:type="spell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районов, ПДН,   </w:t>
            </w:r>
            <w:proofErr w:type="spell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внутришкольных</w:t>
            </w:r>
            <w:proofErr w:type="spell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  учетах,  и их родителями (законными представителями) по организации занятости несовершеннолетних  в летний период.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Красногорского и </w:t>
            </w:r>
            <w:proofErr w:type="spell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Синарского</w:t>
            </w:r>
            <w:proofErr w:type="spell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районов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>Отделы   полиции  МО МВД  России  «Каменск- Уральский»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Филиалы города Каменска-Уральского ФКУ УИИ ГУФСИН России по Свердловской области 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Образовательные  организации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Определение количества подростков, состоящих на персонифицированном учете и </w:t>
            </w:r>
            <w:proofErr w:type="spell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внутришкольных</w:t>
            </w:r>
            <w:proofErr w:type="spellEnd"/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  учетах, желающих работать в летний период, оказание помощи в трудоустройстве.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август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Красногорского и </w:t>
            </w:r>
            <w:proofErr w:type="spell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Синарского</w:t>
            </w:r>
            <w:proofErr w:type="spell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районов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>Отделы   полиции  МО МВД  России  «Каменск- Уральский»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Филиалы города Каменска-Уральского ФКУ УИИ ГУФСИН России по Свердловской области 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Образовательные  организации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Организация индивидуальных бесед с несовершеннолетними, осужденными к мерам наказания, не связанными   с  лишением  свободы. 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</w:t>
            </w:r>
            <w:proofErr w:type="spell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Синарского</w:t>
            </w:r>
            <w:proofErr w:type="spell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районов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Отделы   полиции  МО МВД  России 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Филиалы города Каменска-Уральского ФКУ УИИ ГУФСИН России по Свердловской области 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3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Проведение совещания с руководителями спортивных школ по вопросу подготовки и реализации плана 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>мероприятий  в рамках операции</w:t>
            </w: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ОМС «Управление по физической культуре и спорту Каменск-Уральского городского округа»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МАУ «Спортивная школа города Каменска-Уральского»,  МАУ «Спортивная школа олимпийского резерва города Каменска-Уральского», </w:t>
            </w:r>
            <w:r w:rsidRPr="00020271">
              <w:rPr>
                <w:rFonts w:ascii="Liberation Serif" w:hAnsi="Liberation Serif"/>
                <w:bCs/>
                <w:sz w:val="24"/>
                <w:szCs w:val="24"/>
              </w:rPr>
              <w:t>МАУ «</w:t>
            </w:r>
            <w:proofErr w:type="spellStart"/>
            <w:r w:rsidRPr="00020271">
              <w:rPr>
                <w:rFonts w:ascii="Liberation Serif" w:hAnsi="Liberation Serif"/>
                <w:bCs/>
                <w:sz w:val="24"/>
                <w:szCs w:val="24"/>
              </w:rPr>
              <w:t>Каменск-Уральская</w:t>
            </w:r>
            <w:proofErr w:type="spellEnd"/>
            <w:r w:rsidRPr="00020271">
              <w:rPr>
                <w:rFonts w:ascii="Liberation Serif" w:hAnsi="Liberation Serif"/>
                <w:bCs/>
                <w:sz w:val="24"/>
                <w:szCs w:val="24"/>
              </w:rPr>
              <w:t xml:space="preserve"> спортивная школа по техническим видам спорта «Юность-ДОСААФ»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9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Проведение совещаний с руководителями учреждений культуры, на базе которых открываются  лагеря дневного пребывания, по вопросам охраны жизни и здоровья детей. 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Май - 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ОМС «Управление культуры Каменск-Уральского городского округа»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Муниципальные учреждения культуры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8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Проведение совещания для руководителей Центров социального обслуживания по организации мероприятий операции.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Управление социальной политики № 12 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8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Организация мероприятий по предупреждению травматизма детей в летний период, в том числе по профилактике травматизма детей:                     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- вблизи железнодорожных путей;   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- вблизи водоемов;                                         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при проведении турпоходов, экскурсий.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– 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Муниципальные общеобразовательные учреждения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8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Проведение совещаний с руководителями муниципальных общеобразовательных учреждений, с начальниками лагерей с дневным пребыванием детей по вопросам охраны жизни и здоровья детей в летний период.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 «Управление образования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Муниципальные общеобразовательные учреждения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8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Проведение инструктажей с учащимися  муниципальных общеобразовательных учреждений по профилактике травматизма.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Муниципальные общеобразовательные учреждения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8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Участие в городских рейдах по предупреждению безнадзорности и правонарушений несовершеннолетних.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</w:t>
            </w:r>
            <w:proofErr w:type="spell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Синарского</w:t>
            </w:r>
            <w:proofErr w:type="spell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районов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Субъекты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8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Комплектование  квалифицированными  медработниками лагерей с дневным пребыванием детей.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До 25 мая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ГАУЗ СО «Детская городская больница г</w:t>
            </w:r>
            <w:proofErr w:type="gram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.К</w:t>
            </w:r>
            <w:proofErr w:type="gram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аменск-Уральский» 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Начальники лагерей с дневным пребыванием детей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8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Проведение семинара для медицинских  работников образовательных организаций, лагерей с дневным пребыванием детей по профилактике инфекционных заболеваний, ВИЧ-инфекции, наркомании, травматизма.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До 25 мая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ГАУЗ СО «Детская городская больница г</w:t>
            </w:r>
            <w:proofErr w:type="gram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.К</w:t>
            </w:r>
            <w:proofErr w:type="gram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аменск-Уральский» 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1"/>
                <w:numId w:val="8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Осуществление мероприятий, направленных на устройство выпускников 9-х классов в учреждения профессионального образования.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Июль - август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Образовательные организации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spacing w:before="120" w:after="120"/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II.</w:t>
            </w:r>
          </w:p>
        </w:tc>
        <w:tc>
          <w:tcPr>
            <w:tcW w:w="14602" w:type="dxa"/>
            <w:gridSpan w:val="4"/>
          </w:tcPr>
          <w:p w:rsidR="0051559D" w:rsidRPr="00020271" w:rsidRDefault="0051559D" w:rsidP="00E36ECF">
            <w:pPr>
              <w:pStyle w:val="a8"/>
              <w:spacing w:before="120"/>
              <w:ind w:right="-142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Мероприятия, направленные на обеспечение охраны общественного порядка в местах отдыха несовершеннолетних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4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Анализ оперативной обстановки на территории Каменск-Уральского городского округа,  информирование о результатах анализа субъектов системы профилактики.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МО МВД России «Каменск- Уральский»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1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4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Изменение   дислокации  постов и маршрутов  патрулирования  нарядов  полиции с учетом  мест массового отдыха несовершеннолетних.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 - октябрь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МО МВД России «Каменск- Уральский» 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1"/>
              <w:jc w:val="lef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4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Организация межведомственных    профилактических рейдов  по выявлению  несовершеннолетних, находящихся  в ночное время в общественных местах  без сопровождения родителей или  лиц, их заменяющих. 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Еженедельно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МО МВД России «Каменск- Уральский»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4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pStyle w:val="1"/>
              <w:ind w:firstLine="34"/>
              <w:jc w:val="both"/>
              <w:rPr>
                <w:rFonts w:ascii="Liberation Serif" w:hAnsi="Liberation Serif"/>
                <w:b w:val="0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  <w:t>Организация  круглосуточной  охраны и обеспечение общественного порядка в  загородных оздоровительных лагерях.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 - август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Руководители загородных оздоровительных лагерей 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F72BBD">
            <w:pPr>
              <w:pageBreakBefore/>
              <w:numPr>
                <w:ilvl w:val="0"/>
                <w:numId w:val="4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F72BBD">
            <w:pPr>
              <w:pStyle w:val="1"/>
              <w:pageBreakBefore/>
              <w:ind w:firstLine="34"/>
              <w:jc w:val="both"/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  <w:t xml:space="preserve">Организация сопровождения в целях безопасного и беспрепятственного проезда транспортных средств, осуществляющих перевозку детей к местам  отдыха. </w:t>
            </w:r>
          </w:p>
        </w:tc>
        <w:tc>
          <w:tcPr>
            <w:tcW w:w="1985" w:type="dxa"/>
          </w:tcPr>
          <w:p w:rsidR="0051559D" w:rsidRPr="00020271" w:rsidRDefault="0051559D" w:rsidP="00F72BBD">
            <w:pPr>
              <w:pageBreakBefore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F72BBD">
            <w:pPr>
              <w:pStyle w:val="a8"/>
              <w:pageBreakBefore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ОГИБДД  МО МВД России «Каменск- Уральский»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</w:p>
          <w:p w:rsidR="0051559D" w:rsidRPr="00020271" w:rsidRDefault="0051559D" w:rsidP="00F72BBD">
            <w:pPr>
              <w:pStyle w:val="a8"/>
              <w:pageBreakBefore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51559D" w:rsidRPr="00020271" w:rsidRDefault="0051559D" w:rsidP="00F72BBD">
            <w:pPr>
              <w:pageBreakBefore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spacing w:before="120" w:after="120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III.</w:t>
            </w:r>
          </w:p>
        </w:tc>
        <w:tc>
          <w:tcPr>
            <w:tcW w:w="14602" w:type="dxa"/>
            <w:gridSpan w:val="4"/>
          </w:tcPr>
          <w:p w:rsidR="0051559D" w:rsidRPr="00020271" w:rsidRDefault="0051559D" w:rsidP="00E36ECF">
            <w:pPr>
              <w:pStyle w:val="a8"/>
              <w:spacing w:before="120"/>
              <w:ind w:right="-142"/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Профилактические мероприятия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Уточнение списков детей школьного возраста, проживающих в микрорайонах муниципальных общеобразовательных учреждений.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Август-сентябрь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Муниципальные общеобразовательные учреждения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Своевременное выявление детей, находящихся в социально опасном положении, и оказание им помощи, организация обучения.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ОМС «Управление образования Каменск-Уральского городского округа»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Управление социальной политики № 12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Образовательные  организации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Организация психолого-педагогического сопровождения детей, имеющих проблемы в развитии или поведении.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Образовательные  организации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ГАУСО СО «СРЦН г. Каменска-Уральского»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Организация занятости детей и подростков, в том числе «группы риска», во внеурочное время через систему дополнительного образования.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Образовательные  организации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Муниципальные учреждения  дополнительного образования</w:t>
            </w:r>
          </w:p>
        </w:tc>
      </w:tr>
      <w:tr w:rsidR="0051559D" w:rsidRPr="00020271" w:rsidTr="00E36ECF">
        <w:trPr>
          <w:trHeight w:val="827"/>
        </w:trPr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Мероприятия по выявлению детей, находящихся в социально опасном положении, оказание им социальной, психологической, материальной и иной помощи.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</w:t>
            </w:r>
            <w:proofErr w:type="spell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Синарского</w:t>
            </w:r>
            <w:proofErr w:type="spell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районов 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Управление социальной политики № 12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Отделы   полиции  МО МВД  России 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ГАУСО СО «СРЦН г. Каменска-Уральского»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51559D" w:rsidRPr="00020271" w:rsidTr="00E36ECF">
        <w:trPr>
          <w:trHeight w:val="245"/>
        </w:trPr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Организация работы кружков дополнительного образования и спортивных секций для воспитанников загородных оздоровительных лагерей и лагерей с дневным пребыванием детей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Лагеря с дневным пребыванием детей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Загородные оздоровительные лагеря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Городские молодежные экологические субботники  и экологические акции, посвященные Дню защиты окружающей среды;  благоустройство лесопарковых и дворовых территорий.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Организация комплексной профилактической работы по формированию ценностей здорового образа жизни, направленной на профилактику  вредных привычек, организация реабилитационной работы с несовершеннолетними «группы риска», состоящими на различных видах учетов; профилактика суицидального поведения несовершеннолетних.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по физической культуре и спорту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Управление социальной политики № 12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ГАУСО СО «СРЦН г. Каменска-Уральского»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</w:t>
            </w:r>
            <w:proofErr w:type="spell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Синарского</w:t>
            </w:r>
            <w:proofErr w:type="spell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районов 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Отделы   полиции  МО МВД  России 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программ по профилактике правонарушений и социальной адаптации несовершеннолетних: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программа «Профилактика домашнего насилия»;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программа «Профилактика агрессивного поведения»;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программа «В гармонии с миром»;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программа «Правовая азбука»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программа «Патриоты России»;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программа «Здоровье»;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программа   «Уроки добра»;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программа «Путевка в жизнь»;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программа «Родники»;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программа «Ладья»;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программа «Разговор на равных»;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программа «Ура! Каникулы».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Управление социальной политики № 12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ГАУ «СРЦН г. Каменска-Уральского»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51559D" w:rsidRPr="00020271" w:rsidTr="00E36ECF">
        <w:trPr>
          <w:trHeight w:val="274"/>
        </w:trPr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Предоставление несовершеннолетним гражданам государственных услуг по профессиональной ориентации.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ГКУ «Каменск-Уральский  ЦЗ» 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tabs>
                <w:tab w:val="num" w:pos="330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Предоставление государственных услуг по профессиональному обучению, социальной адаптации, психологической поддержке, содействию трудоустройству незанятым несовершеннолетним 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lastRenderedPageBreak/>
              <w:t>гражданам, имеющим статус «безработный».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ГКУ «Каменск-Уральский  ЦЗ» 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Медицинское сопровождение детей в организациях отдыха и оздоровления детей. Контроль качества оказания медицинской помощи детям и подросткам до 18 лет в организациях отдыха и оздоровления детей.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ГАУЗ СО «Детская городская больница г</w:t>
            </w:r>
            <w:proofErr w:type="gram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.К</w:t>
            </w:r>
            <w:proofErr w:type="gram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аменск-Уральский» 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Проведение медицинских осмотров персонала, направляемого для работы в загородные организации отдыха и оздоровления детей, а также детей и подростков в возрасте до 18 лет, направляемых в организации отдыха и оздоровления детей, и при оформлении их временной занятости в период летних каникул.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август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ГАУЗ СО «Детская городская больница г</w:t>
            </w:r>
            <w:proofErr w:type="gram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.К</w:t>
            </w:r>
            <w:proofErr w:type="gram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аменск-Уральский» 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ГАУЗ СО «Городская больница г</w:t>
            </w:r>
            <w:proofErr w:type="gram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.К</w:t>
            </w:r>
            <w:proofErr w:type="gramEnd"/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аменск-Уральский»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Организация и проведение на территории Каменск-Уральского городского округа мероприятий, посвященных: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- Всемирному дню без табака;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- Международному дню борьбы с наркоманией.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Май - 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ind w:firstLine="34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Муниципальные общеобразовательные учреждения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 Муниципальные у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чреждения  дополнительного образования </w:t>
            </w:r>
          </w:p>
          <w:p w:rsidR="0051559D" w:rsidRPr="00020271" w:rsidRDefault="0051559D" w:rsidP="00E36ECF">
            <w:pPr>
              <w:ind w:firstLine="34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Муниципальные учреждения культуры </w:t>
            </w:r>
          </w:p>
          <w:p w:rsidR="0051559D" w:rsidRPr="00020271" w:rsidRDefault="0051559D" w:rsidP="00E36ECF">
            <w:pPr>
              <w:ind w:firstLine="3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МКУ «Центр молодежной политики»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Администрация Каменск-Уральского городского округа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Проведение экскурсий в городском выставочном зале, краеведческом музее.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МБУК «Краеведческий музей»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auto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Социальные патронажи молодых родителей, находящихся в «группе риска», с целью обучения правилам ухода за новорожденными детьми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ГАУСО СО «СРЦН г. Каменска-Уральского» 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Организация занятости  детей и подростков во внеурочное, каникулярное время: работа коллективов художественной самодеятельности, студий, кружков технического творчества, комнаты свободного посещения «Территория игры».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Круглый стол с родителями (законными представителями) «Проблемы подросткового возраста».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</w:t>
            </w:r>
          </w:p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ГАУСО СО «СРЦН г. Каменска-Уральского»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Массовый поход выходного дня «Каменская прогулка».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МАУ «Центр РФС»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Утренняя зарядка с ведущими Каменскими спортсменами в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городском парке «Космос».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Май - август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ОМС «Управление по физической культуре и спорту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МАУ «Спортивная школа города Каменска-Уральского»,  МАУ «Спортивная школа олимпийского резерва города Каменска-Уральского», </w:t>
            </w:r>
            <w:r w:rsidRPr="00020271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МАУ «</w:t>
            </w:r>
            <w:proofErr w:type="spellStart"/>
            <w:r w:rsidRPr="00020271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>Каменск-Уральская</w:t>
            </w:r>
            <w:proofErr w:type="spellEnd"/>
            <w:r w:rsidRPr="00020271">
              <w:rPr>
                <w:rFonts w:ascii="Liberation Serif" w:hAnsi="Liberation Serif"/>
                <w:bCs/>
                <w:color w:val="000000"/>
                <w:sz w:val="24"/>
                <w:szCs w:val="24"/>
              </w:rPr>
              <w:t xml:space="preserve"> спортивная школа по техническим видам спорта «Юность-ДОСААФ»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Организация мероприятий на открытом воздухе (праздники улиц, дворов, микрорайонов).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Май - октябрь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Организация работы по предоставлению психологической помощи подросткам и семьям, оказавшимся в трудной жизненной ситуации.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Весь период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ГАУСО СО «СРЦН г. Каменска- Уральского» 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Цикл мероприятий, посвященных Дню защиты детей.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1 июня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</w:t>
            </w:r>
            <w:proofErr w:type="spell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Синарского</w:t>
            </w:r>
            <w:proofErr w:type="spell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районов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ОМС « Управление по физической культуре и спорту Каменск-Уральского городского округа»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Субъекты 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Праздничная программа «Здравствуй, лето!», посвященная дню защиты детей.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1 июня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ГАУСО СО «СРЦН г. Каменска- Уральского» 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программы «К счастью с пеленок»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ГАУСО СО «СРЦН г. Каменска- Уральского» 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gram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Организация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bidi="en-US"/>
              </w:rPr>
              <w:t>временного трудоустройства несовершеннолетних граждан в возрасте от 14 до 18 лет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 с оказанием материальной поддержки из средств областного бюджета в первую очередь:  детей-сирот, детей, оставшихся без попечения родителей, детей из малообеспеченных, многодетных и неполных семей, детей-инвалидов, подростков, состоящих на учете в ТКДН и ЗП, подразделениях по делам несовершеннолетних отделов полиции, подростков, вернувшихся из воспитательных колоний или специальных учебно-воспитательных учреждений</w:t>
            </w:r>
            <w:proofErr w:type="gramEnd"/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 закрытого типа.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bidi="en-US"/>
              </w:rPr>
              <w:t xml:space="preserve">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Предоставление субсидий работодателям, осуществившим в летний период 2021 года  трудоустройство несовершеннолетних граждан в возрасте от 14 до 18 лет, проживающих и (или) обучающихся  в Каменск-Уральском городском округе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Июнь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ind w:firstLine="3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ГКУ «Каменск-Уральский ЦЗ» (по согласованию)</w:t>
            </w:r>
          </w:p>
          <w:p w:rsidR="0051559D" w:rsidRPr="00020271" w:rsidRDefault="0051559D" w:rsidP="00E36ECF">
            <w:pPr>
              <w:ind w:firstLine="3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Образовательные организации</w:t>
            </w:r>
          </w:p>
          <w:p w:rsidR="0051559D" w:rsidRPr="00020271" w:rsidRDefault="0051559D" w:rsidP="00E36ECF">
            <w:pPr>
              <w:ind w:firstLine="34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Отдел  по социальным и жилищным вопросам Администрации Каменск-Уральского городского округа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</w:t>
            </w:r>
            <w:proofErr w:type="spell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Синарского</w:t>
            </w:r>
            <w:proofErr w:type="spell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районов 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Отделы   полиции  МО МВД  России 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Реализация проекта «Молодежная трудовая вахта-2021»: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мероприятия по организации деятельности  молодежных трудовых отрядов;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церемонии открытия и закрытия Молодежной трудовой вахты;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конкурс на лучший трудовой отряд.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ind w:firstLine="3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МКУ «Центр молодежной политики» </w:t>
            </w:r>
          </w:p>
          <w:p w:rsidR="0051559D" w:rsidRPr="00020271" w:rsidRDefault="0051559D" w:rsidP="00E36ECF">
            <w:pPr>
              <w:ind w:firstLine="34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Общероссийская акция «Завтра была война», посвященная Дню памяти и скорби.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ind w:left="3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ind w:firstLine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Организация  межведомственной профилактической работы в лагерях с дневным пребыванием детей: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организация  профильных смен;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- мероприятия по предупреждению правонарушений несовершеннолетних, в том числе экстремистского характера, 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мероприятия по формированию ценностей здорового образа жизни;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 мероприятия по профилактике детского травматизма, в т.ч. дорожно-транспортного;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мероприятия по пожарной безопасности, безопасности на водоемах, на объектах  железнодорожного транспорта;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участие в областных, всероссийских профилактических акциях.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ind w:firstLine="3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по физической культуре и спорту Каменск-Уральского городского округа»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Лагеря с дневным  пребыванием детей 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МО МВД России  « Каменск-Уральский» 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ОГИБДД МО МВД России «Каменск-Уральский 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(по согласованию) 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ФГКУ «63 ОФПС по Свердловской области» (по согласованию)</w:t>
            </w:r>
          </w:p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Цикл мероприятий, посвященных Дню России.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Фестиваль «Молодежная волна», посвященный Дню молодежи.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МКУ «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Центр молодежной политики</w:t>
            </w: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» 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Проведение спортивных мероприятий под девизом «Спорт против наркотиков», «Мы за здоровый образ жизни».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по физической культуре и спорту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МАУ «Спортивная школа города Каменска-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Уральского»,  МАУ «Спортивная школа олимпийского резерва города Каменска-Уральского», </w:t>
            </w:r>
            <w:r w:rsidRPr="00020271">
              <w:rPr>
                <w:rFonts w:ascii="Liberation Serif" w:hAnsi="Liberation Serif"/>
                <w:bCs/>
                <w:sz w:val="24"/>
                <w:szCs w:val="24"/>
              </w:rPr>
              <w:t>МАУ «</w:t>
            </w:r>
            <w:proofErr w:type="spellStart"/>
            <w:r w:rsidRPr="00020271">
              <w:rPr>
                <w:rFonts w:ascii="Liberation Serif" w:hAnsi="Liberation Serif"/>
                <w:bCs/>
                <w:sz w:val="24"/>
                <w:szCs w:val="24"/>
              </w:rPr>
              <w:t>Каменск-Уральская</w:t>
            </w:r>
            <w:proofErr w:type="spellEnd"/>
            <w:r w:rsidRPr="00020271">
              <w:rPr>
                <w:rFonts w:ascii="Liberation Serif" w:hAnsi="Liberation Serif"/>
                <w:bCs/>
                <w:sz w:val="24"/>
                <w:szCs w:val="24"/>
              </w:rPr>
              <w:t xml:space="preserve"> спортивная школа по техническим видам спорта «Юность-ДОСААФ»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020271">
              <w:rPr>
                <w:rFonts w:ascii="Liberation Serif" w:hAnsi="Liberation Serif"/>
                <w:sz w:val="24"/>
                <w:szCs w:val="24"/>
              </w:rPr>
              <w:t>Межлагерный</w:t>
            </w:r>
            <w:proofErr w:type="spellEnd"/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 фестиваль иску</w:t>
            </w:r>
            <w:proofErr w:type="gramStart"/>
            <w:r w:rsidRPr="00020271">
              <w:rPr>
                <w:rFonts w:ascii="Liberation Serif" w:hAnsi="Liberation Serif"/>
                <w:sz w:val="24"/>
                <w:szCs w:val="24"/>
              </w:rPr>
              <w:t>сств ср</w:t>
            </w:r>
            <w:proofErr w:type="gramEnd"/>
            <w:r w:rsidRPr="00020271">
              <w:rPr>
                <w:rFonts w:ascii="Liberation Serif" w:hAnsi="Liberation Serif"/>
                <w:sz w:val="24"/>
                <w:szCs w:val="24"/>
              </w:rPr>
              <w:t>еди лагерей с дневным пребыванием детей.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Межведомственные мероприятия, посвященные  Международному Дню борьбы с наркоманией (26 июня).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Июнь 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>Отделы   полиции  МО МВД России  «Каменск- Уральский»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Субъекты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Организация и проведение мероприятий по пропаганде Олимпийского движения в городских лагерях с участием ведущих спортсменов и специалистов по различным видам спорта.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ОМС «Управление по физической культуре и спорту Каменск-Уральского городского округа»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МАУ «Спортивная школа города Каменска-Уральского»,  МАУ «Спортивная школа олимпийского резерва города Каменска-Уральского», </w:t>
            </w:r>
            <w:r w:rsidRPr="00020271">
              <w:rPr>
                <w:rFonts w:ascii="Liberation Serif" w:hAnsi="Liberation Serif"/>
                <w:bCs/>
                <w:sz w:val="24"/>
                <w:szCs w:val="24"/>
              </w:rPr>
              <w:t>МАУ «</w:t>
            </w:r>
            <w:proofErr w:type="spellStart"/>
            <w:r w:rsidRPr="00020271">
              <w:rPr>
                <w:rFonts w:ascii="Liberation Serif" w:hAnsi="Liberation Serif"/>
                <w:bCs/>
                <w:sz w:val="24"/>
                <w:szCs w:val="24"/>
              </w:rPr>
              <w:t>Каменск-Уральская</w:t>
            </w:r>
            <w:proofErr w:type="spellEnd"/>
            <w:r w:rsidRPr="00020271">
              <w:rPr>
                <w:rFonts w:ascii="Liberation Serif" w:hAnsi="Liberation Serif"/>
                <w:bCs/>
                <w:sz w:val="24"/>
                <w:szCs w:val="24"/>
              </w:rPr>
              <w:t xml:space="preserve"> спортивная школа по техническим видам спорта «Юность-ДОСААФ»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Проведение спартакиады лагерей с дневным пребыванием детей. 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ind w:right="-144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МАУ «Центр РФС»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Проведение фестиваля «Спорт, здоровье, творчество» среди клубов по месту жительства.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МАУ «Спортивная школа города Каменска-Уральского»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Молодежный фестиваль уличной субкультуры «Экстриму – да,  экстремизму – нет!». 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Акция «Мы – граждане России!» (вручение паспортов 14-летним гражданам).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Проведение благотворительных ярмарок, благотворительной акции «Подарок первокласснику».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 «СРЦН г. Каменска- Уральского» 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F75485">
            <w:pPr>
              <w:pageBreakBefore/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F75485">
            <w:pPr>
              <w:pageBreakBefore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Организация проката спектаклей МАУК «Театр драмы» в учреждениях культуры, загородных оздоровительных лагерях.</w:t>
            </w:r>
          </w:p>
        </w:tc>
        <w:tc>
          <w:tcPr>
            <w:tcW w:w="1985" w:type="dxa"/>
          </w:tcPr>
          <w:p w:rsidR="0051559D" w:rsidRPr="00020271" w:rsidRDefault="0051559D" w:rsidP="00F75485">
            <w:pPr>
              <w:pageBreakBefore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 - август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F75485">
            <w:pPr>
              <w:pageBreakBefore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  <w:p w:rsidR="0051559D" w:rsidRPr="00020271" w:rsidRDefault="0051559D" w:rsidP="00F75485">
            <w:pPr>
              <w:pageBreakBefore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МАУК «Театр драмы»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Работа   клубов: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«</w:t>
            </w:r>
            <w:proofErr w:type="gram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Летний</w:t>
            </w:r>
            <w:proofErr w:type="gram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МИКС» - пропаганда  здорового  образа жизни;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«</w:t>
            </w:r>
            <w:proofErr w:type="spell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Подросток+</w:t>
            </w:r>
            <w:proofErr w:type="spell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» - взаимопомощь родителей по проблемам подросткового возраста;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«Шаг вперед» - социализация детей-сирот и детей, оставшихся без попечения родителей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; 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«Гармония» -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 объединение замещающих семей с целью обмена опытом, оказания </w:t>
            </w:r>
            <w:proofErr w:type="spellStart"/>
            <w:r w:rsidRPr="00020271">
              <w:rPr>
                <w:rFonts w:ascii="Liberation Serif" w:hAnsi="Liberation Serif"/>
                <w:sz w:val="24"/>
                <w:szCs w:val="24"/>
              </w:rPr>
              <w:t>взаимоподдержки</w:t>
            </w:r>
            <w:proofErr w:type="spellEnd"/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 в преодолении трудных жизненных обстоятельств;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«Домашняя академия» - социализация несовершеннолетних проживающих в отделении социальной реабилитации.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Июнь - август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 «СРЦН г. Каменска- Уральского» 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Уточнение списков первоклассников, проживающих в микрорайонах муниципальных общеобразовательных учреждений, и организация их зачисления в общеобразовательные учреждения по месту проживания.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Июль - 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Муниципальные общеобразовательные учреждения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Цикл мероприятий, посвященных Дню города.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ind w:firstLine="3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  городского округа»</w:t>
            </w:r>
          </w:p>
          <w:p w:rsidR="0051559D" w:rsidRPr="00020271" w:rsidRDefault="0051559D" w:rsidP="00E36ECF">
            <w:pPr>
              <w:ind w:left="-107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 Субъекты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ind w:right="-109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3.45.</w:t>
            </w:r>
          </w:p>
        </w:tc>
        <w:tc>
          <w:tcPr>
            <w:tcW w:w="6804" w:type="dxa"/>
          </w:tcPr>
          <w:p w:rsidR="0051559D" w:rsidRPr="00020271" w:rsidRDefault="0051559D" w:rsidP="00E36EC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Конкурс молодых семей.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Июль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МКУ «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Центр молодежной политики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ind w:firstLine="34"/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Организация  межведомственной профилактической работы в загородных лагерях: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- мероприятия по предупреждению правонарушений несовершеннолетних, в том числе экстремистского характера, 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мероприятия по формированию ценностей здорового образа жизни;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 мероприятия по профилактике детского травматизма, в т.ч. дорожно-транспортного;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- мероприятия по пожарной безопасности, безопасности на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водоемах;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- мероприятия по профилактике алкоголизма,  наркомании и других асоциальных явлений.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Июль - август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Загородные оздоровительные лагеря </w:t>
            </w:r>
          </w:p>
          <w:p w:rsidR="0051559D" w:rsidRPr="00020271" w:rsidRDefault="0051559D" w:rsidP="00E36ECF">
            <w:pPr>
              <w:pStyle w:val="a8"/>
              <w:spacing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(по согласованию) </w:t>
            </w:r>
          </w:p>
          <w:p w:rsidR="0051559D" w:rsidRPr="00020271" w:rsidRDefault="0051559D" w:rsidP="00E36ECF">
            <w:pPr>
              <w:pStyle w:val="a8"/>
              <w:spacing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</w:t>
            </w:r>
            <w:proofErr w:type="spell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Синарского</w:t>
            </w:r>
            <w:proofErr w:type="spell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районов 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Отделы   полиции  МО МВД  России 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ОГИБДД МО МВД России «Каменск-Уральский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ФГКУ «63 ОФПС по Свердловской области»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tabs>
                <w:tab w:val="left" w:pos="3402"/>
              </w:tabs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Акция «Флаг моего государства», посвященная Дню Российского флага.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МКУ «Центр молодежной политики»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Проведение дворовых спортивных праздников на спортивных площадках города. Акция «Подтянись к ГТО!» 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Август-сентябрь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МАУ «Спортивная школа города Каменска-Уральского»,  МАУ «Спортивная школа олимпийского резерва города Каменска-Уральского», </w:t>
            </w:r>
            <w:r w:rsidRPr="00020271">
              <w:rPr>
                <w:rFonts w:ascii="Liberation Serif" w:hAnsi="Liberation Serif"/>
                <w:bCs/>
                <w:sz w:val="24"/>
                <w:szCs w:val="24"/>
              </w:rPr>
              <w:t>МАУ «</w:t>
            </w:r>
            <w:proofErr w:type="spellStart"/>
            <w:r w:rsidRPr="00020271">
              <w:rPr>
                <w:rFonts w:ascii="Liberation Serif" w:hAnsi="Liberation Serif"/>
                <w:bCs/>
                <w:sz w:val="24"/>
                <w:szCs w:val="24"/>
              </w:rPr>
              <w:t>Каменск-Уральская</w:t>
            </w:r>
            <w:proofErr w:type="spellEnd"/>
            <w:r w:rsidRPr="00020271">
              <w:rPr>
                <w:rFonts w:ascii="Liberation Serif" w:hAnsi="Liberation Serif"/>
                <w:bCs/>
                <w:sz w:val="24"/>
                <w:szCs w:val="24"/>
              </w:rPr>
              <w:t xml:space="preserve"> спортивная школа по техническим видам спорта «Юность-ДОСААФ», 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>МАУ «Центр РФС»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723A3A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723A3A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Городская благотворительная акция для детей из малообеспеченных семей «Здравствуй, школа!»</w:t>
            </w:r>
          </w:p>
        </w:tc>
        <w:tc>
          <w:tcPr>
            <w:tcW w:w="1985" w:type="dxa"/>
          </w:tcPr>
          <w:p w:rsidR="0051559D" w:rsidRPr="00020271" w:rsidRDefault="0051559D" w:rsidP="00723A3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Август-сентябрь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723A3A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Отдел  по социальным и жилищным вопросам    Администрации Каменск-Уральского городского округа </w:t>
            </w:r>
          </w:p>
          <w:p w:rsidR="0051559D" w:rsidRPr="00020271" w:rsidRDefault="0051559D" w:rsidP="00723A3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Управление социальной политики № 12</w:t>
            </w:r>
          </w:p>
          <w:p w:rsidR="0051559D" w:rsidRPr="00020271" w:rsidRDefault="0051559D" w:rsidP="00723A3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723A3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ГАУ «СРЦН г. Каменска- Уральского»</w:t>
            </w:r>
          </w:p>
          <w:p w:rsidR="0051559D" w:rsidRPr="00020271" w:rsidRDefault="0051559D" w:rsidP="00723A3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  <w:p w:rsidR="0051559D" w:rsidRPr="00020271" w:rsidRDefault="0051559D" w:rsidP="00723A3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  <w:p w:rsidR="0051559D" w:rsidRPr="00020271" w:rsidRDefault="0051559D" w:rsidP="00723A3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</w:t>
            </w:r>
            <w:proofErr w:type="spell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Синарского</w:t>
            </w:r>
            <w:proofErr w:type="spell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районов </w:t>
            </w:r>
          </w:p>
          <w:p w:rsidR="0051559D" w:rsidRPr="00020271" w:rsidRDefault="0051559D" w:rsidP="00723A3A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Военно-спортивная игра. 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МКУ «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Центр молодежной политики</w:t>
            </w: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Мероприятия, посвященные Дню знаний.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Субъекты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Цикл мероприятий в рамках городской декады трезвости.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Выставка рисунков «Дети рисуют Мир против фашизма, мирового терроризма».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МКУ «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Центр молодежной политики</w:t>
            </w: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Лекции по профилактике экстремизма с просмотром видеороликов в учреждениях профобразования.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МКУ «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Центр молодежной политики</w:t>
            </w: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pStyle w:val="ae"/>
              <w:ind w:left="-2" w:right="19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Встречи с ветеранами Великой Отечественной войны «Диалоги с героями».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МКУ «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Центр молодежной политики</w:t>
            </w: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Выявление детей школьного возраста, не приступивших к </w:t>
            </w:r>
            <w:proofErr w:type="gram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обучению (по состоянию</w:t>
            </w:r>
            <w:proofErr w:type="gram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на 01.09.2021), и принятие оперативных мер по организации их обучения.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Образовательные  организации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tabs>
                <w:tab w:val="left" w:pos="3402"/>
              </w:tabs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День призывника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>МКУ «ЦМП»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Осуществление контроля за несовершеннолетними, состоящими на учете в ПДН и ТКДН и ЗП, не выехавшими на отдых за пределы Каменск </w:t>
            </w:r>
            <w:proofErr w:type="gram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–У</w:t>
            </w:r>
            <w:proofErr w:type="gramEnd"/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ральского городского округа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Весь период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</w:t>
            </w:r>
            <w:proofErr w:type="spell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Синарского</w:t>
            </w:r>
            <w:proofErr w:type="spell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районов 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Отделы   полиции  МО МВД  России  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Проверки  семей, состоящих на  персонифицированном учете.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Весь период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</w:t>
            </w:r>
            <w:proofErr w:type="spell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Синарского</w:t>
            </w:r>
            <w:proofErr w:type="spell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районов 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1"/>
              <w:jc w:val="left"/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  <w:t xml:space="preserve">МО МВД России «Каменск-Уральский» </w:t>
            </w:r>
          </w:p>
          <w:p w:rsidR="0051559D" w:rsidRPr="00020271" w:rsidRDefault="0051559D" w:rsidP="00E36ECF">
            <w:pPr>
              <w:pStyle w:val="1"/>
              <w:jc w:val="left"/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b w:val="0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Сбор и направление в суды материалов на подростков, имеющих устойчивое противоправное поведение.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Весь период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Отделы   полиции  МО МВД России 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51559D">
            <w:pPr>
              <w:numPr>
                <w:ilvl w:val="0"/>
                <w:numId w:val="5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</w:tcPr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Обеспечение  помещения подростков до 14 лет, совершивших общественно-опасные деяния, в Центр временной изоляции через суды по представлению ПДН.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ind w:left="35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Весь период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ind w:left="35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Отделы   полиции  МО МВД  России  «Каменск- Уральский» (по согласованию)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spacing w:before="120" w:after="120"/>
              <w:jc w:val="both"/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t>IV.</w:t>
            </w:r>
          </w:p>
        </w:tc>
        <w:tc>
          <w:tcPr>
            <w:tcW w:w="14602" w:type="dxa"/>
            <w:gridSpan w:val="4"/>
          </w:tcPr>
          <w:p w:rsidR="0051559D" w:rsidRPr="00020271" w:rsidRDefault="0051559D" w:rsidP="00E36ECF">
            <w:pPr>
              <w:spacing w:before="120" w:after="120"/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Оперативно-профилактические мероприятия (операции)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4.1.</w:t>
            </w:r>
          </w:p>
        </w:tc>
        <w:tc>
          <w:tcPr>
            <w:tcW w:w="6804" w:type="dxa"/>
          </w:tcPr>
          <w:p w:rsidR="0051559D" w:rsidRPr="00020271" w:rsidRDefault="0051559D" w:rsidP="00E36ECF">
            <w:pPr>
              <w:pStyle w:val="af0"/>
              <w:shd w:val="clear" w:color="auto" w:fill="FFFFFF"/>
              <w:spacing w:after="0"/>
              <w:ind w:right="-57"/>
              <w:jc w:val="both"/>
              <w:rPr>
                <w:rFonts w:ascii="Liberation Serif" w:hAnsi="Liberation Serif"/>
              </w:rPr>
            </w:pPr>
            <w:proofErr w:type="gramStart"/>
            <w:r w:rsidRPr="00020271">
              <w:rPr>
                <w:rFonts w:ascii="Liberation Serif" w:hAnsi="Liberation Serif"/>
              </w:rPr>
              <w:t>«Детство без насилия» (принятие мер по профилактике жестокого обращения с детьми в семье, в том числе оставшимися без попечения родителей, переданных на воспитание в замещающие семьи, предупреждения и выявления раннего семейного неблагополучия, профилактике насилия над детьми, самовольных уходов несовершеннолетних из семьи и учреждений государственного воспитания, организации досуга и занятости, трудоустройства несовершеннолетних в летний период)</w:t>
            </w:r>
            <w:proofErr w:type="gramEnd"/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lastRenderedPageBreak/>
              <w:t>С 1 июня по 5 июня 2021 года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1"/>
              <w:jc w:val="left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  <w:t xml:space="preserve">МО МВД России « Каменск- Уральский» </w:t>
            </w:r>
            <w:r w:rsidRPr="00020271">
              <w:rPr>
                <w:rFonts w:ascii="Liberation Serif" w:hAnsi="Liberation Serif"/>
                <w:b w:val="0"/>
                <w:sz w:val="24"/>
                <w:szCs w:val="24"/>
              </w:rPr>
              <w:t xml:space="preserve">(руководитель рабочей группы </w:t>
            </w:r>
            <w:proofErr w:type="spellStart"/>
            <w:r w:rsidRPr="00020271">
              <w:rPr>
                <w:rFonts w:ascii="Liberation Serif" w:hAnsi="Liberation Serif"/>
                <w:b w:val="0"/>
                <w:sz w:val="24"/>
                <w:szCs w:val="24"/>
              </w:rPr>
              <w:t>Дауров</w:t>
            </w:r>
            <w:proofErr w:type="spellEnd"/>
            <w:r w:rsidRPr="00020271">
              <w:rPr>
                <w:rFonts w:ascii="Liberation Serif" w:hAnsi="Liberation Serif"/>
                <w:b w:val="0"/>
                <w:sz w:val="24"/>
                <w:szCs w:val="24"/>
              </w:rPr>
              <w:t xml:space="preserve"> </w:t>
            </w:r>
            <w:proofErr w:type="gramStart"/>
            <w:r w:rsidRPr="00020271">
              <w:rPr>
                <w:rFonts w:ascii="Liberation Serif" w:hAnsi="Liberation Serif"/>
                <w:b w:val="0"/>
                <w:sz w:val="24"/>
                <w:szCs w:val="24"/>
              </w:rPr>
              <w:t>Р</w:t>
            </w:r>
            <w:proofErr w:type="gramEnd"/>
            <w:r w:rsidRPr="00020271">
              <w:rPr>
                <w:rFonts w:ascii="Liberation Serif" w:hAnsi="Liberation Serif"/>
                <w:b w:val="0"/>
                <w:sz w:val="24"/>
                <w:szCs w:val="24"/>
              </w:rPr>
              <w:t xml:space="preserve"> К.)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Управление социальной политики № 12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ТКДН и ЗП Красногорского и </w:t>
            </w:r>
            <w:proofErr w:type="spellStart"/>
            <w:r w:rsidRPr="00020271">
              <w:rPr>
                <w:rFonts w:ascii="Liberation Serif" w:hAnsi="Liberation Serif"/>
                <w:sz w:val="24"/>
                <w:szCs w:val="24"/>
              </w:rPr>
              <w:t>Синарского</w:t>
            </w:r>
            <w:proofErr w:type="spellEnd"/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 районов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4.2.</w:t>
            </w:r>
          </w:p>
        </w:tc>
        <w:tc>
          <w:tcPr>
            <w:tcW w:w="6804" w:type="dxa"/>
          </w:tcPr>
          <w:p w:rsidR="0051559D" w:rsidRPr="00020271" w:rsidRDefault="0051559D" w:rsidP="00E36ECF">
            <w:pPr>
              <w:pStyle w:val="af0"/>
              <w:shd w:val="clear" w:color="auto" w:fill="FFFFFF"/>
              <w:spacing w:after="0"/>
              <w:ind w:right="-57"/>
              <w:jc w:val="both"/>
              <w:rPr>
                <w:rFonts w:ascii="Liberation Serif" w:hAnsi="Liberation Serif"/>
              </w:rPr>
            </w:pPr>
            <w:r w:rsidRPr="00020271">
              <w:rPr>
                <w:rFonts w:ascii="Liberation Serif" w:hAnsi="Liberation Serif"/>
                <w:color w:val="000000"/>
              </w:rPr>
              <w:t xml:space="preserve">«Беглец» (выявление безнадзорных и беспризорных детей, предупреждение и пресечение преступлений и правонарушений, совершаемых несовершеннолетними, а также в отношении несовершеннолетних, </w:t>
            </w:r>
            <w:r w:rsidRPr="00020271">
              <w:rPr>
                <w:rFonts w:ascii="Liberation Serif" w:hAnsi="Liberation Serif"/>
              </w:rPr>
              <w:t>профилактика наркомании, алкоголизма в подростковой среде, профилактика правонарушений, связанных с незаконным оборотом наркотических средств, употребления несовершеннолетними алкогольной продукции)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 12 июля по 16 июля 2021 года</w:t>
            </w:r>
          </w:p>
        </w:tc>
        <w:tc>
          <w:tcPr>
            <w:tcW w:w="5813" w:type="dxa"/>
            <w:gridSpan w:val="2"/>
          </w:tcPr>
          <w:p w:rsidR="0051559D" w:rsidRPr="0051559D" w:rsidRDefault="0051559D" w:rsidP="00E36ECF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МО МВД России «Каменск- Уральский» </w:t>
            </w:r>
          </w:p>
          <w:p w:rsidR="0051559D" w:rsidRPr="00020271" w:rsidRDefault="0051559D" w:rsidP="00E36ECF">
            <w:pPr>
              <w:keepNext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(руководитель рабочей группы </w:t>
            </w:r>
            <w:proofErr w:type="spellStart"/>
            <w:r w:rsidRPr="00020271">
              <w:rPr>
                <w:rFonts w:ascii="Liberation Serif" w:hAnsi="Liberation Serif"/>
                <w:sz w:val="24"/>
                <w:szCs w:val="24"/>
              </w:rPr>
              <w:t>Дауров</w:t>
            </w:r>
            <w:proofErr w:type="spellEnd"/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 Р.К.)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Филиалы города Каменска-Уральского ФКУ УИИ ГУФСИН России по Свердловской области </w:t>
            </w:r>
          </w:p>
          <w:p w:rsidR="0051559D" w:rsidRPr="00020271" w:rsidRDefault="0051559D" w:rsidP="00E36ECF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</w:t>
            </w:r>
            <w:proofErr w:type="spell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Синарского</w:t>
            </w:r>
            <w:proofErr w:type="spell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районов (по согласованию) 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723A3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4.3.</w:t>
            </w:r>
          </w:p>
        </w:tc>
        <w:tc>
          <w:tcPr>
            <w:tcW w:w="6804" w:type="dxa"/>
          </w:tcPr>
          <w:p w:rsidR="0051559D" w:rsidRPr="00020271" w:rsidRDefault="0051559D" w:rsidP="00723A3A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«Комендантский патруль» (принятие мер по выявлению и пресечению фактов нахождения детей в местах, нахождение в которых может нанести вред их здоровью, в том числе подростков до 16 лет в ночное время в общественных местах без сопровождения законных представителей, организация досуга, занятости и трудоустройства несовершеннолетних в летний период).</w:t>
            </w:r>
          </w:p>
          <w:p w:rsidR="0051559D" w:rsidRPr="00020271" w:rsidRDefault="0051559D" w:rsidP="00723A3A">
            <w:pPr>
              <w:pStyle w:val="af0"/>
              <w:shd w:val="clear" w:color="auto" w:fill="FFFFFF"/>
              <w:spacing w:after="0"/>
              <w:ind w:right="-57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1985" w:type="dxa"/>
          </w:tcPr>
          <w:p w:rsidR="0051559D" w:rsidRPr="00020271" w:rsidRDefault="0051559D" w:rsidP="00723A3A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с 2 по 6 августа 2021 года </w:t>
            </w:r>
          </w:p>
        </w:tc>
        <w:tc>
          <w:tcPr>
            <w:tcW w:w="5813" w:type="dxa"/>
            <w:gridSpan w:val="2"/>
          </w:tcPr>
          <w:p w:rsidR="0051559D" w:rsidRPr="0051559D" w:rsidRDefault="0051559D" w:rsidP="00723A3A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МО МВД России «Каменск- Уральский»</w:t>
            </w:r>
          </w:p>
          <w:p w:rsidR="0051559D" w:rsidRPr="00020271" w:rsidRDefault="0051559D" w:rsidP="00723A3A">
            <w:pPr>
              <w:keepNext/>
              <w:outlineLvl w:val="0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(руководитель рабочей группы  </w:t>
            </w:r>
            <w:proofErr w:type="spellStart"/>
            <w:r w:rsidRPr="00020271">
              <w:rPr>
                <w:rFonts w:ascii="Liberation Serif" w:hAnsi="Liberation Serif"/>
                <w:sz w:val="24"/>
                <w:szCs w:val="24"/>
              </w:rPr>
              <w:t>Дауров</w:t>
            </w:r>
            <w:proofErr w:type="spellEnd"/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 Р.К.)</w:t>
            </w:r>
          </w:p>
          <w:p w:rsidR="0051559D" w:rsidRPr="00020271" w:rsidRDefault="0051559D" w:rsidP="00723A3A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 (по согласованию)</w:t>
            </w:r>
          </w:p>
          <w:p w:rsidR="0051559D" w:rsidRPr="00020271" w:rsidRDefault="0051559D" w:rsidP="00723A3A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Филиалы города Каменска-Уральского ФКУ УИИ ГУФСИН России по Свердловской области </w:t>
            </w:r>
          </w:p>
          <w:p w:rsidR="0051559D" w:rsidRPr="00020271" w:rsidRDefault="0051559D" w:rsidP="00723A3A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723A3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  <w:p w:rsidR="0051559D" w:rsidRPr="00020271" w:rsidRDefault="0051559D" w:rsidP="00723A3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ОМС «Управление по физической культуре и спорту Каменск-Уральского городского округа» </w:t>
            </w:r>
          </w:p>
          <w:p w:rsidR="0051559D" w:rsidRPr="00020271" w:rsidRDefault="0051559D" w:rsidP="00723A3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Управление социальной политики № 12 </w:t>
            </w:r>
          </w:p>
          <w:p w:rsidR="0051559D" w:rsidRPr="00020271" w:rsidRDefault="0051559D" w:rsidP="00723A3A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723A3A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  <w:p w:rsidR="0051559D" w:rsidRPr="00020271" w:rsidRDefault="0051559D" w:rsidP="00723A3A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</w:t>
            </w:r>
            <w:proofErr w:type="spell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Синарского</w:t>
            </w:r>
            <w:proofErr w:type="spell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районов (по согласованию) </w:t>
            </w:r>
          </w:p>
          <w:p w:rsidR="0051559D" w:rsidRPr="00020271" w:rsidRDefault="0051559D" w:rsidP="00723A3A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ГКУ «Каменск- Уральский ЦЗ» (по согласованию)</w:t>
            </w:r>
          </w:p>
          <w:p w:rsidR="0051559D" w:rsidRPr="00020271" w:rsidRDefault="0051559D" w:rsidP="00723A3A">
            <w:pPr>
              <w:pStyle w:val="1"/>
              <w:jc w:val="left"/>
              <w:rPr>
                <w:rFonts w:ascii="Liberation Serif" w:hAnsi="Liberation Serif"/>
                <w:b w:val="0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 w:val="0"/>
                <w:color w:val="000000"/>
                <w:sz w:val="24"/>
                <w:szCs w:val="24"/>
              </w:rPr>
              <w:t>МКУ «Центр молодежной политики»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4.4.</w:t>
            </w: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pacing w:val="5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«Школьник» </w:t>
            </w:r>
            <w:r w:rsidRPr="00020271">
              <w:rPr>
                <w:rFonts w:ascii="Liberation Serif" w:hAnsi="Liberation Serif"/>
                <w:spacing w:val="5"/>
                <w:sz w:val="24"/>
                <w:szCs w:val="24"/>
                <w:lang w:eastAsia="en-US"/>
              </w:rPr>
              <w:t>(принятие мер по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 содействию семьям с детьми школьного возраста в подготовке к образовательному процессу для получения обязательного общего образования, оказания им соответствующей помощи; </w:t>
            </w:r>
            <w:r w:rsidRPr="00020271">
              <w:rPr>
                <w:rFonts w:ascii="Liberation Serif" w:hAnsi="Liberation Serif"/>
                <w:spacing w:val="5"/>
                <w:sz w:val="24"/>
                <w:szCs w:val="24"/>
                <w:lang w:eastAsia="en-US"/>
              </w:rPr>
              <w:t>выявления детей, не приступивших к обучению в образовательных организациях).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с 27 августа по 3 сентября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1"/>
              <w:jc w:val="left"/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  <w:t>ОМС «Управление образования</w:t>
            </w:r>
            <w:r w:rsidRPr="00020271">
              <w:rPr>
                <w:rFonts w:ascii="Liberation Serif" w:hAnsi="Liberation Serif"/>
                <w:b w:val="0"/>
                <w:sz w:val="24"/>
                <w:szCs w:val="24"/>
              </w:rPr>
              <w:t xml:space="preserve"> Каменск-Уральского городского округа» (</w:t>
            </w:r>
            <w:r w:rsidRPr="00020271"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  <w:t xml:space="preserve">руководитель рабочей группы –  </w:t>
            </w:r>
            <w:proofErr w:type="spellStart"/>
            <w:r w:rsidRPr="00020271"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  <w:t>Миннуллина</w:t>
            </w:r>
            <w:proofErr w:type="spellEnd"/>
            <w:r w:rsidRPr="00020271"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  <w:t xml:space="preserve"> Л.М.)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ТКДН и ЗП Красногорского и </w:t>
            </w:r>
            <w:proofErr w:type="spellStart"/>
            <w:r w:rsidRPr="00020271">
              <w:rPr>
                <w:rFonts w:ascii="Liberation Serif" w:hAnsi="Liberation Serif"/>
                <w:sz w:val="24"/>
                <w:szCs w:val="24"/>
              </w:rPr>
              <w:t>Синарского</w:t>
            </w:r>
            <w:proofErr w:type="spellEnd"/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 районов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МО МВД России « Каменск- Уральский» 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lastRenderedPageBreak/>
              <w:t>(по согласованию)</w:t>
            </w:r>
          </w:p>
          <w:p w:rsidR="0051559D" w:rsidRPr="00020271" w:rsidRDefault="0051559D" w:rsidP="00E36ECF">
            <w:pPr>
              <w:pStyle w:val="1"/>
              <w:jc w:val="left"/>
              <w:rPr>
                <w:rFonts w:ascii="Liberation Serif" w:hAnsi="Liberation Serif"/>
                <w:b w:val="0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  <w:t>Субъекты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4.5.</w:t>
            </w: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«Безопасность детства-2021» (профилактика чрезвычайных происшествий с несовершеннолетними в период летних школьных каникул, организация профилактических мероприятий в местах массового отдыха, скопления, досуга и развлечения детей и семей с детьми, усиление взаимодействия государственных и муниципальных структур, общественных формирований при реализации мероприятий по профилактике гибели и травматизма детей).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Май - октябрь 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</w:t>
            </w:r>
            <w:proofErr w:type="spell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Синарского</w:t>
            </w:r>
            <w:proofErr w:type="spell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районов (по согласованию) </w:t>
            </w:r>
          </w:p>
          <w:p w:rsidR="0051559D" w:rsidRPr="00020271" w:rsidRDefault="0051559D" w:rsidP="00E36ECF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МО МВД России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ОГИБДД МО МВД России «Каменск-Уральский»</w:t>
            </w:r>
          </w:p>
          <w:p w:rsidR="0051559D" w:rsidRPr="00020271" w:rsidRDefault="0051559D" w:rsidP="00E36ECF">
            <w:pPr>
              <w:pStyle w:val="1"/>
              <w:jc w:val="left"/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  <w:t>ОМС «Управление образования</w:t>
            </w:r>
            <w:r w:rsidRPr="00020271">
              <w:rPr>
                <w:rFonts w:ascii="Liberation Serif" w:hAnsi="Liberation Serif"/>
                <w:b w:val="0"/>
                <w:sz w:val="24"/>
                <w:szCs w:val="24"/>
              </w:rPr>
              <w:t xml:space="preserve"> Каменск-Уральского городского округа»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ОМС «Управление по физической культуре и спорту 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»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Управление социальной политики № 12 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 Каменск-Уральского городского округа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»</w:t>
            </w:r>
          </w:p>
          <w:p w:rsidR="0051559D" w:rsidRPr="00020271" w:rsidRDefault="0051559D" w:rsidP="00E36ECF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ГКУ «Каменск- Уральский ЦЗ» (по согласованию)</w:t>
            </w:r>
          </w:p>
          <w:p w:rsidR="0051559D" w:rsidRPr="00020271" w:rsidRDefault="0051559D" w:rsidP="00E36ECF">
            <w:pPr>
              <w:pStyle w:val="1"/>
              <w:jc w:val="left"/>
              <w:rPr>
                <w:rFonts w:ascii="Liberation Serif" w:hAnsi="Liberation Serif"/>
                <w:b w:val="0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 w:val="0"/>
                <w:color w:val="000000"/>
                <w:sz w:val="24"/>
                <w:szCs w:val="24"/>
              </w:rPr>
              <w:t>МКУ «Центр молодежной политики»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4.6.</w:t>
            </w:r>
          </w:p>
        </w:tc>
        <w:tc>
          <w:tcPr>
            <w:tcW w:w="6804" w:type="dxa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«Дорога» (профилактика детского  дорожно-транспортного  травматизма).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По отдельному плану 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>(не реже одного раза в месяц)</w:t>
            </w:r>
          </w:p>
        </w:tc>
        <w:tc>
          <w:tcPr>
            <w:tcW w:w="5813" w:type="dxa"/>
            <w:gridSpan w:val="2"/>
          </w:tcPr>
          <w:p w:rsidR="0051559D" w:rsidRPr="0051559D" w:rsidRDefault="0051559D" w:rsidP="00E36ECF">
            <w:pPr>
              <w:pStyle w:val="1"/>
              <w:jc w:val="left"/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  <w:t xml:space="preserve">ОГИБДД  МО МВД России «Каменск- Уральский» </w:t>
            </w:r>
          </w:p>
          <w:p w:rsidR="0051559D" w:rsidRPr="00020271" w:rsidRDefault="0051559D" w:rsidP="00E36ECF">
            <w:pPr>
              <w:pStyle w:val="1"/>
              <w:jc w:val="left"/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b w:val="0"/>
                <w:sz w:val="24"/>
                <w:szCs w:val="24"/>
                <w:lang w:eastAsia="en-US"/>
              </w:rPr>
              <w:t>(руководитель рабочей группы Морозов А.В.)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</w:t>
            </w:r>
            <w:proofErr w:type="spell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Синарского</w:t>
            </w:r>
            <w:proofErr w:type="spell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районов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(по согласованию)</w:t>
            </w:r>
          </w:p>
          <w:p w:rsidR="0051559D" w:rsidRPr="00020271" w:rsidRDefault="0051559D" w:rsidP="00E36ECF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МО МВД России «Каменск- Уральский» </w:t>
            </w:r>
          </w:p>
          <w:p w:rsidR="0051559D" w:rsidRPr="00020271" w:rsidRDefault="0051559D" w:rsidP="00E36ECF">
            <w:pPr>
              <w:keepNext/>
              <w:outlineLvl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1"/>
              <w:jc w:val="left"/>
              <w:rPr>
                <w:rFonts w:ascii="Liberation Serif" w:hAnsi="Liberation Serif"/>
                <w:b w:val="0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  <w:t>ОМС «Управление образования</w:t>
            </w:r>
            <w:r w:rsidRPr="00020271">
              <w:rPr>
                <w:rFonts w:ascii="Liberation Serif" w:hAnsi="Liberation Serif"/>
                <w:b w:val="0"/>
                <w:color w:val="000000"/>
                <w:sz w:val="24"/>
                <w:szCs w:val="24"/>
              </w:rPr>
              <w:t xml:space="preserve"> Каменск-Уральского городского округа»</w:t>
            </w:r>
          </w:p>
          <w:p w:rsidR="0051559D" w:rsidRPr="00020271" w:rsidRDefault="0051559D" w:rsidP="00E36ECF">
            <w:pPr>
              <w:pStyle w:val="1"/>
              <w:jc w:val="left"/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b w:val="0"/>
                <w:color w:val="000000"/>
                <w:sz w:val="24"/>
                <w:szCs w:val="24"/>
              </w:rPr>
              <w:t>С</w:t>
            </w:r>
            <w:r w:rsidRPr="00020271">
              <w:rPr>
                <w:rFonts w:ascii="Liberation Serif" w:hAnsi="Liberation Serif"/>
                <w:b w:val="0"/>
                <w:color w:val="000000"/>
                <w:sz w:val="24"/>
                <w:szCs w:val="24"/>
                <w:lang w:eastAsia="en-US"/>
              </w:rPr>
              <w:t>убъекты системы профилактики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4.7.</w:t>
            </w:r>
          </w:p>
        </w:tc>
        <w:tc>
          <w:tcPr>
            <w:tcW w:w="6804" w:type="dxa"/>
          </w:tcPr>
          <w:p w:rsidR="0051559D" w:rsidRPr="00020271" w:rsidRDefault="0051559D" w:rsidP="00E36ECF">
            <w:pPr>
              <w:widowControl w:val="0"/>
              <w:shd w:val="clear" w:color="auto" w:fill="FFFFFF"/>
              <w:tabs>
                <w:tab w:val="left" w:pos="739"/>
              </w:tabs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pacing w:val="1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 xml:space="preserve">Взаимодействие со средствами массовой информации и информационное сопровождение мероприятий в период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проведения операции</w:t>
            </w:r>
            <w:r w:rsidRPr="00020271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Весь период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ind w:right="33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</w:t>
            </w:r>
            <w:proofErr w:type="spell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Синарского</w:t>
            </w:r>
            <w:proofErr w:type="spell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районов 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Отделы   полиции  МО МВД России 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ОГИБДД  МО МВД</w:t>
            </w:r>
            <w:r w:rsidRPr="00020271">
              <w:rPr>
                <w:rFonts w:ascii="Liberation Serif" w:hAnsi="Liberation Serif"/>
                <w:color w:val="000000"/>
                <w:spacing w:val="-3"/>
                <w:sz w:val="24"/>
                <w:szCs w:val="24"/>
              </w:rPr>
              <w:t xml:space="preserve"> России «Каменск- Уральский»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t>Управление социальной политики № 12</w:t>
            </w:r>
          </w:p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(по согласованию)</w:t>
            </w:r>
          </w:p>
          <w:p w:rsidR="0051559D" w:rsidRPr="00020271" w:rsidRDefault="0051559D" w:rsidP="00E36ECF">
            <w:pPr>
              <w:pStyle w:val="a8"/>
              <w:spacing w:after="0"/>
              <w:ind w:right="-142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по физической культуре и спорту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ОМС «Управление культуры Каменск-Уральского городского округа»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Отдел  информационно-аналитической работы и взаимодействия со средствами массовой информации Администрации Каменск-Уральского городского округа</w:t>
            </w:r>
          </w:p>
          <w:p w:rsidR="0051559D" w:rsidRPr="00020271" w:rsidRDefault="0051559D" w:rsidP="00E36ECF">
            <w:pPr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Отдел  по взаимодействию с административными органами   Администрации городского округа</w:t>
            </w:r>
          </w:p>
        </w:tc>
      </w:tr>
      <w:tr w:rsidR="0051559D" w:rsidRPr="00020271" w:rsidTr="00E36ECF">
        <w:tc>
          <w:tcPr>
            <w:tcW w:w="674" w:type="dxa"/>
            <w:gridSpan w:val="2"/>
          </w:tcPr>
          <w:p w:rsidR="0051559D" w:rsidRPr="00020271" w:rsidRDefault="0051559D" w:rsidP="00E36ECF">
            <w:pPr>
              <w:spacing w:before="120" w:after="120"/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  <w:lang w:val="en-US"/>
              </w:rPr>
              <w:lastRenderedPageBreak/>
              <w:t>V.</w:t>
            </w:r>
          </w:p>
        </w:tc>
        <w:tc>
          <w:tcPr>
            <w:tcW w:w="14602" w:type="dxa"/>
            <w:gridSpan w:val="4"/>
          </w:tcPr>
          <w:p w:rsidR="0051559D" w:rsidRPr="00020271" w:rsidRDefault="0051559D" w:rsidP="00E36ECF">
            <w:pPr>
              <w:pStyle w:val="a8"/>
              <w:spacing w:before="120"/>
              <w:ind w:right="34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  <w:lang w:eastAsia="en-US"/>
              </w:rPr>
              <w:t xml:space="preserve">Мероприятия по подведению итогов </w:t>
            </w:r>
            <w:r w:rsidRPr="00020271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>межведомственной комплексной профилактической операции «Подросток»</w:t>
            </w:r>
          </w:p>
        </w:tc>
      </w:tr>
      <w:tr w:rsidR="0051559D" w:rsidRPr="00020271" w:rsidTr="00E36ECF">
        <w:trPr>
          <w:trHeight w:val="1254"/>
        </w:trPr>
        <w:tc>
          <w:tcPr>
            <w:tcW w:w="647" w:type="dxa"/>
          </w:tcPr>
          <w:p w:rsidR="0051559D" w:rsidRPr="00020271" w:rsidRDefault="0051559D" w:rsidP="0051559D">
            <w:pPr>
              <w:numPr>
                <w:ilvl w:val="1"/>
                <w:numId w:val="6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31" w:type="dxa"/>
            <w:gridSpan w:val="2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 xml:space="preserve">Сбор информации о результатах реализации </w:t>
            </w: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Плана  профилактических мероприятий операции. 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ind w:firstLine="34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ТКДН и ЗП  Красногорского и </w:t>
            </w:r>
            <w:proofErr w:type="spellStart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Синарского</w:t>
            </w:r>
            <w:proofErr w:type="spellEnd"/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районов (по согласованию)</w:t>
            </w:r>
          </w:p>
          <w:p w:rsidR="0051559D" w:rsidRPr="00020271" w:rsidRDefault="0051559D" w:rsidP="00E36ECF">
            <w:pPr>
              <w:pStyle w:val="3"/>
              <w:tabs>
                <w:tab w:val="left" w:pos="708"/>
              </w:tabs>
              <w:spacing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Субъекты системы профилактики</w:t>
            </w:r>
          </w:p>
          <w:p w:rsidR="0051559D" w:rsidRPr="00020271" w:rsidRDefault="0051559D" w:rsidP="00E36ECF">
            <w:pPr>
              <w:pStyle w:val="3"/>
              <w:tabs>
                <w:tab w:val="left" w:pos="708"/>
              </w:tabs>
              <w:spacing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Межведомственная комиссия по профилактике правонарушений в Каменск-Уральском городском округе</w:t>
            </w:r>
          </w:p>
        </w:tc>
      </w:tr>
      <w:tr w:rsidR="0051559D" w:rsidRPr="00020271" w:rsidTr="00E36ECF">
        <w:trPr>
          <w:trHeight w:val="1122"/>
        </w:trPr>
        <w:tc>
          <w:tcPr>
            <w:tcW w:w="647" w:type="dxa"/>
          </w:tcPr>
          <w:p w:rsidR="0051559D" w:rsidRPr="00020271" w:rsidRDefault="0051559D" w:rsidP="0051559D">
            <w:pPr>
              <w:numPr>
                <w:ilvl w:val="1"/>
                <w:numId w:val="6"/>
              </w:num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6831" w:type="dxa"/>
            <w:gridSpan w:val="2"/>
          </w:tcPr>
          <w:p w:rsidR="0051559D" w:rsidRPr="00020271" w:rsidRDefault="0051559D" w:rsidP="00E36ECF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Поощрение руководителей органов и учреждений системы профилактики безнадзорности и правонарушений несовершеннолетних по итогам операции.</w:t>
            </w:r>
          </w:p>
        </w:tc>
        <w:tc>
          <w:tcPr>
            <w:tcW w:w="1985" w:type="dxa"/>
          </w:tcPr>
          <w:p w:rsidR="0051559D" w:rsidRPr="00020271" w:rsidRDefault="0051559D" w:rsidP="00E36ECF">
            <w:pPr>
              <w:ind w:firstLine="34"/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5813" w:type="dxa"/>
            <w:gridSpan w:val="2"/>
          </w:tcPr>
          <w:p w:rsidR="0051559D" w:rsidRPr="00020271" w:rsidRDefault="0051559D" w:rsidP="00E36ECF">
            <w:pPr>
              <w:pStyle w:val="a8"/>
              <w:spacing w:after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20271">
              <w:rPr>
                <w:rFonts w:ascii="Liberation Serif" w:hAnsi="Liberation Serif"/>
                <w:color w:val="000000"/>
                <w:sz w:val="24"/>
                <w:szCs w:val="24"/>
              </w:rPr>
              <w:t>Межведомственная комиссия по профилактике правонарушений в  Каменск-Уральском городском округе</w:t>
            </w:r>
          </w:p>
        </w:tc>
      </w:tr>
    </w:tbl>
    <w:p w:rsidR="0051559D" w:rsidRPr="00020271" w:rsidRDefault="0051559D" w:rsidP="0051559D">
      <w:pPr>
        <w:jc w:val="center"/>
        <w:rPr>
          <w:rFonts w:ascii="Liberation Serif" w:hAnsi="Liberation Serif"/>
          <w:b/>
          <w:color w:val="000000"/>
          <w:sz w:val="24"/>
          <w:szCs w:val="24"/>
        </w:rPr>
      </w:pPr>
    </w:p>
    <w:p w:rsidR="0051559D" w:rsidRPr="0051559D" w:rsidRDefault="0051559D" w:rsidP="0051559D">
      <w:pPr>
        <w:jc w:val="center"/>
        <w:rPr>
          <w:rFonts w:ascii="Liberation Serif" w:hAnsi="Liberation Serif"/>
          <w:color w:val="000000"/>
          <w:sz w:val="24"/>
          <w:szCs w:val="24"/>
        </w:rPr>
      </w:pPr>
    </w:p>
    <w:p w:rsidR="000230E5" w:rsidRDefault="000230E5" w:rsidP="0051559D">
      <w:pPr>
        <w:jc w:val="center"/>
        <w:rPr>
          <w:rFonts w:ascii="Liberation Serif" w:hAnsi="Liberation Serif"/>
          <w:b/>
          <w:color w:val="000000"/>
          <w:sz w:val="24"/>
          <w:szCs w:val="24"/>
        </w:rPr>
      </w:pPr>
    </w:p>
    <w:p w:rsidR="0051559D" w:rsidRPr="00020271" w:rsidRDefault="0051559D" w:rsidP="0051559D">
      <w:pPr>
        <w:jc w:val="center"/>
        <w:rPr>
          <w:rFonts w:ascii="Liberation Serif" w:hAnsi="Liberation Serif"/>
          <w:b/>
          <w:color w:val="000000"/>
          <w:sz w:val="24"/>
          <w:szCs w:val="24"/>
        </w:rPr>
      </w:pPr>
      <w:r w:rsidRPr="00020271">
        <w:rPr>
          <w:rFonts w:ascii="Liberation Serif" w:hAnsi="Liberation Serif"/>
          <w:b/>
          <w:color w:val="000000"/>
          <w:sz w:val="24"/>
          <w:szCs w:val="24"/>
        </w:rPr>
        <w:t>Перечень принятых сокращений</w:t>
      </w:r>
    </w:p>
    <w:p w:rsidR="0051559D" w:rsidRPr="00020271" w:rsidRDefault="0051559D" w:rsidP="0051559D">
      <w:pPr>
        <w:jc w:val="center"/>
        <w:rPr>
          <w:rFonts w:ascii="Liberation Serif" w:hAnsi="Liberation Serif"/>
          <w:b/>
          <w:color w:val="000000"/>
          <w:sz w:val="24"/>
          <w:szCs w:val="24"/>
        </w:rPr>
      </w:pPr>
    </w:p>
    <w:p w:rsidR="0051559D" w:rsidRPr="00020271" w:rsidRDefault="0051559D" w:rsidP="0052620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>Субъекты системы профилактики</w:t>
      </w:r>
      <w:r w:rsidRPr="00020271">
        <w:rPr>
          <w:rFonts w:ascii="Liberation Serif" w:hAnsi="Liberation Serif"/>
          <w:color w:val="000000"/>
          <w:sz w:val="24"/>
          <w:szCs w:val="24"/>
          <w:lang w:eastAsia="en-US"/>
        </w:rPr>
        <w:t xml:space="preserve"> - </w:t>
      </w:r>
      <w:r w:rsidRPr="00020271">
        <w:rPr>
          <w:rFonts w:ascii="Liberation Serif" w:hAnsi="Liberation Serif"/>
          <w:color w:val="000000"/>
          <w:sz w:val="24"/>
          <w:szCs w:val="24"/>
        </w:rPr>
        <w:t>органы и учреждения системы профилактики безнадзорности и правонарушений несовершеннолетних, осуществляющие деятельность на территории Каменск-Уральского городского округа.</w:t>
      </w:r>
    </w:p>
    <w:p w:rsidR="0051559D" w:rsidRPr="00020271" w:rsidRDefault="0051559D" w:rsidP="00526208">
      <w:pPr>
        <w:numPr>
          <w:ilvl w:val="0"/>
          <w:numId w:val="7"/>
        </w:numPr>
        <w:tabs>
          <w:tab w:val="left" w:pos="1134"/>
        </w:tabs>
        <w:ind w:left="0" w:firstLine="709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>ПДН - подразделения по делам несовершеннолетних отделов полиции МО МВД России «Каменск- Уральский».</w:t>
      </w:r>
    </w:p>
    <w:p w:rsidR="0051559D" w:rsidRPr="00020271" w:rsidRDefault="0051559D" w:rsidP="00526208">
      <w:pPr>
        <w:numPr>
          <w:ilvl w:val="0"/>
          <w:numId w:val="7"/>
        </w:numPr>
        <w:tabs>
          <w:tab w:val="left" w:pos="1134"/>
        </w:tabs>
        <w:ind w:left="0" w:firstLine="709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 xml:space="preserve">ТКДН и ЗП Красногорского и </w:t>
      </w:r>
      <w:proofErr w:type="spellStart"/>
      <w:r w:rsidRPr="00020271">
        <w:rPr>
          <w:rFonts w:ascii="Liberation Serif" w:hAnsi="Liberation Serif"/>
          <w:color w:val="000000"/>
          <w:sz w:val="24"/>
          <w:szCs w:val="24"/>
        </w:rPr>
        <w:t>Синарского</w:t>
      </w:r>
      <w:proofErr w:type="spellEnd"/>
      <w:r w:rsidRPr="00020271">
        <w:rPr>
          <w:rFonts w:ascii="Liberation Serif" w:hAnsi="Liberation Serif"/>
          <w:color w:val="000000"/>
          <w:sz w:val="24"/>
          <w:szCs w:val="24"/>
        </w:rPr>
        <w:t xml:space="preserve"> районов:</w:t>
      </w:r>
    </w:p>
    <w:p w:rsidR="0051559D" w:rsidRPr="00020271" w:rsidRDefault="0051559D" w:rsidP="00526208">
      <w:pPr>
        <w:pStyle w:val="a8"/>
        <w:spacing w:after="0"/>
        <w:ind w:firstLine="720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lastRenderedPageBreak/>
        <w:t>- Территориальный  отраслевой  исполнительный орган государственной власти Свердловской области «Территориальная комиссия Красногорского района города Каменска-Уральского по делам несовершеннолетних и защите их прав»;</w:t>
      </w:r>
    </w:p>
    <w:p w:rsidR="0051559D" w:rsidRPr="00020271" w:rsidRDefault="0051559D" w:rsidP="00526208">
      <w:pPr>
        <w:pStyle w:val="a8"/>
        <w:spacing w:after="0"/>
        <w:ind w:firstLine="720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 xml:space="preserve">- Территориальный    исполнительный орган государственной власти Свердловской области «Территориальная комиссия </w:t>
      </w:r>
      <w:proofErr w:type="spellStart"/>
      <w:r w:rsidRPr="00020271">
        <w:rPr>
          <w:rFonts w:ascii="Liberation Serif" w:hAnsi="Liberation Serif"/>
          <w:color w:val="000000"/>
          <w:sz w:val="24"/>
          <w:szCs w:val="24"/>
        </w:rPr>
        <w:t>Синарского</w:t>
      </w:r>
      <w:proofErr w:type="spellEnd"/>
      <w:r w:rsidRPr="00020271">
        <w:rPr>
          <w:rFonts w:ascii="Liberation Serif" w:hAnsi="Liberation Serif"/>
          <w:color w:val="000000"/>
          <w:sz w:val="24"/>
          <w:szCs w:val="24"/>
        </w:rPr>
        <w:t xml:space="preserve"> района города Каменска-Уральского по делам несовершеннолетних и защите их прав».</w:t>
      </w:r>
    </w:p>
    <w:p w:rsidR="0051559D" w:rsidRPr="00020271" w:rsidRDefault="0051559D" w:rsidP="0052620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>Отделы полиции МО МВД России «Каменск- Уральский»:</w:t>
      </w:r>
    </w:p>
    <w:p w:rsidR="0051559D" w:rsidRPr="00020271" w:rsidRDefault="0051559D" w:rsidP="00526208">
      <w:pPr>
        <w:pStyle w:val="a8"/>
        <w:spacing w:after="0"/>
        <w:ind w:firstLine="709"/>
        <w:jc w:val="both"/>
        <w:rPr>
          <w:rFonts w:ascii="Liberation Serif" w:hAnsi="Liberation Serif"/>
          <w:color w:val="000000"/>
          <w:spacing w:val="-3"/>
          <w:sz w:val="24"/>
          <w:szCs w:val="24"/>
        </w:rPr>
      </w:pPr>
      <w:r w:rsidRPr="00020271">
        <w:rPr>
          <w:rFonts w:ascii="Liberation Serif" w:hAnsi="Liberation Serif"/>
          <w:color w:val="000000"/>
          <w:spacing w:val="-3"/>
          <w:sz w:val="24"/>
          <w:szCs w:val="24"/>
        </w:rPr>
        <w:t>- Отдел полиции № 23 межмуниципального отдела Министерства внутренних дел России «Каменск- Уральский»;</w:t>
      </w:r>
    </w:p>
    <w:p w:rsidR="0051559D" w:rsidRPr="00020271" w:rsidRDefault="0051559D" w:rsidP="00526208">
      <w:pPr>
        <w:pStyle w:val="a8"/>
        <w:spacing w:after="0"/>
        <w:ind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pacing w:val="-3"/>
          <w:sz w:val="24"/>
          <w:szCs w:val="24"/>
        </w:rPr>
        <w:t>- Отдел полиции межмуниципального отдела Министерства внутренних дел России «Каменск- Уральский».</w:t>
      </w:r>
    </w:p>
    <w:p w:rsidR="0051559D" w:rsidRPr="00020271" w:rsidRDefault="0051559D" w:rsidP="0052620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  <w:lang w:eastAsia="en-US"/>
        </w:rPr>
        <w:t xml:space="preserve">ОГИБДД МО МВД России «Каменск- Уральский» - отдел </w:t>
      </w:r>
      <w:r w:rsidRPr="00020271">
        <w:rPr>
          <w:rFonts w:ascii="Liberation Serif" w:hAnsi="Liberation Serif"/>
          <w:color w:val="000000"/>
          <w:spacing w:val="-3"/>
          <w:sz w:val="24"/>
          <w:szCs w:val="24"/>
        </w:rPr>
        <w:t>Государственной  инспекции безопасности дорожного движении межмуниципального отдела Министерства внутренних дел России «Каменск- Уральский».</w:t>
      </w:r>
    </w:p>
    <w:p w:rsidR="0051559D" w:rsidRPr="00020271" w:rsidRDefault="0051559D" w:rsidP="0052620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 xml:space="preserve">Образовательные организации – учреждения общего и профессионального образования, осуществляющие деятельность на территории Каменск-Уральского городского округа. </w:t>
      </w:r>
    </w:p>
    <w:p w:rsidR="0051559D" w:rsidRPr="00020271" w:rsidRDefault="0051559D" w:rsidP="0052620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>Филиалы города Каменска-Уральского ФКУ УИИ ГУФСИН России по Свердловской области:</w:t>
      </w:r>
    </w:p>
    <w:p w:rsidR="0051559D" w:rsidRPr="00020271" w:rsidRDefault="0051559D" w:rsidP="00526208">
      <w:pPr>
        <w:tabs>
          <w:tab w:val="left" w:pos="1134"/>
        </w:tabs>
        <w:ind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 xml:space="preserve">- Филиал по Красногорскому району города Каменска-Уральского федерального казенного учреждения «Уголовно-исполнительная инспекция Главного управления Федеральной службы исполнения наказаний по Свердловской области»;   </w:t>
      </w:r>
    </w:p>
    <w:p w:rsidR="0051559D" w:rsidRPr="00020271" w:rsidRDefault="0051559D" w:rsidP="00526208">
      <w:pPr>
        <w:tabs>
          <w:tab w:val="left" w:pos="1134"/>
        </w:tabs>
        <w:ind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 xml:space="preserve">- Каменск-Уральский межмуниципальный филиал федерального казенного учреждения «Уголовно-исполнительная инспекция Главного управления Федеральной службы исполнения наказаний по Свердловской области».  </w:t>
      </w:r>
    </w:p>
    <w:p w:rsidR="0051559D" w:rsidRPr="00020271" w:rsidRDefault="0051559D" w:rsidP="00526208">
      <w:pPr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color w:val="000000"/>
          <w:sz w:val="24"/>
          <w:szCs w:val="24"/>
        </w:rPr>
      </w:pPr>
      <w:r w:rsidRPr="00020271">
        <w:rPr>
          <w:rFonts w:ascii="Liberation Serif" w:hAnsi="Liberation Serif"/>
          <w:color w:val="000000"/>
          <w:sz w:val="24"/>
          <w:szCs w:val="24"/>
        </w:rPr>
        <w:t>ФГКУ «63 ОФПС по Свердловской области» - 63 отряд Федеральной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области.</w:t>
      </w:r>
      <w:r w:rsidRPr="00020271">
        <w:rPr>
          <w:rFonts w:ascii="Liberation Serif" w:hAnsi="Liberation Serif"/>
          <w:sz w:val="24"/>
          <w:szCs w:val="24"/>
        </w:rPr>
        <w:t xml:space="preserve"> </w:t>
      </w:r>
    </w:p>
    <w:p w:rsidR="0051559D" w:rsidRPr="00020271" w:rsidRDefault="0051559D" w:rsidP="0051559D">
      <w:pPr>
        <w:pStyle w:val="a8"/>
        <w:spacing w:after="0"/>
        <w:jc w:val="both"/>
        <w:rPr>
          <w:rFonts w:ascii="Liberation Serif" w:hAnsi="Liberation Serif"/>
          <w:b/>
          <w:i/>
          <w:color w:val="FF0000"/>
          <w:sz w:val="24"/>
          <w:szCs w:val="24"/>
        </w:rPr>
      </w:pPr>
    </w:p>
    <w:p w:rsidR="0051559D" w:rsidRDefault="0051559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51559D" w:rsidSect="00A76DC3">
      <w:pgSz w:w="16838" w:h="11906" w:orient="landscape"/>
      <w:pgMar w:top="1701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5BF" w:rsidRDefault="00AB35BF" w:rsidP="0032262C">
      <w:r>
        <w:separator/>
      </w:r>
    </w:p>
  </w:endnote>
  <w:endnote w:type="continuationSeparator" w:id="1">
    <w:p w:rsidR="00AB35BF" w:rsidRDefault="00AB35BF" w:rsidP="003226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5BF" w:rsidRDefault="00AB35BF" w:rsidP="0032262C">
      <w:r>
        <w:separator/>
      </w:r>
    </w:p>
  </w:footnote>
  <w:footnote w:type="continuationSeparator" w:id="1">
    <w:p w:rsidR="00AB35BF" w:rsidRDefault="00AB35BF" w:rsidP="003226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ECF" w:rsidRDefault="003278E3">
    <w:pPr>
      <w:pStyle w:val="aa"/>
      <w:jc w:val="center"/>
    </w:pPr>
    <w:fldSimple w:instr=" PAGE   \* MERGEFORMAT ">
      <w:r w:rsidR="00D4061F">
        <w:rPr>
          <w:noProof/>
        </w:rPr>
        <w:t>4</w:t>
      </w:r>
    </w:fldSimple>
  </w:p>
  <w:p w:rsidR="00E36ECF" w:rsidRDefault="00E36ECF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B694C"/>
    <w:multiLevelType w:val="hybridMultilevel"/>
    <w:tmpl w:val="A1A6E3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F7AF8"/>
    <w:multiLevelType w:val="hybridMultilevel"/>
    <w:tmpl w:val="82022B24"/>
    <w:lvl w:ilvl="0" w:tplc="852C5B04">
      <w:start w:val="1"/>
      <w:numFmt w:val="decimal"/>
      <w:lvlText w:val="3.%1. 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224DF0"/>
    <w:multiLevelType w:val="multilevel"/>
    <w:tmpl w:val="8FB8309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0193534"/>
    <w:multiLevelType w:val="multilevel"/>
    <w:tmpl w:val="9EC0A0F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D4215D8"/>
    <w:multiLevelType w:val="hybridMultilevel"/>
    <w:tmpl w:val="4294A7BA"/>
    <w:lvl w:ilvl="0" w:tplc="3FAADC8A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CE1EA8"/>
    <w:multiLevelType w:val="hybridMultilevel"/>
    <w:tmpl w:val="7B2E35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CE493F"/>
    <w:multiLevelType w:val="multilevel"/>
    <w:tmpl w:val="8FB8309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6CD91F3D"/>
    <w:multiLevelType w:val="multilevel"/>
    <w:tmpl w:val="A148B5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6D4D7FB4"/>
    <w:multiLevelType w:val="hybridMultilevel"/>
    <w:tmpl w:val="EA822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32BEED18">
      <w:start w:val="1"/>
      <w:numFmt w:val="decimal"/>
      <w:lvlText w:val="%2)"/>
      <w:lvlJc w:val="left"/>
      <w:pPr>
        <w:ind w:left="1935" w:hanging="85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4"/>
  </w:num>
  <w:num w:numId="5">
    <w:abstractNumId w:val="1"/>
  </w:num>
  <w:num w:numId="6">
    <w:abstractNumId w:val="3"/>
  </w:num>
  <w:num w:numId="7">
    <w:abstractNumId w:val="5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262C"/>
    <w:rsid w:val="00010608"/>
    <w:rsid w:val="000201E3"/>
    <w:rsid w:val="000230E5"/>
    <w:rsid w:val="00065DE6"/>
    <w:rsid w:val="00133698"/>
    <w:rsid w:val="0023226A"/>
    <w:rsid w:val="00262FEE"/>
    <w:rsid w:val="002647A0"/>
    <w:rsid w:val="00301773"/>
    <w:rsid w:val="00311136"/>
    <w:rsid w:val="0032262C"/>
    <w:rsid w:val="003278E3"/>
    <w:rsid w:val="003426C4"/>
    <w:rsid w:val="00352B7E"/>
    <w:rsid w:val="00374C89"/>
    <w:rsid w:val="003F6459"/>
    <w:rsid w:val="004C3D72"/>
    <w:rsid w:val="004F1BF0"/>
    <w:rsid w:val="004F4246"/>
    <w:rsid w:val="0051559D"/>
    <w:rsid w:val="00526208"/>
    <w:rsid w:val="00536788"/>
    <w:rsid w:val="005D6956"/>
    <w:rsid w:val="0064403A"/>
    <w:rsid w:val="006C6C5E"/>
    <w:rsid w:val="006E2BE1"/>
    <w:rsid w:val="00702165"/>
    <w:rsid w:val="00720985"/>
    <w:rsid w:val="00723A3A"/>
    <w:rsid w:val="00761552"/>
    <w:rsid w:val="00766170"/>
    <w:rsid w:val="007D2812"/>
    <w:rsid w:val="0083594B"/>
    <w:rsid w:val="008556E0"/>
    <w:rsid w:val="00871148"/>
    <w:rsid w:val="00896CBC"/>
    <w:rsid w:val="008C0E41"/>
    <w:rsid w:val="008C4EAC"/>
    <w:rsid w:val="00922108"/>
    <w:rsid w:val="00956960"/>
    <w:rsid w:val="00971A96"/>
    <w:rsid w:val="00975A1C"/>
    <w:rsid w:val="00A1076A"/>
    <w:rsid w:val="00A26589"/>
    <w:rsid w:val="00A76DC3"/>
    <w:rsid w:val="00AA09AC"/>
    <w:rsid w:val="00AA6409"/>
    <w:rsid w:val="00AB35BF"/>
    <w:rsid w:val="00B91D93"/>
    <w:rsid w:val="00B95DBC"/>
    <w:rsid w:val="00BA7870"/>
    <w:rsid w:val="00BB7609"/>
    <w:rsid w:val="00BC77AC"/>
    <w:rsid w:val="00BF6E52"/>
    <w:rsid w:val="00C55198"/>
    <w:rsid w:val="00C8290F"/>
    <w:rsid w:val="00CA14D7"/>
    <w:rsid w:val="00CD11A6"/>
    <w:rsid w:val="00CF7251"/>
    <w:rsid w:val="00D348F5"/>
    <w:rsid w:val="00D4061F"/>
    <w:rsid w:val="00D46873"/>
    <w:rsid w:val="00D65F54"/>
    <w:rsid w:val="00D921D5"/>
    <w:rsid w:val="00DA3F14"/>
    <w:rsid w:val="00DA5579"/>
    <w:rsid w:val="00DE4BE7"/>
    <w:rsid w:val="00E36ECF"/>
    <w:rsid w:val="00E42D9E"/>
    <w:rsid w:val="00ED4DA5"/>
    <w:rsid w:val="00EE4587"/>
    <w:rsid w:val="00F129BF"/>
    <w:rsid w:val="00F232DB"/>
    <w:rsid w:val="00F72BBD"/>
    <w:rsid w:val="00F75485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32262C"/>
    <w:pPr>
      <w:spacing w:after="120"/>
    </w:pPr>
  </w:style>
  <w:style w:type="character" w:customStyle="1" w:styleId="a9">
    <w:name w:val="Основной текст Знак"/>
    <w:basedOn w:val="a0"/>
    <w:link w:val="a8"/>
    <w:rsid w:val="0032262C"/>
  </w:style>
  <w:style w:type="paragraph" w:styleId="20">
    <w:name w:val="Body Text 2"/>
    <w:basedOn w:val="a"/>
    <w:link w:val="21"/>
    <w:rsid w:val="0032262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32262C"/>
  </w:style>
  <w:style w:type="character" w:customStyle="1" w:styleId="a5">
    <w:name w:val="Основной текст с отступом Знак"/>
    <w:basedOn w:val="a0"/>
    <w:link w:val="a4"/>
    <w:rsid w:val="0032262C"/>
    <w:rPr>
      <w:sz w:val="25"/>
      <w:szCs w:val="24"/>
    </w:rPr>
  </w:style>
  <w:style w:type="paragraph" w:styleId="aa">
    <w:name w:val="header"/>
    <w:basedOn w:val="a"/>
    <w:link w:val="ab"/>
    <w:uiPriority w:val="99"/>
    <w:rsid w:val="0032262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2262C"/>
  </w:style>
  <w:style w:type="paragraph" w:styleId="ac">
    <w:name w:val="footer"/>
    <w:basedOn w:val="a"/>
    <w:link w:val="ad"/>
    <w:rsid w:val="0032262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32262C"/>
  </w:style>
  <w:style w:type="character" w:customStyle="1" w:styleId="10">
    <w:name w:val="Заголовок 1 Знак"/>
    <w:link w:val="1"/>
    <w:locked/>
    <w:rsid w:val="0051559D"/>
    <w:rPr>
      <w:b/>
      <w:iCs/>
      <w:sz w:val="28"/>
      <w:szCs w:val="28"/>
    </w:rPr>
  </w:style>
  <w:style w:type="paragraph" w:styleId="3">
    <w:name w:val="Body Text 3"/>
    <w:basedOn w:val="a"/>
    <w:link w:val="30"/>
    <w:rsid w:val="0051559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51559D"/>
    <w:rPr>
      <w:sz w:val="16"/>
      <w:szCs w:val="16"/>
    </w:rPr>
  </w:style>
  <w:style w:type="paragraph" w:styleId="ae">
    <w:name w:val="Plain Text"/>
    <w:basedOn w:val="a"/>
    <w:link w:val="af"/>
    <w:rsid w:val="0051559D"/>
    <w:rPr>
      <w:rFonts w:ascii="Courier New" w:hAnsi="Courier New"/>
    </w:rPr>
  </w:style>
  <w:style w:type="character" w:customStyle="1" w:styleId="af">
    <w:name w:val="Текст Знак"/>
    <w:basedOn w:val="a0"/>
    <w:link w:val="ae"/>
    <w:rsid w:val="0051559D"/>
    <w:rPr>
      <w:rFonts w:ascii="Courier New" w:hAnsi="Courier New"/>
    </w:rPr>
  </w:style>
  <w:style w:type="paragraph" w:styleId="af0">
    <w:name w:val="Normal (Web)"/>
    <w:basedOn w:val="a"/>
    <w:uiPriority w:val="99"/>
    <w:unhideWhenUsed/>
    <w:rsid w:val="0051559D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enko\Desktop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7934E-1695-43B4-B9DA-B53FBEEFD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45</TotalTime>
  <Pages>20</Pages>
  <Words>4365</Words>
  <Characters>33183</Characters>
  <Application>Microsoft Office Word</Application>
  <DocSecurity>0</DocSecurity>
  <Lines>276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Petrenko</dc:creator>
  <cp:lastModifiedBy>Petrenko</cp:lastModifiedBy>
  <cp:revision>14</cp:revision>
  <cp:lastPrinted>2021-05-19T09:26:00Z</cp:lastPrinted>
  <dcterms:created xsi:type="dcterms:W3CDTF">2021-05-19T09:07:00Z</dcterms:created>
  <dcterms:modified xsi:type="dcterms:W3CDTF">2021-05-20T09:33:00Z</dcterms:modified>
</cp:coreProperties>
</file>