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321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3219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3219A" w:rsidP="00133698">
      <w:pPr>
        <w:spacing w:before="400"/>
        <w:rPr>
          <w:rFonts w:ascii="Liberation Serif" w:hAnsi="Liberation Serif" w:cs="Liberation Serif"/>
          <w:sz w:val="24"/>
        </w:rPr>
      </w:pPr>
      <w:r w:rsidRPr="00F3219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009FB">
        <w:rPr>
          <w:rFonts w:ascii="Liberation Serif" w:hAnsi="Liberation Serif" w:cs="Liberation Serif"/>
          <w:sz w:val="24"/>
        </w:rPr>
        <w:t>02.06.2021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009FB">
        <w:rPr>
          <w:rFonts w:ascii="Liberation Serif" w:hAnsi="Liberation Serif" w:cs="Liberation Serif"/>
          <w:sz w:val="24"/>
        </w:rPr>
        <w:t>446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DC60AB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0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DC60AB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DC60AB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03</w:t>
      </w:r>
      <w:r w:rsidRPr="00DC60AB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10</w:t>
      </w:r>
      <w:r w:rsidRPr="00DC60AB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4</w:t>
      </w:r>
      <w:r w:rsidRPr="00DC60AB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</w:t>
      </w:r>
      <w:r w:rsidR="0028599E" w:rsidRPr="00DC60AB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DC60AB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>
        <w:rPr>
          <w:rFonts w:ascii="Liberation Serif" w:hAnsi="Liberation Serif" w:cs="Liberation Serif"/>
          <w:b/>
          <w:sz w:val="28"/>
          <w:szCs w:val="28"/>
        </w:rPr>
        <w:t>, постановления Администрации Каменск-Уральского городского округа от 29.12.2020 № 1026</w:t>
      </w:r>
      <w:r w:rsidR="002279EA" w:rsidRPr="00DC60AB">
        <w:rPr>
          <w:rFonts w:ascii="Liberation Serif" w:hAnsi="Liberation Serif" w:cs="Liberation Serif"/>
          <w:b/>
          <w:sz w:val="28"/>
          <w:szCs w:val="28"/>
        </w:rPr>
        <w:t>) «О формировании фонда капитального ремонта на счете регионального оператора»</w:t>
      </w:r>
      <w:r w:rsidRPr="00DC60AB">
        <w:rPr>
          <w:rFonts w:ascii="Liberation Serif" w:hAnsi="Liberation Serif" w:cs="Liberation Serif"/>
          <w:b/>
          <w:sz w:val="28"/>
          <w:szCs w:val="28"/>
        </w:rPr>
        <w:t xml:space="preserve"> </w:t>
      </w:r>
      <w:proofErr w:type="gramEnd"/>
    </w:p>
    <w:p w:rsidR="00133698" w:rsidRPr="00DC60AB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DC60AB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DC60AB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60AB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области от 19 декабря 2013 года </w:t>
      </w:r>
      <w:r w:rsidR="005625A9">
        <w:rPr>
          <w:rFonts w:ascii="Liberation Serif" w:hAnsi="Liberation Serif" w:cs="Liberation Serif"/>
          <w:sz w:val="28"/>
          <w:szCs w:val="28"/>
        </w:rPr>
        <w:t xml:space="preserve">   </w:t>
      </w:r>
      <w:r w:rsidR="0028599E" w:rsidRPr="00DC60AB">
        <w:rPr>
          <w:rFonts w:ascii="Liberation Serif" w:hAnsi="Liberation Serif" w:cs="Liberation Serif"/>
          <w:sz w:val="28"/>
          <w:szCs w:val="28"/>
        </w:rPr>
        <w:t>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DC60AB">
        <w:rPr>
          <w:rFonts w:ascii="Liberation Serif" w:hAnsi="Liberation Serif" w:cs="Liberation Serif"/>
          <w:sz w:val="28"/>
          <w:szCs w:val="28"/>
        </w:rPr>
        <w:t>»,</w:t>
      </w:r>
      <w:r w:rsidR="00005784" w:rsidRPr="00DC60AB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DC60AB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60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>1.</w:t>
      </w:r>
      <w:r w:rsidR="00285E8A" w:rsidRPr="00DC60A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DC60AB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>
        <w:rPr>
          <w:rFonts w:ascii="Liberation Serif" w:hAnsi="Liberation Serif" w:cs="Liberation Serif"/>
          <w:sz w:val="28"/>
          <w:szCs w:val="28"/>
        </w:rPr>
        <w:t>, постановления Администрации Каменск-Уральского городского округа от 29.12.2020 № 1026</w:t>
      </w:r>
      <w:r w:rsidR="00285E8A" w:rsidRPr="00DC60AB">
        <w:rPr>
          <w:rFonts w:ascii="Liberation Serif" w:hAnsi="Liberation Serif" w:cs="Liberation Serif"/>
          <w:sz w:val="28"/>
          <w:szCs w:val="28"/>
        </w:rPr>
        <w:t>)</w:t>
      </w:r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</w:t>
      </w:r>
      <w:proofErr w:type="gramEnd"/>
      <w:r w:rsidR="0028599E" w:rsidRPr="00DC60AB">
        <w:rPr>
          <w:rFonts w:ascii="Liberation Serif" w:hAnsi="Liberation Serif" w:cs="Liberation Serif"/>
          <w:sz w:val="28"/>
          <w:szCs w:val="28"/>
        </w:rPr>
        <w:t xml:space="preserve"> – постановление) изменения</w:t>
      </w:r>
      <w:r w:rsidR="00760393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>
        <w:rPr>
          <w:rFonts w:ascii="Liberation Serif" w:hAnsi="Liberation Serif" w:cs="Liberation Serif"/>
          <w:sz w:val="28"/>
          <w:szCs w:val="28"/>
        </w:rPr>
        <w:t>исключи</w:t>
      </w:r>
      <w:r w:rsidR="00760393">
        <w:rPr>
          <w:rFonts w:ascii="Liberation Serif" w:hAnsi="Liberation Serif" w:cs="Liberation Serif"/>
          <w:sz w:val="28"/>
          <w:szCs w:val="28"/>
        </w:rPr>
        <w:t>в</w:t>
      </w:r>
      <w:r w:rsidR="0038280D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</w:p>
    <w:p w:rsidR="0038280D" w:rsidRDefault="0038280D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BA5F11">
        <w:rPr>
          <w:rFonts w:ascii="Liberation Serif" w:hAnsi="Liberation Serif" w:cs="Liberation Serif"/>
          <w:sz w:val="28"/>
          <w:szCs w:val="28"/>
        </w:rPr>
        <w:t>45 г. Каменск-Уральский, ул. Зои Космодемьянской, д. 16»;</w:t>
      </w:r>
    </w:p>
    <w:p w:rsidR="00BA5F11" w:rsidRDefault="00BA5F1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«333 г. Каменск-Уральский, ул.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Кунавина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>, д. 11»;</w:t>
      </w:r>
    </w:p>
    <w:p w:rsidR="00BA5F11" w:rsidRDefault="00BA5F1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«610 г. Каменск-Уральский, ул. 4-й Пятилетки, д. 34»;</w:t>
      </w:r>
    </w:p>
    <w:p w:rsidR="00BA5F11" w:rsidRDefault="00BA5F1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«613 г. Каменск-Уральский,</w:t>
      </w:r>
      <w:r w:rsidR="00F84E0C">
        <w:rPr>
          <w:rFonts w:ascii="Liberation Serif" w:hAnsi="Liberation Serif" w:cs="Liberation Serif"/>
          <w:sz w:val="28"/>
          <w:szCs w:val="28"/>
        </w:rPr>
        <w:t xml:space="preserve"> ул. 4-й П</w:t>
      </w:r>
      <w:r>
        <w:rPr>
          <w:rFonts w:ascii="Liberation Serif" w:hAnsi="Liberation Serif" w:cs="Liberation Serif"/>
          <w:sz w:val="28"/>
          <w:szCs w:val="28"/>
        </w:rPr>
        <w:t>ятилетки, д. 38»;</w:t>
      </w:r>
    </w:p>
    <w:p w:rsidR="00F84E0C" w:rsidRDefault="00F84E0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«1169 г. Каменск-Уральский,</w:t>
      </w:r>
      <w:r w:rsidRPr="00F84E0C">
        <w:rPr>
          <w:rFonts w:ascii="Liberation Serif" w:hAnsi="Liberation Serif" w:cs="Liberation Serif"/>
          <w:sz w:val="28"/>
          <w:szCs w:val="28"/>
        </w:rPr>
        <w:t xml:space="preserve"> </w:t>
      </w:r>
      <w:r w:rsidR="00231FF1">
        <w:rPr>
          <w:rFonts w:ascii="Liberation Serif" w:hAnsi="Liberation Serif" w:cs="Liberation Serif"/>
          <w:sz w:val="28"/>
          <w:szCs w:val="28"/>
        </w:rPr>
        <w:t>ул. 3-й П</w:t>
      </w:r>
      <w:r>
        <w:rPr>
          <w:rFonts w:ascii="Liberation Serif" w:hAnsi="Liberation Serif" w:cs="Liberation Serif"/>
          <w:sz w:val="28"/>
          <w:szCs w:val="28"/>
        </w:rPr>
        <w:t>роезд, д. 1»;</w:t>
      </w:r>
    </w:p>
    <w:p w:rsidR="001E7CB9" w:rsidRPr="00DC60AB" w:rsidRDefault="00F84E0C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«1260 г. Каменск-Уральский, 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Школьная</w:t>
      </w:r>
      <w:proofErr w:type="gramEnd"/>
      <w:r>
        <w:rPr>
          <w:rFonts w:ascii="Liberation Serif" w:hAnsi="Liberation Serif" w:cs="Liberation Serif"/>
          <w:sz w:val="28"/>
          <w:szCs w:val="28"/>
        </w:rPr>
        <w:t>, д. 25».</w:t>
      </w:r>
      <w:r w:rsidR="00DC60AB" w:rsidRPr="00DC60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26FBC" w:rsidRPr="00DC60AB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726FBC" w:rsidRPr="00DC60AB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60AB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DC60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60A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60AB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DC60AB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DC60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DC60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DC60AB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DC60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DC60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C60AB">
        <w:rPr>
          <w:rFonts w:ascii="Liberation Serif" w:hAnsi="Liberation Serif" w:cs="Liberation Serif"/>
          <w:sz w:val="28"/>
          <w:szCs w:val="28"/>
        </w:rPr>
        <w:br/>
      </w:r>
      <w:r w:rsidR="00720985" w:rsidRPr="00DC60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C60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60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>
        <w:rPr>
          <w:rFonts w:ascii="Liberation Serif" w:hAnsi="Liberation Serif" w:cs="Liberation Serif"/>
          <w:sz w:val="28"/>
          <w:szCs w:val="28"/>
        </w:rPr>
        <w:tab/>
      </w:r>
      <w:r w:rsidR="00231FF1">
        <w:rPr>
          <w:rFonts w:ascii="Liberation Serif" w:hAnsi="Liberation Serif" w:cs="Liberation Serif"/>
          <w:sz w:val="28"/>
          <w:szCs w:val="28"/>
        </w:rPr>
        <w:tab/>
      </w:r>
      <w:r w:rsidR="00231FF1">
        <w:rPr>
          <w:rFonts w:ascii="Liberation Serif" w:hAnsi="Liberation Serif" w:cs="Liberation Serif"/>
          <w:sz w:val="28"/>
          <w:szCs w:val="28"/>
        </w:rPr>
        <w:tab/>
      </w:r>
      <w:r w:rsidR="00231FF1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4F4246" w:rsidRPr="00DC60AB">
        <w:rPr>
          <w:rFonts w:ascii="Liberation Serif" w:hAnsi="Liberation Serif" w:cs="Liberation Serif"/>
          <w:sz w:val="28"/>
          <w:szCs w:val="28"/>
        </w:rPr>
        <w:t>А</w:t>
      </w:r>
      <w:r w:rsidRPr="00DC60AB">
        <w:rPr>
          <w:rFonts w:ascii="Liberation Serif" w:hAnsi="Liberation Serif" w:cs="Liberation Serif"/>
          <w:sz w:val="28"/>
          <w:szCs w:val="28"/>
        </w:rPr>
        <w:t>.</w:t>
      </w:r>
      <w:r w:rsidR="00231FF1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DC60AB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8E1" w:rsidRDefault="00FA68E1" w:rsidP="00EA006A">
      <w:r>
        <w:separator/>
      </w:r>
    </w:p>
  </w:endnote>
  <w:endnote w:type="continuationSeparator" w:id="0">
    <w:p w:rsidR="00FA68E1" w:rsidRDefault="00FA68E1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8E1" w:rsidRDefault="00FA68E1" w:rsidP="00EA006A">
      <w:r>
        <w:separator/>
      </w:r>
    </w:p>
  </w:footnote>
  <w:footnote w:type="continuationSeparator" w:id="0">
    <w:p w:rsidR="00FA68E1" w:rsidRDefault="00FA68E1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F3219A">
        <w:pPr>
          <w:pStyle w:val="a7"/>
          <w:jc w:val="center"/>
        </w:pPr>
        <w:fldSimple w:instr=" PAGE   \* MERGEFORMAT ">
          <w:r w:rsidR="00B009FB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92F7B"/>
    <w:rsid w:val="000C6311"/>
    <w:rsid w:val="00133698"/>
    <w:rsid w:val="0013370F"/>
    <w:rsid w:val="001A3D47"/>
    <w:rsid w:val="001D5368"/>
    <w:rsid w:val="001E7CB9"/>
    <w:rsid w:val="002279EA"/>
    <w:rsid w:val="00231FF1"/>
    <w:rsid w:val="0023226A"/>
    <w:rsid w:val="00262FEE"/>
    <w:rsid w:val="0028599E"/>
    <w:rsid w:val="00285E8A"/>
    <w:rsid w:val="00301773"/>
    <w:rsid w:val="00311136"/>
    <w:rsid w:val="00330998"/>
    <w:rsid w:val="00352B7E"/>
    <w:rsid w:val="00363F56"/>
    <w:rsid w:val="00374C89"/>
    <w:rsid w:val="0038280D"/>
    <w:rsid w:val="00396CCE"/>
    <w:rsid w:val="003D3BB8"/>
    <w:rsid w:val="003E47A5"/>
    <w:rsid w:val="003F6459"/>
    <w:rsid w:val="004127F0"/>
    <w:rsid w:val="00452873"/>
    <w:rsid w:val="004901C2"/>
    <w:rsid w:val="004C3D72"/>
    <w:rsid w:val="004E4CA6"/>
    <w:rsid w:val="004F1BF0"/>
    <w:rsid w:val="004F4246"/>
    <w:rsid w:val="00536788"/>
    <w:rsid w:val="005625A9"/>
    <w:rsid w:val="00591E8E"/>
    <w:rsid w:val="005D4A78"/>
    <w:rsid w:val="005E78F7"/>
    <w:rsid w:val="0062263A"/>
    <w:rsid w:val="00623FA7"/>
    <w:rsid w:val="0062684B"/>
    <w:rsid w:val="00660A86"/>
    <w:rsid w:val="006C6C5E"/>
    <w:rsid w:val="006D1F0D"/>
    <w:rsid w:val="006E2BE1"/>
    <w:rsid w:val="00702165"/>
    <w:rsid w:val="00711509"/>
    <w:rsid w:val="00720985"/>
    <w:rsid w:val="00726FBC"/>
    <w:rsid w:val="00760393"/>
    <w:rsid w:val="00761552"/>
    <w:rsid w:val="007F4B83"/>
    <w:rsid w:val="0083594B"/>
    <w:rsid w:val="008556E0"/>
    <w:rsid w:val="0086194A"/>
    <w:rsid w:val="00871148"/>
    <w:rsid w:val="00896CBC"/>
    <w:rsid w:val="00897660"/>
    <w:rsid w:val="008C0E41"/>
    <w:rsid w:val="00923E9D"/>
    <w:rsid w:val="009400E5"/>
    <w:rsid w:val="00956960"/>
    <w:rsid w:val="00975A1C"/>
    <w:rsid w:val="00A1076A"/>
    <w:rsid w:val="00A26589"/>
    <w:rsid w:val="00A44E05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5F11"/>
    <w:rsid w:val="00BA7870"/>
    <w:rsid w:val="00BB21D5"/>
    <w:rsid w:val="00BC77AC"/>
    <w:rsid w:val="00BF4038"/>
    <w:rsid w:val="00BF6872"/>
    <w:rsid w:val="00BF6E52"/>
    <w:rsid w:val="00C06B50"/>
    <w:rsid w:val="00C55198"/>
    <w:rsid w:val="00C8290F"/>
    <w:rsid w:val="00C962D7"/>
    <w:rsid w:val="00CA14D7"/>
    <w:rsid w:val="00CB0C23"/>
    <w:rsid w:val="00CC0163"/>
    <w:rsid w:val="00CD11A6"/>
    <w:rsid w:val="00CD2BB5"/>
    <w:rsid w:val="00CE645A"/>
    <w:rsid w:val="00CF7251"/>
    <w:rsid w:val="00D25A62"/>
    <w:rsid w:val="00D46873"/>
    <w:rsid w:val="00D86245"/>
    <w:rsid w:val="00D921D5"/>
    <w:rsid w:val="00DC60AB"/>
    <w:rsid w:val="00DC69F8"/>
    <w:rsid w:val="00DE4BE7"/>
    <w:rsid w:val="00E103E1"/>
    <w:rsid w:val="00E32019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63AAC"/>
    <w:rsid w:val="00F70ABD"/>
    <w:rsid w:val="00F84E0C"/>
    <w:rsid w:val="00FA194B"/>
    <w:rsid w:val="00FA3C20"/>
    <w:rsid w:val="00FA68E1"/>
    <w:rsid w:val="00FB0D85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316A0-D5F7-46D4-A2D7-2C12BF046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337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40</cp:revision>
  <cp:lastPrinted>2020-12-29T03:12:00Z</cp:lastPrinted>
  <dcterms:created xsi:type="dcterms:W3CDTF">2020-10-27T05:48:00Z</dcterms:created>
  <dcterms:modified xsi:type="dcterms:W3CDTF">2021-06-02T08:44:00Z</dcterms:modified>
</cp:coreProperties>
</file>