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638A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638A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97F63" w:rsidRDefault="00B97F6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364E0B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364E0B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364E0B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C5518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5180">
        <w:rPr>
          <w:rFonts w:ascii="Liberation Serif" w:hAnsi="Liberation Serif" w:cs="Liberation Serif"/>
          <w:b/>
          <w:sz w:val="24"/>
          <w:szCs w:val="24"/>
        </w:rPr>
        <w:t>СВЕРДЛОВСКАЯ ОБЛАСТЬ</w:t>
      </w:r>
    </w:p>
    <w:p w:rsidR="00133698" w:rsidRPr="00C5518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5180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133698" w:rsidRPr="00C5518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  <w:szCs w:val="32"/>
        </w:rPr>
      </w:pPr>
      <w:r w:rsidRPr="00C55180">
        <w:rPr>
          <w:rFonts w:ascii="Liberation Serif" w:hAnsi="Liberation Serif" w:cs="Liberation Serif"/>
          <w:b/>
          <w:spacing w:val="50"/>
          <w:sz w:val="32"/>
          <w:szCs w:val="32"/>
        </w:rPr>
        <w:t>ПОСТАНОВЛЕНИЕ</w:t>
      </w:r>
    </w:p>
    <w:p w:rsidR="00133698" w:rsidRPr="00DA7095" w:rsidRDefault="00A638A8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118E3">
        <w:rPr>
          <w:rFonts w:ascii="Liberation Serif" w:hAnsi="Liberation Serif" w:cs="Liberation Serif"/>
          <w:sz w:val="24"/>
          <w:szCs w:val="24"/>
        </w:rPr>
        <w:t>от 04.06.2021</w:t>
      </w:r>
      <w:r w:rsidR="009F79E0">
        <w:rPr>
          <w:rFonts w:ascii="Liberation Serif" w:hAnsi="Liberation Serif" w:cs="Liberation Serif"/>
          <w:sz w:val="24"/>
          <w:szCs w:val="24"/>
        </w:rPr>
        <w:t xml:space="preserve">№ </w:t>
      </w:r>
      <w:r w:rsidR="001118E3">
        <w:rPr>
          <w:rFonts w:ascii="Liberation Serif" w:hAnsi="Liberation Serif" w:cs="Liberation Serif"/>
          <w:sz w:val="24"/>
          <w:szCs w:val="24"/>
        </w:rPr>
        <w:t>469</w:t>
      </w:r>
      <w:bookmarkStart w:id="0" w:name="_GoBack"/>
      <w:bookmarkEnd w:id="0"/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C55180" w:rsidRDefault="003C339F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C55180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310604">
        <w:rPr>
          <w:rFonts w:ascii="Liberation Serif" w:hAnsi="Liberation Serif" w:cs="Liberation Serif"/>
          <w:b/>
          <w:sz w:val="28"/>
          <w:szCs w:val="28"/>
        </w:rPr>
        <w:t xml:space="preserve">состав </w:t>
      </w:r>
      <w:r w:rsidR="0027343B">
        <w:rPr>
          <w:rFonts w:ascii="Liberation Serif" w:hAnsi="Liberation Serif" w:cs="Liberation Serif"/>
          <w:b/>
          <w:sz w:val="28"/>
          <w:szCs w:val="28"/>
        </w:rPr>
        <w:t>комиссии по вопросам оплаты труда руководителей муниципальных учреждений, муниципальных унитарных предприятий</w:t>
      </w:r>
    </w:p>
    <w:p w:rsidR="00AE07DB" w:rsidRPr="00C55180" w:rsidRDefault="00AE07DB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C34600" w:rsidRPr="00C55180" w:rsidRDefault="00AE07DB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55180">
        <w:rPr>
          <w:rFonts w:ascii="Liberation Serif" w:hAnsi="Liberation Serif"/>
          <w:sz w:val="28"/>
          <w:szCs w:val="28"/>
        </w:rPr>
        <w:tab/>
      </w:r>
      <w:r w:rsidR="0027074F" w:rsidRPr="0027074F">
        <w:rPr>
          <w:rFonts w:ascii="Liberation Serif" w:hAnsi="Liberation Serif"/>
          <w:sz w:val="28"/>
          <w:szCs w:val="28"/>
        </w:rPr>
        <w:t xml:space="preserve">В связи с кадровыми изменениями </w:t>
      </w:r>
      <w:r w:rsidR="00C34600" w:rsidRPr="00C5518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55180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  <w:r w:rsidRPr="00C5518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2444C" w:rsidRDefault="005325E0" w:rsidP="005325E0">
      <w:pPr>
        <w:pStyle w:val="210"/>
        <w:tabs>
          <w:tab w:val="left" w:pos="0"/>
        </w:tabs>
        <w:ind w:firstLine="0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ab/>
      </w:r>
      <w:r w:rsidR="00AE07DB" w:rsidRPr="00C55180">
        <w:rPr>
          <w:rFonts w:ascii="Liberation Serif" w:hAnsi="Liberation Serif"/>
          <w:szCs w:val="28"/>
        </w:rPr>
        <w:t xml:space="preserve">1. </w:t>
      </w:r>
      <w:proofErr w:type="gramStart"/>
      <w:r w:rsidR="00AE07DB" w:rsidRPr="00C55180">
        <w:rPr>
          <w:rFonts w:ascii="Liberation Serif" w:hAnsi="Liberation Serif"/>
          <w:szCs w:val="28"/>
        </w:rPr>
        <w:t xml:space="preserve">Внести </w:t>
      </w:r>
      <w:r w:rsidR="00424BBD">
        <w:rPr>
          <w:rFonts w:ascii="Liberation Serif" w:hAnsi="Liberation Serif"/>
          <w:szCs w:val="28"/>
        </w:rPr>
        <w:t xml:space="preserve">в состав </w:t>
      </w:r>
      <w:r w:rsidR="0027074F" w:rsidRPr="0027074F">
        <w:rPr>
          <w:rFonts w:ascii="Liberation Serif" w:hAnsi="Liberation Serif"/>
          <w:szCs w:val="28"/>
        </w:rPr>
        <w:t>комиссии по вопросам оплаты труда руководителей муниципальных учреждений, муниципальных унитарных предприятий</w:t>
      </w:r>
      <w:r w:rsidR="00424BBD">
        <w:rPr>
          <w:rFonts w:ascii="Liberation Serif" w:hAnsi="Liberation Serif"/>
          <w:szCs w:val="28"/>
        </w:rPr>
        <w:t xml:space="preserve">, утвержденный постановлением </w:t>
      </w:r>
      <w:r w:rsidR="00AE07DB" w:rsidRPr="00C55180">
        <w:rPr>
          <w:rFonts w:ascii="Liberation Serif" w:hAnsi="Liberation Serif"/>
          <w:szCs w:val="28"/>
        </w:rPr>
        <w:t>Администрации</w:t>
      </w:r>
      <w:r w:rsidR="00117708">
        <w:rPr>
          <w:rFonts w:ascii="Liberation Serif" w:hAnsi="Liberation Serif"/>
          <w:szCs w:val="28"/>
        </w:rPr>
        <w:t xml:space="preserve"> </w:t>
      </w:r>
      <w:r w:rsidR="00310604" w:rsidRPr="001F2A05">
        <w:rPr>
          <w:rFonts w:ascii="Liberation Serif" w:hAnsi="Liberation Serif"/>
          <w:szCs w:val="28"/>
        </w:rPr>
        <w:t>города Каменска-Уральского</w:t>
      </w:r>
      <w:r w:rsidR="00117708">
        <w:rPr>
          <w:rFonts w:ascii="Liberation Serif" w:hAnsi="Liberation Serif"/>
          <w:szCs w:val="28"/>
        </w:rPr>
        <w:t xml:space="preserve"> </w:t>
      </w:r>
      <w:r w:rsidR="00E55E46" w:rsidRPr="00C55180">
        <w:rPr>
          <w:rFonts w:ascii="Liberation Serif" w:hAnsi="Liberation Serif"/>
          <w:szCs w:val="28"/>
        </w:rPr>
        <w:t xml:space="preserve">от </w:t>
      </w:r>
      <w:r w:rsidR="0027074F">
        <w:rPr>
          <w:rFonts w:ascii="Liberation Serif" w:hAnsi="Liberation Serif"/>
          <w:szCs w:val="28"/>
        </w:rPr>
        <w:t>30</w:t>
      </w:r>
      <w:r w:rsidR="00E55E46" w:rsidRPr="00C55180">
        <w:rPr>
          <w:rFonts w:ascii="Liberation Serif" w:hAnsi="Liberation Serif"/>
          <w:szCs w:val="28"/>
        </w:rPr>
        <w:t>.</w:t>
      </w:r>
      <w:r w:rsidR="0027074F">
        <w:rPr>
          <w:rFonts w:ascii="Liberation Serif" w:hAnsi="Liberation Serif"/>
          <w:szCs w:val="28"/>
        </w:rPr>
        <w:t>12</w:t>
      </w:r>
      <w:r w:rsidR="00E55E46" w:rsidRPr="00C55180">
        <w:rPr>
          <w:rFonts w:ascii="Liberation Serif" w:hAnsi="Liberation Serif"/>
          <w:szCs w:val="28"/>
        </w:rPr>
        <w:t>.20</w:t>
      </w:r>
      <w:r w:rsidR="009D553F" w:rsidRPr="00C55180">
        <w:rPr>
          <w:rFonts w:ascii="Liberation Serif" w:hAnsi="Liberation Serif"/>
          <w:szCs w:val="28"/>
        </w:rPr>
        <w:t>1</w:t>
      </w:r>
      <w:r w:rsidR="00E55E46" w:rsidRPr="00C55180">
        <w:rPr>
          <w:rFonts w:ascii="Liberation Serif" w:hAnsi="Liberation Serif"/>
          <w:szCs w:val="28"/>
        </w:rPr>
        <w:t xml:space="preserve">6 № </w:t>
      </w:r>
      <w:r w:rsidR="0027074F">
        <w:rPr>
          <w:rFonts w:ascii="Liberation Serif" w:hAnsi="Liberation Serif"/>
          <w:szCs w:val="28"/>
        </w:rPr>
        <w:t>1714</w:t>
      </w:r>
      <w:r w:rsidR="00E55E46" w:rsidRPr="00C55180">
        <w:rPr>
          <w:rFonts w:ascii="Liberation Serif" w:hAnsi="Liberation Serif"/>
          <w:szCs w:val="28"/>
        </w:rPr>
        <w:t xml:space="preserve"> (</w:t>
      </w:r>
      <w:r w:rsidR="0027074F" w:rsidRPr="0027074F">
        <w:rPr>
          <w:rFonts w:ascii="Liberation Serif" w:hAnsi="Liberation Serif"/>
          <w:szCs w:val="28"/>
        </w:rPr>
        <w:t>в ред</w:t>
      </w:r>
      <w:r w:rsidR="0027074F">
        <w:rPr>
          <w:rFonts w:ascii="Liberation Serif" w:hAnsi="Liberation Serif"/>
          <w:szCs w:val="28"/>
        </w:rPr>
        <w:t>акции п</w:t>
      </w:r>
      <w:r w:rsidR="0027074F" w:rsidRPr="0027074F">
        <w:rPr>
          <w:rFonts w:ascii="Liberation Serif" w:hAnsi="Liberation Serif"/>
          <w:szCs w:val="28"/>
        </w:rPr>
        <w:t>остановления Администрации Каменск-Уральского городского округа</w:t>
      </w:r>
      <w:r w:rsidR="00117708">
        <w:rPr>
          <w:rFonts w:ascii="Liberation Serif" w:hAnsi="Liberation Serif"/>
          <w:szCs w:val="28"/>
        </w:rPr>
        <w:t xml:space="preserve"> </w:t>
      </w:r>
      <w:r w:rsidR="0027074F" w:rsidRPr="0027074F">
        <w:rPr>
          <w:rFonts w:ascii="Liberation Serif" w:hAnsi="Liberation Serif"/>
          <w:szCs w:val="28"/>
        </w:rPr>
        <w:t xml:space="preserve">от 30.09.2020 </w:t>
      </w:r>
      <w:r w:rsidR="0027074F">
        <w:rPr>
          <w:rFonts w:ascii="Liberation Serif" w:hAnsi="Liberation Serif"/>
          <w:szCs w:val="28"/>
        </w:rPr>
        <w:t>№</w:t>
      </w:r>
      <w:r w:rsidR="0027074F" w:rsidRPr="0027074F">
        <w:rPr>
          <w:rFonts w:ascii="Liberation Serif" w:hAnsi="Liberation Serif"/>
          <w:szCs w:val="28"/>
        </w:rPr>
        <w:t xml:space="preserve"> 720)</w:t>
      </w:r>
      <w:r w:rsidR="00117708">
        <w:rPr>
          <w:rFonts w:ascii="Liberation Serif" w:hAnsi="Liberation Serif"/>
          <w:szCs w:val="28"/>
        </w:rPr>
        <w:t xml:space="preserve"> </w:t>
      </w:r>
      <w:r w:rsidR="00AE07DB" w:rsidRPr="00C55180">
        <w:rPr>
          <w:rFonts w:ascii="Liberation Serif" w:hAnsi="Liberation Serif"/>
          <w:szCs w:val="28"/>
        </w:rPr>
        <w:t>«</w:t>
      </w:r>
      <w:r w:rsidR="0027074F" w:rsidRPr="0027074F">
        <w:rPr>
          <w:rFonts w:ascii="Liberation Serif" w:hAnsi="Liberation Serif"/>
          <w:szCs w:val="28"/>
        </w:rPr>
        <w:t>Об оплате труда руководителей, их заместителей 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</w:t>
      </w:r>
      <w:r w:rsidR="00BD6A52">
        <w:rPr>
          <w:rFonts w:ascii="Liberation Serif" w:hAnsi="Liberation Serif"/>
          <w:szCs w:val="28"/>
        </w:rPr>
        <w:t>»</w:t>
      </w:r>
      <w:r w:rsidR="00A2444C">
        <w:rPr>
          <w:rFonts w:ascii="Liberation Serif" w:hAnsi="Liberation Serif"/>
          <w:szCs w:val="28"/>
        </w:rPr>
        <w:t xml:space="preserve"> (далее - </w:t>
      </w:r>
      <w:r w:rsidR="0027074F">
        <w:rPr>
          <w:rFonts w:ascii="Liberation Serif" w:hAnsi="Liberation Serif"/>
          <w:szCs w:val="28"/>
        </w:rPr>
        <w:t>комиссия</w:t>
      </w:r>
      <w:proofErr w:type="gramEnd"/>
      <w:r w:rsidR="00A2444C">
        <w:rPr>
          <w:rFonts w:ascii="Liberation Serif" w:hAnsi="Liberation Serif"/>
          <w:szCs w:val="28"/>
        </w:rPr>
        <w:t>) следующие изменения:</w:t>
      </w:r>
    </w:p>
    <w:p w:rsidR="00A2444C" w:rsidRPr="004F5A40" w:rsidRDefault="005325E0" w:rsidP="00A2444C">
      <w:pPr>
        <w:pStyle w:val="210"/>
        <w:tabs>
          <w:tab w:val="left" w:pos="0"/>
        </w:tabs>
        <w:ind w:firstLine="0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ab/>
      </w:r>
      <w:r w:rsidR="00A2444C">
        <w:rPr>
          <w:rFonts w:ascii="Liberation Serif" w:hAnsi="Liberation Serif"/>
          <w:szCs w:val="28"/>
        </w:rPr>
        <w:t>1</w:t>
      </w:r>
      <w:r w:rsidR="00A2444C" w:rsidRPr="004F5A40">
        <w:rPr>
          <w:rFonts w:ascii="Liberation Serif" w:hAnsi="Liberation Serif"/>
          <w:szCs w:val="28"/>
        </w:rPr>
        <w:t xml:space="preserve">)  исключить из состава </w:t>
      </w:r>
      <w:r w:rsidR="0027074F">
        <w:rPr>
          <w:rFonts w:ascii="Liberation Serif" w:hAnsi="Liberation Serif"/>
          <w:szCs w:val="28"/>
        </w:rPr>
        <w:t xml:space="preserve">комиссии Герасимова А.А. </w:t>
      </w:r>
      <w:r>
        <w:rPr>
          <w:rFonts w:ascii="Liberation Serif" w:hAnsi="Liberation Serif"/>
          <w:szCs w:val="28"/>
        </w:rPr>
        <w:t>и включить</w:t>
      </w:r>
      <w:r w:rsidR="00117708">
        <w:rPr>
          <w:rFonts w:ascii="Liberation Serif" w:hAnsi="Liberation Serif"/>
          <w:szCs w:val="28"/>
        </w:rPr>
        <w:t xml:space="preserve"> </w:t>
      </w:r>
      <w:r w:rsidR="009A09BA">
        <w:rPr>
          <w:rFonts w:ascii="Liberation Serif" w:hAnsi="Liberation Serif"/>
          <w:szCs w:val="28"/>
        </w:rPr>
        <w:t xml:space="preserve">в состав комиссии </w:t>
      </w:r>
      <w:proofErr w:type="spellStart"/>
      <w:r w:rsidRPr="005325E0">
        <w:rPr>
          <w:rFonts w:ascii="Liberation Serif" w:hAnsi="Liberation Serif"/>
          <w:szCs w:val="28"/>
        </w:rPr>
        <w:t>Башарина</w:t>
      </w:r>
      <w:proofErr w:type="spellEnd"/>
      <w:r w:rsidRPr="005325E0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>Д.В.</w:t>
      </w:r>
      <w:r w:rsidRPr="005325E0">
        <w:rPr>
          <w:rFonts w:ascii="Liberation Serif" w:hAnsi="Liberation Serif"/>
          <w:szCs w:val="28"/>
        </w:rPr>
        <w:t xml:space="preserve"> - первого заместителя главы Администрации городского округа</w:t>
      </w:r>
      <w:r w:rsidR="00A2444C" w:rsidRPr="004F5A40">
        <w:rPr>
          <w:rFonts w:ascii="Liberation Serif" w:hAnsi="Liberation Serif"/>
          <w:szCs w:val="28"/>
        </w:rPr>
        <w:t>;</w:t>
      </w:r>
    </w:p>
    <w:p w:rsidR="00A2444C" w:rsidRDefault="00A2444C" w:rsidP="00A2444C">
      <w:pPr>
        <w:pStyle w:val="210"/>
        <w:tabs>
          <w:tab w:val="left" w:pos="0"/>
        </w:tabs>
        <w:ind w:firstLine="0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ab/>
        <w:t>2</w:t>
      </w:r>
      <w:r w:rsidRPr="004F5A40">
        <w:rPr>
          <w:rFonts w:ascii="Liberation Serif" w:hAnsi="Liberation Serif"/>
          <w:szCs w:val="28"/>
        </w:rPr>
        <w:t xml:space="preserve">) </w:t>
      </w:r>
      <w:r w:rsidR="005325E0" w:rsidRPr="004F5A40">
        <w:rPr>
          <w:rFonts w:ascii="Liberation Serif" w:hAnsi="Liberation Serif"/>
          <w:szCs w:val="28"/>
        </w:rPr>
        <w:t xml:space="preserve">исключить из состава </w:t>
      </w:r>
      <w:r w:rsidR="005325E0">
        <w:rPr>
          <w:rFonts w:ascii="Liberation Serif" w:hAnsi="Liberation Serif"/>
          <w:szCs w:val="28"/>
        </w:rPr>
        <w:t xml:space="preserve">комиссии </w:t>
      </w:r>
      <w:proofErr w:type="spellStart"/>
      <w:r w:rsidR="005325E0">
        <w:rPr>
          <w:rFonts w:ascii="Liberation Serif" w:hAnsi="Liberation Serif"/>
          <w:szCs w:val="28"/>
        </w:rPr>
        <w:t>Шауракса</w:t>
      </w:r>
      <w:proofErr w:type="spellEnd"/>
      <w:r w:rsidR="005325E0">
        <w:rPr>
          <w:rFonts w:ascii="Liberation Serif" w:hAnsi="Liberation Serif"/>
          <w:szCs w:val="28"/>
        </w:rPr>
        <w:t xml:space="preserve"> В.С.</w:t>
      </w:r>
      <w:r w:rsidR="00117708">
        <w:rPr>
          <w:rFonts w:ascii="Liberation Serif" w:hAnsi="Liberation Serif"/>
          <w:szCs w:val="28"/>
        </w:rPr>
        <w:t xml:space="preserve"> </w:t>
      </w:r>
      <w:r w:rsidR="005325E0">
        <w:rPr>
          <w:rFonts w:ascii="Liberation Serif" w:hAnsi="Liberation Serif"/>
          <w:szCs w:val="28"/>
        </w:rPr>
        <w:t>и включить</w:t>
      </w:r>
      <w:r w:rsidR="005325E0" w:rsidRPr="005325E0">
        <w:rPr>
          <w:rFonts w:ascii="Liberation Serif" w:hAnsi="Liberation Serif"/>
          <w:szCs w:val="28"/>
        </w:rPr>
        <w:t xml:space="preserve"> в </w:t>
      </w:r>
      <w:r w:rsidR="009A09BA">
        <w:rPr>
          <w:rFonts w:ascii="Liberation Serif" w:hAnsi="Liberation Serif"/>
          <w:szCs w:val="28"/>
        </w:rPr>
        <w:t xml:space="preserve">состав комиссии </w:t>
      </w:r>
      <w:proofErr w:type="spellStart"/>
      <w:r w:rsidR="005325E0">
        <w:rPr>
          <w:rFonts w:ascii="Liberation Serif" w:hAnsi="Liberation Serif"/>
          <w:szCs w:val="28"/>
        </w:rPr>
        <w:t>Ялунина</w:t>
      </w:r>
      <w:proofErr w:type="spellEnd"/>
      <w:r w:rsidR="005325E0">
        <w:rPr>
          <w:rFonts w:ascii="Liberation Serif" w:hAnsi="Liberation Serif"/>
          <w:szCs w:val="28"/>
        </w:rPr>
        <w:t xml:space="preserve"> А.В.–руководителя аппарата</w:t>
      </w:r>
      <w:r w:rsidR="005325E0" w:rsidRPr="005325E0">
        <w:rPr>
          <w:rFonts w:ascii="Liberation Serif" w:hAnsi="Liberation Serif"/>
          <w:szCs w:val="28"/>
        </w:rPr>
        <w:t xml:space="preserve"> Администрации городского округа</w:t>
      </w:r>
      <w:r w:rsidRPr="004F5A40">
        <w:rPr>
          <w:rFonts w:ascii="Liberation Serif" w:hAnsi="Liberation Serif"/>
          <w:szCs w:val="28"/>
        </w:rPr>
        <w:t>.</w:t>
      </w:r>
    </w:p>
    <w:p w:rsidR="009A09BA" w:rsidRPr="004F5A40" w:rsidRDefault="009A09BA" w:rsidP="00A2444C">
      <w:pPr>
        <w:pStyle w:val="210"/>
        <w:tabs>
          <w:tab w:val="left" w:pos="0"/>
        </w:tabs>
        <w:ind w:firstLine="0"/>
        <w:rPr>
          <w:rFonts w:ascii="Liberation Serif" w:hAnsi="Liberation Serif"/>
        </w:rPr>
      </w:pPr>
      <w:r>
        <w:rPr>
          <w:rFonts w:ascii="Liberation Serif" w:hAnsi="Liberation Serif"/>
          <w:szCs w:val="28"/>
        </w:rPr>
        <w:tab/>
        <w:t>2.</w:t>
      </w:r>
      <w:r w:rsidR="00117708">
        <w:rPr>
          <w:rFonts w:ascii="Liberation Serif" w:hAnsi="Liberation Serif"/>
          <w:szCs w:val="28"/>
        </w:rPr>
        <w:t xml:space="preserve"> </w:t>
      </w:r>
      <w:proofErr w:type="gramStart"/>
      <w:r w:rsidR="001F2A05">
        <w:rPr>
          <w:rFonts w:ascii="Liberation Serif" w:hAnsi="Liberation Serif"/>
          <w:szCs w:val="28"/>
        </w:rPr>
        <w:t>Разместить</w:t>
      </w:r>
      <w:proofErr w:type="gramEnd"/>
      <w:r w:rsidRPr="009A09BA">
        <w:rPr>
          <w:rFonts w:ascii="Liberation Serif" w:hAnsi="Liberation Serif"/>
          <w:szCs w:val="28"/>
        </w:rPr>
        <w:t xml:space="preserve"> настоящее </w:t>
      </w:r>
      <w:r w:rsidR="001F2A05">
        <w:rPr>
          <w:rFonts w:ascii="Liberation Serif" w:hAnsi="Liberation Serif"/>
          <w:szCs w:val="28"/>
        </w:rPr>
        <w:t xml:space="preserve">постановление </w:t>
      </w:r>
      <w:r w:rsidRPr="009A09BA">
        <w:rPr>
          <w:rFonts w:ascii="Liberation Serif" w:hAnsi="Liberation Serif"/>
          <w:szCs w:val="28"/>
        </w:rPr>
        <w:t>на официальном сайте муниципального образования.</w:t>
      </w:r>
    </w:p>
    <w:p w:rsidR="00AE07DB" w:rsidRPr="00C55180" w:rsidRDefault="009A09BA" w:rsidP="00310604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E07DB" w:rsidRPr="00C5518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AE07DB" w:rsidRPr="00C5518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AE07DB" w:rsidRPr="00C55180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</w:t>
      </w:r>
      <w:r w:rsidR="00531425" w:rsidRPr="00C55180">
        <w:rPr>
          <w:rFonts w:ascii="Liberation Serif" w:hAnsi="Liberation Serif"/>
          <w:sz w:val="28"/>
          <w:szCs w:val="28"/>
        </w:rPr>
        <w:t>авы Администрации городского ок</w:t>
      </w:r>
      <w:r w:rsidR="00AE07DB" w:rsidRPr="00C55180">
        <w:rPr>
          <w:rFonts w:ascii="Liberation Serif" w:hAnsi="Liberation Serif"/>
          <w:sz w:val="28"/>
          <w:szCs w:val="28"/>
        </w:rPr>
        <w:t>р</w:t>
      </w:r>
      <w:r w:rsidR="00531425" w:rsidRPr="00C55180">
        <w:rPr>
          <w:rFonts w:ascii="Liberation Serif" w:hAnsi="Liberation Serif"/>
          <w:sz w:val="28"/>
          <w:szCs w:val="28"/>
        </w:rPr>
        <w:t>у</w:t>
      </w:r>
      <w:r w:rsidR="00AE07DB" w:rsidRPr="00C55180">
        <w:rPr>
          <w:rFonts w:ascii="Liberation Serif" w:hAnsi="Liberation Serif"/>
          <w:sz w:val="28"/>
          <w:szCs w:val="28"/>
        </w:rPr>
        <w:t>га Жукову С.И.</w:t>
      </w:r>
    </w:p>
    <w:p w:rsidR="00C55180" w:rsidRDefault="00C5518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6A52" w:rsidRDefault="00BD6A5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C5518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C5518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C55180">
        <w:rPr>
          <w:rFonts w:ascii="Liberation Serif" w:hAnsi="Liberation Serif" w:cs="Liberation Serif"/>
          <w:sz w:val="28"/>
          <w:szCs w:val="28"/>
        </w:rPr>
        <w:br/>
      </w:r>
      <w:r w:rsidR="00720985" w:rsidRPr="00C5518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1770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C5518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A2444C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C55180" w:rsidRPr="00C55180" w:rsidRDefault="00C55180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sectPr w:rsidR="00C55180" w:rsidRPr="00C55180" w:rsidSect="00585E04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F63" w:rsidRDefault="00B97F63" w:rsidP="00FE6899">
      <w:r>
        <w:separator/>
      </w:r>
    </w:p>
  </w:endnote>
  <w:endnote w:type="continuationSeparator" w:id="1">
    <w:p w:rsidR="00B97F63" w:rsidRDefault="00B97F63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F63" w:rsidRDefault="00B97F63" w:rsidP="00FE6899">
      <w:r>
        <w:separator/>
      </w:r>
    </w:p>
  </w:footnote>
  <w:footnote w:type="continuationSeparator" w:id="1">
    <w:p w:rsidR="00B97F63" w:rsidRDefault="00B97F63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63" w:rsidRDefault="00A638A8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97F6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97F63">
      <w:rPr>
        <w:rStyle w:val="aa"/>
        <w:noProof/>
      </w:rPr>
      <w:t>6</w:t>
    </w:r>
    <w:r>
      <w:rPr>
        <w:rStyle w:val="aa"/>
      </w:rPr>
      <w:fldChar w:fldCharType="end"/>
    </w:r>
  </w:p>
  <w:p w:rsidR="00B97F63" w:rsidRDefault="00B97F6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63" w:rsidRDefault="00A638A8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97F6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97F63">
      <w:rPr>
        <w:rStyle w:val="aa"/>
        <w:noProof/>
      </w:rPr>
      <w:t>3</w:t>
    </w:r>
    <w:r>
      <w:rPr>
        <w:rStyle w:val="aa"/>
      </w:rPr>
      <w:fldChar w:fldCharType="end"/>
    </w:r>
  </w:p>
  <w:p w:rsidR="00B97F63" w:rsidRDefault="00B97F6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259EA"/>
    <w:rsid w:val="000F6710"/>
    <w:rsid w:val="001118E3"/>
    <w:rsid w:val="00117708"/>
    <w:rsid w:val="00133698"/>
    <w:rsid w:val="00134F29"/>
    <w:rsid w:val="00136424"/>
    <w:rsid w:val="001712DD"/>
    <w:rsid w:val="00173D00"/>
    <w:rsid w:val="00182C96"/>
    <w:rsid w:val="001956E4"/>
    <w:rsid w:val="001B222C"/>
    <w:rsid w:val="001B744E"/>
    <w:rsid w:val="001B7574"/>
    <w:rsid w:val="001C18AB"/>
    <w:rsid w:val="001C319B"/>
    <w:rsid w:val="001C39C1"/>
    <w:rsid w:val="001D36EC"/>
    <w:rsid w:val="001F2525"/>
    <w:rsid w:val="001F2A05"/>
    <w:rsid w:val="0021337F"/>
    <w:rsid w:val="002221E6"/>
    <w:rsid w:val="0023226A"/>
    <w:rsid w:val="00262FEE"/>
    <w:rsid w:val="00265D3B"/>
    <w:rsid w:val="0027074F"/>
    <w:rsid w:val="0027343B"/>
    <w:rsid w:val="00274AA9"/>
    <w:rsid w:val="002C09DB"/>
    <w:rsid w:val="002C4925"/>
    <w:rsid w:val="002F2CAE"/>
    <w:rsid w:val="00300304"/>
    <w:rsid w:val="00301773"/>
    <w:rsid w:val="003032B8"/>
    <w:rsid w:val="00310604"/>
    <w:rsid w:val="00311136"/>
    <w:rsid w:val="00317B80"/>
    <w:rsid w:val="00317E27"/>
    <w:rsid w:val="00324A3B"/>
    <w:rsid w:val="00352B7E"/>
    <w:rsid w:val="00360F88"/>
    <w:rsid w:val="00364E0B"/>
    <w:rsid w:val="00374C89"/>
    <w:rsid w:val="00381A0E"/>
    <w:rsid w:val="003A0821"/>
    <w:rsid w:val="003A612B"/>
    <w:rsid w:val="003B0497"/>
    <w:rsid w:val="003C339F"/>
    <w:rsid w:val="003C5408"/>
    <w:rsid w:val="003F4DD3"/>
    <w:rsid w:val="003F6459"/>
    <w:rsid w:val="003F7820"/>
    <w:rsid w:val="004026D2"/>
    <w:rsid w:val="0041256E"/>
    <w:rsid w:val="0041328D"/>
    <w:rsid w:val="00417170"/>
    <w:rsid w:val="00424BBD"/>
    <w:rsid w:val="00427976"/>
    <w:rsid w:val="00430F5D"/>
    <w:rsid w:val="004362BB"/>
    <w:rsid w:val="004453A1"/>
    <w:rsid w:val="00445420"/>
    <w:rsid w:val="004709A1"/>
    <w:rsid w:val="00486779"/>
    <w:rsid w:val="004921D5"/>
    <w:rsid w:val="004C3D72"/>
    <w:rsid w:val="004F1BF0"/>
    <w:rsid w:val="004F4246"/>
    <w:rsid w:val="00500F9E"/>
    <w:rsid w:val="00511E68"/>
    <w:rsid w:val="00525550"/>
    <w:rsid w:val="00531425"/>
    <w:rsid w:val="005325E0"/>
    <w:rsid w:val="00536788"/>
    <w:rsid w:val="00552FBA"/>
    <w:rsid w:val="00573085"/>
    <w:rsid w:val="00575F2B"/>
    <w:rsid w:val="00577C7E"/>
    <w:rsid w:val="00584F93"/>
    <w:rsid w:val="00585E04"/>
    <w:rsid w:val="00596999"/>
    <w:rsid w:val="005A0176"/>
    <w:rsid w:val="005A5E7A"/>
    <w:rsid w:val="005C1996"/>
    <w:rsid w:val="00612D08"/>
    <w:rsid w:val="006241E2"/>
    <w:rsid w:val="00624ACB"/>
    <w:rsid w:val="006879E6"/>
    <w:rsid w:val="006B09AC"/>
    <w:rsid w:val="006B5282"/>
    <w:rsid w:val="006C6C5E"/>
    <w:rsid w:val="006E2BE1"/>
    <w:rsid w:val="006E6255"/>
    <w:rsid w:val="006E7A0B"/>
    <w:rsid w:val="006F1EE9"/>
    <w:rsid w:val="00702165"/>
    <w:rsid w:val="007169F2"/>
    <w:rsid w:val="00720985"/>
    <w:rsid w:val="00737214"/>
    <w:rsid w:val="00761552"/>
    <w:rsid w:val="007909C1"/>
    <w:rsid w:val="007E5DFE"/>
    <w:rsid w:val="007F6296"/>
    <w:rsid w:val="007F7558"/>
    <w:rsid w:val="00801482"/>
    <w:rsid w:val="0083594B"/>
    <w:rsid w:val="008556E0"/>
    <w:rsid w:val="00871148"/>
    <w:rsid w:val="00896CBC"/>
    <w:rsid w:val="008B345C"/>
    <w:rsid w:val="008B6040"/>
    <w:rsid w:val="008C0E41"/>
    <w:rsid w:val="008D0E3F"/>
    <w:rsid w:val="008E76DB"/>
    <w:rsid w:val="008F6122"/>
    <w:rsid w:val="00926A9E"/>
    <w:rsid w:val="00956960"/>
    <w:rsid w:val="00965957"/>
    <w:rsid w:val="0097560E"/>
    <w:rsid w:val="00975A1C"/>
    <w:rsid w:val="009A09BA"/>
    <w:rsid w:val="009A1569"/>
    <w:rsid w:val="009A4D0A"/>
    <w:rsid w:val="009B1ACB"/>
    <w:rsid w:val="009D553F"/>
    <w:rsid w:val="009E3467"/>
    <w:rsid w:val="009E6F55"/>
    <w:rsid w:val="009F0971"/>
    <w:rsid w:val="009F79E0"/>
    <w:rsid w:val="00A1076A"/>
    <w:rsid w:val="00A2444C"/>
    <w:rsid w:val="00A26589"/>
    <w:rsid w:val="00A638A8"/>
    <w:rsid w:val="00A7472F"/>
    <w:rsid w:val="00A77B69"/>
    <w:rsid w:val="00AA14B2"/>
    <w:rsid w:val="00AE07DB"/>
    <w:rsid w:val="00AE6C5A"/>
    <w:rsid w:val="00AE765D"/>
    <w:rsid w:val="00B228D6"/>
    <w:rsid w:val="00B534EC"/>
    <w:rsid w:val="00B5582A"/>
    <w:rsid w:val="00B91D93"/>
    <w:rsid w:val="00B95DBC"/>
    <w:rsid w:val="00B97F63"/>
    <w:rsid w:val="00BA7870"/>
    <w:rsid w:val="00BC77AC"/>
    <w:rsid w:val="00BC7D3A"/>
    <w:rsid w:val="00BD6A52"/>
    <w:rsid w:val="00BF1B1C"/>
    <w:rsid w:val="00BF6E52"/>
    <w:rsid w:val="00C0081B"/>
    <w:rsid w:val="00C11BAE"/>
    <w:rsid w:val="00C34600"/>
    <w:rsid w:val="00C40E7F"/>
    <w:rsid w:val="00C55180"/>
    <w:rsid w:val="00C55198"/>
    <w:rsid w:val="00C64B41"/>
    <w:rsid w:val="00C749AB"/>
    <w:rsid w:val="00C74EEB"/>
    <w:rsid w:val="00C75D9B"/>
    <w:rsid w:val="00C8290F"/>
    <w:rsid w:val="00C936A3"/>
    <w:rsid w:val="00CA14D7"/>
    <w:rsid w:val="00CD11A6"/>
    <w:rsid w:val="00CE7213"/>
    <w:rsid w:val="00CF7251"/>
    <w:rsid w:val="00CF7F5D"/>
    <w:rsid w:val="00D46873"/>
    <w:rsid w:val="00D85BFC"/>
    <w:rsid w:val="00D921D5"/>
    <w:rsid w:val="00D95504"/>
    <w:rsid w:val="00DA7095"/>
    <w:rsid w:val="00DD6654"/>
    <w:rsid w:val="00DE4BE7"/>
    <w:rsid w:val="00DF2BE4"/>
    <w:rsid w:val="00DF3CEE"/>
    <w:rsid w:val="00E30C28"/>
    <w:rsid w:val="00E55E46"/>
    <w:rsid w:val="00E9478E"/>
    <w:rsid w:val="00E9557B"/>
    <w:rsid w:val="00EA5187"/>
    <w:rsid w:val="00EA5EBC"/>
    <w:rsid w:val="00EC14D8"/>
    <w:rsid w:val="00ED4DA5"/>
    <w:rsid w:val="00EE4587"/>
    <w:rsid w:val="00EF242E"/>
    <w:rsid w:val="00F129BF"/>
    <w:rsid w:val="00F42CB5"/>
    <w:rsid w:val="00F5685B"/>
    <w:rsid w:val="00F615E7"/>
    <w:rsid w:val="00F61D2D"/>
    <w:rsid w:val="00F85320"/>
    <w:rsid w:val="00F92B3D"/>
    <w:rsid w:val="00FA194B"/>
    <w:rsid w:val="00FA3C20"/>
    <w:rsid w:val="00FB68C3"/>
    <w:rsid w:val="00FB7185"/>
    <w:rsid w:val="00FC519E"/>
    <w:rsid w:val="00FC6514"/>
    <w:rsid w:val="00FC709A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table" w:styleId="ad">
    <w:name w:val="Table Grid"/>
    <w:basedOn w:val="a1"/>
    <w:rsid w:val="004132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link w:val="BodyText2"/>
    <w:rsid w:val="0041328D"/>
    <w:pPr>
      <w:jc w:val="center"/>
    </w:pPr>
    <w:rPr>
      <w:color w:val="000000"/>
      <w:sz w:val="28"/>
    </w:rPr>
  </w:style>
  <w:style w:type="character" w:customStyle="1" w:styleId="BodyText2">
    <w:name w:val="Body Text 2 Знак"/>
    <w:basedOn w:val="a0"/>
    <w:link w:val="21"/>
    <w:rsid w:val="0041328D"/>
    <w:rPr>
      <w:color w:val="000000"/>
      <w:sz w:val="28"/>
    </w:rPr>
  </w:style>
  <w:style w:type="paragraph" w:customStyle="1" w:styleId="22">
    <w:name w:val="Основной текст 22"/>
    <w:basedOn w:val="a"/>
    <w:rsid w:val="00EA5EBC"/>
    <w:pPr>
      <w:jc w:val="center"/>
    </w:pPr>
    <w:rPr>
      <w:color w:val="000000"/>
      <w:sz w:val="28"/>
    </w:rPr>
  </w:style>
  <w:style w:type="paragraph" w:customStyle="1" w:styleId="210">
    <w:name w:val="Основной текст с отступом 21"/>
    <w:basedOn w:val="a"/>
    <w:link w:val="BodyTextIndent2"/>
    <w:rsid w:val="00A2444C"/>
    <w:pPr>
      <w:ind w:firstLine="709"/>
      <w:jc w:val="both"/>
    </w:pPr>
    <w:rPr>
      <w:sz w:val="28"/>
    </w:rPr>
  </w:style>
  <w:style w:type="character" w:customStyle="1" w:styleId="BodyTextIndent2">
    <w:name w:val="Body Text Indent 2 Знак"/>
    <w:link w:val="210"/>
    <w:locked/>
    <w:rsid w:val="00A2444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6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D86CE-43D0-4B48-8EDA-39AF7F6C6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</Pages>
  <Words>172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Пользователь Windows</cp:lastModifiedBy>
  <cp:revision>3</cp:revision>
  <cp:lastPrinted>2021-03-31T09:39:00Z</cp:lastPrinted>
  <dcterms:created xsi:type="dcterms:W3CDTF">2021-06-04T08:52:00Z</dcterms:created>
  <dcterms:modified xsi:type="dcterms:W3CDTF">2021-06-04T10:17:00Z</dcterms:modified>
</cp:coreProperties>
</file>