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085267" w:rsidRDefault="00A3793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A3793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9E0D92" w:rsidRDefault="009E0D9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772C5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</w:t>
      </w:r>
      <w:r w:rsidR="004F1BF0" w:rsidRPr="00B91D93">
        <w:rPr>
          <w:rFonts w:ascii="Liberation Serif" w:hAnsi="Liberation Serif" w:cs="Liberation Serif"/>
          <w:b/>
          <w:sz w:val="24"/>
        </w:rPr>
        <w:t xml:space="preserve">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9060F" w:rsidRDefault="00A37933" w:rsidP="00133698">
      <w:pPr>
        <w:spacing w:before="400"/>
        <w:rPr>
          <w:rFonts w:ascii="Liberation Serif" w:hAnsi="Liberation Serif" w:cs="Liberation Serif"/>
          <w:sz w:val="24"/>
        </w:rPr>
      </w:pPr>
      <w:r w:rsidRPr="00A3793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9060F">
        <w:rPr>
          <w:rFonts w:ascii="Liberation Serif" w:hAnsi="Liberation Serif" w:cs="Liberation Serif"/>
          <w:sz w:val="24"/>
        </w:rPr>
        <w:t xml:space="preserve">от </w:t>
      </w:r>
      <w:r w:rsidR="001874E8">
        <w:rPr>
          <w:rFonts w:ascii="Liberation Serif" w:hAnsi="Liberation Serif" w:cs="Liberation Serif"/>
          <w:sz w:val="24"/>
        </w:rPr>
        <w:t>10.06.2021</w:t>
      </w:r>
      <w:r w:rsidR="00133698" w:rsidRPr="0009060F">
        <w:rPr>
          <w:rFonts w:ascii="Liberation Serif" w:hAnsi="Liberation Serif" w:cs="Liberation Serif"/>
          <w:sz w:val="24"/>
        </w:rPr>
        <w:t xml:space="preserve">  № </w:t>
      </w:r>
      <w:r w:rsidR="001874E8">
        <w:rPr>
          <w:rFonts w:ascii="Liberation Serif" w:hAnsi="Liberation Serif" w:cs="Liberation Serif"/>
          <w:sz w:val="24"/>
        </w:rPr>
        <w:t>496</w:t>
      </w:r>
    </w:p>
    <w:p w:rsidR="00133698" w:rsidRPr="0009060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A12D5" w:rsidRPr="003A0C40" w:rsidRDefault="00054893" w:rsidP="00772C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A0C40"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r w:rsidR="0075107A" w:rsidRPr="003A0C40">
        <w:rPr>
          <w:rFonts w:ascii="Liberation Serif" w:hAnsi="Liberation Serif" w:cs="Liberation Serif"/>
          <w:b/>
          <w:sz w:val="28"/>
          <w:szCs w:val="28"/>
        </w:rPr>
        <w:t>установлении очередного этапа представления, рассмотрения и оценки заявок (предложений) заинтересованных лиц о включении дворовых территорий</w:t>
      </w:r>
      <w:r w:rsidR="003A0C40">
        <w:rPr>
          <w:rFonts w:ascii="Liberation Serif" w:hAnsi="Liberation Serif" w:cs="Liberation Serif"/>
          <w:b/>
          <w:sz w:val="28"/>
          <w:szCs w:val="28"/>
        </w:rPr>
        <w:t xml:space="preserve"> в</w:t>
      </w:r>
      <w:r w:rsidRPr="003A0C40">
        <w:rPr>
          <w:rFonts w:ascii="Liberation Serif" w:hAnsi="Liberation Serif" w:cs="Liberation Serif"/>
          <w:b/>
          <w:sz w:val="28"/>
          <w:szCs w:val="28"/>
        </w:rPr>
        <w:t xml:space="preserve"> муниципальн</w:t>
      </w:r>
      <w:r w:rsidR="0075107A" w:rsidRPr="003A0C40">
        <w:rPr>
          <w:rFonts w:ascii="Liberation Serif" w:hAnsi="Liberation Serif" w:cs="Liberation Serif"/>
          <w:b/>
          <w:sz w:val="28"/>
          <w:szCs w:val="28"/>
        </w:rPr>
        <w:t>ую</w:t>
      </w:r>
      <w:r w:rsidRPr="003A0C40">
        <w:rPr>
          <w:rFonts w:ascii="Liberation Serif" w:hAnsi="Liberation Serif" w:cs="Liberation Serif"/>
          <w:b/>
          <w:sz w:val="28"/>
          <w:szCs w:val="28"/>
        </w:rPr>
        <w:t xml:space="preserve"> программ</w:t>
      </w:r>
      <w:r w:rsidR="0075107A" w:rsidRPr="003A0C40">
        <w:rPr>
          <w:rFonts w:ascii="Liberation Serif" w:hAnsi="Liberation Serif" w:cs="Liberation Serif"/>
          <w:b/>
          <w:sz w:val="28"/>
          <w:szCs w:val="28"/>
        </w:rPr>
        <w:t>у</w:t>
      </w:r>
      <w:r w:rsidRPr="003A0C40">
        <w:rPr>
          <w:rFonts w:ascii="Liberation Serif" w:hAnsi="Liberation Serif" w:cs="Liberation Serif"/>
          <w:b/>
          <w:sz w:val="28"/>
          <w:szCs w:val="28"/>
        </w:rPr>
        <w:t xml:space="preserve"> «Формирование современной городской среды на территории </w:t>
      </w:r>
      <w:r w:rsidR="00C23066" w:rsidRPr="003A0C40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Pr="003A0C40">
        <w:rPr>
          <w:rFonts w:ascii="Liberation Serif" w:hAnsi="Liberation Serif" w:cs="Liberation Serif"/>
          <w:b/>
          <w:sz w:val="28"/>
          <w:szCs w:val="28"/>
        </w:rPr>
        <w:t xml:space="preserve"> на 2017-2024 годы»</w:t>
      </w:r>
    </w:p>
    <w:p w:rsidR="0075107A" w:rsidRPr="003A0C40" w:rsidRDefault="0075107A" w:rsidP="00772C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5107A" w:rsidRPr="003A0C40" w:rsidRDefault="0075107A" w:rsidP="0075107A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proofErr w:type="gramStart"/>
      <w:r w:rsidRPr="003A0C40">
        <w:rPr>
          <w:rFonts w:ascii="Liberation Serif" w:hAnsi="Liberation Serif"/>
          <w:sz w:val="28"/>
          <w:szCs w:val="28"/>
        </w:rPr>
        <w:t xml:space="preserve">В соответствии с постановлением Администрации </w:t>
      </w:r>
      <w:r w:rsidR="009E0D92">
        <w:rPr>
          <w:rFonts w:ascii="Liberation Serif" w:hAnsi="Liberation Serif"/>
          <w:sz w:val="28"/>
          <w:szCs w:val="28"/>
        </w:rPr>
        <w:t>города Каменска-Уральского</w:t>
      </w:r>
      <w:r w:rsidRPr="003A0C40">
        <w:rPr>
          <w:rFonts w:ascii="Liberation Serif" w:hAnsi="Liberation Serif"/>
          <w:sz w:val="28"/>
          <w:szCs w:val="28"/>
        </w:rPr>
        <w:t xml:space="preserve"> от 30.03.2017 № 246 «</w:t>
      </w:r>
      <w:r w:rsidRPr="003A0C40">
        <w:rPr>
          <w:rFonts w:ascii="Liberation Serif" w:hAnsi="Liberation Serif"/>
          <w:bCs/>
          <w:sz w:val="28"/>
          <w:szCs w:val="28"/>
        </w:rPr>
        <w:t xml:space="preserve">Об утверждении Порядка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</w:t>
      </w:r>
      <w:r w:rsidR="003A0C4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3A0C40">
        <w:rPr>
          <w:rFonts w:ascii="Liberation Serif" w:hAnsi="Liberation Serif"/>
          <w:bCs/>
          <w:sz w:val="28"/>
          <w:szCs w:val="28"/>
        </w:rPr>
        <w:t xml:space="preserve"> на 2017-2024 годы», Порядка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</w:t>
      </w:r>
      <w:proofErr w:type="gramEnd"/>
      <w:r w:rsidRPr="003A0C40">
        <w:rPr>
          <w:rFonts w:ascii="Liberation Serif" w:hAnsi="Liberation Serif"/>
          <w:bCs/>
          <w:sz w:val="28"/>
          <w:szCs w:val="28"/>
        </w:rPr>
        <w:t xml:space="preserve"> </w:t>
      </w:r>
      <w:r w:rsidR="003A0C40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  <w:r w:rsidRPr="003A0C40">
        <w:rPr>
          <w:rFonts w:ascii="Liberation Serif" w:hAnsi="Liberation Serif"/>
          <w:bCs/>
          <w:sz w:val="28"/>
          <w:szCs w:val="28"/>
        </w:rPr>
        <w:t xml:space="preserve"> на 2017-2024 годы», </w:t>
      </w:r>
      <w:proofErr w:type="gramStart"/>
      <w:r w:rsidRPr="003A0C40">
        <w:rPr>
          <w:rFonts w:ascii="Liberation Serif" w:hAnsi="Liberation Serif"/>
          <w:bCs/>
          <w:sz w:val="28"/>
          <w:szCs w:val="28"/>
        </w:rPr>
        <w:t>д</w:t>
      </w:r>
      <w:r w:rsidRPr="003A0C40">
        <w:rPr>
          <w:rFonts w:ascii="Liberation Serif" w:hAnsi="Liberation Serif"/>
          <w:sz w:val="28"/>
          <w:szCs w:val="28"/>
        </w:rPr>
        <w:t>ля</w:t>
      </w:r>
      <w:proofErr w:type="gramEnd"/>
      <w:r w:rsidRPr="003A0C40">
        <w:rPr>
          <w:rFonts w:ascii="Liberation Serif" w:hAnsi="Liberation Serif"/>
          <w:sz w:val="28"/>
          <w:szCs w:val="28"/>
        </w:rPr>
        <w:t xml:space="preserve"> целей реализации муниципальной программы «Формирование современной городской среды на территории Каменск-Уральск</w:t>
      </w:r>
      <w:r w:rsidR="003A0C40">
        <w:rPr>
          <w:rFonts w:ascii="Liberation Serif" w:hAnsi="Liberation Serif"/>
          <w:sz w:val="28"/>
          <w:szCs w:val="28"/>
        </w:rPr>
        <w:t>ого городского округа</w:t>
      </w:r>
      <w:r w:rsidRPr="003A0C40">
        <w:rPr>
          <w:rFonts w:ascii="Liberation Serif" w:hAnsi="Liberation Serif"/>
          <w:sz w:val="28"/>
          <w:szCs w:val="28"/>
        </w:rPr>
        <w:t xml:space="preserve"> на 2017-2024 годы», утвержденной постановлением Администрации </w:t>
      </w:r>
      <w:r w:rsidR="009E0D92">
        <w:rPr>
          <w:rFonts w:ascii="Liberation Serif" w:hAnsi="Liberation Serif"/>
          <w:sz w:val="28"/>
          <w:szCs w:val="28"/>
        </w:rPr>
        <w:t>города Каменска-Уральского</w:t>
      </w:r>
      <w:r w:rsidRPr="003A0C40">
        <w:rPr>
          <w:rFonts w:ascii="Liberation Serif" w:hAnsi="Liberation Serif"/>
          <w:sz w:val="28"/>
          <w:szCs w:val="28"/>
        </w:rPr>
        <w:t xml:space="preserve"> от 24.05.2017 № 424</w:t>
      </w:r>
      <w:r w:rsidR="009E0D92">
        <w:rPr>
          <w:rFonts w:ascii="Liberation Serif" w:hAnsi="Liberation Serif"/>
          <w:sz w:val="28"/>
          <w:szCs w:val="28"/>
        </w:rPr>
        <w:t xml:space="preserve"> «Об утверждении муниципальной программы «Формирование современной городской среды на территории Каменск-Уральского городского округа на 2017-2024 годы»</w:t>
      </w:r>
      <w:r w:rsidRPr="003A0C40">
        <w:rPr>
          <w:rFonts w:ascii="Liberation Serif" w:hAnsi="Liberation Serif"/>
          <w:bCs/>
          <w:sz w:val="28"/>
          <w:szCs w:val="28"/>
        </w:rPr>
        <w:t xml:space="preserve">, </w:t>
      </w:r>
      <w:r w:rsidR="00CB2909" w:rsidRPr="003A0C40">
        <w:rPr>
          <w:rFonts w:ascii="Liberation Serif" w:hAnsi="Liberation Serif"/>
          <w:bCs/>
          <w:sz w:val="28"/>
          <w:szCs w:val="28"/>
        </w:rPr>
        <w:t>Администрация Каменск</w:t>
      </w:r>
      <w:r w:rsidRPr="003A0C40">
        <w:rPr>
          <w:rFonts w:ascii="Liberation Serif" w:hAnsi="Liberation Serif"/>
          <w:bCs/>
          <w:sz w:val="28"/>
          <w:szCs w:val="28"/>
        </w:rPr>
        <w:t>-Уральского</w:t>
      </w:r>
      <w:r w:rsidR="00CB2909" w:rsidRPr="003A0C40">
        <w:rPr>
          <w:rFonts w:ascii="Liberation Serif" w:hAnsi="Liberation Serif"/>
          <w:bCs/>
          <w:sz w:val="28"/>
          <w:szCs w:val="28"/>
        </w:rPr>
        <w:t xml:space="preserve"> городского округа</w:t>
      </w:r>
    </w:p>
    <w:p w:rsidR="0075107A" w:rsidRPr="003A0C40" w:rsidRDefault="0075107A" w:rsidP="0075107A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3A0C40">
        <w:rPr>
          <w:rFonts w:ascii="Liberation Serif" w:hAnsi="Liberation Serif"/>
          <w:b/>
          <w:sz w:val="28"/>
          <w:szCs w:val="28"/>
        </w:rPr>
        <w:t>ПОСТАНОВЛЯЕТ:</w:t>
      </w:r>
    </w:p>
    <w:p w:rsidR="0075107A" w:rsidRPr="003A0C40" w:rsidRDefault="0075107A" w:rsidP="0075107A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3A0C40">
        <w:rPr>
          <w:rFonts w:ascii="Liberation Serif" w:hAnsi="Liberation Serif"/>
          <w:b w:val="0"/>
          <w:sz w:val="28"/>
          <w:szCs w:val="28"/>
        </w:rPr>
        <w:t>1. Установить очередной этап представления, рассмотрения и оценки заявок (предложений) заинтересованных лиц о включении дворовых территорий в муниципальную программу «Формирование современной городской среды на территории Каменск-Уральск</w:t>
      </w:r>
      <w:r w:rsidR="003A0C40">
        <w:rPr>
          <w:rFonts w:ascii="Liberation Serif" w:hAnsi="Liberation Serif"/>
          <w:b w:val="0"/>
          <w:sz w:val="28"/>
          <w:szCs w:val="28"/>
        </w:rPr>
        <w:t>ого городского округа</w:t>
      </w:r>
      <w:r w:rsidRPr="003A0C40">
        <w:rPr>
          <w:rFonts w:ascii="Liberation Serif" w:hAnsi="Liberation Serif"/>
          <w:b w:val="0"/>
          <w:sz w:val="28"/>
          <w:szCs w:val="28"/>
        </w:rPr>
        <w:t xml:space="preserve"> на 2017-2024 годы» со следующими сроками:</w:t>
      </w:r>
    </w:p>
    <w:p w:rsidR="0075107A" w:rsidRPr="003A0C40" w:rsidRDefault="0075107A" w:rsidP="0075107A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3A0C40">
        <w:rPr>
          <w:rFonts w:ascii="Liberation Serif" w:hAnsi="Liberation Serif"/>
          <w:b w:val="0"/>
          <w:sz w:val="28"/>
          <w:szCs w:val="28"/>
        </w:rPr>
        <w:t xml:space="preserve">  дата начала приема заявок (предложений) на участие в отборе дворовых территорий – </w:t>
      </w:r>
      <w:r w:rsidR="003A0C40">
        <w:rPr>
          <w:rFonts w:ascii="Liberation Serif" w:hAnsi="Liberation Serif"/>
          <w:b w:val="0"/>
          <w:sz w:val="28"/>
          <w:szCs w:val="28"/>
        </w:rPr>
        <w:t>17</w:t>
      </w:r>
      <w:r w:rsidRPr="003A0C40">
        <w:rPr>
          <w:rFonts w:ascii="Liberation Serif" w:hAnsi="Liberation Serif"/>
          <w:b w:val="0"/>
          <w:sz w:val="28"/>
          <w:szCs w:val="28"/>
        </w:rPr>
        <w:t xml:space="preserve"> июня 202</w:t>
      </w:r>
      <w:r w:rsidR="00CB2909" w:rsidRPr="003A0C40">
        <w:rPr>
          <w:rFonts w:ascii="Liberation Serif" w:hAnsi="Liberation Serif"/>
          <w:b w:val="0"/>
          <w:sz w:val="28"/>
          <w:szCs w:val="28"/>
        </w:rPr>
        <w:t>1</w:t>
      </w:r>
      <w:r w:rsidRPr="003A0C40">
        <w:rPr>
          <w:rFonts w:ascii="Liberation Serif" w:hAnsi="Liberation Serif"/>
          <w:b w:val="0"/>
          <w:sz w:val="28"/>
          <w:szCs w:val="28"/>
        </w:rPr>
        <w:t xml:space="preserve"> года;</w:t>
      </w:r>
    </w:p>
    <w:p w:rsidR="0075107A" w:rsidRPr="003A0C40" w:rsidRDefault="0075107A" w:rsidP="0075107A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3A0C40">
        <w:rPr>
          <w:rFonts w:ascii="Liberation Serif" w:hAnsi="Liberation Serif"/>
          <w:b w:val="0"/>
          <w:sz w:val="28"/>
          <w:szCs w:val="28"/>
        </w:rPr>
        <w:t xml:space="preserve">дата окончания приема заявок (предложений) на участие в отборе дворовых территорий – </w:t>
      </w:r>
      <w:r w:rsidR="003A0C40">
        <w:rPr>
          <w:rFonts w:ascii="Liberation Serif" w:hAnsi="Liberation Serif"/>
          <w:b w:val="0"/>
          <w:sz w:val="28"/>
          <w:szCs w:val="28"/>
        </w:rPr>
        <w:t>06</w:t>
      </w:r>
      <w:r w:rsidRPr="003A0C40">
        <w:rPr>
          <w:rFonts w:ascii="Liberation Serif" w:hAnsi="Liberation Serif"/>
          <w:b w:val="0"/>
          <w:sz w:val="28"/>
          <w:szCs w:val="28"/>
        </w:rPr>
        <w:t xml:space="preserve"> ию</w:t>
      </w:r>
      <w:r w:rsidR="00CB2909" w:rsidRPr="003A0C40">
        <w:rPr>
          <w:rFonts w:ascii="Liberation Serif" w:hAnsi="Liberation Serif"/>
          <w:b w:val="0"/>
          <w:sz w:val="28"/>
          <w:szCs w:val="28"/>
        </w:rPr>
        <w:t>л</w:t>
      </w:r>
      <w:r w:rsidRPr="003A0C40">
        <w:rPr>
          <w:rFonts w:ascii="Liberation Serif" w:hAnsi="Liberation Serif"/>
          <w:b w:val="0"/>
          <w:sz w:val="28"/>
          <w:szCs w:val="28"/>
        </w:rPr>
        <w:t>я 202</w:t>
      </w:r>
      <w:r w:rsidR="00CB2909" w:rsidRPr="003A0C40">
        <w:rPr>
          <w:rFonts w:ascii="Liberation Serif" w:hAnsi="Liberation Serif"/>
          <w:b w:val="0"/>
          <w:sz w:val="28"/>
          <w:szCs w:val="28"/>
        </w:rPr>
        <w:t>1</w:t>
      </w:r>
      <w:r w:rsidRPr="003A0C40">
        <w:rPr>
          <w:rFonts w:ascii="Liberation Serif" w:hAnsi="Liberation Serif"/>
          <w:b w:val="0"/>
          <w:sz w:val="28"/>
          <w:szCs w:val="28"/>
        </w:rPr>
        <w:t xml:space="preserve"> года;</w:t>
      </w:r>
    </w:p>
    <w:p w:rsidR="0075107A" w:rsidRPr="003A0C40" w:rsidRDefault="0075107A" w:rsidP="0075107A">
      <w:pPr>
        <w:pStyle w:val="ConsPlusTitle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3A0C40">
        <w:rPr>
          <w:rFonts w:ascii="Liberation Serif" w:hAnsi="Liberation Serif"/>
          <w:b w:val="0"/>
          <w:sz w:val="28"/>
          <w:szCs w:val="28"/>
        </w:rPr>
        <w:t xml:space="preserve">дата окончания рассмотрения и  оценки  заявок  (предложений) на  участие в  отборе   дворовых территорий  – </w:t>
      </w:r>
      <w:r w:rsidR="003A0C40">
        <w:rPr>
          <w:rFonts w:ascii="Liberation Serif" w:hAnsi="Liberation Serif"/>
          <w:b w:val="0"/>
          <w:sz w:val="28"/>
          <w:szCs w:val="28"/>
        </w:rPr>
        <w:t>09</w:t>
      </w:r>
      <w:r w:rsidRPr="003A0C40">
        <w:rPr>
          <w:rFonts w:ascii="Liberation Serif" w:hAnsi="Liberation Serif"/>
          <w:b w:val="0"/>
          <w:sz w:val="28"/>
          <w:szCs w:val="28"/>
        </w:rPr>
        <w:t xml:space="preserve"> ию</w:t>
      </w:r>
      <w:r w:rsidR="00CB2909" w:rsidRPr="003A0C40">
        <w:rPr>
          <w:rFonts w:ascii="Liberation Serif" w:hAnsi="Liberation Serif"/>
          <w:b w:val="0"/>
          <w:sz w:val="28"/>
          <w:szCs w:val="28"/>
        </w:rPr>
        <w:t>л</w:t>
      </w:r>
      <w:r w:rsidRPr="003A0C40">
        <w:rPr>
          <w:rFonts w:ascii="Liberation Serif" w:hAnsi="Liberation Serif"/>
          <w:b w:val="0"/>
          <w:sz w:val="28"/>
          <w:szCs w:val="28"/>
        </w:rPr>
        <w:t>я 202</w:t>
      </w:r>
      <w:r w:rsidR="00CB2909" w:rsidRPr="003A0C40">
        <w:rPr>
          <w:rFonts w:ascii="Liberation Serif" w:hAnsi="Liberation Serif"/>
          <w:b w:val="0"/>
          <w:sz w:val="28"/>
          <w:szCs w:val="28"/>
        </w:rPr>
        <w:t>1</w:t>
      </w:r>
      <w:r w:rsidRPr="003A0C40">
        <w:rPr>
          <w:rFonts w:ascii="Liberation Serif" w:hAnsi="Liberation Serif"/>
          <w:b w:val="0"/>
          <w:sz w:val="28"/>
          <w:szCs w:val="28"/>
        </w:rPr>
        <w:t xml:space="preserve"> года.</w:t>
      </w:r>
    </w:p>
    <w:p w:rsidR="0075107A" w:rsidRPr="003A0C40" w:rsidRDefault="0075107A" w:rsidP="0075107A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3A0C40">
        <w:rPr>
          <w:rFonts w:ascii="Liberation Serif" w:hAnsi="Liberation Serif"/>
          <w:b w:val="0"/>
          <w:sz w:val="28"/>
          <w:szCs w:val="28"/>
        </w:rPr>
        <w:lastRenderedPageBreak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5107A" w:rsidRPr="003A0C40" w:rsidRDefault="001F750A" w:rsidP="0075107A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75107A" w:rsidRPr="003A0C4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CB2909" w:rsidRPr="003A0C40">
        <w:rPr>
          <w:rFonts w:ascii="Liberation Serif" w:hAnsi="Liberation Serif"/>
          <w:sz w:val="28"/>
          <w:szCs w:val="28"/>
        </w:rPr>
        <w:t>городского округа</w:t>
      </w:r>
      <w:r w:rsidR="0075107A" w:rsidRPr="003A0C40">
        <w:rPr>
          <w:rFonts w:ascii="Liberation Serif" w:hAnsi="Liberation Serif"/>
          <w:sz w:val="28"/>
          <w:szCs w:val="28"/>
        </w:rPr>
        <w:t xml:space="preserve"> Орлова</w:t>
      </w:r>
      <w:r w:rsidR="003A0C40">
        <w:rPr>
          <w:rFonts w:ascii="Liberation Serif" w:hAnsi="Liberation Serif"/>
          <w:sz w:val="28"/>
          <w:szCs w:val="28"/>
        </w:rPr>
        <w:t xml:space="preserve"> Н.В</w:t>
      </w:r>
      <w:r w:rsidR="0075107A" w:rsidRPr="003A0C40">
        <w:rPr>
          <w:rFonts w:ascii="Liberation Serif" w:hAnsi="Liberation Serif"/>
          <w:sz w:val="28"/>
          <w:szCs w:val="28"/>
        </w:rPr>
        <w:t>.</w:t>
      </w:r>
    </w:p>
    <w:p w:rsidR="0075107A" w:rsidRPr="003A0C40" w:rsidRDefault="0075107A" w:rsidP="0075107A">
      <w:pPr>
        <w:jc w:val="both"/>
        <w:rPr>
          <w:rFonts w:ascii="Liberation Serif" w:hAnsi="Liberation Serif"/>
          <w:sz w:val="28"/>
          <w:szCs w:val="28"/>
        </w:rPr>
      </w:pPr>
    </w:p>
    <w:p w:rsidR="00BE070E" w:rsidRPr="003A0C40" w:rsidRDefault="00BE070E" w:rsidP="00BE070E">
      <w:pPr>
        <w:rPr>
          <w:rFonts w:ascii="Liberation Serif" w:hAnsi="Liberation Serif"/>
          <w:sz w:val="28"/>
          <w:szCs w:val="28"/>
        </w:rPr>
      </w:pPr>
    </w:p>
    <w:p w:rsidR="00BE070E" w:rsidRPr="003A0C40" w:rsidRDefault="00CB2909" w:rsidP="00BE070E">
      <w:pPr>
        <w:rPr>
          <w:rFonts w:ascii="Liberation Serif" w:hAnsi="Liberation Serif"/>
          <w:sz w:val="28"/>
          <w:szCs w:val="28"/>
        </w:rPr>
      </w:pPr>
      <w:r w:rsidRPr="003A0C40">
        <w:rPr>
          <w:rFonts w:ascii="Liberation Serif" w:hAnsi="Liberation Serif"/>
          <w:sz w:val="28"/>
          <w:szCs w:val="28"/>
        </w:rPr>
        <w:t>И.о. главы</w:t>
      </w:r>
    </w:p>
    <w:p w:rsidR="00BE070E" w:rsidRPr="003A0C40" w:rsidRDefault="00BE070E" w:rsidP="00BE070E">
      <w:pPr>
        <w:rPr>
          <w:rFonts w:ascii="Liberation Serif" w:hAnsi="Liberation Serif"/>
          <w:sz w:val="28"/>
          <w:szCs w:val="28"/>
        </w:rPr>
      </w:pPr>
      <w:r w:rsidRPr="003A0C40">
        <w:rPr>
          <w:rFonts w:ascii="Liberation Serif" w:hAnsi="Liberation Serif"/>
          <w:sz w:val="28"/>
          <w:szCs w:val="28"/>
        </w:rPr>
        <w:t>Каменск-Уральского</w:t>
      </w:r>
      <w:r w:rsidR="00E253C6">
        <w:rPr>
          <w:rFonts w:ascii="Liberation Serif" w:hAnsi="Liberation Serif"/>
          <w:sz w:val="28"/>
          <w:szCs w:val="28"/>
        </w:rPr>
        <w:t xml:space="preserve"> </w:t>
      </w:r>
      <w:r w:rsidRPr="003A0C40">
        <w:rPr>
          <w:rFonts w:ascii="Liberation Serif" w:hAnsi="Liberation Serif"/>
          <w:sz w:val="28"/>
          <w:szCs w:val="28"/>
        </w:rPr>
        <w:t>городского округа</w:t>
      </w:r>
      <w:r w:rsidRPr="003A0C40">
        <w:rPr>
          <w:rFonts w:ascii="Liberation Serif" w:hAnsi="Liberation Serif"/>
          <w:sz w:val="28"/>
          <w:szCs w:val="28"/>
        </w:rPr>
        <w:tab/>
      </w:r>
      <w:r w:rsidRPr="003A0C40">
        <w:rPr>
          <w:rFonts w:ascii="Liberation Serif" w:hAnsi="Liberation Serif"/>
          <w:sz w:val="28"/>
          <w:szCs w:val="28"/>
        </w:rPr>
        <w:tab/>
      </w:r>
      <w:r w:rsidRPr="003A0C40">
        <w:rPr>
          <w:rFonts w:ascii="Liberation Serif" w:hAnsi="Liberation Serif"/>
          <w:sz w:val="28"/>
          <w:szCs w:val="28"/>
        </w:rPr>
        <w:tab/>
      </w:r>
      <w:r w:rsidR="00E253C6">
        <w:rPr>
          <w:rFonts w:ascii="Liberation Serif" w:hAnsi="Liberation Serif"/>
          <w:sz w:val="28"/>
          <w:szCs w:val="28"/>
        </w:rPr>
        <w:t xml:space="preserve">                       </w:t>
      </w:r>
      <w:r w:rsidR="00CB2909" w:rsidRPr="003A0C40">
        <w:rPr>
          <w:rFonts w:ascii="Liberation Serif" w:hAnsi="Liberation Serif"/>
          <w:sz w:val="28"/>
          <w:szCs w:val="28"/>
        </w:rPr>
        <w:t xml:space="preserve">Д.В. </w:t>
      </w:r>
      <w:proofErr w:type="spellStart"/>
      <w:r w:rsidR="00CB2909" w:rsidRPr="003A0C40">
        <w:rPr>
          <w:rFonts w:ascii="Liberation Serif" w:hAnsi="Liberation Serif"/>
          <w:sz w:val="28"/>
          <w:szCs w:val="28"/>
        </w:rPr>
        <w:t>Башарин</w:t>
      </w:r>
      <w:proofErr w:type="spellEnd"/>
    </w:p>
    <w:p w:rsidR="00BE070E" w:rsidRPr="003A0C40" w:rsidRDefault="00BE070E" w:rsidP="00BE070E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</w:p>
    <w:p w:rsidR="00E116AD" w:rsidRPr="003A0C40" w:rsidRDefault="00E116AD" w:rsidP="00C55803">
      <w:pPr>
        <w:pStyle w:val="ConsPlusTitle"/>
        <w:ind w:firstLine="567"/>
        <w:jc w:val="both"/>
        <w:rPr>
          <w:rFonts w:ascii="Liberation Serif" w:hAnsi="Liberation Serif"/>
          <w:b w:val="0"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55803" w:rsidRPr="003A0C40" w:rsidRDefault="00C55803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DB0021" w:rsidRPr="003A0C40" w:rsidRDefault="00DB0021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3A0C4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3A0C4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7508" w:rsidRDefault="00E37508" w:rsidP="002B0539">
      <w:pPr>
        <w:pStyle w:val="ConsPlusNormal"/>
        <w:ind w:left="5245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sectPr w:rsidR="00E37508" w:rsidSect="000328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0D92" w:rsidRDefault="009E0D92" w:rsidP="00032849">
      <w:r>
        <w:separator/>
      </w:r>
    </w:p>
  </w:endnote>
  <w:endnote w:type="continuationSeparator" w:id="1">
    <w:p w:rsidR="009E0D92" w:rsidRDefault="009E0D92" w:rsidP="00032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D92" w:rsidRDefault="009E0D9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D92" w:rsidRDefault="009E0D9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D92" w:rsidRDefault="009E0D9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0D92" w:rsidRDefault="009E0D92" w:rsidP="00032849">
      <w:r>
        <w:separator/>
      </w:r>
    </w:p>
  </w:footnote>
  <w:footnote w:type="continuationSeparator" w:id="1">
    <w:p w:rsidR="009E0D92" w:rsidRDefault="009E0D92" w:rsidP="000328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D92" w:rsidRDefault="009E0D9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7505612"/>
      <w:docPartObj>
        <w:docPartGallery w:val="Page Numbers (Top of Page)"/>
        <w:docPartUnique/>
      </w:docPartObj>
    </w:sdtPr>
    <w:sdtContent>
      <w:p w:rsidR="009E0D92" w:rsidRDefault="00A37933">
        <w:pPr>
          <w:pStyle w:val="a8"/>
          <w:jc w:val="center"/>
        </w:pPr>
        <w:r>
          <w:fldChar w:fldCharType="begin"/>
        </w:r>
        <w:r w:rsidR="00A73BC8">
          <w:instrText xml:space="preserve"> PAGE   \* MERGEFORMAT </w:instrText>
        </w:r>
        <w:r>
          <w:fldChar w:fldCharType="separate"/>
        </w:r>
        <w:r w:rsidR="001874E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E0D92" w:rsidRDefault="009E0D9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D92" w:rsidRDefault="009E0D9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47904"/>
    <w:multiLevelType w:val="hybridMultilevel"/>
    <w:tmpl w:val="5226F858"/>
    <w:lvl w:ilvl="0" w:tplc="ABD6AD42">
      <w:start w:val="1"/>
      <w:numFmt w:val="decimal"/>
      <w:lvlText w:val="%1)"/>
      <w:lvlJc w:val="left"/>
      <w:pPr>
        <w:ind w:left="107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0021"/>
    <w:rsid w:val="00003A75"/>
    <w:rsid w:val="00010608"/>
    <w:rsid w:val="000304F0"/>
    <w:rsid w:val="00032849"/>
    <w:rsid w:val="00054893"/>
    <w:rsid w:val="00066D9E"/>
    <w:rsid w:val="00067A9B"/>
    <w:rsid w:val="00084EA2"/>
    <w:rsid w:val="00085267"/>
    <w:rsid w:val="0009060F"/>
    <w:rsid w:val="000A57B3"/>
    <w:rsid w:val="000A74CD"/>
    <w:rsid w:val="000B12DF"/>
    <w:rsid w:val="0010061E"/>
    <w:rsid w:val="001009BD"/>
    <w:rsid w:val="00105DFD"/>
    <w:rsid w:val="0012397D"/>
    <w:rsid w:val="00133698"/>
    <w:rsid w:val="00161EAC"/>
    <w:rsid w:val="00182CDE"/>
    <w:rsid w:val="001874E8"/>
    <w:rsid w:val="0019498F"/>
    <w:rsid w:val="001958B6"/>
    <w:rsid w:val="001B0A70"/>
    <w:rsid w:val="001B32E5"/>
    <w:rsid w:val="001F750A"/>
    <w:rsid w:val="00204C20"/>
    <w:rsid w:val="00214367"/>
    <w:rsid w:val="0023226A"/>
    <w:rsid w:val="00243E70"/>
    <w:rsid w:val="00262FEE"/>
    <w:rsid w:val="00283E7A"/>
    <w:rsid w:val="002B0539"/>
    <w:rsid w:val="002D5FD9"/>
    <w:rsid w:val="002F0658"/>
    <w:rsid w:val="0030020B"/>
    <w:rsid w:val="00301773"/>
    <w:rsid w:val="00311136"/>
    <w:rsid w:val="00350A64"/>
    <w:rsid w:val="00352B7E"/>
    <w:rsid w:val="0035750C"/>
    <w:rsid w:val="00374C89"/>
    <w:rsid w:val="00395B29"/>
    <w:rsid w:val="003A0C40"/>
    <w:rsid w:val="003A3717"/>
    <w:rsid w:val="003B0EBC"/>
    <w:rsid w:val="003D4E21"/>
    <w:rsid w:val="003D5C2D"/>
    <w:rsid w:val="003F6459"/>
    <w:rsid w:val="00400065"/>
    <w:rsid w:val="00407749"/>
    <w:rsid w:val="00422F32"/>
    <w:rsid w:val="0043134C"/>
    <w:rsid w:val="004B78FB"/>
    <w:rsid w:val="004C3D72"/>
    <w:rsid w:val="004C4094"/>
    <w:rsid w:val="004F1BF0"/>
    <w:rsid w:val="004F4246"/>
    <w:rsid w:val="005129C3"/>
    <w:rsid w:val="00514A1E"/>
    <w:rsid w:val="00536788"/>
    <w:rsid w:val="005873CC"/>
    <w:rsid w:val="005A2D79"/>
    <w:rsid w:val="005A3C73"/>
    <w:rsid w:val="005D31D2"/>
    <w:rsid w:val="005E34F1"/>
    <w:rsid w:val="00600A98"/>
    <w:rsid w:val="006100A6"/>
    <w:rsid w:val="00611C95"/>
    <w:rsid w:val="00615A21"/>
    <w:rsid w:val="00625838"/>
    <w:rsid w:val="006310C4"/>
    <w:rsid w:val="00640229"/>
    <w:rsid w:val="00674535"/>
    <w:rsid w:val="00692A3D"/>
    <w:rsid w:val="00697813"/>
    <w:rsid w:val="006C6C5E"/>
    <w:rsid w:val="006E2BE1"/>
    <w:rsid w:val="00702165"/>
    <w:rsid w:val="00707E21"/>
    <w:rsid w:val="00716425"/>
    <w:rsid w:val="00720985"/>
    <w:rsid w:val="0075107A"/>
    <w:rsid w:val="00761552"/>
    <w:rsid w:val="00772C55"/>
    <w:rsid w:val="0078558A"/>
    <w:rsid w:val="007E41AB"/>
    <w:rsid w:val="008161D7"/>
    <w:rsid w:val="00823460"/>
    <w:rsid w:val="00832303"/>
    <w:rsid w:val="0083594B"/>
    <w:rsid w:val="008556E0"/>
    <w:rsid w:val="008560D0"/>
    <w:rsid w:val="00871148"/>
    <w:rsid w:val="00877E87"/>
    <w:rsid w:val="00896CBC"/>
    <w:rsid w:val="008A6709"/>
    <w:rsid w:val="008A7B38"/>
    <w:rsid w:val="008B423A"/>
    <w:rsid w:val="008C0E41"/>
    <w:rsid w:val="008D2F2B"/>
    <w:rsid w:val="0093746D"/>
    <w:rsid w:val="0094589B"/>
    <w:rsid w:val="009556E4"/>
    <w:rsid w:val="00956960"/>
    <w:rsid w:val="00961744"/>
    <w:rsid w:val="009665EA"/>
    <w:rsid w:val="00967925"/>
    <w:rsid w:val="00975A1C"/>
    <w:rsid w:val="00992A69"/>
    <w:rsid w:val="0099442E"/>
    <w:rsid w:val="009A2ADE"/>
    <w:rsid w:val="009B003F"/>
    <w:rsid w:val="009C67D7"/>
    <w:rsid w:val="009D0562"/>
    <w:rsid w:val="009E0D92"/>
    <w:rsid w:val="009F6077"/>
    <w:rsid w:val="00A1076A"/>
    <w:rsid w:val="00A218D2"/>
    <w:rsid w:val="00A26589"/>
    <w:rsid w:val="00A37933"/>
    <w:rsid w:val="00A47579"/>
    <w:rsid w:val="00A73BC8"/>
    <w:rsid w:val="00A7670C"/>
    <w:rsid w:val="00AA79B3"/>
    <w:rsid w:val="00AA7BAD"/>
    <w:rsid w:val="00AD4C2A"/>
    <w:rsid w:val="00AF2D73"/>
    <w:rsid w:val="00B173A5"/>
    <w:rsid w:val="00B42E7C"/>
    <w:rsid w:val="00B459A0"/>
    <w:rsid w:val="00B64863"/>
    <w:rsid w:val="00B70405"/>
    <w:rsid w:val="00B71925"/>
    <w:rsid w:val="00B91D93"/>
    <w:rsid w:val="00B95DBC"/>
    <w:rsid w:val="00BA7870"/>
    <w:rsid w:val="00BC77AC"/>
    <w:rsid w:val="00BE070E"/>
    <w:rsid w:val="00BE55B3"/>
    <w:rsid w:val="00BF6E52"/>
    <w:rsid w:val="00C17DE6"/>
    <w:rsid w:val="00C23066"/>
    <w:rsid w:val="00C266C6"/>
    <w:rsid w:val="00C43205"/>
    <w:rsid w:val="00C46DC5"/>
    <w:rsid w:val="00C55198"/>
    <w:rsid w:val="00C55803"/>
    <w:rsid w:val="00C60EAC"/>
    <w:rsid w:val="00C758CA"/>
    <w:rsid w:val="00C76D01"/>
    <w:rsid w:val="00C80577"/>
    <w:rsid w:val="00C8290F"/>
    <w:rsid w:val="00CA14D7"/>
    <w:rsid w:val="00CB2909"/>
    <w:rsid w:val="00CB472E"/>
    <w:rsid w:val="00CD11A6"/>
    <w:rsid w:val="00CF2274"/>
    <w:rsid w:val="00CF3BFD"/>
    <w:rsid w:val="00CF7251"/>
    <w:rsid w:val="00D14751"/>
    <w:rsid w:val="00D161C1"/>
    <w:rsid w:val="00D344FA"/>
    <w:rsid w:val="00D46873"/>
    <w:rsid w:val="00D921D5"/>
    <w:rsid w:val="00DB0021"/>
    <w:rsid w:val="00DB14B5"/>
    <w:rsid w:val="00DB1D35"/>
    <w:rsid w:val="00DB661B"/>
    <w:rsid w:val="00DE4BE7"/>
    <w:rsid w:val="00E0317A"/>
    <w:rsid w:val="00E116AD"/>
    <w:rsid w:val="00E20608"/>
    <w:rsid w:val="00E20A61"/>
    <w:rsid w:val="00E253C6"/>
    <w:rsid w:val="00E27749"/>
    <w:rsid w:val="00E37508"/>
    <w:rsid w:val="00E47094"/>
    <w:rsid w:val="00E560A6"/>
    <w:rsid w:val="00E7115F"/>
    <w:rsid w:val="00E8282A"/>
    <w:rsid w:val="00E86044"/>
    <w:rsid w:val="00E915DD"/>
    <w:rsid w:val="00EA11ED"/>
    <w:rsid w:val="00EA2B60"/>
    <w:rsid w:val="00ED4DA5"/>
    <w:rsid w:val="00EE4587"/>
    <w:rsid w:val="00EE6E7B"/>
    <w:rsid w:val="00EF154C"/>
    <w:rsid w:val="00F129BF"/>
    <w:rsid w:val="00F3341F"/>
    <w:rsid w:val="00F77019"/>
    <w:rsid w:val="00FA12D5"/>
    <w:rsid w:val="00FA194B"/>
    <w:rsid w:val="00FA3C20"/>
    <w:rsid w:val="00FA57E4"/>
    <w:rsid w:val="00FB2DE2"/>
    <w:rsid w:val="00FC1C87"/>
    <w:rsid w:val="00FC61DD"/>
    <w:rsid w:val="00FD078B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nhideWhenUsed/>
    <w:rsid w:val="00DB002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B0021"/>
  </w:style>
  <w:style w:type="paragraph" w:styleId="a7">
    <w:name w:val="List Paragraph"/>
    <w:basedOn w:val="a"/>
    <w:uiPriority w:val="34"/>
    <w:qFormat/>
    <w:rsid w:val="00CF3BFD"/>
    <w:pPr>
      <w:ind w:left="720"/>
      <w:contextualSpacing/>
    </w:pPr>
  </w:style>
  <w:style w:type="paragraph" w:customStyle="1" w:styleId="ConsPlusTitle">
    <w:name w:val="ConsPlusTitle"/>
    <w:rsid w:val="00CF3BFD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2B05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AA7BA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8">
    <w:name w:val="header"/>
    <w:basedOn w:val="a"/>
    <w:link w:val="a9"/>
    <w:uiPriority w:val="99"/>
    <w:rsid w:val="000328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32849"/>
  </w:style>
  <w:style w:type="paragraph" w:styleId="aa">
    <w:name w:val="footer"/>
    <w:basedOn w:val="a"/>
    <w:link w:val="ab"/>
    <w:rsid w:val="000328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328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nhideWhenUsed/>
    <w:rsid w:val="00DB002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B0021"/>
  </w:style>
  <w:style w:type="paragraph" w:styleId="a7">
    <w:name w:val="List Paragraph"/>
    <w:basedOn w:val="a"/>
    <w:uiPriority w:val="34"/>
    <w:qFormat/>
    <w:rsid w:val="00CF3BFD"/>
    <w:pPr>
      <w:ind w:left="720"/>
      <w:contextualSpacing/>
    </w:pPr>
  </w:style>
  <w:style w:type="paragraph" w:customStyle="1" w:styleId="ConsPlusTitle">
    <w:name w:val="ConsPlusTitle"/>
    <w:rsid w:val="00CF3BFD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2B05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AA7BA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8">
    <w:name w:val="header"/>
    <w:basedOn w:val="a"/>
    <w:link w:val="a9"/>
    <w:uiPriority w:val="99"/>
    <w:rsid w:val="0003284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32849"/>
  </w:style>
  <w:style w:type="paragraph" w:styleId="aa">
    <w:name w:val="footer"/>
    <w:basedOn w:val="a"/>
    <w:link w:val="ab"/>
    <w:rsid w:val="0003284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328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2C691-DC22-4E45-B308-AF5B3CE85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2</Pages>
  <Words>273</Words>
  <Characters>2198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Пользователь Windows</cp:lastModifiedBy>
  <cp:revision>4</cp:revision>
  <cp:lastPrinted>2021-06-10T11:28:00Z</cp:lastPrinted>
  <dcterms:created xsi:type="dcterms:W3CDTF">2021-06-10T09:39:00Z</dcterms:created>
  <dcterms:modified xsi:type="dcterms:W3CDTF">2021-06-10T11:28:00Z</dcterms:modified>
</cp:coreProperties>
</file>