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Default="005C0271" w:rsidP="005C0271">
      <w:pPr>
        <w:pStyle w:val="1"/>
        <w:rPr>
          <w:b w:val="0"/>
          <w:bCs/>
          <w:iCs w:val="0"/>
        </w:rPr>
      </w:pPr>
      <w:r>
        <w:rPr>
          <w:noProof/>
        </w:rPr>
        <w:drawing>
          <wp:inline distT="0" distB="0" distL="0" distR="0">
            <wp:extent cx="430530" cy="721995"/>
            <wp:effectExtent l="19050" t="0" r="7620" b="0"/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72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3CA0" w:rsidRPr="00133CA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03B28" w:rsidRDefault="00B03B28" w:rsidP="004C3D72"/>
              </w:txbxContent>
            </v:textbox>
            <w10:wrap anchorx="margin" anchory="margin"/>
          </v:shape>
        </w:pict>
      </w:r>
    </w:p>
    <w:p w:rsidR="00133698" w:rsidRPr="005C0271" w:rsidRDefault="00133698" w:rsidP="005C0271">
      <w:pPr>
        <w:pStyle w:val="1"/>
        <w:rPr>
          <w:sz w:val="24"/>
        </w:rPr>
      </w:pPr>
      <w:r w:rsidRPr="005C0271">
        <w:t xml:space="preserve">  </w:t>
      </w:r>
    </w:p>
    <w:p w:rsidR="00133698" w:rsidRPr="005C0271" w:rsidRDefault="00133698" w:rsidP="009E0ED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9E0ED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9E0ED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133CA0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A714B">
        <w:rPr>
          <w:rFonts w:ascii="Liberation Serif" w:hAnsi="Liberation Serif"/>
          <w:sz w:val="28"/>
          <w:szCs w:val="28"/>
        </w:rPr>
        <w:t>от 18.06.2021  № 510</w:t>
      </w:r>
    </w:p>
    <w:p w:rsidR="00133698" w:rsidRPr="003A295C" w:rsidRDefault="00133698" w:rsidP="00133698">
      <w:pPr>
        <w:rPr>
          <w:rFonts w:ascii="Liberation Serif" w:hAnsi="Liberation Serif"/>
          <w:sz w:val="28"/>
          <w:szCs w:val="28"/>
        </w:rPr>
      </w:pPr>
    </w:p>
    <w:p w:rsidR="00026D9B" w:rsidRPr="00026D9B" w:rsidRDefault="00026D9B" w:rsidP="00026D9B">
      <w:pPr>
        <w:pStyle w:val="3"/>
        <w:jc w:val="center"/>
        <w:rPr>
          <w:rFonts w:ascii="Liberation Serif" w:hAnsi="Liberation Serif"/>
          <w:sz w:val="28"/>
          <w:szCs w:val="28"/>
        </w:rPr>
      </w:pPr>
      <w:r w:rsidRPr="00026D9B">
        <w:rPr>
          <w:rFonts w:ascii="Liberation Serif" w:hAnsi="Liberation Serif"/>
          <w:sz w:val="28"/>
          <w:szCs w:val="28"/>
        </w:rPr>
        <w:t xml:space="preserve">О внесении изменений   в муниципальную программу  «Развитие физической культуры  и спорта в </w:t>
      </w:r>
      <w:r>
        <w:rPr>
          <w:rFonts w:ascii="Liberation Serif" w:hAnsi="Liberation Serif"/>
          <w:sz w:val="28"/>
          <w:szCs w:val="28"/>
        </w:rPr>
        <w:t xml:space="preserve">Каменск-Уральском городском округе </w:t>
      </w:r>
      <w:r w:rsidRPr="00026D9B">
        <w:rPr>
          <w:rFonts w:ascii="Liberation Serif" w:hAnsi="Liberation Serif"/>
          <w:sz w:val="28"/>
          <w:szCs w:val="28"/>
        </w:rPr>
        <w:t>на 2020-2026 годы»</w:t>
      </w:r>
    </w:p>
    <w:p w:rsidR="00492010" w:rsidRDefault="00492010" w:rsidP="00492010">
      <w:pPr>
        <w:pStyle w:val="3"/>
        <w:rPr>
          <w:b w:val="0"/>
          <w:i/>
        </w:rPr>
      </w:pPr>
    </w:p>
    <w:p w:rsidR="00492010" w:rsidRPr="006054A8" w:rsidRDefault="00492010" w:rsidP="006054A8">
      <w:pPr>
        <w:pStyle w:val="ConsTitle"/>
        <w:widowControl/>
        <w:tabs>
          <w:tab w:val="left" w:pos="3261"/>
        </w:tabs>
        <w:ind w:right="0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 w:rsidRPr="00A51203">
        <w:rPr>
          <w:b w:val="0"/>
        </w:rPr>
        <w:t xml:space="preserve">       </w:t>
      </w:r>
      <w:r>
        <w:rPr>
          <w:b w:val="0"/>
        </w:rPr>
        <w:t xml:space="preserve">    </w:t>
      </w:r>
      <w:r w:rsidRPr="00A51203">
        <w:rPr>
          <w:rFonts w:ascii="Times New Roman" w:hAnsi="Times New Roman"/>
          <w:b w:val="0"/>
          <w:sz w:val="28"/>
          <w:szCs w:val="28"/>
        </w:rPr>
        <w:t xml:space="preserve">В </w:t>
      </w:r>
      <w:r>
        <w:rPr>
          <w:rFonts w:ascii="Times New Roman" w:hAnsi="Times New Roman"/>
          <w:b w:val="0"/>
          <w:sz w:val="28"/>
          <w:szCs w:val="28"/>
        </w:rPr>
        <w:t>соответствии</w:t>
      </w:r>
      <w:r w:rsidR="000D6D4D">
        <w:rPr>
          <w:rFonts w:ascii="Times New Roman" w:hAnsi="Times New Roman"/>
          <w:b w:val="0"/>
          <w:sz w:val="28"/>
          <w:szCs w:val="28"/>
        </w:rPr>
        <w:t xml:space="preserve"> с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>решением Думы Каменск-Уральского городского округа от 16.12.2020</w:t>
      </w:r>
      <w:r w:rsidR="00AB18CA">
        <w:rPr>
          <w:rFonts w:ascii="Liberation Serif" w:hAnsi="Liberation Serif"/>
          <w:b w:val="0"/>
          <w:sz w:val="28"/>
          <w:szCs w:val="28"/>
        </w:rPr>
        <w:t xml:space="preserve">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 xml:space="preserve"> № 772 </w:t>
      </w:r>
      <w:r w:rsidR="00FA6C65">
        <w:rPr>
          <w:rFonts w:ascii="Liberation Serif" w:hAnsi="Liberation Serif"/>
          <w:b w:val="0"/>
          <w:sz w:val="28"/>
          <w:szCs w:val="28"/>
        </w:rPr>
        <w:t xml:space="preserve">(в редакции решений </w:t>
      </w:r>
      <w:r w:rsidR="00FA6C65" w:rsidRPr="006F2363">
        <w:rPr>
          <w:rFonts w:ascii="Liberation Serif" w:hAnsi="Liberation Serif"/>
          <w:b w:val="0"/>
          <w:sz w:val="28"/>
          <w:szCs w:val="28"/>
        </w:rPr>
        <w:t>Думы Каменск-Уральского городского округа</w:t>
      </w:r>
      <w:r w:rsidR="00FA6C65">
        <w:rPr>
          <w:rFonts w:ascii="Liberation Serif" w:hAnsi="Liberation Serif"/>
          <w:b w:val="0"/>
          <w:sz w:val="28"/>
          <w:szCs w:val="28"/>
        </w:rPr>
        <w:t xml:space="preserve"> от 24.02.2021 № 803, от 19.05.2021 № 834)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 xml:space="preserve"> «О бюджете Каменск-Уральского городского округа на 2021 год  и  плановый период</w:t>
      </w:r>
      <w:r w:rsidR="006054A8">
        <w:rPr>
          <w:rFonts w:ascii="Liberation Serif" w:hAnsi="Liberation Serif"/>
          <w:b w:val="0"/>
          <w:sz w:val="28"/>
          <w:szCs w:val="28"/>
        </w:rPr>
        <w:t xml:space="preserve">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>2022 и</w:t>
      </w:r>
      <w:r w:rsidR="006054A8">
        <w:rPr>
          <w:rFonts w:ascii="Liberation Serif" w:hAnsi="Liberation Serif"/>
          <w:b w:val="0"/>
          <w:sz w:val="28"/>
          <w:szCs w:val="28"/>
        </w:rPr>
        <w:t xml:space="preserve">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>2023 годов»</w:t>
      </w:r>
      <w:r w:rsidR="000D6D4D">
        <w:rPr>
          <w:rFonts w:ascii="Liberation Serif" w:hAnsi="Liberation Serif"/>
          <w:b w:val="0"/>
          <w:sz w:val="28"/>
          <w:szCs w:val="28"/>
        </w:rPr>
        <w:t xml:space="preserve"> </w:t>
      </w:r>
      <w:r w:rsidRPr="00A42A24">
        <w:rPr>
          <w:rFonts w:ascii="Times New Roman" w:hAnsi="Times New Roman"/>
          <w:b w:val="0"/>
          <w:sz w:val="28"/>
          <w:szCs w:val="28"/>
        </w:rPr>
        <w:t xml:space="preserve">в </w:t>
      </w:r>
      <w:r w:rsidRPr="00A51203">
        <w:rPr>
          <w:rFonts w:ascii="Times New Roman" w:hAnsi="Times New Roman"/>
          <w:b w:val="0"/>
          <w:sz w:val="28"/>
          <w:szCs w:val="28"/>
        </w:rPr>
        <w:t>целях уто</w:t>
      </w:r>
      <w:r>
        <w:rPr>
          <w:rFonts w:ascii="Times New Roman" w:hAnsi="Times New Roman"/>
          <w:b w:val="0"/>
          <w:sz w:val="28"/>
          <w:szCs w:val="28"/>
        </w:rPr>
        <w:t>чнения объемов</w:t>
      </w:r>
      <w:r w:rsidR="006054A8">
        <w:rPr>
          <w:rFonts w:ascii="Times New Roman" w:hAnsi="Times New Roman"/>
          <w:b w:val="0"/>
          <w:sz w:val="28"/>
          <w:szCs w:val="28"/>
        </w:rPr>
        <w:t xml:space="preserve"> ф</w:t>
      </w:r>
      <w:r>
        <w:rPr>
          <w:rFonts w:ascii="Times New Roman" w:hAnsi="Times New Roman"/>
          <w:b w:val="0"/>
          <w:sz w:val="28"/>
          <w:szCs w:val="28"/>
        </w:rPr>
        <w:t>инансирования, корректировки</w:t>
      </w:r>
      <w:r w:rsidR="00F31C96">
        <w:rPr>
          <w:rFonts w:ascii="Times New Roman" w:hAnsi="Times New Roman"/>
          <w:b w:val="0"/>
          <w:sz w:val="28"/>
          <w:szCs w:val="28"/>
        </w:rPr>
        <w:t xml:space="preserve"> целевых показателей 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51203">
        <w:rPr>
          <w:rFonts w:ascii="Times New Roman" w:hAnsi="Times New Roman"/>
          <w:b w:val="0"/>
          <w:sz w:val="28"/>
          <w:szCs w:val="28"/>
        </w:rPr>
        <w:t xml:space="preserve">мероприятий муниципальной программы «Развитие физической культуры  и спорта в </w:t>
      </w:r>
      <w:r w:rsidR="006054A8">
        <w:rPr>
          <w:rFonts w:ascii="Times New Roman" w:hAnsi="Times New Roman"/>
          <w:b w:val="0"/>
          <w:sz w:val="28"/>
          <w:szCs w:val="28"/>
        </w:rPr>
        <w:t xml:space="preserve">Каменск-Уральском городском округе </w:t>
      </w:r>
      <w:r>
        <w:rPr>
          <w:rFonts w:ascii="Times New Roman" w:hAnsi="Times New Roman"/>
          <w:b w:val="0"/>
          <w:sz w:val="28"/>
          <w:szCs w:val="28"/>
        </w:rPr>
        <w:t>на 2020-2026</w:t>
      </w:r>
      <w:r w:rsidRPr="00A51203">
        <w:rPr>
          <w:rFonts w:ascii="Times New Roman" w:hAnsi="Times New Roman"/>
          <w:b w:val="0"/>
          <w:sz w:val="28"/>
          <w:szCs w:val="28"/>
        </w:rPr>
        <w:t xml:space="preserve"> годы»,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6054A8" w:rsidRPr="006054A8">
        <w:rPr>
          <w:rFonts w:ascii="Liberation Serif" w:hAnsi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5C0271" w:rsidRPr="00161CFA" w:rsidRDefault="001B1377" w:rsidP="00721596">
      <w:pPr>
        <w:pStyle w:val="ConsTitle"/>
        <w:widowControl/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161CFA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5B539D" w:rsidRPr="00161CFA" w:rsidRDefault="00721596" w:rsidP="005B539D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161CFA">
        <w:rPr>
          <w:rFonts w:ascii="Liberation Serif" w:hAnsi="Liberation Serif"/>
          <w:b w:val="0"/>
          <w:sz w:val="28"/>
          <w:szCs w:val="28"/>
        </w:rPr>
        <w:t xml:space="preserve">          1.</w:t>
      </w:r>
      <w:r w:rsidRPr="00161CFA">
        <w:rPr>
          <w:rFonts w:ascii="Liberation Serif" w:hAnsi="Liberation Serif"/>
          <w:sz w:val="28"/>
          <w:szCs w:val="28"/>
        </w:rPr>
        <w:t xml:space="preserve"> </w:t>
      </w:r>
      <w:r w:rsidR="005B539D" w:rsidRPr="00161CFA">
        <w:rPr>
          <w:rFonts w:ascii="Liberation Serif" w:hAnsi="Liberation Serif"/>
          <w:b w:val="0"/>
          <w:sz w:val="28"/>
          <w:szCs w:val="28"/>
        </w:rPr>
        <w:t xml:space="preserve">Внести в муниципальную программу «Развитие физической культуры и спорта в Каменск-Уральском городском округе на 2020-2026 годы» (далее </w:t>
      </w:r>
      <w:proofErr w:type="gramStart"/>
      <w:r w:rsidR="005B539D" w:rsidRPr="00161CFA">
        <w:rPr>
          <w:rFonts w:ascii="Liberation Serif" w:hAnsi="Liberation Serif"/>
          <w:b w:val="0"/>
          <w:sz w:val="28"/>
          <w:szCs w:val="28"/>
        </w:rPr>
        <w:t>–м</w:t>
      </w:r>
      <w:proofErr w:type="gramEnd"/>
      <w:r w:rsidR="005B539D" w:rsidRPr="00161CFA">
        <w:rPr>
          <w:rFonts w:ascii="Liberation Serif" w:hAnsi="Liberation Serif"/>
          <w:b w:val="0"/>
          <w:sz w:val="28"/>
          <w:szCs w:val="28"/>
        </w:rPr>
        <w:t xml:space="preserve">униципальная программа), утвержденную постановлением Администрации города Каменска-Уральского от 10.10.2019 № 836 </w:t>
      </w:r>
      <w:r w:rsidR="005B539D" w:rsidRPr="00161CFA">
        <w:rPr>
          <w:rFonts w:ascii="Liberation Serif" w:hAnsi="Liberation Serif"/>
          <w:b w:val="0"/>
          <w:sz w:val="28"/>
        </w:rPr>
        <w:t>(</w:t>
      </w:r>
      <w:r w:rsidR="005B539D" w:rsidRPr="00161CFA">
        <w:rPr>
          <w:rFonts w:ascii="Liberation Serif" w:hAnsi="Liberation Serif"/>
          <w:b w:val="0"/>
          <w:sz w:val="28"/>
          <w:szCs w:val="28"/>
        </w:rPr>
        <w:t xml:space="preserve">в редакции постановлений Администрации города  Каменска-Уральского от 28.01.2020  №  63, от 29.05.2020 </w:t>
      </w:r>
    </w:p>
    <w:p w:rsidR="005B539D" w:rsidRPr="00161CFA" w:rsidRDefault="005B539D" w:rsidP="00605E6C">
      <w:pPr>
        <w:pStyle w:val="ConsTitle"/>
        <w:widowControl/>
        <w:tabs>
          <w:tab w:val="left" w:pos="6379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proofErr w:type="gramStart"/>
      <w:r w:rsidRPr="00161CFA">
        <w:rPr>
          <w:rFonts w:ascii="Liberation Serif" w:hAnsi="Liberation Serif"/>
          <w:b w:val="0"/>
          <w:sz w:val="28"/>
          <w:szCs w:val="28"/>
        </w:rPr>
        <w:t xml:space="preserve">№ 407, </w:t>
      </w:r>
      <w:r w:rsidR="0048104D">
        <w:rPr>
          <w:rFonts w:ascii="Liberation Serif" w:hAnsi="Liberation Serif"/>
          <w:b w:val="0"/>
          <w:color w:val="000000"/>
          <w:sz w:val="28"/>
          <w:szCs w:val="28"/>
        </w:rPr>
        <w:t>постановлений</w:t>
      </w:r>
      <w:r w:rsidRPr="00161CFA">
        <w:rPr>
          <w:rFonts w:ascii="Liberation Serif" w:hAnsi="Liberation Serif"/>
          <w:b w:val="0"/>
          <w:color w:val="000000"/>
          <w:sz w:val="28"/>
          <w:szCs w:val="28"/>
        </w:rPr>
        <w:t xml:space="preserve"> Администрации Каменск-Уральского городского округа</w:t>
      </w:r>
      <w:r w:rsidRPr="00161CFA">
        <w:rPr>
          <w:rFonts w:ascii="Liberation Serif" w:hAnsi="Liberation Serif"/>
          <w:b w:val="0"/>
          <w:sz w:val="28"/>
          <w:szCs w:val="28"/>
        </w:rPr>
        <w:t xml:space="preserve"> </w:t>
      </w:r>
      <w:r w:rsidR="000D6D4D">
        <w:rPr>
          <w:rFonts w:ascii="Liberation Serif" w:hAnsi="Liberation Serif"/>
          <w:b w:val="0"/>
          <w:sz w:val="28"/>
          <w:szCs w:val="28"/>
        </w:rPr>
        <w:t xml:space="preserve">    </w:t>
      </w:r>
      <w:r w:rsidRPr="00161CFA">
        <w:rPr>
          <w:rFonts w:ascii="Liberation Serif" w:hAnsi="Liberation Serif"/>
          <w:b w:val="0"/>
          <w:sz w:val="28"/>
          <w:szCs w:val="28"/>
        </w:rPr>
        <w:t>от 19.10.2020 № 787</w:t>
      </w:r>
      <w:r w:rsidR="0048104D">
        <w:rPr>
          <w:rFonts w:ascii="Liberation Serif" w:hAnsi="Liberation Serif"/>
          <w:b w:val="0"/>
          <w:sz w:val="28"/>
          <w:szCs w:val="28"/>
        </w:rPr>
        <w:t>, от 30.12.2020</w:t>
      </w:r>
      <w:r w:rsidR="000D6D4D">
        <w:rPr>
          <w:rFonts w:ascii="Liberation Serif" w:hAnsi="Liberation Serif"/>
          <w:b w:val="0"/>
          <w:sz w:val="28"/>
          <w:szCs w:val="28"/>
        </w:rPr>
        <w:t xml:space="preserve"> № 1044</w:t>
      </w:r>
      <w:r w:rsidR="004B525F">
        <w:rPr>
          <w:rFonts w:ascii="Liberation Serif" w:hAnsi="Liberation Serif"/>
          <w:b w:val="0"/>
          <w:sz w:val="28"/>
          <w:szCs w:val="28"/>
        </w:rPr>
        <w:t>, от 27.04.2021 № 336</w:t>
      </w:r>
      <w:r w:rsidRPr="00161CFA">
        <w:rPr>
          <w:rFonts w:ascii="Liberation Serif" w:hAnsi="Liberation Serif"/>
          <w:b w:val="0"/>
          <w:sz w:val="28"/>
          <w:szCs w:val="28"/>
        </w:rPr>
        <w:t xml:space="preserve">), следующие изменения: </w:t>
      </w:r>
      <w:proofErr w:type="gramEnd"/>
    </w:p>
    <w:p w:rsidR="001D3D7A" w:rsidRDefault="002A639D" w:rsidP="00161CFA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 xml:space="preserve"> 1) строку «Объемы финансирования муниципальной</w:t>
      </w:r>
      <w:r w:rsidR="00161CFA" w:rsidRPr="00161CFA">
        <w:rPr>
          <w:rFonts w:ascii="Liberation Serif" w:hAnsi="Liberation Serif"/>
        </w:rPr>
        <w:t xml:space="preserve"> программы, тыс.</w:t>
      </w:r>
      <w:r w:rsidR="0048104D">
        <w:rPr>
          <w:rFonts w:ascii="Liberation Serif" w:hAnsi="Liberation Serif"/>
        </w:rPr>
        <w:t xml:space="preserve"> </w:t>
      </w:r>
      <w:r w:rsidR="00161CFA" w:rsidRPr="00161CFA">
        <w:rPr>
          <w:rFonts w:ascii="Liberation Serif" w:hAnsi="Liberation Serif"/>
        </w:rPr>
        <w:t>руб.» Паспорта муниципальной п</w:t>
      </w:r>
      <w:r w:rsidRPr="00161CFA">
        <w:rPr>
          <w:rFonts w:ascii="Liberation Serif" w:hAnsi="Liberation Serif"/>
        </w:rPr>
        <w:t>рограммы изложить в новой редакции согласно Приложению № 1 к настоящему постановлению;</w:t>
      </w:r>
    </w:p>
    <w:p w:rsidR="00AB18CA" w:rsidRPr="001C536C" w:rsidRDefault="00AB18CA" w:rsidP="00AB18CA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</w:rPr>
        <w:t xml:space="preserve">    </w:t>
      </w:r>
      <w:r w:rsidRPr="001C536C">
        <w:rPr>
          <w:rFonts w:ascii="Liberation Serif" w:hAnsi="Liberation Serif"/>
          <w:sz w:val="28"/>
          <w:szCs w:val="28"/>
        </w:rPr>
        <w:t xml:space="preserve">       2) </w:t>
      </w:r>
      <w:r>
        <w:rPr>
          <w:rFonts w:ascii="Liberation Serif" w:hAnsi="Liberation Serif"/>
          <w:sz w:val="28"/>
          <w:szCs w:val="28"/>
        </w:rPr>
        <w:t>строку 6</w:t>
      </w:r>
      <w:r w:rsidRPr="001C536C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1</w:t>
      </w:r>
      <w:r w:rsidRPr="001C536C">
        <w:rPr>
          <w:rFonts w:ascii="Liberation Serif" w:hAnsi="Liberation Serif"/>
          <w:sz w:val="28"/>
          <w:szCs w:val="28"/>
        </w:rPr>
        <w:t xml:space="preserve"> Приложения № 1 к </w:t>
      </w:r>
      <w:r>
        <w:rPr>
          <w:rFonts w:ascii="Liberation Serif" w:hAnsi="Liberation Serif"/>
          <w:sz w:val="28"/>
          <w:szCs w:val="28"/>
        </w:rPr>
        <w:t>муниципальной п</w:t>
      </w:r>
      <w:r w:rsidRPr="001C536C">
        <w:rPr>
          <w:rFonts w:ascii="Liberation Serif" w:hAnsi="Liberation Serif"/>
          <w:sz w:val="28"/>
          <w:szCs w:val="28"/>
        </w:rPr>
        <w:t>рограмме «Цели, задачи и целевые показатели реализации муниципальной программы «Развитие физической культуры и спорта в Каменск-Уральском городском округе на 2020-2026 годы»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C536C">
        <w:rPr>
          <w:rFonts w:ascii="Liberation Serif" w:hAnsi="Liberation Serif"/>
          <w:sz w:val="28"/>
          <w:szCs w:val="28"/>
        </w:rPr>
        <w:t>изложить следующей редакции:</w:t>
      </w:r>
    </w:p>
    <w:p w:rsidR="00AB18CA" w:rsidRDefault="00AB18CA" w:rsidP="00161CFA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</w:p>
    <w:tbl>
      <w:tblPr>
        <w:tblW w:w="10632" w:type="dxa"/>
        <w:tblCellSpacing w:w="5" w:type="nil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213"/>
        <w:gridCol w:w="1047"/>
        <w:gridCol w:w="851"/>
        <w:gridCol w:w="850"/>
        <w:gridCol w:w="851"/>
        <w:gridCol w:w="708"/>
        <w:gridCol w:w="709"/>
        <w:gridCol w:w="709"/>
        <w:gridCol w:w="709"/>
        <w:gridCol w:w="1417"/>
      </w:tblGrid>
      <w:tr w:rsidR="00AB18CA" w:rsidRPr="00AB18CA" w:rsidTr="00AB18CA">
        <w:trPr>
          <w:trHeight w:val="416"/>
          <w:tblCellSpacing w:w="5" w:type="nil"/>
        </w:trPr>
        <w:tc>
          <w:tcPr>
            <w:tcW w:w="568" w:type="dxa"/>
          </w:tcPr>
          <w:p w:rsidR="00AB18CA" w:rsidRPr="00AB18CA" w:rsidRDefault="00AB18CA" w:rsidP="006B5F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B18CA">
              <w:rPr>
                <w:rFonts w:ascii="Liberation Serif" w:hAnsi="Liberation Serif"/>
                <w:sz w:val="28"/>
                <w:szCs w:val="28"/>
              </w:rPr>
              <w:t>6.1</w:t>
            </w:r>
          </w:p>
        </w:tc>
        <w:tc>
          <w:tcPr>
            <w:tcW w:w="2213" w:type="dxa"/>
          </w:tcPr>
          <w:p w:rsidR="00AB18CA" w:rsidRPr="00AB18CA" w:rsidRDefault="00AB18CA" w:rsidP="006B5F7C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B18CA">
              <w:rPr>
                <w:rFonts w:ascii="Liberation Serif" w:hAnsi="Liberation Serif"/>
              </w:rPr>
              <w:t xml:space="preserve">Целевой показатель 16. </w:t>
            </w:r>
          </w:p>
          <w:p w:rsidR="00AB18CA" w:rsidRPr="00AB18CA" w:rsidRDefault="00AB18CA" w:rsidP="006B5F7C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B18CA">
              <w:rPr>
                <w:rFonts w:ascii="Liberation Serif" w:hAnsi="Liberation Serif"/>
              </w:rPr>
              <w:t xml:space="preserve">Доля детей и подростков </w:t>
            </w:r>
            <w:r w:rsidRPr="00AB18CA">
              <w:rPr>
                <w:rFonts w:ascii="Liberation Serif" w:hAnsi="Liberation Serif"/>
              </w:rPr>
              <w:lastRenderedPageBreak/>
              <w:t xml:space="preserve">муниципальных спортивных школ, получивших услуги по организации отдыха и оздоровления, от общей численности занимающихся  </w:t>
            </w:r>
          </w:p>
          <w:p w:rsidR="00AB18CA" w:rsidRPr="00AB18CA" w:rsidRDefault="00AB18CA" w:rsidP="006B5F7C">
            <w:pPr>
              <w:pStyle w:val="ConsPlusCell"/>
              <w:rPr>
                <w:rFonts w:ascii="Liberation Serif" w:hAnsi="Liberation Serif"/>
              </w:rPr>
            </w:pPr>
            <w:r w:rsidRPr="00AB18CA">
              <w:rPr>
                <w:rFonts w:ascii="Liberation Serif" w:hAnsi="Liberation Serif"/>
              </w:rPr>
              <w:t>муниципальных спортивных школ</w:t>
            </w:r>
          </w:p>
        </w:tc>
        <w:tc>
          <w:tcPr>
            <w:tcW w:w="1047" w:type="dxa"/>
          </w:tcPr>
          <w:p w:rsidR="00AB18CA" w:rsidRPr="00AB18CA" w:rsidRDefault="00AB18CA" w:rsidP="006B5F7C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AB18CA">
              <w:rPr>
                <w:rFonts w:ascii="Liberation Serif" w:hAnsi="Liberation Serif"/>
              </w:rPr>
              <w:lastRenderedPageBreak/>
              <w:t>процент</w:t>
            </w:r>
          </w:p>
        </w:tc>
        <w:tc>
          <w:tcPr>
            <w:tcW w:w="851" w:type="dxa"/>
          </w:tcPr>
          <w:p w:rsidR="00AB18CA" w:rsidRPr="00AB18CA" w:rsidRDefault="00AB18CA" w:rsidP="006B5F7C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AB18CA">
              <w:rPr>
                <w:rFonts w:ascii="Liberation Serif" w:hAnsi="Liberation Serif"/>
              </w:rPr>
              <w:t>0,0</w:t>
            </w:r>
          </w:p>
        </w:tc>
        <w:tc>
          <w:tcPr>
            <w:tcW w:w="850" w:type="dxa"/>
          </w:tcPr>
          <w:p w:rsidR="00AB18CA" w:rsidRPr="00AB18CA" w:rsidRDefault="00AB18CA" w:rsidP="006B5F7C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AB18CA">
              <w:rPr>
                <w:rFonts w:ascii="Liberation Serif" w:hAnsi="Liberation Serif"/>
              </w:rPr>
              <w:t>12,8</w:t>
            </w:r>
          </w:p>
        </w:tc>
        <w:tc>
          <w:tcPr>
            <w:tcW w:w="851" w:type="dxa"/>
          </w:tcPr>
          <w:p w:rsidR="00AB18CA" w:rsidRPr="00AB18CA" w:rsidRDefault="00AB18CA" w:rsidP="006B5F7C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AB18CA">
              <w:rPr>
                <w:rFonts w:ascii="Liberation Serif" w:hAnsi="Liberation Serif"/>
              </w:rPr>
              <w:t>14,0</w:t>
            </w:r>
          </w:p>
        </w:tc>
        <w:tc>
          <w:tcPr>
            <w:tcW w:w="708" w:type="dxa"/>
          </w:tcPr>
          <w:p w:rsidR="00AB18CA" w:rsidRPr="00AB18CA" w:rsidRDefault="00AB18CA" w:rsidP="006B5F7C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AB18CA">
              <w:rPr>
                <w:rFonts w:ascii="Liberation Serif" w:hAnsi="Liberation Serif"/>
              </w:rPr>
              <w:t>14,0</w:t>
            </w:r>
          </w:p>
        </w:tc>
        <w:tc>
          <w:tcPr>
            <w:tcW w:w="709" w:type="dxa"/>
          </w:tcPr>
          <w:p w:rsidR="00AB18CA" w:rsidRPr="00AB18CA" w:rsidRDefault="00AB18CA" w:rsidP="006B5F7C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AB18CA">
              <w:rPr>
                <w:rFonts w:ascii="Liberation Serif" w:hAnsi="Liberation Serif"/>
              </w:rPr>
              <w:t>14,0</w:t>
            </w:r>
          </w:p>
        </w:tc>
        <w:tc>
          <w:tcPr>
            <w:tcW w:w="709" w:type="dxa"/>
          </w:tcPr>
          <w:p w:rsidR="00AB18CA" w:rsidRPr="00AB18CA" w:rsidRDefault="00AB18CA" w:rsidP="00AB18CA">
            <w:pPr>
              <w:pStyle w:val="ConsPlusCell"/>
              <w:ind w:left="-217"/>
              <w:rPr>
                <w:rFonts w:ascii="Liberation Serif" w:hAnsi="Liberation Serif"/>
              </w:rPr>
            </w:pPr>
            <w:r w:rsidRPr="00AB18CA">
              <w:rPr>
                <w:rFonts w:ascii="Liberation Serif" w:hAnsi="Liberation Serif"/>
              </w:rPr>
              <w:t xml:space="preserve">   14,0</w:t>
            </w:r>
          </w:p>
        </w:tc>
        <w:tc>
          <w:tcPr>
            <w:tcW w:w="709" w:type="dxa"/>
          </w:tcPr>
          <w:p w:rsidR="00AB18CA" w:rsidRPr="00AB18CA" w:rsidRDefault="00AB18CA" w:rsidP="00AB18CA">
            <w:pPr>
              <w:pStyle w:val="ConsPlusCell"/>
              <w:ind w:left="-217"/>
              <w:rPr>
                <w:rFonts w:ascii="Liberation Serif" w:hAnsi="Liberation Serif"/>
              </w:rPr>
            </w:pPr>
            <w:r w:rsidRPr="00AB18CA">
              <w:rPr>
                <w:rFonts w:ascii="Liberation Serif" w:hAnsi="Liberation Serif"/>
              </w:rPr>
              <w:t xml:space="preserve">   14,0</w:t>
            </w:r>
          </w:p>
        </w:tc>
        <w:tc>
          <w:tcPr>
            <w:tcW w:w="1417" w:type="dxa"/>
          </w:tcPr>
          <w:p w:rsidR="00AB18CA" w:rsidRPr="00AB18CA" w:rsidRDefault="00AB18CA" w:rsidP="006B5F7C">
            <w:pPr>
              <w:pStyle w:val="ConsPlusCell"/>
              <w:rPr>
                <w:rFonts w:ascii="Liberation Serif" w:hAnsi="Liberation Serif"/>
              </w:rPr>
            </w:pPr>
            <w:r w:rsidRPr="00AB18CA">
              <w:rPr>
                <w:rFonts w:ascii="Liberation Serif" w:hAnsi="Liberation Serif"/>
              </w:rPr>
              <w:t xml:space="preserve">На основе данных ежегодного </w:t>
            </w:r>
            <w:r w:rsidRPr="00AB18CA">
              <w:rPr>
                <w:rFonts w:ascii="Liberation Serif" w:hAnsi="Liberation Serif"/>
              </w:rPr>
              <w:lastRenderedPageBreak/>
              <w:t>годового отчета об итогах деятельности учреждений спорта</w:t>
            </w:r>
          </w:p>
        </w:tc>
      </w:tr>
    </w:tbl>
    <w:p w:rsidR="00AB18CA" w:rsidRDefault="00AB18CA" w:rsidP="00161CFA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</w:p>
    <w:p w:rsidR="002A639D" w:rsidRPr="00161CFA" w:rsidRDefault="00AB18CA" w:rsidP="00161C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FA6C65">
        <w:rPr>
          <w:rFonts w:ascii="Liberation Serif" w:hAnsi="Liberation Serif" w:cs="Times New Roman"/>
          <w:sz w:val="28"/>
          <w:szCs w:val="28"/>
        </w:rPr>
        <w:t>) П</w:t>
      </w:r>
      <w:r w:rsidR="002A639D" w:rsidRPr="00161CFA">
        <w:rPr>
          <w:rFonts w:ascii="Liberation Serif" w:hAnsi="Liberation Serif" w:cs="Times New Roman"/>
          <w:sz w:val="28"/>
          <w:szCs w:val="28"/>
        </w:rPr>
        <w:t xml:space="preserve">риложение № 2  к </w:t>
      </w:r>
      <w:r w:rsidR="00161CFA" w:rsidRPr="00161CFA">
        <w:rPr>
          <w:rFonts w:ascii="Liberation Serif" w:hAnsi="Liberation Serif" w:cs="Times New Roman"/>
          <w:sz w:val="28"/>
          <w:szCs w:val="28"/>
        </w:rPr>
        <w:t>муниципальной п</w:t>
      </w:r>
      <w:r w:rsidR="002A639D" w:rsidRPr="00161CFA">
        <w:rPr>
          <w:rFonts w:ascii="Liberation Serif" w:hAnsi="Liberation Serif" w:cs="Times New Roman"/>
          <w:sz w:val="28"/>
          <w:szCs w:val="28"/>
        </w:rPr>
        <w:t xml:space="preserve">рограмме  «План мероприятий по выполнению муниципальной программы «Развитие физической культуры и спорта в </w:t>
      </w:r>
      <w:r w:rsidR="00BB7CC0" w:rsidRPr="00161CFA">
        <w:rPr>
          <w:rFonts w:ascii="Liberation Serif" w:hAnsi="Liberation Serif" w:cs="Times New Roman"/>
          <w:sz w:val="28"/>
          <w:szCs w:val="28"/>
        </w:rPr>
        <w:t xml:space="preserve">Каменск-Уральском городском округе </w:t>
      </w:r>
      <w:r w:rsidR="002A639D" w:rsidRPr="00161CFA">
        <w:rPr>
          <w:rFonts w:ascii="Liberation Serif" w:hAnsi="Liberation Serif" w:cs="Times New Roman"/>
          <w:sz w:val="28"/>
          <w:szCs w:val="28"/>
        </w:rPr>
        <w:t>на 2020-2026 годы»  изложить в новой  редакции согласно Приложению</w:t>
      </w:r>
      <w:r w:rsidR="00FA6C65">
        <w:rPr>
          <w:rFonts w:ascii="Liberation Serif" w:hAnsi="Liberation Serif" w:cs="Times New Roman"/>
          <w:sz w:val="28"/>
          <w:szCs w:val="28"/>
        </w:rPr>
        <w:t xml:space="preserve"> № 2</w:t>
      </w:r>
      <w:r w:rsidR="00726527" w:rsidRPr="00161CFA">
        <w:rPr>
          <w:rFonts w:ascii="Liberation Serif" w:hAnsi="Liberation Serif" w:cs="Times New Roman"/>
          <w:sz w:val="28"/>
          <w:szCs w:val="28"/>
        </w:rPr>
        <w:t xml:space="preserve"> к настоящему постановлению.</w:t>
      </w:r>
    </w:p>
    <w:p w:rsidR="001B1377" w:rsidRPr="00161CFA" w:rsidRDefault="001B1377" w:rsidP="00AE2EEE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61CFA">
        <w:rPr>
          <w:rFonts w:ascii="Liberation Serif" w:hAnsi="Liberation Serif"/>
          <w:sz w:val="28"/>
          <w:szCs w:val="28"/>
        </w:rPr>
        <w:t xml:space="preserve">         </w:t>
      </w:r>
      <w:r w:rsidR="00726527" w:rsidRPr="00161CFA">
        <w:rPr>
          <w:rFonts w:ascii="Liberation Serif" w:hAnsi="Liberation Serif"/>
          <w:sz w:val="28"/>
          <w:szCs w:val="28"/>
        </w:rPr>
        <w:t>2</w:t>
      </w:r>
      <w:r w:rsidRPr="00161CFA">
        <w:rPr>
          <w:rFonts w:ascii="Liberation Serif" w:hAnsi="Liberation Serif"/>
          <w:sz w:val="28"/>
          <w:szCs w:val="28"/>
        </w:rPr>
        <w:t>.</w:t>
      </w:r>
      <w:r w:rsidR="00FA6C65"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</w:t>
      </w:r>
      <w:r w:rsidRPr="00161CFA">
        <w:rPr>
          <w:rFonts w:ascii="Liberation Serif" w:hAnsi="Liberation Serif"/>
          <w:sz w:val="28"/>
          <w:szCs w:val="28"/>
        </w:rPr>
        <w:t xml:space="preserve">азместить на официальном сайте муниципального образования. </w:t>
      </w:r>
    </w:p>
    <w:p w:rsidR="001B1377" w:rsidRPr="00161CFA" w:rsidRDefault="00FA6C65" w:rsidP="00FA6C65">
      <w:pPr>
        <w:tabs>
          <w:tab w:val="left" w:pos="851"/>
        </w:tabs>
        <w:ind w:firstLine="567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3F11E1">
        <w:rPr>
          <w:rFonts w:ascii="Liberation Serif" w:hAnsi="Liberation Serif"/>
          <w:sz w:val="28"/>
          <w:szCs w:val="28"/>
        </w:rPr>
        <w:t>3</w:t>
      </w:r>
      <w:r w:rsidR="001B1377" w:rsidRPr="00161CFA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161CFA">
        <w:rPr>
          <w:rFonts w:ascii="Liberation Serif" w:hAnsi="Liberation Serif"/>
          <w:sz w:val="28"/>
          <w:szCs w:val="28"/>
        </w:rPr>
        <w:t>К</w:t>
      </w:r>
      <w:r w:rsidR="001B1377" w:rsidRPr="00161CFA">
        <w:rPr>
          <w:rFonts w:ascii="Liberation Serif" w:hAnsi="Liberation Serif"/>
          <w:sz w:val="28"/>
          <w:szCs w:val="28"/>
        </w:rPr>
        <w:t>онтроль за</w:t>
      </w:r>
      <w:proofErr w:type="gramEnd"/>
      <w:r w:rsidR="001B1377" w:rsidRPr="00161CFA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</w:t>
      </w:r>
      <w:r w:rsidR="001B1377" w:rsidRPr="00161CFA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CB49B0" w:rsidRPr="00161CFA" w:rsidRDefault="00CB49B0" w:rsidP="001B1377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1B1377" w:rsidRPr="00161CFA" w:rsidRDefault="001B1377" w:rsidP="001B137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05E6C" w:rsidRPr="0060709C" w:rsidRDefault="00605E6C" w:rsidP="00605E6C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 xml:space="preserve">Глава </w:t>
      </w:r>
      <w:r w:rsidRPr="0060709C">
        <w:rPr>
          <w:rFonts w:ascii="Liberation Serif" w:hAnsi="Liberation Serif"/>
          <w:sz w:val="28"/>
          <w:szCs w:val="28"/>
        </w:rPr>
        <w:tab/>
      </w:r>
      <w:r w:rsidRPr="0060709C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t xml:space="preserve">                                     </w:t>
      </w:r>
      <w:r w:rsidR="00FA6C65">
        <w:rPr>
          <w:rFonts w:ascii="Liberation Serif" w:hAnsi="Liberation Serif"/>
          <w:sz w:val="28"/>
          <w:szCs w:val="28"/>
        </w:rPr>
        <w:t xml:space="preserve">       </w:t>
      </w:r>
      <w:r>
        <w:rPr>
          <w:rFonts w:ascii="Liberation Serif" w:hAnsi="Liberation Serif"/>
          <w:sz w:val="28"/>
          <w:szCs w:val="28"/>
        </w:rPr>
        <w:t xml:space="preserve">   </w:t>
      </w:r>
      <w:r w:rsidRPr="0060709C">
        <w:rPr>
          <w:rFonts w:ascii="Liberation Serif" w:hAnsi="Liberation Serif"/>
          <w:sz w:val="28"/>
          <w:szCs w:val="28"/>
        </w:rPr>
        <w:t>А.</w:t>
      </w:r>
      <w:r>
        <w:rPr>
          <w:rFonts w:ascii="Liberation Serif" w:hAnsi="Liberation Serif"/>
          <w:sz w:val="28"/>
          <w:szCs w:val="28"/>
        </w:rPr>
        <w:t>А</w:t>
      </w:r>
      <w:r w:rsidRPr="0060709C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Герасимов</w:t>
      </w:r>
    </w:p>
    <w:p w:rsidR="00605E6C" w:rsidRPr="0060709C" w:rsidRDefault="00605E6C" w:rsidP="00605E6C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D6D4D" w:rsidRDefault="000D6D4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D6D4D" w:rsidRDefault="000D6D4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D6D4D" w:rsidRDefault="000D6D4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D6D4D" w:rsidRDefault="000D6D4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B11C0B" w:rsidRDefault="00B11C0B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85F20" w:rsidRPr="00885F20" w:rsidRDefault="00740EDE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 </w:t>
      </w:r>
      <w:r w:rsidR="00885F20" w:rsidRPr="00885F20">
        <w:rPr>
          <w:rFonts w:ascii="Liberation Serif" w:hAnsi="Liberation Serif"/>
          <w:sz w:val="28"/>
          <w:szCs w:val="28"/>
        </w:rPr>
        <w:t xml:space="preserve">Приложение № 1 </w:t>
      </w:r>
    </w:p>
    <w:p w:rsidR="00885F20" w:rsidRPr="00885F20" w:rsidRDefault="00885F20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lastRenderedPageBreak/>
        <w:t xml:space="preserve">к постановлению Администрации </w:t>
      </w:r>
    </w:p>
    <w:p w:rsidR="00885F20" w:rsidRPr="00885F20" w:rsidRDefault="00161CFA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="00885F20"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885F20" w:rsidRPr="00885F20">
        <w:rPr>
          <w:rFonts w:ascii="Liberation Serif" w:hAnsi="Liberation Serif"/>
          <w:sz w:val="28"/>
          <w:szCs w:val="28"/>
        </w:rPr>
        <w:t xml:space="preserve"> </w:t>
      </w:r>
    </w:p>
    <w:p w:rsidR="00885F20" w:rsidRPr="00885F20" w:rsidRDefault="00B11C0B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0A714B">
        <w:rPr>
          <w:rFonts w:ascii="Liberation Serif" w:hAnsi="Liberation Serif"/>
          <w:sz w:val="28"/>
          <w:szCs w:val="28"/>
        </w:rPr>
        <w:t>т 18.06.2021</w:t>
      </w:r>
      <w:r w:rsidR="00885F20" w:rsidRPr="00885F20">
        <w:rPr>
          <w:rFonts w:ascii="Liberation Serif" w:hAnsi="Liberation Serif"/>
          <w:sz w:val="28"/>
          <w:szCs w:val="28"/>
        </w:rPr>
        <w:t xml:space="preserve"> №</w:t>
      </w:r>
      <w:r w:rsidR="000A714B">
        <w:rPr>
          <w:rFonts w:ascii="Liberation Serif" w:hAnsi="Liberation Serif"/>
          <w:sz w:val="28"/>
          <w:szCs w:val="28"/>
        </w:rPr>
        <w:t xml:space="preserve">   510</w:t>
      </w:r>
      <w:r w:rsidR="00885F20" w:rsidRPr="00885F20">
        <w:rPr>
          <w:rFonts w:ascii="Liberation Serif" w:hAnsi="Liberation Serif"/>
          <w:sz w:val="28"/>
          <w:szCs w:val="28"/>
        </w:rPr>
        <w:t xml:space="preserve">                                                                  </w:t>
      </w:r>
    </w:p>
    <w:p w:rsidR="00885F20" w:rsidRDefault="00885F20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  <w:r>
        <w:t xml:space="preserve">  </w:t>
      </w:r>
    </w:p>
    <w:p w:rsidR="00885F20" w:rsidRDefault="00885F20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885F20" w:rsidRPr="00C71A22" w:rsidTr="0065512B">
        <w:trPr>
          <w:tblCellSpacing w:w="5" w:type="nil"/>
        </w:trPr>
        <w:tc>
          <w:tcPr>
            <w:tcW w:w="4536" w:type="dxa"/>
          </w:tcPr>
          <w:p w:rsidR="00885F20" w:rsidRDefault="00885F20" w:rsidP="0065512B">
            <w:pPr>
              <w:pStyle w:val="ConsPlusCell"/>
            </w:pPr>
            <w:r w:rsidRPr="00A738C7">
              <w:t>Объемы финансирования муниципальной программы</w:t>
            </w:r>
            <w:r>
              <w:t xml:space="preserve">, </w:t>
            </w:r>
          </w:p>
          <w:p w:rsidR="00885F20" w:rsidRPr="00A738C7" w:rsidRDefault="00885F20" w:rsidP="0065512B">
            <w:pPr>
              <w:pStyle w:val="ConsPlusCell"/>
            </w:pPr>
            <w:r>
              <w:t>тыс. руб.</w:t>
            </w:r>
            <w:r w:rsidRPr="00A738C7">
              <w:t xml:space="preserve">   </w:t>
            </w:r>
          </w:p>
        </w:tc>
        <w:tc>
          <w:tcPr>
            <w:tcW w:w="5670" w:type="dxa"/>
          </w:tcPr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ВСЕГО: </w:t>
            </w:r>
            <w:r w:rsidR="00830925">
              <w:t>2 393 880,83</w:t>
            </w:r>
            <w:r>
              <w:t xml:space="preserve"> 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в том числе:</w:t>
            </w:r>
          </w:p>
          <w:p w:rsidR="00885F20" w:rsidRPr="00234771" w:rsidRDefault="00A85D75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2020 г. – 443 951,20</w:t>
            </w:r>
            <w:r w:rsidR="00885F20">
              <w:rPr>
                <w:color w:val="000000"/>
              </w:rPr>
              <w:t xml:space="preserve"> 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 г. – 3</w:t>
            </w:r>
            <w:r w:rsidR="00830925">
              <w:rPr>
                <w:color w:val="000000"/>
              </w:rPr>
              <w:t>68 659,60</w:t>
            </w:r>
            <w:r>
              <w:t xml:space="preserve">  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</w:t>
            </w:r>
            <w:r w:rsidR="00B00453">
              <w:t>92 177,60</w:t>
            </w:r>
            <w:r>
              <w:t xml:space="preserve">  </w:t>
            </w:r>
          </w:p>
          <w:p w:rsidR="00885F20" w:rsidRPr="00234771" w:rsidRDefault="008F4E28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2023 г. – 351 059,50</w:t>
            </w:r>
            <w:r w:rsidR="00A85D75">
              <w:rPr>
                <w:color w:val="000000"/>
              </w:rPr>
              <w:t xml:space="preserve"> 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2024 г. – 379 344,31</w:t>
            </w:r>
            <w:r w:rsidRPr="00234771">
              <w:rPr>
                <w:color w:val="000000"/>
              </w:rPr>
              <w:t xml:space="preserve"> 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2025 г.-  379 344,31</w:t>
            </w:r>
            <w:r w:rsidRPr="0023477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2026 г. -  379 344,31</w:t>
            </w:r>
            <w:r w:rsidRPr="00234771">
              <w:rPr>
                <w:color w:val="000000"/>
              </w:rPr>
              <w:t xml:space="preserve"> </w:t>
            </w:r>
          </w:p>
          <w:p w:rsidR="00885F20" w:rsidRDefault="00885F20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 w:rsidRPr="00234771">
              <w:rPr>
                <w:color w:val="000000"/>
              </w:rPr>
              <w:t>из них:</w:t>
            </w:r>
            <w:r>
              <w:rPr>
                <w:color w:val="000000"/>
              </w:rPr>
              <w:tab/>
            </w:r>
          </w:p>
          <w:p w:rsidR="00885F20" w:rsidRDefault="00A85D75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областн</w:t>
            </w:r>
            <w:r w:rsidR="00830925">
              <w:rPr>
                <w:color w:val="000000"/>
              </w:rPr>
              <w:t>ой бюджет – 7 535,90</w:t>
            </w:r>
            <w:r>
              <w:rPr>
                <w:color w:val="000000"/>
              </w:rPr>
              <w:t xml:space="preserve"> </w:t>
            </w:r>
          </w:p>
          <w:p w:rsidR="00885F20" w:rsidRDefault="00885F20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</w:p>
          <w:p w:rsidR="00885F20" w:rsidRDefault="00A85D75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2020 г. – 357,60</w:t>
            </w:r>
            <w:r w:rsidR="00885F20">
              <w:rPr>
                <w:color w:val="000000"/>
              </w:rPr>
              <w:t xml:space="preserve"> </w:t>
            </w:r>
          </w:p>
          <w:p w:rsidR="00B00453" w:rsidRDefault="00B00453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2021 г.-</w:t>
            </w:r>
            <w:r w:rsidR="00830925">
              <w:rPr>
                <w:color w:val="000000"/>
              </w:rPr>
              <w:t xml:space="preserve"> 7 178,30</w:t>
            </w:r>
            <w:r w:rsidR="000D6D4D">
              <w:rPr>
                <w:color w:val="000000"/>
              </w:rPr>
              <w:t xml:space="preserve"> 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местный</w:t>
            </w:r>
            <w:r>
              <w:rPr>
                <w:color w:val="000000"/>
              </w:rPr>
              <w:t xml:space="preserve"> бюджет – </w:t>
            </w:r>
            <w:r w:rsidR="00830925">
              <w:t>2 381 371,43</w:t>
            </w:r>
            <w:r>
              <w:t xml:space="preserve"> 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в том числе:</w:t>
            </w:r>
          </w:p>
          <w:p w:rsidR="00885F20" w:rsidRPr="00234771" w:rsidRDefault="00A85D75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2020 г. – 442 883,10</w:t>
            </w:r>
            <w:r w:rsidR="00885F20">
              <w:rPr>
                <w:color w:val="000000"/>
              </w:rPr>
              <w:t xml:space="preserve"> 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234771">
              <w:rPr>
                <w:color w:val="000000"/>
              </w:rPr>
              <w:t xml:space="preserve"> г. – </w:t>
            </w:r>
            <w:r w:rsidR="00830925">
              <w:t>360 770,80</w:t>
            </w:r>
            <w:r w:rsidR="00A85D75">
              <w:t xml:space="preserve"> 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</w:t>
            </w:r>
            <w:r w:rsidR="000D6D4D">
              <w:t xml:space="preserve">91 467,10 </w:t>
            </w:r>
          </w:p>
          <w:p w:rsidR="00885F20" w:rsidRPr="00234771" w:rsidRDefault="008F4E28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2023 г. – 350 349,00</w:t>
            </w:r>
            <w:r w:rsidR="00885F20" w:rsidRPr="00234771">
              <w:rPr>
                <w:color w:val="000000"/>
              </w:rPr>
              <w:t xml:space="preserve"> </w:t>
            </w:r>
          </w:p>
          <w:p w:rsidR="00885F20" w:rsidRPr="004F14A4" w:rsidRDefault="00885F20" w:rsidP="0065512B">
            <w:pPr>
              <w:pStyle w:val="ConsPlusCell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2024 г. – 378 633,81 </w:t>
            </w:r>
            <w:r w:rsidRPr="00234771">
              <w:rPr>
                <w:color w:val="000000"/>
              </w:rPr>
              <w:t xml:space="preserve"> 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2025 г.-   378 633,81 </w:t>
            </w:r>
            <w:r w:rsidRPr="00234771">
              <w:rPr>
                <w:color w:val="000000"/>
              </w:rPr>
              <w:t xml:space="preserve"> 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2026 г. -  378 633,81 </w:t>
            </w:r>
            <w:r w:rsidRPr="00234771">
              <w:rPr>
                <w:color w:val="000000"/>
              </w:rPr>
              <w:t xml:space="preserve"> 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внебюджетные источники – 4 973,50</w:t>
            </w:r>
            <w:r w:rsidR="00051647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в том числе: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2020 г. – 710,50 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234771">
              <w:rPr>
                <w:color w:val="000000"/>
              </w:rPr>
              <w:t xml:space="preserve"> г. – </w:t>
            </w:r>
            <w:r>
              <w:rPr>
                <w:color w:val="000000"/>
              </w:rPr>
              <w:t xml:space="preserve">710,50 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710,50 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2023 г. – 710,50 </w:t>
            </w:r>
          </w:p>
          <w:p w:rsidR="00885F20" w:rsidRPr="004F14A4" w:rsidRDefault="00885F20" w:rsidP="0065512B">
            <w:pPr>
              <w:pStyle w:val="ConsPlusCell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2024 г. – 710,50 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2025 г.-   710,50 </w:t>
            </w:r>
          </w:p>
          <w:p w:rsidR="00885F20" w:rsidRPr="00234771" w:rsidRDefault="00885F20" w:rsidP="00051647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2026 г. -  710,50 </w:t>
            </w:r>
          </w:p>
        </w:tc>
      </w:tr>
    </w:tbl>
    <w:p w:rsidR="00885F20" w:rsidRDefault="00885F20" w:rsidP="00885F20">
      <w:pPr>
        <w:spacing w:before="500"/>
        <w:jc w:val="center"/>
        <w:rPr>
          <w:b/>
          <w:i/>
        </w:rPr>
      </w:pPr>
    </w:p>
    <w:p w:rsidR="00885F20" w:rsidRDefault="00885F20" w:rsidP="00885F20">
      <w:pPr>
        <w:spacing w:before="500"/>
        <w:jc w:val="center"/>
        <w:rPr>
          <w:b/>
          <w:i/>
        </w:rPr>
      </w:pPr>
    </w:p>
    <w:p w:rsidR="001B1377" w:rsidRPr="00740EDE" w:rsidRDefault="001B1377" w:rsidP="00885F20">
      <w:pPr>
        <w:widowControl w:val="0"/>
        <w:tabs>
          <w:tab w:val="left" w:pos="3654"/>
        </w:tabs>
        <w:autoSpaceDE w:val="0"/>
        <w:autoSpaceDN w:val="0"/>
        <w:adjustRightInd w:val="0"/>
        <w:ind w:firstLine="5103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  <w:sectPr w:rsidR="001B1377" w:rsidRPr="00740EDE" w:rsidSect="00977886">
          <w:headerReference w:type="even" r:id="rId9"/>
          <w:headerReference w:type="default" r:id="rId10"/>
          <w:headerReference w:type="first" r:id="rId11"/>
          <w:pgSz w:w="11906" w:h="16838" w:code="9"/>
          <w:pgMar w:top="1021" w:right="424" w:bottom="1021" w:left="1361" w:header="720" w:footer="442" w:gutter="0"/>
          <w:cols w:space="720"/>
          <w:titlePg/>
          <w:docGrid w:linePitch="381"/>
        </w:sectPr>
      </w:pPr>
    </w:p>
    <w:p w:rsidR="006218EF" w:rsidRPr="00002D25" w:rsidRDefault="00FA6C65" w:rsidP="006218EF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Приложение № 2</w:t>
      </w:r>
    </w:p>
    <w:p w:rsidR="006218EF" w:rsidRPr="00002D25" w:rsidRDefault="006218EF" w:rsidP="006218EF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 постановлению Администрации </w:t>
      </w:r>
    </w:p>
    <w:p w:rsidR="006218EF" w:rsidRPr="00002D25" w:rsidRDefault="006218EF" w:rsidP="006218EF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002D25">
        <w:rPr>
          <w:rFonts w:ascii="Liberation Serif" w:hAnsi="Liberation Serif"/>
          <w:sz w:val="28"/>
          <w:szCs w:val="28"/>
        </w:rPr>
        <w:t xml:space="preserve"> 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0A714B">
        <w:rPr>
          <w:rFonts w:ascii="Liberation Serif" w:hAnsi="Liberation Serif"/>
          <w:sz w:val="28"/>
          <w:szCs w:val="28"/>
        </w:rPr>
        <w:t xml:space="preserve">  18.06.2021 № 510</w:t>
      </w:r>
      <w:r w:rsidRPr="00002D25">
        <w:rPr>
          <w:rFonts w:ascii="Liberation Serif" w:hAnsi="Liberation Serif"/>
          <w:sz w:val="28"/>
          <w:szCs w:val="28"/>
        </w:rPr>
        <w:t xml:space="preserve">                                                          </w:t>
      </w:r>
    </w:p>
    <w:p w:rsidR="00740EDE" w:rsidRDefault="00740EDE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740EDE" w:rsidRDefault="006218EF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1B1377" w:rsidRPr="00740EDE">
        <w:rPr>
          <w:rFonts w:ascii="Liberation Serif" w:hAnsi="Liberation Serif"/>
          <w:sz w:val="28"/>
          <w:szCs w:val="28"/>
        </w:rPr>
        <w:t>Приложение № 2</w:t>
      </w:r>
    </w:p>
    <w:p w:rsidR="001B1377" w:rsidRPr="00740EDE" w:rsidRDefault="006218EF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1B1377" w:rsidRPr="00740EDE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1B1377" w:rsidRPr="00740EDE" w:rsidRDefault="006218EF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1B1377" w:rsidRPr="00740EDE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1B1377" w:rsidRPr="00740EDE" w:rsidRDefault="001B1377" w:rsidP="006218EF">
      <w:pPr>
        <w:widowControl w:val="0"/>
        <w:tabs>
          <w:tab w:val="left" w:pos="9639"/>
        </w:tabs>
        <w:autoSpaceDE w:val="0"/>
        <w:autoSpaceDN w:val="0"/>
        <w:adjustRightInd w:val="0"/>
        <w:ind w:left="10065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и спорта в Каменск-Уральском городском </w:t>
      </w:r>
      <w:r w:rsidR="006218EF">
        <w:rPr>
          <w:rFonts w:ascii="Liberation Serif" w:hAnsi="Liberation Serif"/>
          <w:sz w:val="28"/>
          <w:szCs w:val="28"/>
        </w:rPr>
        <w:t xml:space="preserve"> </w:t>
      </w:r>
      <w:r w:rsidRPr="00740EDE">
        <w:rPr>
          <w:rFonts w:ascii="Liberation Serif" w:hAnsi="Liberation Serif"/>
          <w:sz w:val="28"/>
          <w:szCs w:val="28"/>
        </w:rPr>
        <w:t>округе</w:t>
      </w:r>
      <w:r w:rsidR="00740EDE">
        <w:rPr>
          <w:rFonts w:ascii="Liberation Serif" w:hAnsi="Liberation Serif"/>
          <w:sz w:val="28"/>
          <w:szCs w:val="28"/>
        </w:rPr>
        <w:t xml:space="preserve"> </w:t>
      </w:r>
      <w:r w:rsidRPr="00740EDE">
        <w:rPr>
          <w:rFonts w:ascii="Liberation Serif" w:hAnsi="Liberation Serif"/>
          <w:sz w:val="28"/>
          <w:szCs w:val="28"/>
        </w:rPr>
        <w:t xml:space="preserve"> на 2020-2026 годы»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ПЛАН МЕРОПРИЯТИЙ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по выполнению муниципальной программы</w:t>
      </w:r>
    </w:p>
    <w:p w:rsidR="001B1377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AB18CA" w:rsidRPr="00740EDE" w:rsidRDefault="00AB18CA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15038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1"/>
        <w:gridCol w:w="3402"/>
        <w:gridCol w:w="1276"/>
        <w:gridCol w:w="1134"/>
        <w:gridCol w:w="1134"/>
        <w:gridCol w:w="1134"/>
        <w:gridCol w:w="1134"/>
        <w:gridCol w:w="1134"/>
        <w:gridCol w:w="1134"/>
        <w:gridCol w:w="1276"/>
        <w:gridCol w:w="1559"/>
      </w:tblGrid>
      <w:tr w:rsidR="004B525F" w:rsidRPr="00B36C7E" w:rsidTr="00AB18CA">
        <w:trPr>
          <w:trHeight w:val="645"/>
        </w:trPr>
        <w:tc>
          <w:tcPr>
            <w:tcW w:w="721" w:type="dxa"/>
            <w:vMerge w:val="restart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№ строки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356" w:type="dxa"/>
            <w:gridSpan w:val="8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Объем финансирования, тыс. рублей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36C7E">
              <w:rPr>
                <w:rFonts w:ascii="Liberation Serif" w:hAnsi="Liberation Serif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4B525F" w:rsidRPr="00B36C7E" w:rsidTr="00AB18CA">
        <w:trPr>
          <w:trHeight w:val="230"/>
        </w:trPr>
        <w:tc>
          <w:tcPr>
            <w:tcW w:w="721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всего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2020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 xml:space="preserve">2022 год 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2023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2024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2025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2026 год</w:t>
            </w:r>
          </w:p>
        </w:tc>
        <w:tc>
          <w:tcPr>
            <w:tcW w:w="1559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4B525F" w:rsidRPr="00B36C7E" w:rsidTr="00AB18CA">
        <w:trPr>
          <w:trHeight w:val="230"/>
        </w:trPr>
        <w:tc>
          <w:tcPr>
            <w:tcW w:w="721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B36C7E">
              <w:rPr>
                <w:rFonts w:ascii="Liberation Serif" w:hAnsi="Liberation Serif"/>
                <w:b/>
                <w:bCs/>
              </w:rPr>
              <w:t>1</w:t>
            </w: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B36C7E">
              <w:rPr>
                <w:rFonts w:ascii="Liberation Serif" w:hAnsi="Liberation Serif"/>
                <w:b/>
                <w:bCs/>
              </w:rPr>
              <w:t>2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B36C7E">
              <w:rPr>
                <w:rFonts w:ascii="Liberation Serif" w:hAnsi="Liberation Serif"/>
                <w:b/>
                <w:bCs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B36C7E">
              <w:rPr>
                <w:rFonts w:ascii="Liberation Serif" w:hAnsi="Liberation Serif"/>
                <w:b/>
                <w:bCs/>
              </w:rPr>
              <w:t>4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B36C7E">
              <w:rPr>
                <w:rFonts w:ascii="Liberation Serif" w:hAnsi="Liberation Serif"/>
                <w:b/>
                <w:bCs/>
              </w:rPr>
              <w:t>5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B36C7E">
              <w:rPr>
                <w:rFonts w:ascii="Liberation Serif" w:hAnsi="Liberation Serif"/>
                <w:b/>
                <w:bCs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B36C7E">
              <w:rPr>
                <w:rFonts w:ascii="Liberation Serif" w:hAnsi="Liberation Serif"/>
                <w:b/>
                <w:bCs/>
              </w:rPr>
              <w:t>7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B36C7E">
              <w:rPr>
                <w:rFonts w:ascii="Liberation Serif" w:hAnsi="Liberation Serif"/>
                <w:b/>
                <w:bCs/>
              </w:rPr>
              <w:t>8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B36C7E">
              <w:rPr>
                <w:rFonts w:ascii="Liberation Serif" w:hAnsi="Liberation Serif"/>
                <w:b/>
                <w:bCs/>
              </w:rPr>
              <w:t>9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B36C7E">
              <w:rPr>
                <w:rFonts w:ascii="Liberation Serif" w:hAnsi="Liberation Serif"/>
                <w:b/>
                <w:bCs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B36C7E">
              <w:rPr>
                <w:rFonts w:ascii="Liberation Serif" w:hAnsi="Liberation Serif"/>
                <w:b/>
                <w:bCs/>
              </w:rPr>
              <w:t>11</w:t>
            </w:r>
          </w:p>
        </w:tc>
      </w:tr>
      <w:tr w:rsidR="004B525F" w:rsidRPr="00B36C7E" w:rsidTr="00AB18CA">
        <w:trPr>
          <w:trHeight w:val="550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AB18C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муниципальной программе, в том числе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2 393 880,83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443951,20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368659,60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92177,60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351059,50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379344,31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379344,31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379344,31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237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1" w:firstLine="2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2 381 371,43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442 883,10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360 770,80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91 467,10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350 349,00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378 633,81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378 633,81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378 633,81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1" w:firstLine="2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7 535,90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357,60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7 178,30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349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1" w:firstLine="2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4 973,50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ind w:left="36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317" w:type="dxa"/>
            <w:gridSpan w:val="10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B36C7E">
              <w:rPr>
                <w:rFonts w:ascii="Liberation Serif" w:hAnsi="Liberation Serif"/>
                <w:b/>
                <w:bCs/>
              </w:rPr>
              <w:t>Прочие нужды</w:t>
            </w:r>
          </w:p>
        </w:tc>
      </w:tr>
      <w:tr w:rsidR="004B525F" w:rsidRPr="00B36C7E" w:rsidTr="00AB18CA">
        <w:trPr>
          <w:trHeight w:val="56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прочим нуждам, </w:t>
            </w:r>
          </w:p>
          <w:p w:rsidR="004B525F" w:rsidRPr="00B36C7E" w:rsidRDefault="004B525F" w:rsidP="004B52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2 307 201,83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393 951,20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331 980,60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92 177,60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351 059,50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379 344,31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379 344,31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379 344,31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2 294 692,43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392 883,10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324 091,80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91 467,10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350 349,00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378 633,81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378 633,81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378 633,81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7 535,90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357,60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7 178,30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312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4 973,50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1960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1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1 424 363,38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186 725,00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163 864,80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53 064,90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215 515,10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268 397,86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268 397,86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268 397,86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12,13,14</w:t>
            </w:r>
          </w:p>
        </w:tc>
      </w:tr>
      <w:tr w:rsidR="004B525F" w:rsidRPr="00B36C7E" w:rsidTr="00AB18CA">
        <w:trPr>
          <w:trHeight w:val="273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1 424 363,38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186 725,00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163 864,80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53 064,90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215 515,10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268 397,86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268 397,86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268 397,86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2261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2</w:t>
            </w:r>
            <w:r w:rsidR="00AB18CA"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408,90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308,90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12,13,14</w:t>
            </w:r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192,70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92,70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216,20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216,20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1864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AB18C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2.1</w:t>
            </w:r>
            <w:r w:rsidR="00AB18CA"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AB18CA" w:rsidRPr="00B36C7E">
              <w:rPr>
                <w:rFonts w:ascii="Liberation Serif" w:hAnsi="Liberation Serif"/>
                <w:bCs/>
                <w:sz w:val="24"/>
                <w:szCs w:val="24"/>
              </w:rPr>
              <w:t>Г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 xml:space="preserve">осударственная поддержка спортивных организаций, осуществляющих подготовку спортивного резерва для спортивных сборных команд Российской Федерации 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650,00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650,00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12,13,14</w:t>
            </w:r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195,00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195,00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455,00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455,00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1132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="2"/>
              <w:rPr>
                <w:rFonts w:ascii="Liberation Serif" w:hAnsi="Liberation Serif"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3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>. Создание спортивной площадки для одного или нескольких видов спорта  («</w:t>
            </w:r>
            <w:proofErr w:type="spellStart"/>
            <w:r w:rsidRPr="00B36C7E">
              <w:rPr>
                <w:rFonts w:ascii="Liberation Serif" w:hAnsi="Liberation Serif"/>
                <w:sz w:val="24"/>
                <w:szCs w:val="24"/>
              </w:rPr>
              <w:t>Богатырек</w:t>
            </w:r>
            <w:proofErr w:type="spellEnd"/>
            <w:r w:rsidRPr="00B36C7E">
              <w:rPr>
                <w:rFonts w:ascii="Liberation Serif" w:hAnsi="Liberation Serif"/>
                <w:sz w:val="24"/>
                <w:szCs w:val="24"/>
              </w:rPr>
              <w:t>»)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137 750,80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121 292,30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16 458,50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1,2,3,4,15</w:t>
            </w:r>
          </w:p>
        </w:tc>
      </w:tr>
      <w:tr w:rsidR="004B525F" w:rsidRPr="00B36C7E" w:rsidTr="00AB18CA">
        <w:trPr>
          <w:trHeight w:val="360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137 750,80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121 292,30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16 458,50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849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="2"/>
              <w:rPr>
                <w:rFonts w:ascii="Liberation Serif" w:hAnsi="Liberation Serif"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3.1</w:t>
            </w:r>
            <w:r w:rsidR="00AB18CA"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>Устан</w:t>
            </w:r>
            <w:r w:rsidR="00AB18CA" w:rsidRPr="00B36C7E">
              <w:rPr>
                <w:rFonts w:ascii="Liberation Serif" w:hAnsi="Liberation Serif"/>
                <w:sz w:val="24"/>
                <w:szCs w:val="24"/>
              </w:rPr>
              <w:t>овка малой архитектурной формы «Арка «Урал - Сибирь»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293,00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293,00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1.2,3,4</w:t>
            </w:r>
          </w:p>
        </w:tc>
      </w:tr>
      <w:tr w:rsidR="004B525F" w:rsidRPr="00B36C7E" w:rsidTr="00AB18CA">
        <w:trPr>
          <w:trHeight w:val="360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293,00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293,00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1873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AB18CA">
            <w:pPr>
              <w:ind w:firstLine="2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3.2</w:t>
            </w:r>
            <w:r w:rsidR="00AB18CA"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>Развитие объектов, предназначенных для организации досуга ж</w:t>
            </w:r>
            <w:r w:rsidR="00AB18CA" w:rsidRPr="00B36C7E">
              <w:rPr>
                <w:rFonts w:ascii="Liberation Serif" w:hAnsi="Liberation Serif"/>
                <w:sz w:val="24"/>
                <w:szCs w:val="24"/>
              </w:rPr>
              <w:t>ителей муниципальных образований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B18CA" w:rsidRPr="00B36C7E">
              <w:rPr>
                <w:rFonts w:ascii="Liberation Serif" w:hAnsi="Liberation Serif"/>
                <w:sz w:val="24"/>
                <w:szCs w:val="24"/>
              </w:rPr>
              <w:t>р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 xml:space="preserve">асположенных на территории Свердловской области 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2 927,70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2 927,70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 xml:space="preserve">1,2,3,4 </w:t>
            </w:r>
          </w:p>
        </w:tc>
      </w:tr>
      <w:tr w:rsidR="004B525F" w:rsidRPr="00B36C7E" w:rsidTr="00AB18CA">
        <w:trPr>
          <w:trHeight w:val="369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292,80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292,80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360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2 634,90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2 634,90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131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4. 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577 648,25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66 877,30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119 416,80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19 740,40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110 509,80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87 034,65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87 034,65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87 034,65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5,6,7,8,15</w:t>
            </w:r>
          </w:p>
        </w:tc>
      </w:tr>
      <w:tr w:rsidR="004B525F" w:rsidRPr="00B36C7E" w:rsidTr="00AB18CA">
        <w:trPr>
          <w:trHeight w:val="300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572 674,75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66 166,80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118 706,30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19 029,90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109 799,30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86 324,15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86 324,15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86 324,15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383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4 973,50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710,50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849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5. 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>Организация отдыха детей в каникулярное время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24 552,23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9 320,80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5 242,60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3 329,61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3 329,61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3 329,61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11</w:t>
            </w:r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20 594,23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5 362,80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5 242,60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3 329,61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3 329,61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3 329,61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3 958,00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3 958,00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1663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6. 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 xml:space="preserve">Мероприятия по поэтапному внедрению и реализации Всероссийского </w:t>
            </w:r>
            <w:proofErr w:type="spellStart"/>
            <w:proofErr w:type="gramStart"/>
            <w:r w:rsidRPr="00B36C7E">
              <w:rPr>
                <w:rFonts w:ascii="Liberation Serif" w:hAnsi="Liberation Serif"/>
                <w:sz w:val="24"/>
                <w:szCs w:val="24"/>
              </w:rPr>
              <w:t>физкультурно</w:t>
            </w:r>
            <w:proofErr w:type="spellEnd"/>
            <w:r w:rsidR="00AB18CA" w:rsidRPr="00B36C7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>- спортивного</w:t>
            </w:r>
            <w:proofErr w:type="gramEnd"/>
            <w:r w:rsidRPr="00B36C7E">
              <w:rPr>
                <w:rFonts w:ascii="Liberation Serif" w:hAnsi="Liberation Serif"/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919,90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164,40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301,50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227,00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227,00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9</w:t>
            </w:r>
          </w:p>
        </w:tc>
      </w:tr>
      <w:tr w:rsidR="004B525F" w:rsidRPr="00B36C7E" w:rsidTr="00AB18CA">
        <w:trPr>
          <w:trHeight w:val="300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789,50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164,40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171,10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227,00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227,00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300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130,40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130,40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1912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6.1</w:t>
            </w:r>
            <w:r w:rsidR="00AB18CA"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>Мероприятия</w:t>
            </w: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 xml:space="preserve">по поэтапному внедрению и реализации Всероссийского </w:t>
            </w:r>
            <w:proofErr w:type="spellStart"/>
            <w:proofErr w:type="gramStart"/>
            <w:r w:rsidRPr="00B36C7E">
              <w:rPr>
                <w:rFonts w:ascii="Liberation Serif" w:hAnsi="Liberation Serif"/>
                <w:sz w:val="24"/>
                <w:szCs w:val="24"/>
              </w:rPr>
              <w:t>физкультурно</w:t>
            </w:r>
            <w:proofErr w:type="spellEnd"/>
            <w:r w:rsidR="00B36C7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B36C7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>спортивного</w:t>
            </w:r>
            <w:proofErr w:type="gramEnd"/>
            <w:r w:rsidRPr="00B36C7E">
              <w:rPr>
                <w:rFonts w:ascii="Liberation Serif" w:hAnsi="Liberation Serif"/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257,90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202,00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55,90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9</w:t>
            </w:r>
          </w:p>
        </w:tc>
      </w:tr>
      <w:tr w:rsidR="004B525F" w:rsidRPr="00B36C7E" w:rsidTr="00AB18CA">
        <w:trPr>
          <w:trHeight w:val="338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 xml:space="preserve">       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116,50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60,60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55,90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300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141,40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141,40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4B525F">
        <w:trPr>
          <w:trHeight w:val="300"/>
        </w:trPr>
        <w:tc>
          <w:tcPr>
            <w:tcW w:w="15038" w:type="dxa"/>
            <w:gridSpan w:val="11"/>
            <w:shd w:val="clear" w:color="auto" w:fill="auto"/>
            <w:hideMark/>
          </w:tcPr>
          <w:p w:rsidR="004B525F" w:rsidRPr="00B36C7E" w:rsidRDefault="004B525F" w:rsidP="00AB18CA">
            <w:pPr>
              <w:jc w:val="center"/>
              <w:rPr>
                <w:rFonts w:ascii="Liberation Serif" w:hAnsi="Liberation Serif"/>
                <w:b/>
                <w:bCs/>
              </w:rPr>
            </w:pPr>
            <w:proofErr w:type="spellStart"/>
            <w:r w:rsidRPr="00B36C7E">
              <w:rPr>
                <w:rFonts w:ascii="Liberation Serif" w:hAnsi="Liberation Serif"/>
                <w:b/>
                <w:bCs/>
              </w:rPr>
              <w:t>Общепрограммные</w:t>
            </w:r>
            <w:proofErr w:type="spellEnd"/>
            <w:r w:rsidRPr="00B36C7E">
              <w:rPr>
                <w:rFonts w:ascii="Liberation Serif" w:hAnsi="Liberation Serif"/>
                <w:b/>
                <w:bCs/>
              </w:rPr>
              <w:t xml:space="preserve"> расходы</w:t>
            </w:r>
          </w:p>
        </w:tc>
      </w:tr>
      <w:tr w:rsidR="004B525F" w:rsidRPr="00B36C7E" w:rsidTr="00AB18CA">
        <w:trPr>
          <w:trHeight w:val="564"/>
        </w:trPr>
        <w:tc>
          <w:tcPr>
            <w:tcW w:w="721" w:type="dxa"/>
            <w:shd w:val="clear" w:color="auto" w:fill="auto"/>
            <w:noWrap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sz w:val="24"/>
                <w:szCs w:val="24"/>
              </w:rPr>
              <w:t xml:space="preserve">Всего по </w:t>
            </w:r>
            <w:proofErr w:type="spellStart"/>
            <w:r w:rsidRPr="00B36C7E">
              <w:rPr>
                <w:rFonts w:ascii="Liberation Serif" w:hAnsi="Liberation Serif"/>
                <w:sz w:val="24"/>
                <w:szCs w:val="24"/>
              </w:rPr>
              <w:t>общепрограммным</w:t>
            </w:r>
            <w:proofErr w:type="spellEnd"/>
            <w:r w:rsidRPr="00B36C7E">
              <w:rPr>
                <w:rFonts w:ascii="Liberation Serif" w:hAnsi="Liberation Serif"/>
                <w:sz w:val="24"/>
                <w:szCs w:val="24"/>
              </w:rPr>
              <w:t xml:space="preserve"> расходам, в том числе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137 429,77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18 381,30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18 691,60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19 095,30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19 515,00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20 582,19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20 582,19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20 582,19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noWrap/>
            <w:vAlign w:val="bottom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137 429,77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18 381,30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18 691,60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19 095,30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19 515,00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20 582,19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20 582,19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20 582,19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2226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7. 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85 391,44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11 577,60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11 491,60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11 895,30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12 315,00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12 703,98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12 703,98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12 703,98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16</w:t>
            </w:r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85 391,44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11 577,60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11 491,60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11 895,30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12 315,00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12 703,98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12 703,98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12 703,98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1130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8. 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52 038,33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6 803,70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7 878,21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7 878,21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7 878,21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17,18</w:t>
            </w:r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52 038,33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6 803,70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7 878,21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7 878,21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7 878,21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 </w:t>
            </w:r>
          </w:p>
        </w:tc>
        <w:tc>
          <w:tcPr>
            <w:tcW w:w="12758" w:type="dxa"/>
            <w:gridSpan w:val="9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B36C7E">
              <w:rPr>
                <w:rFonts w:ascii="Liberation Serif" w:hAnsi="Liberation Serif"/>
                <w:b/>
                <w:bCs/>
              </w:rPr>
              <w:t xml:space="preserve">Капитальные вложения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 </w:t>
            </w:r>
          </w:p>
        </w:tc>
      </w:tr>
      <w:tr w:rsidR="004B525F" w:rsidRPr="00B36C7E" w:rsidTr="00AB18CA">
        <w:trPr>
          <w:trHeight w:val="574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86 679,00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86 679,00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4B525F" w:rsidRPr="00B36C7E" w:rsidTr="00AB18CA">
        <w:trPr>
          <w:trHeight w:val="958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36C7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9. </w:t>
            </w:r>
            <w:r w:rsidRPr="00B36C7E">
              <w:rPr>
                <w:rFonts w:ascii="Liberation Serif" w:hAnsi="Liberation Serif"/>
                <w:sz w:val="24"/>
                <w:szCs w:val="24"/>
              </w:rPr>
              <w:t xml:space="preserve">Реконструкция лыжно-лодочной базы "Металлист" (Центр гребного спорта) 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86 679,00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1,2,3,4,15</w:t>
            </w:r>
          </w:p>
        </w:tc>
      </w:tr>
      <w:tr w:rsidR="004B525F" w:rsidRPr="00B36C7E" w:rsidTr="00AB18CA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B525F" w:rsidRPr="00B36C7E" w:rsidRDefault="004B525F" w:rsidP="00AB18CA">
            <w:pPr>
              <w:pStyle w:val="af"/>
              <w:numPr>
                <w:ilvl w:val="0"/>
                <w:numId w:val="22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4B525F" w:rsidRPr="00B36C7E" w:rsidRDefault="004B525F" w:rsidP="004B525F">
            <w:pPr>
              <w:ind w:firstLineChars="200" w:firstLine="400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86 679,00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50 000,00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36 679,00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525F" w:rsidRPr="00B36C7E" w:rsidRDefault="004B525F" w:rsidP="004B525F">
            <w:pPr>
              <w:jc w:val="right"/>
              <w:rPr>
                <w:rFonts w:ascii="Liberation Serif" w:hAnsi="Liberation Serif"/>
              </w:rPr>
            </w:pPr>
            <w:r w:rsidRPr="00B36C7E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B525F" w:rsidRPr="00B36C7E" w:rsidRDefault="004B525F" w:rsidP="004B525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B36C7E">
              <w:rPr>
                <w:rFonts w:ascii="Liberation Serif" w:hAnsi="Liberation Serif"/>
              </w:rPr>
              <w:t>х</w:t>
            </w:r>
            <w:proofErr w:type="spellEnd"/>
          </w:p>
        </w:tc>
      </w:tr>
    </w:tbl>
    <w:p w:rsidR="001B1377" w:rsidRPr="00CE0E0B" w:rsidRDefault="001B1377" w:rsidP="001B1377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sz w:val="24"/>
          <w:szCs w:val="24"/>
        </w:rPr>
        <w:sectPr w:rsidR="001B1377" w:rsidRPr="00CE0E0B" w:rsidSect="001415A4">
          <w:headerReference w:type="even" r:id="rId12"/>
          <w:headerReference w:type="default" r:id="rId13"/>
          <w:headerReference w:type="first" r:id="rId14"/>
          <w:pgSz w:w="16838" w:h="11906" w:orient="landscape" w:code="9"/>
          <w:pgMar w:top="1418" w:right="1134" w:bottom="567" w:left="1134" w:header="720" w:footer="442" w:gutter="0"/>
          <w:pgNumType w:start="6"/>
          <w:cols w:space="720"/>
          <w:titlePg/>
          <w:docGrid w:linePitch="381"/>
        </w:sectPr>
      </w:pPr>
    </w:p>
    <w:p w:rsidR="001B1377" w:rsidRPr="00FD7DEC" w:rsidRDefault="001B1377" w:rsidP="00133698">
      <w:pPr>
        <w:jc w:val="both"/>
        <w:rPr>
          <w:sz w:val="28"/>
          <w:szCs w:val="28"/>
        </w:rPr>
      </w:pPr>
    </w:p>
    <w:sectPr w:rsidR="001B1377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E76" w:rsidRDefault="007E0E76" w:rsidP="00955101">
      <w:r>
        <w:separator/>
      </w:r>
    </w:p>
  </w:endnote>
  <w:endnote w:type="continuationSeparator" w:id="1">
    <w:p w:rsidR="007E0E76" w:rsidRDefault="007E0E76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E76" w:rsidRDefault="007E0E76" w:rsidP="00955101">
      <w:r>
        <w:separator/>
      </w:r>
    </w:p>
  </w:footnote>
  <w:footnote w:type="continuationSeparator" w:id="1">
    <w:p w:rsidR="007E0E76" w:rsidRDefault="007E0E76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250767"/>
      <w:docPartObj>
        <w:docPartGallery w:val="Page Numbers (Top of Page)"/>
        <w:docPartUnique/>
      </w:docPartObj>
    </w:sdtPr>
    <w:sdtContent>
      <w:p w:rsidR="00B03B28" w:rsidRDefault="000A714B" w:rsidP="000E3209">
        <w:pPr>
          <w:pStyle w:val="aa"/>
          <w:jc w:val="center"/>
        </w:pPr>
        <w:r>
          <w:t>8</w:t>
        </w:r>
      </w:p>
    </w:sdtContent>
  </w:sdt>
  <w:p w:rsidR="00B03B28" w:rsidRDefault="00B03B28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28" w:rsidRDefault="000A714B">
    <w:pPr>
      <w:pStyle w:val="aa"/>
      <w:jc w:val="center"/>
    </w:pPr>
    <w:r>
      <w:t>7</w:t>
    </w:r>
  </w:p>
  <w:p w:rsidR="00B03B28" w:rsidRDefault="00B03B28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28" w:rsidRDefault="00B03B28" w:rsidP="00977886">
    <w:pPr>
      <w:pStyle w:val="aa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95930545"/>
      <w:docPartObj>
        <w:docPartGallery w:val="Page Numbers (Top of Page)"/>
        <w:docPartUnique/>
      </w:docPartObj>
    </w:sdtPr>
    <w:sdtContent>
      <w:p w:rsidR="000A714B" w:rsidRDefault="000A714B" w:rsidP="000E3209">
        <w:pPr>
          <w:pStyle w:val="aa"/>
          <w:jc w:val="center"/>
        </w:pPr>
        <w:r>
          <w:t>8</w:t>
        </w:r>
      </w:p>
    </w:sdtContent>
  </w:sdt>
  <w:p w:rsidR="000A714B" w:rsidRDefault="000A714B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14B" w:rsidRDefault="000A714B" w:rsidP="000A714B">
    <w:pPr>
      <w:pStyle w:val="aa"/>
      <w:jc w:val="center"/>
    </w:pPr>
    <w:r>
      <w:t>7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250773"/>
      <w:docPartObj>
        <w:docPartGallery w:val="Page Numbers (Top of Page)"/>
        <w:docPartUnique/>
      </w:docPartObj>
    </w:sdtPr>
    <w:sdtContent>
      <w:p w:rsidR="00B03B28" w:rsidRDefault="000A714B" w:rsidP="001415A4">
        <w:pPr>
          <w:pStyle w:val="aa"/>
          <w:jc w:val="center"/>
        </w:pPr>
        <w:r>
          <w:t>4</w:t>
        </w:r>
      </w:p>
    </w:sdtContent>
  </w:sdt>
  <w:p w:rsidR="00B03B28" w:rsidRDefault="00B03B2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2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10"/>
  </w:num>
  <w:num w:numId="6">
    <w:abstractNumId w:val="20"/>
  </w:num>
  <w:num w:numId="7">
    <w:abstractNumId w:val="7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6"/>
  </w:num>
  <w:num w:numId="12">
    <w:abstractNumId w:val="8"/>
  </w:num>
  <w:num w:numId="13">
    <w:abstractNumId w:val="12"/>
  </w:num>
  <w:num w:numId="14">
    <w:abstractNumId w:val="19"/>
  </w:num>
  <w:num w:numId="15">
    <w:abstractNumId w:val="15"/>
  </w:num>
  <w:num w:numId="16">
    <w:abstractNumId w:val="17"/>
  </w:num>
  <w:num w:numId="17">
    <w:abstractNumId w:val="2"/>
  </w:num>
  <w:num w:numId="18">
    <w:abstractNumId w:val="11"/>
  </w:num>
  <w:num w:numId="19">
    <w:abstractNumId w:val="16"/>
  </w:num>
  <w:num w:numId="20">
    <w:abstractNumId w:val="14"/>
  </w:num>
  <w:num w:numId="21">
    <w:abstractNumId w:val="9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attachedTemplate r:id="rId1"/>
  <w:stylePaneFormatFilter w:val="3F01"/>
  <w:defaultTabStop w:val="708"/>
  <w:evenAndOddHeaders/>
  <w:drawingGridHorizontalSpacing w:val="100"/>
  <w:displayHorizontalDrawingGridEvery w:val="2"/>
  <w:characterSpacingControl w:val="doNotCompress"/>
  <w:hdrShapeDefaults>
    <o:shapedefaults v:ext="edit" spidmax="56321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2D25"/>
    <w:rsid w:val="00026D9B"/>
    <w:rsid w:val="00051647"/>
    <w:rsid w:val="000A6FD1"/>
    <w:rsid w:val="000A714B"/>
    <w:rsid w:val="000B50A6"/>
    <w:rsid w:val="000C08DB"/>
    <w:rsid w:val="000C22A6"/>
    <w:rsid w:val="000D6D4D"/>
    <w:rsid w:val="000E3209"/>
    <w:rsid w:val="000F3034"/>
    <w:rsid w:val="00112A54"/>
    <w:rsid w:val="001259D9"/>
    <w:rsid w:val="00133698"/>
    <w:rsid w:val="00133CA0"/>
    <w:rsid w:val="001414BD"/>
    <w:rsid w:val="001415A4"/>
    <w:rsid w:val="001611FE"/>
    <w:rsid w:val="00161CFA"/>
    <w:rsid w:val="001712EB"/>
    <w:rsid w:val="00176502"/>
    <w:rsid w:val="001B1377"/>
    <w:rsid w:val="001C536C"/>
    <w:rsid w:val="001D3D7A"/>
    <w:rsid w:val="001E5539"/>
    <w:rsid w:val="001F2F4F"/>
    <w:rsid w:val="001F59F7"/>
    <w:rsid w:val="00205CE6"/>
    <w:rsid w:val="00217B07"/>
    <w:rsid w:val="0023226A"/>
    <w:rsid w:val="00256A33"/>
    <w:rsid w:val="00264625"/>
    <w:rsid w:val="00270F01"/>
    <w:rsid w:val="002A34EB"/>
    <w:rsid w:val="002A639D"/>
    <w:rsid w:val="002C1B4C"/>
    <w:rsid w:val="002C426C"/>
    <w:rsid w:val="00301773"/>
    <w:rsid w:val="00306DB1"/>
    <w:rsid w:val="00311136"/>
    <w:rsid w:val="0035001E"/>
    <w:rsid w:val="00352B7E"/>
    <w:rsid w:val="0037266A"/>
    <w:rsid w:val="00374C89"/>
    <w:rsid w:val="00385E9C"/>
    <w:rsid w:val="003A295C"/>
    <w:rsid w:val="003A75FD"/>
    <w:rsid w:val="003B7648"/>
    <w:rsid w:val="003D272E"/>
    <w:rsid w:val="003D548A"/>
    <w:rsid w:val="003E0950"/>
    <w:rsid w:val="003E2D74"/>
    <w:rsid w:val="003F11E1"/>
    <w:rsid w:val="003F3C69"/>
    <w:rsid w:val="003F6459"/>
    <w:rsid w:val="00447658"/>
    <w:rsid w:val="0048104D"/>
    <w:rsid w:val="004878E5"/>
    <w:rsid w:val="00492010"/>
    <w:rsid w:val="004A7D0B"/>
    <w:rsid w:val="004B525F"/>
    <w:rsid w:val="004C3D72"/>
    <w:rsid w:val="004E7827"/>
    <w:rsid w:val="004F1BF0"/>
    <w:rsid w:val="004F4246"/>
    <w:rsid w:val="0053199D"/>
    <w:rsid w:val="005351FA"/>
    <w:rsid w:val="00536788"/>
    <w:rsid w:val="005631FA"/>
    <w:rsid w:val="0058491B"/>
    <w:rsid w:val="005939E5"/>
    <w:rsid w:val="005B539D"/>
    <w:rsid w:val="005C0271"/>
    <w:rsid w:val="005D17D0"/>
    <w:rsid w:val="005E556B"/>
    <w:rsid w:val="005F6A12"/>
    <w:rsid w:val="006054A8"/>
    <w:rsid w:val="00605E6C"/>
    <w:rsid w:val="006218EF"/>
    <w:rsid w:val="006372D5"/>
    <w:rsid w:val="00646D96"/>
    <w:rsid w:val="00647E23"/>
    <w:rsid w:val="0065512B"/>
    <w:rsid w:val="00681E3C"/>
    <w:rsid w:val="00683981"/>
    <w:rsid w:val="00684BFE"/>
    <w:rsid w:val="006C5819"/>
    <w:rsid w:val="006C6C5E"/>
    <w:rsid w:val="006D5BBE"/>
    <w:rsid w:val="006E423C"/>
    <w:rsid w:val="006E4B1E"/>
    <w:rsid w:val="006F2363"/>
    <w:rsid w:val="00702165"/>
    <w:rsid w:val="00720985"/>
    <w:rsid w:val="00721596"/>
    <w:rsid w:val="00726527"/>
    <w:rsid w:val="00730E65"/>
    <w:rsid w:val="007375CD"/>
    <w:rsid w:val="00740EDE"/>
    <w:rsid w:val="007556F2"/>
    <w:rsid w:val="007A3689"/>
    <w:rsid w:val="007A706F"/>
    <w:rsid w:val="007B4B59"/>
    <w:rsid w:val="007D6CD7"/>
    <w:rsid w:val="007E0E76"/>
    <w:rsid w:val="007F1B3A"/>
    <w:rsid w:val="00807A8B"/>
    <w:rsid w:val="008261E9"/>
    <w:rsid w:val="008304BA"/>
    <w:rsid w:val="00830925"/>
    <w:rsid w:val="0083594B"/>
    <w:rsid w:val="00840555"/>
    <w:rsid w:val="00871148"/>
    <w:rsid w:val="00885F20"/>
    <w:rsid w:val="00896CBC"/>
    <w:rsid w:val="008A01D8"/>
    <w:rsid w:val="008A2BE4"/>
    <w:rsid w:val="008C0E41"/>
    <w:rsid w:val="008F4E28"/>
    <w:rsid w:val="009129A2"/>
    <w:rsid w:val="00953597"/>
    <w:rsid w:val="00955101"/>
    <w:rsid w:val="00956960"/>
    <w:rsid w:val="00974F89"/>
    <w:rsid w:val="00975A1C"/>
    <w:rsid w:val="00977886"/>
    <w:rsid w:val="00987C51"/>
    <w:rsid w:val="009C57B4"/>
    <w:rsid w:val="009E0EDC"/>
    <w:rsid w:val="009F3CB4"/>
    <w:rsid w:val="009F4045"/>
    <w:rsid w:val="00A1076A"/>
    <w:rsid w:val="00A201F6"/>
    <w:rsid w:val="00A26589"/>
    <w:rsid w:val="00A353F4"/>
    <w:rsid w:val="00A42270"/>
    <w:rsid w:val="00A65784"/>
    <w:rsid w:val="00A72FB2"/>
    <w:rsid w:val="00A81D24"/>
    <w:rsid w:val="00A839F1"/>
    <w:rsid w:val="00A85D75"/>
    <w:rsid w:val="00AB01DB"/>
    <w:rsid w:val="00AB18CA"/>
    <w:rsid w:val="00AB5DDB"/>
    <w:rsid w:val="00AC1BA7"/>
    <w:rsid w:val="00AD002A"/>
    <w:rsid w:val="00AE2EEE"/>
    <w:rsid w:val="00AE766A"/>
    <w:rsid w:val="00AF114B"/>
    <w:rsid w:val="00B00453"/>
    <w:rsid w:val="00B03B28"/>
    <w:rsid w:val="00B07289"/>
    <w:rsid w:val="00B11C0B"/>
    <w:rsid w:val="00B12C0F"/>
    <w:rsid w:val="00B36C7E"/>
    <w:rsid w:val="00B71AD0"/>
    <w:rsid w:val="00B759C1"/>
    <w:rsid w:val="00B950BB"/>
    <w:rsid w:val="00B95DBC"/>
    <w:rsid w:val="00BA7870"/>
    <w:rsid w:val="00BB6B22"/>
    <w:rsid w:val="00BB7CC0"/>
    <w:rsid w:val="00BC4AB7"/>
    <w:rsid w:val="00BC77AC"/>
    <w:rsid w:val="00BE2892"/>
    <w:rsid w:val="00BF6DFD"/>
    <w:rsid w:val="00BF6E52"/>
    <w:rsid w:val="00C0730B"/>
    <w:rsid w:val="00C1225A"/>
    <w:rsid w:val="00C36431"/>
    <w:rsid w:val="00C36D32"/>
    <w:rsid w:val="00C43D14"/>
    <w:rsid w:val="00C55198"/>
    <w:rsid w:val="00C5676B"/>
    <w:rsid w:val="00C8290F"/>
    <w:rsid w:val="00C85CA2"/>
    <w:rsid w:val="00C90096"/>
    <w:rsid w:val="00CA14D7"/>
    <w:rsid w:val="00CA66B6"/>
    <w:rsid w:val="00CB49B0"/>
    <w:rsid w:val="00CB6FE7"/>
    <w:rsid w:val="00CE0E0B"/>
    <w:rsid w:val="00CF7251"/>
    <w:rsid w:val="00CF77AF"/>
    <w:rsid w:val="00D05D68"/>
    <w:rsid w:val="00D141E0"/>
    <w:rsid w:val="00D46873"/>
    <w:rsid w:val="00D71454"/>
    <w:rsid w:val="00D921D5"/>
    <w:rsid w:val="00DC1329"/>
    <w:rsid w:val="00DE4BE7"/>
    <w:rsid w:val="00DF7658"/>
    <w:rsid w:val="00E15667"/>
    <w:rsid w:val="00E21EE2"/>
    <w:rsid w:val="00E252A8"/>
    <w:rsid w:val="00E4159B"/>
    <w:rsid w:val="00E45F1B"/>
    <w:rsid w:val="00E513C4"/>
    <w:rsid w:val="00E5334D"/>
    <w:rsid w:val="00E8154A"/>
    <w:rsid w:val="00E84366"/>
    <w:rsid w:val="00E90954"/>
    <w:rsid w:val="00E9500D"/>
    <w:rsid w:val="00ED4DA5"/>
    <w:rsid w:val="00ED79CD"/>
    <w:rsid w:val="00EE4587"/>
    <w:rsid w:val="00F129BF"/>
    <w:rsid w:val="00F25082"/>
    <w:rsid w:val="00F31C96"/>
    <w:rsid w:val="00F44EF0"/>
    <w:rsid w:val="00F454F0"/>
    <w:rsid w:val="00F6272B"/>
    <w:rsid w:val="00FA194B"/>
    <w:rsid w:val="00FA3C20"/>
    <w:rsid w:val="00FA6C65"/>
    <w:rsid w:val="00FA74CE"/>
    <w:rsid w:val="00FC42CC"/>
    <w:rsid w:val="00FD7DEC"/>
    <w:rsid w:val="00FE224B"/>
    <w:rsid w:val="00FE3FC6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F7668-3071-48C2-A9B9-9106D9221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2555</TotalTime>
  <Pages>9</Pages>
  <Words>1441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SpecOMS02</dc:creator>
  <cp:lastModifiedBy>Пользователь Windows</cp:lastModifiedBy>
  <cp:revision>46</cp:revision>
  <cp:lastPrinted>2021-06-03T04:37:00Z</cp:lastPrinted>
  <dcterms:created xsi:type="dcterms:W3CDTF">2020-09-21T03:52:00Z</dcterms:created>
  <dcterms:modified xsi:type="dcterms:W3CDTF">2021-06-21T10:40:00Z</dcterms:modified>
</cp:coreProperties>
</file>