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64367" w:rsidP="00E93326">
      <w:pPr>
        <w:pStyle w:val="1"/>
        <w:ind w:left="5387"/>
        <w:jc w:val="right"/>
        <w:rPr>
          <w:rFonts w:ascii="Liberation Serif" w:hAnsi="Liberation Serif" w:cs="Liberation Serif"/>
          <w:b w:val="0"/>
        </w:rPr>
      </w:pPr>
      <w:r w:rsidRPr="00E6436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1.9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FA7A4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64367" w:rsidP="00133698">
      <w:pPr>
        <w:spacing w:before="400"/>
        <w:rPr>
          <w:rFonts w:ascii="Liberation Serif" w:hAnsi="Liberation Serif" w:cs="Liberation Serif"/>
          <w:sz w:val="24"/>
        </w:rPr>
      </w:pPr>
      <w:r w:rsidRPr="00E6436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81FE2">
        <w:rPr>
          <w:rFonts w:ascii="Liberation Serif" w:hAnsi="Liberation Serif" w:cs="Liberation Serif"/>
          <w:sz w:val="24"/>
        </w:rPr>
        <w:t>10.06.2021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F81FE2">
        <w:rPr>
          <w:rFonts w:ascii="Liberation Serif" w:hAnsi="Liberation Serif" w:cs="Liberation Serif"/>
          <w:sz w:val="24"/>
        </w:rPr>
        <w:t>491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784434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Pr="00784434">
        <w:rPr>
          <w:rFonts w:ascii="Liberation Serif" w:hAnsi="Liberation Serif" w:cs="Liberation Serif"/>
          <w:b/>
          <w:sz w:val="28"/>
          <w:szCs w:val="28"/>
        </w:rPr>
        <w:t>Переч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Pr="00784434">
        <w:rPr>
          <w:rFonts w:ascii="Liberation Serif" w:hAnsi="Liberation Serif" w:cs="Liberation Serif"/>
          <w:b/>
          <w:sz w:val="28"/>
          <w:szCs w:val="28"/>
        </w:rPr>
        <w:t>н</w:t>
      </w:r>
      <w:r>
        <w:rPr>
          <w:rFonts w:ascii="Liberation Serif" w:hAnsi="Liberation Serif" w:cs="Liberation Serif"/>
          <w:b/>
          <w:sz w:val="28"/>
          <w:szCs w:val="28"/>
        </w:rPr>
        <w:t>ь</w:t>
      </w:r>
      <w:r w:rsidRPr="00784434">
        <w:rPr>
          <w:rFonts w:ascii="Liberation Serif" w:hAnsi="Liberation Serif" w:cs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</w:t>
      </w:r>
      <w:r w:rsidR="0000766F">
        <w:rPr>
          <w:rFonts w:ascii="Liberation Serif" w:hAnsi="Liberation Serif" w:cs="Liberation Serif"/>
          <w:b/>
          <w:sz w:val="28"/>
          <w:szCs w:val="28"/>
        </w:rPr>
        <w:t>1</w:t>
      </w:r>
      <w:r w:rsidRPr="00784434">
        <w:rPr>
          <w:rFonts w:ascii="Liberation Serif" w:hAnsi="Liberation Serif" w:cs="Liberation Serif"/>
          <w:b/>
          <w:sz w:val="28"/>
          <w:szCs w:val="28"/>
        </w:rPr>
        <w:t xml:space="preserve"> году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CE5F94" w:rsidP="00784434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основании результатов </w:t>
      </w:r>
      <w:r w:rsidR="0096299E">
        <w:rPr>
          <w:rFonts w:ascii="Liberation Serif" w:hAnsi="Liberation Serif" w:cs="Liberation Serif"/>
          <w:sz w:val="28"/>
          <w:szCs w:val="28"/>
        </w:rPr>
        <w:t xml:space="preserve">экспертизы достоверности сметной стоимости, </w:t>
      </w:r>
      <w:r w:rsidR="00784434" w:rsidRPr="00784434">
        <w:rPr>
          <w:rFonts w:ascii="Liberation Serif" w:hAnsi="Liberation Serif" w:cs="Liberation Serif"/>
          <w:sz w:val="28"/>
          <w:szCs w:val="28"/>
        </w:rPr>
        <w:t xml:space="preserve"> </w:t>
      </w:r>
      <w:r w:rsidR="00902997">
        <w:rPr>
          <w:rFonts w:ascii="Liberation Serif" w:hAnsi="Liberation Serif" w:cs="Liberation Serif"/>
          <w:sz w:val="28"/>
          <w:szCs w:val="28"/>
        </w:rPr>
        <w:t xml:space="preserve">с </w:t>
      </w:r>
      <w:r w:rsidR="00784434" w:rsidRPr="00784434">
        <w:rPr>
          <w:rFonts w:ascii="Liberation Serif" w:hAnsi="Liberation Serif" w:cs="Liberation Serif"/>
          <w:sz w:val="28"/>
          <w:szCs w:val="28"/>
        </w:rPr>
        <w:t>целью уточнения стоимости ремонта автомобильных дорог общего пользования местного значения</w:t>
      </w:r>
      <w:r w:rsidR="00902997">
        <w:rPr>
          <w:rFonts w:ascii="Liberation Serif" w:hAnsi="Liberation Serif" w:cs="Liberation Serif"/>
          <w:sz w:val="28"/>
          <w:szCs w:val="28"/>
        </w:rPr>
        <w:t xml:space="preserve"> по результатам </w:t>
      </w:r>
      <w:r w:rsidR="00953CB9">
        <w:rPr>
          <w:rFonts w:ascii="Liberation Serif" w:hAnsi="Liberation Serif" w:cs="Liberation Serif"/>
          <w:sz w:val="28"/>
          <w:szCs w:val="28"/>
        </w:rPr>
        <w:t xml:space="preserve">проведенного электронного аукциона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784434" w:rsidRPr="00784434" w:rsidRDefault="00784434" w:rsidP="00784434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84434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F1BF0" w:rsidRPr="00784434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 xml:space="preserve">1. </w:t>
      </w:r>
      <w:r w:rsidR="00784434" w:rsidRPr="00784434">
        <w:rPr>
          <w:rFonts w:ascii="Liberation Serif" w:hAnsi="Liberation Serif" w:cs="Liberation Serif"/>
          <w:sz w:val="28"/>
          <w:szCs w:val="28"/>
        </w:rPr>
        <w:t>Внести изменения в Перечень автомобильных дорог общего пользования местного значения, подлежащих ремонту в 202</w:t>
      </w:r>
      <w:r w:rsidR="00CE5F94">
        <w:rPr>
          <w:rFonts w:ascii="Liberation Serif" w:hAnsi="Liberation Serif" w:cs="Liberation Serif"/>
          <w:sz w:val="28"/>
          <w:szCs w:val="28"/>
        </w:rPr>
        <w:t>1</w:t>
      </w:r>
      <w:r w:rsidR="00784434" w:rsidRPr="00784434">
        <w:rPr>
          <w:rFonts w:ascii="Liberation Serif" w:hAnsi="Liberation Serif" w:cs="Liberation Serif"/>
          <w:sz w:val="28"/>
          <w:szCs w:val="28"/>
        </w:rPr>
        <w:t xml:space="preserve"> году, утвержденный постановлением Администрации Каменск-Уральского </w:t>
      </w:r>
      <w:r w:rsidR="00CE5F94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="00CE5F94" w:rsidRPr="00CE5F94">
        <w:rPr>
          <w:rFonts w:ascii="Liberation Serif" w:hAnsi="Liberation Serif" w:cs="Liberation Serif"/>
          <w:sz w:val="28"/>
          <w:szCs w:val="28"/>
        </w:rPr>
        <w:t>от 26.02.2021</w:t>
      </w:r>
      <w:r w:rsidR="002F205A">
        <w:rPr>
          <w:rFonts w:ascii="Liberation Serif" w:hAnsi="Liberation Serif" w:cs="Liberation Serif"/>
          <w:sz w:val="28"/>
          <w:szCs w:val="28"/>
        </w:rPr>
        <w:t xml:space="preserve"> </w:t>
      </w:r>
      <w:r w:rsidR="00CE5F94" w:rsidRPr="00CE5F94">
        <w:rPr>
          <w:rFonts w:ascii="Liberation Serif" w:hAnsi="Liberation Serif" w:cs="Liberation Serif"/>
          <w:sz w:val="28"/>
          <w:szCs w:val="28"/>
        </w:rPr>
        <w:t>№ 149</w:t>
      </w:r>
      <w:r w:rsidR="00784434" w:rsidRPr="00784434">
        <w:rPr>
          <w:rFonts w:ascii="Liberation Serif" w:hAnsi="Liberation Serif" w:cs="Liberation Serif"/>
          <w:sz w:val="28"/>
          <w:szCs w:val="28"/>
        </w:rPr>
        <w:t xml:space="preserve"> «Об утверждении Перечня автомобильных дорог общего пользования местного значения, подлежащих ремонту в 202</w:t>
      </w:r>
      <w:r w:rsidR="00CE5F94">
        <w:rPr>
          <w:rFonts w:ascii="Liberation Serif" w:hAnsi="Liberation Serif" w:cs="Liberation Serif"/>
          <w:sz w:val="28"/>
          <w:szCs w:val="28"/>
        </w:rPr>
        <w:t>1</w:t>
      </w:r>
      <w:r w:rsidR="00784434" w:rsidRPr="00784434">
        <w:rPr>
          <w:rFonts w:ascii="Liberation Serif" w:hAnsi="Liberation Serif" w:cs="Liberation Serif"/>
          <w:sz w:val="28"/>
          <w:szCs w:val="28"/>
        </w:rPr>
        <w:t xml:space="preserve"> году», изложив его в новой редакции согласно приложению к настоящему постановлению.</w:t>
      </w:r>
    </w:p>
    <w:p w:rsidR="00784434" w:rsidRPr="00784434" w:rsidRDefault="004F1BF0" w:rsidP="00CE5F94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>2.</w:t>
      </w:r>
      <w:r w:rsidR="00784434" w:rsidRPr="00784434">
        <w:rPr>
          <w:rFonts w:ascii="Liberation Serif" w:hAnsi="Liberation Serif" w:cs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F1BF0" w:rsidRPr="00784434" w:rsidRDefault="00784434" w:rsidP="00784434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>3. Контроль исполнения настоящего постановления возложить на первого заместителя</w:t>
      </w:r>
      <w:r w:rsidR="00902997">
        <w:rPr>
          <w:rFonts w:ascii="Liberation Serif" w:hAnsi="Liberation Serif" w:cs="Liberation Serif"/>
          <w:sz w:val="28"/>
          <w:szCs w:val="28"/>
        </w:rPr>
        <w:t xml:space="preserve"> </w:t>
      </w:r>
      <w:r w:rsidRPr="00784434">
        <w:rPr>
          <w:rFonts w:ascii="Liberation Serif" w:hAnsi="Liberation Serif" w:cs="Liberation Serif"/>
          <w:sz w:val="28"/>
          <w:szCs w:val="28"/>
        </w:rPr>
        <w:t xml:space="preserve"> главы </w:t>
      </w:r>
      <w:r w:rsidR="00902997">
        <w:rPr>
          <w:rFonts w:ascii="Liberation Serif" w:hAnsi="Liberation Serif" w:cs="Liberation Serif"/>
          <w:sz w:val="28"/>
          <w:szCs w:val="28"/>
        </w:rPr>
        <w:t xml:space="preserve"> </w:t>
      </w:r>
      <w:r w:rsidRPr="00784434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902997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>городского</w:t>
      </w:r>
      <w:r w:rsidR="0090299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округа </w:t>
      </w:r>
      <w:proofErr w:type="spellStart"/>
      <w:r w:rsidR="00902997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2F205A" w:rsidRPr="002F205A">
        <w:rPr>
          <w:rFonts w:ascii="Liberation Serif" w:hAnsi="Liberation Serif" w:cs="Liberation Serif"/>
          <w:sz w:val="28"/>
          <w:szCs w:val="28"/>
        </w:rPr>
        <w:t xml:space="preserve"> </w:t>
      </w:r>
      <w:r w:rsidR="002F205A">
        <w:rPr>
          <w:rFonts w:ascii="Liberation Serif" w:hAnsi="Liberation Serif" w:cs="Liberation Serif"/>
          <w:sz w:val="28"/>
          <w:szCs w:val="28"/>
        </w:rPr>
        <w:t>Д.В.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E5AE5" w:rsidRDefault="00902997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</w:t>
      </w:r>
      <w:r w:rsidR="00E62F5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о. главы </w:t>
      </w:r>
    </w:p>
    <w:p w:rsidR="00D921D5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4E5AE5">
        <w:rPr>
          <w:rFonts w:ascii="Liberation Serif" w:hAnsi="Liberation Serif" w:cs="Liberation Serif"/>
          <w:sz w:val="28"/>
          <w:szCs w:val="28"/>
        </w:rPr>
        <w:t xml:space="preserve"> 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 </w:t>
      </w:r>
      <w:r w:rsidR="00902997">
        <w:rPr>
          <w:rFonts w:ascii="Liberation Serif" w:hAnsi="Liberation Serif" w:cs="Liberation Serif"/>
          <w:sz w:val="28"/>
          <w:szCs w:val="28"/>
        </w:rPr>
        <w:tab/>
      </w:r>
      <w:r w:rsidR="00902997">
        <w:rPr>
          <w:rFonts w:ascii="Liberation Serif" w:hAnsi="Liberation Serif" w:cs="Liberation Serif"/>
          <w:sz w:val="28"/>
          <w:szCs w:val="28"/>
        </w:rPr>
        <w:tab/>
      </w:r>
      <w:r w:rsidR="00902997">
        <w:rPr>
          <w:rFonts w:ascii="Liberation Serif" w:hAnsi="Liberation Serif" w:cs="Liberation Serif"/>
          <w:sz w:val="28"/>
          <w:szCs w:val="28"/>
        </w:rPr>
        <w:tab/>
        <w:t xml:space="preserve">   Д.В. </w:t>
      </w:r>
      <w:proofErr w:type="spellStart"/>
      <w:r w:rsidR="00902997">
        <w:rPr>
          <w:rFonts w:ascii="Liberation Serif" w:hAnsi="Liberation Serif" w:cs="Liberation Serif"/>
          <w:sz w:val="28"/>
          <w:szCs w:val="28"/>
        </w:rPr>
        <w:t>Башарин</w:t>
      </w:r>
      <w:proofErr w:type="spellEnd"/>
    </w:p>
    <w:p w:rsidR="00784434" w:rsidRDefault="0078443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84434" w:rsidRPr="009E0C98" w:rsidRDefault="00784434" w:rsidP="0078443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84434" w:rsidRDefault="00784434" w:rsidP="00784434">
      <w:pPr>
        <w:pStyle w:val="ConsPlusNonformat"/>
        <w:jc w:val="both"/>
      </w:pPr>
    </w:p>
    <w:p w:rsidR="00784434" w:rsidRDefault="00784434" w:rsidP="00784434">
      <w:pPr>
        <w:pStyle w:val="ConsPlusNonformat"/>
        <w:jc w:val="both"/>
        <w:sectPr w:rsidR="00784434" w:rsidSect="00E93326">
          <w:headerReference w:type="default" r:id="rId9"/>
          <w:pgSz w:w="11906" w:h="16838"/>
          <w:pgMar w:top="1134" w:right="709" w:bottom="1134" w:left="1418" w:header="720" w:footer="720" w:gutter="0"/>
          <w:cols w:space="720"/>
          <w:noEndnote/>
          <w:titlePg/>
          <w:docGrid w:linePitch="272"/>
        </w:sectPr>
      </w:pPr>
    </w:p>
    <w:p w:rsidR="00784434" w:rsidRPr="007575A7" w:rsidRDefault="00784434" w:rsidP="00E93326">
      <w:pPr>
        <w:ind w:left="9923"/>
        <w:rPr>
          <w:rFonts w:ascii="Liberation Serif" w:hAnsi="Liberation Serif" w:cs="Liberation Serif"/>
          <w:sz w:val="28"/>
          <w:szCs w:val="28"/>
        </w:rPr>
      </w:pPr>
      <w:r w:rsidRPr="007575A7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784434" w:rsidRPr="007575A7" w:rsidRDefault="00784434" w:rsidP="00E93326">
      <w:pPr>
        <w:ind w:left="9923"/>
        <w:rPr>
          <w:rFonts w:ascii="Liberation Serif" w:hAnsi="Liberation Serif" w:cs="Liberation Serif"/>
          <w:sz w:val="28"/>
          <w:szCs w:val="28"/>
        </w:rPr>
      </w:pPr>
      <w:r w:rsidRPr="007575A7">
        <w:rPr>
          <w:rFonts w:ascii="Liberation Serif" w:hAnsi="Liberation Serif" w:cs="Liberation Serif"/>
          <w:sz w:val="28"/>
          <w:szCs w:val="28"/>
        </w:rPr>
        <w:t>к постановлению Администрации Каменск-Уральского городского округа</w:t>
      </w:r>
    </w:p>
    <w:p w:rsidR="00784434" w:rsidRPr="007575A7" w:rsidRDefault="00784434" w:rsidP="00E93326">
      <w:pPr>
        <w:ind w:left="9923"/>
        <w:rPr>
          <w:rFonts w:ascii="Liberation Serif" w:hAnsi="Liberation Serif" w:cs="Liberation Serif"/>
          <w:sz w:val="28"/>
          <w:szCs w:val="28"/>
        </w:rPr>
      </w:pPr>
      <w:r w:rsidRPr="007575A7">
        <w:rPr>
          <w:rFonts w:ascii="Liberation Serif" w:hAnsi="Liberation Serif" w:cs="Liberation Serif"/>
          <w:sz w:val="28"/>
          <w:szCs w:val="28"/>
        </w:rPr>
        <w:t xml:space="preserve">от  </w:t>
      </w:r>
      <w:r w:rsidR="00F81FE2">
        <w:rPr>
          <w:rFonts w:ascii="Liberation Serif" w:hAnsi="Liberation Serif" w:cs="Liberation Serif"/>
          <w:sz w:val="28"/>
          <w:szCs w:val="28"/>
        </w:rPr>
        <w:t xml:space="preserve">10.06.2021 </w:t>
      </w:r>
      <w:r w:rsidR="009A31D4">
        <w:rPr>
          <w:rFonts w:ascii="Liberation Serif" w:hAnsi="Liberation Serif" w:cs="Liberation Serif"/>
          <w:sz w:val="28"/>
          <w:szCs w:val="28"/>
        </w:rPr>
        <w:t xml:space="preserve"> </w:t>
      </w:r>
      <w:r w:rsidRPr="007575A7">
        <w:rPr>
          <w:rFonts w:ascii="Liberation Serif" w:hAnsi="Liberation Serif" w:cs="Liberation Serif"/>
          <w:sz w:val="28"/>
          <w:szCs w:val="28"/>
        </w:rPr>
        <w:t xml:space="preserve">№ </w:t>
      </w:r>
      <w:r w:rsidR="00F81FE2">
        <w:rPr>
          <w:rFonts w:ascii="Liberation Serif" w:hAnsi="Liberation Serif" w:cs="Liberation Serif"/>
          <w:sz w:val="28"/>
          <w:szCs w:val="28"/>
        </w:rPr>
        <w:t>491</w:t>
      </w:r>
    </w:p>
    <w:p w:rsidR="00784434" w:rsidRPr="007575A7" w:rsidRDefault="00784434" w:rsidP="007575A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1060"/>
      <w:bookmarkEnd w:id="0"/>
      <w:r w:rsidRPr="007575A7">
        <w:rPr>
          <w:rFonts w:ascii="Liberation Serif" w:hAnsi="Liberation Serif" w:cs="Liberation Serif"/>
          <w:sz w:val="28"/>
          <w:szCs w:val="28"/>
        </w:rPr>
        <w:tab/>
      </w:r>
    </w:p>
    <w:p w:rsidR="00784434" w:rsidRPr="007575A7" w:rsidRDefault="00784434" w:rsidP="007575A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784434" w:rsidRPr="007575A7" w:rsidRDefault="00784434" w:rsidP="007575A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784434" w:rsidRPr="007575A7" w:rsidRDefault="00784434" w:rsidP="007575A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953CB9" w:rsidRPr="007037CF" w:rsidRDefault="00953CB9" w:rsidP="00953CB9">
      <w:pPr>
        <w:pStyle w:val="ConsPlusNormal"/>
        <w:jc w:val="center"/>
        <w:rPr>
          <w:rFonts w:ascii="Liberation Serif" w:hAnsi="Liberation Serif"/>
          <w:b w:val="0"/>
          <w:i w:val="0"/>
        </w:rPr>
      </w:pPr>
      <w:r w:rsidRPr="007037CF">
        <w:rPr>
          <w:rFonts w:ascii="Liberation Serif" w:hAnsi="Liberation Serif"/>
          <w:b w:val="0"/>
          <w:i w:val="0"/>
        </w:rPr>
        <w:t xml:space="preserve">ПЕРЕЧЕНЬ </w:t>
      </w:r>
    </w:p>
    <w:p w:rsidR="00953CB9" w:rsidRPr="007037CF" w:rsidRDefault="00953CB9" w:rsidP="00D4157D">
      <w:pPr>
        <w:pStyle w:val="ConsPlusNormal"/>
        <w:spacing w:after="120"/>
        <w:jc w:val="center"/>
        <w:rPr>
          <w:rFonts w:ascii="Liberation Serif" w:hAnsi="Liberation Serif"/>
          <w:b w:val="0"/>
          <w:i w:val="0"/>
        </w:rPr>
      </w:pPr>
      <w:r w:rsidRPr="007037CF">
        <w:rPr>
          <w:rFonts w:ascii="Liberation Serif" w:hAnsi="Liberation Serif"/>
          <w:b w:val="0"/>
          <w:i w:val="0"/>
        </w:rPr>
        <w:t>автомобильных дорог общего пользования местного значения, подлежащих ремонту в 202</w:t>
      </w:r>
      <w:r>
        <w:rPr>
          <w:rFonts w:ascii="Liberation Serif" w:hAnsi="Liberation Serif"/>
          <w:b w:val="0"/>
          <w:i w:val="0"/>
        </w:rPr>
        <w:t>1</w:t>
      </w:r>
      <w:r w:rsidRPr="007037CF">
        <w:rPr>
          <w:rFonts w:ascii="Liberation Serif" w:hAnsi="Liberation Serif"/>
          <w:b w:val="0"/>
          <w:i w:val="0"/>
        </w:rPr>
        <w:t xml:space="preserve"> году</w:t>
      </w:r>
    </w:p>
    <w:tbl>
      <w:tblPr>
        <w:tblW w:w="1516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51"/>
        <w:gridCol w:w="1701"/>
        <w:gridCol w:w="5245"/>
        <w:gridCol w:w="1275"/>
        <w:gridCol w:w="851"/>
        <w:gridCol w:w="1701"/>
        <w:gridCol w:w="1985"/>
        <w:gridCol w:w="1560"/>
      </w:tblGrid>
      <w:tr w:rsidR="00953CB9" w:rsidRPr="007037CF" w:rsidTr="002F205A">
        <w:trPr>
          <w:trHeight w:val="318"/>
        </w:trPr>
        <w:tc>
          <w:tcPr>
            <w:tcW w:w="851" w:type="dxa"/>
            <w:vMerge w:val="restart"/>
          </w:tcPr>
          <w:p w:rsidR="00953CB9" w:rsidRPr="007037CF" w:rsidRDefault="00953CB9" w:rsidP="00B908CE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Номер</w:t>
            </w:r>
            <w:r w:rsidRPr="007037CF">
              <w:rPr>
                <w:rFonts w:ascii="Liberation Serif" w:hAnsi="Liberation Serif"/>
                <w:b w:val="0"/>
                <w:i w:val="0"/>
              </w:rPr>
              <w:t xml:space="preserve"> строки</w:t>
            </w:r>
          </w:p>
        </w:tc>
        <w:tc>
          <w:tcPr>
            <w:tcW w:w="1701" w:type="dxa"/>
            <w:vMerge w:val="restart"/>
          </w:tcPr>
          <w:p w:rsidR="00953CB9" w:rsidRPr="007037CF" w:rsidRDefault="00953CB9" w:rsidP="00B908CE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proofErr w:type="spellStart"/>
            <w:r w:rsidRPr="007037CF">
              <w:rPr>
                <w:rFonts w:ascii="Liberation Serif" w:hAnsi="Liberation Serif"/>
                <w:b w:val="0"/>
                <w:i w:val="0"/>
              </w:rPr>
              <w:t>Наимено</w:t>
            </w:r>
            <w:r>
              <w:rPr>
                <w:rFonts w:ascii="Liberation Serif" w:hAnsi="Liberation Serif"/>
                <w:b w:val="0"/>
                <w:i w:val="0"/>
              </w:rPr>
              <w:t>-</w:t>
            </w:r>
            <w:r w:rsidRPr="007037CF">
              <w:rPr>
                <w:rFonts w:ascii="Liberation Serif" w:hAnsi="Liberation Serif"/>
                <w:b w:val="0"/>
                <w:i w:val="0"/>
              </w:rPr>
              <w:t>вание</w:t>
            </w:r>
            <w:proofErr w:type="spellEnd"/>
            <w:r w:rsidRPr="007037CF">
              <w:rPr>
                <w:rFonts w:ascii="Liberation Serif" w:hAnsi="Liberation Serif"/>
                <w:b w:val="0"/>
                <w:i w:val="0"/>
              </w:rPr>
              <w:t xml:space="preserve"> </w:t>
            </w:r>
            <w:proofErr w:type="spellStart"/>
            <w:r w:rsidRPr="007037CF">
              <w:rPr>
                <w:rFonts w:ascii="Liberation Serif" w:hAnsi="Liberation Serif"/>
                <w:b w:val="0"/>
                <w:i w:val="0"/>
              </w:rPr>
              <w:t>населен-ного</w:t>
            </w:r>
            <w:proofErr w:type="spellEnd"/>
            <w:r w:rsidRPr="007037CF">
              <w:rPr>
                <w:rFonts w:ascii="Liberation Serif" w:hAnsi="Liberation Serif"/>
                <w:b w:val="0"/>
                <w:i w:val="0"/>
              </w:rPr>
              <w:t xml:space="preserve"> пункта</w:t>
            </w:r>
          </w:p>
        </w:tc>
        <w:tc>
          <w:tcPr>
            <w:tcW w:w="5245" w:type="dxa"/>
            <w:vMerge w:val="restart"/>
          </w:tcPr>
          <w:p w:rsidR="00953CB9" w:rsidRPr="007037CF" w:rsidRDefault="00953CB9" w:rsidP="00B908CE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Наименование объекта</w:t>
            </w:r>
          </w:p>
        </w:tc>
        <w:tc>
          <w:tcPr>
            <w:tcW w:w="2126" w:type="dxa"/>
            <w:gridSpan w:val="2"/>
          </w:tcPr>
          <w:p w:rsidR="00953CB9" w:rsidRPr="007037CF" w:rsidRDefault="00953CB9" w:rsidP="00B908CE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Мощность</w:t>
            </w:r>
          </w:p>
        </w:tc>
        <w:tc>
          <w:tcPr>
            <w:tcW w:w="5246" w:type="dxa"/>
            <w:gridSpan w:val="3"/>
          </w:tcPr>
          <w:p w:rsidR="00953CB9" w:rsidRPr="007037CF" w:rsidRDefault="00953CB9" w:rsidP="00B908CE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Стоимость в ценах соответствующих лет (рублей)</w:t>
            </w:r>
          </w:p>
        </w:tc>
      </w:tr>
      <w:tr w:rsidR="00953CB9" w:rsidRPr="007037CF" w:rsidTr="002F205A">
        <w:trPr>
          <w:trHeight w:val="63"/>
        </w:trPr>
        <w:tc>
          <w:tcPr>
            <w:tcW w:w="851" w:type="dxa"/>
            <w:vMerge/>
          </w:tcPr>
          <w:p w:rsidR="00953CB9" w:rsidRPr="007037CF" w:rsidRDefault="00953CB9" w:rsidP="00B908CE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vMerge/>
          </w:tcPr>
          <w:p w:rsidR="00953CB9" w:rsidRPr="007037CF" w:rsidRDefault="00953CB9" w:rsidP="00B908CE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5245" w:type="dxa"/>
            <w:vMerge/>
          </w:tcPr>
          <w:p w:rsidR="00953CB9" w:rsidRPr="007037CF" w:rsidRDefault="00953CB9" w:rsidP="00B908CE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275" w:type="dxa"/>
            <w:vMerge w:val="restart"/>
          </w:tcPr>
          <w:p w:rsidR="00953CB9" w:rsidRPr="007037CF" w:rsidRDefault="00953CB9" w:rsidP="00B908CE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кв. м</w:t>
            </w:r>
          </w:p>
        </w:tc>
        <w:tc>
          <w:tcPr>
            <w:tcW w:w="851" w:type="dxa"/>
            <w:vMerge w:val="restart"/>
          </w:tcPr>
          <w:p w:rsidR="00953CB9" w:rsidRPr="007037CF" w:rsidRDefault="00953CB9" w:rsidP="00B908CE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п. м</w:t>
            </w:r>
          </w:p>
        </w:tc>
        <w:tc>
          <w:tcPr>
            <w:tcW w:w="1701" w:type="dxa"/>
            <w:vMerge w:val="restart"/>
          </w:tcPr>
          <w:p w:rsidR="00953CB9" w:rsidRPr="007037CF" w:rsidRDefault="00953CB9" w:rsidP="00B908CE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всего</w:t>
            </w:r>
          </w:p>
        </w:tc>
        <w:tc>
          <w:tcPr>
            <w:tcW w:w="3545" w:type="dxa"/>
            <w:gridSpan w:val="2"/>
          </w:tcPr>
          <w:p w:rsidR="00953CB9" w:rsidRPr="007037CF" w:rsidRDefault="00953CB9" w:rsidP="00B908CE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в том числе</w:t>
            </w:r>
          </w:p>
        </w:tc>
      </w:tr>
      <w:tr w:rsidR="00953CB9" w:rsidRPr="007037CF" w:rsidTr="002F205A">
        <w:trPr>
          <w:trHeight w:val="226"/>
        </w:trPr>
        <w:tc>
          <w:tcPr>
            <w:tcW w:w="851" w:type="dxa"/>
            <w:vMerge/>
          </w:tcPr>
          <w:p w:rsidR="00953CB9" w:rsidRPr="007037CF" w:rsidRDefault="00953CB9" w:rsidP="00B908CE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vMerge/>
          </w:tcPr>
          <w:p w:rsidR="00953CB9" w:rsidRPr="007037CF" w:rsidRDefault="00953CB9" w:rsidP="00B908CE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5245" w:type="dxa"/>
            <w:vMerge/>
          </w:tcPr>
          <w:p w:rsidR="00953CB9" w:rsidRPr="007037CF" w:rsidRDefault="00953CB9" w:rsidP="00B908CE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275" w:type="dxa"/>
            <w:vMerge/>
          </w:tcPr>
          <w:p w:rsidR="00953CB9" w:rsidRPr="007037CF" w:rsidRDefault="00953CB9" w:rsidP="00B908CE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851" w:type="dxa"/>
            <w:vMerge/>
          </w:tcPr>
          <w:p w:rsidR="00953CB9" w:rsidRPr="007037CF" w:rsidRDefault="00953CB9" w:rsidP="00B908CE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vMerge/>
          </w:tcPr>
          <w:p w:rsidR="00953CB9" w:rsidRPr="007037CF" w:rsidRDefault="00953CB9" w:rsidP="00B908CE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985" w:type="dxa"/>
          </w:tcPr>
          <w:p w:rsidR="00953CB9" w:rsidRPr="007037CF" w:rsidRDefault="00953CB9" w:rsidP="00B908CE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областной бюджет</w:t>
            </w:r>
          </w:p>
        </w:tc>
        <w:tc>
          <w:tcPr>
            <w:tcW w:w="1560" w:type="dxa"/>
          </w:tcPr>
          <w:p w:rsidR="00953CB9" w:rsidRPr="007037CF" w:rsidRDefault="00953CB9" w:rsidP="00B908CE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местный бюджет</w:t>
            </w:r>
          </w:p>
        </w:tc>
      </w:tr>
    </w:tbl>
    <w:p w:rsidR="00953CB9" w:rsidRPr="006659A9" w:rsidRDefault="00953CB9" w:rsidP="00953CB9">
      <w:pPr>
        <w:rPr>
          <w:rFonts w:ascii="Liberation Serif" w:hAnsi="Liberation Serif"/>
          <w:sz w:val="2"/>
          <w:szCs w:val="2"/>
        </w:rPr>
      </w:pPr>
    </w:p>
    <w:tbl>
      <w:tblPr>
        <w:tblW w:w="15209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65"/>
        <w:gridCol w:w="1701"/>
        <w:gridCol w:w="5257"/>
        <w:gridCol w:w="1272"/>
        <w:gridCol w:w="842"/>
        <w:gridCol w:w="1722"/>
        <w:gridCol w:w="1968"/>
        <w:gridCol w:w="1582"/>
      </w:tblGrid>
      <w:tr w:rsidR="00953CB9" w:rsidRPr="00D71949" w:rsidTr="002F205A">
        <w:trPr>
          <w:tblHeader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3CB9" w:rsidRPr="00D71949" w:rsidRDefault="00DE4CA0" w:rsidP="004C2AF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53CB9" w:rsidRPr="00835463" w:rsidRDefault="00DE4CA0" w:rsidP="004C2AF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2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3CB9" w:rsidRPr="00D71949" w:rsidRDefault="00DE4CA0" w:rsidP="004C2AF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3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3CB9" w:rsidRPr="00D71949" w:rsidRDefault="00DE4CA0" w:rsidP="004C2AF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4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3CB9" w:rsidRPr="00D71949" w:rsidRDefault="00DE4CA0" w:rsidP="004C2AF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5</w:t>
            </w: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53CB9" w:rsidRPr="00D71949" w:rsidRDefault="00DE4CA0" w:rsidP="004C2AF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6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53CB9" w:rsidRPr="00D71949" w:rsidRDefault="00DE4CA0" w:rsidP="004C2AF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7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53CB9" w:rsidRPr="00D71949" w:rsidRDefault="00DE4CA0" w:rsidP="004C2AF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8</w:t>
            </w:r>
          </w:p>
        </w:tc>
      </w:tr>
      <w:tr w:rsidR="00B17FFC" w:rsidRPr="00D71949" w:rsidTr="002F205A">
        <w:trPr>
          <w:trHeight w:val="337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D71949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г.Каменск-Уральский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D71949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улице Бажова от ул. Зои Космодемьянской до </w:t>
            </w:r>
            <w:proofErr w:type="spellStart"/>
            <w:r w:rsidRPr="00D71949">
              <w:rPr>
                <w:rFonts w:ascii="Liberation Serif" w:hAnsi="Liberation Serif"/>
                <w:sz w:val="28"/>
                <w:szCs w:val="28"/>
              </w:rPr>
              <w:t>д.№</w:t>
            </w:r>
            <w:proofErr w:type="spellEnd"/>
            <w:r w:rsidRPr="00D71949">
              <w:rPr>
                <w:rFonts w:ascii="Liberation Serif" w:hAnsi="Liberation Serif"/>
                <w:sz w:val="28"/>
                <w:szCs w:val="28"/>
              </w:rPr>
              <w:t xml:space="preserve"> 24 по ул. Бажова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D71949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851,8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D71949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1209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252,00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1148045,49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61206,51</w:t>
            </w:r>
          </w:p>
        </w:tc>
      </w:tr>
      <w:tr w:rsidR="00B17FFC" w:rsidRPr="000C43F4" w:rsidTr="002F205A">
        <w:trPr>
          <w:trHeight w:val="288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Ленина от земельного участка по ул. Рябова д. №6а  до границы города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10537,4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14644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894,80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13903640,74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741254,06</w:t>
            </w:r>
          </w:p>
        </w:tc>
      </w:tr>
      <w:tr w:rsidR="00B17FFC" w:rsidRPr="000C43F4" w:rsidTr="002F205A">
        <w:trPr>
          <w:trHeight w:val="288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Новая от ул. Ленина до ул. Привокзальная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6197,3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8416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878,00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7990856,16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426021,84</w:t>
            </w:r>
          </w:p>
        </w:tc>
      </w:tr>
      <w:tr w:rsidR="00B17FFC" w:rsidRPr="000C43F4" w:rsidTr="002F205A">
        <w:trPr>
          <w:trHeight w:val="288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проспекту Победы от ул. Карла Маркса до д. № 97а по пр. Победы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4705,4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9091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496,40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8631328,63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460167,77</w:t>
            </w:r>
          </w:p>
        </w:tc>
      </w:tr>
      <w:tr w:rsidR="00B17FFC" w:rsidRPr="000C43F4" w:rsidTr="002F205A">
        <w:trPr>
          <w:trHeight w:val="180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247376">
            <w:pPr>
              <w:pStyle w:val="ConsPlusNormal"/>
              <w:pageBreakBefore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247376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 xml:space="preserve">г.Каменск-Уральский 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247376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проезду от ул. Лермонтова д. 51 до остановки «Степная»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247376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8421,0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247376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247376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13996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762,80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247376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13288314,06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247376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708448,74</w:t>
            </w:r>
          </w:p>
        </w:tc>
      </w:tr>
      <w:tr w:rsidR="00B17FFC" w:rsidRPr="000C43F4" w:rsidTr="002F205A">
        <w:trPr>
          <w:trHeight w:val="25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Комарова от д. № 20 до ул. Степная, ул.Степная от д. № 2 до ост. «Степная», включая разворотное кольцо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5495,1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7325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454,00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6954674,79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370779,21</w:t>
            </w:r>
          </w:p>
        </w:tc>
      </w:tr>
      <w:tr w:rsidR="00B17FFC" w:rsidRPr="000C43F4" w:rsidTr="002F205A">
        <w:trPr>
          <w:trHeight w:val="181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улице </w:t>
            </w:r>
            <w:proofErr w:type="spellStart"/>
            <w:r w:rsidRPr="000C43F4">
              <w:rPr>
                <w:rFonts w:ascii="Liberation Serif" w:hAnsi="Liberation Serif"/>
                <w:sz w:val="28"/>
                <w:szCs w:val="28"/>
              </w:rPr>
              <w:t>Тевосяна</w:t>
            </w:r>
            <w:proofErr w:type="spellEnd"/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 от пр.Победы , 1а до дома № 2 по ул. </w:t>
            </w:r>
            <w:proofErr w:type="spellStart"/>
            <w:r w:rsidRPr="000C43F4">
              <w:rPr>
                <w:rFonts w:ascii="Liberation Serif" w:hAnsi="Liberation Serif"/>
                <w:sz w:val="28"/>
                <w:szCs w:val="28"/>
              </w:rPr>
              <w:t>Тевосяна</w:t>
            </w:r>
            <w:proofErr w:type="spellEnd"/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2845,2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3765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626,40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3575028,52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190597,88</w:t>
            </w:r>
          </w:p>
        </w:tc>
      </w:tr>
      <w:tr w:rsidR="00B17FFC" w:rsidRPr="000C43F4" w:rsidTr="002F205A">
        <w:trPr>
          <w:trHeight w:val="59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улице Челюскинцев от ул. 1-я Синарская до </w:t>
            </w:r>
            <w:proofErr w:type="spellStart"/>
            <w:r w:rsidRPr="000C43F4">
              <w:rPr>
                <w:rFonts w:ascii="Liberation Serif" w:hAnsi="Liberation Serif"/>
                <w:sz w:val="28"/>
                <w:szCs w:val="28"/>
              </w:rPr>
              <w:t>ул.Самстрой</w:t>
            </w:r>
            <w:proofErr w:type="spellEnd"/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, ул. </w:t>
            </w:r>
            <w:proofErr w:type="spellStart"/>
            <w:r w:rsidRPr="000C43F4">
              <w:rPr>
                <w:rFonts w:ascii="Liberation Serif" w:hAnsi="Liberation Serif"/>
                <w:sz w:val="28"/>
                <w:szCs w:val="28"/>
              </w:rPr>
              <w:t>Самстрой</w:t>
            </w:r>
            <w:proofErr w:type="spellEnd"/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 от ул.Челюскинцев до ул. 9 Января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3148,5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3856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797,60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3661585,08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195212,52</w:t>
            </w:r>
          </w:p>
        </w:tc>
      </w:tr>
      <w:tr w:rsidR="00B17FFC" w:rsidRPr="000C43F4" w:rsidTr="002F205A">
        <w:trPr>
          <w:trHeight w:val="249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Синарская от ул.Сибирской до ул.Мусоргского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1948,3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3958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446,00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3758088,52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200357,48</w:t>
            </w:r>
          </w:p>
        </w:tc>
      </w:tr>
      <w:tr w:rsidR="00B17FFC" w:rsidRPr="000C43F4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улице Сибирская от пр. Победы до ул. </w:t>
            </w:r>
            <w:proofErr w:type="spellStart"/>
            <w:r w:rsidRPr="000C43F4">
              <w:rPr>
                <w:rFonts w:ascii="Liberation Serif" w:hAnsi="Liberation Serif"/>
                <w:sz w:val="28"/>
                <w:szCs w:val="28"/>
              </w:rPr>
              <w:t>Синарской</w:t>
            </w:r>
            <w:proofErr w:type="spellEnd"/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1379,8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2651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644,80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2517431,31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134213,49</w:t>
            </w:r>
          </w:p>
        </w:tc>
      </w:tr>
      <w:tr w:rsidR="00B17FFC" w:rsidRPr="000C43F4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953CB9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953CB9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Ленинградская от ул.Войкова до ТЦ «Самородок»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10337,0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17292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982,80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16417695,27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875287,53</w:t>
            </w:r>
          </w:p>
        </w:tc>
      </w:tr>
      <w:tr w:rsidR="00B17FFC" w:rsidRPr="000C43F4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Чайковского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3427,1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8044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886,40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7637692,99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407193,41</w:t>
            </w:r>
          </w:p>
        </w:tc>
      </w:tr>
      <w:tr w:rsidR="00B17FFC" w:rsidRPr="000C43F4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835463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Революционная от ул.Ленина до  Соборной площади, включая площадь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6381,6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8817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895,68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8371576,26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446319,42</w:t>
            </w:r>
          </w:p>
        </w:tc>
      </w:tr>
      <w:tr w:rsidR="00B17FFC" w:rsidRPr="000C43F4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2F205A">
            <w:pPr>
              <w:pStyle w:val="ConsPlusNormal"/>
              <w:pageBreakBefore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835463" w:rsidRDefault="00B17FFC" w:rsidP="002F205A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835463">
              <w:rPr>
                <w:rFonts w:ascii="Liberation Serif" w:hAnsi="Liberation Serif"/>
                <w:sz w:val="28"/>
                <w:szCs w:val="28"/>
              </w:rPr>
              <w:t xml:space="preserve">г.Каменск-Уральский 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2F205A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переулку Санаторный от улицы Красных Орлов до дома № 35 по ул.Овсянникова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2F205A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2652,9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2F205A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7753DF" w:rsidRDefault="00B17FFC" w:rsidP="002F205A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3284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246,40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2F205A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3118013,66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2F205A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166232,74</w:t>
            </w:r>
          </w:p>
        </w:tc>
      </w:tr>
      <w:tr w:rsidR="00B17FFC" w:rsidRPr="000C43F4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0C43F4" w:rsidRDefault="00B17FFC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17FFC" w:rsidRPr="005A1C22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5A1C22" w:rsidRDefault="00B17FFC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Мусоргского от проспекта Победы до ул.Чайковского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5A1C22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5457,9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5A1C22" w:rsidRDefault="00B17FFC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5A1C22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9635589,60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5A1C22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9147882,45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FFC" w:rsidRPr="00B17FFC" w:rsidRDefault="00B17FFC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487707,15</w:t>
            </w:r>
          </w:p>
        </w:tc>
      </w:tr>
      <w:tr w:rsidR="00BA0FED" w:rsidRPr="00D71949" w:rsidTr="003D68F1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D71949" w:rsidRDefault="00BA0FED" w:rsidP="003D68F1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A0FED" w:rsidRPr="00835463" w:rsidRDefault="00BA0FED" w:rsidP="003D68F1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D71949" w:rsidRDefault="00BA0FED" w:rsidP="003D68F1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Ремонт автомобильной дор</w:t>
            </w:r>
            <w:r>
              <w:rPr>
                <w:rFonts w:ascii="Liberation Serif" w:hAnsi="Liberation Serif"/>
                <w:sz w:val="28"/>
                <w:szCs w:val="28"/>
              </w:rPr>
              <w:t>оги по улице Спиридонова от ул.</w:t>
            </w:r>
            <w:r w:rsidRPr="00D71949">
              <w:rPr>
                <w:rFonts w:ascii="Liberation Serif" w:hAnsi="Liberation Serif"/>
                <w:sz w:val="28"/>
                <w:szCs w:val="28"/>
              </w:rPr>
              <w:t xml:space="preserve">Лермонтова до </w:t>
            </w:r>
            <w:r>
              <w:rPr>
                <w:rFonts w:ascii="Liberation Serif" w:hAnsi="Liberation Serif"/>
                <w:sz w:val="28"/>
                <w:szCs w:val="28"/>
              </w:rPr>
              <w:t>ул.А</w:t>
            </w:r>
            <w:r w:rsidRPr="00D71949">
              <w:rPr>
                <w:rFonts w:ascii="Liberation Serif" w:hAnsi="Liberation Serif"/>
                <w:sz w:val="28"/>
                <w:szCs w:val="28"/>
              </w:rPr>
              <w:t>брамова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D71949" w:rsidRDefault="00BA0FED" w:rsidP="003D68F1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6370,10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D71949" w:rsidRDefault="00BA0FED" w:rsidP="003D68F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7753DF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12994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574,40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B17FFC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12336851,61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B17FFC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657722,79</w:t>
            </w:r>
          </w:p>
        </w:tc>
      </w:tr>
      <w:tr w:rsidR="00BA0FED" w:rsidRPr="000C43F4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A0FED" w:rsidRPr="00835463" w:rsidRDefault="00BA0FED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835463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Ремонт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>автомобильной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 дороги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 по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 xml:space="preserve">улице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C43F4">
              <w:rPr>
                <w:rFonts w:ascii="Liberation Serif" w:hAnsi="Liberation Serif"/>
                <w:sz w:val="28"/>
                <w:szCs w:val="28"/>
              </w:rPr>
              <w:t>1-е Мая от ул.Трудовые Резервы до поворота на объездную дорогу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9100,8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7753DF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15288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673,20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B17FFC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14514834,18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B17FFC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773839,02</w:t>
            </w:r>
          </w:p>
        </w:tc>
      </w:tr>
      <w:tr w:rsidR="00BA0FED" w:rsidRPr="000C43F4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A0FED" w:rsidRPr="00835463" w:rsidRDefault="00BA0FED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835463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Алюминиевая на подходах к мосту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1812,1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7753DF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2593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405,20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B17FFC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2462139,52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B17FFC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131265,68</w:t>
            </w:r>
          </w:p>
        </w:tc>
      </w:tr>
      <w:tr w:rsidR="00BA0FED" w:rsidRPr="000C43F4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A0FED" w:rsidRPr="00835463" w:rsidRDefault="00BA0FED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835463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Октябрьская от ул.Калинина до ул.Суворова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14828,5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7753DF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30711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732,00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B17FFC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29157252,00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B17FFC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1554480,00</w:t>
            </w:r>
          </w:p>
        </w:tc>
      </w:tr>
      <w:tr w:rsidR="00BA0FED" w:rsidRPr="000C43F4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A0FED" w:rsidRPr="00835463" w:rsidRDefault="00BA0FED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Попова от ул.Уральской до ул.Гагарина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0C43F4">
              <w:rPr>
                <w:rFonts w:ascii="Liberation Serif" w:hAnsi="Liberation Serif"/>
                <w:sz w:val="28"/>
                <w:szCs w:val="28"/>
              </w:rPr>
              <w:t>4156,1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0C43F4" w:rsidRDefault="00BA0FE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7753DF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8600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247,60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B17FFC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8164944,48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B17FFC" w:rsidRDefault="00BA0FED" w:rsidP="008E06BC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435303,12</w:t>
            </w:r>
          </w:p>
        </w:tc>
      </w:tr>
      <w:tr w:rsidR="00BA0FED" w:rsidRPr="00D71949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D71949" w:rsidRDefault="00BA0FE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A0FED" w:rsidRPr="00835463" w:rsidRDefault="00BA0FED" w:rsidP="00D4157D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835463">
              <w:rPr>
                <w:rFonts w:ascii="Liberation Serif" w:hAnsi="Liberation Serif"/>
                <w:b w:val="0"/>
                <w:i w:val="0"/>
              </w:rPr>
              <w:t>-»-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D71949" w:rsidRDefault="00BA0FED" w:rsidP="00D4157D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Суворова от ул.Октябрьской до ул.Алюминиевой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D71949" w:rsidRDefault="00BA0FE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D71949">
              <w:rPr>
                <w:rFonts w:ascii="Liberation Serif" w:hAnsi="Liberation Serif"/>
                <w:sz w:val="28"/>
                <w:szCs w:val="28"/>
              </w:rPr>
              <w:t>44001,2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D71949" w:rsidRDefault="00BA0FE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7753DF" w:rsidRDefault="00BA0FED" w:rsidP="00771DC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91930</w:t>
            </w:r>
            <w:r w:rsidRPr="007753DF">
              <w:rPr>
                <w:rFonts w:ascii="Liberation Serif" w:hAnsi="Liberation Serif"/>
                <w:sz w:val="28"/>
                <w:szCs w:val="28"/>
              </w:rPr>
              <w:t>387,20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B17FFC" w:rsidRDefault="00BA0FED" w:rsidP="00771DC7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87277313,63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B17FFC" w:rsidRDefault="00BA0FED" w:rsidP="00771DC7">
            <w:pPr>
              <w:rPr>
                <w:rFonts w:ascii="Liberation Serif" w:hAnsi="Liberation Serif"/>
                <w:sz w:val="28"/>
                <w:szCs w:val="28"/>
              </w:rPr>
            </w:pPr>
            <w:r w:rsidRPr="00B17FFC">
              <w:rPr>
                <w:rFonts w:ascii="Liberation Serif" w:hAnsi="Liberation Serif"/>
                <w:sz w:val="28"/>
                <w:szCs w:val="28"/>
              </w:rPr>
              <w:t>4653073,57</w:t>
            </w:r>
          </w:p>
        </w:tc>
      </w:tr>
      <w:tr w:rsidR="00BA0FED" w:rsidRPr="005A1C22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A0FED" w:rsidRPr="005A1C22" w:rsidRDefault="00BA0FED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5A1C22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5A1C22">
              <w:rPr>
                <w:rFonts w:ascii="Liberation Serif" w:hAnsi="Liberation Serif"/>
                <w:b w:val="0"/>
                <w:i w:val="0"/>
              </w:rPr>
              <w:t>Ремонт автомобильной дороги по улице Стахановская от ул. Попова до ул.Набережной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47639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5A1C22">
              <w:rPr>
                <w:rFonts w:ascii="Liberation Serif" w:hAnsi="Liberation Serif"/>
                <w:b w:val="0"/>
                <w:i w:val="0"/>
              </w:rPr>
              <w:t>4641,0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47639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771DC7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10446602,40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771DC7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9917845,69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771DC7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528756,71</w:t>
            </w:r>
          </w:p>
        </w:tc>
      </w:tr>
      <w:tr w:rsidR="00BA0FED" w:rsidRPr="005A1C22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5A1C22">
            <w:pPr>
              <w:pStyle w:val="ConsPlusNormal"/>
              <w:pageBreakBefore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A0FED" w:rsidRPr="005A1C22" w:rsidRDefault="005A1C22" w:rsidP="005A1C22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</w:rPr>
            </w:pPr>
            <w:r w:rsidRPr="005A1C22">
              <w:rPr>
                <w:rFonts w:ascii="Liberation Serif" w:hAnsi="Liberation Serif"/>
                <w:b w:val="0"/>
                <w:i w:val="0"/>
              </w:rPr>
              <w:t>г.Каменск-Уральский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5A1C22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Ремонт автомобильной дороги по проезду между домом престарелых и больницей, улица Строителей от д. 83 до ул.Железнодорожной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5A1C22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5402,0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5A1C22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5A1C22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8618338,80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5A1C22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8182119,99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A0FED" w:rsidRPr="005A1C22" w:rsidRDefault="00BA0FED" w:rsidP="005A1C22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436218,81</w:t>
            </w:r>
          </w:p>
        </w:tc>
      </w:tr>
      <w:tr w:rsidR="0022008D" w:rsidRPr="005A1C22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BA0FED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22008D" w:rsidRPr="005A1C22" w:rsidRDefault="005A1C22" w:rsidP="00BA0FED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5A1C22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BA0FED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Школьная от ул. Коммунальной до ул.Центральной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BA0FED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2165,8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BA0FE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6C1F44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5204016,00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6C1F44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4940613,77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6C1F44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263402,23</w:t>
            </w:r>
          </w:p>
        </w:tc>
      </w:tr>
      <w:tr w:rsidR="0022008D" w:rsidRPr="005A1C22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22008D" w:rsidRPr="005A1C22" w:rsidRDefault="0022008D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5A1C22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B908CE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Строителей от ул. Гагарина до ул.Каменская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8334,0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A80F25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18611840,40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A80F25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17669798,65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A80F25">
            <w:pPr>
              <w:rPr>
                <w:rFonts w:ascii="Liberation Serif" w:hAnsi="Liberation Serif"/>
                <w:sz w:val="28"/>
                <w:szCs w:val="28"/>
              </w:rPr>
            </w:pPr>
            <w:r w:rsidRPr="005A1C22">
              <w:rPr>
                <w:rFonts w:ascii="Liberation Serif" w:hAnsi="Liberation Serif"/>
                <w:sz w:val="28"/>
                <w:szCs w:val="28"/>
              </w:rPr>
              <w:t>942041,75</w:t>
            </w:r>
          </w:p>
        </w:tc>
      </w:tr>
      <w:tr w:rsidR="0022008D" w:rsidRPr="00F5454D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5A1C22" w:rsidRDefault="0022008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22008D" w:rsidRPr="00F5454D" w:rsidRDefault="0022008D" w:rsidP="00D9219C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проезду от улицы Лермонтова д. 77 до остановки «Степная» 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5978,30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10065490,80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9556024,12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509466,68</w:t>
            </w:r>
          </w:p>
        </w:tc>
      </w:tr>
      <w:tr w:rsidR="0022008D" w:rsidRPr="00F5454D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22008D" w:rsidRPr="00F5454D" w:rsidRDefault="0022008D" w:rsidP="00D9219C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улице Пушкина от ул. Кирова до пр.Победы, от пр.Победы до ул.Мичурина (без перекрестка) 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9503,00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18881511,60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17925820,40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955691,20</w:t>
            </w:r>
          </w:p>
        </w:tc>
      </w:tr>
      <w:tr w:rsidR="0022008D" w:rsidRPr="00F5454D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22008D" w:rsidRPr="00F5454D" w:rsidRDefault="0022008D" w:rsidP="00D9219C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автомобильного проезда от улицы Чайковского до д. 23 по ул.Чайковского  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497,00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1215216,00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1153707,62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61508,38</w:t>
            </w:r>
          </w:p>
        </w:tc>
      </w:tr>
      <w:tr w:rsidR="0022008D" w:rsidRPr="00F5454D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22008D" w:rsidRPr="00F5454D" w:rsidRDefault="0022008D" w:rsidP="00D9219C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улице Кирова от </w:t>
            </w:r>
            <w:proofErr w:type="spellStart"/>
            <w:r w:rsidRPr="00F5454D">
              <w:rPr>
                <w:rFonts w:ascii="Liberation Serif" w:hAnsi="Liberation Serif"/>
                <w:sz w:val="28"/>
                <w:szCs w:val="28"/>
              </w:rPr>
              <w:t>ул.Кунавина</w:t>
            </w:r>
            <w:proofErr w:type="spellEnd"/>
            <w:r w:rsidRPr="00F5454D">
              <w:rPr>
                <w:rFonts w:ascii="Liberation Serif" w:hAnsi="Liberation Serif"/>
                <w:sz w:val="28"/>
                <w:szCs w:val="28"/>
              </w:rPr>
              <w:t xml:space="preserve"> до ул.Карла Маркса 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13802,00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25921587,60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24609561,61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1312025,99</w:t>
            </w:r>
          </w:p>
        </w:tc>
      </w:tr>
      <w:tr w:rsidR="0022008D" w:rsidRPr="00F5454D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22008D" w:rsidRPr="00F5454D" w:rsidRDefault="0022008D" w:rsidP="00D9219C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улице Красногорская от ул.Алюминиевой до </w:t>
            </w:r>
            <w:proofErr w:type="spellStart"/>
            <w:r w:rsidRPr="00F5454D">
              <w:rPr>
                <w:rFonts w:ascii="Liberation Serif" w:hAnsi="Liberation Serif"/>
                <w:sz w:val="28"/>
                <w:szCs w:val="28"/>
              </w:rPr>
              <w:t>ул.Исетской</w:t>
            </w:r>
            <w:proofErr w:type="spellEnd"/>
            <w:r w:rsidRPr="00F5454D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2595,00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5732070,00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5441940,22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290129,78</w:t>
            </w:r>
          </w:p>
        </w:tc>
      </w:tr>
      <w:tr w:rsidR="0022008D" w:rsidRPr="00F5454D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22008D" w:rsidRPr="00F5454D" w:rsidRDefault="0022008D" w:rsidP="00D9219C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 xml:space="preserve">Ремонт  автомобильной  дороги по улице  1-я Синарская от ул.Пушкина до поворота на ул.Северный проезд 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8119,00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15015806,40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14255778,58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760027,82</w:t>
            </w:r>
          </w:p>
        </w:tc>
      </w:tr>
      <w:tr w:rsidR="0022008D" w:rsidRPr="00F5454D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22008D" w:rsidRPr="00F5454D" w:rsidRDefault="0022008D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F5454D">
              <w:rPr>
                <w:rFonts w:ascii="Liberation Serif" w:hAnsi="Liberation Serif"/>
                <w:b w:val="0"/>
                <w:i w:val="0"/>
              </w:rPr>
              <w:t>г.Каменск-Уральский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бульвару Парижской Коммуны от ул.Алюминиевая до ул.Гоголя 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2115,00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3515259,60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3337334,08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177925,52</w:t>
            </w:r>
          </w:p>
        </w:tc>
      </w:tr>
      <w:tr w:rsidR="0022008D" w:rsidRPr="00F5454D" w:rsidTr="002F205A">
        <w:trPr>
          <w:trHeight w:val="45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D83F6B">
            <w:pPr>
              <w:pStyle w:val="ConsPlusNormal"/>
              <w:numPr>
                <w:ilvl w:val="0"/>
                <w:numId w:val="2"/>
              </w:numPr>
              <w:ind w:left="-14" w:firstLine="14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22008D" w:rsidRPr="00F5454D" w:rsidRDefault="0022008D" w:rsidP="00B908C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F5454D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 xml:space="preserve">Ремонт автомобильной дороги по улице Ленина от ОГИБДД до земельного участка по ул.Рябова, 6а 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11672,60</w:t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7639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19985853,60</w:t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18974265,92</w:t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2008D" w:rsidRPr="00F5454D" w:rsidRDefault="0022008D" w:rsidP="004C2AF3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1011587,68</w:t>
            </w:r>
          </w:p>
        </w:tc>
      </w:tr>
      <w:tr w:rsidR="0022008D" w:rsidRPr="00F5454D" w:rsidTr="00657C28">
        <w:trPr>
          <w:trHeight w:val="484"/>
        </w:trPr>
        <w:tc>
          <w:tcPr>
            <w:tcW w:w="8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008D" w:rsidRPr="00F5454D" w:rsidRDefault="0022008D" w:rsidP="00657C28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008D" w:rsidRPr="00F5454D" w:rsidRDefault="0022008D" w:rsidP="00657C28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525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008D" w:rsidRPr="00F5454D" w:rsidRDefault="0022008D" w:rsidP="00657C28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12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008D" w:rsidRPr="00F5454D" w:rsidRDefault="00E64367" w:rsidP="00657C28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fldChar w:fldCharType="begin"/>
            </w:r>
            <w:r w:rsidR="0022008D" w:rsidRPr="00F5454D">
              <w:rPr>
                <w:rFonts w:ascii="Liberation Serif" w:hAnsi="Liberation Serif"/>
                <w:sz w:val="28"/>
                <w:szCs w:val="28"/>
              </w:rPr>
              <w:instrText xml:space="preserve"> =SUM(ABOVE) </w:instrText>
            </w:r>
            <w:r w:rsidRPr="00F5454D">
              <w:rPr>
                <w:rFonts w:ascii="Liberation Serif" w:hAnsi="Liberation Serif"/>
                <w:sz w:val="28"/>
                <w:szCs w:val="28"/>
              </w:rPr>
              <w:fldChar w:fldCharType="separate"/>
            </w:r>
            <w:r w:rsidR="0022008D" w:rsidRPr="00F5454D">
              <w:rPr>
                <w:rFonts w:ascii="Liberation Serif" w:hAnsi="Liberation Serif"/>
                <w:noProof/>
                <w:sz w:val="28"/>
                <w:szCs w:val="28"/>
              </w:rPr>
              <w:t>228879,8</w:t>
            </w:r>
            <w:r w:rsidRPr="00F5454D">
              <w:rPr>
                <w:rFonts w:ascii="Liberation Serif" w:hAnsi="Liberation Serif"/>
                <w:sz w:val="28"/>
                <w:szCs w:val="28"/>
              </w:rPr>
              <w:fldChar w:fldCharType="end"/>
            </w:r>
          </w:p>
        </w:tc>
        <w:tc>
          <w:tcPr>
            <w:tcW w:w="8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008D" w:rsidRPr="00F5454D" w:rsidRDefault="0022008D" w:rsidP="00657C2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2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008D" w:rsidRPr="00F5454D" w:rsidRDefault="00E64367" w:rsidP="00657C28">
            <w:pPr>
              <w:rPr>
                <w:rFonts w:ascii="Liberation Serif" w:hAnsi="Liberation Serif"/>
                <w:sz w:val="28"/>
                <w:szCs w:val="28"/>
              </w:rPr>
            </w:pPr>
            <w:r w:rsidRPr="00F5454D">
              <w:rPr>
                <w:rFonts w:ascii="Liberation Serif" w:hAnsi="Liberation Serif"/>
                <w:sz w:val="28"/>
                <w:szCs w:val="28"/>
              </w:rPr>
              <w:fldChar w:fldCharType="begin"/>
            </w:r>
            <w:r w:rsidR="00DE4CA0" w:rsidRPr="00F5454D">
              <w:rPr>
                <w:rFonts w:ascii="Liberation Serif" w:hAnsi="Liberation Serif"/>
                <w:sz w:val="28"/>
                <w:szCs w:val="28"/>
              </w:rPr>
              <w:instrText xml:space="preserve"> =SUM(ABOVE) </w:instrText>
            </w:r>
            <w:r w:rsidRPr="00F5454D">
              <w:rPr>
                <w:rFonts w:ascii="Liberation Serif" w:hAnsi="Liberation Serif"/>
                <w:sz w:val="28"/>
                <w:szCs w:val="28"/>
              </w:rPr>
              <w:fldChar w:fldCharType="separate"/>
            </w:r>
            <w:r w:rsidR="00DE4CA0" w:rsidRPr="00F5454D">
              <w:rPr>
                <w:rFonts w:ascii="Liberation Serif" w:hAnsi="Liberation Serif"/>
                <w:noProof/>
                <w:sz w:val="28"/>
                <w:szCs w:val="28"/>
              </w:rPr>
              <w:t>421325466,48</w:t>
            </w:r>
            <w:r w:rsidRPr="00F5454D">
              <w:rPr>
                <w:rFonts w:ascii="Liberation Serif" w:hAnsi="Liberation Serif"/>
                <w:sz w:val="28"/>
                <w:szCs w:val="28"/>
              </w:rPr>
              <w:fldChar w:fldCharType="end"/>
            </w:r>
          </w:p>
        </w:tc>
        <w:tc>
          <w:tcPr>
            <w:tcW w:w="196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008D" w:rsidRPr="00F5454D" w:rsidRDefault="00E64367" w:rsidP="00DE4CA0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F5454D">
              <w:rPr>
                <w:rFonts w:ascii="Liberation Serif" w:hAnsi="Liberation Serif"/>
                <w:b w:val="0"/>
                <w:i w:val="0"/>
              </w:rPr>
              <w:fldChar w:fldCharType="begin"/>
            </w:r>
            <w:r w:rsidR="00DE4CA0" w:rsidRPr="00F5454D">
              <w:rPr>
                <w:rFonts w:ascii="Liberation Serif" w:hAnsi="Liberation Serif"/>
                <w:b w:val="0"/>
                <w:i w:val="0"/>
              </w:rPr>
              <w:instrText xml:space="preserve"> =SUM(ABOVE) </w:instrText>
            </w:r>
            <w:r w:rsidRPr="00F5454D">
              <w:rPr>
                <w:rFonts w:ascii="Liberation Serif" w:hAnsi="Liberation Serif"/>
                <w:b w:val="0"/>
                <w:i w:val="0"/>
              </w:rPr>
              <w:fldChar w:fldCharType="separate"/>
            </w:r>
            <w:r w:rsidR="00DE4CA0" w:rsidRPr="00F5454D">
              <w:rPr>
                <w:rFonts w:ascii="Liberation Serif" w:hAnsi="Liberation Serif"/>
                <w:b w:val="0"/>
                <w:i w:val="0"/>
                <w:noProof/>
              </w:rPr>
              <w:t>400000000</w:t>
            </w:r>
            <w:r w:rsidRPr="00F5454D">
              <w:rPr>
                <w:rFonts w:ascii="Liberation Serif" w:hAnsi="Liberation Serif"/>
                <w:b w:val="0"/>
                <w:i w:val="0"/>
              </w:rPr>
              <w:fldChar w:fldCharType="end"/>
            </w:r>
          </w:p>
        </w:tc>
        <w:tc>
          <w:tcPr>
            <w:tcW w:w="15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008D" w:rsidRPr="00F5454D" w:rsidRDefault="00E64367" w:rsidP="00657C28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F5454D">
              <w:rPr>
                <w:rFonts w:ascii="Liberation Serif" w:hAnsi="Liberation Serif"/>
                <w:b w:val="0"/>
                <w:i w:val="0"/>
              </w:rPr>
              <w:fldChar w:fldCharType="begin"/>
            </w:r>
            <w:r w:rsidR="00DE4CA0" w:rsidRPr="00F5454D">
              <w:rPr>
                <w:rFonts w:ascii="Liberation Serif" w:hAnsi="Liberation Serif"/>
                <w:b w:val="0"/>
                <w:i w:val="0"/>
              </w:rPr>
              <w:instrText xml:space="preserve"> =SUM(ABOVE) </w:instrText>
            </w:r>
            <w:r w:rsidRPr="00F5454D">
              <w:rPr>
                <w:rFonts w:ascii="Liberation Serif" w:hAnsi="Liberation Serif"/>
                <w:b w:val="0"/>
                <w:i w:val="0"/>
              </w:rPr>
              <w:fldChar w:fldCharType="separate"/>
            </w:r>
            <w:r w:rsidR="00DE4CA0" w:rsidRPr="00F5454D">
              <w:rPr>
                <w:rFonts w:ascii="Liberation Serif" w:hAnsi="Liberation Serif"/>
                <w:b w:val="0"/>
                <w:i w:val="0"/>
                <w:noProof/>
              </w:rPr>
              <w:t>21325466,48</w:t>
            </w:r>
            <w:r w:rsidRPr="00F5454D">
              <w:rPr>
                <w:rFonts w:ascii="Liberation Serif" w:hAnsi="Liberation Serif"/>
                <w:b w:val="0"/>
                <w:i w:val="0"/>
              </w:rPr>
              <w:fldChar w:fldCharType="end"/>
            </w:r>
          </w:p>
        </w:tc>
      </w:tr>
    </w:tbl>
    <w:p w:rsidR="00953CB9" w:rsidRPr="00F5454D" w:rsidRDefault="00953CB9" w:rsidP="00953CB9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953CB9" w:rsidRPr="00F5454D" w:rsidSect="00E93326">
      <w:pgSz w:w="16838" w:h="11906" w:orient="landscape"/>
      <w:pgMar w:top="1267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2CC" w:rsidRPr="00E93326" w:rsidRDefault="002762CC" w:rsidP="00E93326">
      <w:r>
        <w:separator/>
      </w:r>
    </w:p>
  </w:endnote>
  <w:endnote w:type="continuationSeparator" w:id="0">
    <w:p w:rsidR="002762CC" w:rsidRPr="00E93326" w:rsidRDefault="002762CC" w:rsidP="00E933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2CC" w:rsidRPr="00E93326" w:rsidRDefault="002762CC" w:rsidP="00E93326">
      <w:r>
        <w:separator/>
      </w:r>
    </w:p>
  </w:footnote>
  <w:footnote w:type="continuationSeparator" w:id="0">
    <w:p w:rsidR="002762CC" w:rsidRPr="00E93326" w:rsidRDefault="002762CC" w:rsidP="00E933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3C9" w:rsidRDefault="00E64367">
    <w:pPr>
      <w:pStyle w:val="a7"/>
      <w:jc w:val="center"/>
    </w:pPr>
    <w:r>
      <w:fldChar w:fldCharType="begin"/>
    </w:r>
    <w:r w:rsidR="00D218E4">
      <w:instrText xml:space="preserve"> PAGE   \* MERGEFORMAT </w:instrText>
    </w:r>
    <w:r>
      <w:fldChar w:fldCharType="separate"/>
    </w:r>
    <w:r w:rsidR="007C675E">
      <w:rPr>
        <w:noProof/>
      </w:rPr>
      <w:t>6</w:t>
    </w:r>
    <w:r>
      <w:fldChar w:fldCharType="end"/>
    </w:r>
  </w:p>
  <w:p w:rsidR="003133C9" w:rsidRDefault="007C675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3E3EA3"/>
    <w:multiLevelType w:val="hybridMultilevel"/>
    <w:tmpl w:val="BDBC5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4434"/>
    <w:rsid w:val="00001AE9"/>
    <w:rsid w:val="0000766F"/>
    <w:rsid w:val="000766CE"/>
    <w:rsid w:val="00081A25"/>
    <w:rsid w:val="00082A3F"/>
    <w:rsid w:val="00091F5F"/>
    <w:rsid w:val="000D02B9"/>
    <w:rsid w:val="00133698"/>
    <w:rsid w:val="001F547E"/>
    <w:rsid w:val="0022008D"/>
    <w:rsid w:val="0023226A"/>
    <w:rsid w:val="00247376"/>
    <w:rsid w:val="00262FEE"/>
    <w:rsid w:val="002762CC"/>
    <w:rsid w:val="002B276A"/>
    <w:rsid w:val="002F205A"/>
    <w:rsid w:val="00301773"/>
    <w:rsid w:val="00311136"/>
    <w:rsid w:val="003513E9"/>
    <w:rsid w:val="00352B7E"/>
    <w:rsid w:val="00374C89"/>
    <w:rsid w:val="003830C3"/>
    <w:rsid w:val="003A6AB9"/>
    <w:rsid w:val="003B0A10"/>
    <w:rsid w:val="003E79E4"/>
    <w:rsid w:val="003F6459"/>
    <w:rsid w:val="0041594C"/>
    <w:rsid w:val="00436EEE"/>
    <w:rsid w:val="00444D6F"/>
    <w:rsid w:val="00452067"/>
    <w:rsid w:val="0047639E"/>
    <w:rsid w:val="004C2AF3"/>
    <w:rsid w:val="004C3D72"/>
    <w:rsid w:val="004C7E1A"/>
    <w:rsid w:val="004E5AE5"/>
    <w:rsid w:val="004F1B4D"/>
    <w:rsid w:val="004F1BF0"/>
    <w:rsid w:val="004F4246"/>
    <w:rsid w:val="005008C4"/>
    <w:rsid w:val="00502870"/>
    <w:rsid w:val="00536788"/>
    <w:rsid w:val="00574259"/>
    <w:rsid w:val="005A1C22"/>
    <w:rsid w:val="005B65E4"/>
    <w:rsid w:val="00611CEA"/>
    <w:rsid w:val="0063609D"/>
    <w:rsid w:val="00637207"/>
    <w:rsid w:val="00654999"/>
    <w:rsid w:val="00657C28"/>
    <w:rsid w:val="00671398"/>
    <w:rsid w:val="006A443D"/>
    <w:rsid w:val="006B6910"/>
    <w:rsid w:val="006C6C5E"/>
    <w:rsid w:val="006D2F18"/>
    <w:rsid w:val="006E2BE1"/>
    <w:rsid w:val="00702165"/>
    <w:rsid w:val="00720985"/>
    <w:rsid w:val="007247D8"/>
    <w:rsid w:val="007575A7"/>
    <w:rsid w:val="00765848"/>
    <w:rsid w:val="007701A5"/>
    <w:rsid w:val="007753DF"/>
    <w:rsid w:val="00784434"/>
    <w:rsid w:val="007C675E"/>
    <w:rsid w:val="0080520B"/>
    <w:rsid w:val="00835463"/>
    <w:rsid w:val="0083594B"/>
    <w:rsid w:val="008556E0"/>
    <w:rsid w:val="00871148"/>
    <w:rsid w:val="00896CBC"/>
    <w:rsid w:val="008C0E41"/>
    <w:rsid w:val="009016B6"/>
    <w:rsid w:val="00902997"/>
    <w:rsid w:val="00953CB9"/>
    <w:rsid w:val="00954EDB"/>
    <w:rsid w:val="00956960"/>
    <w:rsid w:val="0096299E"/>
    <w:rsid w:val="00975A1C"/>
    <w:rsid w:val="009A31D4"/>
    <w:rsid w:val="009E1EAA"/>
    <w:rsid w:val="00A1076A"/>
    <w:rsid w:val="00A26589"/>
    <w:rsid w:val="00A4247C"/>
    <w:rsid w:val="00A56776"/>
    <w:rsid w:val="00A72752"/>
    <w:rsid w:val="00A96435"/>
    <w:rsid w:val="00AB1EC9"/>
    <w:rsid w:val="00B17FFC"/>
    <w:rsid w:val="00B646B7"/>
    <w:rsid w:val="00B916EB"/>
    <w:rsid w:val="00B91D93"/>
    <w:rsid w:val="00B953C9"/>
    <w:rsid w:val="00B95DBC"/>
    <w:rsid w:val="00BA0FED"/>
    <w:rsid w:val="00BA4B0C"/>
    <w:rsid w:val="00BA7870"/>
    <w:rsid w:val="00BC5D5D"/>
    <w:rsid w:val="00BC77AC"/>
    <w:rsid w:val="00BF6E52"/>
    <w:rsid w:val="00C22E44"/>
    <w:rsid w:val="00C301E8"/>
    <w:rsid w:val="00C55198"/>
    <w:rsid w:val="00C8290F"/>
    <w:rsid w:val="00C82B58"/>
    <w:rsid w:val="00C96B93"/>
    <w:rsid w:val="00CA14D7"/>
    <w:rsid w:val="00CE5F94"/>
    <w:rsid w:val="00CF7251"/>
    <w:rsid w:val="00D079B7"/>
    <w:rsid w:val="00D218E4"/>
    <w:rsid w:val="00D4157D"/>
    <w:rsid w:val="00D46873"/>
    <w:rsid w:val="00D83F6B"/>
    <w:rsid w:val="00D84A1F"/>
    <w:rsid w:val="00D921D5"/>
    <w:rsid w:val="00DE4BE7"/>
    <w:rsid w:val="00DE4CA0"/>
    <w:rsid w:val="00E62F58"/>
    <w:rsid w:val="00E64367"/>
    <w:rsid w:val="00E93326"/>
    <w:rsid w:val="00EA5B6C"/>
    <w:rsid w:val="00ED4DA5"/>
    <w:rsid w:val="00EE0116"/>
    <w:rsid w:val="00EE4587"/>
    <w:rsid w:val="00EF0626"/>
    <w:rsid w:val="00F129BF"/>
    <w:rsid w:val="00F24EF8"/>
    <w:rsid w:val="00F33E56"/>
    <w:rsid w:val="00F45436"/>
    <w:rsid w:val="00F5454D"/>
    <w:rsid w:val="00F625F5"/>
    <w:rsid w:val="00F81FE2"/>
    <w:rsid w:val="00F90CE4"/>
    <w:rsid w:val="00F97AD3"/>
    <w:rsid w:val="00FA194B"/>
    <w:rsid w:val="00FA3C20"/>
    <w:rsid w:val="00FA5A8E"/>
    <w:rsid w:val="00FA7A43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84434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784434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7844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84434"/>
  </w:style>
  <w:style w:type="paragraph" w:styleId="a9">
    <w:name w:val="footer"/>
    <w:basedOn w:val="a"/>
    <w:link w:val="aa"/>
    <w:rsid w:val="00E9332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93326"/>
  </w:style>
  <w:style w:type="paragraph" w:styleId="ab">
    <w:name w:val="footnote text"/>
    <w:basedOn w:val="a"/>
    <w:link w:val="ac"/>
    <w:rsid w:val="00953CB9"/>
  </w:style>
  <w:style w:type="character" w:customStyle="1" w:styleId="ac">
    <w:name w:val="Текст сноски Знак"/>
    <w:basedOn w:val="a0"/>
    <w:link w:val="ab"/>
    <w:rsid w:val="00953CB9"/>
  </w:style>
  <w:style w:type="character" w:styleId="ad">
    <w:name w:val="footnote reference"/>
    <w:basedOn w:val="a0"/>
    <w:rsid w:val="00953CB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3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5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AD7FB-3993-4087-898D-2B4D30765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6</Pages>
  <Words>834</Words>
  <Characters>5631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2021-06-09T11:24:00Z</cp:lastPrinted>
  <dcterms:created xsi:type="dcterms:W3CDTF">2021-06-18T04:22:00Z</dcterms:created>
  <dcterms:modified xsi:type="dcterms:W3CDTF">2021-06-18T04:22:00Z</dcterms:modified>
</cp:coreProperties>
</file>