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5C8" w:rsidRPr="001C22DD" w:rsidRDefault="001455C8" w:rsidP="001455C8">
      <w:pPr>
        <w:shd w:val="clear" w:color="auto" w:fill="FFFFFF"/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482600" cy="768350"/>
            <wp:effectExtent l="19050" t="0" r="0" b="0"/>
            <wp:docPr id="2" name="Рисунок 1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76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55C8" w:rsidRPr="00684FB5" w:rsidRDefault="001455C8" w:rsidP="001455C8">
      <w:pPr>
        <w:spacing w:before="120"/>
        <w:jc w:val="center"/>
        <w:rPr>
          <w:rFonts w:ascii="Liberation Serif" w:hAnsi="Liberation Serif"/>
          <w:b/>
          <w:sz w:val="24"/>
        </w:rPr>
      </w:pPr>
      <w:r w:rsidRPr="00684FB5">
        <w:rPr>
          <w:rFonts w:ascii="Liberation Serif" w:hAnsi="Liberation Serif"/>
          <w:b/>
          <w:sz w:val="24"/>
        </w:rPr>
        <w:t>СВЕРДЛОВСКАЯ ОБЛАСТЬ</w:t>
      </w:r>
    </w:p>
    <w:p w:rsidR="001455C8" w:rsidRPr="00684FB5" w:rsidRDefault="001455C8" w:rsidP="001455C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684FB5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455C8" w:rsidRDefault="001455C8" w:rsidP="001455C8">
      <w:pPr>
        <w:shd w:val="clear" w:color="auto" w:fill="FFFFFF"/>
        <w:tabs>
          <w:tab w:val="left" w:pos="284"/>
        </w:tabs>
        <w:spacing w:before="40" w:line="233" w:lineRule="auto"/>
        <w:jc w:val="center"/>
        <w:rPr>
          <w:b/>
          <w:spacing w:val="50"/>
          <w:sz w:val="32"/>
          <w:szCs w:val="32"/>
        </w:rPr>
      </w:pPr>
      <w:r w:rsidRPr="00684FB5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455C8" w:rsidRPr="00684FB5" w:rsidRDefault="00353AF5" w:rsidP="001455C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9" style="position:absolute;z-index:25166233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455C8" w:rsidRPr="00684FB5">
        <w:rPr>
          <w:rFonts w:ascii="Liberation Serif" w:hAnsi="Liberation Serif"/>
          <w:sz w:val="28"/>
          <w:szCs w:val="28"/>
        </w:rPr>
        <w:t>от</w:t>
      </w:r>
      <w:r w:rsidR="001455C8">
        <w:rPr>
          <w:rFonts w:ascii="Liberation Serif" w:hAnsi="Liberation Serif"/>
          <w:sz w:val="28"/>
          <w:szCs w:val="28"/>
        </w:rPr>
        <w:t xml:space="preserve"> </w:t>
      </w:r>
      <w:r w:rsidR="00AE6998">
        <w:rPr>
          <w:rFonts w:ascii="Liberation Serif" w:hAnsi="Liberation Serif"/>
          <w:sz w:val="28"/>
          <w:szCs w:val="28"/>
        </w:rPr>
        <w:t>24.06.2021</w:t>
      </w:r>
      <w:r w:rsidR="001455C8">
        <w:rPr>
          <w:rFonts w:ascii="Liberation Serif" w:hAnsi="Liberation Serif"/>
          <w:sz w:val="28"/>
          <w:szCs w:val="28"/>
        </w:rPr>
        <w:t xml:space="preserve"> </w:t>
      </w:r>
      <w:r w:rsidR="001455C8" w:rsidRPr="00684FB5">
        <w:rPr>
          <w:rFonts w:ascii="Liberation Serif" w:hAnsi="Liberation Serif"/>
          <w:sz w:val="28"/>
          <w:szCs w:val="28"/>
        </w:rPr>
        <w:t>№</w:t>
      </w:r>
      <w:r w:rsidR="001455C8">
        <w:rPr>
          <w:rFonts w:ascii="Liberation Serif" w:hAnsi="Liberation Serif"/>
          <w:sz w:val="28"/>
          <w:szCs w:val="28"/>
        </w:rPr>
        <w:t xml:space="preserve"> </w:t>
      </w:r>
      <w:r w:rsidR="00AE6998">
        <w:rPr>
          <w:rFonts w:ascii="Liberation Serif" w:hAnsi="Liberation Serif"/>
          <w:sz w:val="28"/>
          <w:szCs w:val="28"/>
        </w:rPr>
        <w:t>533</w:t>
      </w:r>
    </w:p>
    <w:p w:rsidR="001455C8" w:rsidRPr="00F67225" w:rsidRDefault="001455C8" w:rsidP="001455C8">
      <w:pPr>
        <w:shd w:val="clear" w:color="auto" w:fill="FFFFFF"/>
        <w:tabs>
          <w:tab w:val="left" w:pos="851"/>
        </w:tabs>
        <w:ind w:firstLine="567"/>
        <w:rPr>
          <w:sz w:val="28"/>
          <w:szCs w:val="28"/>
        </w:rPr>
      </w:pPr>
    </w:p>
    <w:p w:rsidR="00705D06" w:rsidRDefault="001455C8" w:rsidP="001455C8">
      <w:pPr>
        <w:keepNext/>
        <w:tabs>
          <w:tab w:val="left" w:pos="7655"/>
        </w:tabs>
        <w:jc w:val="center"/>
        <w:outlineLvl w:val="6"/>
        <w:rPr>
          <w:rFonts w:ascii="Liberation Serif" w:hAnsi="Liberation Serif"/>
          <w:b/>
          <w:sz w:val="28"/>
          <w:szCs w:val="28"/>
        </w:rPr>
      </w:pPr>
      <w:r w:rsidRPr="00C133DE"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705D06">
        <w:rPr>
          <w:rFonts w:ascii="Liberation Serif" w:hAnsi="Liberation Serif"/>
          <w:b/>
          <w:sz w:val="28"/>
          <w:szCs w:val="28"/>
        </w:rPr>
        <w:t>П</w:t>
      </w:r>
      <w:r w:rsidR="00C133DE" w:rsidRPr="00C133DE">
        <w:rPr>
          <w:rFonts w:ascii="Liberation Serif" w:hAnsi="Liberation Serif"/>
          <w:b/>
          <w:sz w:val="28"/>
          <w:szCs w:val="28"/>
        </w:rPr>
        <w:t xml:space="preserve">лан городских мероприятий, </w:t>
      </w:r>
    </w:p>
    <w:p w:rsidR="001455C8" w:rsidRDefault="00C133DE" w:rsidP="001455C8">
      <w:pPr>
        <w:keepNext/>
        <w:tabs>
          <w:tab w:val="left" w:pos="7655"/>
        </w:tabs>
        <w:jc w:val="center"/>
        <w:outlineLvl w:val="6"/>
        <w:rPr>
          <w:rFonts w:ascii="Liberation Serif" w:hAnsi="Liberation Serif"/>
          <w:b/>
          <w:sz w:val="28"/>
          <w:szCs w:val="28"/>
        </w:rPr>
      </w:pPr>
      <w:r w:rsidRPr="00C133DE">
        <w:rPr>
          <w:rFonts w:ascii="Liberation Serif" w:hAnsi="Liberation Serif"/>
          <w:b/>
          <w:sz w:val="28"/>
          <w:szCs w:val="28"/>
        </w:rPr>
        <w:t>посвященных Дню мол</w:t>
      </w:r>
      <w:r w:rsidR="00705D06">
        <w:rPr>
          <w:rFonts w:ascii="Liberation Serif" w:hAnsi="Liberation Serif"/>
          <w:b/>
          <w:sz w:val="28"/>
          <w:szCs w:val="28"/>
        </w:rPr>
        <w:t>одежи, в 2021 году</w:t>
      </w:r>
    </w:p>
    <w:p w:rsidR="00705D06" w:rsidRPr="005F1790" w:rsidRDefault="00705D06" w:rsidP="001455C8">
      <w:pPr>
        <w:keepNext/>
        <w:tabs>
          <w:tab w:val="left" w:pos="7655"/>
        </w:tabs>
        <w:jc w:val="center"/>
        <w:outlineLvl w:val="6"/>
        <w:rPr>
          <w:b/>
          <w:bCs/>
          <w:sz w:val="28"/>
          <w:szCs w:val="28"/>
        </w:rPr>
      </w:pPr>
    </w:p>
    <w:p w:rsidR="001455C8" w:rsidRPr="00AE6998" w:rsidRDefault="001455C8" w:rsidP="001455C8">
      <w:pPr>
        <w:shd w:val="clear" w:color="auto" w:fill="FFFFFF"/>
        <w:tabs>
          <w:tab w:val="left" w:pos="-1701"/>
          <w:tab w:val="left" w:pos="-1560"/>
          <w:tab w:val="left" w:pos="851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bCs/>
          <w:sz w:val="28"/>
          <w:szCs w:val="28"/>
        </w:rPr>
      </w:pPr>
      <w:r w:rsidRPr="00705D06">
        <w:rPr>
          <w:rFonts w:ascii="Liberation Serif" w:hAnsi="Liberation Serif"/>
          <w:sz w:val="28"/>
          <w:szCs w:val="28"/>
        </w:rPr>
        <w:tab/>
      </w:r>
      <w:r w:rsidR="00C133DE" w:rsidRPr="00705D06">
        <w:rPr>
          <w:rFonts w:ascii="Liberation Serif" w:hAnsi="Liberation Serif"/>
          <w:sz w:val="28"/>
          <w:szCs w:val="28"/>
        </w:rPr>
        <w:t xml:space="preserve">В соответствии с решением оперативного штаба по предупреждению </w:t>
      </w:r>
      <w:r w:rsidR="00C133DE" w:rsidRPr="00AE6998">
        <w:rPr>
          <w:rFonts w:ascii="Liberation Serif" w:hAnsi="Liberation Serif"/>
          <w:sz w:val="28"/>
          <w:szCs w:val="28"/>
        </w:rPr>
        <w:t>возникновения и распространения на территории Свердловской области новой</w:t>
      </w:r>
      <w:r w:rsidRPr="00AE6998">
        <w:rPr>
          <w:rFonts w:ascii="Liberation Serif" w:hAnsi="Liberation Serif"/>
          <w:bCs/>
          <w:sz w:val="28"/>
          <w:szCs w:val="28"/>
        </w:rPr>
        <w:t xml:space="preserve"> короновирусной инфекции (</w:t>
      </w:r>
      <w:r w:rsidR="00C133DE" w:rsidRPr="00AE6998">
        <w:rPr>
          <w:rFonts w:ascii="Liberation Serif" w:hAnsi="Liberation Serif"/>
          <w:bCs/>
          <w:sz w:val="28"/>
          <w:szCs w:val="28"/>
        </w:rPr>
        <w:t>2019-</w:t>
      </w:r>
      <w:r w:rsidR="00C133DE" w:rsidRPr="00AE6998">
        <w:rPr>
          <w:rFonts w:ascii="Liberation Serif" w:hAnsi="Liberation Serif"/>
          <w:bCs/>
          <w:sz w:val="28"/>
          <w:szCs w:val="28"/>
          <w:lang w:val="en-US"/>
        </w:rPr>
        <w:t>nCoV</w:t>
      </w:r>
      <w:r w:rsidRPr="00AE6998">
        <w:rPr>
          <w:rFonts w:ascii="Liberation Serif" w:hAnsi="Liberation Serif"/>
          <w:bCs/>
          <w:sz w:val="28"/>
          <w:szCs w:val="28"/>
        </w:rPr>
        <w:t>)</w:t>
      </w:r>
      <w:r w:rsidR="00C133DE" w:rsidRPr="00AE6998">
        <w:rPr>
          <w:rFonts w:ascii="Liberation Serif" w:hAnsi="Liberation Serif"/>
          <w:bCs/>
          <w:sz w:val="28"/>
          <w:szCs w:val="28"/>
        </w:rPr>
        <w:t xml:space="preserve"> от 22.06.2021, рекомендациями Управления Федеральной службы по надзору в сфере защиты прав потребителей и благополучия человека по </w:t>
      </w:r>
      <w:r w:rsidRPr="00AE6998">
        <w:rPr>
          <w:rFonts w:ascii="Liberation Serif" w:hAnsi="Liberation Serif"/>
          <w:bCs/>
          <w:sz w:val="28"/>
          <w:szCs w:val="28"/>
        </w:rPr>
        <w:t xml:space="preserve"> </w:t>
      </w:r>
      <w:r w:rsidR="00C133DE" w:rsidRPr="00AE6998">
        <w:rPr>
          <w:rFonts w:ascii="Liberation Serif" w:hAnsi="Liberation Serif"/>
          <w:sz w:val="28"/>
          <w:szCs w:val="28"/>
        </w:rPr>
        <w:t>Свердловской области, Администрация Каменск-Уральского городского округа</w:t>
      </w:r>
    </w:p>
    <w:p w:rsidR="001455C8" w:rsidRPr="00AE6998" w:rsidRDefault="001455C8" w:rsidP="001455C8">
      <w:pPr>
        <w:tabs>
          <w:tab w:val="left" w:pos="851"/>
        </w:tabs>
        <w:spacing w:before="12" w:after="12" w:line="240" w:lineRule="atLeast"/>
        <w:ind w:firstLine="567"/>
        <w:jc w:val="both"/>
        <w:rPr>
          <w:rFonts w:ascii="Liberation Serif" w:hAnsi="Liberation Serif"/>
          <w:b/>
          <w:sz w:val="28"/>
          <w:szCs w:val="28"/>
        </w:rPr>
      </w:pPr>
      <w:r w:rsidRPr="00AE6998">
        <w:rPr>
          <w:rFonts w:ascii="Liberation Serif" w:hAnsi="Liberation Serif"/>
          <w:b/>
          <w:sz w:val="28"/>
          <w:szCs w:val="28"/>
        </w:rPr>
        <w:t>ПОСТАНОВЛЯЕТ:</w:t>
      </w:r>
    </w:p>
    <w:p w:rsidR="00705D06" w:rsidRPr="00AE6998" w:rsidRDefault="00705D06" w:rsidP="00705D06">
      <w:pPr>
        <w:pStyle w:val="af"/>
        <w:numPr>
          <w:ilvl w:val="0"/>
          <w:numId w:val="42"/>
        </w:numPr>
        <w:shd w:val="clear" w:color="auto" w:fill="FFFFFF"/>
        <w:tabs>
          <w:tab w:val="left" w:pos="851"/>
          <w:tab w:val="left" w:pos="993"/>
        </w:tabs>
        <w:spacing w:before="12" w:after="12" w:line="240" w:lineRule="atLeast"/>
        <w:ind w:left="0" w:firstLine="567"/>
        <w:jc w:val="both"/>
        <w:rPr>
          <w:rFonts w:ascii="Liberation Serif" w:hAnsi="Liberation Serif"/>
          <w:sz w:val="28"/>
          <w:szCs w:val="28"/>
        </w:rPr>
      </w:pPr>
      <w:r w:rsidRPr="00AE6998">
        <w:rPr>
          <w:rFonts w:ascii="Liberation Serif" w:hAnsi="Liberation Serif"/>
          <w:sz w:val="28"/>
          <w:szCs w:val="28"/>
        </w:rPr>
        <w:t>Внести изменения в П</w:t>
      </w:r>
      <w:r w:rsidR="001455C8" w:rsidRPr="00AE6998">
        <w:rPr>
          <w:rFonts w:ascii="Liberation Serif" w:hAnsi="Liberation Serif"/>
          <w:sz w:val="28"/>
          <w:szCs w:val="28"/>
        </w:rPr>
        <w:t xml:space="preserve">лан городских мероприятий, посвященных Дню молодежи, в 2021 году, утвержденный постановлением Администрации Каменск-Уральского городского округа от 21.06.2021 № 517 «О проведении городских мероприятий, посвященных Дню молодежи, в 2021 году» </w:t>
      </w:r>
      <w:r w:rsidRPr="00AE6998">
        <w:rPr>
          <w:rFonts w:ascii="Liberation Serif" w:hAnsi="Liberation Serif" w:cs="Liberation Serif"/>
          <w:sz w:val="28"/>
          <w:szCs w:val="28"/>
        </w:rPr>
        <w:t>изложив его в новой редакции, согласно Приложению к настоящему постановлению.</w:t>
      </w:r>
    </w:p>
    <w:p w:rsidR="00705D06" w:rsidRPr="00AE6998" w:rsidRDefault="00705D06" w:rsidP="00705D06">
      <w:pPr>
        <w:pStyle w:val="af"/>
        <w:numPr>
          <w:ilvl w:val="0"/>
          <w:numId w:val="42"/>
        </w:numPr>
        <w:shd w:val="clear" w:color="auto" w:fill="FFFFFF"/>
        <w:tabs>
          <w:tab w:val="left" w:pos="851"/>
          <w:tab w:val="left" w:pos="993"/>
        </w:tabs>
        <w:spacing w:before="12" w:after="12" w:line="240" w:lineRule="atLeast"/>
        <w:ind w:left="0" w:firstLine="567"/>
        <w:jc w:val="both"/>
        <w:rPr>
          <w:rFonts w:ascii="Liberation Serif" w:hAnsi="Liberation Serif"/>
          <w:sz w:val="28"/>
          <w:szCs w:val="28"/>
        </w:rPr>
      </w:pPr>
      <w:r w:rsidRPr="00AE6998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705D06" w:rsidRPr="00AE6998" w:rsidRDefault="00705D06" w:rsidP="00705D06">
      <w:pPr>
        <w:pStyle w:val="af"/>
        <w:numPr>
          <w:ilvl w:val="0"/>
          <w:numId w:val="42"/>
        </w:numPr>
        <w:shd w:val="clear" w:color="auto" w:fill="FFFFFF"/>
        <w:tabs>
          <w:tab w:val="left" w:pos="851"/>
          <w:tab w:val="left" w:pos="993"/>
        </w:tabs>
        <w:spacing w:before="12" w:after="12" w:line="240" w:lineRule="atLeast"/>
        <w:ind w:left="0" w:firstLine="567"/>
        <w:jc w:val="both"/>
        <w:rPr>
          <w:rFonts w:ascii="Liberation Serif" w:hAnsi="Liberation Serif"/>
          <w:sz w:val="28"/>
          <w:szCs w:val="28"/>
        </w:rPr>
      </w:pPr>
      <w:r w:rsidRPr="00AE6998">
        <w:rPr>
          <w:rFonts w:ascii="Liberation Serif" w:hAnsi="Liberation Serif" w:cs="Liberation Serif"/>
          <w:sz w:val="28"/>
          <w:szCs w:val="28"/>
        </w:rPr>
        <w:t>Контроль за исполнением  настоящего постановления возложить на заместителя главы Администрации городского округа Нестерова Д.Н.</w:t>
      </w:r>
    </w:p>
    <w:p w:rsidR="00705D06" w:rsidRDefault="00705D06" w:rsidP="001455C8">
      <w:pPr>
        <w:rPr>
          <w:rFonts w:ascii="Liberation Serif" w:hAnsi="Liberation Serif"/>
          <w:sz w:val="28"/>
          <w:szCs w:val="28"/>
        </w:rPr>
      </w:pPr>
    </w:p>
    <w:p w:rsidR="00705D06" w:rsidRDefault="00705D06" w:rsidP="001455C8">
      <w:pPr>
        <w:rPr>
          <w:rFonts w:ascii="Liberation Serif" w:hAnsi="Liberation Serif"/>
          <w:sz w:val="28"/>
          <w:szCs w:val="28"/>
        </w:rPr>
      </w:pPr>
    </w:p>
    <w:p w:rsidR="001455C8" w:rsidRPr="005F1790" w:rsidRDefault="001455C8" w:rsidP="001455C8">
      <w:pPr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>Глава</w:t>
      </w:r>
    </w:p>
    <w:p w:rsidR="00E26D61" w:rsidRDefault="001455C8" w:rsidP="001455C8">
      <w:pPr>
        <w:jc w:val="center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 xml:space="preserve">Каменск-Уральского городского округа    </w:t>
      </w:r>
      <w:r>
        <w:rPr>
          <w:rFonts w:ascii="Liberation Serif" w:hAnsi="Liberation Serif"/>
          <w:sz w:val="28"/>
          <w:szCs w:val="28"/>
        </w:rPr>
        <w:t xml:space="preserve">                             </w:t>
      </w:r>
      <w:r w:rsidRPr="005F1790">
        <w:rPr>
          <w:rFonts w:ascii="Liberation Serif" w:hAnsi="Liberation Serif"/>
          <w:sz w:val="28"/>
          <w:szCs w:val="28"/>
        </w:rPr>
        <w:t xml:space="preserve">              А.А. Герасимов</w:t>
      </w:r>
    </w:p>
    <w:p w:rsidR="00DC2210" w:rsidRPr="00E41387" w:rsidRDefault="00E26D61" w:rsidP="00DC2210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br w:type="page"/>
      </w:r>
      <w:r w:rsidR="00DC2210">
        <w:rPr>
          <w:rFonts w:ascii="Liberation Serif" w:hAnsi="Liberation Serif"/>
          <w:sz w:val="28"/>
          <w:szCs w:val="28"/>
        </w:rPr>
        <w:lastRenderedPageBreak/>
        <w:t xml:space="preserve">                                                                           Приложение</w:t>
      </w:r>
    </w:p>
    <w:p w:rsidR="00AE6998" w:rsidRDefault="00DC2210" w:rsidP="00AE6998">
      <w:pPr>
        <w:ind w:left="5245" w:right="-87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 п</w:t>
      </w:r>
      <w:r w:rsidRPr="00E41387">
        <w:rPr>
          <w:rFonts w:ascii="Liberation Serif" w:hAnsi="Liberation Serif"/>
          <w:sz w:val="28"/>
          <w:szCs w:val="28"/>
        </w:rPr>
        <w:t>остановлени</w:t>
      </w:r>
      <w:r>
        <w:rPr>
          <w:rFonts w:ascii="Liberation Serif" w:hAnsi="Liberation Serif"/>
          <w:sz w:val="28"/>
          <w:szCs w:val="28"/>
        </w:rPr>
        <w:t>ю</w:t>
      </w:r>
      <w:r w:rsidRPr="00E41387">
        <w:rPr>
          <w:rFonts w:ascii="Liberation Serif" w:hAnsi="Liberation Serif"/>
          <w:sz w:val="28"/>
          <w:szCs w:val="28"/>
        </w:rPr>
        <w:t xml:space="preserve"> Администраци</w:t>
      </w:r>
      <w:r>
        <w:rPr>
          <w:rFonts w:ascii="Liberation Serif" w:hAnsi="Liberation Serif"/>
          <w:sz w:val="28"/>
          <w:szCs w:val="28"/>
        </w:rPr>
        <w:t xml:space="preserve">и Каменск-Уральского городского </w:t>
      </w:r>
      <w:r w:rsidRPr="00E41387">
        <w:rPr>
          <w:rFonts w:ascii="Liberation Serif" w:hAnsi="Liberation Serif"/>
          <w:sz w:val="28"/>
          <w:szCs w:val="28"/>
        </w:rPr>
        <w:t>округа</w:t>
      </w:r>
    </w:p>
    <w:p w:rsidR="00AE6998" w:rsidRPr="00684FB5" w:rsidRDefault="00AE6998" w:rsidP="00AE6998">
      <w:pPr>
        <w:ind w:left="5245" w:right="-87"/>
        <w:rPr>
          <w:rFonts w:ascii="Liberation Serif" w:hAnsi="Liberation Serif"/>
          <w:sz w:val="28"/>
          <w:szCs w:val="28"/>
        </w:rPr>
      </w:pPr>
      <w:r w:rsidRPr="00684FB5">
        <w:rPr>
          <w:rFonts w:ascii="Liberation Serif" w:hAnsi="Liberation Serif"/>
          <w:sz w:val="28"/>
          <w:szCs w:val="28"/>
        </w:rPr>
        <w:t>от</w:t>
      </w:r>
      <w:r>
        <w:rPr>
          <w:rFonts w:ascii="Liberation Serif" w:hAnsi="Liberation Serif"/>
          <w:sz w:val="28"/>
          <w:szCs w:val="28"/>
        </w:rPr>
        <w:t xml:space="preserve"> 24.06.2021 </w:t>
      </w:r>
      <w:r w:rsidRPr="00684FB5">
        <w:rPr>
          <w:rFonts w:ascii="Liberation Serif" w:hAnsi="Liberation Serif"/>
          <w:sz w:val="28"/>
          <w:szCs w:val="28"/>
        </w:rPr>
        <w:t>№</w:t>
      </w:r>
      <w:r>
        <w:rPr>
          <w:rFonts w:ascii="Liberation Serif" w:hAnsi="Liberation Serif"/>
          <w:sz w:val="28"/>
          <w:szCs w:val="28"/>
        </w:rPr>
        <w:t xml:space="preserve"> 533</w:t>
      </w:r>
    </w:p>
    <w:p w:rsidR="00DC2210" w:rsidRDefault="00DC2210" w:rsidP="00E26D61">
      <w:pPr>
        <w:jc w:val="center"/>
        <w:rPr>
          <w:rFonts w:ascii="Liberation Serif" w:hAnsi="Liberation Serif"/>
          <w:sz w:val="28"/>
          <w:szCs w:val="28"/>
        </w:rPr>
      </w:pPr>
    </w:p>
    <w:p w:rsidR="00DC2210" w:rsidRDefault="00DC2210" w:rsidP="00E26D61">
      <w:pPr>
        <w:jc w:val="center"/>
        <w:rPr>
          <w:rFonts w:ascii="Liberation Serif" w:hAnsi="Liberation Serif"/>
          <w:sz w:val="28"/>
          <w:szCs w:val="28"/>
        </w:rPr>
      </w:pPr>
    </w:p>
    <w:p w:rsidR="00E26D61" w:rsidRPr="005F1790" w:rsidRDefault="00E26D61" w:rsidP="00E26D61">
      <w:pPr>
        <w:jc w:val="center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 xml:space="preserve">План городских мероприятий, </w:t>
      </w:r>
    </w:p>
    <w:p w:rsidR="00E26D61" w:rsidRPr="005F1790" w:rsidRDefault="00E26D61" w:rsidP="00E26D61">
      <w:pPr>
        <w:jc w:val="center"/>
        <w:rPr>
          <w:rFonts w:ascii="Liberation Serif" w:hAnsi="Liberation Serif"/>
          <w:sz w:val="28"/>
          <w:szCs w:val="28"/>
        </w:rPr>
      </w:pPr>
      <w:r w:rsidRPr="005F1790">
        <w:rPr>
          <w:rFonts w:ascii="Liberation Serif" w:hAnsi="Liberation Serif"/>
          <w:sz w:val="28"/>
          <w:szCs w:val="28"/>
        </w:rPr>
        <w:t xml:space="preserve">посвященных Дню молодежи, в 2021 году </w:t>
      </w:r>
    </w:p>
    <w:p w:rsidR="00E26D61" w:rsidRPr="005F1790" w:rsidRDefault="00E26D61" w:rsidP="00E26D61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Style w:val="ac"/>
        <w:tblW w:w="0" w:type="auto"/>
        <w:tblInd w:w="-176" w:type="dxa"/>
        <w:tblLayout w:type="fixed"/>
        <w:tblLook w:val="04A0"/>
      </w:tblPr>
      <w:tblGrid>
        <w:gridCol w:w="568"/>
        <w:gridCol w:w="1843"/>
        <w:gridCol w:w="3260"/>
        <w:gridCol w:w="2552"/>
        <w:gridCol w:w="2126"/>
      </w:tblGrid>
      <w:tr w:rsidR="00E26D61" w:rsidRPr="005F1790" w:rsidTr="00E26D61">
        <w:tc>
          <w:tcPr>
            <w:tcW w:w="568" w:type="dxa"/>
          </w:tcPr>
          <w:p w:rsidR="00E26D61" w:rsidRPr="005F1790" w:rsidRDefault="00E26D61" w:rsidP="00E26D6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>№</w:t>
            </w:r>
          </w:p>
        </w:tc>
        <w:tc>
          <w:tcPr>
            <w:tcW w:w="1843" w:type="dxa"/>
          </w:tcPr>
          <w:p w:rsidR="00E26D61" w:rsidRPr="005F1790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>Время проведения</w:t>
            </w:r>
          </w:p>
        </w:tc>
        <w:tc>
          <w:tcPr>
            <w:tcW w:w="3260" w:type="dxa"/>
          </w:tcPr>
          <w:p w:rsidR="00E26D61" w:rsidRPr="005F1790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552" w:type="dxa"/>
          </w:tcPr>
          <w:p w:rsidR="00E26D61" w:rsidRPr="005F1790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 xml:space="preserve">Место проведения/ границы прилегающей территории, где не допускается продажа алкогольной продукции </w:t>
            </w:r>
          </w:p>
        </w:tc>
        <w:tc>
          <w:tcPr>
            <w:tcW w:w="2126" w:type="dxa"/>
          </w:tcPr>
          <w:p w:rsidR="00E26D61" w:rsidRPr="005F1790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 xml:space="preserve">Ответственные лица </w:t>
            </w:r>
          </w:p>
        </w:tc>
      </w:tr>
      <w:tr w:rsidR="00E26D61" w:rsidRPr="005F1790" w:rsidTr="00E26D61">
        <w:tc>
          <w:tcPr>
            <w:tcW w:w="568" w:type="dxa"/>
          </w:tcPr>
          <w:p w:rsidR="00E26D61" w:rsidRPr="00E26D61" w:rsidRDefault="00E26D61" w:rsidP="00E26D61">
            <w:pPr>
              <w:pStyle w:val="af"/>
              <w:numPr>
                <w:ilvl w:val="0"/>
                <w:numId w:val="45"/>
              </w:numPr>
              <w:ind w:left="0" w:firstLine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843" w:type="dxa"/>
          </w:tcPr>
          <w:p w:rsidR="00E26D61" w:rsidRPr="005F1790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>24.06.2021</w:t>
            </w:r>
          </w:p>
        </w:tc>
        <w:tc>
          <w:tcPr>
            <w:tcW w:w="3260" w:type="dxa"/>
          </w:tcPr>
          <w:p w:rsidR="00E26D61" w:rsidRPr="005F1790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>Турнир по киберфутболу</w:t>
            </w:r>
          </w:p>
        </w:tc>
        <w:tc>
          <w:tcPr>
            <w:tcW w:w="2552" w:type="dxa"/>
          </w:tcPr>
          <w:p w:rsidR="00E26D61" w:rsidRPr="005F1790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>Молодежное пространство МКУ «ЦМП»</w:t>
            </w:r>
          </w:p>
        </w:tc>
        <w:tc>
          <w:tcPr>
            <w:tcW w:w="2126" w:type="dxa"/>
          </w:tcPr>
          <w:p w:rsidR="00E26D61" w:rsidRPr="005F1790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>Оганян А.Б.</w:t>
            </w:r>
          </w:p>
          <w:p w:rsidR="00E26D61" w:rsidRPr="005F1790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26D61" w:rsidRPr="005F1790" w:rsidTr="00E26D61">
        <w:tc>
          <w:tcPr>
            <w:tcW w:w="568" w:type="dxa"/>
          </w:tcPr>
          <w:p w:rsidR="00E26D61" w:rsidRPr="00E26D61" w:rsidRDefault="00E26D61" w:rsidP="00E26D61">
            <w:pPr>
              <w:pStyle w:val="af"/>
              <w:numPr>
                <w:ilvl w:val="0"/>
                <w:numId w:val="45"/>
              </w:numPr>
              <w:ind w:left="0" w:firstLine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843" w:type="dxa"/>
          </w:tcPr>
          <w:p w:rsidR="00E26D61" w:rsidRPr="00F06641" w:rsidRDefault="00E26D61" w:rsidP="00E26D6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06641">
              <w:rPr>
                <w:rFonts w:ascii="Liberation Serif" w:hAnsi="Liberation Serif"/>
                <w:sz w:val="28"/>
                <w:szCs w:val="28"/>
              </w:rPr>
              <w:t>26.06.2021</w:t>
            </w:r>
          </w:p>
          <w:p w:rsidR="00E26D61" w:rsidRPr="00F06641" w:rsidRDefault="00E26D61" w:rsidP="00685AA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06641">
              <w:rPr>
                <w:rFonts w:ascii="Liberation Serif" w:hAnsi="Liberation Serif"/>
                <w:sz w:val="28"/>
                <w:szCs w:val="28"/>
              </w:rPr>
              <w:t>1</w:t>
            </w:r>
            <w:r w:rsidR="00685AA0" w:rsidRPr="00F06641">
              <w:rPr>
                <w:rFonts w:ascii="Liberation Serif" w:hAnsi="Liberation Serif"/>
                <w:sz w:val="28"/>
                <w:szCs w:val="28"/>
              </w:rPr>
              <w:t>2</w:t>
            </w:r>
            <w:r w:rsidRPr="00F06641">
              <w:rPr>
                <w:rFonts w:ascii="Liberation Serif" w:hAnsi="Liberation Serif"/>
                <w:sz w:val="28"/>
                <w:szCs w:val="28"/>
              </w:rPr>
              <w:t>.00–17.00</w:t>
            </w:r>
          </w:p>
        </w:tc>
        <w:tc>
          <w:tcPr>
            <w:tcW w:w="3260" w:type="dxa"/>
          </w:tcPr>
          <w:p w:rsidR="00E26D61" w:rsidRPr="00F06641" w:rsidRDefault="00E26D61" w:rsidP="00E26D6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06641">
              <w:rPr>
                <w:rFonts w:ascii="Liberation Serif" w:hAnsi="Liberation Serif"/>
                <w:sz w:val="28"/>
                <w:szCs w:val="28"/>
              </w:rPr>
              <w:t>Выставка мототехники с привлечением титулованных спортсменов и раздачей автографов</w:t>
            </w:r>
          </w:p>
        </w:tc>
        <w:tc>
          <w:tcPr>
            <w:tcW w:w="2552" w:type="dxa"/>
            <w:vMerge w:val="restart"/>
          </w:tcPr>
          <w:p w:rsidR="00E26D61" w:rsidRPr="005F1790" w:rsidRDefault="00E26D61" w:rsidP="00E26D6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 xml:space="preserve">Стадион технических видов спорта «Юность» им. В.В. Друзя/ </w:t>
            </w:r>
          </w:p>
          <w:p w:rsidR="00E26D61" w:rsidRPr="005F1790" w:rsidRDefault="00E26D61" w:rsidP="00E26D6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 xml:space="preserve">ул. Ленина, </w:t>
            </w:r>
          </w:p>
          <w:p w:rsidR="00E26D61" w:rsidRPr="005F1790" w:rsidRDefault="00E26D61" w:rsidP="00E26D6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 xml:space="preserve">ул. Кунавина, </w:t>
            </w:r>
          </w:p>
          <w:p w:rsidR="00E26D61" w:rsidRPr="005F1790" w:rsidRDefault="00E26D61" w:rsidP="00E26D6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 xml:space="preserve">ул. Кирова, </w:t>
            </w:r>
          </w:p>
          <w:p w:rsidR="00E26D61" w:rsidRPr="005F1790" w:rsidRDefault="00E26D61" w:rsidP="00E26D6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 xml:space="preserve">пр. Победы, </w:t>
            </w:r>
          </w:p>
          <w:p w:rsidR="00E26D61" w:rsidRPr="005F1790" w:rsidRDefault="00E26D61" w:rsidP="00E26D6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>ул. Мусоргского, ул. Титова</w:t>
            </w:r>
          </w:p>
        </w:tc>
        <w:tc>
          <w:tcPr>
            <w:tcW w:w="2126" w:type="dxa"/>
          </w:tcPr>
          <w:p w:rsidR="00E26D61" w:rsidRPr="005F1790" w:rsidRDefault="00E26D61" w:rsidP="00E26D6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>Оганян А.Б.</w:t>
            </w:r>
          </w:p>
          <w:p w:rsidR="00E26D61" w:rsidRPr="005F1790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>Гиматов П.Г.</w:t>
            </w:r>
          </w:p>
        </w:tc>
      </w:tr>
      <w:tr w:rsidR="00E26D61" w:rsidRPr="005F1790" w:rsidTr="00E26D61">
        <w:tc>
          <w:tcPr>
            <w:tcW w:w="568" w:type="dxa"/>
          </w:tcPr>
          <w:p w:rsidR="00E26D61" w:rsidRPr="00E26D61" w:rsidRDefault="00E26D61" w:rsidP="00E26D61">
            <w:pPr>
              <w:pStyle w:val="af"/>
              <w:numPr>
                <w:ilvl w:val="0"/>
                <w:numId w:val="45"/>
              </w:numPr>
              <w:ind w:left="0" w:firstLine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843" w:type="dxa"/>
          </w:tcPr>
          <w:p w:rsidR="00E26D61" w:rsidRPr="00E26D61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26D61">
              <w:rPr>
                <w:rFonts w:ascii="Liberation Serif" w:hAnsi="Liberation Serif"/>
                <w:sz w:val="28"/>
                <w:szCs w:val="28"/>
              </w:rPr>
              <w:t>26.06.2021</w:t>
            </w:r>
          </w:p>
          <w:p w:rsidR="00E26D61" w:rsidRPr="005F1790" w:rsidRDefault="00E26D61" w:rsidP="006B033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26D61">
              <w:rPr>
                <w:rFonts w:ascii="Liberation Serif" w:hAnsi="Liberation Serif"/>
                <w:sz w:val="28"/>
                <w:szCs w:val="28"/>
              </w:rPr>
              <w:t>1</w:t>
            </w:r>
            <w:r w:rsidR="006B0339">
              <w:rPr>
                <w:rFonts w:ascii="Liberation Serif" w:hAnsi="Liberation Serif"/>
                <w:sz w:val="28"/>
                <w:szCs w:val="28"/>
              </w:rPr>
              <w:t>2</w:t>
            </w:r>
            <w:r w:rsidRPr="00E26D61">
              <w:rPr>
                <w:rFonts w:ascii="Liberation Serif" w:hAnsi="Liberation Serif"/>
                <w:sz w:val="28"/>
                <w:szCs w:val="28"/>
              </w:rPr>
              <w:t>.00–18.00</w:t>
            </w:r>
            <w:r w:rsidRPr="005F179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  <w:tc>
          <w:tcPr>
            <w:tcW w:w="3260" w:type="dxa"/>
          </w:tcPr>
          <w:p w:rsidR="00E26D61" w:rsidRPr="005F1790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>Фестиваль автозвука</w:t>
            </w:r>
          </w:p>
        </w:tc>
        <w:tc>
          <w:tcPr>
            <w:tcW w:w="2552" w:type="dxa"/>
            <w:vMerge/>
          </w:tcPr>
          <w:p w:rsidR="00E26D61" w:rsidRPr="005F1790" w:rsidRDefault="00E26D61" w:rsidP="00E26D6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126" w:type="dxa"/>
          </w:tcPr>
          <w:p w:rsidR="00E26D61" w:rsidRPr="005F1790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>Оганян А.Б.</w:t>
            </w:r>
          </w:p>
          <w:p w:rsidR="00E26D61" w:rsidRPr="005F1790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26D61" w:rsidRPr="005F1790" w:rsidTr="00E26D61">
        <w:tc>
          <w:tcPr>
            <w:tcW w:w="568" w:type="dxa"/>
          </w:tcPr>
          <w:p w:rsidR="00E26D61" w:rsidRPr="00E26D61" w:rsidRDefault="00E26D61" w:rsidP="00E26D61">
            <w:pPr>
              <w:pStyle w:val="af"/>
              <w:numPr>
                <w:ilvl w:val="0"/>
                <w:numId w:val="45"/>
              </w:numPr>
              <w:ind w:left="0" w:firstLine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843" w:type="dxa"/>
          </w:tcPr>
          <w:p w:rsidR="00E26D61" w:rsidRPr="00F06641" w:rsidRDefault="00E26D61" w:rsidP="00E26D6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06641">
              <w:rPr>
                <w:rFonts w:ascii="Liberation Serif" w:hAnsi="Liberation Serif"/>
                <w:sz w:val="28"/>
                <w:szCs w:val="28"/>
              </w:rPr>
              <w:t>26.06.2021</w:t>
            </w:r>
          </w:p>
          <w:p w:rsidR="00E26D61" w:rsidRPr="00F06641" w:rsidRDefault="00E26D61" w:rsidP="00E26D6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06641">
              <w:rPr>
                <w:rFonts w:ascii="Liberation Serif" w:hAnsi="Liberation Serif"/>
                <w:sz w:val="28"/>
                <w:szCs w:val="28"/>
              </w:rPr>
              <w:t>12.00–17.00</w:t>
            </w:r>
          </w:p>
        </w:tc>
        <w:tc>
          <w:tcPr>
            <w:tcW w:w="3260" w:type="dxa"/>
          </w:tcPr>
          <w:p w:rsidR="00E26D61" w:rsidRPr="00F06641" w:rsidRDefault="00E26D61" w:rsidP="00E26D6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06641">
              <w:rPr>
                <w:rFonts w:ascii="Liberation Serif" w:hAnsi="Liberation Serif"/>
                <w:sz w:val="28"/>
                <w:szCs w:val="28"/>
              </w:rPr>
              <w:t>Соревнования по стритболу в рамках фестиваля «Экстриму – да, экстримизму – нет!»</w:t>
            </w:r>
          </w:p>
          <w:p w:rsidR="00E26D61" w:rsidRPr="00F06641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52" w:type="dxa"/>
            <w:vMerge/>
          </w:tcPr>
          <w:p w:rsidR="00E26D61" w:rsidRPr="005F1790" w:rsidRDefault="00E26D61" w:rsidP="00E26D6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126" w:type="dxa"/>
          </w:tcPr>
          <w:p w:rsidR="00E26D61" w:rsidRPr="005F1790" w:rsidRDefault="00E26D61" w:rsidP="00E26D6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>Оганян А.Б.</w:t>
            </w:r>
          </w:p>
          <w:p w:rsidR="00E26D61" w:rsidRPr="005F1790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26D61" w:rsidRPr="005F1790" w:rsidTr="00E26D61">
        <w:tc>
          <w:tcPr>
            <w:tcW w:w="568" w:type="dxa"/>
          </w:tcPr>
          <w:p w:rsidR="00E26D61" w:rsidRPr="00E26D61" w:rsidRDefault="00E26D61" w:rsidP="00E26D61">
            <w:pPr>
              <w:pStyle w:val="af"/>
              <w:numPr>
                <w:ilvl w:val="0"/>
                <w:numId w:val="45"/>
              </w:numPr>
              <w:ind w:left="0" w:firstLine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843" w:type="dxa"/>
          </w:tcPr>
          <w:p w:rsidR="00E26D61" w:rsidRPr="005F1790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>26.06.2021</w:t>
            </w:r>
          </w:p>
          <w:p w:rsidR="00E26D61" w:rsidRPr="005F1790" w:rsidRDefault="00E26D61" w:rsidP="00685AA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>1</w:t>
            </w:r>
            <w:r w:rsidR="00685AA0">
              <w:rPr>
                <w:rFonts w:ascii="Liberation Serif" w:hAnsi="Liberation Serif"/>
                <w:sz w:val="28"/>
                <w:szCs w:val="28"/>
              </w:rPr>
              <w:t>2</w:t>
            </w:r>
            <w:r w:rsidRPr="005F1790">
              <w:rPr>
                <w:rFonts w:ascii="Liberation Serif" w:hAnsi="Liberation Serif"/>
                <w:sz w:val="28"/>
                <w:szCs w:val="28"/>
              </w:rPr>
              <w:t>.00–17.00</w:t>
            </w:r>
          </w:p>
        </w:tc>
        <w:tc>
          <w:tcPr>
            <w:tcW w:w="3260" w:type="dxa"/>
          </w:tcPr>
          <w:p w:rsidR="00E26D61" w:rsidRPr="005F1790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>Турнир по ВМХ-фристайлу, в рамках фестиваля «Экстриму – да, экстримизму – нет!»</w:t>
            </w:r>
          </w:p>
        </w:tc>
        <w:tc>
          <w:tcPr>
            <w:tcW w:w="2552" w:type="dxa"/>
          </w:tcPr>
          <w:p w:rsidR="00E26D61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 xml:space="preserve">Скейт-парк стадиона «Космос»/ </w:t>
            </w:r>
          </w:p>
          <w:p w:rsidR="00E26D61" w:rsidRPr="005F1790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 xml:space="preserve">ул. Ленина, </w:t>
            </w:r>
          </w:p>
          <w:p w:rsidR="00E26D61" w:rsidRPr="005F1790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 xml:space="preserve">ул. Парковая, </w:t>
            </w:r>
          </w:p>
          <w:p w:rsidR="00E26D61" w:rsidRPr="005F1790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 xml:space="preserve">ул. Мусорского, </w:t>
            </w:r>
          </w:p>
          <w:p w:rsidR="00E26D61" w:rsidRPr="005F1790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>пр. Победы</w:t>
            </w:r>
          </w:p>
        </w:tc>
        <w:tc>
          <w:tcPr>
            <w:tcW w:w="2126" w:type="dxa"/>
          </w:tcPr>
          <w:p w:rsidR="00E26D61" w:rsidRPr="005F1790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>Гиматов П.Г.</w:t>
            </w:r>
          </w:p>
        </w:tc>
      </w:tr>
      <w:tr w:rsidR="00E26D61" w:rsidRPr="005F1790" w:rsidTr="00E26D61">
        <w:trPr>
          <w:trHeight w:val="1610"/>
        </w:trPr>
        <w:tc>
          <w:tcPr>
            <w:tcW w:w="568" w:type="dxa"/>
          </w:tcPr>
          <w:p w:rsidR="00E26D61" w:rsidRPr="00E26D61" w:rsidRDefault="00E26D61" w:rsidP="00E26D61">
            <w:pPr>
              <w:pStyle w:val="af"/>
              <w:numPr>
                <w:ilvl w:val="0"/>
                <w:numId w:val="45"/>
              </w:numPr>
              <w:ind w:left="0" w:firstLine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843" w:type="dxa"/>
          </w:tcPr>
          <w:p w:rsidR="00E26D61" w:rsidRPr="005F1790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>26.06.2021</w:t>
            </w:r>
          </w:p>
          <w:p w:rsidR="00E26D61" w:rsidRPr="005F1790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>12.00–17.00</w:t>
            </w:r>
          </w:p>
        </w:tc>
        <w:tc>
          <w:tcPr>
            <w:tcW w:w="3260" w:type="dxa"/>
          </w:tcPr>
          <w:p w:rsidR="00E26D61" w:rsidRPr="005F1790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 xml:space="preserve">Фестиваль уличной культуры </w:t>
            </w:r>
          </w:p>
        </w:tc>
        <w:tc>
          <w:tcPr>
            <w:tcW w:w="2552" w:type="dxa"/>
          </w:tcPr>
          <w:p w:rsidR="00E26D61" w:rsidRPr="005F1790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>Парк «Космос»/</w:t>
            </w:r>
          </w:p>
          <w:p w:rsidR="00E26D61" w:rsidRPr="005F1790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 xml:space="preserve">ул. Ленина, </w:t>
            </w:r>
          </w:p>
          <w:p w:rsidR="00E26D61" w:rsidRPr="005F1790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 xml:space="preserve">ул. Парковая, </w:t>
            </w:r>
          </w:p>
          <w:p w:rsidR="00E26D61" w:rsidRPr="005F1790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 xml:space="preserve">ул. Мусорского, </w:t>
            </w:r>
          </w:p>
          <w:p w:rsidR="00E26D61" w:rsidRPr="005F1790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>пр. Победы</w:t>
            </w:r>
          </w:p>
        </w:tc>
        <w:tc>
          <w:tcPr>
            <w:tcW w:w="2126" w:type="dxa"/>
          </w:tcPr>
          <w:p w:rsidR="00E26D61" w:rsidRPr="005F1790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>Зырянова Е.М.</w:t>
            </w:r>
          </w:p>
        </w:tc>
      </w:tr>
      <w:tr w:rsidR="00E26D61" w:rsidRPr="005F1790" w:rsidTr="00E26D61">
        <w:trPr>
          <w:trHeight w:val="1051"/>
        </w:trPr>
        <w:tc>
          <w:tcPr>
            <w:tcW w:w="568" w:type="dxa"/>
          </w:tcPr>
          <w:p w:rsidR="00E26D61" w:rsidRPr="00E26D61" w:rsidRDefault="00E26D61" w:rsidP="00E26D61">
            <w:pPr>
              <w:pStyle w:val="af"/>
              <w:numPr>
                <w:ilvl w:val="0"/>
                <w:numId w:val="45"/>
              </w:numPr>
              <w:ind w:left="0" w:firstLine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843" w:type="dxa"/>
          </w:tcPr>
          <w:p w:rsidR="00E26D61" w:rsidRPr="005F1790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>26.06.2021</w:t>
            </w:r>
          </w:p>
          <w:p w:rsidR="00E26D61" w:rsidRPr="005F1790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>15.00–17.00</w:t>
            </w:r>
          </w:p>
        </w:tc>
        <w:tc>
          <w:tcPr>
            <w:tcW w:w="3260" w:type="dxa"/>
          </w:tcPr>
          <w:p w:rsidR="00E26D61" w:rsidRPr="005F1790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 xml:space="preserve">Селфи-квест по центру города </w:t>
            </w:r>
          </w:p>
        </w:tc>
        <w:tc>
          <w:tcPr>
            <w:tcW w:w="2552" w:type="dxa"/>
          </w:tcPr>
          <w:p w:rsidR="00E26D61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 xml:space="preserve">Площадь Ленинского Комсомола </w:t>
            </w:r>
          </w:p>
          <w:p w:rsidR="00E26D61" w:rsidRPr="005F1790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126" w:type="dxa"/>
          </w:tcPr>
          <w:p w:rsidR="00E26D61" w:rsidRPr="005F1790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>Чистякова М.А.</w:t>
            </w:r>
          </w:p>
        </w:tc>
      </w:tr>
      <w:tr w:rsidR="00E26D61" w:rsidRPr="005F1790" w:rsidTr="00E26D61">
        <w:tc>
          <w:tcPr>
            <w:tcW w:w="568" w:type="dxa"/>
          </w:tcPr>
          <w:p w:rsidR="00E26D61" w:rsidRPr="00E26D61" w:rsidRDefault="00E26D61" w:rsidP="00E26D61">
            <w:pPr>
              <w:pStyle w:val="af"/>
              <w:numPr>
                <w:ilvl w:val="0"/>
                <w:numId w:val="45"/>
              </w:numPr>
              <w:ind w:left="0" w:firstLine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843" w:type="dxa"/>
          </w:tcPr>
          <w:p w:rsidR="00E26D61" w:rsidRPr="005F1790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>26.06.2021</w:t>
            </w:r>
          </w:p>
          <w:p w:rsidR="00E26D61" w:rsidRPr="005F1790" w:rsidRDefault="00E26D61" w:rsidP="00E26D6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>1</w:t>
            </w: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Pr="005F1790">
              <w:rPr>
                <w:rFonts w:ascii="Liberation Serif" w:hAnsi="Liberation Serif"/>
                <w:sz w:val="28"/>
                <w:szCs w:val="28"/>
              </w:rPr>
              <w:t>.00–17.00</w:t>
            </w:r>
          </w:p>
        </w:tc>
        <w:tc>
          <w:tcPr>
            <w:tcW w:w="3260" w:type="dxa"/>
          </w:tcPr>
          <w:p w:rsidR="00E26D61" w:rsidRPr="005F1790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 xml:space="preserve">Показ видеороликов с молодежных мероприятий </w:t>
            </w:r>
          </w:p>
        </w:tc>
        <w:tc>
          <w:tcPr>
            <w:tcW w:w="2552" w:type="dxa"/>
          </w:tcPr>
          <w:p w:rsidR="00E26D61" w:rsidRPr="005F1790" w:rsidRDefault="006B0339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Фасад СОК</w:t>
            </w:r>
            <w:r w:rsidR="00E26D61" w:rsidRPr="005F1790">
              <w:rPr>
                <w:rFonts w:ascii="Liberation Serif" w:hAnsi="Liberation Serif"/>
                <w:sz w:val="28"/>
                <w:szCs w:val="28"/>
              </w:rPr>
              <w:t xml:space="preserve"> «Каменск-Арена»/ </w:t>
            </w:r>
          </w:p>
          <w:p w:rsidR="00E26D61" w:rsidRPr="005F1790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 xml:space="preserve">ул. Ленина, </w:t>
            </w:r>
          </w:p>
          <w:p w:rsidR="00E26D61" w:rsidRPr="005F1790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 xml:space="preserve">ул. Парковая, </w:t>
            </w:r>
          </w:p>
          <w:p w:rsidR="00E26D61" w:rsidRPr="005F1790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>ул. Мусорского, пр. Победы</w:t>
            </w:r>
          </w:p>
        </w:tc>
        <w:tc>
          <w:tcPr>
            <w:tcW w:w="2126" w:type="dxa"/>
          </w:tcPr>
          <w:p w:rsidR="00E26D61" w:rsidRPr="005F1790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>Оганян А.Б.</w:t>
            </w:r>
          </w:p>
          <w:p w:rsidR="00E26D61" w:rsidRPr="005F1790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>Гиматов П.Г.</w:t>
            </w:r>
          </w:p>
        </w:tc>
      </w:tr>
      <w:tr w:rsidR="00E26D61" w:rsidRPr="005F1790" w:rsidTr="00E26D61">
        <w:tc>
          <w:tcPr>
            <w:tcW w:w="568" w:type="dxa"/>
          </w:tcPr>
          <w:p w:rsidR="00E26D61" w:rsidRPr="00E26D61" w:rsidRDefault="00E26D61" w:rsidP="00E26D61">
            <w:pPr>
              <w:pStyle w:val="af"/>
              <w:numPr>
                <w:ilvl w:val="0"/>
                <w:numId w:val="45"/>
              </w:numPr>
              <w:ind w:left="0" w:firstLine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843" w:type="dxa"/>
          </w:tcPr>
          <w:p w:rsidR="00E26D61" w:rsidRPr="005F1790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>26.06.2021</w:t>
            </w:r>
          </w:p>
          <w:p w:rsidR="00E26D61" w:rsidRPr="005F1790" w:rsidRDefault="00E26D61" w:rsidP="006B033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>1</w:t>
            </w: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Pr="005F1790">
              <w:rPr>
                <w:rFonts w:ascii="Liberation Serif" w:hAnsi="Liberation Serif"/>
                <w:sz w:val="28"/>
                <w:szCs w:val="28"/>
              </w:rPr>
              <w:t>.00–17.</w:t>
            </w:r>
            <w:r w:rsidR="006B0339">
              <w:rPr>
                <w:rFonts w:ascii="Liberation Serif" w:hAnsi="Liberation Serif"/>
                <w:sz w:val="28"/>
                <w:szCs w:val="28"/>
              </w:rPr>
              <w:t>0</w:t>
            </w:r>
            <w:r w:rsidRPr="005F1790">
              <w:rPr>
                <w:rFonts w:ascii="Liberation Serif" w:hAnsi="Liberation Serif"/>
                <w:sz w:val="28"/>
                <w:szCs w:val="28"/>
              </w:rPr>
              <w:t>0</w:t>
            </w:r>
          </w:p>
        </w:tc>
        <w:tc>
          <w:tcPr>
            <w:tcW w:w="3260" w:type="dxa"/>
          </w:tcPr>
          <w:p w:rsidR="00E26D61" w:rsidRPr="005F1790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>«Каменский Арбат»</w:t>
            </w:r>
          </w:p>
          <w:p w:rsidR="00E26D61" w:rsidRPr="005F1790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>(мастер-классы по росписи, прикладному искусству, созданию мультфильмов, танцам и прочее)</w:t>
            </w:r>
          </w:p>
        </w:tc>
        <w:tc>
          <w:tcPr>
            <w:tcW w:w="2552" w:type="dxa"/>
          </w:tcPr>
          <w:p w:rsidR="00E26D61" w:rsidRPr="005F1790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>Тренировочная зона между парком «Космос» и «Каменск</w:t>
            </w:r>
            <w:r>
              <w:rPr>
                <w:rFonts w:ascii="Liberation Serif" w:hAnsi="Liberation Serif"/>
                <w:sz w:val="28"/>
                <w:szCs w:val="28"/>
              </w:rPr>
              <w:t>-</w:t>
            </w:r>
            <w:r w:rsidRPr="005F1790">
              <w:rPr>
                <w:rFonts w:ascii="Liberation Serif" w:hAnsi="Liberation Serif"/>
                <w:sz w:val="28"/>
                <w:szCs w:val="28"/>
              </w:rPr>
              <w:t>Арена»/</w:t>
            </w:r>
          </w:p>
          <w:p w:rsidR="00E26D61" w:rsidRPr="005F1790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 xml:space="preserve">ул. Ленина, </w:t>
            </w:r>
          </w:p>
          <w:p w:rsidR="00E26D61" w:rsidRPr="005F1790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 xml:space="preserve">ул. Парковая, </w:t>
            </w:r>
          </w:p>
          <w:p w:rsidR="00E26D61" w:rsidRPr="005F1790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>ул. Мусорского, пр. Победы</w:t>
            </w:r>
          </w:p>
        </w:tc>
        <w:tc>
          <w:tcPr>
            <w:tcW w:w="2126" w:type="dxa"/>
          </w:tcPr>
          <w:p w:rsidR="00E26D61" w:rsidRPr="005F1790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F1790">
              <w:rPr>
                <w:rFonts w:ascii="Liberation Serif" w:hAnsi="Liberation Serif"/>
                <w:sz w:val="28"/>
                <w:szCs w:val="28"/>
              </w:rPr>
              <w:t>Оганян А.Б.</w:t>
            </w:r>
          </w:p>
          <w:p w:rsidR="00E26D61" w:rsidRPr="005F1790" w:rsidRDefault="00E26D61" w:rsidP="002F4C0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E26D61" w:rsidRDefault="00E26D61" w:rsidP="00E26D61">
      <w:pPr>
        <w:jc w:val="center"/>
        <w:rPr>
          <w:rFonts w:ascii="Liberation Serif" w:hAnsi="Liberation Serif"/>
          <w:sz w:val="28"/>
          <w:szCs w:val="28"/>
        </w:rPr>
      </w:pPr>
    </w:p>
    <w:p w:rsidR="008C38CF" w:rsidRPr="005F1790" w:rsidRDefault="008C38CF" w:rsidP="00E26D61">
      <w:pPr>
        <w:rPr>
          <w:rFonts w:ascii="Liberation Serif" w:hAnsi="Liberation Serif"/>
          <w:sz w:val="28"/>
          <w:szCs w:val="28"/>
        </w:rPr>
      </w:pPr>
    </w:p>
    <w:sectPr w:rsidR="008C38CF" w:rsidRPr="005F1790" w:rsidSect="007B4181">
      <w:headerReference w:type="even" r:id="rId8"/>
      <w:headerReference w:type="default" r:id="rId9"/>
      <w:pgSz w:w="11906" w:h="16838"/>
      <w:pgMar w:top="1077" w:right="567" w:bottom="851" w:left="1361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6FF3" w:rsidRDefault="00246FF3">
      <w:r>
        <w:separator/>
      </w:r>
    </w:p>
  </w:endnote>
  <w:endnote w:type="continuationSeparator" w:id="1">
    <w:p w:rsidR="00246FF3" w:rsidRDefault="00246F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6FF3" w:rsidRDefault="00246FF3">
      <w:r>
        <w:separator/>
      </w:r>
    </w:p>
  </w:footnote>
  <w:footnote w:type="continuationSeparator" w:id="1">
    <w:p w:rsidR="00246FF3" w:rsidRDefault="00246F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FF7" w:rsidRDefault="00353AF5" w:rsidP="0057542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A1FF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A1FF7" w:rsidRDefault="001A1FF7" w:rsidP="00252806">
    <w:pPr>
      <w:pStyle w:val="a3"/>
      <w:ind w:right="360"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FF7" w:rsidRPr="000177BB" w:rsidRDefault="001A1FF7" w:rsidP="006E004D">
    <w:pPr>
      <w:pStyle w:val="a3"/>
      <w:rPr>
        <w:sz w:val="28"/>
        <w:szCs w:val="28"/>
      </w:rPr>
    </w:pPr>
  </w:p>
  <w:p w:rsidR="001A1FF7" w:rsidRDefault="001A1FF7" w:rsidP="00252806">
    <w:pPr>
      <w:pStyle w:val="a3"/>
      <w:ind w:right="360" w:firstLine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D4D0B"/>
    <w:multiLevelType w:val="multilevel"/>
    <w:tmpl w:val="D0CA5E3E"/>
    <w:lvl w:ilvl="0">
      <w:start w:val="9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cs="Times New Roman" w:hint="default"/>
      </w:rPr>
    </w:lvl>
  </w:abstractNum>
  <w:abstractNum w:abstractNumId="1">
    <w:nsid w:val="079062C2"/>
    <w:multiLevelType w:val="hybridMultilevel"/>
    <w:tmpl w:val="E402CE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B2370"/>
    <w:multiLevelType w:val="hybridMultilevel"/>
    <w:tmpl w:val="5AD2A6FC"/>
    <w:lvl w:ilvl="0" w:tplc="73760110">
      <w:start w:val="1"/>
      <w:numFmt w:val="decimal"/>
      <w:lvlText w:val="%1."/>
      <w:lvlJc w:val="left"/>
      <w:pPr>
        <w:ind w:left="32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3B7AE7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cs="Times New Roman" w:hint="default"/>
      </w:rPr>
    </w:lvl>
  </w:abstractNum>
  <w:abstractNum w:abstractNumId="4">
    <w:nsid w:val="0FD1099C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cs="Times New Roman" w:hint="default"/>
      </w:rPr>
    </w:lvl>
  </w:abstractNum>
  <w:abstractNum w:abstractNumId="5">
    <w:nsid w:val="178D1EC6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cs="Times New Roman" w:hint="default"/>
      </w:rPr>
    </w:lvl>
  </w:abstractNum>
  <w:abstractNum w:abstractNumId="6">
    <w:nsid w:val="18BE5F41"/>
    <w:multiLevelType w:val="hybridMultilevel"/>
    <w:tmpl w:val="025A9614"/>
    <w:lvl w:ilvl="0" w:tplc="73760110">
      <w:start w:val="1"/>
      <w:numFmt w:val="decimal"/>
      <w:lvlText w:val="%1."/>
      <w:lvlJc w:val="left"/>
      <w:pPr>
        <w:ind w:left="32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B139BD"/>
    <w:multiLevelType w:val="hybridMultilevel"/>
    <w:tmpl w:val="8924B7EE"/>
    <w:lvl w:ilvl="0" w:tplc="312825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2A4A97"/>
    <w:multiLevelType w:val="hybridMultilevel"/>
    <w:tmpl w:val="EEC22C74"/>
    <w:lvl w:ilvl="0" w:tplc="28580DA8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7892D752">
      <w:start w:val="1"/>
      <w:numFmt w:val="decimal"/>
      <w:lvlText w:val="%2)"/>
      <w:lvlJc w:val="left"/>
      <w:pPr>
        <w:ind w:left="4605" w:hanging="100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9">
    <w:nsid w:val="228200DC"/>
    <w:multiLevelType w:val="hybridMultilevel"/>
    <w:tmpl w:val="66A41F34"/>
    <w:lvl w:ilvl="0" w:tplc="312825D4">
      <w:start w:val="1"/>
      <w:numFmt w:val="bullet"/>
      <w:lvlText w:val="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22BA0509"/>
    <w:multiLevelType w:val="hybridMultilevel"/>
    <w:tmpl w:val="A074FCEE"/>
    <w:lvl w:ilvl="0" w:tplc="00E228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237C7C7E"/>
    <w:multiLevelType w:val="hybridMultilevel"/>
    <w:tmpl w:val="8F4CF6F4"/>
    <w:lvl w:ilvl="0" w:tplc="28580DA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52E165F"/>
    <w:multiLevelType w:val="hybridMultilevel"/>
    <w:tmpl w:val="D20A6608"/>
    <w:lvl w:ilvl="0" w:tplc="DE2E32AC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5C23DEC"/>
    <w:multiLevelType w:val="hybridMultilevel"/>
    <w:tmpl w:val="F84ADA5C"/>
    <w:lvl w:ilvl="0" w:tplc="0F020828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64C6BAF"/>
    <w:multiLevelType w:val="hybridMultilevel"/>
    <w:tmpl w:val="EEC22C74"/>
    <w:lvl w:ilvl="0" w:tplc="28580DA8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7892D752">
      <w:start w:val="1"/>
      <w:numFmt w:val="decimal"/>
      <w:lvlText w:val="%2)"/>
      <w:lvlJc w:val="left"/>
      <w:pPr>
        <w:ind w:left="4605" w:hanging="100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5">
    <w:nsid w:val="29C827E3"/>
    <w:multiLevelType w:val="hybridMultilevel"/>
    <w:tmpl w:val="E68895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BB660C"/>
    <w:multiLevelType w:val="hybridMultilevel"/>
    <w:tmpl w:val="469E7D90"/>
    <w:lvl w:ilvl="0" w:tplc="312825D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2C2C49F7"/>
    <w:multiLevelType w:val="multilevel"/>
    <w:tmpl w:val="22A8CA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040"/>
        </w:tabs>
        <w:ind w:left="50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840"/>
        </w:tabs>
        <w:ind w:left="68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920"/>
        </w:tabs>
        <w:ind w:left="7920" w:hanging="2160"/>
      </w:pPr>
      <w:rPr>
        <w:rFonts w:cs="Times New Roman" w:hint="default"/>
      </w:rPr>
    </w:lvl>
  </w:abstractNum>
  <w:abstractNum w:abstractNumId="18">
    <w:nsid w:val="345850DC"/>
    <w:multiLevelType w:val="hybridMultilevel"/>
    <w:tmpl w:val="C102FE88"/>
    <w:lvl w:ilvl="0" w:tplc="0F02082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6965E91"/>
    <w:multiLevelType w:val="multilevel"/>
    <w:tmpl w:val="CB4CB20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>
    <w:nsid w:val="37C71D45"/>
    <w:multiLevelType w:val="hybridMultilevel"/>
    <w:tmpl w:val="752E00BC"/>
    <w:lvl w:ilvl="0" w:tplc="3CF62784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8BF3345"/>
    <w:multiLevelType w:val="hybridMultilevel"/>
    <w:tmpl w:val="2B720D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851C4A"/>
    <w:multiLevelType w:val="hybridMultilevel"/>
    <w:tmpl w:val="00CE2C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BFB492A"/>
    <w:multiLevelType w:val="hybridMultilevel"/>
    <w:tmpl w:val="0946438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02B7A3E"/>
    <w:multiLevelType w:val="hybridMultilevel"/>
    <w:tmpl w:val="F840459A"/>
    <w:lvl w:ilvl="0" w:tplc="312825D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>
    <w:nsid w:val="42F03009"/>
    <w:multiLevelType w:val="multilevel"/>
    <w:tmpl w:val="6F14ACEE"/>
    <w:lvl w:ilvl="0">
      <w:start w:val="1"/>
      <w:numFmt w:val="decimal"/>
      <w:lvlText w:val="%1."/>
      <w:lvlJc w:val="left"/>
      <w:pPr>
        <w:ind w:left="1905" w:hanging="1185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cs="Times New Roman" w:hint="default"/>
      </w:rPr>
    </w:lvl>
  </w:abstractNum>
  <w:abstractNum w:abstractNumId="26">
    <w:nsid w:val="43D33136"/>
    <w:multiLevelType w:val="hybridMultilevel"/>
    <w:tmpl w:val="960821F4"/>
    <w:lvl w:ilvl="0" w:tplc="312825D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70"/>
        </w:tabs>
        <w:ind w:left="107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455E7B92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cs="Times New Roman" w:hint="default"/>
      </w:rPr>
    </w:lvl>
  </w:abstractNum>
  <w:abstractNum w:abstractNumId="28">
    <w:nsid w:val="502D259D"/>
    <w:multiLevelType w:val="hybridMultilevel"/>
    <w:tmpl w:val="CB4CB206"/>
    <w:lvl w:ilvl="0" w:tplc="31FE385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9">
    <w:nsid w:val="50DE1514"/>
    <w:multiLevelType w:val="hybridMultilevel"/>
    <w:tmpl w:val="1E983700"/>
    <w:lvl w:ilvl="0" w:tplc="73760110">
      <w:start w:val="1"/>
      <w:numFmt w:val="decimal"/>
      <w:lvlText w:val="%1."/>
      <w:lvlJc w:val="left"/>
      <w:pPr>
        <w:ind w:left="32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8016063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cs="Times New Roman" w:hint="default"/>
      </w:rPr>
    </w:lvl>
  </w:abstractNum>
  <w:abstractNum w:abstractNumId="31">
    <w:nsid w:val="59BA052E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cs="Times New Roman" w:hint="default"/>
      </w:rPr>
    </w:lvl>
  </w:abstractNum>
  <w:abstractNum w:abstractNumId="32">
    <w:nsid w:val="5B9D6FDF"/>
    <w:multiLevelType w:val="hybridMultilevel"/>
    <w:tmpl w:val="E7F0A378"/>
    <w:lvl w:ilvl="0" w:tplc="BEFA329C">
      <w:start w:val="1"/>
      <w:numFmt w:val="decimal"/>
      <w:lvlText w:val="%1."/>
      <w:lvlJc w:val="left"/>
      <w:pPr>
        <w:ind w:left="1515" w:hanging="94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2035238"/>
    <w:multiLevelType w:val="multilevel"/>
    <w:tmpl w:val="BC0CA30C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cs="Times New Roman" w:hint="default"/>
      </w:rPr>
    </w:lvl>
  </w:abstractNum>
  <w:abstractNum w:abstractNumId="34">
    <w:nsid w:val="623843A9"/>
    <w:multiLevelType w:val="hybridMultilevel"/>
    <w:tmpl w:val="D5D6319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5053621"/>
    <w:multiLevelType w:val="hybridMultilevel"/>
    <w:tmpl w:val="6E6A43AE"/>
    <w:lvl w:ilvl="0" w:tplc="4F60A8F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66FE7469"/>
    <w:multiLevelType w:val="hybridMultilevel"/>
    <w:tmpl w:val="568495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67D47701"/>
    <w:multiLevelType w:val="multilevel"/>
    <w:tmpl w:val="5C8A71E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</w:rPr>
    </w:lvl>
  </w:abstractNum>
  <w:abstractNum w:abstractNumId="38">
    <w:nsid w:val="6A4476BE"/>
    <w:multiLevelType w:val="multilevel"/>
    <w:tmpl w:val="F6AA9484"/>
    <w:lvl w:ilvl="0">
      <w:start w:val="1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074" w:hanging="720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cs="Times New Roman" w:hint="default"/>
      </w:rPr>
    </w:lvl>
  </w:abstractNum>
  <w:abstractNum w:abstractNumId="39">
    <w:nsid w:val="6E050D88"/>
    <w:multiLevelType w:val="hybridMultilevel"/>
    <w:tmpl w:val="896ED49A"/>
    <w:lvl w:ilvl="0" w:tplc="73760110">
      <w:start w:val="1"/>
      <w:numFmt w:val="decimal"/>
      <w:lvlText w:val="%1."/>
      <w:lvlJc w:val="left"/>
      <w:pPr>
        <w:ind w:left="61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</w:lvl>
    <w:lvl w:ilvl="3" w:tplc="0419000F" w:tentative="1">
      <w:start w:val="1"/>
      <w:numFmt w:val="decimal"/>
      <w:lvlText w:val="%4."/>
      <w:lvlJc w:val="left"/>
      <w:pPr>
        <w:ind w:left="5760" w:hanging="360"/>
      </w:pPr>
    </w:lvl>
    <w:lvl w:ilvl="4" w:tplc="04190019">
      <w:start w:val="1"/>
      <w:numFmt w:val="lowerLetter"/>
      <w:lvlText w:val="%5."/>
      <w:lvlJc w:val="left"/>
      <w:pPr>
        <w:ind w:left="6480" w:hanging="360"/>
      </w:p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</w:lvl>
    <w:lvl w:ilvl="6" w:tplc="0419000F" w:tentative="1">
      <w:start w:val="1"/>
      <w:numFmt w:val="decimal"/>
      <w:lvlText w:val="%7."/>
      <w:lvlJc w:val="left"/>
      <w:pPr>
        <w:ind w:left="7920" w:hanging="360"/>
      </w:p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40">
    <w:nsid w:val="6EB61CBA"/>
    <w:multiLevelType w:val="hybridMultilevel"/>
    <w:tmpl w:val="A40E1A84"/>
    <w:lvl w:ilvl="0" w:tplc="2646D9A0">
      <w:start w:val="1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1">
    <w:nsid w:val="777F1F6F"/>
    <w:multiLevelType w:val="hybridMultilevel"/>
    <w:tmpl w:val="2D8CC7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787166ED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cs="Times New Roman" w:hint="default"/>
      </w:rPr>
    </w:lvl>
  </w:abstractNum>
  <w:abstractNum w:abstractNumId="43">
    <w:nsid w:val="787B61C8"/>
    <w:multiLevelType w:val="hybridMultilevel"/>
    <w:tmpl w:val="90AA4DA6"/>
    <w:lvl w:ilvl="0" w:tplc="5F9416A2">
      <w:start w:val="1"/>
      <w:numFmt w:val="decimal"/>
      <w:lvlText w:val="%1)"/>
      <w:lvlJc w:val="left"/>
      <w:pPr>
        <w:ind w:left="1542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4">
    <w:nsid w:val="79F031DC"/>
    <w:multiLevelType w:val="hybridMultilevel"/>
    <w:tmpl w:val="594E5E2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7B8F7BD7"/>
    <w:multiLevelType w:val="hybridMultilevel"/>
    <w:tmpl w:val="634A6D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8"/>
  </w:num>
  <w:num w:numId="2">
    <w:abstractNumId w:val="19"/>
  </w:num>
  <w:num w:numId="3">
    <w:abstractNumId w:val="9"/>
  </w:num>
  <w:num w:numId="4">
    <w:abstractNumId w:val="24"/>
  </w:num>
  <w:num w:numId="5">
    <w:abstractNumId w:val="26"/>
  </w:num>
  <w:num w:numId="6">
    <w:abstractNumId w:val="16"/>
  </w:num>
  <w:num w:numId="7">
    <w:abstractNumId w:val="38"/>
  </w:num>
  <w:num w:numId="8">
    <w:abstractNumId w:val="22"/>
  </w:num>
  <w:num w:numId="9">
    <w:abstractNumId w:val="13"/>
  </w:num>
  <w:num w:numId="10">
    <w:abstractNumId w:val="42"/>
  </w:num>
  <w:num w:numId="11">
    <w:abstractNumId w:val="17"/>
  </w:num>
  <w:num w:numId="12">
    <w:abstractNumId w:val="5"/>
  </w:num>
  <w:num w:numId="13">
    <w:abstractNumId w:val="30"/>
  </w:num>
  <w:num w:numId="14">
    <w:abstractNumId w:val="3"/>
  </w:num>
  <w:num w:numId="15">
    <w:abstractNumId w:val="18"/>
  </w:num>
  <w:num w:numId="16">
    <w:abstractNumId w:val="4"/>
  </w:num>
  <w:num w:numId="17">
    <w:abstractNumId w:val="27"/>
  </w:num>
  <w:num w:numId="18">
    <w:abstractNumId w:val="31"/>
  </w:num>
  <w:num w:numId="19">
    <w:abstractNumId w:val="37"/>
  </w:num>
  <w:num w:numId="20">
    <w:abstractNumId w:val="33"/>
  </w:num>
  <w:num w:numId="21">
    <w:abstractNumId w:val="0"/>
  </w:num>
  <w:num w:numId="22">
    <w:abstractNumId w:val="36"/>
  </w:num>
  <w:num w:numId="23">
    <w:abstractNumId w:val="23"/>
  </w:num>
  <w:num w:numId="24">
    <w:abstractNumId w:val="7"/>
  </w:num>
  <w:num w:numId="2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</w:num>
  <w:num w:numId="27">
    <w:abstractNumId w:val="12"/>
  </w:num>
  <w:num w:numId="28">
    <w:abstractNumId w:val="43"/>
  </w:num>
  <w:num w:numId="29">
    <w:abstractNumId w:val="25"/>
  </w:num>
  <w:num w:numId="30">
    <w:abstractNumId w:val="44"/>
  </w:num>
  <w:num w:numId="31">
    <w:abstractNumId w:val="41"/>
  </w:num>
  <w:num w:numId="32">
    <w:abstractNumId w:val="15"/>
  </w:num>
  <w:num w:numId="33">
    <w:abstractNumId w:val="8"/>
  </w:num>
  <w:num w:numId="34">
    <w:abstractNumId w:val="11"/>
  </w:num>
  <w:num w:numId="35">
    <w:abstractNumId w:val="20"/>
  </w:num>
  <w:num w:numId="36">
    <w:abstractNumId w:val="35"/>
  </w:num>
  <w:num w:numId="37">
    <w:abstractNumId w:val="45"/>
  </w:num>
  <w:num w:numId="38">
    <w:abstractNumId w:val="1"/>
  </w:num>
  <w:num w:numId="39">
    <w:abstractNumId w:val="34"/>
  </w:num>
  <w:num w:numId="40">
    <w:abstractNumId w:val="21"/>
  </w:num>
  <w:num w:numId="41">
    <w:abstractNumId w:val="14"/>
  </w:num>
  <w:num w:numId="42">
    <w:abstractNumId w:val="29"/>
  </w:num>
  <w:num w:numId="43">
    <w:abstractNumId w:val="6"/>
  </w:num>
  <w:num w:numId="44">
    <w:abstractNumId w:val="39"/>
  </w:num>
  <w:num w:numId="45">
    <w:abstractNumId w:val="2"/>
  </w:num>
  <w:num w:numId="46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42A8"/>
    <w:rsid w:val="00000C6D"/>
    <w:rsid w:val="00001A61"/>
    <w:rsid w:val="000133C1"/>
    <w:rsid w:val="000135B2"/>
    <w:rsid w:val="000177BB"/>
    <w:rsid w:val="000237BA"/>
    <w:rsid w:val="0003219D"/>
    <w:rsid w:val="0003565E"/>
    <w:rsid w:val="00037B06"/>
    <w:rsid w:val="0004051A"/>
    <w:rsid w:val="00041C34"/>
    <w:rsid w:val="0004213A"/>
    <w:rsid w:val="00047257"/>
    <w:rsid w:val="00047689"/>
    <w:rsid w:val="000514E7"/>
    <w:rsid w:val="00051844"/>
    <w:rsid w:val="00052007"/>
    <w:rsid w:val="00054802"/>
    <w:rsid w:val="0005677F"/>
    <w:rsid w:val="000568CE"/>
    <w:rsid w:val="00060C60"/>
    <w:rsid w:val="00060E48"/>
    <w:rsid w:val="00063831"/>
    <w:rsid w:val="000642AF"/>
    <w:rsid w:val="000654A5"/>
    <w:rsid w:val="00066F80"/>
    <w:rsid w:val="0007280A"/>
    <w:rsid w:val="00075366"/>
    <w:rsid w:val="000846C6"/>
    <w:rsid w:val="00086078"/>
    <w:rsid w:val="00090536"/>
    <w:rsid w:val="000918CF"/>
    <w:rsid w:val="000934D5"/>
    <w:rsid w:val="00093ECF"/>
    <w:rsid w:val="00094D13"/>
    <w:rsid w:val="000A0695"/>
    <w:rsid w:val="000A370B"/>
    <w:rsid w:val="000A4283"/>
    <w:rsid w:val="000A439D"/>
    <w:rsid w:val="000A7E6B"/>
    <w:rsid w:val="000B1B59"/>
    <w:rsid w:val="000B43FF"/>
    <w:rsid w:val="000B6FE7"/>
    <w:rsid w:val="000B72C6"/>
    <w:rsid w:val="000C01BE"/>
    <w:rsid w:val="000C3E5B"/>
    <w:rsid w:val="000C40B4"/>
    <w:rsid w:val="000C489A"/>
    <w:rsid w:val="000C4950"/>
    <w:rsid w:val="000C6266"/>
    <w:rsid w:val="000C631E"/>
    <w:rsid w:val="000D0703"/>
    <w:rsid w:val="000D0EF8"/>
    <w:rsid w:val="000D2830"/>
    <w:rsid w:val="000D2A6F"/>
    <w:rsid w:val="000D5775"/>
    <w:rsid w:val="000D5992"/>
    <w:rsid w:val="000D5BD4"/>
    <w:rsid w:val="000D5BDB"/>
    <w:rsid w:val="000D5D0D"/>
    <w:rsid w:val="000E3F5A"/>
    <w:rsid w:val="000E4D62"/>
    <w:rsid w:val="000F284A"/>
    <w:rsid w:val="000F484C"/>
    <w:rsid w:val="001001C3"/>
    <w:rsid w:val="00101865"/>
    <w:rsid w:val="0010384C"/>
    <w:rsid w:val="00103E5F"/>
    <w:rsid w:val="00106CB9"/>
    <w:rsid w:val="001143E2"/>
    <w:rsid w:val="0011444B"/>
    <w:rsid w:val="00114C92"/>
    <w:rsid w:val="0012035B"/>
    <w:rsid w:val="0012483D"/>
    <w:rsid w:val="00126C00"/>
    <w:rsid w:val="001309C4"/>
    <w:rsid w:val="00131DBF"/>
    <w:rsid w:val="001373B6"/>
    <w:rsid w:val="001401A2"/>
    <w:rsid w:val="00141C02"/>
    <w:rsid w:val="00141F77"/>
    <w:rsid w:val="001435B9"/>
    <w:rsid w:val="001455C8"/>
    <w:rsid w:val="00146F8D"/>
    <w:rsid w:val="0015262A"/>
    <w:rsid w:val="0015476A"/>
    <w:rsid w:val="00154E7D"/>
    <w:rsid w:val="00156C2D"/>
    <w:rsid w:val="00161EC7"/>
    <w:rsid w:val="001642DA"/>
    <w:rsid w:val="001643B4"/>
    <w:rsid w:val="00167DB8"/>
    <w:rsid w:val="001748E7"/>
    <w:rsid w:val="00174A69"/>
    <w:rsid w:val="001813E0"/>
    <w:rsid w:val="0018213C"/>
    <w:rsid w:val="00182902"/>
    <w:rsid w:val="00183956"/>
    <w:rsid w:val="00187AE6"/>
    <w:rsid w:val="00192292"/>
    <w:rsid w:val="001954BD"/>
    <w:rsid w:val="001A05A2"/>
    <w:rsid w:val="001A1FF7"/>
    <w:rsid w:val="001A2469"/>
    <w:rsid w:val="001A27CD"/>
    <w:rsid w:val="001A3487"/>
    <w:rsid w:val="001A568B"/>
    <w:rsid w:val="001A6CF2"/>
    <w:rsid w:val="001A71A2"/>
    <w:rsid w:val="001A7791"/>
    <w:rsid w:val="001A7A72"/>
    <w:rsid w:val="001B144E"/>
    <w:rsid w:val="001B31DF"/>
    <w:rsid w:val="001B3B07"/>
    <w:rsid w:val="001B6848"/>
    <w:rsid w:val="001C104E"/>
    <w:rsid w:val="001C123F"/>
    <w:rsid w:val="001C22DD"/>
    <w:rsid w:val="001C45FB"/>
    <w:rsid w:val="001C4C2A"/>
    <w:rsid w:val="001C5930"/>
    <w:rsid w:val="001C7931"/>
    <w:rsid w:val="001D3E55"/>
    <w:rsid w:val="001D7C00"/>
    <w:rsid w:val="001E06F6"/>
    <w:rsid w:val="001E2A1F"/>
    <w:rsid w:val="001E49AC"/>
    <w:rsid w:val="001E7E3F"/>
    <w:rsid w:val="001F0AF3"/>
    <w:rsid w:val="001F27C7"/>
    <w:rsid w:val="001F7CA2"/>
    <w:rsid w:val="00202569"/>
    <w:rsid w:val="00202AE6"/>
    <w:rsid w:val="00202B6E"/>
    <w:rsid w:val="00202E72"/>
    <w:rsid w:val="002041FF"/>
    <w:rsid w:val="00210892"/>
    <w:rsid w:val="00210A12"/>
    <w:rsid w:val="002125B1"/>
    <w:rsid w:val="002157F8"/>
    <w:rsid w:val="00215AA2"/>
    <w:rsid w:val="00224285"/>
    <w:rsid w:val="00224898"/>
    <w:rsid w:val="00225B2F"/>
    <w:rsid w:val="002275CC"/>
    <w:rsid w:val="00231F97"/>
    <w:rsid w:val="0023376F"/>
    <w:rsid w:val="00234A4F"/>
    <w:rsid w:val="002357A5"/>
    <w:rsid w:val="002361B8"/>
    <w:rsid w:val="00236389"/>
    <w:rsid w:val="00236706"/>
    <w:rsid w:val="00236B3D"/>
    <w:rsid w:val="00236F45"/>
    <w:rsid w:val="002376ED"/>
    <w:rsid w:val="002378D4"/>
    <w:rsid w:val="00246FF3"/>
    <w:rsid w:val="00252578"/>
    <w:rsid w:val="00252806"/>
    <w:rsid w:val="002541BA"/>
    <w:rsid w:val="00257EE8"/>
    <w:rsid w:val="002606F1"/>
    <w:rsid w:val="0026124C"/>
    <w:rsid w:val="00262A25"/>
    <w:rsid w:val="002654CA"/>
    <w:rsid w:val="00265919"/>
    <w:rsid w:val="0026641A"/>
    <w:rsid w:val="00266CCE"/>
    <w:rsid w:val="00270DE6"/>
    <w:rsid w:val="002712FF"/>
    <w:rsid w:val="00271524"/>
    <w:rsid w:val="00271D4B"/>
    <w:rsid w:val="00274F0B"/>
    <w:rsid w:val="00275E9E"/>
    <w:rsid w:val="002769CC"/>
    <w:rsid w:val="00276F53"/>
    <w:rsid w:val="00280AB4"/>
    <w:rsid w:val="002821A4"/>
    <w:rsid w:val="00282255"/>
    <w:rsid w:val="00282381"/>
    <w:rsid w:val="0028377B"/>
    <w:rsid w:val="00284DC6"/>
    <w:rsid w:val="0028743F"/>
    <w:rsid w:val="002919E7"/>
    <w:rsid w:val="002A0C97"/>
    <w:rsid w:val="002A40AF"/>
    <w:rsid w:val="002A63E0"/>
    <w:rsid w:val="002A6B72"/>
    <w:rsid w:val="002A7E6F"/>
    <w:rsid w:val="002B132C"/>
    <w:rsid w:val="002B23DE"/>
    <w:rsid w:val="002B2B7F"/>
    <w:rsid w:val="002B3CB1"/>
    <w:rsid w:val="002B70BF"/>
    <w:rsid w:val="002C1FA7"/>
    <w:rsid w:val="002C3069"/>
    <w:rsid w:val="002C4683"/>
    <w:rsid w:val="002C4A1E"/>
    <w:rsid w:val="002C7704"/>
    <w:rsid w:val="002D2C8C"/>
    <w:rsid w:val="002D3727"/>
    <w:rsid w:val="002D54B8"/>
    <w:rsid w:val="002D5B25"/>
    <w:rsid w:val="002D7C94"/>
    <w:rsid w:val="002E4B84"/>
    <w:rsid w:val="002E6B82"/>
    <w:rsid w:val="002F132E"/>
    <w:rsid w:val="002F1EDD"/>
    <w:rsid w:val="002F3679"/>
    <w:rsid w:val="002F4CBC"/>
    <w:rsid w:val="00300AB5"/>
    <w:rsid w:val="00300FB9"/>
    <w:rsid w:val="00301AAD"/>
    <w:rsid w:val="00301BF6"/>
    <w:rsid w:val="00301CE5"/>
    <w:rsid w:val="00301EF6"/>
    <w:rsid w:val="003020A5"/>
    <w:rsid w:val="0031493B"/>
    <w:rsid w:val="00315497"/>
    <w:rsid w:val="003162E4"/>
    <w:rsid w:val="003172BB"/>
    <w:rsid w:val="00317E44"/>
    <w:rsid w:val="00320DFA"/>
    <w:rsid w:val="0032365F"/>
    <w:rsid w:val="00324622"/>
    <w:rsid w:val="00326512"/>
    <w:rsid w:val="00326C90"/>
    <w:rsid w:val="00332692"/>
    <w:rsid w:val="00332EB7"/>
    <w:rsid w:val="003336D1"/>
    <w:rsid w:val="003345EE"/>
    <w:rsid w:val="00335E1B"/>
    <w:rsid w:val="00337F1F"/>
    <w:rsid w:val="00343140"/>
    <w:rsid w:val="00344CD6"/>
    <w:rsid w:val="00345F5D"/>
    <w:rsid w:val="0034625A"/>
    <w:rsid w:val="00346A23"/>
    <w:rsid w:val="0034796A"/>
    <w:rsid w:val="00353AF5"/>
    <w:rsid w:val="0035575B"/>
    <w:rsid w:val="00355B16"/>
    <w:rsid w:val="00360BAC"/>
    <w:rsid w:val="00366190"/>
    <w:rsid w:val="003665C3"/>
    <w:rsid w:val="0036696A"/>
    <w:rsid w:val="0036758A"/>
    <w:rsid w:val="0036796E"/>
    <w:rsid w:val="00375B3A"/>
    <w:rsid w:val="003811D9"/>
    <w:rsid w:val="00381E74"/>
    <w:rsid w:val="0038358A"/>
    <w:rsid w:val="00383B1D"/>
    <w:rsid w:val="0038512B"/>
    <w:rsid w:val="0038570D"/>
    <w:rsid w:val="003861C0"/>
    <w:rsid w:val="003871E1"/>
    <w:rsid w:val="003874FA"/>
    <w:rsid w:val="00387A4A"/>
    <w:rsid w:val="00391B22"/>
    <w:rsid w:val="003940CF"/>
    <w:rsid w:val="00397D27"/>
    <w:rsid w:val="003A0304"/>
    <w:rsid w:val="003A7127"/>
    <w:rsid w:val="003A72D9"/>
    <w:rsid w:val="003A7ADB"/>
    <w:rsid w:val="003B0F74"/>
    <w:rsid w:val="003B5383"/>
    <w:rsid w:val="003C01D1"/>
    <w:rsid w:val="003C06EF"/>
    <w:rsid w:val="003C0F64"/>
    <w:rsid w:val="003C246E"/>
    <w:rsid w:val="003C4CCA"/>
    <w:rsid w:val="003C5294"/>
    <w:rsid w:val="003C587D"/>
    <w:rsid w:val="003C6AB2"/>
    <w:rsid w:val="003D2CE8"/>
    <w:rsid w:val="003D341F"/>
    <w:rsid w:val="003D3B7B"/>
    <w:rsid w:val="003E03AB"/>
    <w:rsid w:val="003E0F3E"/>
    <w:rsid w:val="003E1AAD"/>
    <w:rsid w:val="003E1BC8"/>
    <w:rsid w:val="003E2D60"/>
    <w:rsid w:val="003E36DF"/>
    <w:rsid w:val="003E3C1F"/>
    <w:rsid w:val="003E5C83"/>
    <w:rsid w:val="003F0CED"/>
    <w:rsid w:val="003F261B"/>
    <w:rsid w:val="003F2E0D"/>
    <w:rsid w:val="003F35D4"/>
    <w:rsid w:val="003F6F84"/>
    <w:rsid w:val="00401CE5"/>
    <w:rsid w:val="00404D4E"/>
    <w:rsid w:val="004106FE"/>
    <w:rsid w:val="00411B8E"/>
    <w:rsid w:val="0041206B"/>
    <w:rsid w:val="0041240C"/>
    <w:rsid w:val="004148C9"/>
    <w:rsid w:val="00415812"/>
    <w:rsid w:val="00417C49"/>
    <w:rsid w:val="004200D6"/>
    <w:rsid w:val="0042175C"/>
    <w:rsid w:val="00423E03"/>
    <w:rsid w:val="00430691"/>
    <w:rsid w:val="004308C9"/>
    <w:rsid w:val="0043538A"/>
    <w:rsid w:val="0043598E"/>
    <w:rsid w:val="00437E1B"/>
    <w:rsid w:val="004407DC"/>
    <w:rsid w:val="00440890"/>
    <w:rsid w:val="004409FE"/>
    <w:rsid w:val="00442A18"/>
    <w:rsid w:val="00442E99"/>
    <w:rsid w:val="00444D7A"/>
    <w:rsid w:val="004460D7"/>
    <w:rsid w:val="0045093C"/>
    <w:rsid w:val="004509E0"/>
    <w:rsid w:val="00453331"/>
    <w:rsid w:val="0045606D"/>
    <w:rsid w:val="0045696F"/>
    <w:rsid w:val="00461C3E"/>
    <w:rsid w:val="00462387"/>
    <w:rsid w:val="0046512A"/>
    <w:rsid w:val="00465F3E"/>
    <w:rsid w:val="00466BE0"/>
    <w:rsid w:val="00467017"/>
    <w:rsid w:val="0047614B"/>
    <w:rsid w:val="00477783"/>
    <w:rsid w:val="00477ADB"/>
    <w:rsid w:val="00481F68"/>
    <w:rsid w:val="00482279"/>
    <w:rsid w:val="004838F3"/>
    <w:rsid w:val="00490FD3"/>
    <w:rsid w:val="004925F6"/>
    <w:rsid w:val="00492C39"/>
    <w:rsid w:val="00493508"/>
    <w:rsid w:val="00494B27"/>
    <w:rsid w:val="004A094F"/>
    <w:rsid w:val="004A1D23"/>
    <w:rsid w:val="004A4E37"/>
    <w:rsid w:val="004A7E72"/>
    <w:rsid w:val="004B0EEA"/>
    <w:rsid w:val="004B4F64"/>
    <w:rsid w:val="004B5501"/>
    <w:rsid w:val="004B566A"/>
    <w:rsid w:val="004B56CF"/>
    <w:rsid w:val="004B5E1F"/>
    <w:rsid w:val="004B75BD"/>
    <w:rsid w:val="004B78AF"/>
    <w:rsid w:val="004B7F09"/>
    <w:rsid w:val="004C35FB"/>
    <w:rsid w:val="004C5125"/>
    <w:rsid w:val="004C534F"/>
    <w:rsid w:val="004C64E3"/>
    <w:rsid w:val="004C73DB"/>
    <w:rsid w:val="004C7819"/>
    <w:rsid w:val="004D006C"/>
    <w:rsid w:val="004D0350"/>
    <w:rsid w:val="004D13AB"/>
    <w:rsid w:val="004D6E43"/>
    <w:rsid w:val="004E0CAA"/>
    <w:rsid w:val="004E2401"/>
    <w:rsid w:val="004E4708"/>
    <w:rsid w:val="004E4716"/>
    <w:rsid w:val="004E51B2"/>
    <w:rsid w:val="004E60CF"/>
    <w:rsid w:val="004E66F3"/>
    <w:rsid w:val="004F085A"/>
    <w:rsid w:val="004F12B7"/>
    <w:rsid w:val="004F220D"/>
    <w:rsid w:val="004F3486"/>
    <w:rsid w:val="004F3D3B"/>
    <w:rsid w:val="004F5BC1"/>
    <w:rsid w:val="004F608D"/>
    <w:rsid w:val="004F7097"/>
    <w:rsid w:val="005005D3"/>
    <w:rsid w:val="00500721"/>
    <w:rsid w:val="00500A0C"/>
    <w:rsid w:val="00505267"/>
    <w:rsid w:val="005106F2"/>
    <w:rsid w:val="005111A9"/>
    <w:rsid w:val="00514821"/>
    <w:rsid w:val="0051560B"/>
    <w:rsid w:val="00517257"/>
    <w:rsid w:val="00517D84"/>
    <w:rsid w:val="00521438"/>
    <w:rsid w:val="005236D9"/>
    <w:rsid w:val="0052401F"/>
    <w:rsid w:val="00525B41"/>
    <w:rsid w:val="005303C1"/>
    <w:rsid w:val="00532AA6"/>
    <w:rsid w:val="00532F9A"/>
    <w:rsid w:val="005341C1"/>
    <w:rsid w:val="00535B16"/>
    <w:rsid w:val="00535C00"/>
    <w:rsid w:val="00535EF1"/>
    <w:rsid w:val="0053617E"/>
    <w:rsid w:val="00536A4E"/>
    <w:rsid w:val="00537980"/>
    <w:rsid w:val="00540E01"/>
    <w:rsid w:val="00543A6C"/>
    <w:rsid w:val="00543F98"/>
    <w:rsid w:val="005452BD"/>
    <w:rsid w:val="005453A9"/>
    <w:rsid w:val="00545803"/>
    <w:rsid w:val="00545A41"/>
    <w:rsid w:val="00550866"/>
    <w:rsid w:val="00550A18"/>
    <w:rsid w:val="00552636"/>
    <w:rsid w:val="005535C3"/>
    <w:rsid w:val="00554464"/>
    <w:rsid w:val="00554741"/>
    <w:rsid w:val="00555071"/>
    <w:rsid w:val="005655F2"/>
    <w:rsid w:val="00565B60"/>
    <w:rsid w:val="005661E5"/>
    <w:rsid w:val="00566DED"/>
    <w:rsid w:val="00570A17"/>
    <w:rsid w:val="005740D2"/>
    <w:rsid w:val="0057542D"/>
    <w:rsid w:val="00581D91"/>
    <w:rsid w:val="005842E4"/>
    <w:rsid w:val="0058464D"/>
    <w:rsid w:val="005858F7"/>
    <w:rsid w:val="005876F5"/>
    <w:rsid w:val="0059158B"/>
    <w:rsid w:val="00592FB3"/>
    <w:rsid w:val="0059714D"/>
    <w:rsid w:val="005A014C"/>
    <w:rsid w:val="005A1617"/>
    <w:rsid w:val="005A18D0"/>
    <w:rsid w:val="005A292F"/>
    <w:rsid w:val="005A3E7E"/>
    <w:rsid w:val="005A4557"/>
    <w:rsid w:val="005A48B0"/>
    <w:rsid w:val="005A4A2F"/>
    <w:rsid w:val="005A61EC"/>
    <w:rsid w:val="005A739C"/>
    <w:rsid w:val="005B2226"/>
    <w:rsid w:val="005B3E7D"/>
    <w:rsid w:val="005B6AF4"/>
    <w:rsid w:val="005C189A"/>
    <w:rsid w:val="005C19B9"/>
    <w:rsid w:val="005C5166"/>
    <w:rsid w:val="005C5A66"/>
    <w:rsid w:val="005D136E"/>
    <w:rsid w:val="005D400E"/>
    <w:rsid w:val="005D6EF9"/>
    <w:rsid w:val="005E0619"/>
    <w:rsid w:val="005E42A8"/>
    <w:rsid w:val="005E60BF"/>
    <w:rsid w:val="005E6BD9"/>
    <w:rsid w:val="005F08C0"/>
    <w:rsid w:val="005F1790"/>
    <w:rsid w:val="005F6DE7"/>
    <w:rsid w:val="005F7368"/>
    <w:rsid w:val="005F7662"/>
    <w:rsid w:val="005F7F3A"/>
    <w:rsid w:val="00600C9A"/>
    <w:rsid w:val="00600EE0"/>
    <w:rsid w:val="00601933"/>
    <w:rsid w:val="00601B28"/>
    <w:rsid w:val="00602751"/>
    <w:rsid w:val="00602E81"/>
    <w:rsid w:val="00606EB1"/>
    <w:rsid w:val="00612C35"/>
    <w:rsid w:val="0061391E"/>
    <w:rsid w:val="00613FA1"/>
    <w:rsid w:val="00623BDB"/>
    <w:rsid w:val="006241D5"/>
    <w:rsid w:val="0062549B"/>
    <w:rsid w:val="00627962"/>
    <w:rsid w:val="00630B51"/>
    <w:rsid w:val="00634277"/>
    <w:rsid w:val="00634290"/>
    <w:rsid w:val="00635C5B"/>
    <w:rsid w:val="0063648E"/>
    <w:rsid w:val="00637152"/>
    <w:rsid w:val="00641AB5"/>
    <w:rsid w:val="00641B39"/>
    <w:rsid w:val="006427B9"/>
    <w:rsid w:val="00644330"/>
    <w:rsid w:val="006445CA"/>
    <w:rsid w:val="006506D0"/>
    <w:rsid w:val="00650FF4"/>
    <w:rsid w:val="00652AF2"/>
    <w:rsid w:val="00654CE5"/>
    <w:rsid w:val="00655AE8"/>
    <w:rsid w:val="006618E8"/>
    <w:rsid w:val="00662257"/>
    <w:rsid w:val="006639C7"/>
    <w:rsid w:val="00664246"/>
    <w:rsid w:val="00664D5C"/>
    <w:rsid w:val="00667C86"/>
    <w:rsid w:val="00667E33"/>
    <w:rsid w:val="00672894"/>
    <w:rsid w:val="00674393"/>
    <w:rsid w:val="0067551B"/>
    <w:rsid w:val="00677A4F"/>
    <w:rsid w:val="00677BFF"/>
    <w:rsid w:val="00677E11"/>
    <w:rsid w:val="00682602"/>
    <w:rsid w:val="00685AA0"/>
    <w:rsid w:val="00690397"/>
    <w:rsid w:val="006929BD"/>
    <w:rsid w:val="00696176"/>
    <w:rsid w:val="00697CDC"/>
    <w:rsid w:val="006A0061"/>
    <w:rsid w:val="006A348B"/>
    <w:rsid w:val="006A3AC4"/>
    <w:rsid w:val="006A5F90"/>
    <w:rsid w:val="006A6236"/>
    <w:rsid w:val="006B006D"/>
    <w:rsid w:val="006B0339"/>
    <w:rsid w:val="006B5DE1"/>
    <w:rsid w:val="006B66D2"/>
    <w:rsid w:val="006B7166"/>
    <w:rsid w:val="006B783D"/>
    <w:rsid w:val="006C0C0E"/>
    <w:rsid w:val="006C273C"/>
    <w:rsid w:val="006C4233"/>
    <w:rsid w:val="006C4A8E"/>
    <w:rsid w:val="006C692B"/>
    <w:rsid w:val="006C7BDF"/>
    <w:rsid w:val="006D290A"/>
    <w:rsid w:val="006D3D37"/>
    <w:rsid w:val="006D3D69"/>
    <w:rsid w:val="006D5976"/>
    <w:rsid w:val="006E004D"/>
    <w:rsid w:val="006E0772"/>
    <w:rsid w:val="006E5DB6"/>
    <w:rsid w:val="006E69B5"/>
    <w:rsid w:val="006E6B5E"/>
    <w:rsid w:val="006E7DB3"/>
    <w:rsid w:val="006F5355"/>
    <w:rsid w:val="006F61E3"/>
    <w:rsid w:val="006F659E"/>
    <w:rsid w:val="007043B8"/>
    <w:rsid w:val="007057CF"/>
    <w:rsid w:val="00705D06"/>
    <w:rsid w:val="00706553"/>
    <w:rsid w:val="007106D1"/>
    <w:rsid w:val="00712671"/>
    <w:rsid w:val="00715A66"/>
    <w:rsid w:val="00715A9B"/>
    <w:rsid w:val="007179AD"/>
    <w:rsid w:val="00731EB2"/>
    <w:rsid w:val="007338F1"/>
    <w:rsid w:val="00741714"/>
    <w:rsid w:val="0074391F"/>
    <w:rsid w:val="00743F3D"/>
    <w:rsid w:val="007448D9"/>
    <w:rsid w:val="007473D8"/>
    <w:rsid w:val="00750C5E"/>
    <w:rsid w:val="00753ADA"/>
    <w:rsid w:val="00755295"/>
    <w:rsid w:val="00755331"/>
    <w:rsid w:val="00756BAF"/>
    <w:rsid w:val="007607CB"/>
    <w:rsid w:val="0076292F"/>
    <w:rsid w:val="00765719"/>
    <w:rsid w:val="00767132"/>
    <w:rsid w:val="00771F14"/>
    <w:rsid w:val="007725C3"/>
    <w:rsid w:val="00773D83"/>
    <w:rsid w:val="00777F6E"/>
    <w:rsid w:val="007824FD"/>
    <w:rsid w:val="007824FF"/>
    <w:rsid w:val="00786E80"/>
    <w:rsid w:val="00790E57"/>
    <w:rsid w:val="00797070"/>
    <w:rsid w:val="007A0C0C"/>
    <w:rsid w:val="007A1589"/>
    <w:rsid w:val="007A3BAE"/>
    <w:rsid w:val="007A3BB3"/>
    <w:rsid w:val="007A5EBD"/>
    <w:rsid w:val="007A6C0F"/>
    <w:rsid w:val="007B362A"/>
    <w:rsid w:val="007B4181"/>
    <w:rsid w:val="007B484E"/>
    <w:rsid w:val="007B4D22"/>
    <w:rsid w:val="007B7F1E"/>
    <w:rsid w:val="007C285D"/>
    <w:rsid w:val="007C3855"/>
    <w:rsid w:val="007C612B"/>
    <w:rsid w:val="007C6BAA"/>
    <w:rsid w:val="007D017F"/>
    <w:rsid w:val="007D03FE"/>
    <w:rsid w:val="007D0816"/>
    <w:rsid w:val="007D37B5"/>
    <w:rsid w:val="007E0A1F"/>
    <w:rsid w:val="007E20C4"/>
    <w:rsid w:val="007E3B02"/>
    <w:rsid w:val="007E3C8C"/>
    <w:rsid w:val="007E411A"/>
    <w:rsid w:val="007E4756"/>
    <w:rsid w:val="007E4F68"/>
    <w:rsid w:val="007E5ED9"/>
    <w:rsid w:val="007F306C"/>
    <w:rsid w:val="007F3331"/>
    <w:rsid w:val="007F4F53"/>
    <w:rsid w:val="007F53EE"/>
    <w:rsid w:val="007F77DA"/>
    <w:rsid w:val="007F7DB6"/>
    <w:rsid w:val="0080176E"/>
    <w:rsid w:val="008017DC"/>
    <w:rsid w:val="00801DE2"/>
    <w:rsid w:val="008023C4"/>
    <w:rsid w:val="0080319D"/>
    <w:rsid w:val="00803220"/>
    <w:rsid w:val="00804D57"/>
    <w:rsid w:val="00805FEE"/>
    <w:rsid w:val="00812B20"/>
    <w:rsid w:val="00813DCE"/>
    <w:rsid w:val="0081446C"/>
    <w:rsid w:val="008156AE"/>
    <w:rsid w:val="00815A27"/>
    <w:rsid w:val="00824EFD"/>
    <w:rsid w:val="008258DF"/>
    <w:rsid w:val="00843DF6"/>
    <w:rsid w:val="00844EC3"/>
    <w:rsid w:val="0084558B"/>
    <w:rsid w:val="00845A0E"/>
    <w:rsid w:val="0084633D"/>
    <w:rsid w:val="00847B8C"/>
    <w:rsid w:val="008527AD"/>
    <w:rsid w:val="008538B8"/>
    <w:rsid w:val="00854D8D"/>
    <w:rsid w:val="00856026"/>
    <w:rsid w:val="008614EB"/>
    <w:rsid w:val="0086215C"/>
    <w:rsid w:val="00863C91"/>
    <w:rsid w:val="00866258"/>
    <w:rsid w:val="008678C4"/>
    <w:rsid w:val="00873CE1"/>
    <w:rsid w:val="0087457D"/>
    <w:rsid w:val="008805CA"/>
    <w:rsid w:val="00880A70"/>
    <w:rsid w:val="00881DDC"/>
    <w:rsid w:val="00884357"/>
    <w:rsid w:val="0088489E"/>
    <w:rsid w:val="0088603C"/>
    <w:rsid w:val="008876F5"/>
    <w:rsid w:val="0089074D"/>
    <w:rsid w:val="008957B4"/>
    <w:rsid w:val="00895C5B"/>
    <w:rsid w:val="008969CD"/>
    <w:rsid w:val="008A23C4"/>
    <w:rsid w:val="008A3762"/>
    <w:rsid w:val="008A48DB"/>
    <w:rsid w:val="008A4D27"/>
    <w:rsid w:val="008A63CF"/>
    <w:rsid w:val="008A6B58"/>
    <w:rsid w:val="008B2B72"/>
    <w:rsid w:val="008B3120"/>
    <w:rsid w:val="008B609D"/>
    <w:rsid w:val="008C1707"/>
    <w:rsid w:val="008C30E7"/>
    <w:rsid w:val="008C38CF"/>
    <w:rsid w:val="008C38E1"/>
    <w:rsid w:val="008C4DAC"/>
    <w:rsid w:val="008C78D9"/>
    <w:rsid w:val="008D08A6"/>
    <w:rsid w:val="008D1329"/>
    <w:rsid w:val="008D1B6D"/>
    <w:rsid w:val="008D2575"/>
    <w:rsid w:val="008D44C8"/>
    <w:rsid w:val="008D59B4"/>
    <w:rsid w:val="008D618C"/>
    <w:rsid w:val="008D7D40"/>
    <w:rsid w:val="008E100D"/>
    <w:rsid w:val="008E31B5"/>
    <w:rsid w:val="008E6730"/>
    <w:rsid w:val="008F02AD"/>
    <w:rsid w:val="008F2D02"/>
    <w:rsid w:val="008F53ED"/>
    <w:rsid w:val="00900C3C"/>
    <w:rsid w:val="00900E4E"/>
    <w:rsid w:val="00902D16"/>
    <w:rsid w:val="00905C33"/>
    <w:rsid w:val="009070AF"/>
    <w:rsid w:val="0090711D"/>
    <w:rsid w:val="0090716E"/>
    <w:rsid w:val="009072E9"/>
    <w:rsid w:val="00907784"/>
    <w:rsid w:val="009107AD"/>
    <w:rsid w:val="00914B0F"/>
    <w:rsid w:val="009150C8"/>
    <w:rsid w:val="00915639"/>
    <w:rsid w:val="00916FDD"/>
    <w:rsid w:val="00921F34"/>
    <w:rsid w:val="00924E5F"/>
    <w:rsid w:val="00926274"/>
    <w:rsid w:val="00926C78"/>
    <w:rsid w:val="00930D80"/>
    <w:rsid w:val="0093470E"/>
    <w:rsid w:val="00934E2D"/>
    <w:rsid w:val="00934F1D"/>
    <w:rsid w:val="00935AE4"/>
    <w:rsid w:val="00935BD7"/>
    <w:rsid w:val="00944423"/>
    <w:rsid w:val="00950B17"/>
    <w:rsid w:val="00951060"/>
    <w:rsid w:val="009529D9"/>
    <w:rsid w:val="009539F9"/>
    <w:rsid w:val="009567AF"/>
    <w:rsid w:val="00971138"/>
    <w:rsid w:val="00972106"/>
    <w:rsid w:val="009738F9"/>
    <w:rsid w:val="009742B9"/>
    <w:rsid w:val="00974EE8"/>
    <w:rsid w:val="009755CB"/>
    <w:rsid w:val="00976360"/>
    <w:rsid w:val="009764E6"/>
    <w:rsid w:val="009769D1"/>
    <w:rsid w:val="00976AB7"/>
    <w:rsid w:val="0098089B"/>
    <w:rsid w:val="00981D4C"/>
    <w:rsid w:val="00982DF2"/>
    <w:rsid w:val="009833A6"/>
    <w:rsid w:val="00985BFE"/>
    <w:rsid w:val="0099047C"/>
    <w:rsid w:val="00991861"/>
    <w:rsid w:val="00991C05"/>
    <w:rsid w:val="00991CC4"/>
    <w:rsid w:val="00994CF8"/>
    <w:rsid w:val="00995B5E"/>
    <w:rsid w:val="009A25B9"/>
    <w:rsid w:val="009A28B8"/>
    <w:rsid w:val="009A3FB6"/>
    <w:rsid w:val="009A4579"/>
    <w:rsid w:val="009A5BFD"/>
    <w:rsid w:val="009B3833"/>
    <w:rsid w:val="009B392C"/>
    <w:rsid w:val="009B3FCB"/>
    <w:rsid w:val="009B434F"/>
    <w:rsid w:val="009B748E"/>
    <w:rsid w:val="009C01BE"/>
    <w:rsid w:val="009C18FA"/>
    <w:rsid w:val="009C3D8F"/>
    <w:rsid w:val="009C3FDC"/>
    <w:rsid w:val="009C4866"/>
    <w:rsid w:val="009C5295"/>
    <w:rsid w:val="009C56CE"/>
    <w:rsid w:val="009C78E3"/>
    <w:rsid w:val="009D06ED"/>
    <w:rsid w:val="009D2130"/>
    <w:rsid w:val="009D3F38"/>
    <w:rsid w:val="009D5D7E"/>
    <w:rsid w:val="009D7BFD"/>
    <w:rsid w:val="009D7DFF"/>
    <w:rsid w:val="009E493F"/>
    <w:rsid w:val="009E5622"/>
    <w:rsid w:val="009E5668"/>
    <w:rsid w:val="009E5911"/>
    <w:rsid w:val="009E7E59"/>
    <w:rsid w:val="009F0462"/>
    <w:rsid w:val="009F0F98"/>
    <w:rsid w:val="009F1F16"/>
    <w:rsid w:val="009F4373"/>
    <w:rsid w:val="009F4F2F"/>
    <w:rsid w:val="009F7849"/>
    <w:rsid w:val="00A00A3F"/>
    <w:rsid w:val="00A01D6E"/>
    <w:rsid w:val="00A06542"/>
    <w:rsid w:val="00A078D0"/>
    <w:rsid w:val="00A07EAA"/>
    <w:rsid w:val="00A1035A"/>
    <w:rsid w:val="00A135F1"/>
    <w:rsid w:val="00A13849"/>
    <w:rsid w:val="00A13D73"/>
    <w:rsid w:val="00A1560A"/>
    <w:rsid w:val="00A15DAF"/>
    <w:rsid w:val="00A164D9"/>
    <w:rsid w:val="00A22AF9"/>
    <w:rsid w:val="00A23A5A"/>
    <w:rsid w:val="00A2658A"/>
    <w:rsid w:val="00A30A76"/>
    <w:rsid w:val="00A310D8"/>
    <w:rsid w:val="00A34439"/>
    <w:rsid w:val="00A43279"/>
    <w:rsid w:val="00A44F88"/>
    <w:rsid w:val="00A5135C"/>
    <w:rsid w:val="00A52567"/>
    <w:rsid w:val="00A537D1"/>
    <w:rsid w:val="00A5454B"/>
    <w:rsid w:val="00A559C6"/>
    <w:rsid w:val="00A56095"/>
    <w:rsid w:val="00A6002D"/>
    <w:rsid w:val="00A6075E"/>
    <w:rsid w:val="00A61EE3"/>
    <w:rsid w:val="00A65AA7"/>
    <w:rsid w:val="00A670A1"/>
    <w:rsid w:val="00A71345"/>
    <w:rsid w:val="00A738FF"/>
    <w:rsid w:val="00A743FD"/>
    <w:rsid w:val="00A744A3"/>
    <w:rsid w:val="00A77BD2"/>
    <w:rsid w:val="00A80396"/>
    <w:rsid w:val="00A814FF"/>
    <w:rsid w:val="00A82155"/>
    <w:rsid w:val="00A82BEB"/>
    <w:rsid w:val="00A82D22"/>
    <w:rsid w:val="00A83E87"/>
    <w:rsid w:val="00A8557E"/>
    <w:rsid w:val="00A86869"/>
    <w:rsid w:val="00A872A1"/>
    <w:rsid w:val="00A87536"/>
    <w:rsid w:val="00A87B7A"/>
    <w:rsid w:val="00A90052"/>
    <w:rsid w:val="00A915CB"/>
    <w:rsid w:val="00A921F1"/>
    <w:rsid w:val="00A93478"/>
    <w:rsid w:val="00A961C4"/>
    <w:rsid w:val="00A97DDD"/>
    <w:rsid w:val="00AA014A"/>
    <w:rsid w:val="00AA252A"/>
    <w:rsid w:val="00AA29F6"/>
    <w:rsid w:val="00AA31BE"/>
    <w:rsid w:val="00AA48F3"/>
    <w:rsid w:val="00AA4DE7"/>
    <w:rsid w:val="00AA4FD7"/>
    <w:rsid w:val="00AB11D6"/>
    <w:rsid w:val="00AB45F3"/>
    <w:rsid w:val="00AB4771"/>
    <w:rsid w:val="00AB6192"/>
    <w:rsid w:val="00AC0D4F"/>
    <w:rsid w:val="00AC258E"/>
    <w:rsid w:val="00AD1152"/>
    <w:rsid w:val="00AD1DB9"/>
    <w:rsid w:val="00AD3F88"/>
    <w:rsid w:val="00AD7DCA"/>
    <w:rsid w:val="00AE1BD2"/>
    <w:rsid w:val="00AE214E"/>
    <w:rsid w:val="00AE4EF4"/>
    <w:rsid w:val="00AE5038"/>
    <w:rsid w:val="00AE6998"/>
    <w:rsid w:val="00AE7BDB"/>
    <w:rsid w:val="00AF08EA"/>
    <w:rsid w:val="00AF0B69"/>
    <w:rsid w:val="00AF1881"/>
    <w:rsid w:val="00AF1B6F"/>
    <w:rsid w:val="00AF1C22"/>
    <w:rsid w:val="00AF350A"/>
    <w:rsid w:val="00AF38C0"/>
    <w:rsid w:val="00AF3DD5"/>
    <w:rsid w:val="00AF7B4D"/>
    <w:rsid w:val="00B01409"/>
    <w:rsid w:val="00B016D9"/>
    <w:rsid w:val="00B017B2"/>
    <w:rsid w:val="00B05DC8"/>
    <w:rsid w:val="00B07A20"/>
    <w:rsid w:val="00B10D6C"/>
    <w:rsid w:val="00B120D1"/>
    <w:rsid w:val="00B12A32"/>
    <w:rsid w:val="00B1718D"/>
    <w:rsid w:val="00B201C6"/>
    <w:rsid w:val="00B24297"/>
    <w:rsid w:val="00B25F4D"/>
    <w:rsid w:val="00B31D3B"/>
    <w:rsid w:val="00B32073"/>
    <w:rsid w:val="00B32D2C"/>
    <w:rsid w:val="00B32FEA"/>
    <w:rsid w:val="00B361DD"/>
    <w:rsid w:val="00B36E1B"/>
    <w:rsid w:val="00B37958"/>
    <w:rsid w:val="00B42156"/>
    <w:rsid w:val="00B43C55"/>
    <w:rsid w:val="00B47E4E"/>
    <w:rsid w:val="00B526A8"/>
    <w:rsid w:val="00B52B86"/>
    <w:rsid w:val="00B53158"/>
    <w:rsid w:val="00B54339"/>
    <w:rsid w:val="00B60D4A"/>
    <w:rsid w:val="00B63B5A"/>
    <w:rsid w:val="00B66DCC"/>
    <w:rsid w:val="00B7374E"/>
    <w:rsid w:val="00B74C92"/>
    <w:rsid w:val="00B77E0E"/>
    <w:rsid w:val="00B8357E"/>
    <w:rsid w:val="00B862DA"/>
    <w:rsid w:val="00B86C7C"/>
    <w:rsid w:val="00B9027E"/>
    <w:rsid w:val="00B96BBD"/>
    <w:rsid w:val="00BA1A9E"/>
    <w:rsid w:val="00BA232F"/>
    <w:rsid w:val="00BB196A"/>
    <w:rsid w:val="00BB244C"/>
    <w:rsid w:val="00BB4F6E"/>
    <w:rsid w:val="00BB7A86"/>
    <w:rsid w:val="00BC07BB"/>
    <w:rsid w:val="00BC12F7"/>
    <w:rsid w:val="00BC1ACF"/>
    <w:rsid w:val="00BC1DCC"/>
    <w:rsid w:val="00BC2610"/>
    <w:rsid w:val="00BC681D"/>
    <w:rsid w:val="00BD199B"/>
    <w:rsid w:val="00BD340E"/>
    <w:rsid w:val="00BD38EF"/>
    <w:rsid w:val="00BD3B10"/>
    <w:rsid w:val="00BD71FD"/>
    <w:rsid w:val="00BE0E12"/>
    <w:rsid w:val="00BF1028"/>
    <w:rsid w:val="00BF2596"/>
    <w:rsid w:val="00BF3193"/>
    <w:rsid w:val="00BF3588"/>
    <w:rsid w:val="00BF4BDC"/>
    <w:rsid w:val="00C00A3C"/>
    <w:rsid w:val="00C01F37"/>
    <w:rsid w:val="00C025AF"/>
    <w:rsid w:val="00C03CE3"/>
    <w:rsid w:val="00C04188"/>
    <w:rsid w:val="00C052F1"/>
    <w:rsid w:val="00C10CA2"/>
    <w:rsid w:val="00C115B9"/>
    <w:rsid w:val="00C1203E"/>
    <w:rsid w:val="00C12F04"/>
    <w:rsid w:val="00C133DE"/>
    <w:rsid w:val="00C15A7B"/>
    <w:rsid w:val="00C167C9"/>
    <w:rsid w:val="00C17D45"/>
    <w:rsid w:val="00C234B4"/>
    <w:rsid w:val="00C2399C"/>
    <w:rsid w:val="00C256F8"/>
    <w:rsid w:val="00C26C7B"/>
    <w:rsid w:val="00C3151D"/>
    <w:rsid w:val="00C33B26"/>
    <w:rsid w:val="00C364DC"/>
    <w:rsid w:val="00C40558"/>
    <w:rsid w:val="00C40605"/>
    <w:rsid w:val="00C4385A"/>
    <w:rsid w:val="00C43F53"/>
    <w:rsid w:val="00C448C9"/>
    <w:rsid w:val="00C507C3"/>
    <w:rsid w:val="00C5135A"/>
    <w:rsid w:val="00C523F8"/>
    <w:rsid w:val="00C56A93"/>
    <w:rsid w:val="00C57D69"/>
    <w:rsid w:val="00C60238"/>
    <w:rsid w:val="00C663CD"/>
    <w:rsid w:val="00C672A7"/>
    <w:rsid w:val="00C73471"/>
    <w:rsid w:val="00C73631"/>
    <w:rsid w:val="00C751C6"/>
    <w:rsid w:val="00C77C76"/>
    <w:rsid w:val="00C83CAD"/>
    <w:rsid w:val="00C90BED"/>
    <w:rsid w:val="00C95CD7"/>
    <w:rsid w:val="00C967F7"/>
    <w:rsid w:val="00CA03BB"/>
    <w:rsid w:val="00CA1417"/>
    <w:rsid w:val="00CA1A1D"/>
    <w:rsid w:val="00CA371A"/>
    <w:rsid w:val="00CA5AA7"/>
    <w:rsid w:val="00CA6F33"/>
    <w:rsid w:val="00CA7A0A"/>
    <w:rsid w:val="00CB1651"/>
    <w:rsid w:val="00CB2D89"/>
    <w:rsid w:val="00CB5059"/>
    <w:rsid w:val="00CB510F"/>
    <w:rsid w:val="00CC0DA2"/>
    <w:rsid w:val="00CC2CFB"/>
    <w:rsid w:val="00CC30EB"/>
    <w:rsid w:val="00CC5835"/>
    <w:rsid w:val="00CD0926"/>
    <w:rsid w:val="00CD0CF9"/>
    <w:rsid w:val="00CD21F6"/>
    <w:rsid w:val="00CD3D89"/>
    <w:rsid w:val="00CD43E2"/>
    <w:rsid w:val="00CD5367"/>
    <w:rsid w:val="00CD5D43"/>
    <w:rsid w:val="00CE05DD"/>
    <w:rsid w:val="00CE3C79"/>
    <w:rsid w:val="00CE6160"/>
    <w:rsid w:val="00CE63B4"/>
    <w:rsid w:val="00CE740D"/>
    <w:rsid w:val="00CE7A10"/>
    <w:rsid w:val="00CF06A5"/>
    <w:rsid w:val="00CF20DF"/>
    <w:rsid w:val="00CF47D3"/>
    <w:rsid w:val="00CF4A8C"/>
    <w:rsid w:val="00CF5736"/>
    <w:rsid w:val="00D0034B"/>
    <w:rsid w:val="00D007CA"/>
    <w:rsid w:val="00D03E6B"/>
    <w:rsid w:val="00D045CA"/>
    <w:rsid w:val="00D058FF"/>
    <w:rsid w:val="00D05C3A"/>
    <w:rsid w:val="00D0646A"/>
    <w:rsid w:val="00D0702E"/>
    <w:rsid w:val="00D10167"/>
    <w:rsid w:val="00D10813"/>
    <w:rsid w:val="00D11B4D"/>
    <w:rsid w:val="00D1253B"/>
    <w:rsid w:val="00D15670"/>
    <w:rsid w:val="00D222DE"/>
    <w:rsid w:val="00D242DF"/>
    <w:rsid w:val="00D24E15"/>
    <w:rsid w:val="00D25D2C"/>
    <w:rsid w:val="00D30301"/>
    <w:rsid w:val="00D3033A"/>
    <w:rsid w:val="00D30463"/>
    <w:rsid w:val="00D32463"/>
    <w:rsid w:val="00D3292D"/>
    <w:rsid w:val="00D32A2C"/>
    <w:rsid w:val="00D32EE4"/>
    <w:rsid w:val="00D33761"/>
    <w:rsid w:val="00D34D74"/>
    <w:rsid w:val="00D35300"/>
    <w:rsid w:val="00D368FA"/>
    <w:rsid w:val="00D36B79"/>
    <w:rsid w:val="00D37748"/>
    <w:rsid w:val="00D379E2"/>
    <w:rsid w:val="00D4107B"/>
    <w:rsid w:val="00D4189D"/>
    <w:rsid w:val="00D43022"/>
    <w:rsid w:val="00D478F1"/>
    <w:rsid w:val="00D50871"/>
    <w:rsid w:val="00D50BFD"/>
    <w:rsid w:val="00D515D7"/>
    <w:rsid w:val="00D51ACA"/>
    <w:rsid w:val="00D524A5"/>
    <w:rsid w:val="00D53934"/>
    <w:rsid w:val="00D55A8A"/>
    <w:rsid w:val="00D56ED7"/>
    <w:rsid w:val="00D617FC"/>
    <w:rsid w:val="00D61D24"/>
    <w:rsid w:val="00D645E0"/>
    <w:rsid w:val="00D65BB4"/>
    <w:rsid w:val="00D7003D"/>
    <w:rsid w:val="00D71F9F"/>
    <w:rsid w:val="00D765DB"/>
    <w:rsid w:val="00D76B0E"/>
    <w:rsid w:val="00D8104C"/>
    <w:rsid w:val="00D81509"/>
    <w:rsid w:val="00D83073"/>
    <w:rsid w:val="00D85588"/>
    <w:rsid w:val="00D86FDD"/>
    <w:rsid w:val="00D90BED"/>
    <w:rsid w:val="00D926E2"/>
    <w:rsid w:val="00D93F57"/>
    <w:rsid w:val="00D940C4"/>
    <w:rsid w:val="00D95383"/>
    <w:rsid w:val="00D95912"/>
    <w:rsid w:val="00DA04AA"/>
    <w:rsid w:val="00DA461A"/>
    <w:rsid w:val="00DA5B8E"/>
    <w:rsid w:val="00DA5E27"/>
    <w:rsid w:val="00DC0CAA"/>
    <w:rsid w:val="00DC17A0"/>
    <w:rsid w:val="00DC2210"/>
    <w:rsid w:val="00DC3154"/>
    <w:rsid w:val="00DC5F20"/>
    <w:rsid w:val="00DC70B6"/>
    <w:rsid w:val="00DD17B7"/>
    <w:rsid w:val="00DD7983"/>
    <w:rsid w:val="00DE4F7A"/>
    <w:rsid w:val="00DE5BE8"/>
    <w:rsid w:val="00DE75CE"/>
    <w:rsid w:val="00DE78F6"/>
    <w:rsid w:val="00DF100F"/>
    <w:rsid w:val="00DF2507"/>
    <w:rsid w:val="00DF4FB5"/>
    <w:rsid w:val="00DF750F"/>
    <w:rsid w:val="00E00103"/>
    <w:rsid w:val="00E00F02"/>
    <w:rsid w:val="00E02261"/>
    <w:rsid w:val="00E02F3E"/>
    <w:rsid w:val="00E12188"/>
    <w:rsid w:val="00E16F40"/>
    <w:rsid w:val="00E25F99"/>
    <w:rsid w:val="00E26D61"/>
    <w:rsid w:val="00E27549"/>
    <w:rsid w:val="00E3172E"/>
    <w:rsid w:val="00E31A3C"/>
    <w:rsid w:val="00E3468B"/>
    <w:rsid w:val="00E3487C"/>
    <w:rsid w:val="00E355FD"/>
    <w:rsid w:val="00E361DC"/>
    <w:rsid w:val="00E36348"/>
    <w:rsid w:val="00E41818"/>
    <w:rsid w:val="00E4206F"/>
    <w:rsid w:val="00E4255B"/>
    <w:rsid w:val="00E42F28"/>
    <w:rsid w:val="00E45283"/>
    <w:rsid w:val="00E457AC"/>
    <w:rsid w:val="00E46840"/>
    <w:rsid w:val="00E46B90"/>
    <w:rsid w:val="00E47CAE"/>
    <w:rsid w:val="00E508B8"/>
    <w:rsid w:val="00E51F3E"/>
    <w:rsid w:val="00E527E1"/>
    <w:rsid w:val="00E52B88"/>
    <w:rsid w:val="00E533F4"/>
    <w:rsid w:val="00E54062"/>
    <w:rsid w:val="00E54BAC"/>
    <w:rsid w:val="00E560B8"/>
    <w:rsid w:val="00E575BA"/>
    <w:rsid w:val="00E57E95"/>
    <w:rsid w:val="00E6438D"/>
    <w:rsid w:val="00E64921"/>
    <w:rsid w:val="00E65992"/>
    <w:rsid w:val="00E66703"/>
    <w:rsid w:val="00E66D57"/>
    <w:rsid w:val="00E670EC"/>
    <w:rsid w:val="00E671DD"/>
    <w:rsid w:val="00E67CAE"/>
    <w:rsid w:val="00E7052E"/>
    <w:rsid w:val="00E70FB9"/>
    <w:rsid w:val="00E726F0"/>
    <w:rsid w:val="00E74776"/>
    <w:rsid w:val="00E74B8F"/>
    <w:rsid w:val="00E75628"/>
    <w:rsid w:val="00E763CB"/>
    <w:rsid w:val="00E81D04"/>
    <w:rsid w:val="00E83A55"/>
    <w:rsid w:val="00E90A68"/>
    <w:rsid w:val="00E91D25"/>
    <w:rsid w:val="00EA1279"/>
    <w:rsid w:val="00EA3C00"/>
    <w:rsid w:val="00EA49F6"/>
    <w:rsid w:val="00EA4A69"/>
    <w:rsid w:val="00EA4AA5"/>
    <w:rsid w:val="00EA4ED7"/>
    <w:rsid w:val="00EA617B"/>
    <w:rsid w:val="00EA6C02"/>
    <w:rsid w:val="00EA7B8A"/>
    <w:rsid w:val="00EB1DA9"/>
    <w:rsid w:val="00EB3D53"/>
    <w:rsid w:val="00EB5FE1"/>
    <w:rsid w:val="00EC16AD"/>
    <w:rsid w:val="00EC756D"/>
    <w:rsid w:val="00ED19A7"/>
    <w:rsid w:val="00ED2FA8"/>
    <w:rsid w:val="00ED42FE"/>
    <w:rsid w:val="00ED539F"/>
    <w:rsid w:val="00ED5A59"/>
    <w:rsid w:val="00EE1A84"/>
    <w:rsid w:val="00EE2219"/>
    <w:rsid w:val="00EE3402"/>
    <w:rsid w:val="00EE355C"/>
    <w:rsid w:val="00EE3587"/>
    <w:rsid w:val="00EE4220"/>
    <w:rsid w:val="00EE6557"/>
    <w:rsid w:val="00EE69A8"/>
    <w:rsid w:val="00EF0338"/>
    <w:rsid w:val="00EF2243"/>
    <w:rsid w:val="00EF4215"/>
    <w:rsid w:val="00EF6DD7"/>
    <w:rsid w:val="00F030F5"/>
    <w:rsid w:val="00F04381"/>
    <w:rsid w:val="00F04F08"/>
    <w:rsid w:val="00F06147"/>
    <w:rsid w:val="00F06641"/>
    <w:rsid w:val="00F068CB"/>
    <w:rsid w:val="00F07228"/>
    <w:rsid w:val="00F109A8"/>
    <w:rsid w:val="00F1164B"/>
    <w:rsid w:val="00F13033"/>
    <w:rsid w:val="00F14283"/>
    <w:rsid w:val="00F147FE"/>
    <w:rsid w:val="00F14D9E"/>
    <w:rsid w:val="00F1578F"/>
    <w:rsid w:val="00F15C9C"/>
    <w:rsid w:val="00F15CA7"/>
    <w:rsid w:val="00F15DEC"/>
    <w:rsid w:val="00F16DD5"/>
    <w:rsid w:val="00F23405"/>
    <w:rsid w:val="00F30BC8"/>
    <w:rsid w:val="00F32FB1"/>
    <w:rsid w:val="00F3658E"/>
    <w:rsid w:val="00F36A44"/>
    <w:rsid w:val="00F40283"/>
    <w:rsid w:val="00F4204E"/>
    <w:rsid w:val="00F42CAA"/>
    <w:rsid w:val="00F44217"/>
    <w:rsid w:val="00F47309"/>
    <w:rsid w:val="00F47D25"/>
    <w:rsid w:val="00F54494"/>
    <w:rsid w:val="00F54760"/>
    <w:rsid w:val="00F55FD5"/>
    <w:rsid w:val="00F56D4A"/>
    <w:rsid w:val="00F57303"/>
    <w:rsid w:val="00F57367"/>
    <w:rsid w:val="00F5776B"/>
    <w:rsid w:val="00F6375E"/>
    <w:rsid w:val="00F66879"/>
    <w:rsid w:val="00F67225"/>
    <w:rsid w:val="00F741BE"/>
    <w:rsid w:val="00F77953"/>
    <w:rsid w:val="00F81C02"/>
    <w:rsid w:val="00F832A7"/>
    <w:rsid w:val="00F83803"/>
    <w:rsid w:val="00F8518E"/>
    <w:rsid w:val="00F869AE"/>
    <w:rsid w:val="00F90EF7"/>
    <w:rsid w:val="00F90F90"/>
    <w:rsid w:val="00F943B4"/>
    <w:rsid w:val="00FA1D59"/>
    <w:rsid w:val="00FA2186"/>
    <w:rsid w:val="00FA6882"/>
    <w:rsid w:val="00FB03FB"/>
    <w:rsid w:val="00FB5D84"/>
    <w:rsid w:val="00FB68FB"/>
    <w:rsid w:val="00FC1050"/>
    <w:rsid w:val="00FC1AA1"/>
    <w:rsid w:val="00FC23B3"/>
    <w:rsid w:val="00FC42FC"/>
    <w:rsid w:val="00FC5ED0"/>
    <w:rsid w:val="00FC72FA"/>
    <w:rsid w:val="00FD1619"/>
    <w:rsid w:val="00FD2258"/>
    <w:rsid w:val="00FD4B77"/>
    <w:rsid w:val="00FD7452"/>
    <w:rsid w:val="00FD79BC"/>
    <w:rsid w:val="00FE10FB"/>
    <w:rsid w:val="00FE4047"/>
    <w:rsid w:val="00FE616A"/>
    <w:rsid w:val="00FF459E"/>
    <w:rsid w:val="00FF52E4"/>
    <w:rsid w:val="00FF65A9"/>
    <w:rsid w:val="00FF6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6553"/>
  </w:style>
  <w:style w:type="paragraph" w:styleId="2">
    <w:name w:val="heading 2"/>
    <w:basedOn w:val="a"/>
    <w:next w:val="a"/>
    <w:link w:val="20"/>
    <w:uiPriority w:val="9"/>
    <w:qFormat/>
    <w:rsid w:val="001D7C0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"/>
    <w:qFormat/>
    <w:rsid w:val="00D32A2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1D7C00"/>
    <w:rPr>
      <w:rFonts w:ascii="Cambria" w:hAnsi="Cambria"/>
      <w:b/>
      <w:i/>
      <w:sz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D09ED"/>
    <w:rPr>
      <w:rFonts w:ascii="Calibri" w:eastAsia="Times New Roman" w:hAnsi="Calibri" w:cs="Times New Roman"/>
      <w:b/>
      <w:bCs/>
      <w:sz w:val="28"/>
      <w:szCs w:val="28"/>
    </w:rPr>
  </w:style>
  <w:style w:type="paragraph" w:styleId="a3">
    <w:name w:val="header"/>
    <w:basedOn w:val="a"/>
    <w:link w:val="a4"/>
    <w:uiPriority w:val="99"/>
    <w:rsid w:val="005876F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AD3F88"/>
  </w:style>
  <w:style w:type="character" w:styleId="a5">
    <w:name w:val="page number"/>
    <w:basedOn w:val="a0"/>
    <w:uiPriority w:val="99"/>
    <w:rsid w:val="005876F5"/>
    <w:rPr>
      <w:rFonts w:cs="Times New Roman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466BE0"/>
    <w:pPr>
      <w:spacing w:after="160" w:line="240" w:lineRule="exact"/>
    </w:pPr>
    <w:rPr>
      <w:rFonts w:ascii="Verdana" w:hAnsi="Verdana"/>
      <w:lang w:val="en-US" w:eastAsia="en-US"/>
    </w:rPr>
  </w:style>
  <w:style w:type="paragraph" w:styleId="a6">
    <w:name w:val="footer"/>
    <w:basedOn w:val="a"/>
    <w:link w:val="a7"/>
    <w:uiPriority w:val="99"/>
    <w:rsid w:val="00A135F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locked/>
    <w:rsid w:val="00A135F1"/>
    <w:rPr>
      <w:rFonts w:cs="Times New Roman"/>
    </w:rPr>
  </w:style>
  <w:style w:type="paragraph" w:styleId="a8">
    <w:name w:val="Title"/>
    <w:basedOn w:val="a"/>
    <w:link w:val="a9"/>
    <w:qFormat/>
    <w:rsid w:val="00A135F1"/>
    <w:pPr>
      <w:jc w:val="center"/>
    </w:pPr>
    <w:rPr>
      <w:b/>
      <w:color w:val="000000"/>
      <w:sz w:val="28"/>
    </w:rPr>
  </w:style>
  <w:style w:type="character" w:customStyle="1" w:styleId="a9">
    <w:name w:val="Название Знак"/>
    <w:basedOn w:val="a0"/>
    <w:link w:val="a8"/>
    <w:uiPriority w:val="10"/>
    <w:locked/>
    <w:rsid w:val="00A135F1"/>
    <w:rPr>
      <w:b/>
      <w:snapToGrid w:val="0"/>
      <w:color w:val="000000"/>
      <w:sz w:val="28"/>
    </w:rPr>
  </w:style>
  <w:style w:type="paragraph" w:styleId="aa">
    <w:name w:val="Body Text"/>
    <w:aliases w:val="Знак Знак,Знак Знак Знак"/>
    <w:basedOn w:val="a"/>
    <w:link w:val="ab"/>
    <w:uiPriority w:val="99"/>
    <w:rsid w:val="009F4373"/>
    <w:pPr>
      <w:jc w:val="both"/>
    </w:pPr>
    <w:rPr>
      <w:sz w:val="26"/>
    </w:rPr>
  </w:style>
  <w:style w:type="character" w:customStyle="1" w:styleId="ab">
    <w:name w:val="Основной текст Знак"/>
    <w:aliases w:val="Знак Знак Знак1,Знак Знак Знак Знак"/>
    <w:basedOn w:val="a0"/>
    <w:link w:val="aa"/>
    <w:uiPriority w:val="99"/>
    <w:locked/>
    <w:rsid w:val="000F484C"/>
    <w:rPr>
      <w:sz w:val="26"/>
      <w:lang w:val="ru-RU" w:eastAsia="ru-RU"/>
    </w:rPr>
  </w:style>
  <w:style w:type="table" w:styleId="ac">
    <w:name w:val="Table Grid"/>
    <w:basedOn w:val="a1"/>
    <w:uiPriority w:val="59"/>
    <w:rsid w:val="003F35D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rsid w:val="00AD3F88"/>
    <w:rPr>
      <w:rFonts w:ascii="Tahoma" w:hAnsi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locked/>
    <w:rsid w:val="00AD3F88"/>
    <w:rPr>
      <w:rFonts w:ascii="Tahoma" w:hAnsi="Tahoma"/>
      <w:sz w:val="16"/>
    </w:rPr>
  </w:style>
  <w:style w:type="paragraph" w:customStyle="1" w:styleId="1">
    <w:name w:val="Абзац списка1"/>
    <w:basedOn w:val="a"/>
    <w:rsid w:val="009C56C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0">
    <w:name w:val="Без интервала1"/>
    <w:uiPriority w:val="1"/>
    <w:qFormat/>
    <w:rsid w:val="005740D2"/>
    <w:rPr>
      <w:rFonts w:ascii="Calibri" w:hAnsi="Calibri"/>
      <w:sz w:val="22"/>
      <w:szCs w:val="22"/>
    </w:rPr>
  </w:style>
  <w:style w:type="paragraph" w:customStyle="1" w:styleId="21">
    <w:name w:val="Абзац списка2"/>
    <w:basedOn w:val="a"/>
    <w:uiPriority w:val="34"/>
    <w:qFormat/>
    <w:rsid w:val="004C7819"/>
    <w:pPr>
      <w:ind w:left="720"/>
      <w:contextualSpacing/>
    </w:pPr>
  </w:style>
  <w:style w:type="paragraph" w:styleId="af">
    <w:name w:val="List Paragraph"/>
    <w:basedOn w:val="a"/>
    <w:uiPriority w:val="34"/>
    <w:qFormat/>
    <w:rsid w:val="003479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26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6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riline\Application%20Data\Microsoft\&#1064;&#1072;&#1073;&#1083;&#1086;&#1085;&#1099;\&#1040;&#1076;&#1084;&#1080;&#1085;&#1080;&#1089;&#1090;&#1088;&#1072;&#1094;&#1080;&#1103;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12</TotalTime>
  <Pages>3</Pages>
  <Words>466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3121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Гилёва Надежда Вадимовна</dc:creator>
  <cp:lastModifiedBy>CMPPC1</cp:lastModifiedBy>
  <cp:revision>4</cp:revision>
  <cp:lastPrinted>2021-06-23T08:47:00Z</cp:lastPrinted>
  <dcterms:created xsi:type="dcterms:W3CDTF">2021-06-23T09:08:00Z</dcterms:created>
  <dcterms:modified xsi:type="dcterms:W3CDTF">2021-06-24T10:51:00Z</dcterms:modified>
</cp:coreProperties>
</file>