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F0CE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F0CE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fit-shape-to-text:t">
              <w:txbxContent>
                <w:p w:rsidR="004C3D72" w:rsidRDefault="00BA61F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6F0CEB" w:rsidP="00133698">
      <w:pPr>
        <w:spacing w:before="400"/>
        <w:rPr>
          <w:rFonts w:ascii="Liberation Serif" w:hAnsi="Liberation Serif"/>
          <w:sz w:val="24"/>
        </w:rPr>
      </w:pPr>
      <w:r w:rsidRPr="006F0CEB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B01C37">
        <w:rPr>
          <w:rFonts w:ascii="Liberation Serif" w:hAnsi="Liberation Serif"/>
          <w:sz w:val="24"/>
        </w:rPr>
        <w:t>05.07.2021</w:t>
      </w:r>
      <w:r w:rsidR="00133698" w:rsidRPr="00BA61F3">
        <w:rPr>
          <w:rFonts w:ascii="Liberation Serif" w:hAnsi="Liberation Serif"/>
          <w:sz w:val="24"/>
        </w:rPr>
        <w:t xml:space="preserve">  № </w:t>
      </w:r>
      <w:r w:rsidR="00B01C37">
        <w:rPr>
          <w:rFonts w:ascii="Liberation Serif" w:hAnsi="Liberation Serif"/>
          <w:sz w:val="24"/>
        </w:rPr>
        <w:t>559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О подготовке и проведении городских массовых мероприятий, </w:t>
      </w: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8023CF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празднованию Дня города и Дня металлурга в 2021 году, </w:t>
      </w:r>
    </w:p>
    <w:p w:rsidR="00133698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и временном </w:t>
      </w:r>
      <w:proofErr w:type="gramStart"/>
      <w:r w:rsidRPr="008023CF">
        <w:rPr>
          <w:rFonts w:ascii="Liberation Serif" w:hAnsi="Liberation Serif"/>
          <w:b/>
          <w:sz w:val="28"/>
          <w:szCs w:val="28"/>
        </w:rPr>
        <w:t>прекращении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движения автотранспорта</w:t>
      </w:r>
    </w:p>
    <w:p w:rsidR="00133698" w:rsidRPr="00C57301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C57301" w:rsidRPr="00C57301" w:rsidRDefault="00C57301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BA61F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C57301">
        <w:rPr>
          <w:rFonts w:ascii="Liberation Serif" w:hAnsi="Liberation Serif"/>
          <w:sz w:val="28"/>
          <w:szCs w:val="28"/>
        </w:rPr>
        <w:br/>
      </w:r>
      <w:r w:rsidRPr="00BA61F3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 и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</w:t>
      </w:r>
      <w:proofErr w:type="gramEnd"/>
      <w:r w:rsidRPr="00BA61F3">
        <w:rPr>
          <w:rFonts w:ascii="Liberation Serif" w:hAnsi="Liberation Serif"/>
          <w:sz w:val="28"/>
          <w:szCs w:val="28"/>
        </w:rPr>
        <w:t>», в целях координации деятельности по организации и проведению комплекса мероприятий, посвященных празднованию Дня города и Дня металлурга, 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r w:rsidR="00BA61F3" w:rsidRPr="00BA61F3">
        <w:rPr>
          <w:rFonts w:ascii="Liberation Serif" w:hAnsi="Liberation Serif"/>
          <w:sz w:val="28"/>
        </w:rPr>
        <w:t>Утвердить План городских массовых мероприятий, посвященных празднованию Дня города и Дня металлурга в 2021 году (далее – План, прилагается).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2.</w:t>
      </w:r>
      <w:r w:rsidR="00BA61F3" w:rsidRPr="00BA61F3">
        <w:rPr>
          <w:rFonts w:ascii="Liberation Serif" w:hAnsi="Liberation Serif"/>
          <w:sz w:val="28"/>
        </w:rPr>
        <w:t>Организационному комитету по подготовке и проведению основных городских массовых мероприятий в 2021 году обеспечить координацию деятельности всех заинтересованных организаций по подготовке и проведению мероприятий, указанных в Плане.</w:t>
      </w:r>
    </w:p>
    <w:p w:rsidR="00133698" w:rsidRPr="00BA61F3" w:rsidRDefault="00133698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3.</w:t>
      </w:r>
      <w:r w:rsidR="00BA61F3" w:rsidRPr="00BA61F3">
        <w:rPr>
          <w:rFonts w:ascii="Liberation Serif" w:hAnsi="Liberation Serif"/>
          <w:sz w:val="28"/>
        </w:rPr>
        <w:t>Временно прекратить движение транспортных средств, в том числе городского пассажирского транспорта общего пользования, в соответствии со схемой временного прекращения движения автотранспорта на период проведения городских массовых мероприятий, посвященных празднованию Дня города и Дня металлурга в 2021 году (далее – Схема, прилагается).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4.МКУ «Управле</w:t>
      </w:r>
      <w:r w:rsidR="008023CF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Pr="00BA61F3">
        <w:rPr>
          <w:rFonts w:ascii="Liberation Serif" w:hAnsi="Liberation Serif"/>
          <w:sz w:val="28"/>
        </w:rPr>
        <w:t>Барбицкий</w:t>
      </w:r>
      <w:proofErr w:type="spellEnd"/>
      <w:r w:rsidR="008023CF">
        <w:rPr>
          <w:rFonts w:ascii="Liberation Serif" w:hAnsi="Liberation Serif"/>
          <w:sz w:val="28"/>
        </w:rPr>
        <w:t xml:space="preserve"> Я.Ю.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разработать схемы организации дорожного движения на период проведения мероприятий Плана;</w:t>
      </w:r>
    </w:p>
    <w:p w:rsidR="00A67D51" w:rsidRDefault="00BA61F3" w:rsidP="00C57301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обеспечить расстановку необходимых дорожных знаков с учетом Схемы;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>3) организовать установку и уборку контейнеров для мусора, биотуалетов на площади Ленинского комсо</w:t>
      </w:r>
      <w:r w:rsidR="00C57301">
        <w:rPr>
          <w:rFonts w:ascii="Liberation Serif" w:hAnsi="Liberation Serif"/>
          <w:sz w:val="28"/>
        </w:rPr>
        <w:t>мола по согласованию с МАУК «Социально-культурный центр</w:t>
      </w:r>
      <w:r w:rsidR="008023CF">
        <w:rPr>
          <w:rFonts w:ascii="Liberation Serif" w:hAnsi="Liberation Serif"/>
          <w:sz w:val="28"/>
        </w:rPr>
        <w:t>» (</w:t>
      </w:r>
      <w:r w:rsidRPr="00BA61F3">
        <w:rPr>
          <w:rFonts w:ascii="Liberation Serif" w:hAnsi="Liberation Serif"/>
          <w:sz w:val="28"/>
        </w:rPr>
        <w:t>Сергеева</w:t>
      </w:r>
      <w:r w:rsidR="008023CF">
        <w:rPr>
          <w:rFonts w:ascii="Liberation Serif" w:hAnsi="Liberation Serif"/>
          <w:sz w:val="28"/>
        </w:rPr>
        <w:t xml:space="preserve"> О.Н.</w:t>
      </w:r>
      <w:r w:rsidRPr="00BA61F3">
        <w:rPr>
          <w:rFonts w:ascii="Liberation Serif" w:hAnsi="Liberation Serif"/>
          <w:sz w:val="28"/>
        </w:rPr>
        <w:t>);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4) организовать уборку территорий мест проведения мероприятий до </w:t>
      </w:r>
      <w:r w:rsidR="005C0D0E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и после проведения мероприятий согласно Плану.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5. Отделу развития потребительского рынка, предпринимательства </w:t>
      </w:r>
      <w:r w:rsidR="005C0D0E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 xml:space="preserve">и туризма Администрации Каменск-Уральского городского округа </w:t>
      </w:r>
      <w:r w:rsidR="008023CF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(</w:t>
      </w:r>
      <w:proofErr w:type="spellStart"/>
      <w:r w:rsidRPr="00BA61F3">
        <w:rPr>
          <w:rFonts w:ascii="Liberation Serif" w:hAnsi="Liberation Serif"/>
          <w:sz w:val="28"/>
        </w:rPr>
        <w:t>Афонина</w:t>
      </w:r>
      <w:proofErr w:type="spellEnd"/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Т.К.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городских массовых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</w:t>
      </w:r>
      <w:r w:rsidR="00C57301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3) совместно с главами Администраций Синарского и Красногорского районов организовать работу по украшению территории муниципального образования праздничной символикой.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6. 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Pr="00BA61F3">
        <w:rPr>
          <w:rFonts w:ascii="Liberation Serif" w:hAnsi="Liberation Serif"/>
          <w:sz w:val="28"/>
        </w:rPr>
        <w:t>Шеремет</w:t>
      </w:r>
      <w:proofErr w:type="spellEnd"/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Е.Д.</w:t>
      </w:r>
      <w:r w:rsidRPr="00BA61F3">
        <w:rPr>
          <w:rFonts w:ascii="Liberation Serif" w:hAnsi="Liberation Serif"/>
          <w:sz w:val="28"/>
        </w:rPr>
        <w:t xml:space="preserve">) информировать всех заинтересованных лиц о предстоящих мероприятиях Плана. 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7. МКУ «Центр развития туризма Каменск-Уральского городского округа» (</w:t>
      </w:r>
      <w:proofErr w:type="spellStart"/>
      <w:r w:rsidRPr="00BA61F3">
        <w:rPr>
          <w:rFonts w:ascii="Liberation Serif" w:hAnsi="Liberation Serif"/>
          <w:sz w:val="28"/>
        </w:rPr>
        <w:t>Чистякова</w:t>
      </w:r>
      <w:r w:rsidR="008023CF" w:rsidRPr="00BA61F3">
        <w:rPr>
          <w:rFonts w:ascii="Liberation Serif" w:hAnsi="Liberation Serif"/>
          <w:sz w:val="28"/>
        </w:rPr>
        <w:t>М.А</w:t>
      </w:r>
      <w:proofErr w:type="spellEnd"/>
      <w:r w:rsidR="008023CF" w:rsidRPr="00BA61F3">
        <w:rPr>
          <w:rFonts w:ascii="Liberation Serif" w:hAnsi="Liberation Serif"/>
          <w:sz w:val="28"/>
        </w:rPr>
        <w:t>.</w:t>
      </w:r>
      <w:r w:rsidRPr="00BA61F3">
        <w:rPr>
          <w:rFonts w:ascii="Liberation Serif" w:hAnsi="Liberation Serif"/>
          <w:sz w:val="28"/>
        </w:rPr>
        <w:t xml:space="preserve">) в срок до 8 июля 2021 года подготовить и разместить информационные материалы для жителей и гостей города об объектах показа </w:t>
      </w:r>
      <w:r w:rsidR="005C0D0E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и достопримечательностях города.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8. МКУ «Единая диспетчерская служба пассажирского транспорта Каменск-Уральского городского округа» (Алексеева</w:t>
      </w:r>
      <w:r w:rsidR="008023CF" w:rsidRPr="00BA61F3">
        <w:rPr>
          <w:rFonts w:ascii="Liberation Serif" w:hAnsi="Liberation Serif"/>
          <w:sz w:val="28"/>
        </w:rPr>
        <w:t>О.А.</w:t>
      </w:r>
      <w:r w:rsidRPr="00BA61F3">
        <w:rPr>
          <w:rFonts w:ascii="Liberation Serif" w:hAnsi="Liberation Serif"/>
          <w:sz w:val="28"/>
        </w:rPr>
        <w:t>) совместно с ООО «ПАП-2» (</w:t>
      </w:r>
      <w:proofErr w:type="spellStart"/>
      <w:r w:rsidRPr="00BA61F3">
        <w:rPr>
          <w:rFonts w:ascii="Liberation Serif" w:hAnsi="Liberation Serif"/>
          <w:sz w:val="28"/>
        </w:rPr>
        <w:t>Моршинин</w:t>
      </w:r>
      <w:proofErr w:type="spellEnd"/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А.А.</w:t>
      </w:r>
      <w:r w:rsidRPr="00BA61F3">
        <w:rPr>
          <w:rFonts w:ascii="Liberation Serif" w:hAnsi="Liberation Serif"/>
          <w:sz w:val="28"/>
        </w:rPr>
        <w:t>), ООО «Экспресс-Сити» (Иванова</w:t>
      </w:r>
      <w:r w:rsidR="008023CF" w:rsidRPr="00BA61F3">
        <w:rPr>
          <w:rFonts w:ascii="Liberation Serif" w:hAnsi="Liberation Serif"/>
          <w:sz w:val="28"/>
        </w:rPr>
        <w:t>И.М.</w:t>
      </w:r>
      <w:r w:rsidRPr="00BA61F3">
        <w:rPr>
          <w:rFonts w:ascii="Liberation Serif" w:hAnsi="Liberation Serif"/>
          <w:sz w:val="28"/>
        </w:rPr>
        <w:t>) с учетом Схемы: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не позднее 9 июля 2021 года подготовить и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организовать движение городского пассажирского транспорта общего пользования по временным схемам.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9. Рекомендовать ООО «ПАП-2» (</w:t>
      </w:r>
      <w:proofErr w:type="spellStart"/>
      <w:r w:rsidRPr="00BA61F3">
        <w:rPr>
          <w:rFonts w:ascii="Liberation Serif" w:hAnsi="Liberation Serif"/>
          <w:sz w:val="28"/>
        </w:rPr>
        <w:t>Моршинин</w:t>
      </w:r>
      <w:proofErr w:type="spellEnd"/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А.А.</w:t>
      </w:r>
      <w:r w:rsidRPr="00BA61F3">
        <w:rPr>
          <w:rFonts w:ascii="Liberation Serif" w:hAnsi="Liberation Serif"/>
          <w:sz w:val="28"/>
        </w:rPr>
        <w:t>), ООО «Экспресс-Сити» (Иванова</w:t>
      </w:r>
      <w:r w:rsidR="008023CF" w:rsidRPr="00BA61F3">
        <w:rPr>
          <w:rFonts w:ascii="Liberation Serif" w:hAnsi="Liberation Serif"/>
          <w:sz w:val="28"/>
        </w:rPr>
        <w:t>И.М.</w:t>
      </w:r>
      <w:r w:rsidRPr="00BA61F3">
        <w:rPr>
          <w:rFonts w:ascii="Liberation Serif" w:hAnsi="Liberation Serif"/>
          <w:sz w:val="28"/>
        </w:rPr>
        <w:t>) обеспечить доставку населения в микрорайоны Южный и Ленинский 16 и 17 июля 2021 года после окончания праздничных мероприятий.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10. Рекомендовать АО «</w:t>
      </w:r>
      <w:proofErr w:type="spellStart"/>
      <w:r w:rsidRPr="00BA61F3">
        <w:rPr>
          <w:rFonts w:ascii="Liberation Serif" w:hAnsi="Liberation Serif"/>
          <w:sz w:val="28"/>
        </w:rPr>
        <w:t>Синарский</w:t>
      </w:r>
      <w:proofErr w:type="spellEnd"/>
      <w:r w:rsidRPr="00BA61F3">
        <w:rPr>
          <w:rFonts w:ascii="Liberation Serif" w:hAnsi="Liberation Serif"/>
          <w:sz w:val="28"/>
        </w:rPr>
        <w:t xml:space="preserve"> Трубный Завод» (</w:t>
      </w:r>
      <w:proofErr w:type="spellStart"/>
      <w:r w:rsidRPr="00BA61F3">
        <w:rPr>
          <w:rFonts w:ascii="Liberation Serif" w:hAnsi="Liberation Serif"/>
          <w:sz w:val="28"/>
        </w:rPr>
        <w:t>Гагаринов</w:t>
      </w:r>
      <w:proofErr w:type="spellEnd"/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В.А.</w:t>
      </w:r>
      <w:r w:rsidRPr="00BA61F3">
        <w:rPr>
          <w:rFonts w:ascii="Liberation Serif" w:hAnsi="Liberation Serif"/>
          <w:sz w:val="28"/>
        </w:rPr>
        <w:t xml:space="preserve">) 16 </w:t>
      </w:r>
      <w:r w:rsidR="005C0D0E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и 17 июля 2021 года с 20.00 часов до 23.45 часов обеспечить перекрытие транспортных магистралей крупным габаритным транспортом в месте проведения концертного шоу по согласованию с МО МВД России «Каменск-Уральский» (</w:t>
      </w:r>
      <w:proofErr w:type="spellStart"/>
      <w:r w:rsidRPr="00BA61F3">
        <w:rPr>
          <w:rFonts w:ascii="Liberation Serif" w:hAnsi="Liberation Serif"/>
          <w:sz w:val="28"/>
        </w:rPr>
        <w:t>Дауров</w:t>
      </w:r>
      <w:r w:rsidR="008023CF" w:rsidRPr="00BA61F3">
        <w:rPr>
          <w:rFonts w:ascii="Liberation Serif" w:hAnsi="Liberation Serif"/>
          <w:sz w:val="28"/>
        </w:rPr>
        <w:t>Р.К</w:t>
      </w:r>
      <w:proofErr w:type="spellEnd"/>
      <w:r w:rsidR="008023CF" w:rsidRPr="00BA61F3">
        <w:rPr>
          <w:rFonts w:ascii="Liberation Serif" w:hAnsi="Liberation Serif"/>
          <w:sz w:val="28"/>
        </w:rPr>
        <w:t>.</w:t>
      </w:r>
      <w:r w:rsidRPr="00BA61F3">
        <w:rPr>
          <w:rFonts w:ascii="Liberation Serif" w:hAnsi="Liberation Serif"/>
          <w:sz w:val="28"/>
        </w:rPr>
        <w:t>).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>11. Рекомендовать МО МВД России «Каменск-Уральский» (</w:t>
      </w:r>
      <w:proofErr w:type="spellStart"/>
      <w:r w:rsidRPr="00BA61F3">
        <w:rPr>
          <w:rFonts w:ascii="Liberation Serif" w:hAnsi="Liberation Serif"/>
          <w:sz w:val="28"/>
        </w:rPr>
        <w:t>Дауров</w:t>
      </w:r>
      <w:proofErr w:type="spellEnd"/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Р.К.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обеспечить наличие нарядов дорожно-патрульной и патрульно-постовой службы в местах массового пребывания людей в период проведения мероприятий Плана;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организовать работу по обеспечению безопасности дорожного движения с учетом Схемы.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12. Рекомендовать Каменск-Уральскому филиалу АО «Региональная сетевая компания» (Ершов</w:t>
      </w:r>
      <w:r w:rsidR="008023CF" w:rsidRPr="00BA61F3">
        <w:rPr>
          <w:rFonts w:ascii="Liberation Serif" w:hAnsi="Liberation Serif"/>
          <w:sz w:val="28"/>
        </w:rPr>
        <w:t>А.Г.</w:t>
      </w:r>
      <w:r w:rsidRPr="00BA61F3">
        <w:rPr>
          <w:rFonts w:ascii="Liberation Serif" w:hAnsi="Liberation Serif"/>
          <w:sz w:val="28"/>
        </w:rPr>
        <w:t>) обеспечить подключение оборудования электросети, необходимого для проведения мероприятий Плана.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13. Рекомендовать руководителям организаций, осуществляющих деятельность на территории </w:t>
      </w:r>
      <w:r w:rsidR="00C57301">
        <w:rPr>
          <w:rFonts w:ascii="Liberation Serif" w:hAnsi="Liberation Serif"/>
          <w:sz w:val="28"/>
        </w:rPr>
        <w:t>Каменск-Уральского городского округа</w:t>
      </w:r>
      <w:r w:rsidRPr="00BA61F3">
        <w:rPr>
          <w:rFonts w:ascii="Liberation Serif" w:hAnsi="Liberation Serif"/>
          <w:sz w:val="28"/>
        </w:rPr>
        <w:t>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принять участие в подготовке и проведении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принять участие в уборке и благоустройстве территории муниципального образования;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3) разработать собственные планы по организации и проведению праздничных мероприятий с учетом Плана.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14. Рекомендовать ГБУЗСО «СГСМП г. Каменск-Уральский» </w:t>
      </w:r>
      <w:r w:rsidR="00C57301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(Флоринский</w:t>
      </w:r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А.И.</w:t>
      </w:r>
      <w:r w:rsidRPr="00BA61F3">
        <w:rPr>
          <w:rFonts w:ascii="Liberation Serif" w:hAnsi="Liberation Serif"/>
          <w:sz w:val="28"/>
        </w:rPr>
        <w:t>) организовать дежурство машин скорой медицинской помощи на мероприятиях Плана.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15. Рекомендовать </w:t>
      </w:r>
      <w:r w:rsidR="00C57301" w:rsidRPr="00BA61F3">
        <w:rPr>
          <w:rFonts w:ascii="Liberation Serif" w:hAnsi="Liberation Serif"/>
          <w:sz w:val="28"/>
        </w:rPr>
        <w:t xml:space="preserve">63 </w:t>
      </w:r>
      <w:r w:rsidR="00C57301">
        <w:rPr>
          <w:rFonts w:ascii="Liberation Serif" w:hAnsi="Liberation Serif"/>
          <w:sz w:val="28"/>
        </w:rPr>
        <w:t xml:space="preserve">ПСО </w:t>
      </w:r>
      <w:r w:rsidR="00C57301" w:rsidRPr="00BA61F3">
        <w:rPr>
          <w:rFonts w:ascii="Liberation Serif" w:hAnsi="Liberation Serif"/>
          <w:sz w:val="28"/>
        </w:rPr>
        <w:t xml:space="preserve">ФПС </w:t>
      </w:r>
      <w:r w:rsidR="00C57301">
        <w:rPr>
          <w:rFonts w:ascii="Liberation Serif" w:hAnsi="Liberation Serif"/>
          <w:sz w:val="28"/>
        </w:rPr>
        <w:t xml:space="preserve">ГПС Главного управления МЧС России </w:t>
      </w:r>
      <w:r w:rsidR="00C57301" w:rsidRPr="00BA61F3">
        <w:rPr>
          <w:rFonts w:ascii="Liberation Serif" w:hAnsi="Liberation Serif"/>
          <w:sz w:val="28"/>
        </w:rPr>
        <w:t xml:space="preserve">по Свердловской области </w:t>
      </w:r>
      <w:r w:rsidRPr="00BA61F3">
        <w:rPr>
          <w:rFonts w:ascii="Liberation Serif" w:hAnsi="Liberation Serif"/>
          <w:sz w:val="28"/>
        </w:rPr>
        <w:t>(Давыдов</w:t>
      </w:r>
      <w:r w:rsidR="005C0D0E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И.Н.</w:t>
      </w:r>
      <w:r w:rsidRPr="00BA61F3">
        <w:rPr>
          <w:rFonts w:ascii="Liberation Serif" w:hAnsi="Liberation Serif"/>
          <w:sz w:val="28"/>
        </w:rPr>
        <w:t>) обеспечить 16 и 17 июля 2021 года дежурство на площади Ленинского комсомола и в месте проведения фейерверк</w:t>
      </w:r>
      <w:r w:rsidR="00B8634F">
        <w:rPr>
          <w:rFonts w:ascii="Liberation Serif" w:hAnsi="Liberation Serif"/>
          <w:sz w:val="28"/>
        </w:rPr>
        <w:t>ов</w:t>
      </w:r>
      <w:r w:rsidRPr="00BA61F3">
        <w:rPr>
          <w:rFonts w:ascii="Liberation Serif" w:hAnsi="Liberation Serif"/>
          <w:sz w:val="28"/>
        </w:rPr>
        <w:t>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16.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17. Контроль над исполнением настоящего постановления возложить </w:t>
      </w:r>
      <w:r w:rsidR="005C0D0E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на заместителя главы Администрации городского округа Нестерова</w:t>
      </w:r>
      <w:r w:rsidR="005C0D0E">
        <w:rPr>
          <w:rFonts w:ascii="Liberation Serif" w:hAnsi="Liberation Serif"/>
          <w:sz w:val="28"/>
        </w:rPr>
        <w:t xml:space="preserve"> </w:t>
      </w:r>
      <w:r w:rsidR="000C38D4">
        <w:rPr>
          <w:rFonts w:ascii="Liberation Serif" w:hAnsi="Liberation Serif"/>
          <w:sz w:val="28"/>
        </w:rPr>
        <w:t>Д.Н</w:t>
      </w:r>
      <w:r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5C0D0E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5C0D0E">
        <w:rPr>
          <w:rFonts w:ascii="Liberation Serif" w:hAnsi="Liberation Serif"/>
          <w:sz w:val="28"/>
          <w:szCs w:val="28"/>
        </w:rPr>
        <w:t xml:space="preserve">  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C0D0E" w:rsidRDefault="005C0D0E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C0D0E" w:rsidRDefault="005C0D0E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E12373" w:rsidRDefault="003055E9" w:rsidP="003055E9">
      <w:pPr>
        <w:shd w:val="clear" w:color="auto" w:fill="FFFFFF"/>
        <w:ind w:left="5670"/>
        <w:jc w:val="both"/>
        <w:rPr>
          <w:rFonts w:ascii="Liberation Serif" w:hAnsi="Liberation Serif"/>
          <w:sz w:val="26"/>
          <w:szCs w:val="26"/>
        </w:rPr>
      </w:pPr>
      <w:r w:rsidRPr="00E12373">
        <w:rPr>
          <w:rFonts w:ascii="Liberation Serif" w:hAnsi="Liberation Serif"/>
          <w:sz w:val="26"/>
          <w:szCs w:val="26"/>
        </w:rPr>
        <w:lastRenderedPageBreak/>
        <w:t>Утвержден</w:t>
      </w:r>
    </w:p>
    <w:p w:rsidR="003055E9" w:rsidRPr="00E12373" w:rsidRDefault="003055E9" w:rsidP="003055E9">
      <w:pPr>
        <w:shd w:val="clear" w:color="auto" w:fill="FFFFFF"/>
        <w:ind w:left="5670" w:right="-185"/>
        <w:rPr>
          <w:rFonts w:ascii="Liberation Serif" w:hAnsi="Liberation Serif"/>
          <w:sz w:val="26"/>
          <w:szCs w:val="26"/>
        </w:rPr>
      </w:pPr>
      <w:r w:rsidRPr="00E12373">
        <w:rPr>
          <w:rFonts w:ascii="Liberation Serif" w:hAnsi="Liberation Serif"/>
          <w:sz w:val="26"/>
          <w:szCs w:val="26"/>
        </w:rPr>
        <w:t xml:space="preserve">постановлением Администрации </w:t>
      </w:r>
      <w:r w:rsidRPr="00E12373">
        <w:rPr>
          <w:rFonts w:ascii="Liberation Serif" w:hAnsi="Liberation Serif"/>
          <w:sz w:val="26"/>
          <w:szCs w:val="26"/>
        </w:rPr>
        <w:br/>
        <w:t>Каменск-Уральского городского округа</w:t>
      </w:r>
      <w:r w:rsidR="005C0D0E">
        <w:rPr>
          <w:rFonts w:ascii="Liberation Serif" w:hAnsi="Liberation Serif"/>
          <w:sz w:val="26"/>
          <w:szCs w:val="26"/>
        </w:rPr>
        <w:t xml:space="preserve"> </w:t>
      </w:r>
      <w:r w:rsidRPr="00E12373">
        <w:rPr>
          <w:rFonts w:ascii="Liberation Serif" w:hAnsi="Liberation Serif"/>
          <w:sz w:val="26"/>
          <w:szCs w:val="26"/>
        </w:rPr>
        <w:t xml:space="preserve">от </w:t>
      </w:r>
      <w:r w:rsidR="00B01C37">
        <w:rPr>
          <w:rFonts w:ascii="Liberation Serif" w:hAnsi="Liberation Serif"/>
          <w:sz w:val="26"/>
          <w:szCs w:val="26"/>
        </w:rPr>
        <w:t xml:space="preserve">05.07.2021 </w:t>
      </w:r>
      <w:r w:rsidRPr="00E12373">
        <w:rPr>
          <w:rFonts w:ascii="Liberation Serif" w:hAnsi="Liberation Serif"/>
          <w:sz w:val="26"/>
          <w:szCs w:val="26"/>
        </w:rPr>
        <w:t xml:space="preserve">№ </w:t>
      </w:r>
      <w:r w:rsidR="00B01C37">
        <w:rPr>
          <w:rFonts w:ascii="Liberation Serif" w:hAnsi="Liberation Serif"/>
          <w:sz w:val="26"/>
          <w:szCs w:val="26"/>
        </w:rPr>
        <w:t>559</w:t>
      </w:r>
    </w:p>
    <w:p w:rsidR="003055E9" w:rsidRPr="00E12373" w:rsidRDefault="003055E9" w:rsidP="003055E9">
      <w:pPr>
        <w:shd w:val="clear" w:color="auto" w:fill="FFFFFF"/>
        <w:ind w:left="5670" w:right="-185"/>
        <w:rPr>
          <w:rFonts w:ascii="Liberation Serif" w:hAnsi="Liberation Serif"/>
          <w:sz w:val="26"/>
          <w:szCs w:val="26"/>
        </w:rPr>
      </w:pPr>
      <w:r w:rsidRPr="00E12373">
        <w:rPr>
          <w:rFonts w:ascii="Liberation Serif" w:hAnsi="Liberation Serif"/>
          <w:sz w:val="26"/>
          <w:szCs w:val="26"/>
        </w:rPr>
        <w:t>«О подготовке и проведении городских массовых мероприятий, посвященных празднованию Дня города и Дня металлурга в 2021 году, и временном прекращении движения автотранспорта»</w:t>
      </w:r>
    </w:p>
    <w:p w:rsidR="003055E9" w:rsidRPr="00C51A34" w:rsidRDefault="003055E9" w:rsidP="00C57301">
      <w:pPr>
        <w:shd w:val="clear" w:color="auto" w:fill="FFFFFF"/>
        <w:outlineLvl w:val="0"/>
        <w:rPr>
          <w:sz w:val="26"/>
          <w:szCs w:val="26"/>
        </w:rPr>
      </w:pPr>
    </w:p>
    <w:p w:rsidR="003055E9" w:rsidRPr="00C51A34" w:rsidRDefault="003055E9" w:rsidP="003055E9">
      <w:pPr>
        <w:jc w:val="center"/>
        <w:rPr>
          <w:b/>
          <w:sz w:val="26"/>
          <w:szCs w:val="26"/>
        </w:rPr>
      </w:pPr>
      <w:r w:rsidRPr="00C51A34">
        <w:rPr>
          <w:b/>
          <w:sz w:val="26"/>
          <w:szCs w:val="26"/>
        </w:rPr>
        <w:t>ПЛАН</w:t>
      </w:r>
      <w:r w:rsidRPr="00C51A34">
        <w:rPr>
          <w:b/>
          <w:sz w:val="26"/>
          <w:szCs w:val="26"/>
        </w:rPr>
        <w:br/>
        <w:t xml:space="preserve">городских массовых мероприятий, посвященных празднованию </w:t>
      </w:r>
      <w:r w:rsidRPr="00C51A34">
        <w:rPr>
          <w:b/>
          <w:sz w:val="26"/>
          <w:szCs w:val="26"/>
        </w:rPr>
        <w:br/>
        <w:t>Дня города и Дня металлурга</w:t>
      </w:r>
      <w:r>
        <w:rPr>
          <w:b/>
          <w:sz w:val="26"/>
          <w:szCs w:val="26"/>
        </w:rPr>
        <w:t xml:space="preserve"> в 2021</w:t>
      </w:r>
      <w:r w:rsidRPr="00C51A34">
        <w:rPr>
          <w:b/>
          <w:sz w:val="26"/>
          <w:szCs w:val="26"/>
        </w:rPr>
        <w:t xml:space="preserve"> году</w:t>
      </w:r>
    </w:p>
    <w:p w:rsidR="003055E9" w:rsidRPr="00C51A34" w:rsidRDefault="003055E9" w:rsidP="003055E9">
      <w:pPr>
        <w:jc w:val="center"/>
        <w:rPr>
          <w:b/>
          <w:sz w:val="26"/>
          <w:szCs w:val="26"/>
        </w:rPr>
      </w:pPr>
    </w:p>
    <w:tbl>
      <w:tblPr>
        <w:tblW w:w="9991" w:type="dxa"/>
        <w:jc w:val="center"/>
        <w:tblInd w:w="-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6"/>
        <w:gridCol w:w="620"/>
        <w:gridCol w:w="65"/>
        <w:gridCol w:w="1636"/>
        <w:gridCol w:w="65"/>
        <w:gridCol w:w="2453"/>
        <w:gridCol w:w="2868"/>
        <w:gridCol w:w="251"/>
        <w:gridCol w:w="2017"/>
      </w:tblGrid>
      <w:tr w:rsidR="003055E9" w:rsidRPr="00C57301" w:rsidTr="00C57301">
        <w:trPr>
          <w:gridBefore w:val="1"/>
          <w:wBefore w:w="16" w:type="dxa"/>
          <w:jc w:val="center"/>
        </w:trPr>
        <w:tc>
          <w:tcPr>
            <w:tcW w:w="620" w:type="dxa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 xml:space="preserve">№ </w:t>
            </w:r>
            <w:proofErr w:type="gramStart"/>
            <w:r w:rsidRPr="00C57301"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gramEnd"/>
            <w:r w:rsidRPr="00C57301">
              <w:rPr>
                <w:rFonts w:ascii="Liberation Serif" w:hAnsi="Liberation Serif"/>
                <w:sz w:val="26"/>
                <w:szCs w:val="26"/>
              </w:rPr>
              <w:t>/п</w:t>
            </w:r>
          </w:p>
        </w:tc>
        <w:tc>
          <w:tcPr>
            <w:tcW w:w="1701" w:type="dxa"/>
            <w:gridSpan w:val="2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Время проведения мероприятия</w:t>
            </w:r>
          </w:p>
        </w:tc>
        <w:tc>
          <w:tcPr>
            <w:tcW w:w="2518" w:type="dxa"/>
            <w:gridSpan w:val="2"/>
          </w:tcPr>
          <w:p w:rsidR="003055E9" w:rsidRPr="00C5730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868" w:type="dxa"/>
          </w:tcPr>
          <w:p w:rsidR="003055E9" w:rsidRPr="00C57301" w:rsidRDefault="003055E9" w:rsidP="00F830E7">
            <w:pPr>
              <w:shd w:val="clear" w:color="auto" w:fill="FFFFFF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Место проведения мероприятия</w:t>
            </w:r>
          </w:p>
          <w:p w:rsidR="003055E9" w:rsidRPr="00C57301" w:rsidRDefault="003055E9" w:rsidP="00F830E7">
            <w:pPr>
              <w:shd w:val="clear" w:color="auto" w:fill="FFFFFF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 xml:space="preserve">(границы прилегающей территории, где </w:t>
            </w:r>
            <w:r w:rsidRPr="00C57301">
              <w:rPr>
                <w:rFonts w:ascii="Liberation Serif" w:hAnsi="Liberation Serif"/>
                <w:sz w:val="26"/>
                <w:szCs w:val="26"/>
              </w:rPr>
              <w:br/>
              <w:t>не допускается розничная продажа алкогольной продукции)</w:t>
            </w:r>
          </w:p>
        </w:tc>
        <w:tc>
          <w:tcPr>
            <w:tcW w:w="2268" w:type="dxa"/>
            <w:gridSpan w:val="2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Ответственный</w:t>
            </w:r>
          </w:p>
        </w:tc>
      </w:tr>
      <w:tr w:rsidR="003055E9" w:rsidRPr="00C57301" w:rsidTr="00C57301">
        <w:trPr>
          <w:gridBefore w:val="1"/>
          <w:wBefore w:w="16" w:type="dxa"/>
          <w:jc w:val="center"/>
        </w:trPr>
        <w:tc>
          <w:tcPr>
            <w:tcW w:w="620" w:type="dxa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1701" w:type="dxa"/>
            <w:gridSpan w:val="2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518" w:type="dxa"/>
            <w:gridSpan w:val="2"/>
          </w:tcPr>
          <w:p w:rsidR="003055E9" w:rsidRPr="00C5730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2868" w:type="dxa"/>
          </w:tcPr>
          <w:p w:rsidR="003055E9" w:rsidRPr="00C57301" w:rsidRDefault="003055E9" w:rsidP="00F830E7">
            <w:pPr>
              <w:shd w:val="clear" w:color="auto" w:fill="FFFFFF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2268" w:type="dxa"/>
            <w:gridSpan w:val="2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</w:tr>
      <w:tr w:rsidR="003055E9" w:rsidRPr="008A48A1" w:rsidTr="00C57301">
        <w:trPr>
          <w:gridBefore w:val="1"/>
          <w:wBefore w:w="16" w:type="dxa"/>
          <w:jc w:val="center"/>
        </w:trPr>
        <w:tc>
          <w:tcPr>
            <w:tcW w:w="9975" w:type="dxa"/>
            <w:gridSpan w:val="8"/>
          </w:tcPr>
          <w:p w:rsidR="003055E9" w:rsidRPr="00C57301" w:rsidRDefault="003055E9" w:rsidP="00F830E7">
            <w:pPr>
              <w:tabs>
                <w:tab w:val="left" w:pos="4035"/>
                <w:tab w:val="center" w:pos="4677"/>
                <w:tab w:val="left" w:pos="5604"/>
              </w:tabs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b/>
                <w:sz w:val="26"/>
                <w:szCs w:val="26"/>
              </w:rPr>
              <w:tab/>
            </w:r>
            <w:r w:rsidRPr="00C57301">
              <w:rPr>
                <w:rFonts w:ascii="Liberation Serif" w:hAnsi="Liberation Serif"/>
                <w:sz w:val="26"/>
                <w:szCs w:val="26"/>
              </w:rPr>
              <w:t xml:space="preserve">с 10 по 17 июля </w:t>
            </w:r>
          </w:p>
        </w:tc>
      </w:tr>
      <w:tr w:rsidR="003055E9" w:rsidRPr="008A48A1" w:rsidTr="00C57301">
        <w:trPr>
          <w:gridBefore w:val="1"/>
          <w:wBefore w:w="16" w:type="dxa"/>
          <w:jc w:val="center"/>
        </w:trPr>
        <w:tc>
          <w:tcPr>
            <w:tcW w:w="620" w:type="dxa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1. 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b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В течение дня</w:t>
            </w:r>
          </w:p>
        </w:tc>
        <w:tc>
          <w:tcPr>
            <w:tcW w:w="251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b/>
                <w:sz w:val="26"/>
                <w:szCs w:val="26"/>
              </w:rPr>
            </w:pP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Космодни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в Каменске-Уральском</w:t>
            </w:r>
          </w:p>
        </w:tc>
        <w:tc>
          <w:tcPr>
            <w:tcW w:w="2868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ДК «Юность»</w:t>
            </w:r>
          </w:p>
        </w:tc>
        <w:tc>
          <w:tcPr>
            <w:tcW w:w="226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Чистякова М.А.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Мальцев М.Ю.</w:t>
            </w:r>
          </w:p>
        </w:tc>
      </w:tr>
      <w:tr w:rsidR="003055E9" w:rsidRPr="008A48A1" w:rsidTr="00C57301">
        <w:trPr>
          <w:gridBefore w:val="1"/>
          <w:wBefore w:w="16" w:type="dxa"/>
          <w:jc w:val="center"/>
        </w:trPr>
        <w:tc>
          <w:tcPr>
            <w:tcW w:w="9975" w:type="dxa"/>
            <w:gridSpan w:val="8"/>
          </w:tcPr>
          <w:p w:rsidR="003055E9" w:rsidRPr="00C5730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10 июля</w:t>
            </w:r>
          </w:p>
        </w:tc>
      </w:tr>
      <w:tr w:rsidR="003055E9" w:rsidRPr="008A48A1" w:rsidTr="00C57301">
        <w:trPr>
          <w:gridBefore w:val="1"/>
          <w:wBefore w:w="16" w:type="dxa"/>
          <w:jc w:val="center"/>
        </w:trPr>
        <w:tc>
          <w:tcPr>
            <w:tcW w:w="620" w:type="dxa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2.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9.00-12.00</w:t>
            </w:r>
          </w:p>
        </w:tc>
        <w:tc>
          <w:tcPr>
            <w:tcW w:w="251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День памяти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Далмата</w:t>
            </w:r>
            <w:proofErr w:type="spell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Исетского</w:t>
            </w:r>
            <w:proofErr w:type="spellEnd"/>
          </w:p>
        </w:tc>
        <w:tc>
          <w:tcPr>
            <w:tcW w:w="2868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Соборная площадь</w:t>
            </w:r>
          </w:p>
        </w:tc>
        <w:tc>
          <w:tcPr>
            <w:tcW w:w="226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Каменская Епархия 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Протоиерей Максим Дударенко</w:t>
            </w:r>
          </w:p>
        </w:tc>
      </w:tr>
      <w:tr w:rsidR="003055E9" w:rsidRPr="008A48A1" w:rsidTr="00C57301">
        <w:trPr>
          <w:gridBefore w:val="1"/>
          <w:wBefore w:w="16" w:type="dxa"/>
          <w:trHeight w:val="271"/>
          <w:jc w:val="center"/>
        </w:trPr>
        <w:tc>
          <w:tcPr>
            <w:tcW w:w="620" w:type="dxa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3.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B8634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13.00-1</w:t>
            </w:r>
            <w:r w:rsidR="00B8634F">
              <w:rPr>
                <w:rFonts w:ascii="Liberation Serif" w:hAnsi="Liberation Serif"/>
                <w:sz w:val="26"/>
                <w:szCs w:val="26"/>
              </w:rPr>
              <w:t>6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>.00</w:t>
            </w:r>
          </w:p>
        </w:tc>
        <w:tc>
          <w:tcPr>
            <w:tcW w:w="2518" w:type="dxa"/>
            <w:gridSpan w:val="2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Открытый конкурс звонарей Фестиваля колокольных звонов «Каменск-Уральский – колокольная столица»</w:t>
            </w:r>
          </w:p>
        </w:tc>
        <w:tc>
          <w:tcPr>
            <w:tcW w:w="2868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Площадка у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 xml:space="preserve">храма А. Невского 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(границы улиц:</w:t>
            </w:r>
            <w:proofErr w:type="gram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Титова,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26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C57301">
        <w:trPr>
          <w:gridBefore w:val="1"/>
          <w:wBefore w:w="16" w:type="dxa"/>
          <w:jc w:val="center"/>
        </w:trPr>
        <w:tc>
          <w:tcPr>
            <w:tcW w:w="620" w:type="dxa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4</w:t>
            </w:r>
            <w:r w:rsidR="00C5730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13.00-18.00</w:t>
            </w:r>
          </w:p>
        </w:tc>
        <w:tc>
          <w:tcPr>
            <w:tcW w:w="251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Выставка-ярмарка декоративно-прикладного творчества 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>«Город мастеров»</w:t>
            </w:r>
          </w:p>
        </w:tc>
        <w:tc>
          <w:tcPr>
            <w:tcW w:w="2868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Площадка у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 xml:space="preserve">храма А. Невского </w:t>
            </w:r>
          </w:p>
          <w:p w:rsidR="003055E9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(границы улиц:</w:t>
            </w:r>
            <w:proofErr w:type="gram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Титова,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  <w:p w:rsidR="005C0D0E" w:rsidRPr="008A48A1" w:rsidRDefault="005C0D0E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268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BC35BA" w:rsidRPr="00BC35BA" w:rsidTr="00BC35BA">
        <w:tblPrEx>
          <w:tblLook w:val="0080"/>
        </w:tblPrEx>
        <w:trPr>
          <w:trHeight w:val="231"/>
          <w:jc w:val="center"/>
        </w:trPr>
        <w:tc>
          <w:tcPr>
            <w:tcW w:w="701" w:type="dxa"/>
            <w:gridSpan w:val="3"/>
          </w:tcPr>
          <w:p w:rsidR="00BC35BA" w:rsidRPr="00BC35BA" w:rsidRDefault="00BC35BA" w:rsidP="00BC35BA">
            <w:pPr>
              <w:jc w:val="center"/>
              <w:rPr>
                <w:sz w:val="26"/>
                <w:szCs w:val="26"/>
              </w:rPr>
            </w:pPr>
            <w:r w:rsidRPr="00BC35B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701" w:type="dxa"/>
            <w:gridSpan w:val="2"/>
          </w:tcPr>
          <w:p w:rsidR="00BC35BA" w:rsidRPr="00BC35BA" w:rsidRDefault="00BC35BA" w:rsidP="00BC35BA">
            <w:pPr>
              <w:jc w:val="center"/>
              <w:rPr>
                <w:sz w:val="26"/>
                <w:szCs w:val="26"/>
              </w:rPr>
            </w:pPr>
            <w:r w:rsidRPr="00BC35BA">
              <w:rPr>
                <w:sz w:val="26"/>
                <w:szCs w:val="26"/>
              </w:rPr>
              <w:t>2</w:t>
            </w:r>
          </w:p>
        </w:tc>
        <w:tc>
          <w:tcPr>
            <w:tcW w:w="2453" w:type="dxa"/>
          </w:tcPr>
          <w:p w:rsidR="00BC35BA" w:rsidRPr="00BC35BA" w:rsidRDefault="00BC35BA" w:rsidP="00BC35BA">
            <w:pPr>
              <w:jc w:val="center"/>
              <w:rPr>
                <w:sz w:val="26"/>
                <w:szCs w:val="26"/>
              </w:rPr>
            </w:pPr>
            <w:r w:rsidRPr="00BC35BA">
              <w:rPr>
                <w:sz w:val="26"/>
                <w:szCs w:val="26"/>
              </w:rPr>
              <w:t>3</w:t>
            </w:r>
          </w:p>
        </w:tc>
        <w:tc>
          <w:tcPr>
            <w:tcW w:w="3119" w:type="dxa"/>
            <w:gridSpan w:val="2"/>
          </w:tcPr>
          <w:p w:rsidR="00BC35BA" w:rsidRPr="00BC35BA" w:rsidRDefault="00BC35BA" w:rsidP="00BC35BA">
            <w:pPr>
              <w:jc w:val="center"/>
              <w:rPr>
                <w:sz w:val="26"/>
                <w:szCs w:val="26"/>
              </w:rPr>
            </w:pPr>
            <w:r w:rsidRPr="00BC35BA">
              <w:rPr>
                <w:sz w:val="26"/>
                <w:szCs w:val="26"/>
              </w:rPr>
              <w:t>4</w:t>
            </w:r>
          </w:p>
        </w:tc>
        <w:tc>
          <w:tcPr>
            <w:tcW w:w="2017" w:type="dxa"/>
          </w:tcPr>
          <w:p w:rsidR="00BC35BA" w:rsidRPr="00BC35BA" w:rsidRDefault="00BC35BA" w:rsidP="00BC35BA">
            <w:pPr>
              <w:jc w:val="center"/>
              <w:rPr>
                <w:sz w:val="26"/>
                <w:szCs w:val="26"/>
              </w:rPr>
            </w:pPr>
            <w:r w:rsidRPr="00BC35BA">
              <w:rPr>
                <w:sz w:val="26"/>
                <w:szCs w:val="26"/>
              </w:rPr>
              <w:t>5</w:t>
            </w:r>
          </w:p>
        </w:tc>
      </w:tr>
      <w:tr w:rsidR="003055E9" w:rsidRPr="008A48A1" w:rsidTr="00BC35BA">
        <w:tblPrEx>
          <w:tblLook w:val="0080"/>
        </w:tblPrEx>
        <w:trPr>
          <w:trHeight w:val="1986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5.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17.00-20.00</w:t>
            </w:r>
          </w:p>
        </w:tc>
        <w:tc>
          <w:tcPr>
            <w:tcW w:w="2453" w:type="dxa"/>
          </w:tcPr>
          <w:p w:rsidR="003055E9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Гала-концерт 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>X</w:t>
            </w:r>
            <w:r w:rsidRPr="008A48A1">
              <w:rPr>
                <w:rFonts w:ascii="Liberation Serif" w:hAnsi="Liberation Serif"/>
                <w:sz w:val="26"/>
                <w:szCs w:val="26"/>
                <w:lang w:val="en-US"/>
              </w:rPr>
              <w:t>VII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фестиваля колокольных звонов «Каменск-Уральский – колокольная столица»</w:t>
            </w:r>
          </w:p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119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Площадка у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 xml:space="preserve">храма А. Невского 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(границы улиц:</w:t>
            </w:r>
            <w:proofErr w:type="gram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Титова,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BC35BA">
        <w:tblPrEx>
          <w:tblLook w:val="0080"/>
        </w:tblPrEx>
        <w:trPr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6.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20.30-23.00</w:t>
            </w:r>
          </w:p>
        </w:tc>
        <w:tc>
          <w:tcPr>
            <w:tcW w:w="2453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Фестиваль уличного кино</w:t>
            </w:r>
          </w:p>
        </w:tc>
        <w:tc>
          <w:tcPr>
            <w:tcW w:w="3119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Площадка у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 xml:space="preserve">храма А. Невского </w:t>
            </w:r>
          </w:p>
          <w:p w:rsidR="003055E9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(границы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улиц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:Т</w:t>
            </w:r>
            <w:proofErr w:type="gramEnd"/>
            <w:r w:rsidRPr="008A48A1">
              <w:rPr>
                <w:rFonts w:ascii="Liberation Serif" w:hAnsi="Liberation Serif"/>
                <w:sz w:val="26"/>
                <w:szCs w:val="26"/>
              </w:rPr>
              <w:t>итова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Мусоргского)</w:t>
            </w:r>
          </w:p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C57301">
        <w:tblPrEx>
          <w:tblLook w:val="0080"/>
        </w:tblPrEx>
        <w:trPr>
          <w:jc w:val="center"/>
        </w:trPr>
        <w:tc>
          <w:tcPr>
            <w:tcW w:w="9991" w:type="dxa"/>
            <w:gridSpan w:val="9"/>
          </w:tcPr>
          <w:p w:rsidR="003055E9" w:rsidRPr="00C5730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11 июля</w:t>
            </w:r>
          </w:p>
        </w:tc>
      </w:tr>
      <w:tr w:rsidR="003055E9" w:rsidRPr="008A48A1" w:rsidTr="00BC35BA">
        <w:tblPrEx>
          <w:tblLook w:val="0080"/>
        </w:tblPrEx>
        <w:trPr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7.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17.00-19.00</w:t>
            </w:r>
          </w:p>
        </w:tc>
        <w:tc>
          <w:tcPr>
            <w:tcW w:w="2453" w:type="dxa"/>
          </w:tcPr>
          <w:p w:rsidR="003055E9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Финал городского конкурса красоты «Мисс Каменск-Уральский» </w:t>
            </w:r>
          </w:p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119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</w:t>
            </w:r>
            <w:r w:rsidR="00C57301">
              <w:rPr>
                <w:rFonts w:ascii="Liberation Serif" w:hAnsi="Liberation Serif"/>
                <w:sz w:val="26"/>
                <w:szCs w:val="26"/>
              </w:rPr>
              <w:t>оциально-культурный центр</w:t>
            </w: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C57301">
        <w:tblPrEx>
          <w:tblLook w:val="0080"/>
        </w:tblPrEx>
        <w:trPr>
          <w:jc w:val="center"/>
        </w:trPr>
        <w:tc>
          <w:tcPr>
            <w:tcW w:w="9991" w:type="dxa"/>
            <w:gridSpan w:val="9"/>
          </w:tcPr>
          <w:p w:rsidR="003055E9" w:rsidRPr="00C5730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15 июля</w:t>
            </w:r>
          </w:p>
        </w:tc>
      </w:tr>
      <w:tr w:rsidR="003055E9" w:rsidRPr="008A48A1" w:rsidTr="00BC35BA">
        <w:tblPrEx>
          <w:tblLook w:val="0080"/>
        </w:tblPrEx>
        <w:trPr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8.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17.00-19.00</w:t>
            </w:r>
          </w:p>
        </w:tc>
        <w:tc>
          <w:tcPr>
            <w:tcW w:w="2453" w:type="dxa"/>
          </w:tcPr>
          <w:p w:rsidR="003055E9" w:rsidRDefault="003055E9" w:rsidP="00B8634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Торжественное собрание, посвященное 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>Дню города</w:t>
            </w:r>
          </w:p>
          <w:p w:rsidR="00BC35BA" w:rsidRPr="008A48A1" w:rsidRDefault="00BC35BA" w:rsidP="00B8634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119" w:type="dxa"/>
            <w:gridSpan w:val="2"/>
          </w:tcPr>
          <w:p w:rsidR="003055E9" w:rsidRPr="008A48A1" w:rsidRDefault="003055E9" w:rsidP="00C57301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</w:t>
            </w:r>
            <w:r w:rsidR="00C57301">
              <w:rPr>
                <w:rFonts w:ascii="Liberation Serif" w:hAnsi="Liberation Serif"/>
                <w:sz w:val="26"/>
                <w:szCs w:val="26"/>
              </w:rPr>
              <w:t>оциально-культурный центр</w:t>
            </w: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C57301">
        <w:tblPrEx>
          <w:tblLook w:val="0080"/>
        </w:tblPrEx>
        <w:trPr>
          <w:trHeight w:val="171"/>
          <w:jc w:val="center"/>
        </w:trPr>
        <w:tc>
          <w:tcPr>
            <w:tcW w:w="9991" w:type="dxa"/>
            <w:gridSpan w:val="9"/>
          </w:tcPr>
          <w:p w:rsidR="003055E9" w:rsidRPr="00C5730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16 июля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9.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20.30-22.50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Концертное шоу 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>с участием звезд российской эстрады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tabs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ПлощадьЛенинского комсомола</w:t>
            </w:r>
          </w:p>
          <w:p w:rsidR="003055E9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(границы улиц:</w:t>
            </w:r>
            <w:proofErr w:type="gram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Парковая,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Репина)</w:t>
            </w:r>
            <w:proofErr w:type="gramEnd"/>
          </w:p>
          <w:p w:rsidR="00BC35BA" w:rsidRPr="008A48A1" w:rsidRDefault="00BC35BA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017" w:type="dxa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Нестеров Д.Н.,</w:t>
            </w:r>
          </w:p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Гагаринов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В.А.</w:t>
            </w:r>
          </w:p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(по согласованию)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10.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22.50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2313CA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фейерверк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Стадион ТВС «Юность» имени В.В.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Друзя</w:t>
            </w:r>
            <w:proofErr w:type="spellEnd"/>
          </w:p>
        </w:tc>
        <w:tc>
          <w:tcPr>
            <w:tcW w:w="2017" w:type="dxa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Нестеров Д.Н.,</w:t>
            </w:r>
          </w:p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Гагаринов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В.А.</w:t>
            </w:r>
          </w:p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(по согласованию)</w:t>
            </w:r>
          </w:p>
        </w:tc>
      </w:tr>
      <w:tr w:rsidR="003055E9" w:rsidRPr="008A48A1" w:rsidTr="00C57301">
        <w:tblPrEx>
          <w:tblLook w:val="0080"/>
        </w:tblPrEx>
        <w:trPr>
          <w:trHeight w:val="171"/>
          <w:jc w:val="center"/>
        </w:trPr>
        <w:tc>
          <w:tcPr>
            <w:tcW w:w="9991" w:type="dxa"/>
            <w:gridSpan w:val="9"/>
          </w:tcPr>
          <w:p w:rsidR="003055E9" w:rsidRPr="00C57301" w:rsidRDefault="003055E9" w:rsidP="00F830E7">
            <w:pPr>
              <w:tabs>
                <w:tab w:val="left" w:pos="4620"/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17 июля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11.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В течение дня 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Чемпионат и первенство России по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суперкроссу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. Кубок России по мотокроссу среди женщин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BC35BA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Стадион ТВС «Юность» имени В.В.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Друзя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br/>
              <w:t>(границы улиц:</w:t>
            </w:r>
            <w:proofErr w:type="gramEnd"/>
            <w:r w:rsidRPr="008A48A1">
              <w:rPr>
                <w:rFonts w:ascii="Liberation Serif" w:hAnsi="Liberation Serif"/>
                <w:sz w:val="26"/>
                <w:szCs w:val="26"/>
              </w:rPr>
              <w:br/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Титова,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  <w:p w:rsidR="005C0D0E" w:rsidRPr="008A48A1" w:rsidRDefault="005C0D0E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Гиматов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П.Г.</w:t>
            </w:r>
          </w:p>
        </w:tc>
      </w:tr>
      <w:tr w:rsidR="00BC35BA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BC35BA" w:rsidRPr="008A48A1" w:rsidRDefault="00BC35BA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701" w:type="dxa"/>
            <w:gridSpan w:val="2"/>
          </w:tcPr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2017" w:type="dxa"/>
          </w:tcPr>
          <w:p w:rsidR="00BC35BA" w:rsidRPr="008A48A1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12.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12.00-15.00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Фестиваль окрошки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8A48A1" w:rsidRDefault="002000C8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Площадь </w:t>
            </w:r>
            <w:r w:rsidR="003055E9" w:rsidRPr="008A48A1">
              <w:rPr>
                <w:rFonts w:ascii="Liberation Serif" w:hAnsi="Liberation Serif"/>
                <w:sz w:val="26"/>
                <w:szCs w:val="26"/>
              </w:rPr>
              <w:t>у ДК «Современник»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(границы улиц:</w:t>
            </w:r>
            <w:proofErr w:type="gramEnd"/>
            <w:r w:rsidRPr="008A48A1">
              <w:rPr>
                <w:rFonts w:ascii="Liberation Serif" w:hAnsi="Liberation Serif"/>
                <w:sz w:val="26"/>
                <w:szCs w:val="26"/>
              </w:rPr>
              <w:br/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Серова, Лермонтова (нечетная стор</w:t>
            </w:r>
            <w:r w:rsidR="00BC35BA">
              <w:rPr>
                <w:rFonts w:ascii="Liberation Serif" w:hAnsi="Liberation Serif"/>
                <w:sz w:val="26"/>
                <w:szCs w:val="26"/>
              </w:rPr>
              <w:t xml:space="preserve">она – дома №№ 83-185), Войкова, 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>Ленинградская)</w:t>
            </w:r>
            <w:proofErr w:type="gramEnd"/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Куликов О.В.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13.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13.30-16.00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День плотины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Плотина Каменского пруда </w:t>
            </w: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Постников И.Н. 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14.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18.00-20.00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Карнавальный автопробег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8A48A1" w:rsidRDefault="00B8634F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Проспект Победы, 101-проспект </w:t>
            </w:r>
            <w:proofErr w:type="gramStart"/>
            <w:r>
              <w:rPr>
                <w:rFonts w:ascii="Liberation Serif" w:hAnsi="Liberation Serif"/>
                <w:sz w:val="26"/>
                <w:szCs w:val="26"/>
              </w:rPr>
              <w:t>Победы-улица</w:t>
            </w:r>
            <w:proofErr w:type="gramEnd"/>
            <w:r>
              <w:rPr>
                <w:rFonts w:ascii="Liberation Serif" w:hAnsi="Liberation Serif"/>
                <w:sz w:val="26"/>
                <w:szCs w:val="26"/>
              </w:rPr>
              <w:t xml:space="preserve"> Кадочникова-улица Алюминиевая-площадь Горького-улица Алюминиевая-улица Кадочникова-проспект Победы, 101</w:t>
            </w: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3055E9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15.</w:t>
            </w:r>
          </w:p>
        </w:tc>
        <w:tc>
          <w:tcPr>
            <w:tcW w:w="1701" w:type="dxa"/>
            <w:gridSpan w:val="2"/>
          </w:tcPr>
          <w:p w:rsidR="003055E9" w:rsidRPr="00CB5CF4" w:rsidRDefault="003055E9" w:rsidP="00D349D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2</w:t>
            </w:r>
            <w:r w:rsidR="00D349DE" w:rsidRPr="00CB5CF4">
              <w:rPr>
                <w:rFonts w:ascii="Liberation Serif" w:hAnsi="Liberation Serif"/>
                <w:sz w:val="26"/>
                <w:szCs w:val="26"/>
              </w:rPr>
              <w:t>1</w:t>
            </w:r>
            <w:r w:rsidRPr="00CB5CF4">
              <w:rPr>
                <w:rFonts w:ascii="Liberation Serif" w:hAnsi="Liberation Serif"/>
                <w:sz w:val="26"/>
                <w:szCs w:val="26"/>
              </w:rPr>
              <w:t>.00-22.50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концерт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Площадь</w:t>
            </w:r>
          </w:p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Ленинского комсомола</w:t>
            </w:r>
          </w:p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CB5CF4">
              <w:rPr>
                <w:rFonts w:ascii="Liberation Serif" w:hAnsi="Liberation Serif"/>
                <w:sz w:val="26"/>
                <w:szCs w:val="26"/>
              </w:rPr>
              <w:t>(границы улиц:</w:t>
            </w:r>
            <w:proofErr w:type="gram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Pr="00CB5CF4">
              <w:rPr>
                <w:rFonts w:ascii="Liberation Serif" w:hAnsi="Liberation Serif"/>
                <w:sz w:val="26"/>
                <w:szCs w:val="26"/>
              </w:rPr>
              <w:t xml:space="preserve">Парковая, Ленина, </w:t>
            </w:r>
            <w:proofErr w:type="spellStart"/>
            <w:r w:rsidRPr="00CB5CF4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CB5CF4">
              <w:rPr>
                <w:rFonts w:ascii="Liberation Serif" w:hAnsi="Liberation Serif"/>
                <w:sz w:val="26"/>
                <w:szCs w:val="26"/>
              </w:rPr>
              <w:t>, Репина)</w:t>
            </w:r>
            <w:proofErr w:type="gramEnd"/>
          </w:p>
        </w:tc>
        <w:tc>
          <w:tcPr>
            <w:tcW w:w="2017" w:type="dxa"/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9654F7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9654F7" w:rsidRPr="008A48A1" w:rsidRDefault="00CB5CF4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16.</w:t>
            </w:r>
          </w:p>
        </w:tc>
        <w:tc>
          <w:tcPr>
            <w:tcW w:w="1701" w:type="dxa"/>
            <w:gridSpan w:val="2"/>
          </w:tcPr>
          <w:p w:rsidR="009654F7" w:rsidRPr="00CB5CF4" w:rsidRDefault="009654F7" w:rsidP="00D349D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21.00-22.30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концерт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Сквер «Молодежный»</w:t>
            </w:r>
          </w:p>
        </w:tc>
        <w:tc>
          <w:tcPr>
            <w:tcW w:w="2017" w:type="dxa"/>
          </w:tcPr>
          <w:p w:rsidR="009654F7" w:rsidRPr="00CB5CF4" w:rsidRDefault="009654F7" w:rsidP="009654F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Мальцев М.Ю.</w:t>
            </w:r>
          </w:p>
        </w:tc>
      </w:tr>
      <w:tr w:rsidR="009654F7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9654F7" w:rsidRPr="008A48A1" w:rsidRDefault="00CB5CF4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17.</w:t>
            </w:r>
          </w:p>
        </w:tc>
        <w:tc>
          <w:tcPr>
            <w:tcW w:w="1701" w:type="dxa"/>
            <w:gridSpan w:val="2"/>
          </w:tcPr>
          <w:p w:rsidR="009654F7" w:rsidRPr="00CB5CF4" w:rsidRDefault="009654F7" w:rsidP="00D349D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21.00-22.30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концерт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Площадь перед ДК «Современник»</w:t>
            </w:r>
          </w:p>
        </w:tc>
        <w:tc>
          <w:tcPr>
            <w:tcW w:w="2017" w:type="dxa"/>
          </w:tcPr>
          <w:p w:rsidR="009654F7" w:rsidRPr="00CB5CF4" w:rsidRDefault="009654F7" w:rsidP="009654F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Куликов О.В.</w:t>
            </w:r>
          </w:p>
        </w:tc>
      </w:tr>
      <w:tr w:rsidR="009654F7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9654F7" w:rsidRPr="008A48A1" w:rsidRDefault="00CB5CF4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18.</w:t>
            </w:r>
          </w:p>
        </w:tc>
        <w:tc>
          <w:tcPr>
            <w:tcW w:w="1701" w:type="dxa"/>
            <w:gridSpan w:val="2"/>
          </w:tcPr>
          <w:p w:rsidR="009654F7" w:rsidRPr="00CB5CF4" w:rsidRDefault="009654F7" w:rsidP="00D349D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21.00-22.30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концерт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Площадь перед ДК «Металлург»</w:t>
            </w:r>
          </w:p>
        </w:tc>
        <w:tc>
          <w:tcPr>
            <w:tcW w:w="2017" w:type="dxa"/>
          </w:tcPr>
          <w:p w:rsidR="009654F7" w:rsidRPr="00CB5CF4" w:rsidRDefault="009654F7" w:rsidP="009654F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Зырянова Е.М.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CB5CF4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19</w:t>
            </w:r>
            <w:r w:rsidR="003055E9" w:rsidRPr="008A48A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22.50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фейерверк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 xml:space="preserve">Стадион ТВС «Юность» имени В.В. </w:t>
            </w:r>
            <w:proofErr w:type="spellStart"/>
            <w:r w:rsidRPr="00CB5CF4">
              <w:rPr>
                <w:rFonts w:ascii="Liberation Serif" w:hAnsi="Liberation Serif"/>
                <w:sz w:val="26"/>
                <w:szCs w:val="26"/>
              </w:rPr>
              <w:t>Друзя</w:t>
            </w:r>
            <w:proofErr w:type="spellEnd"/>
          </w:p>
        </w:tc>
        <w:tc>
          <w:tcPr>
            <w:tcW w:w="2017" w:type="dxa"/>
          </w:tcPr>
          <w:p w:rsidR="003055E9" w:rsidRPr="00CB5CF4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9654F7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9654F7" w:rsidRPr="008A48A1" w:rsidRDefault="008023CF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20</w:t>
            </w:r>
            <w:r w:rsidR="00CB5CF4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22.50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Праздничный фейерверк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Микрорайон «Южный»</w:t>
            </w:r>
          </w:p>
        </w:tc>
        <w:tc>
          <w:tcPr>
            <w:tcW w:w="2017" w:type="dxa"/>
          </w:tcPr>
          <w:p w:rsidR="009654F7" w:rsidRPr="00CB5CF4" w:rsidRDefault="009654F7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B5CF4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2000C8">
        <w:tblPrEx>
          <w:tblLook w:val="0080"/>
        </w:tblPrEx>
        <w:trPr>
          <w:trHeight w:val="201"/>
          <w:jc w:val="center"/>
        </w:trPr>
        <w:tc>
          <w:tcPr>
            <w:tcW w:w="9991" w:type="dxa"/>
            <w:gridSpan w:val="9"/>
          </w:tcPr>
          <w:p w:rsidR="003055E9" w:rsidRPr="00C5730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57301">
              <w:rPr>
                <w:rFonts w:ascii="Liberation Serif" w:hAnsi="Liberation Serif"/>
                <w:sz w:val="26"/>
                <w:szCs w:val="26"/>
              </w:rPr>
              <w:t>18 июля</w:t>
            </w:r>
          </w:p>
        </w:tc>
      </w:tr>
      <w:tr w:rsidR="002000C8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2000C8" w:rsidRDefault="002000C8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21.</w:t>
            </w:r>
          </w:p>
        </w:tc>
        <w:tc>
          <w:tcPr>
            <w:tcW w:w="1701" w:type="dxa"/>
            <w:gridSpan w:val="2"/>
          </w:tcPr>
          <w:p w:rsidR="002000C8" w:rsidRPr="008A48A1" w:rsidRDefault="002000C8" w:rsidP="000B5AB9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В течение дня 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2000C8" w:rsidRPr="008A48A1" w:rsidRDefault="002000C8" w:rsidP="000B5AB9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Чемпионат и первенство России по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суперкроссу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. Кубок России по мотокроссу среди женщин</w:t>
            </w:r>
          </w:p>
        </w:tc>
        <w:tc>
          <w:tcPr>
            <w:tcW w:w="3119" w:type="dxa"/>
            <w:gridSpan w:val="2"/>
          </w:tcPr>
          <w:p w:rsidR="002000C8" w:rsidRPr="008A48A1" w:rsidRDefault="002000C8" w:rsidP="000B5AB9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Стадио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н ТВС «Юность» имени В.В.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Друзя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(границы улиц:</w:t>
            </w:r>
            <w:proofErr w:type="gramEnd"/>
            <w:r w:rsidR="005C0D0E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Титова,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Мусоргского)</w:t>
            </w:r>
            <w:proofErr w:type="gramEnd"/>
          </w:p>
        </w:tc>
        <w:tc>
          <w:tcPr>
            <w:tcW w:w="2017" w:type="dxa"/>
          </w:tcPr>
          <w:p w:rsidR="002000C8" w:rsidRPr="008A48A1" w:rsidRDefault="002000C8" w:rsidP="000B5AB9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Гиматов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П.Г.</w:t>
            </w:r>
          </w:p>
        </w:tc>
      </w:tr>
      <w:tr w:rsidR="003055E9" w:rsidRPr="008A48A1" w:rsidTr="00BC35BA">
        <w:tblPrEx>
          <w:tblLook w:val="0080"/>
        </w:tblPrEx>
        <w:trPr>
          <w:trHeight w:val="171"/>
          <w:jc w:val="center"/>
        </w:trPr>
        <w:tc>
          <w:tcPr>
            <w:tcW w:w="701" w:type="dxa"/>
            <w:gridSpan w:val="3"/>
          </w:tcPr>
          <w:p w:rsidR="003055E9" w:rsidRPr="008A48A1" w:rsidRDefault="002000C8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22</w:t>
            </w:r>
            <w:r w:rsidR="003055E9" w:rsidRPr="008A48A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11.00-12.00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Детская концертно-игровая программа</w:t>
            </w:r>
          </w:p>
        </w:tc>
        <w:tc>
          <w:tcPr>
            <w:tcW w:w="3119" w:type="dxa"/>
            <w:gridSpan w:val="2"/>
            <w:vMerge w:val="restart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Парк «Космос» 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(границы улиц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:К</w:t>
            </w:r>
            <w:proofErr w:type="gram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адочникова, Ленина, Рябова) </w:t>
            </w:r>
          </w:p>
        </w:tc>
        <w:tc>
          <w:tcPr>
            <w:tcW w:w="2017" w:type="dxa"/>
            <w:vMerge w:val="restart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Казанцева С.В.,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Сергеева О.Н.</w:t>
            </w:r>
          </w:p>
        </w:tc>
      </w:tr>
      <w:tr w:rsidR="003055E9" w:rsidRPr="008A48A1" w:rsidTr="00BC35BA">
        <w:tblPrEx>
          <w:tblLook w:val="0080"/>
        </w:tblPrEx>
        <w:trPr>
          <w:trHeight w:val="271"/>
          <w:jc w:val="center"/>
        </w:trPr>
        <w:tc>
          <w:tcPr>
            <w:tcW w:w="701" w:type="dxa"/>
            <w:gridSpan w:val="3"/>
          </w:tcPr>
          <w:p w:rsidR="003055E9" w:rsidRPr="008A48A1" w:rsidRDefault="002000C8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23</w:t>
            </w:r>
            <w:r w:rsidR="003055E9" w:rsidRPr="008A48A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12.00-13.00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:rsidR="00BC35BA" w:rsidRDefault="00BC35BA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Семейный костюмированный парад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«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Карнавальчик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  <w:tc>
          <w:tcPr>
            <w:tcW w:w="3119" w:type="dxa"/>
            <w:gridSpan w:val="2"/>
            <w:vMerge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017" w:type="dxa"/>
            <w:vMerge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3055E9" w:rsidRPr="008A48A1" w:rsidTr="00BC35BA">
        <w:tblPrEx>
          <w:tblLook w:val="0080"/>
        </w:tblPrEx>
        <w:trPr>
          <w:trHeight w:val="271"/>
          <w:jc w:val="center"/>
        </w:trPr>
        <w:tc>
          <w:tcPr>
            <w:tcW w:w="701" w:type="dxa"/>
            <w:gridSpan w:val="3"/>
          </w:tcPr>
          <w:p w:rsidR="003055E9" w:rsidRPr="008A48A1" w:rsidRDefault="002000C8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24</w:t>
            </w:r>
            <w:r w:rsidR="003055E9" w:rsidRPr="008A48A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13.00-15.00</w:t>
            </w:r>
          </w:p>
        </w:tc>
        <w:tc>
          <w:tcPr>
            <w:tcW w:w="2453" w:type="dxa"/>
            <w:vAlign w:val="center"/>
          </w:tcPr>
          <w:p w:rsidR="005C0D0E" w:rsidRPr="008A48A1" w:rsidRDefault="003055E9" w:rsidP="005C0D0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Игра «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Мозгобойня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br/>
            </w:r>
            <w:r w:rsidRPr="008A48A1">
              <w:rPr>
                <w:rFonts w:ascii="Liberation Serif" w:hAnsi="Liberation Serif"/>
                <w:sz w:val="26"/>
                <w:szCs w:val="26"/>
                <w:lang w:val="en-US"/>
              </w:rPr>
              <w:t>o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pen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-</w:t>
            </w:r>
            <w:r w:rsidRPr="008A48A1">
              <w:rPr>
                <w:rFonts w:ascii="Liberation Serif" w:hAnsi="Liberation Serif"/>
                <w:sz w:val="26"/>
                <w:szCs w:val="26"/>
                <w:lang w:val="en-US"/>
              </w:rPr>
              <w:t>a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ir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  <w:tc>
          <w:tcPr>
            <w:tcW w:w="3119" w:type="dxa"/>
            <w:gridSpan w:val="2"/>
            <w:vMerge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017" w:type="dxa"/>
            <w:vMerge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2000C8" w:rsidRPr="008A48A1" w:rsidTr="002000C8">
        <w:tblPrEx>
          <w:tblLook w:val="0080"/>
        </w:tblPrEx>
        <w:trPr>
          <w:trHeight w:val="271"/>
          <w:jc w:val="center"/>
        </w:trPr>
        <w:tc>
          <w:tcPr>
            <w:tcW w:w="701" w:type="dxa"/>
            <w:gridSpan w:val="3"/>
          </w:tcPr>
          <w:p w:rsidR="002000C8" w:rsidRDefault="002000C8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701" w:type="dxa"/>
            <w:gridSpan w:val="2"/>
          </w:tcPr>
          <w:p w:rsidR="002000C8" w:rsidRPr="008A48A1" w:rsidRDefault="002000C8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453" w:type="dxa"/>
          </w:tcPr>
          <w:p w:rsidR="002000C8" w:rsidRPr="008A48A1" w:rsidRDefault="002000C8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3119" w:type="dxa"/>
            <w:gridSpan w:val="2"/>
          </w:tcPr>
          <w:p w:rsidR="002000C8" w:rsidRPr="008A48A1" w:rsidRDefault="002000C8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2017" w:type="dxa"/>
          </w:tcPr>
          <w:p w:rsidR="002000C8" w:rsidRPr="008A48A1" w:rsidRDefault="002000C8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</w:tr>
      <w:tr w:rsidR="003055E9" w:rsidRPr="008A48A1" w:rsidTr="002000C8">
        <w:tblPrEx>
          <w:tblLook w:val="0080"/>
        </w:tblPrEx>
        <w:trPr>
          <w:trHeight w:val="271"/>
          <w:jc w:val="center"/>
        </w:trPr>
        <w:tc>
          <w:tcPr>
            <w:tcW w:w="701" w:type="dxa"/>
            <w:gridSpan w:val="3"/>
          </w:tcPr>
          <w:p w:rsidR="003055E9" w:rsidRPr="008A48A1" w:rsidRDefault="002000C8" w:rsidP="00F830E7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25</w:t>
            </w:r>
            <w:r w:rsidR="003055E9" w:rsidRPr="008A48A1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15.00-18.00</w:t>
            </w:r>
          </w:p>
        </w:tc>
        <w:tc>
          <w:tcPr>
            <w:tcW w:w="2453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>Спортивный праздник</w:t>
            </w:r>
          </w:p>
        </w:tc>
        <w:tc>
          <w:tcPr>
            <w:tcW w:w="3119" w:type="dxa"/>
            <w:gridSpan w:val="2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Лыжно-лодочная база «Металлист» </w:t>
            </w:r>
          </w:p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(границы улиц: бульвар Парижской Коммуны, </w:t>
            </w:r>
            <w:proofErr w:type="gramStart"/>
            <w:r w:rsidRPr="008A48A1">
              <w:rPr>
                <w:rFonts w:ascii="Liberation Serif" w:hAnsi="Liberation Serif"/>
                <w:sz w:val="26"/>
                <w:szCs w:val="26"/>
              </w:rPr>
              <w:t>Алюминиевая</w:t>
            </w:r>
            <w:proofErr w:type="gram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, Калинина) </w:t>
            </w:r>
          </w:p>
        </w:tc>
        <w:tc>
          <w:tcPr>
            <w:tcW w:w="2017" w:type="dxa"/>
          </w:tcPr>
          <w:p w:rsidR="003055E9" w:rsidRPr="008A48A1" w:rsidRDefault="003055E9" w:rsidP="00F830E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Гиматов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 П.Г.</w:t>
            </w:r>
          </w:p>
        </w:tc>
      </w:tr>
    </w:tbl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3055E9" w:rsidRPr="00E12373" w:rsidRDefault="003055E9" w:rsidP="00C57301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C57301">
        <w:rPr>
          <w:rFonts w:ascii="Liberation Serif" w:hAnsi="Liberation Serif"/>
          <w:sz w:val="28"/>
          <w:szCs w:val="28"/>
        </w:rPr>
        <w:t xml:space="preserve"> к постановлению Администрации </w:t>
      </w:r>
      <w:r w:rsidRPr="00E12373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3055E9" w:rsidRPr="00E12373" w:rsidRDefault="003055E9" w:rsidP="003055E9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от </w:t>
      </w:r>
      <w:r w:rsidR="00B01C37">
        <w:rPr>
          <w:rFonts w:ascii="Liberation Serif" w:hAnsi="Liberation Serif"/>
          <w:sz w:val="28"/>
          <w:szCs w:val="28"/>
        </w:rPr>
        <w:t>05.07.2021</w:t>
      </w:r>
      <w:r w:rsidRPr="00E12373">
        <w:rPr>
          <w:rFonts w:ascii="Liberation Serif" w:hAnsi="Liberation Serif"/>
          <w:sz w:val="28"/>
          <w:szCs w:val="28"/>
        </w:rPr>
        <w:t xml:space="preserve"> № </w:t>
      </w:r>
      <w:r w:rsidR="00B01C37">
        <w:rPr>
          <w:rFonts w:ascii="Liberation Serif" w:hAnsi="Liberation Serif"/>
          <w:sz w:val="28"/>
          <w:szCs w:val="28"/>
        </w:rPr>
        <w:t>559</w:t>
      </w:r>
      <w:bookmarkStart w:id="0" w:name="_GoBack"/>
      <w:bookmarkEnd w:id="0"/>
    </w:p>
    <w:p w:rsidR="003055E9" w:rsidRPr="00E12373" w:rsidRDefault="003055E9" w:rsidP="003055E9">
      <w:pPr>
        <w:rPr>
          <w:rFonts w:ascii="Liberation Serif" w:hAnsi="Liberation Serif"/>
          <w:sz w:val="28"/>
          <w:szCs w:val="28"/>
        </w:rPr>
      </w:pPr>
    </w:p>
    <w:p w:rsidR="003055E9" w:rsidRPr="00E12373" w:rsidRDefault="003055E9" w:rsidP="003055E9">
      <w:pPr>
        <w:tabs>
          <w:tab w:val="left" w:pos="4262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3055E9" w:rsidRPr="00E12373" w:rsidRDefault="003055E9" w:rsidP="003055E9">
      <w:pPr>
        <w:tabs>
          <w:tab w:val="left" w:pos="4262"/>
        </w:tabs>
        <w:jc w:val="center"/>
        <w:rPr>
          <w:rFonts w:ascii="Liberation Serif" w:hAnsi="Liberation Serif"/>
          <w:b/>
          <w:sz w:val="28"/>
          <w:szCs w:val="28"/>
        </w:rPr>
      </w:pPr>
      <w:r w:rsidRPr="00E12373">
        <w:rPr>
          <w:rFonts w:ascii="Liberation Serif" w:hAnsi="Liberation Serif"/>
          <w:b/>
          <w:sz w:val="28"/>
          <w:szCs w:val="28"/>
        </w:rPr>
        <w:t>СХЕМА</w:t>
      </w:r>
      <w:r w:rsidRPr="00E12373">
        <w:rPr>
          <w:rFonts w:ascii="Liberation Serif" w:hAnsi="Liberation Serif"/>
          <w:b/>
          <w:sz w:val="28"/>
          <w:szCs w:val="28"/>
        </w:rPr>
        <w:br/>
        <w:t xml:space="preserve">временного прекращения движения автотранспорта на период проведения </w:t>
      </w:r>
      <w:r w:rsidRPr="00E12373">
        <w:rPr>
          <w:rFonts w:ascii="Liberation Serif" w:hAnsi="Liberation Serif"/>
          <w:b/>
          <w:sz w:val="28"/>
          <w:szCs w:val="28"/>
        </w:rPr>
        <w:br/>
        <w:t>городских массовых мероприятий, посвященных празднованию</w:t>
      </w:r>
    </w:p>
    <w:p w:rsidR="003055E9" w:rsidRPr="00E12373" w:rsidRDefault="003055E9" w:rsidP="003055E9">
      <w:pPr>
        <w:jc w:val="center"/>
        <w:rPr>
          <w:rFonts w:ascii="Liberation Serif" w:hAnsi="Liberation Serif"/>
          <w:b/>
          <w:sz w:val="28"/>
          <w:szCs w:val="28"/>
        </w:rPr>
      </w:pPr>
      <w:r w:rsidRPr="00E12373">
        <w:rPr>
          <w:rFonts w:ascii="Liberation Serif" w:hAnsi="Liberation Serif"/>
          <w:b/>
          <w:sz w:val="28"/>
          <w:szCs w:val="28"/>
        </w:rPr>
        <w:t>Дня города и Дня металлурга в 2021 году</w:t>
      </w:r>
    </w:p>
    <w:p w:rsidR="003055E9" w:rsidRDefault="003055E9" w:rsidP="003055E9">
      <w:pPr>
        <w:rPr>
          <w:rFonts w:ascii="Liberation Serif" w:hAnsi="Liberation Serif"/>
          <w:sz w:val="28"/>
          <w:szCs w:val="28"/>
        </w:rPr>
      </w:pPr>
    </w:p>
    <w:p w:rsidR="00C57301" w:rsidRPr="00E12373" w:rsidRDefault="00C57301" w:rsidP="003055E9">
      <w:pPr>
        <w:rPr>
          <w:rFonts w:ascii="Liberation Serif" w:hAnsi="Liberation Serif"/>
          <w:sz w:val="28"/>
          <w:szCs w:val="28"/>
        </w:rPr>
      </w:pPr>
    </w:p>
    <w:p w:rsidR="003055E9" w:rsidRPr="00E12373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1) 10 июля 2021 года (Фестиваль колокольных звонов «Каменск-Уральский – колокольная столица», фестиваль уличного кино) с 16.00 часов до 24.00 часовпо улице Ленина на участке от проспекта Победы до перекрестка </w:t>
      </w:r>
      <w:r w:rsidR="002313CA">
        <w:rPr>
          <w:rFonts w:ascii="Liberation Serif" w:hAnsi="Liberation Serif"/>
          <w:sz w:val="28"/>
          <w:szCs w:val="28"/>
        </w:rPr>
        <w:br/>
      </w:r>
      <w:r w:rsidRPr="00E12373">
        <w:rPr>
          <w:rFonts w:ascii="Liberation Serif" w:hAnsi="Liberation Serif"/>
          <w:sz w:val="28"/>
          <w:szCs w:val="28"/>
        </w:rPr>
        <w:t xml:space="preserve">с круговым движением у здания Администрации </w:t>
      </w:r>
      <w:r w:rsidR="00BC35BA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8023CF">
        <w:rPr>
          <w:rFonts w:ascii="Liberation Serif" w:hAnsi="Liberation Serif"/>
          <w:sz w:val="28"/>
          <w:szCs w:val="28"/>
        </w:rPr>
        <w:t>округа</w:t>
      </w:r>
      <w:r w:rsidRPr="00E12373">
        <w:rPr>
          <w:rFonts w:ascii="Liberation Serif" w:hAnsi="Liberation Serif"/>
          <w:sz w:val="28"/>
          <w:szCs w:val="28"/>
        </w:rPr>
        <w:t xml:space="preserve">, </w:t>
      </w:r>
      <w:r w:rsidR="00BC35BA">
        <w:rPr>
          <w:rFonts w:ascii="Liberation Serif" w:hAnsi="Liberation Serif"/>
          <w:sz w:val="28"/>
          <w:szCs w:val="28"/>
        </w:rPr>
        <w:t xml:space="preserve">по проспекту Победы на участке </w:t>
      </w:r>
      <w:r w:rsidRPr="00E12373">
        <w:rPr>
          <w:rFonts w:ascii="Liberation Serif" w:hAnsi="Liberation Serif"/>
          <w:sz w:val="28"/>
          <w:szCs w:val="28"/>
        </w:rPr>
        <w:t>от улицы Ленина до улицы Кадочникова;</w:t>
      </w:r>
    </w:p>
    <w:p w:rsidR="003055E9" w:rsidRPr="00E12373" w:rsidRDefault="003055E9" w:rsidP="00BC35BA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2) с 07.00 часов 15 июля 2021 года (на период монтажа и демонтажа сцен, проведения мероприятий) до 23.00 часов 18 июля 2021 года проезд вдоль здания Администрации </w:t>
      </w:r>
      <w:r w:rsidR="00BC35B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12373">
        <w:rPr>
          <w:rFonts w:ascii="Liberation Serif" w:hAnsi="Liberation Serif"/>
          <w:sz w:val="28"/>
          <w:szCs w:val="28"/>
        </w:rPr>
        <w:t xml:space="preserve"> по адресу</w:t>
      </w:r>
      <w:r w:rsidR="00BC35BA" w:rsidRPr="00BC35BA">
        <w:rPr>
          <w:rFonts w:ascii="Liberation Serif" w:hAnsi="Liberation Serif"/>
          <w:sz w:val="28"/>
          <w:szCs w:val="28"/>
        </w:rPr>
        <w:t>:</w:t>
      </w:r>
      <w:r w:rsidR="00BC35BA">
        <w:rPr>
          <w:rFonts w:ascii="Liberation Serif" w:hAnsi="Liberation Serif"/>
          <w:sz w:val="28"/>
          <w:szCs w:val="28"/>
        </w:rPr>
        <w:t xml:space="preserve"> улица</w:t>
      </w:r>
      <w:r w:rsidR="005C0D0E">
        <w:rPr>
          <w:rFonts w:ascii="Liberation Serif" w:hAnsi="Liberation Serif"/>
          <w:sz w:val="28"/>
          <w:szCs w:val="28"/>
        </w:rPr>
        <w:t xml:space="preserve"> </w:t>
      </w:r>
      <w:r w:rsidRPr="00E12373">
        <w:rPr>
          <w:rFonts w:ascii="Liberation Serif" w:hAnsi="Liberation Serif"/>
          <w:sz w:val="28"/>
          <w:szCs w:val="28"/>
        </w:rPr>
        <w:t>Тевосяна, 1;</w:t>
      </w:r>
    </w:p>
    <w:p w:rsidR="003055E9" w:rsidRPr="00E12373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3) 16 июля 2021 года (концертное шоу, посвященное Дню металлурга) </w:t>
      </w:r>
      <w:r w:rsidR="00BC35BA">
        <w:rPr>
          <w:rFonts w:ascii="Liberation Serif" w:hAnsi="Liberation Serif"/>
          <w:sz w:val="28"/>
          <w:szCs w:val="28"/>
        </w:rPr>
        <w:br/>
      </w:r>
      <w:r w:rsidRPr="00E12373">
        <w:rPr>
          <w:rFonts w:ascii="Liberation Serif" w:hAnsi="Liberation Serif"/>
          <w:sz w:val="28"/>
          <w:szCs w:val="28"/>
        </w:rPr>
        <w:t xml:space="preserve">с 19.00 часов до 24.00 часов по улице Кадочникова на участке от улицы Рябова до улицы Ленина, по улице Ленина на участке от улицы Парковой до улицы </w:t>
      </w:r>
      <w:proofErr w:type="spellStart"/>
      <w:r w:rsidRPr="00E12373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E12373">
        <w:rPr>
          <w:rFonts w:ascii="Liberation Serif" w:hAnsi="Liberation Serif"/>
          <w:sz w:val="28"/>
          <w:szCs w:val="28"/>
        </w:rPr>
        <w:t>, по проспекту Победы на участке от улицы Мусоргского до улицы Кадочникова;</w:t>
      </w:r>
    </w:p>
    <w:p w:rsidR="003055E9" w:rsidRPr="00E12373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12373">
        <w:rPr>
          <w:rFonts w:ascii="Liberation Serif" w:hAnsi="Liberation Serif"/>
          <w:sz w:val="28"/>
          <w:szCs w:val="28"/>
        </w:rPr>
        <w:t xml:space="preserve">4) </w:t>
      </w:r>
      <w:r w:rsidR="000D6E04" w:rsidRPr="00CB5CF4">
        <w:rPr>
          <w:rFonts w:ascii="Liberation Serif" w:hAnsi="Liberation Serif"/>
          <w:sz w:val="28"/>
          <w:szCs w:val="28"/>
        </w:rPr>
        <w:t xml:space="preserve">17 июля 2021 года (комплекс мероприятий на площади Ленинского комсомола) с </w:t>
      </w:r>
      <w:r w:rsidR="0054289A" w:rsidRPr="00CB5CF4">
        <w:rPr>
          <w:rFonts w:ascii="Liberation Serif" w:hAnsi="Liberation Serif"/>
          <w:sz w:val="28"/>
          <w:szCs w:val="28"/>
        </w:rPr>
        <w:t>20</w:t>
      </w:r>
      <w:r w:rsidR="000D6E04" w:rsidRPr="00CB5CF4">
        <w:rPr>
          <w:rFonts w:ascii="Liberation Serif" w:hAnsi="Liberation Serif"/>
          <w:sz w:val="28"/>
          <w:szCs w:val="28"/>
        </w:rPr>
        <w:t>.</w:t>
      </w:r>
      <w:r w:rsidR="0054289A" w:rsidRPr="00CB5CF4">
        <w:rPr>
          <w:rFonts w:ascii="Liberation Serif" w:hAnsi="Liberation Serif"/>
          <w:sz w:val="28"/>
          <w:szCs w:val="28"/>
        </w:rPr>
        <w:t>0</w:t>
      </w:r>
      <w:r w:rsidR="000D6E04" w:rsidRPr="00CB5CF4">
        <w:rPr>
          <w:rFonts w:ascii="Liberation Serif" w:hAnsi="Liberation Serif"/>
          <w:sz w:val="28"/>
          <w:szCs w:val="28"/>
        </w:rPr>
        <w:t xml:space="preserve">0 часов до 23.30 часов по улице Ленина на участке </w:t>
      </w:r>
      <w:r w:rsidR="002313CA">
        <w:rPr>
          <w:rFonts w:ascii="Liberation Serif" w:hAnsi="Liberation Serif"/>
          <w:sz w:val="28"/>
          <w:szCs w:val="28"/>
        </w:rPr>
        <w:br/>
      </w:r>
      <w:r w:rsidR="000D6E04" w:rsidRPr="00CB5CF4">
        <w:rPr>
          <w:rFonts w:ascii="Liberation Serif" w:hAnsi="Liberation Serif"/>
          <w:sz w:val="28"/>
          <w:szCs w:val="28"/>
        </w:rPr>
        <w:t xml:space="preserve">от </w:t>
      </w:r>
      <w:r w:rsidR="0054289A" w:rsidRPr="00CB5CF4">
        <w:rPr>
          <w:rFonts w:ascii="Liberation Serif" w:hAnsi="Liberation Serif"/>
          <w:sz w:val="28"/>
          <w:szCs w:val="28"/>
        </w:rPr>
        <w:t>ул. Титова</w:t>
      </w:r>
      <w:r w:rsidR="000D6E04" w:rsidRPr="00CB5CF4">
        <w:rPr>
          <w:rFonts w:ascii="Liberation Serif" w:hAnsi="Liberation Serif"/>
          <w:sz w:val="28"/>
          <w:szCs w:val="28"/>
        </w:rPr>
        <w:t xml:space="preserve"> до перекрестка с круговым движением у здания Администрации </w:t>
      </w:r>
      <w:r w:rsidR="00BC35B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D6E04" w:rsidRPr="00CB5CF4">
        <w:rPr>
          <w:rFonts w:ascii="Liberation Serif" w:hAnsi="Liberation Serif"/>
          <w:sz w:val="28"/>
          <w:szCs w:val="28"/>
        </w:rPr>
        <w:t>, проезд вдоль здания магазина «Россия» по адресу</w:t>
      </w:r>
      <w:r w:rsidR="00BC35BA" w:rsidRPr="00BC35BA">
        <w:rPr>
          <w:rFonts w:ascii="Liberation Serif" w:hAnsi="Liberation Serif"/>
          <w:sz w:val="28"/>
          <w:szCs w:val="28"/>
        </w:rPr>
        <w:t>:</w:t>
      </w:r>
      <w:r w:rsidR="00BC35BA">
        <w:rPr>
          <w:rFonts w:ascii="Liberation Serif" w:hAnsi="Liberation Serif"/>
          <w:sz w:val="28"/>
          <w:szCs w:val="28"/>
        </w:rPr>
        <w:t xml:space="preserve"> проспект </w:t>
      </w:r>
      <w:r w:rsidR="000D6E04" w:rsidRPr="00CB5CF4">
        <w:rPr>
          <w:rFonts w:ascii="Liberation Serif" w:hAnsi="Liberation Serif"/>
          <w:sz w:val="28"/>
          <w:szCs w:val="28"/>
        </w:rPr>
        <w:t>По</w:t>
      </w:r>
      <w:r w:rsidR="0054289A" w:rsidRPr="00CB5CF4">
        <w:rPr>
          <w:rFonts w:ascii="Liberation Serif" w:hAnsi="Liberation Serif"/>
          <w:sz w:val="28"/>
          <w:szCs w:val="28"/>
        </w:rPr>
        <w:t>беды, 1,</w:t>
      </w:r>
      <w:r w:rsidR="000D6E04" w:rsidRPr="00CB5CF4">
        <w:rPr>
          <w:rFonts w:ascii="Liberation Serif" w:hAnsi="Liberation Serif"/>
          <w:sz w:val="28"/>
          <w:szCs w:val="28"/>
        </w:rPr>
        <w:t xml:space="preserve"> по проспекту Победы на участке </w:t>
      </w:r>
      <w:r w:rsidR="002313CA">
        <w:rPr>
          <w:rFonts w:ascii="Liberation Serif" w:hAnsi="Liberation Serif"/>
          <w:sz w:val="28"/>
          <w:szCs w:val="28"/>
        </w:rPr>
        <w:br/>
      </w:r>
      <w:r w:rsidR="000D6E04" w:rsidRPr="00CB5CF4">
        <w:rPr>
          <w:rFonts w:ascii="Liberation Serif" w:hAnsi="Liberation Serif"/>
          <w:sz w:val="28"/>
          <w:szCs w:val="28"/>
        </w:rPr>
        <w:t xml:space="preserve">от улицы </w:t>
      </w:r>
      <w:r w:rsidR="0054289A" w:rsidRPr="00CB5CF4">
        <w:rPr>
          <w:rFonts w:ascii="Liberation Serif" w:hAnsi="Liberation Serif"/>
          <w:sz w:val="28"/>
          <w:szCs w:val="28"/>
        </w:rPr>
        <w:t>Сибирской</w:t>
      </w:r>
      <w:r w:rsidR="000D6E04" w:rsidRPr="00CB5CF4">
        <w:rPr>
          <w:rFonts w:ascii="Liberation Serif" w:hAnsi="Liberation Serif"/>
          <w:sz w:val="28"/>
          <w:szCs w:val="28"/>
        </w:rPr>
        <w:t xml:space="preserve"> до улицы Кадочникова</w:t>
      </w:r>
      <w:r w:rsidRPr="00CB5CF4">
        <w:rPr>
          <w:rFonts w:ascii="Liberation Serif" w:hAnsi="Liberation Serif"/>
          <w:sz w:val="28"/>
          <w:szCs w:val="28"/>
        </w:rPr>
        <w:t>.</w:t>
      </w:r>
      <w:proofErr w:type="gramEnd"/>
    </w:p>
    <w:p w:rsidR="003055E9" w:rsidRPr="00E12373" w:rsidRDefault="003055E9" w:rsidP="003055E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FA0" w:rsidRDefault="000C2FA0" w:rsidP="00352CE2">
      <w:r>
        <w:separator/>
      </w:r>
    </w:p>
  </w:endnote>
  <w:endnote w:type="continuationSeparator" w:id="1">
    <w:p w:rsidR="000C2FA0" w:rsidRDefault="000C2FA0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FA0" w:rsidRDefault="000C2FA0" w:rsidP="00352CE2">
      <w:r>
        <w:separator/>
      </w:r>
    </w:p>
  </w:footnote>
  <w:footnote w:type="continuationSeparator" w:id="1">
    <w:p w:rsidR="000C2FA0" w:rsidRDefault="000C2FA0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A67D51" w:rsidRDefault="006F0CEB">
        <w:pPr>
          <w:pStyle w:val="a7"/>
          <w:jc w:val="center"/>
        </w:pPr>
        <w:r>
          <w:fldChar w:fldCharType="begin"/>
        </w:r>
        <w:r w:rsidR="00A67D51">
          <w:instrText>PAGE   \* MERGEFORMAT</w:instrText>
        </w:r>
        <w:r>
          <w:fldChar w:fldCharType="separate"/>
        </w:r>
        <w:r w:rsidR="005C0D0E">
          <w:rPr>
            <w:noProof/>
          </w:rPr>
          <w:t>8</w:t>
        </w:r>
        <w:r>
          <w:fldChar w:fldCharType="end"/>
        </w:r>
      </w:p>
    </w:sdtContent>
  </w:sdt>
  <w:p w:rsidR="00352CE2" w:rsidRDefault="00352CE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A4296"/>
    <w:rsid w:val="000C2FA0"/>
    <w:rsid w:val="000C38D4"/>
    <w:rsid w:val="000D6E04"/>
    <w:rsid w:val="00133698"/>
    <w:rsid w:val="00141EFC"/>
    <w:rsid w:val="002000C8"/>
    <w:rsid w:val="002313CA"/>
    <w:rsid w:val="0023226A"/>
    <w:rsid w:val="00301773"/>
    <w:rsid w:val="003055E9"/>
    <w:rsid w:val="00311136"/>
    <w:rsid w:val="00352B7E"/>
    <w:rsid w:val="00352CE2"/>
    <w:rsid w:val="00372865"/>
    <w:rsid w:val="00374C89"/>
    <w:rsid w:val="003D2812"/>
    <w:rsid w:val="003F6459"/>
    <w:rsid w:val="00427CA3"/>
    <w:rsid w:val="00463E70"/>
    <w:rsid w:val="004B0D4D"/>
    <w:rsid w:val="004C3D72"/>
    <w:rsid w:val="004F4246"/>
    <w:rsid w:val="00536788"/>
    <w:rsid w:val="0054289A"/>
    <w:rsid w:val="00593BB6"/>
    <w:rsid w:val="005C0D0E"/>
    <w:rsid w:val="006C6C5E"/>
    <w:rsid w:val="006F0CEB"/>
    <w:rsid w:val="00702165"/>
    <w:rsid w:val="00720985"/>
    <w:rsid w:val="008023CF"/>
    <w:rsid w:val="00820CD1"/>
    <w:rsid w:val="00851EDF"/>
    <w:rsid w:val="00871148"/>
    <w:rsid w:val="00896CBC"/>
    <w:rsid w:val="008A48A1"/>
    <w:rsid w:val="008C0E41"/>
    <w:rsid w:val="00900351"/>
    <w:rsid w:val="00956960"/>
    <w:rsid w:val="009654F7"/>
    <w:rsid w:val="00975A1C"/>
    <w:rsid w:val="00A1076A"/>
    <w:rsid w:val="00A167B1"/>
    <w:rsid w:val="00A26589"/>
    <w:rsid w:val="00A67D51"/>
    <w:rsid w:val="00A86A20"/>
    <w:rsid w:val="00B01C37"/>
    <w:rsid w:val="00B06DCC"/>
    <w:rsid w:val="00B8634F"/>
    <w:rsid w:val="00B95DBC"/>
    <w:rsid w:val="00BA61F3"/>
    <w:rsid w:val="00BA7870"/>
    <w:rsid w:val="00BC35BA"/>
    <w:rsid w:val="00BC77AC"/>
    <w:rsid w:val="00BF6E52"/>
    <w:rsid w:val="00C55198"/>
    <w:rsid w:val="00C57301"/>
    <w:rsid w:val="00C8290F"/>
    <w:rsid w:val="00C87679"/>
    <w:rsid w:val="00CA14D7"/>
    <w:rsid w:val="00CB5CF4"/>
    <w:rsid w:val="00CC2D68"/>
    <w:rsid w:val="00CF7251"/>
    <w:rsid w:val="00D349DE"/>
    <w:rsid w:val="00D46873"/>
    <w:rsid w:val="00D921D5"/>
    <w:rsid w:val="00DE4BE7"/>
    <w:rsid w:val="00E12373"/>
    <w:rsid w:val="00EB6BC8"/>
    <w:rsid w:val="00EE4587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B9BBD-ED6A-4014-A08D-0A374390C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141</TotalTime>
  <Pages>8</Pages>
  <Words>1489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11</cp:revision>
  <cp:lastPrinted>2021-07-05T05:45:00Z</cp:lastPrinted>
  <dcterms:created xsi:type="dcterms:W3CDTF">2021-06-29T08:47:00Z</dcterms:created>
  <dcterms:modified xsi:type="dcterms:W3CDTF">2021-07-05T08:51:00Z</dcterms:modified>
</cp:coreProperties>
</file>