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EFF" w:rsidRPr="002B13F3" w:rsidRDefault="00AE2848" w:rsidP="00EB088A">
      <w:pPr>
        <w:pStyle w:val="1"/>
        <w:ind w:left="5387"/>
        <w:rPr>
          <w:rFonts w:ascii="Liberation Serif" w:hAnsi="Liberation Serif"/>
          <w:b w:val="0"/>
          <w:bCs/>
          <w:iCs w:val="0"/>
        </w:rPr>
      </w:pPr>
      <w:r w:rsidRPr="00AE2848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9pt;z-index:2516582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35D9" w:rsidRDefault="00AE2848" w:rsidP="0088452B">
                  <w:r w:rsidRPr="00AE2848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.5pt;height:54.75pt;visibility:visible">
                        <v:imagedata r:id="rId6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D71EFF" w:rsidRPr="002B13F3" w:rsidRDefault="00D71EFF" w:rsidP="00EB088A">
      <w:pPr>
        <w:pStyle w:val="1"/>
        <w:ind w:left="5387"/>
        <w:rPr>
          <w:rFonts w:ascii="Liberation Serif" w:hAnsi="Liberation Serif"/>
          <w:bCs/>
          <w:iCs w:val="0"/>
          <w:sz w:val="24"/>
        </w:rPr>
      </w:pPr>
    </w:p>
    <w:p w:rsidR="00D71EFF" w:rsidRPr="002B13F3" w:rsidRDefault="00D71EFF" w:rsidP="00EB088A">
      <w:pPr>
        <w:jc w:val="center"/>
        <w:rPr>
          <w:rFonts w:ascii="Liberation Serif" w:hAnsi="Liberation Serif"/>
          <w:b/>
          <w:sz w:val="28"/>
        </w:rPr>
      </w:pPr>
    </w:p>
    <w:p w:rsidR="00D71EFF" w:rsidRPr="002B13F3" w:rsidRDefault="00D71EFF" w:rsidP="00EB088A">
      <w:pPr>
        <w:jc w:val="center"/>
        <w:rPr>
          <w:rFonts w:ascii="Liberation Serif" w:hAnsi="Liberation Serif"/>
          <w:b/>
          <w:sz w:val="24"/>
        </w:rPr>
      </w:pPr>
    </w:p>
    <w:p w:rsidR="00D71EFF" w:rsidRPr="002B13F3" w:rsidRDefault="00D71EFF" w:rsidP="00EB088A">
      <w:pPr>
        <w:jc w:val="center"/>
        <w:rPr>
          <w:rFonts w:ascii="Liberation Serif" w:hAnsi="Liberation Serif"/>
          <w:b/>
          <w:sz w:val="24"/>
        </w:rPr>
      </w:pPr>
    </w:p>
    <w:p w:rsidR="00D71EFF" w:rsidRPr="002B13F3" w:rsidRDefault="00D71EFF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2B13F3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D71EFF" w:rsidRPr="002B13F3" w:rsidRDefault="00D71EFF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2B13F3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D71EFF" w:rsidRPr="002B13F3" w:rsidRDefault="00D71EFF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2B13F3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2B13F3">
        <w:rPr>
          <w:rFonts w:ascii="Liberation Serif" w:hAnsi="Liberation Serif"/>
          <w:b/>
          <w:sz w:val="28"/>
          <w:szCs w:val="28"/>
        </w:rPr>
        <w:t xml:space="preserve"> СОЗЫВ</w:t>
      </w:r>
      <w:r w:rsidRPr="002B13F3">
        <w:rPr>
          <w:rFonts w:ascii="Liberation Serif" w:hAnsi="Liberation Serif"/>
          <w:b/>
          <w:sz w:val="28"/>
          <w:szCs w:val="28"/>
        </w:rPr>
        <w:br/>
      </w:r>
      <w:r w:rsidRPr="002B13F3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D71EFF" w:rsidRPr="002B13F3" w:rsidRDefault="00AE2848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AE2848">
        <w:rPr>
          <w:rFonts w:ascii="Liberation Serif" w:hAnsi="Liberation Serif"/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B13F3" w:rsidRPr="002B13F3">
        <w:rPr>
          <w:rFonts w:ascii="Liberation Serif" w:hAnsi="Liberation Serif"/>
          <w:sz w:val="28"/>
          <w:szCs w:val="28"/>
        </w:rPr>
        <w:t xml:space="preserve">от </w:t>
      </w:r>
      <w:r w:rsidR="00584CA1">
        <w:rPr>
          <w:rFonts w:ascii="Liberation Serif" w:hAnsi="Liberation Serif"/>
          <w:sz w:val="28"/>
          <w:szCs w:val="28"/>
        </w:rPr>
        <w:t>21.07.2021</w:t>
      </w:r>
      <w:r w:rsidR="00D71EFF" w:rsidRPr="002B13F3">
        <w:rPr>
          <w:rFonts w:ascii="Liberation Serif" w:hAnsi="Liberation Serif"/>
          <w:sz w:val="28"/>
          <w:szCs w:val="28"/>
        </w:rPr>
        <w:t xml:space="preserve"> № </w:t>
      </w:r>
      <w:r w:rsidR="00584CA1">
        <w:rPr>
          <w:rFonts w:ascii="Liberation Serif" w:hAnsi="Liberation Serif"/>
          <w:sz w:val="28"/>
          <w:szCs w:val="28"/>
        </w:rPr>
        <w:t>876</w:t>
      </w:r>
    </w:p>
    <w:p w:rsidR="00D71EFF" w:rsidRPr="002B13F3" w:rsidRDefault="00D71EFF" w:rsidP="00133698">
      <w:pPr>
        <w:rPr>
          <w:rFonts w:ascii="Liberation Serif" w:hAnsi="Liberation Serif"/>
          <w:sz w:val="28"/>
          <w:szCs w:val="28"/>
        </w:rPr>
      </w:pPr>
    </w:p>
    <w:p w:rsidR="00FF52F6" w:rsidRPr="002B13F3" w:rsidRDefault="00FF52F6" w:rsidP="00133698">
      <w:pPr>
        <w:rPr>
          <w:rFonts w:ascii="Liberation Serif" w:hAnsi="Liberation Serif"/>
          <w:sz w:val="28"/>
          <w:szCs w:val="28"/>
        </w:rPr>
      </w:pPr>
    </w:p>
    <w:p w:rsidR="00FF52F6" w:rsidRPr="002B13F3" w:rsidRDefault="00F9004A" w:rsidP="00D634DA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>
        <w:rPr>
          <w:rFonts w:ascii="Liberation Serif" w:hAnsi="Liberation Serif"/>
          <w:b/>
          <w:color w:val="000000"/>
          <w:sz w:val="28"/>
          <w:szCs w:val="28"/>
        </w:rPr>
        <w:t xml:space="preserve">О согласии </w:t>
      </w:r>
      <w:r w:rsidR="00D634DA" w:rsidRPr="002B13F3">
        <w:rPr>
          <w:rFonts w:ascii="Liberation Serif" w:hAnsi="Liberation Serif"/>
          <w:b/>
          <w:color w:val="000000"/>
          <w:sz w:val="28"/>
          <w:szCs w:val="28"/>
        </w:rPr>
        <w:t xml:space="preserve">на полную или частичную замену дотации </w:t>
      </w:r>
    </w:p>
    <w:p w:rsidR="00D634DA" w:rsidRPr="002B13F3" w:rsidRDefault="00D634DA" w:rsidP="00FF52F6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sz w:val="28"/>
          <w:szCs w:val="28"/>
        </w:rPr>
      </w:pPr>
      <w:r w:rsidRPr="002B13F3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на выравнивание бюджетной обеспеченности муниципальных районов (городских округов) дополнительным нормативом отчислений </w:t>
      </w:r>
      <w:r w:rsidR="00C23BF9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br/>
      </w:r>
      <w:r w:rsidRPr="002B13F3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от налога на доходы физических лиц в </w:t>
      </w:r>
      <w:r w:rsidRPr="002B13F3">
        <w:rPr>
          <w:rFonts w:ascii="Liberation Serif" w:hAnsi="Liberation Serif"/>
          <w:b/>
          <w:sz w:val="28"/>
          <w:szCs w:val="28"/>
          <w:shd w:val="clear" w:color="auto" w:fill="FFFFFF"/>
        </w:rPr>
        <w:t>бюджет Каменск-Уральского городского округа на  2022 год и плановый период 2023 и 2024 годов</w:t>
      </w:r>
    </w:p>
    <w:p w:rsidR="00D71EFF" w:rsidRPr="00F9004A" w:rsidRDefault="00D71EFF" w:rsidP="006F0630">
      <w:pPr>
        <w:pStyle w:val="ConsTitle"/>
        <w:widowControl/>
        <w:tabs>
          <w:tab w:val="left" w:pos="709"/>
        </w:tabs>
        <w:ind w:right="0"/>
        <w:jc w:val="center"/>
        <w:rPr>
          <w:rFonts w:ascii="Liberation Serif" w:hAnsi="Liberation Serif" w:cs="Liberation Serif"/>
          <w:b w:val="0"/>
          <w:color w:val="000000"/>
          <w:sz w:val="28"/>
          <w:szCs w:val="28"/>
        </w:rPr>
      </w:pPr>
    </w:p>
    <w:p w:rsidR="00D71EFF" w:rsidRPr="002B13F3" w:rsidRDefault="00D634DA" w:rsidP="00AC5BD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2B13F3">
        <w:rPr>
          <w:rFonts w:ascii="Liberation Serif" w:hAnsi="Liberation Serif"/>
          <w:sz w:val="28"/>
          <w:szCs w:val="28"/>
        </w:rPr>
        <w:t xml:space="preserve">В </w:t>
      </w:r>
      <w:r w:rsidRPr="002B13F3">
        <w:rPr>
          <w:rFonts w:ascii="Liberation Serif" w:hAnsi="Liberation Serif"/>
          <w:sz w:val="28"/>
        </w:rPr>
        <w:t xml:space="preserve">соответствии со </w:t>
      </w:r>
      <w:hyperlink r:id="rId7" w:history="1">
        <w:r w:rsidRPr="002B13F3">
          <w:rPr>
            <w:rFonts w:ascii="Liberation Serif" w:hAnsi="Liberation Serif"/>
            <w:sz w:val="28"/>
          </w:rPr>
          <w:t>статьей 138</w:t>
        </w:r>
      </w:hyperlink>
      <w:r w:rsidRPr="002B13F3">
        <w:rPr>
          <w:rFonts w:ascii="Liberation Serif" w:hAnsi="Liberation Serif"/>
          <w:sz w:val="28"/>
        </w:rPr>
        <w:t xml:space="preserve"> Бюджетного кодекса Российской Федерации, </w:t>
      </w:r>
      <w:hyperlink r:id="rId8" w:history="1">
        <w:r w:rsidRPr="002B13F3">
          <w:rPr>
            <w:rFonts w:ascii="Liberation Serif" w:hAnsi="Liberation Serif"/>
            <w:sz w:val="28"/>
          </w:rPr>
          <w:t>Законом</w:t>
        </w:r>
      </w:hyperlink>
      <w:r w:rsidRPr="002B13F3">
        <w:rPr>
          <w:rFonts w:ascii="Liberation Serif" w:hAnsi="Liberation Serif"/>
          <w:sz w:val="28"/>
        </w:rPr>
        <w:t xml:space="preserve"> Свердловской области от 15 июля 2005 года № 70-ОЗ </w:t>
      </w:r>
      <w:r w:rsidR="002B13F3" w:rsidRPr="002B13F3">
        <w:rPr>
          <w:rFonts w:ascii="Liberation Serif" w:hAnsi="Liberation Serif"/>
          <w:sz w:val="28"/>
        </w:rPr>
        <w:br/>
      </w:r>
      <w:r w:rsidRPr="002B13F3">
        <w:rPr>
          <w:rFonts w:ascii="Liberation Serif" w:hAnsi="Liberation Serif"/>
          <w:sz w:val="28"/>
        </w:rPr>
        <w:t xml:space="preserve">«Об отдельных межбюджетных трансфертах, предоставляемых из областного бюджета и местных бюджетов в Свердловской области», </w:t>
      </w:r>
      <w:hyperlink r:id="rId9" w:history="1">
        <w:r w:rsidRPr="002B13F3">
          <w:rPr>
            <w:rFonts w:ascii="Liberation Serif" w:hAnsi="Liberation Serif"/>
            <w:sz w:val="28"/>
          </w:rPr>
          <w:t>постановлением</w:t>
        </w:r>
      </w:hyperlink>
      <w:r w:rsidRPr="002B13F3">
        <w:rPr>
          <w:rFonts w:ascii="Liberation Serif" w:hAnsi="Liberation Serif"/>
          <w:sz w:val="28"/>
        </w:rPr>
        <w:t xml:space="preserve"> Правительства Свердловской области от 13.08.2014 № 696-ПП </w:t>
      </w:r>
      <w:r w:rsidR="002B13F3" w:rsidRPr="002B13F3">
        <w:rPr>
          <w:rFonts w:ascii="Liberation Serif" w:hAnsi="Liberation Serif"/>
          <w:sz w:val="28"/>
        </w:rPr>
        <w:br/>
      </w:r>
      <w:r w:rsidRPr="002B13F3">
        <w:rPr>
          <w:rFonts w:ascii="Liberation Serif" w:hAnsi="Liberation Serif"/>
          <w:sz w:val="28"/>
        </w:rPr>
        <w:t>«Об утверждении Порядка согласования с представительными органами муниципальных районов и городских округов, расположенных на территории Свердловской области, полной или частичной замены</w:t>
      </w:r>
      <w:proofErr w:type="gramEnd"/>
      <w:r w:rsidRPr="002B13F3">
        <w:rPr>
          <w:rFonts w:ascii="Liberation Serif" w:hAnsi="Liberation Serif"/>
          <w:sz w:val="28"/>
        </w:rPr>
        <w:t xml:space="preserve"> дотаций на выравнивание бюджетной обеспеченности муниципальных районов (городских округов) дополнительными нормативами отчислений в бюджеты муниципальных районов (городских округов) от налога на доходы физических лиц на очередной финансовый год и плановый период»</w:t>
      </w:r>
      <w:r w:rsidR="00D71EFF" w:rsidRPr="002B13F3">
        <w:rPr>
          <w:rFonts w:ascii="Liberation Serif" w:hAnsi="Liberation Serif" w:cs="Liberation Serif"/>
          <w:sz w:val="28"/>
          <w:szCs w:val="28"/>
        </w:rPr>
        <w:t>, Дума Каменск-Уральского городского округа</w:t>
      </w:r>
    </w:p>
    <w:p w:rsidR="00D71EFF" w:rsidRPr="002B13F3" w:rsidRDefault="00D71EFF" w:rsidP="00015791">
      <w:pPr>
        <w:pStyle w:val="Standard"/>
        <w:tabs>
          <w:tab w:val="left" w:pos="540"/>
          <w:tab w:val="left" w:pos="720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2B13F3">
        <w:rPr>
          <w:rFonts w:ascii="Liberation Serif" w:hAnsi="Liberation Serif" w:cs="Liberation Serif"/>
          <w:b/>
          <w:sz w:val="28"/>
          <w:szCs w:val="28"/>
        </w:rPr>
        <w:t>РЕШИЛА:</w:t>
      </w:r>
    </w:p>
    <w:p w:rsidR="00422269" w:rsidRPr="002B13F3" w:rsidRDefault="00D71EFF" w:rsidP="0042226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B13F3">
        <w:rPr>
          <w:rFonts w:ascii="Liberation Serif" w:hAnsi="Liberation Serif"/>
          <w:sz w:val="28"/>
          <w:szCs w:val="28"/>
        </w:rPr>
        <w:t xml:space="preserve">1. </w:t>
      </w:r>
      <w:r w:rsidR="00D634DA" w:rsidRPr="002B13F3">
        <w:rPr>
          <w:rFonts w:ascii="Liberation Serif" w:hAnsi="Liberation Serif"/>
          <w:sz w:val="28"/>
          <w:szCs w:val="28"/>
        </w:rPr>
        <w:t xml:space="preserve">Согласиться на полную или частичную замену дотации </w:t>
      </w:r>
      <w:r w:rsidR="002B13F3" w:rsidRPr="002B13F3">
        <w:rPr>
          <w:rFonts w:ascii="Liberation Serif" w:hAnsi="Liberation Serif"/>
          <w:sz w:val="28"/>
          <w:szCs w:val="28"/>
        </w:rPr>
        <w:br/>
      </w:r>
      <w:r w:rsidR="00D634DA" w:rsidRPr="002B13F3">
        <w:rPr>
          <w:rFonts w:ascii="Liberation Serif" w:hAnsi="Liberation Serif"/>
          <w:sz w:val="28"/>
          <w:szCs w:val="28"/>
        </w:rPr>
        <w:t xml:space="preserve">на выравнивание </w:t>
      </w:r>
      <w:r w:rsidR="00D634DA" w:rsidRPr="002B13F3">
        <w:rPr>
          <w:rFonts w:ascii="Liberation Serif" w:hAnsi="Liberation Serif"/>
          <w:sz w:val="28"/>
          <w:szCs w:val="28"/>
          <w:shd w:val="clear" w:color="auto" w:fill="FFFFFF"/>
        </w:rPr>
        <w:t xml:space="preserve">бюджетной обеспеченности муниципальных районов (городских округов) дополнительным нормативом отчислений от налога </w:t>
      </w:r>
      <w:r w:rsidR="002B13F3">
        <w:rPr>
          <w:rFonts w:ascii="Liberation Serif" w:hAnsi="Liberation Serif"/>
          <w:sz w:val="28"/>
          <w:szCs w:val="28"/>
          <w:shd w:val="clear" w:color="auto" w:fill="FFFFFF"/>
        </w:rPr>
        <w:br/>
      </w:r>
      <w:r w:rsidR="00D634DA" w:rsidRPr="002B13F3">
        <w:rPr>
          <w:rFonts w:ascii="Liberation Serif" w:hAnsi="Liberation Serif"/>
          <w:sz w:val="28"/>
          <w:szCs w:val="28"/>
          <w:shd w:val="clear" w:color="auto" w:fill="FFFFFF"/>
        </w:rPr>
        <w:t xml:space="preserve">на доходы физических лиц в бюджет Каменск-Уральского городского округа </w:t>
      </w:r>
      <w:r w:rsidR="002B13F3">
        <w:rPr>
          <w:rFonts w:ascii="Liberation Serif" w:hAnsi="Liberation Serif"/>
          <w:sz w:val="28"/>
          <w:szCs w:val="28"/>
          <w:shd w:val="clear" w:color="auto" w:fill="FFFFFF"/>
        </w:rPr>
        <w:br/>
      </w:r>
      <w:r w:rsidR="00D634DA" w:rsidRPr="002B13F3">
        <w:rPr>
          <w:rFonts w:ascii="Liberation Serif" w:hAnsi="Liberation Serif"/>
          <w:sz w:val="28"/>
          <w:szCs w:val="28"/>
          <w:shd w:val="clear" w:color="auto" w:fill="FFFFFF"/>
        </w:rPr>
        <w:t>на 2022 год и плановый период 2023 и 2024 годов</w:t>
      </w:r>
      <w:r w:rsidR="00D634DA" w:rsidRPr="002B13F3">
        <w:rPr>
          <w:rFonts w:ascii="Liberation Serif" w:hAnsi="Liberation Serif"/>
          <w:sz w:val="28"/>
          <w:szCs w:val="28"/>
        </w:rPr>
        <w:t>.</w:t>
      </w:r>
    </w:p>
    <w:p w:rsidR="00D634DA" w:rsidRPr="002B13F3" w:rsidRDefault="00D71EFF" w:rsidP="00422269">
      <w:pPr>
        <w:ind w:firstLine="709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2B13F3">
        <w:rPr>
          <w:rFonts w:ascii="Liberation Serif" w:hAnsi="Liberation Serif"/>
          <w:sz w:val="28"/>
          <w:szCs w:val="28"/>
        </w:rPr>
        <w:t>2.</w:t>
      </w:r>
      <w:r w:rsidR="00D634DA" w:rsidRPr="002B13F3">
        <w:rPr>
          <w:rFonts w:ascii="Liberation Serif" w:hAnsi="Liberation Serif"/>
          <w:sz w:val="28"/>
          <w:szCs w:val="28"/>
        </w:rPr>
        <w:t xml:space="preserve"> </w:t>
      </w:r>
      <w:r w:rsidR="00D634DA" w:rsidRPr="002B13F3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Направить настоящее решение в Министерство финансов Свердловской области.</w:t>
      </w:r>
    </w:p>
    <w:p w:rsidR="00422269" w:rsidRPr="002B13F3" w:rsidRDefault="00D634DA" w:rsidP="00422269">
      <w:pPr>
        <w:tabs>
          <w:tab w:val="left" w:pos="426"/>
          <w:tab w:val="left" w:pos="720"/>
          <w:tab w:val="left" w:pos="108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B13F3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3. </w:t>
      </w:r>
      <w:r w:rsidR="00D71EFF" w:rsidRPr="002B13F3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</w:t>
      </w:r>
      <w:r w:rsidR="00981514" w:rsidRPr="002B13F3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D71EFF" w:rsidRPr="002B13F3">
        <w:rPr>
          <w:rFonts w:ascii="Liberation Serif" w:hAnsi="Liberation Serif"/>
          <w:sz w:val="28"/>
          <w:szCs w:val="28"/>
        </w:rPr>
        <w:t xml:space="preserve">. </w:t>
      </w:r>
    </w:p>
    <w:p w:rsidR="00D71EFF" w:rsidRPr="002B13F3" w:rsidRDefault="00422269" w:rsidP="00422269">
      <w:pPr>
        <w:tabs>
          <w:tab w:val="left" w:pos="426"/>
          <w:tab w:val="left" w:pos="720"/>
          <w:tab w:val="left" w:pos="1080"/>
        </w:tabs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2B13F3">
        <w:rPr>
          <w:rFonts w:ascii="Liberation Serif" w:hAnsi="Liberation Serif"/>
          <w:sz w:val="28"/>
          <w:szCs w:val="28"/>
        </w:rPr>
        <w:lastRenderedPageBreak/>
        <w:t>4</w:t>
      </w:r>
      <w:r w:rsidR="00F9004A">
        <w:rPr>
          <w:rFonts w:ascii="Liberation Serif" w:hAnsi="Liberation Serif"/>
          <w:sz w:val="28"/>
          <w:szCs w:val="28"/>
        </w:rPr>
        <w:t xml:space="preserve">. Контроль </w:t>
      </w:r>
      <w:r w:rsidR="00D71EFF" w:rsidRPr="002B13F3">
        <w:rPr>
          <w:rFonts w:ascii="Liberation Serif" w:hAnsi="Liberation Serif"/>
          <w:sz w:val="28"/>
          <w:szCs w:val="28"/>
        </w:rPr>
        <w:t>ис</w:t>
      </w:r>
      <w:r w:rsidR="00F9004A">
        <w:rPr>
          <w:rFonts w:ascii="Liberation Serif" w:hAnsi="Liberation Serif"/>
          <w:sz w:val="28"/>
          <w:szCs w:val="28"/>
        </w:rPr>
        <w:t xml:space="preserve">полнения </w:t>
      </w:r>
      <w:r w:rsidR="00EA1DAD">
        <w:rPr>
          <w:rFonts w:ascii="Liberation Serif" w:hAnsi="Liberation Serif"/>
          <w:sz w:val="28"/>
          <w:szCs w:val="28"/>
        </w:rPr>
        <w:t xml:space="preserve">настоящего </w:t>
      </w:r>
      <w:r w:rsidR="002B13F3">
        <w:rPr>
          <w:rFonts w:ascii="Liberation Serif" w:hAnsi="Liberation Serif"/>
          <w:sz w:val="28"/>
          <w:szCs w:val="28"/>
        </w:rPr>
        <w:t xml:space="preserve">решения возложить на </w:t>
      </w:r>
      <w:r w:rsidR="00D71EFF" w:rsidRPr="002B13F3">
        <w:rPr>
          <w:rFonts w:ascii="Liberation Serif" w:hAnsi="Liberation Serif"/>
          <w:sz w:val="28"/>
          <w:szCs w:val="28"/>
        </w:rPr>
        <w:t>комитет</w:t>
      </w:r>
      <w:r w:rsidRPr="002B13F3">
        <w:rPr>
          <w:rFonts w:ascii="Liberation Serif" w:hAnsi="Liberation Serif"/>
          <w:sz w:val="28"/>
          <w:szCs w:val="28"/>
        </w:rPr>
        <w:t xml:space="preserve"> </w:t>
      </w:r>
      <w:r w:rsidR="002B13F3">
        <w:rPr>
          <w:rFonts w:ascii="Liberation Serif" w:hAnsi="Liberation Serif"/>
          <w:sz w:val="28"/>
          <w:szCs w:val="28"/>
        </w:rPr>
        <w:br/>
      </w:r>
      <w:r w:rsidR="00D71EFF" w:rsidRPr="002B13F3">
        <w:rPr>
          <w:rFonts w:ascii="Liberation Serif" w:hAnsi="Liberation Serif"/>
          <w:sz w:val="28"/>
          <w:szCs w:val="28"/>
        </w:rPr>
        <w:t>по экономической политике, бюджету и налогам (Гор</w:t>
      </w:r>
      <w:r w:rsidR="00C01F2C" w:rsidRPr="002B13F3">
        <w:rPr>
          <w:rFonts w:ascii="Liberation Serif" w:hAnsi="Liberation Serif"/>
          <w:sz w:val="28"/>
          <w:szCs w:val="28"/>
        </w:rPr>
        <w:t>бунов</w:t>
      </w:r>
      <w:r w:rsidR="00D71EFF" w:rsidRPr="002B13F3">
        <w:rPr>
          <w:rFonts w:ascii="Liberation Serif" w:hAnsi="Liberation Serif"/>
          <w:sz w:val="28"/>
          <w:szCs w:val="28"/>
        </w:rPr>
        <w:t xml:space="preserve"> </w:t>
      </w:r>
      <w:r w:rsidR="00C01F2C" w:rsidRPr="002B13F3">
        <w:rPr>
          <w:rFonts w:ascii="Liberation Serif" w:hAnsi="Liberation Serif"/>
          <w:sz w:val="28"/>
          <w:szCs w:val="28"/>
        </w:rPr>
        <w:t>Н</w:t>
      </w:r>
      <w:r w:rsidR="00D71EFF" w:rsidRPr="002B13F3">
        <w:rPr>
          <w:rFonts w:ascii="Liberation Serif" w:hAnsi="Liberation Serif"/>
          <w:sz w:val="28"/>
          <w:szCs w:val="28"/>
        </w:rPr>
        <w:t>.В.).</w:t>
      </w:r>
    </w:p>
    <w:p w:rsidR="002B13F3" w:rsidRDefault="002B13F3" w:rsidP="006F0630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EA1DAD" w:rsidRPr="002B13F3" w:rsidRDefault="00EA1DAD" w:rsidP="006F0630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71EFF" w:rsidRPr="002B13F3" w:rsidRDefault="00D71EFF" w:rsidP="00133698">
      <w:pPr>
        <w:jc w:val="both"/>
        <w:rPr>
          <w:rFonts w:ascii="Liberation Serif" w:hAnsi="Liberation Serif"/>
          <w:sz w:val="28"/>
          <w:szCs w:val="28"/>
        </w:rPr>
      </w:pPr>
      <w:r w:rsidRPr="002B13F3">
        <w:rPr>
          <w:rFonts w:ascii="Liberation Serif" w:hAnsi="Liberation Serif"/>
          <w:sz w:val="28"/>
          <w:szCs w:val="28"/>
        </w:rPr>
        <w:t>Председатель Думы</w:t>
      </w:r>
    </w:p>
    <w:p w:rsidR="00D71EFF" w:rsidRPr="002B13F3" w:rsidRDefault="00D71EFF" w:rsidP="00133698">
      <w:pPr>
        <w:jc w:val="both"/>
        <w:rPr>
          <w:rFonts w:ascii="Liberation Serif" w:hAnsi="Liberation Serif"/>
          <w:sz w:val="28"/>
          <w:szCs w:val="28"/>
        </w:rPr>
      </w:pPr>
      <w:r w:rsidRPr="002B13F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B13F3">
        <w:rPr>
          <w:rFonts w:ascii="Liberation Serif" w:hAnsi="Liberation Serif"/>
          <w:sz w:val="28"/>
          <w:szCs w:val="28"/>
        </w:rPr>
        <w:tab/>
      </w:r>
      <w:r w:rsidRPr="002B13F3">
        <w:rPr>
          <w:rFonts w:ascii="Liberation Serif" w:hAnsi="Liberation Serif"/>
          <w:sz w:val="28"/>
          <w:szCs w:val="28"/>
        </w:rPr>
        <w:tab/>
      </w:r>
      <w:r w:rsidRPr="002B13F3">
        <w:rPr>
          <w:rFonts w:ascii="Liberation Serif" w:hAnsi="Liberation Serif"/>
          <w:sz w:val="28"/>
          <w:szCs w:val="28"/>
        </w:rPr>
        <w:tab/>
      </w:r>
      <w:r w:rsidRPr="002B13F3">
        <w:rPr>
          <w:rFonts w:ascii="Liberation Serif" w:hAnsi="Liberation Serif"/>
          <w:sz w:val="28"/>
          <w:szCs w:val="28"/>
        </w:rPr>
        <w:tab/>
      </w:r>
      <w:r w:rsidR="002B13F3">
        <w:rPr>
          <w:rFonts w:ascii="Liberation Serif" w:hAnsi="Liberation Serif"/>
          <w:sz w:val="28"/>
          <w:szCs w:val="28"/>
        </w:rPr>
        <w:t xml:space="preserve">         </w:t>
      </w:r>
      <w:r w:rsidRPr="002B13F3">
        <w:rPr>
          <w:rFonts w:ascii="Liberation Serif" w:hAnsi="Liberation Serif"/>
          <w:sz w:val="28"/>
          <w:szCs w:val="28"/>
        </w:rPr>
        <w:t>В.И. Пермяков</w:t>
      </w:r>
    </w:p>
    <w:p w:rsidR="00D71EFF" w:rsidRPr="002B13F3" w:rsidRDefault="00D71EF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71EFF" w:rsidRPr="002B13F3" w:rsidRDefault="00D71EF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81514" w:rsidRPr="002B13F3" w:rsidRDefault="00D71EFF" w:rsidP="00133698">
      <w:pPr>
        <w:jc w:val="both"/>
        <w:rPr>
          <w:rFonts w:ascii="Liberation Serif" w:hAnsi="Liberation Serif"/>
          <w:sz w:val="28"/>
          <w:szCs w:val="28"/>
        </w:rPr>
      </w:pPr>
      <w:r w:rsidRPr="002B13F3">
        <w:rPr>
          <w:rFonts w:ascii="Liberation Serif" w:hAnsi="Liberation Serif"/>
          <w:sz w:val="28"/>
          <w:szCs w:val="28"/>
        </w:rPr>
        <w:t xml:space="preserve">Глава </w:t>
      </w:r>
    </w:p>
    <w:p w:rsidR="00D71EFF" w:rsidRPr="002B13F3" w:rsidRDefault="00D71EFF" w:rsidP="00981514">
      <w:pPr>
        <w:jc w:val="both"/>
        <w:rPr>
          <w:rFonts w:ascii="Liberation Serif" w:hAnsi="Liberation Serif"/>
          <w:sz w:val="28"/>
          <w:szCs w:val="28"/>
        </w:rPr>
      </w:pPr>
      <w:r w:rsidRPr="002B13F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B13F3">
        <w:rPr>
          <w:rFonts w:ascii="Liberation Serif" w:hAnsi="Liberation Serif"/>
          <w:sz w:val="28"/>
          <w:szCs w:val="28"/>
        </w:rPr>
        <w:tab/>
      </w:r>
      <w:r w:rsidR="002B13F3">
        <w:rPr>
          <w:rFonts w:ascii="Liberation Serif" w:hAnsi="Liberation Serif"/>
          <w:sz w:val="28"/>
          <w:szCs w:val="28"/>
        </w:rPr>
        <w:tab/>
      </w:r>
      <w:r w:rsidR="002B13F3">
        <w:rPr>
          <w:rFonts w:ascii="Liberation Serif" w:hAnsi="Liberation Serif"/>
          <w:sz w:val="28"/>
          <w:szCs w:val="28"/>
        </w:rPr>
        <w:tab/>
      </w:r>
      <w:r w:rsidR="002B13F3">
        <w:rPr>
          <w:rFonts w:ascii="Liberation Serif" w:hAnsi="Liberation Serif"/>
          <w:sz w:val="28"/>
          <w:szCs w:val="28"/>
        </w:rPr>
        <w:tab/>
        <w:t xml:space="preserve">         </w:t>
      </w:r>
      <w:r w:rsidRPr="002B13F3">
        <w:rPr>
          <w:rFonts w:ascii="Liberation Serif" w:hAnsi="Liberation Serif"/>
          <w:sz w:val="28"/>
          <w:szCs w:val="28"/>
        </w:rPr>
        <w:t>А.А. Герасимов</w:t>
      </w:r>
    </w:p>
    <w:p w:rsidR="002B13F3" w:rsidRPr="002B13F3" w:rsidRDefault="002B13F3">
      <w:pPr>
        <w:jc w:val="both"/>
        <w:rPr>
          <w:rFonts w:ascii="Liberation Serif" w:hAnsi="Liberation Serif"/>
          <w:sz w:val="28"/>
          <w:szCs w:val="28"/>
        </w:rPr>
      </w:pPr>
    </w:p>
    <w:sectPr w:rsidR="002B13F3" w:rsidRPr="002B13F3" w:rsidSect="00F9004A">
      <w:headerReference w:type="default" r:id="rId10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CD2" w:rsidRDefault="00BD5CD2" w:rsidP="00180804">
      <w:r>
        <w:separator/>
      </w:r>
    </w:p>
  </w:endnote>
  <w:endnote w:type="continuationSeparator" w:id="1">
    <w:p w:rsidR="00BD5CD2" w:rsidRDefault="00BD5CD2" w:rsidP="00180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CD2" w:rsidRDefault="00BD5CD2" w:rsidP="00180804">
      <w:r>
        <w:separator/>
      </w:r>
    </w:p>
  </w:footnote>
  <w:footnote w:type="continuationSeparator" w:id="1">
    <w:p w:rsidR="00BD5CD2" w:rsidRDefault="00BD5CD2" w:rsidP="00180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5D9" w:rsidRDefault="00AE2848">
    <w:pPr>
      <w:pStyle w:val="ac"/>
      <w:jc w:val="center"/>
    </w:pPr>
    <w:fldSimple w:instr=" PAGE   \* MERGEFORMAT ">
      <w:r w:rsidR="00C23BF9">
        <w:rPr>
          <w:noProof/>
        </w:rPr>
        <w:t>2</w:t>
      </w:r>
    </w:fldSimple>
  </w:p>
  <w:p w:rsidR="007635D9" w:rsidRDefault="007635D9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F8C"/>
    <w:rsid w:val="00015791"/>
    <w:rsid w:val="0001700F"/>
    <w:rsid w:val="00054622"/>
    <w:rsid w:val="000603A7"/>
    <w:rsid w:val="0006141F"/>
    <w:rsid w:val="00062171"/>
    <w:rsid w:val="000624DB"/>
    <w:rsid w:val="00070440"/>
    <w:rsid w:val="00075D61"/>
    <w:rsid w:val="00083A4B"/>
    <w:rsid w:val="000A74F5"/>
    <w:rsid w:val="000B3A7E"/>
    <w:rsid w:val="000D50C3"/>
    <w:rsid w:val="000E61A4"/>
    <w:rsid w:val="000F1BCB"/>
    <w:rsid w:val="000F586A"/>
    <w:rsid w:val="00102D9D"/>
    <w:rsid w:val="00120EA5"/>
    <w:rsid w:val="00122464"/>
    <w:rsid w:val="0012522B"/>
    <w:rsid w:val="0013085F"/>
    <w:rsid w:val="001316D8"/>
    <w:rsid w:val="00133698"/>
    <w:rsid w:val="0014732D"/>
    <w:rsid w:val="001515AE"/>
    <w:rsid w:val="00153F28"/>
    <w:rsid w:val="001620AE"/>
    <w:rsid w:val="00166AC1"/>
    <w:rsid w:val="00172B24"/>
    <w:rsid w:val="00180804"/>
    <w:rsid w:val="001969DE"/>
    <w:rsid w:val="001A0180"/>
    <w:rsid w:val="001A77B9"/>
    <w:rsid w:val="001B210C"/>
    <w:rsid w:val="001B5C7A"/>
    <w:rsid w:val="001C42D8"/>
    <w:rsid w:val="001C4C37"/>
    <w:rsid w:val="001D0FDA"/>
    <w:rsid w:val="001D1AE6"/>
    <w:rsid w:val="001D5B33"/>
    <w:rsid w:val="001E7D58"/>
    <w:rsid w:val="001E7F0C"/>
    <w:rsid w:val="001F1590"/>
    <w:rsid w:val="00200AA8"/>
    <w:rsid w:val="00204797"/>
    <w:rsid w:val="00223AB5"/>
    <w:rsid w:val="0023226A"/>
    <w:rsid w:val="00261DE7"/>
    <w:rsid w:val="00265DFA"/>
    <w:rsid w:val="002A32D4"/>
    <w:rsid w:val="002A373A"/>
    <w:rsid w:val="002B13F3"/>
    <w:rsid w:val="002B74AE"/>
    <w:rsid w:val="002D438A"/>
    <w:rsid w:val="002D7096"/>
    <w:rsid w:val="002E5D07"/>
    <w:rsid w:val="002E68FB"/>
    <w:rsid w:val="002E78BA"/>
    <w:rsid w:val="002F0008"/>
    <w:rsid w:val="002F07E6"/>
    <w:rsid w:val="002F110D"/>
    <w:rsid w:val="002F2337"/>
    <w:rsid w:val="002F43BD"/>
    <w:rsid w:val="00301773"/>
    <w:rsid w:val="0031092B"/>
    <w:rsid w:val="00311136"/>
    <w:rsid w:val="00320DBB"/>
    <w:rsid w:val="0032111A"/>
    <w:rsid w:val="00325B21"/>
    <w:rsid w:val="0032755B"/>
    <w:rsid w:val="00331D0D"/>
    <w:rsid w:val="0033434C"/>
    <w:rsid w:val="00336B82"/>
    <w:rsid w:val="00345233"/>
    <w:rsid w:val="00352B7E"/>
    <w:rsid w:val="00354A52"/>
    <w:rsid w:val="003621A6"/>
    <w:rsid w:val="003654C7"/>
    <w:rsid w:val="00372419"/>
    <w:rsid w:val="00374C89"/>
    <w:rsid w:val="0038142B"/>
    <w:rsid w:val="00393B0F"/>
    <w:rsid w:val="00396E3A"/>
    <w:rsid w:val="003A1638"/>
    <w:rsid w:val="003B0FD8"/>
    <w:rsid w:val="003B4DC3"/>
    <w:rsid w:val="003C7374"/>
    <w:rsid w:val="003E193D"/>
    <w:rsid w:val="003F29DD"/>
    <w:rsid w:val="003F6459"/>
    <w:rsid w:val="00406481"/>
    <w:rsid w:val="00422269"/>
    <w:rsid w:val="00422767"/>
    <w:rsid w:val="00427C0E"/>
    <w:rsid w:val="00432303"/>
    <w:rsid w:val="004472CF"/>
    <w:rsid w:val="0045059C"/>
    <w:rsid w:val="00451B0A"/>
    <w:rsid w:val="0045393C"/>
    <w:rsid w:val="00476133"/>
    <w:rsid w:val="00476495"/>
    <w:rsid w:val="00487169"/>
    <w:rsid w:val="00494E0F"/>
    <w:rsid w:val="004B0D4D"/>
    <w:rsid w:val="004B380A"/>
    <w:rsid w:val="004C0A02"/>
    <w:rsid w:val="004C3D72"/>
    <w:rsid w:val="004F22D2"/>
    <w:rsid w:val="004F4246"/>
    <w:rsid w:val="00527F68"/>
    <w:rsid w:val="00530B0D"/>
    <w:rsid w:val="00533A9D"/>
    <w:rsid w:val="00536788"/>
    <w:rsid w:val="00547DD6"/>
    <w:rsid w:val="0055557A"/>
    <w:rsid w:val="00580757"/>
    <w:rsid w:val="00584CA1"/>
    <w:rsid w:val="0059575B"/>
    <w:rsid w:val="00597AF8"/>
    <w:rsid w:val="005A37C0"/>
    <w:rsid w:val="005A6BD1"/>
    <w:rsid w:val="005B2B70"/>
    <w:rsid w:val="005C761B"/>
    <w:rsid w:val="005D03B6"/>
    <w:rsid w:val="005E07A7"/>
    <w:rsid w:val="005E4B23"/>
    <w:rsid w:val="005F758B"/>
    <w:rsid w:val="006018A2"/>
    <w:rsid w:val="00602427"/>
    <w:rsid w:val="00614EAC"/>
    <w:rsid w:val="00622AD2"/>
    <w:rsid w:val="00654D65"/>
    <w:rsid w:val="0066043D"/>
    <w:rsid w:val="00662920"/>
    <w:rsid w:val="00692756"/>
    <w:rsid w:val="00695537"/>
    <w:rsid w:val="006A3873"/>
    <w:rsid w:val="006B0041"/>
    <w:rsid w:val="006B15B5"/>
    <w:rsid w:val="006B27CB"/>
    <w:rsid w:val="006B62D9"/>
    <w:rsid w:val="006C41AC"/>
    <w:rsid w:val="006C6C5E"/>
    <w:rsid w:val="006D47F9"/>
    <w:rsid w:val="006E6B33"/>
    <w:rsid w:val="006E766D"/>
    <w:rsid w:val="006F0630"/>
    <w:rsid w:val="006F7CD9"/>
    <w:rsid w:val="00702165"/>
    <w:rsid w:val="00713D8B"/>
    <w:rsid w:val="007159CA"/>
    <w:rsid w:val="00715A3B"/>
    <w:rsid w:val="00720985"/>
    <w:rsid w:val="007234E4"/>
    <w:rsid w:val="00741B18"/>
    <w:rsid w:val="00742F79"/>
    <w:rsid w:val="0075565D"/>
    <w:rsid w:val="007635D9"/>
    <w:rsid w:val="00767A09"/>
    <w:rsid w:val="00773BA9"/>
    <w:rsid w:val="007858E0"/>
    <w:rsid w:val="007970BB"/>
    <w:rsid w:val="007A5367"/>
    <w:rsid w:val="007D66AD"/>
    <w:rsid w:val="007E563A"/>
    <w:rsid w:val="00832834"/>
    <w:rsid w:val="0085024F"/>
    <w:rsid w:val="0086114F"/>
    <w:rsid w:val="00863F8C"/>
    <w:rsid w:val="00866E7A"/>
    <w:rsid w:val="00871148"/>
    <w:rsid w:val="00873143"/>
    <w:rsid w:val="00874483"/>
    <w:rsid w:val="00877C72"/>
    <w:rsid w:val="00882D8D"/>
    <w:rsid w:val="0088452B"/>
    <w:rsid w:val="008937A4"/>
    <w:rsid w:val="00896CBC"/>
    <w:rsid w:val="00897574"/>
    <w:rsid w:val="008B2EAA"/>
    <w:rsid w:val="008B621C"/>
    <w:rsid w:val="008C0E41"/>
    <w:rsid w:val="008D12EB"/>
    <w:rsid w:val="008D2529"/>
    <w:rsid w:val="008E0DA0"/>
    <w:rsid w:val="008E5F12"/>
    <w:rsid w:val="008F589F"/>
    <w:rsid w:val="00900351"/>
    <w:rsid w:val="00900A6B"/>
    <w:rsid w:val="00901A08"/>
    <w:rsid w:val="00906D37"/>
    <w:rsid w:val="009163C8"/>
    <w:rsid w:val="00932E2E"/>
    <w:rsid w:val="00935289"/>
    <w:rsid w:val="0093657A"/>
    <w:rsid w:val="00956960"/>
    <w:rsid w:val="00975A1C"/>
    <w:rsid w:val="009812A1"/>
    <w:rsid w:val="00981514"/>
    <w:rsid w:val="009976AF"/>
    <w:rsid w:val="009A1FB5"/>
    <w:rsid w:val="009A26BC"/>
    <w:rsid w:val="009A365B"/>
    <w:rsid w:val="009A5068"/>
    <w:rsid w:val="009A6D53"/>
    <w:rsid w:val="009B5A2D"/>
    <w:rsid w:val="009C762C"/>
    <w:rsid w:val="009D30CE"/>
    <w:rsid w:val="009D34DB"/>
    <w:rsid w:val="009D46DD"/>
    <w:rsid w:val="009E4140"/>
    <w:rsid w:val="009F6ABB"/>
    <w:rsid w:val="009F6E5A"/>
    <w:rsid w:val="009F78E6"/>
    <w:rsid w:val="009F7C44"/>
    <w:rsid w:val="00A03B15"/>
    <w:rsid w:val="00A06DAF"/>
    <w:rsid w:val="00A07E6C"/>
    <w:rsid w:val="00A1076A"/>
    <w:rsid w:val="00A11A42"/>
    <w:rsid w:val="00A12C52"/>
    <w:rsid w:val="00A26589"/>
    <w:rsid w:val="00A27C3B"/>
    <w:rsid w:val="00A40136"/>
    <w:rsid w:val="00A47CB9"/>
    <w:rsid w:val="00A57948"/>
    <w:rsid w:val="00A70465"/>
    <w:rsid w:val="00A77E5B"/>
    <w:rsid w:val="00A802FB"/>
    <w:rsid w:val="00AB4651"/>
    <w:rsid w:val="00AC5BDB"/>
    <w:rsid w:val="00AC6B9E"/>
    <w:rsid w:val="00AD1B80"/>
    <w:rsid w:val="00AD3A46"/>
    <w:rsid w:val="00AD3D3E"/>
    <w:rsid w:val="00AE2848"/>
    <w:rsid w:val="00AF3A78"/>
    <w:rsid w:val="00B15255"/>
    <w:rsid w:val="00B17708"/>
    <w:rsid w:val="00B32224"/>
    <w:rsid w:val="00B3642C"/>
    <w:rsid w:val="00B60CB2"/>
    <w:rsid w:val="00B62CB3"/>
    <w:rsid w:val="00B7571C"/>
    <w:rsid w:val="00B92D40"/>
    <w:rsid w:val="00B95DBC"/>
    <w:rsid w:val="00BA170C"/>
    <w:rsid w:val="00BA7870"/>
    <w:rsid w:val="00BB0993"/>
    <w:rsid w:val="00BB1F8E"/>
    <w:rsid w:val="00BB6577"/>
    <w:rsid w:val="00BC77AC"/>
    <w:rsid w:val="00BC7F63"/>
    <w:rsid w:val="00BD2AA7"/>
    <w:rsid w:val="00BD5CD2"/>
    <w:rsid w:val="00BE090A"/>
    <w:rsid w:val="00BE19BD"/>
    <w:rsid w:val="00BF6E52"/>
    <w:rsid w:val="00BF70B9"/>
    <w:rsid w:val="00C017EE"/>
    <w:rsid w:val="00C01F2C"/>
    <w:rsid w:val="00C03FA6"/>
    <w:rsid w:val="00C070BC"/>
    <w:rsid w:val="00C23BF9"/>
    <w:rsid w:val="00C23BFB"/>
    <w:rsid w:val="00C3284A"/>
    <w:rsid w:val="00C34915"/>
    <w:rsid w:val="00C37339"/>
    <w:rsid w:val="00C43FC9"/>
    <w:rsid w:val="00C52591"/>
    <w:rsid w:val="00C52BA0"/>
    <w:rsid w:val="00C53C07"/>
    <w:rsid w:val="00C54CC4"/>
    <w:rsid w:val="00C55198"/>
    <w:rsid w:val="00C553D8"/>
    <w:rsid w:val="00C62732"/>
    <w:rsid w:val="00C640D8"/>
    <w:rsid w:val="00C64F2E"/>
    <w:rsid w:val="00C82859"/>
    <w:rsid w:val="00C8290F"/>
    <w:rsid w:val="00CA14D7"/>
    <w:rsid w:val="00CA1DD4"/>
    <w:rsid w:val="00CB0C59"/>
    <w:rsid w:val="00CB3362"/>
    <w:rsid w:val="00CB62CE"/>
    <w:rsid w:val="00CC2D68"/>
    <w:rsid w:val="00CC64FF"/>
    <w:rsid w:val="00CE2746"/>
    <w:rsid w:val="00CF33B4"/>
    <w:rsid w:val="00CF6397"/>
    <w:rsid w:val="00CF7251"/>
    <w:rsid w:val="00D00F9C"/>
    <w:rsid w:val="00D025E1"/>
    <w:rsid w:val="00D1420C"/>
    <w:rsid w:val="00D17E08"/>
    <w:rsid w:val="00D3300D"/>
    <w:rsid w:val="00D36D1E"/>
    <w:rsid w:val="00D46873"/>
    <w:rsid w:val="00D53452"/>
    <w:rsid w:val="00D60844"/>
    <w:rsid w:val="00D615EB"/>
    <w:rsid w:val="00D634DA"/>
    <w:rsid w:val="00D65064"/>
    <w:rsid w:val="00D659B6"/>
    <w:rsid w:val="00D67163"/>
    <w:rsid w:val="00D704AE"/>
    <w:rsid w:val="00D71EFF"/>
    <w:rsid w:val="00D73AD9"/>
    <w:rsid w:val="00D75D17"/>
    <w:rsid w:val="00D80536"/>
    <w:rsid w:val="00D921D5"/>
    <w:rsid w:val="00D94A87"/>
    <w:rsid w:val="00DA1366"/>
    <w:rsid w:val="00DA2899"/>
    <w:rsid w:val="00DA5EE9"/>
    <w:rsid w:val="00DB2060"/>
    <w:rsid w:val="00DB61F9"/>
    <w:rsid w:val="00DC46D6"/>
    <w:rsid w:val="00DE2F1C"/>
    <w:rsid w:val="00DE4BE7"/>
    <w:rsid w:val="00DE724D"/>
    <w:rsid w:val="00DF6FBD"/>
    <w:rsid w:val="00E01D16"/>
    <w:rsid w:val="00E072F4"/>
    <w:rsid w:val="00E20CC0"/>
    <w:rsid w:val="00E23C2A"/>
    <w:rsid w:val="00E4429E"/>
    <w:rsid w:val="00E45468"/>
    <w:rsid w:val="00E67660"/>
    <w:rsid w:val="00E847C6"/>
    <w:rsid w:val="00E95378"/>
    <w:rsid w:val="00E97525"/>
    <w:rsid w:val="00EA1DAD"/>
    <w:rsid w:val="00EA218D"/>
    <w:rsid w:val="00EB088A"/>
    <w:rsid w:val="00EB3167"/>
    <w:rsid w:val="00EB4CE6"/>
    <w:rsid w:val="00EC58DD"/>
    <w:rsid w:val="00ED0895"/>
    <w:rsid w:val="00EE1DE1"/>
    <w:rsid w:val="00EE255D"/>
    <w:rsid w:val="00EE4587"/>
    <w:rsid w:val="00EE520E"/>
    <w:rsid w:val="00EE7E26"/>
    <w:rsid w:val="00EF4504"/>
    <w:rsid w:val="00EF6C54"/>
    <w:rsid w:val="00EF6C7D"/>
    <w:rsid w:val="00F01D16"/>
    <w:rsid w:val="00F04F73"/>
    <w:rsid w:val="00F36799"/>
    <w:rsid w:val="00F41EC7"/>
    <w:rsid w:val="00F42B72"/>
    <w:rsid w:val="00F46328"/>
    <w:rsid w:val="00F60FE7"/>
    <w:rsid w:val="00F61B53"/>
    <w:rsid w:val="00F66BCF"/>
    <w:rsid w:val="00F70CA7"/>
    <w:rsid w:val="00F72D73"/>
    <w:rsid w:val="00F84149"/>
    <w:rsid w:val="00F87652"/>
    <w:rsid w:val="00F87DCC"/>
    <w:rsid w:val="00F9004A"/>
    <w:rsid w:val="00F96233"/>
    <w:rsid w:val="00FA194B"/>
    <w:rsid w:val="00FA3C20"/>
    <w:rsid w:val="00FA4312"/>
    <w:rsid w:val="00FB3ABB"/>
    <w:rsid w:val="00FC255F"/>
    <w:rsid w:val="00FD4F0A"/>
    <w:rsid w:val="00FD7DEC"/>
    <w:rsid w:val="00FE08E5"/>
    <w:rsid w:val="00FE224B"/>
    <w:rsid w:val="00FE6A91"/>
    <w:rsid w:val="00FE7AC4"/>
    <w:rsid w:val="00FF5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3F28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153F28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character" w:styleId="a8">
    <w:name w:val="Hyperlink"/>
    <w:basedOn w:val="a0"/>
    <w:uiPriority w:val="99"/>
    <w:rsid w:val="006F0630"/>
    <w:rPr>
      <w:rFonts w:cs="Times New Roman"/>
      <w:color w:val="000080"/>
      <w:u w:val="single"/>
    </w:rPr>
  </w:style>
  <w:style w:type="paragraph" w:styleId="a9">
    <w:name w:val="Body Text"/>
    <w:basedOn w:val="a"/>
    <w:link w:val="aa"/>
    <w:uiPriority w:val="99"/>
    <w:rsid w:val="006F0630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uiPriority w:val="99"/>
    <w:locked/>
    <w:rsid w:val="006F0630"/>
    <w:rPr>
      <w:rFonts w:cs="Times New Roman"/>
      <w:lang w:eastAsia="ar-SA" w:bidi="ar-SA"/>
    </w:rPr>
  </w:style>
  <w:style w:type="paragraph" w:customStyle="1" w:styleId="ConsTitle">
    <w:name w:val="ConsTitle"/>
    <w:uiPriority w:val="99"/>
    <w:rsid w:val="006F0630"/>
    <w:pPr>
      <w:widowControl w:val="0"/>
      <w:suppressAutoHyphens/>
      <w:autoSpaceDE w:val="0"/>
      <w:ind w:right="19772"/>
    </w:pPr>
    <w:rPr>
      <w:rFonts w:ascii="Arial" w:hAnsi="Arial" w:cs="Arial"/>
      <w:b/>
      <w:sz w:val="16"/>
      <w:lang w:eastAsia="ar-SA"/>
    </w:rPr>
  </w:style>
  <w:style w:type="paragraph" w:customStyle="1" w:styleId="ConsPlusNormal">
    <w:name w:val="ConsPlusNormal"/>
    <w:uiPriority w:val="99"/>
    <w:rsid w:val="006F0630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Standard">
    <w:name w:val="Standard"/>
    <w:uiPriority w:val="99"/>
    <w:rsid w:val="00476133"/>
    <w:pPr>
      <w:suppressAutoHyphens/>
      <w:autoSpaceDN w:val="0"/>
      <w:textAlignment w:val="baseline"/>
    </w:pPr>
    <w:rPr>
      <w:rFonts w:eastAsia="SimSun"/>
      <w:kern w:val="3"/>
      <w:lang w:eastAsia="zh-CN"/>
    </w:rPr>
  </w:style>
  <w:style w:type="paragraph" w:styleId="ab">
    <w:name w:val="Normal (Web)"/>
    <w:basedOn w:val="a"/>
    <w:uiPriority w:val="99"/>
    <w:semiHidden/>
    <w:rsid w:val="00AD3A46"/>
    <w:pPr>
      <w:spacing w:before="100" w:beforeAutospacing="1" w:after="119"/>
    </w:pPr>
    <w:rPr>
      <w:rFonts w:eastAsia="SimSun"/>
      <w:sz w:val="24"/>
      <w:szCs w:val="24"/>
    </w:rPr>
  </w:style>
  <w:style w:type="paragraph" w:styleId="ac">
    <w:name w:val="header"/>
    <w:basedOn w:val="a"/>
    <w:link w:val="ad"/>
    <w:uiPriority w:val="99"/>
    <w:rsid w:val="001808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80804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semiHidden/>
    <w:rsid w:val="001808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180804"/>
    <w:rPr>
      <w:rFonts w:cs="Times New Roman"/>
      <w:sz w:val="20"/>
      <w:szCs w:val="20"/>
    </w:rPr>
  </w:style>
  <w:style w:type="paragraph" w:customStyle="1" w:styleId="11">
    <w:name w:val="Обычный1"/>
    <w:rsid w:val="00D634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EFDFEAD36D7FF8EE4F918572881063318B55E5B24429773E58EE5F4718319F8145D4227F0290FADA26EC61j7r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EFDFEAD36D7FF8EE4F8F8864E44E6932800BE1B4452723610CE808184837CAC105D2723D41j9rD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FEFDFEAD36D7FF8EE4F918572881063318B55E5B2402B7C3E50EE5F4718319F8145D4227F0290FADA26E966j7rF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816</TotalTime>
  <Pages>2</Pages>
  <Words>253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knyazkova</cp:lastModifiedBy>
  <cp:revision>164</cp:revision>
  <cp:lastPrinted>2021-07-14T05:27:00Z</cp:lastPrinted>
  <dcterms:created xsi:type="dcterms:W3CDTF">2020-08-05T08:43:00Z</dcterms:created>
  <dcterms:modified xsi:type="dcterms:W3CDTF">2021-07-23T06:26:00Z</dcterms:modified>
</cp:coreProperties>
</file>