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064EFB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064EFB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6A74D7" w:rsidRDefault="006A74D7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6720" cy="723900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72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064EFB" w:rsidP="00133698">
      <w:pPr>
        <w:spacing w:before="400"/>
        <w:rPr>
          <w:rFonts w:ascii="Liberation Serif" w:hAnsi="Liberation Serif" w:cs="Liberation Serif"/>
          <w:sz w:val="24"/>
        </w:rPr>
      </w:pPr>
      <w:r w:rsidRPr="00064EFB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253FA9">
        <w:rPr>
          <w:rFonts w:ascii="Liberation Serif" w:hAnsi="Liberation Serif" w:cs="Liberation Serif"/>
          <w:sz w:val="24"/>
        </w:rPr>
        <w:t>17.08.2021</w:t>
      </w:r>
      <w:r w:rsidR="00133698" w:rsidRPr="00B91D93">
        <w:rPr>
          <w:rFonts w:ascii="Liberation Serif" w:hAnsi="Liberation Serif" w:cs="Liberation Serif"/>
          <w:sz w:val="24"/>
        </w:rPr>
        <w:t xml:space="preserve"> № </w:t>
      </w:r>
      <w:r w:rsidR="00253FA9">
        <w:rPr>
          <w:rFonts w:ascii="Liberation Serif" w:hAnsi="Liberation Serif" w:cs="Liberation Serif"/>
          <w:sz w:val="24"/>
        </w:rPr>
        <w:t>663</w:t>
      </w:r>
    </w:p>
    <w:p w:rsidR="009D1821" w:rsidRDefault="009D1821" w:rsidP="0030723F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</w:p>
    <w:p w:rsidR="00780465" w:rsidRDefault="001E0FBC" w:rsidP="0030723F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F53894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О внесении изменений в </w:t>
      </w:r>
      <w:r w:rsidR="009D1821" w:rsidRPr="00F53894">
        <w:rPr>
          <w:rFonts w:ascii="Liberation Serif" w:hAnsi="Liberation Serif"/>
          <w:b/>
          <w:color w:val="000000" w:themeColor="text1"/>
          <w:sz w:val="28"/>
          <w:szCs w:val="28"/>
        </w:rPr>
        <w:t>м</w:t>
      </w:r>
      <w:r w:rsidR="0030723F" w:rsidRPr="00F53894">
        <w:rPr>
          <w:rFonts w:ascii="Liberation Serif" w:hAnsi="Liberation Serif"/>
          <w:b/>
          <w:color w:val="000000" w:themeColor="text1"/>
          <w:sz w:val="28"/>
          <w:szCs w:val="28"/>
        </w:rPr>
        <w:t>униципальн</w:t>
      </w:r>
      <w:r w:rsidR="00780465">
        <w:rPr>
          <w:rFonts w:ascii="Liberation Serif" w:hAnsi="Liberation Serif"/>
          <w:b/>
          <w:color w:val="000000" w:themeColor="text1"/>
          <w:sz w:val="28"/>
          <w:szCs w:val="28"/>
        </w:rPr>
        <w:t>ую</w:t>
      </w:r>
      <w:r w:rsidR="0030723F" w:rsidRPr="00F53894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программ</w:t>
      </w:r>
      <w:r w:rsidR="00780465">
        <w:rPr>
          <w:rFonts w:ascii="Liberation Serif" w:hAnsi="Liberation Serif"/>
          <w:b/>
          <w:color w:val="000000" w:themeColor="text1"/>
          <w:sz w:val="28"/>
          <w:szCs w:val="28"/>
        </w:rPr>
        <w:t>у</w:t>
      </w:r>
      <w:r w:rsidR="0030723F" w:rsidRPr="00F53894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</w:t>
      </w:r>
    </w:p>
    <w:p w:rsidR="00780465" w:rsidRDefault="0030723F" w:rsidP="0030723F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F53894">
        <w:rPr>
          <w:rFonts w:ascii="Liberation Serif" w:hAnsi="Liberation Serif"/>
          <w:b/>
          <w:color w:val="000000" w:themeColor="text1"/>
          <w:sz w:val="28"/>
          <w:szCs w:val="28"/>
        </w:rPr>
        <w:t>«</w:t>
      </w:r>
      <w:r w:rsidRPr="00F53894">
        <w:rPr>
          <w:rFonts w:ascii="Liberation Serif" w:hAnsi="Liberation Serif"/>
          <w:b/>
          <w:iCs/>
          <w:color w:val="000000" w:themeColor="text1"/>
          <w:sz w:val="28"/>
          <w:szCs w:val="28"/>
        </w:rPr>
        <w:t>Обеспечение жильем отдельных категорий граждан</w:t>
      </w:r>
      <w:r w:rsidRPr="00F53894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</w:t>
      </w:r>
    </w:p>
    <w:p w:rsidR="0030723F" w:rsidRPr="00F53894" w:rsidRDefault="0030723F" w:rsidP="0030723F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F53894">
        <w:rPr>
          <w:rFonts w:ascii="Liberation Serif" w:hAnsi="Liberation Serif"/>
          <w:b/>
          <w:color w:val="000000" w:themeColor="text1"/>
          <w:sz w:val="28"/>
          <w:szCs w:val="28"/>
        </w:rPr>
        <w:t>в Каменск-Уральск</w:t>
      </w:r>
      <w:r w:rsidR="00F53894" w:rsidRPr="00F53894">
        <w:rPr>
          <w:rFonts w:ascii="Liberation Serif" w:hAnsi="Liberation Serif"/>
          <w:b/>
          <w:color w:val="000000" w:themeColor="text1"/>
          <w:sz w:val="28"/>
          <w:szCs w:val="28"/>
        </w:rPr>
        <w:t>ом городском округе</w:t>
      </w:r>
      <w:r w:rsidRPr="00F53894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</w:t>
      </w:r>
    </w:p>
    <w:p w:rsidR="00133698" w:rsidRPr="00F53894" w:rsidRDefault="0030723F" w:rsidP="0030723F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F53894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на 2020-2026 годы»  </w:t>
      </w:r>
    </w:p>
    <w:p w:rsidR="0030723F" w:rsidRPr="00F53894" w:rsidRDefault="0030723F" w:rsidP="0030723F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 w:cs="Liberation Serif"/>
          <w:color w:val="FF0000"/>
          <w:sz w:val="28"/>
          <w:szCs w:val="28"/>
        </w:rPr>
      </w:pPr>
    </w:p>
    <w:p w:rsidR="00860447" w:rsidRPr="0062374A" w:rsidRDefault="00860447" w:rsidP="00860447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/>
          <w:color w:val="000000" w:themeColor="text1"/>
          <w:sz w:val="28"/>
          <w:szCs w:val="28"/>
        </w:rPr>
      </w:pPr>
      <w:proofErr w:type="gramStart"/>
      <w:r w:rsidRPr="0062374A">
        <w:rPr>
          <w:rFonts w:ascii="Liberation Serif" w:hAnsi="Liberation Serif"/>
          <w:color w:val="000000" w:themeColor="text1"/>
          <w:sz w:val="28"/>
          <w:szCs w:val="28"/>
        </w:rPr>
        <w:t xml:space="preserve">На основании решения Думы Каменск-Уральского городского округа </w:t>
      </w:r>
      <w:r w:rsidR="002205A9">
        <w:rPr>
          <w:rFonts w:ascii="Liberation Serif" w:hAnsi="Liberation Serif"/>
          <w:color w:val="000000" w:themeColor="text1"/>
          <w:sz w:val="28"/>
          <w:szCs w:val="28"/>
        </w:rPr>
        <w:t xml:space="preserve">      </w:t>
      </w:r>
      <w:r w:rsidRPr="0062374A">
        <w:rPr>
          <w:rFonts w:ascii="Liberation Serif" w:hAnsi="Liberation Serif"/>
          <w:color w:val="000000" w:themeColor="text1"/>
          <w:sz w:val="28"/>
          <w:szCs w:val="28"/>
        </w:rPr>
        <w:t>от 16.12.2020 № 772</w:t>
      </w:r>
      <w:r w:rsidR="002205A9">
        <w:rPr>
          <w:rFonts w:ascii="Liberation Serif" w:hAnsi="Liberation Serif"/>
          <w:color w:val="000000" w:themeColor="text1"/>
          <w:sz w:val="28"/>
          <w:szCs w:val="28"/>
        </w:rPr>
        <w:t xml:space="preserve"> (в редакции решений Думы Каменск-Уральского городского округа</w:t>
      </w:r>
      <w:r w:rsidR="00224A23" w:rsidRPr="0062374A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62374A" w:rsidRPr="0062374A">
        <w:rPr>
          <w:rFonts w:ascii="Liberation Serif" w:hAnsi="Liberation Serif"/>
          <w:color w:val="000000" w:themeColor="text1"/>
          <w:sz w:val="28"/>
          <w:szCs w:val="28"/>
        </w:rPr>
        <w:t xml:space="preserve">от 24.02.2021 № 803, от 19.05.2021 № 834, от 21.07.2021 </w:t>
      </w:r>
      <w:r w:rsidR="002205A9">
        <w:rPr>
          <w:rFonts w:ascii="Liberation Serif" w:hAnsi="Liberation Serif"/>
          <w:color w:val="000000" w:themeColor="text1"/>
          <w:sz w:val="28"/>
          <w:szCs w:val="28"/>
        </w:rPr>
        <w:t xml:space="preserve">     </w:t>
      </w:r>
      <w:r w:rsidR="0062374A" w:rsidRPr="0062374A">
        <w:rPr>
          <w:rFonts w:ascii="Liberation Serif" w:hAnsi="Liberation Serif"/>
          <w:color w:val="000000" w:themeColor="text1"/>
          <w:sz w:val="28"/>
          <w:szCs w:val="28"/>
        </w:rPr>
        <w:t>№ 875</w:t>
      </w:r>
      <w:r w:rsidR="002205A9">
        <w:rPr>
          <w:rFonts w:ascii="Liberation Serif" w:hAnsi="Liberation Serif"/>
          <w:color w:val="000000" w:themeColor="text1"/>
          <w:sz w:val="28"/>
          <w:szCs w:val="28"/>
        </w:rPr>
        <w:t>)</w:t>
      </w:r>
      <w:r w:rsidR="0062374A" w:rsidRPr="0062374A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62374A">
        <w:rPr>
          <w:rFonts w:ascii="Liberation Serif" w:hAnsi="Liberation Serif"/>
          <w:color w:val="000000" w:themeColor="text1"/>
          <w:sz w:val="28"/>
          <w:szCs w:val="28"/>
        </w:rPr>
        <w:t>«О бюджете Каменск-Уральского городского округа на 2021 год и плановый период 2022 и 2023 годов», в соответствии с Порядком формирования и реализации муниципальных программ и комплексных муниципальных программ Каменск-Уральского городского округа, утвержденным постановлением Администрации</w:t>
      </w:r>
      <w:proofErr w:type="gramEnd"/>
      <w:r w:rsidRPr="0062374A">
        <w:rPr>
          <w:rFonts w:ascii="Liberation Serif" w:hAnsi="Liberation Serif"/>
          <w:color w:val="000000" w:themeColor="text1"/>
          <w:sz w:val="28"/>
          <w:szCs w:val="28"/>
        </w:rPr>
        <w:t xml:space="preserve"> города Каменска-Уральского от 23.11.2015 № 1666 (в редакции постановлений Администрации города Каменска-Уральского от 17.11.2017 № 984, от 09.10.2019 № 817, постановлени</w:t>
      </w:r>
      <w:r w:rsidR="002205A9">
        <w:rPr>
          <w:rFonts w:ascii="Liberation Serif" w:hAnsi="Liberation Serif"/>
          <w:color w:val="000000" w:themeColor="text1"/>
          <w:sz w:val="28"/>
          <w:szCs w:val="28"/>
        </w:rPr>
        <w:t>й</w:t>
      </w:r>
      <w:r w:rsidRPr="0062374A">
        <w:rPr>
          <w:rFonts w:ascii="Liberation Serif" w:hAnsi="Liberation Serif"/>
          <w:color w:val="000000" w:themeColor="text1"/>
          <w:sz w:val="28"/>
          <w:szCs w:val="28"/>
        </w:rPr>
        <w:t xml:space="preserve"> Администрации Каменск-Уральского городского округа от 26.08.2020 № 610, от 29.10.2020 № 824), </w:t>
      </w:r>
      <w:r w:rsidRPr="0062374A">
        <w:rPr>
          <w:rFonts w:ascii="Liberation Serif" w:hAnsi="Liberation Serif" w:cs="Liberation Serif"/>
          <w:color w:val="000000" w:themeColor="text1"/>
          <w:sz w:val="28"/>
          <w:szCs w:val="28"/>
        </w:rPr>
        <w:t>Администрация Каменск-Уральского городского округа</w:t>
      </w:r>
    </w:p>
    <w:p w:rsidR="004F1BF0" w:rsidRPr="0062374A" w:rsidRDefault="004F1BF0" w:rsidP="004F1BF0">
      <w:pPr>
        <w:jc w:val="both"/>
        <w:rPr>
          <w:rFonts w:ascii="Liberation Serif" w:hAnsi="Liberation Serif" w:cs="Liberation Serif"/>
          <w:b/>
          <w:color w:val="000000" w:themeColor="text1"/>
          <w:sz w:val="28"/>
        </w:rPr>
      </w:pPr>
      <w:r w:rsidRPr="0062374A">
        <w:rPr>
          <w:rFonts w:ascii="Liberation Serif" w:hAnsi="Liberation Serif" w:cs="Liberation Serif"/>
          <w:b/>
          <w:color w:val="000000" w:themeColor="text1"/>
          <w:sz w:val="28"/>
        </w:rPr>
        <w:t>ПОСТАНОВЛЯЕТ:</w:t>
      </w:r>
    </w:p>
    <w:p w:rsidR="00FD6CDB" w:rsidRPr="000B4890" w:rsidRDefault="00FD6CDB" w:rsidP="00257E27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 w:rsidRPr="000B4890">
        <w:rPr>
          <w:rFonts w:ascii="Liberation Serif" w:hAnsi="Liberation Serif"/>
          <w:b w:val="0"/>
          <w:color w:val="000000" w:themeColor="text1"/>
        </w:rPr>
        <w:t xml:space="preserve">1. </w:t>
      </w:r>
      <w:proofErr w:type="gramStart"/>
      <w:r w:rsidRPr="000B4890">
        <w:rPr>
          <w:rFonts w:ascii="Liberation Serif" w:hAnsi="Liberation Serif"/>
          <w:b w:val="0"/>
          <w:color w:val="000000" w:themeColor="text1"/>
        </w:rPr>
        <w:t xml:space="preserve">Внести в </w:t>
      </w:r>
      <w:r w:rsidR="00780465">
        <w:rPr>
          <w:rFonts w:ascii="Liberation Serif" w:hAnsi="Liberation Serif"/>
          <w:b w:val="0"/>
          <w:color w:val="000000" w:themeColor="text1"/>
        </w:rPr>
        <w:t xml:space="preserve">муниципальную программу </w:t>
      </w:r>
      <w:r w:rsidR="00780465" w:rsidRPr="000B4890">
        <w:rPr>
          <w:rFonts w:ascii="Liberation Serif" w:hAnsi="Liberation Serif"/>
          <w:b w:val="0"/>
          <w:color w:val="000000" w:themeColor="text1"/>
        </w:rPr>
        <w:t>«</w:t>
      </w:r>
      <w:r w:rsidR="00780465" w:rsidRPr="000B4890">
        <w:rPr>
          <w:rFonts w:ascii="Liberation Serif" w:hAnsi="Liberation Serif"/>
          <w:b w:val="0"/>
          <w:iCs/>
          <w:color w:val="000000" w:themeColor="text1"/>
        </w:rPr>
        <w:t>Обеспечение жильем отдельных категорий граждан</w:t>
      </w:r>
      <w:r w:rsidR="00780465" w:rsidRPr="000B4890">
        <w:rPr>
          <w:rFonts w:ascii="Liberation Serif" w:hAnsi="Liberation Serif"/>
          <w:b w:val="0"/>
          <w:color w:val="000000" w:themeColor="text1"/>
        </w:rPr>
        <w:t xml:space="preserve"> в Каменск-Уральск</w:t>
      </w:r>
      <w:r w:rsidR="0076724F">
        <w:rPr>
          <w:rFonts w:ascii="Liberation Serif" w:hAnsi="Liberation Serif"/>
          <w:b w:val="0"/>
          <w:color w:val="000000" w:themeColor="text1"/>
        </w:rPr>
        <w:t>ом городском округе</w:t>
      </w:r>
      <w:r w:rsidR="00780465" w:rsidRPr="000B4890">
        <w:rPr>
          <w:rFonts w:ascii="Liberation Serif" w:hAnsi="Liberation Serif"/>
          <w:b w:val="0"/>
          <w:color w:val="000000" w:themeColor="text1"/>
        </w:rPr>
        <w:t xml:space="preserve"> на 2020-2026 годы»</w:t>
      </w:r>
      <w:r w:rsidR="00780465">
        <w:rPr>
          <w:rFonts w:ascii="Liberation Serif" w:hAnsi="Liberation Serif"/>
          <w:b w:val="0"/>
          <w:color w:val="000000" w:themeColor="text1"/>
        </w:rPr>
        <w:t xml:space="preserve">, утвержденную </w:t>
      </w:r>
      <w:r w:rsidRPr="000B4890">
        <w:rPr>
          <w:rFonts w:ascii="Liberation Serif" w:hAnsi="Liberation Serif"/>
          <w:b w:val="0"/>
          <w:color w:val="000000" w:themeColor="text1"/>
        </w:rPr>
        <w:t>постановление</w:t>
      </w:r>
      <w:r w:rsidR="00780465">
        <w:rPr>
          <w:rFonts w:ascii="Liberation Serif" w:hAnsi="Liberation Serif"/>
          <w:b w:val="0"/>
          <w:color w:val="000000" w:themeColor="text1"/>
        </w:rPr>
        <w:t>м</w:t>
      </w:r>
      <w:r w:rsidRPr="000B4890">
        <w:rPr>
          <w:rFonts w:ascii="Liberation Serif" w:hAnsi="Liberation Serif"/>
          <w:b w:val="0"/>
          <w:color w:val="000000" w:themeColor="text1"/>
        </w:rPr>
        <w:t xml:space="preserve"> Администрации города Каменска-Уральского от 10.10.2019 № 83</w:t>
      </w:r>
      <w:r w:rsidR="00257E27" w:rsidRPr="000B4890">
        <w:rPr>
          <w:rFonts w:ascii="Liberation Serif" w:hAnsi="Liberation Serif"/>
          <w:b w:val="0"/>
          <w:color w:val="000000" w:themeColor="text1"/>
        </w:rPr>
        <w:t>2</w:t>
      </w:r>
      <w:r w:rsidRPr="000B4890">
        <w:rPr>
          <w:rFonts w:ascii="Liberation Serif" w:hAnsi="Liberation Serif"/>
          <w:b w:val="0"/>
          <w:color w:val="000000" w:themeColor="text1"/>
        </w:rPr>
        <w:t xml:space="preserve"> </w:t>
      </w:r>
      <w:r w:rsidR="00257E27" w:rsidRPr="000B4890">
        <w:rPr>
          <w:rFonts w:ascii="Liberation Serif" w:hAnsi="Liberation Serif"/>
          <w:b w:val="0"/>
          <w:color w:val="000000" w:themeColor="text1"/>
        </w:rPr>
        <w:t xml:space="preserve">(в редакции постановлений Администрации города Каменска-Уральского от 17.03.2020 </w:t>
      </w:r>
      <w:hyperlink r:id="rId7" w:history="1">
        <w:r w:rsidR="00257E27" w:rsidRPr="000B4890">
          <w:rPr>
            <w:rFonts w:ascii="Liberation Serif" w:hAnsi="Liberation Serif"/>
            <w:b w:val="0"/>
            <w:color w:val="000000" w:themeColor="text1"/>
          </w:rPr>
          <w:t>№ 182, от 06.05.2020 № 333,</w:t>
        </w:r>
        <w:r w:rsidR="0076724F">
          <w:rPr>
            <w:rFonts w:ascii="Liberation Serif" w:hAnsi="Liberation Serif"/>
            <w:b w:val="0"/>
            <w:color w:val="000000" w:themeColor="text1"/>
          </w:rPr>
          <w:t xml:space="preserve">           </w:t>
        </w:r>
        <w:r w:rsidR="00257E27" w:rsidRPr="000B4890">
          <w:rPr>
            <w:rFonts w:ascii="Liberation Serif" w:hAnsi="Liberation Serif"/>
            <w:b w:val="0"/>
            <w:color w:val="000000" w:themeColor="text1"/>
          </w:rPr>
          <w:t>от 14.07.2020 № 517</w:t>
        </w:r>
        <w:r w:rsidR="000B4890" w:rsidRPr="000B4890">
          <w:rPr>
            <w:rFonts w:ascii="Liberation Serif" w:hAnsi="Liberation Serif"/>
            <w:b w:val="0"/>
            <w:color w:val="000000" w:themeColor="text1"/>
          </w:rPr>
          <w:t xml:space="preserve">, </w:t>
        </w:r>
        <w:r w:rsidR="00423465" w:rsidRPr="00423465">
          <w:rPr>
            <w:rFonts w:ascii="Liberation Serif" w:hAnsi="Liberation Serif"/>
            <w:b w:val="0"/>
            <w:color w:val="000000" w:themeColor="text1"/>
          </w:rPr>
          <w:t>постановлени</w:t>
        </w:r>
        <w:r w:rsidR="00423465">
          <w:rPr>
            <w:rFonts w:ascii="Liberation Serif" w:hAnsi="Liberation Serif"/>
            <w:b w:val="0"/>
            <w:color w:val="000000" w:themeColor="text1"/>
          </w:rPr>
          <w:t>я</w:t>
        </w:r>
        <w:r w:rsidR="00423465" w:rsidRPr="00423465">
          <w:rPr>
            <w:rFonts w:ascii="Liberation Serif" w:hAnsi="Liberation Serif"/>
            <w:b w:val="0"/>
            <w:color w:val="000000" w:themeColor="text1"/>
          </w:rPr>
          <w:t xml:space="preserve"> Администрации Каменск-Уральского городского округа </w:t>
        </w:r>
        <w:r w:rsidR="000B4890" w:rsidRPr="000B4890">
          <w:rPr>
            <w:rFonts w:ascii="Liberation Serif" w:hAnsi="Liberation Serif"/>
            <w:b w:val="0"/>
            <w:color w:val="000000" w:themeColor="text1"/>
          </w:rPr>
          <w:t>от 30.12.2020 № 1040</w:t>
        </w:r>
        <w:r w:rsidR="00257E27" w:rsidRPr="000B4890">
          <w:rPr>
            <w:rFonts w:ascii="Liberation Serif" w:hAnsi="Liberation Serif"/>
            <w:b w:val="0"/>
            <w:color w:val="000000" w:themeColor="text1"/>
          </w:rPr>
          <w:t>)</w:t>
        </w:r>
        <w:r w:rsidR="00257E27" w:rsidRPr="000B4890">
          <w:rPr>
            <w:rFonts w:ascii="Liberation Serif" w:hAnsi="Liberation Serif"/>
            <w:b w:val="0"/>
            <w:i/>
            <w:color w:val="000000" w:themeColor="text1"/>
          </w:rPr>
          <w:t xml:space="preserve"> </w:t>
        </w:r>
      </w:hyperlink>
      <w:r w:rsidRPr="000B4890">
        <w:rPr>
          <w:rFonts w:ascii="Liberation Serif" w:hAnsi="Liberation Serif"/>
          <w:b w:val="0"/>
          <w:color w:val="000000" w:themeColor="text1"/>
        </w:rPr>
        <w:t xml:space="preserve">(далее – </w:t>
      </w:r>
      <w:r w:rsidR="00780465">
        <w:rPr>
          <w:rFonts w:ascii="Liberation Serif" w:hAnsi="Liberation Serif"/>
          <w:b w:val="0"/>
          <w:color w:val="000000" w:themeColor="text1"/>
        </w:rPr>
        <w:t>программа</w:t>
      </w:r>
      <w:r w:rsidRPr="000B4890">
        <w:rPr>
          <w:rFonts w:ascii="Liberation Serif" w:hAnsi="Liberation Serif"/>
          <w:b w:val="0"/>
          <w:color w:val="000000" w:themeColor="text1"/>
        </w:rPr>
        <w:t>)</w:t>
      </w:r>
      <w:r w:rsidR="0076724F">
        <w:rPr>
          <w:rFonts w:ascii="Liberation Serif" w:hAnsi="Liberation Serif"/>
          <w:b w:val="0"/>
          <w:color w:val="000000" w:themeColor="text1"/>
        </w:rPr>
        <w:t>,</w:t>
      </w:r>
      <w:r w:rsidRPr="000B4890">
        <w:rPr>
          <w:rFonts w:ascii="Liberation Serif" w:hAnsi="Liberation Serif"/>
          <w:b w:val="0"/>
          <w:color w:val="000000" w:themeColor="text1"/>
        </w:rPr>
        <w:t xml:space="preserve"> следующие изменения:</w:t>
      </w:r>
      <w:proofErr w:type="gramEnd"/>
    </w:p>
    <w:p w:rsidR="00C558D6" w:rsidRPr="000B4890" w:rsidRDefault="00FD6CDB" w:rsidP="000B4890">
      <w:pPr>
        <w:pStyle w:val="ConsPlusTitle"/>
        <w:ind w:firstLine="708"/>
        <w:jc w:val="both"/>
        <w:rPr>
          <w:rFonts w:ascii="Liberation Serif" w:hAnsi="Liberation Serif" w:cs="Liberation Serif"/>
          <w:b w:val="0"/>
          <w:color w:val="000000" w:themeColor="text1"/>
        </w:rPr>
      </w:pPr>
      <w:r w:rsidRPr="000B4890">
        <w:rPr>
          <w:rFonts w:ascii="Liberation Serif" w:hAnsi="Liberation Serif"/>
          <w:b w:val="0"/>
          <w:color w:val="000000" w:themeColor="text1"/>
        </w:rPr>
        <w:t xml:space="preserve">1) </w:t>
      </w:r>
      <w:r w:rsidR="00C558D6" w:rsidRPr="000B4890">
        <w:rPr>
          <w:rFonts w:ascii="Liberation Serif" w:hAnsi="Liberation Serif" w:cs="Liberation Serif"/>
          <w:b w:val="0"/>
          <w:color w:val="000000" w:themeColor="text1"/>
        </w:rPr>
        <w:t>раздел «Объемы финансирования муниципальной программы, тыс</w:t>
      </w:r>
      <w:proofErr w:type="gramStart"/>
      <w:r w:rsidR="00C558D6" w:rsidRPr="000B4890">
        <w:rPr>
          <w:rFonts w:ascii="Liberation Serif" w:hAnsi="Liberation Serif" w:cs="Liberation Serif"/>
          <w:b w:val="0"/>
          <w:color w:val="000000" w:themeColor="text1"/>
        </w:rPr>
        <w:t>.р</w:t>
      </w:r>
      <w:proofErr w:type="gramEnd"/>
      <w:r w:rsidR="00C558D6" w:rsidRPr="000B4890">
        <w:rPr>
          <w:rFonts w:ascii="Liberation Serif" w:hAnsi="Liberation Serif" w:cs="Liberation Serif"/>
          <w:b w:val="0"/>
          <w:color w:val="000000" w:themeColor="text1"/>
        </w:rPr>
        <w:t xml:space="preserve">уб.» Паспорта программы изложить в </w:t>
      </w:r>
      <w:r w:rsidR="00AD664D" w:rsidRPr="000B4890">
        <w:rPr>
          <w:rFonts w:ascii="Liberation Serif" w:hAnsi="Liberation Serif" w:cs="Liberation Serif"/>
          <w:b w:val="0"/>
          <w:color w:val="000000" w:themeColor="text1"/>
        </w:rPr>
        <w:t>следующей</w:t>
      </w:r>
      <w:r w:rsidR="00C558D6" w:rsidRPr="000B4890">
        <w:rPr>
          <w:rFonts w:ascii="Liberation Serif" w:hAnsi="Liberation Serif" w:cs="Liberation Serif"/>
          <w:b w:val="0"/>
          <w:color w:val="000000" w:themeColor="text1"/>
        </w:rPr>
        <w:t xml:space="preserve"> редакции:</w:t>
      </w:r>
    </w:p>
    <w:p w:rsidR="00FF2100" w:rsidRPr="00F53894" w:rsidRDefault="00FF2100" w:rsidP="004667C0">
      <w:pPr>
        <w:pStyle w:val="a8"/>
        <w:suppressAutoHyphens/>
        <w:ind w:left="1440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330"/>
        <w:gridCol w:w="7371"/>
      </w:tblGrid>
      <w:tr w:rsidR="00C558D6" w:rsidRPr="00F53894" w:rsidTr="005344D8">
        <w:tc>
          <w:tcPr>
            <w:tcW w:w="2330" w:type="dxa"/>
          </w:tcPr>
          <w:p w:rsidR="00C558D6" w:rsidRPr="00F53894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2E7D4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Объемы финансирования муниципальной программы, тыс. руб</w:t>
            </w:r>
            <w:r w:rsidRPr="00F53894">
              <w:rPr>
                <w:rFonts w:ascii="Liberation Serif" w:hAnsi="Liberation Serif" w:cs="Times New Roman"/>
                <w:color w:val="FF0000"/>
                <w:sz w:val="24"/>
                <w:szCs w:val="24"/>
              </w:rPr>
              <w:t>.</w:t>
            </w:r>
          </w:p>
        </w:tc>
        <w:tc>
          <w:tcPr>
            <w:tcW w:w="7371" w:type="dxa"/>
          </w:tcPr>
          <w:p w:rsidR="00C558D6" w:rsidRPr="002F2447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F244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ВСЕГО: </w:t>
            </w:r>
            <w:r w:rsidR="00460222" w:rsidRPr="002F244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</w:t>
            </w:r>
            <w:r w:rsidR="0050567F" w:rsidRPr="002F244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</w:t>
            </w:r>
            <w:r w:rsidR="002F2447" w:rsidRPr="002F244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9875</w:t>
            </w:r>
            <w:r w:rsidRPr="002F244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2F2447" w:rsidRPr="002F244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737</w:t>
            </w:r>
            <w:r w:rsidRPr="002F244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 в том числе:</w:t>
            </w:r>
          </w:p>
          <w:p w:rsidR="00C558D6" w:rsidRPr="002F2447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F244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2020 год - </w:t>
            </w:r>
            <w:r w:rsidR="0050567F" w:rsidRPr="002F244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52426</w:t>
            </w:r>
            <w:r w:rsidRPr="002F244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50567F" w:rsidRPr="002F244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503</w:t>
            </w:r>
            <w:r w:rsidRPr="002F244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2F2447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F244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2021 год - </w:t>
            </w:r>
            <w:r w:rsidR="002F2447" w:rsidRPr="002F244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43449</w:t>
            </w:r>
            <w:r w:rsidRPr="002F244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2F2447" w:rsidRPr="002F244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234</w:t>
            </w:r>
            <w:r w:rsidRPr="002F244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2F2447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F244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 - 34800,0;</w:t>
            </w:r>
          </w:p>
          <w:p w:rsidR="00C558D6" w:rsidRPr="002F2447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F244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2023 год - 34800,0;</w:t>
            </w:r>
          </w:p>
          <w:p w:rsidR="00C558D6" w:rsidRPr="002F2447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F244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- 34800,0;</w:t>
            </w:r>
          </w:p>
          <w:p w:rsidR="00C558D6" w:rsidRPr="002F2447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F244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- 34800,0;</w:t>
            </w:r>
          </w:p>
          <w:p w:rsidR="00C558D6" w:rsidRPr="002F2447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F244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- 34800,0, из них:</w:t>
            </w:r>
          </w:p>
          <w:p w:rsidR="00C558D6" w:rsidRPr="00C26AE5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26AE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- федеральный бюджет - </w:t>
            </w:r>
            <w:r w:rsidR="0050567F" w:rsidRPr="00C26AE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4537</w:t>
            </w:r>
            <w:r w:rsidRPr="00C26AE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50567F" w:rsidRPr="00C26AE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121</w:t>
            </w:r>
            <w:r w:rsidRPr="00C26AE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 в том числе:</w:t>
            </w:r>
          </w:p>
          <w:p w:rsidR="00C558D6" w:rsidRPr="00C26AE5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26AE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lastRenderedPageBreak/>
              <w:t xml:space="preserve">2020 год - </w:t>
            </w:r>
            <w:r w:rsidR="0050567F" w:rsidRPr="00C26AE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4537</w:t>
            </w:r>
            <w:r w:rsidRPr="00C26AE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50567F" w:rsidRPr="00C26AE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121</w:t>
            </w:r>
            <w:r w:rsidRPr="00C26AE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C26AE5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26AE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2021 год - 0,0;</w:t>
            </w:r>
          </w:p>
          <w:p w:rsidR="00C558D6" w:rsidRPr="00C26AE5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26AE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 - 0,0;</w:t>
            </w:r>
          </w:p>
          <w:p w:rsidR="00C558D6" w:rsidRPr="00C26AE5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26AE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2023 год - 0,0;</w:t>
            </w:r>
          </w:p>
          <w:p w:rsidR="00C558D6" w:rsidRPr="00C26AE5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26AE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- 0,0;</w:t>
            </w:r>
          </w:p>
          <w:p w:rsidR="00C558D6" w:rsidRPr="00C26AE5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26AE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- 0,0;</w:t>
            </w:r>
          </w:p>
          <w:p w:rsidR="00C558D6" w:rsidRPr="00C26AE5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26AE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- 0,0;</w:t>
            </w:r>
          </w:p>
          <w:p w:rsidR="00C558D6" w:rsidRPr="00C26AE5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26AE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- областной бюджет - </w:t>
            </w:r>
            <w:r w:rsidR="00C26AE5" w:rsidRPr="00C26AE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6827</w:t>
            </w:r>
            <w:r w:rsidRPr="00C26AE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C26AE5" w:rsidRPr="00C26AE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333</w:t>
            </w:r>
            <w:r w:rsidRPr="00C26AE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 в том числе:</w:t>
            </w:r>
          </w:p>
          <w:p w:rsidR="00C558D6" w:rsidRPr="00C26AE5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26AE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2020 год - </w:t>
            </w:r>
            <w:r w:rsidR="0050567F" w:rsidRPr="00C26AE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4837</w:t>
            </w:r>
            <w:r w:rsidRPr="00C26AE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50567F" w:rsidRPr="00C26AE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919</w:t>
            </w:r>
            <w:r w:rsidRPr="00C26AE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C26AE5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26AE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2021 год - </w:t>
            </w:r>
            <w:r w:rsidR="00C26AE5" w:rsidRPr="00C26AE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1989</w:t>
            </w:r>
            <w:r w:rsidRPr="00C26AE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C26AE5" w:rsidRPr="00C26AE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414</w:t>
            </w:r>
            <w:r w:rsidRPr="00C26AE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C26AE5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26AE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 - 0,0;</w:t>
            </w:r>
          </w:p>
          <w:p w:rsidR="00C558D6" w:rsidRPr="00C26AE5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26AE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2023 год - 0,0;</w:t>
            </w:r>
          </w:p>
          <w:p w:rsidR="00C558D6" w:rsidRPr="00C26AE5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26AE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- 0,0;</w:t>
            </w:r>
          </w:p>
          <w:p w:rsidR="00C558D6" w:rsidRPr="00C26AE5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26AE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- 0,0;</w:t>
            </w:r>
          </w:p>
          <w:p w:rsidR="00C558D6" w:rsidRPr="00C26AE5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26AE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- 0,0;</w:t>
            </w:r>
          </w:p>
          <w:p w:rsidR="00C558D6" w:rsidRPr="00293894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9389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- местный бюджет - </w:t>
            </w:r>
            <w:r w:rsidR="00A50D5D" w:rsidRPr="0029389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142</w:t>
            </w:r>
            <w:r w:rsidR="00293894" w:rsidRPr="0029389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107</w:t>
            </w:r>
            <w:r w:rsidRPr="0029389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293894" w:rsidRPr="0029389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464</w:t>
            </w:r>
            <w:r w:rsidRPr="0029389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 в том числе:</w:t>
            </w:r>
          </w:p>
          <w:p w:rsidR="00C558D6" w:rsidRPr="00293894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9389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- 2</w:t>
            </w:r>
            <w:r w:rsidR="00A50D5D" w:rsidRPr="0029389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2884</w:t>
            </w:r>
            <w:r w:rsidRPr="0029389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A50D5D" w:rsidRPr="0029389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716</w:t>
            </w:r>
            <w:r w:rsidRPr="0029389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293894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9389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2021 год - </w:t>
            </w:r>
            <w:r w:rsidR="00293894" w:rsidRPr="0029389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19222</w:t>
            </w:r>
            <w:r w:rsidRPr="0029389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293894" w:rsidRPr="0029389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748</w:t>
            </w:r>
            <w:r w:rsidRPr="0029389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293894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9389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 - 20000,0;</w:t>
            </w:r>
          </w:p>
          <w:p w:rsidR="00C558D6" w:rsidRPr="00293894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9389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2023 год - 20000,0;</w:t>
            </w:r>
          </w:p>
          <w:p w:rsidR="00C558D6" w:rsidRPr="00293894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9389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- 20000,0;</w:t>
            </w:r>
          </w:p>
          <w:p w:rsidR="00C558D6" w:rsidRPr="00293894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9389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- 20000,0;</w:t>
            </w:r>
          </w:p>
          <w:p w:rsidR="00C558D6" w:rsidRPr="00293894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9389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- 20000,0;</w:t>
            </w:r>
          </w:p>
          <w:p w:rsidR="00C558D6" w:rsidRPr="00B745E0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745E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- внебюджетные источники – </w:t>
            </w:r>
            <w:r w:rsidR="00B745E0" w:rsidRPr="00B745E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116403</w:t>
            </w:r>
            <w:r w:rsidRPr="00B745E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B745E0" w:rsidRPr="00B745E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819</w:t>
            </w:r>
            <w:r w:rsidRPr="00B745E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 в том числе:</w:t>
            </w:r>
          </w:p>
          <w:p w:rsidR="00C558D6" w:rsidRPr="00B745E0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745E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- 2</w:t>
            </w:r>
            <w:r w:rsidR="006F4721" w:rsidRPr="00B745E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0166</w:t>
            </w:r>
            <w:r w:rsidRPr="00B745E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6F4721" w:rsidRPr="00B745E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747</w:t>
            </w:r>
            <w:r w:rsidRPr="00B745E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B745E0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745E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2021 год - </w:t>
            </w:r>
            <w:r w:rsidR="00B745E0" w:rsidRPr="00B745E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22237</w:t>
            </w:r>
            <w:r w:rsidRPr="00B745E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</w:t>
            </w:r>
            <w:r w:rsidR="00B745E0" w:rsidRPr="00B745E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72</w:t>
            </w:r>
            <w:r w:rsidRPr="00B745E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B745E0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745E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 - 14800,0;</w:t>
            </w:r>
          </w:p>
          <w:p w:rsidR="00C558D6" w:rsidRPr="00B745E0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745E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2023 год - 14800,0;</w:t>
            </w:r>
          </w:p>
          <w:p w:rsidR="00C558D6" w:rsidRPr="00B745E0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745E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- 14800,0;</w:t>
            </w:r>
          </w:p>
          <w:p w:rsidR="00C558D6" w:rsidRPr="00B745E0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745E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- 14800,0;</w:t>
            </w:r>
          </w:p>
          <w:p w:rsidR="00C558D6" w:rsidRPr="00F53894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B745E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- 14800,0.</w:t>
            </w:r>
          </w:p>
        </w:tc>
      </w:tr>
    </w:tbl>
    <w:p w:rsidR="001E0FBC" w:rsidRPr="00F53894" w:rsidRDefault="001E0FBC" w:rsidP="001E0FBC">
      <w:pPr>
        <w:widowControl w:val="0"/>
        <w:tabs>
          <w:tab w:val="center" w:pos="0"/>
          <w:tab w:val="right" w:pos="9637"/>
        </w:tabs>
        <w:autoSpaceDE w:val="0"/>
        <w:autoSpaceDN w:val="0"/>
        <w:adjustRightInd w:val="0"/>
        <w:jc w:val="both"/>
        <w:rPr>
          <w:rFonts w:ascii="Liberation Serif" w:hAnsi="Liberation Serif"/>
          <w:color w:val="FF0000"/>
        </w:rPr>
      </w:pPr>
    </w:p>
    <w:p w:rsidR="001E0FBC" w:rsidRPr="005344D8" w:rsidRDefault="00140EA6" w:rsidP="005344D8">
      <w:pPr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F53894">
        <w:rPr>
          <w:rFonts w:ascii="Liberation Serif" w:hAnsi="Liberation Serif"/>
          <w:color w:val="FF0000"/>
          <w:sz w:val="28"/>
          <w:szCs w:val="28"/>
        </w:rPr>
        <w:tab/>
      </w:r>
      <w:r w:rsidR="005344D8" w:rsidRPr="005344D8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="00D47290" w:rsidRPr="005344D8">
        <w:rPr>
          <w:rFonts w:ascii="Liberation Serif" w:hAnsi="Liberation Serif"/>
          <w:color w:val="000000" w:themeColor="text1"/>
          <w:sz w:val="28"/>
          <w:szCs w:val="28"/>
        </w:rPr>
        <w:t xml:space="preserve">) </w:t>
      </w:r>
      <w:r w:rsidR="001E0FBC" w:rsidRPr="005344D8">
        <w:rPr>
          <w:rFonts w:ascii="Liberation Serif" w:hAnsi="Liberation Serif"/>
          <w:color w:val="000000" w:themeColor="text1"/>
          <w:sz w:val="28"/>
          <w:szCs w:val="28"/>
        </w:rPr>
        <w:t xml:space="preserve">Приложение № 1 к </w:t>
      </w:r>
      <w:r w:rsidR="00D47290" w:rsidRPr="005344D8">
        <w:rPr>
          <w:rFonts w:ascii="Liberation Serif" w:hAnsi="Liberation Serif"/>
          <w:color w:val="000000" w:themeColor="text1"/>
          <w:sz w:val="28"/>
          <w:szCs w:val="28"/>
        </w:rPr>
        <w:t>п</w:t>
      </w:r>
      <w:r w:rsidR="001E0FBC" w:rsidRPr="005344D8">
        <w:rPr>
          <w:rFonts w:ascii="Liberation Serif" w:hAnsi="Liberation Serif"/>
          <w:color w:val="000000" w:themeColor="text1"/>
          <w:sz w:val="28"/>
          <w:szCs w:val="28"/>
        </w:rPr>
        <w:t>рограмме изложить в новой редакции согласно Приложению № 1 к настоящему постановлению;</w:t>
      </w:r>
    </w:p>
    <w:p w:rsidR="005344D8" w:rsidRPr="005344D8" w:rsidRDefault="005344D8" w:rsidP="005344D8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5344D8">
        <w:rPr>
          <w:rFonts w:ascii="Liberation Serif" w:hAnsi="Liberation Serif" w:cs="Times New Roman"/>
          <w:color w:val="000000" w:themeColor="text1"/>
          <w:sz w:val="28"/>
          <w:szCs w:val="28"/>
        </w:rPr>
        <w:t>3</w:t>
      </w:r>
      <w:r w:rsidR="001E0FBC" w:rsidRPr="005344D8">
        <w:rPr>
          <w:rFonts w:ascii="Liberation Serif" w:hAnsi="Liberation Serif" w:cs="Times New Roman"/>
          <w:color w:val="000000" w:themeColor="text1"/>
          <w:sz w:val="28"/>
          <w:szCs w:val="28"/>
        </w:rPr>
        <w:t>)</w:t>
      </w:r>
      <w:r w:rsidRPr="005344D8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</w:t>
      </w:r>
      <w:r w:rsidR="001E0FBC" w:rsidRPr="005344D8">
        <w:rPr>
          <w:rFonts w:ascii="Liberation Serif" w:hAnsi="Liberation Serif"/>
          <w:color w:val="000000" w:themeColor="text1"/>
          <w:sz w:val="28"/>
          <w:szCs w:val="28"/>
        </w:rPr>
        <w:t>раздел «Объемы финансирования подпрограммы по годам реализации, тыс</w:t>
      </w:r>
      <w:proofErr w:type="gramStart"/>
      <w:r w:rsidR="001E0FBC" w:rsidRPr="005344D8">
        <w:rPr>
          <w:rFonts w:ascii="Liberation Serif" w:hAnsi="Liberation Serif"/>
          <w:color w:val="000000" w:themeColor="text1"/>
          <w:sz w:val="28"/>
          <w:szCs w:val="28"/>
        </w:rPr>
        <w:t>.р</w:t>
      </w:r>
      <w:proofErr w:type="gramEnd"/>
      <w:r w:rsidR="001E0FBC" w:rsidRPr="005344D8">
        <w:rPr>
          <w:rFonts w:ascii="Liberation Serif" w:hAnsi="Liberation Serif"/>
          <w:color w:val="000000" w:themeColor="text1"/>
          <w:sz w:val="28"/>
          <w:szCs w:val="28"/>
        </w:rPr>
        <w:t xml:space="preserve">уб.» Паспорта подпрограммы </w:t>
      </w:r>
      <w:r w:rsidRPr="005344D8">
        <w:rPr>
          <w:rFonts w:ascii="Liberation Serif" w:hAnsi="Liberation Serif"/>
          <w:color w:val="000000" w:themeColor="text1"/>
          <w:sz w:val="28"/>
          <w:szCs w:val="28"/>
        </w:rPr>
        <w:t>«Обеспечение жильем молодых семей в Каменск-Уральском городском округе на 2020-2026 годы»</w:t>
      </w:r>
      <w:r w:rsidR="00C0617F">
        <w:rPr>
          <w:rFonts w:ascii="Liberation Serif" w:hAnsi="Liberation Serif"/>
          <w:color w:val="000000" w:themeColor="text1"/>
          <w:sz w:val="28"/>
          <w:szCs w:val="28"/>
        </w:rPr>
        <w:t xml:space="preserve"> программы</w:t>
      </w:r>
      <w:r w:rsidRPr="005344D8">
        <w:rPr>
          <w:rFonts w:ascii="Liberation Serif" w:hAnsi="Liberation Serif"/>
          <w:color w:val="000000" w:themeColor="text1"/>
          <w:sz w:val="28"/>
          <w:szCs w:val="28"/>
        </w:rPr>
        <w:t xml:space="preserve"> изложить в следующей редакции:</w:t>
      </w:r>
    </w:p>
    <w:p w:rsidR="005344D8" w:rsidRDefault="005344D8" w:rsidP="005344D8">
      <w:pPr>
        <w:pStyle w:val="ConsPlusNormal"/>
        <w:ind w:firstLine="709"/>
        <w:jc w:val="both"/>
        <w:rPr>
          <w:rFonts w:ascii="Liberation Serif" w:hAnsi="Liberation Serif"/>
          <w:color w:val="FF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778"/>
        <w:gridCol w:w="6923"/>
      </w:tblGrid>
      <w:tr w:rsidR="005344D8" w:rsidRPr="005344D8" w:rsidTr="00C0617F">
        <w:tc>
          <w:tcPr>
            <w:tcW w:w="2778" w:type="dxa"/>
            <w:hideMark/>
          </w:tcPr>
          <w:p w:rsidR="005344D8" w:rsidRPr="005344D8" w:rsidRDefault="005344D8" w:rsidP="006A74D7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Объемы финансирования подпрограммы по годам реализации, тыс. руб.</w:t>
            </w:r>
          </w:p>
        </w:tc>
        <w:tc>
          <w:tcPr>
            <w:tcW w:w="6923" w:type="dxa"/>
            <w:hideMark/>
          </w:tcPr>
          <w:p w:rsidR="005344D8" w:rsidRPr="00294BE4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94BE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ВСЕГО: </w:t>
            </w:r>
            <w:r w:rsidR="00294BE4" w:rsidRPr="00294BE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141968</w:t>
            </w:r>
            <w:r w:rsidRPr="00294BE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294BE4" w:rsidRPr="00294BE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611</w:t>
            </w:r>
            <w:r w:rsidRPr="00294BE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 в том числе:</w:t>
            </w:r>
          </w:p>
          <w:p w:rsidR="005344D8" w:rsidRPr="00294BE4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94BE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- 27081,571;</w:t>
            </w:r>
          </w:p>
          <w:p w:rsidR="005344D8" w:rsidRPr="00294BE4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94BE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2021 год - </w:t>
            </w:r>
            <w:r w:rsidR="00294BE4" w:rsidRPr="00294BE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27387</w:t>
            </w:r>
            <w:r w:rsidRPr="00294BE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</w:t>
            </w:r>
            <w:r w:rsidR="00294BE4" w:rsidRPr="00294BE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</w:t>
            </w:r>
            <w:r w:rsidRPr="00294BE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5344D8" w:rsidRPr="00294BE4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94BE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 - 17500,0;</w:t>
            </w:r>
          </w:p>
          <w:p w:rsidR="005344D8" w:rsidRPr="00294BE4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94BE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2023 год - 17500,0;</w:t>
            </w:r>
          </w:p>
          <w:p w:rsidR="005344D8" w:rsidRPr="00294BE4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94BE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- 17500,0;</w:t>
            </w:r>
          </w:p>
          <w:p w:rsidR="005344D8" w:rsidRPr="00294BE4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94BE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– 17500,0;</w:t>
            </w:r>
          </w:p>
          <w:p w:rsidR="005344D8" w:rsidRPr="00294BE4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94BE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– 17500,0, из них:</w:t>
            </w:r>
          </w:p>
          <w:p w:rsidR="005344D8" w:rsidRPr="0080336D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033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- федеральный бюджет - 989,346, в том числе:</w:t>
            </w:r>
          </w:p>
          <w:p w:rsidR="005344D8" w:rsidRPr="0080336D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033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- 989,346;</w:t>
            </w:r>
          </w:p>
          <w:p w:rsidR="005344D8" w:rsidRPr="0080336D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033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2021 год - 0,0;</w:t>
            </w:r>
          </w:p>
          <w:p w:rsidR="005344D8" w:rsidRPr="0080336D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033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 - 0,0;</w:t>
            </w:r>
          </w:p>
          <w:p w:rsidR="005344D8" w:rsidRPr="0080336D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033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2023 год - 0,0;</w:t>
            </w:r>
          </w:p>
          <w:p w:rsidR="005344D8" w:rsidRPr="0080336D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033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- 0,0;</w:t>
            </w:r>
          </w:p>
          <w:p w:rsidR="005344D8" w:rsidRPr="0080336D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033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- 0,0;</w:t>
            </w:r>
          </w:p>
          <w:p w:rsidR="005344D8" w:rsidRPr="0080336D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033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lastRenderedPageBreak/>
              <w:t>2026 год - 0,0;</w:t>
            </w:r>
          </w:p>
          <w:p w:rsidR="005344D8" w:rsidRPr="0077184F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7184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- областной бюджет - </w:t>
            </w:r>
            <w:r w:rsidR="0077184F" w:rsidRPr="0077184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6579</w:t>
            </w:r>
            <w:r w:rsidRPr="0077184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77184F" w:rsidRPr="0077184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069</w:t>
            </w:r>
            <w:r w:rsidRPr="0077184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 в том числе:</w:t>
            </w:r>
          </w:p>
          <w:p w:rsidR="005344D8" w:rsidRPr="0077184F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7184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- 4589,655;</w:t>
            </w:r>
          </w:p>
          <w:p w:rsidR="005344D8" w:rsidRPr="0077184F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7184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2021 год - </w:t>
            </w:r>
            <w:r w:rsidR="0077184F" w:rsidRPr="0077184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1989</w:t>
            </w:r>
            <w:r w:rsidRPr="0077184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77184F" w:rsidRPr="0077184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414</w:t>
            </w:r>
            <w:r w:rsidRPr="0077184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5344D8" w:rsidRPr="0077184F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7184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 - 0,0;</w:t>
            </w:r>
          </w:p>
          <w:p w:rsidR="005344D8" w:rsidRPr="0077184F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7184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2023 год - 0,0;</w:t>
            </w:r>
          </w:p>
          <w:p w:rsidR="005344D8" w:rsidRPr="0077184F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7184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- 0,0;</w:t>
            </w:r>
          </w:p>
          <w:p w:rsidR="005344D8" w:rsidRPr="0077184F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7184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- 0,0;</w:t>
            </w:r>
          </w:p>
          <w:p w:rsidR="005344D8" w:rsidRPr="0077184F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7184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- 0,0;</w:t>
            </w:r>
          </w:p>
          <w:p w:rsidR="005344D8" w:rsidRPr="0077184F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7184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- местный бюджет - </w:t>
            </w:r>
            <w:r w:rsidR="0077184F" w:rsidRPr="0077184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51662</w:t>
            </w:r>
            <w:r w:rsidRPr="0077184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77184F" w:rsidRPr="0077184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368</w:t>
            </w:r>
            <w:r w:rsidRPr="0077184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 в том числе:</w:t>
            </w:r>
          </w:p>
          <w:p w:rsidR="005344D8" w:rsidRPr="0077184F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7184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- 7975,820;</w:t>
            </w:r>
          </w:p>
          <w:p w:rsidR="005344D8" w:rsidRPr="0077184F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7184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2021 год - </w:t>
            </w:r>
            <w:r w:rsidR="0077184F" w:rsidRPr="0077184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8686</w:t>
            </w:r>
            <w:r w:rsidRPr="0077184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77184F" w:rsidRPr="0077184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548</w:t>
            </w:r>
            <w:r w:rsidRPr="0077184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5344D8" w:rsidRPr="0077184F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7184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 - 7000,0;</w:t>
            </w:r>
          </w:p>
          <w:p w:rsidR="005344D8" w:rsidRPr="0077184F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7184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2023 год - 7000,0;</w:t>
            </w:r>
          </w:p>
          <w:p w:rsidR="005344D8" w:rsidRPr="0077184F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7184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- 7000,0;</w:t>
            </w:r>
          </w:p>
          <w:p w:rsidR="005344D8" w:rsidRPr="0077184F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7184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– 7000,0;</w:t>
            </w:r>
          </w:p>
          <w:p w:rsidR="005344D8" w:rsidRPr="0077184F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7184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– 7000,0</w:t>
            </w:r>
          </w:p>
          <w:p w:rsidR="005344D8" w:rsidRPr="0080336D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033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- внебюджетные источники - </w:t>
            </w:r>
            <w:r w:rsidR="0080336D" w:rsidRPr="008033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82737</w:t>
            </w:r>
            <w:r w:rsidRPr="008033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80336D" w:rsidRPr="008033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828</w:t>
            </w:r>
            <w:r w:rsidRPr="008033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 в том числе:</w:t>
            </w:r>
          </w:p>
          <w:p w:rsidR="005344D8" w:rsidRPr="0080336D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033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- 13526,750;</w:t>
            </w:r>
          </w:p>
          <w:p w:rsidR="005344D8" w:rsidRPr="0080336D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033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2021 год - </w:t>
            </w:r>
            <w:r w:rsidR="0080336D" w:rsidRPr="008033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16711</w:t>
            </w:r>
            <w:r w:rsidRPr="008033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</w:t>
            </w:r>
            <w:r w:rsidR="0080336D" w:rsidRPr="008033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78</w:t>
            </w:r>
            <w:r w:rsidRPr="008033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5344D8" w:rsidRPr="0080336D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033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 - 10500,0;</w:t>
            </w:r>
          </w:p>
          <w:p w:rsidR="005344D8" w:rsidRPr="0080336D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033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2023 год - 10500,0;</w:t>
            </w:r>
          </w:p>
          <w:p w:rsidR="005344D8" w:rsidRPr="0080336D" w:rsidRDefault="005344D8" w:rsidP="006A74D7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033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- 10500,0;</w:t>
            </w:r>
          </w:p>
          <w:p w:rsidR="005344D8" w:rsidRPr="0080336D" w:rsidRDefault="005344D8" w:rsidP="006A74D7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033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- 10500,0;</w:t>
            </w:r>
          </w:p>
          <w:p w:rsidR="005344D8" w:rsidRPr="005344D8" w:rsidRDefault="005344D8" w:rsidP="006A74D7">
            <w:pPr>
              <w:pStyle w:val="ConsPlusNormal"/>
              <w:jc w:val="both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8033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- 10500,0.</w:t>
            </w:r>
          </w:p>
        </w:tc>
      </w:tr>
    </w:tbl>
    <w:p w:rsidR="005344D8" w:rsidRDefault="005344D8" w:rsidP="005344D8">
      <w:pPr>
        <w:pStyle w:val="ConsPlusNormal"/>
        <w:ind w:firstLine="709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83082C" w:rsidRPr="0083082C" w:rsidRDefault="00C0617F" w:rsidP="0083082C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>
        <w:rPr>
          <w:rFonts w:ascii="Liberation Serif" w:hAnsi="Liberation Serif" w:cs="Times New Roman"/>
          <w:color w:val="000000" w:themeColor="text1"/>
          <w:sz w:val="28"/>
          <w:szCs w:val="28"/>
        </w:rPr>
        <w:t>4) строки</w:t>
      </w:r>
      <w:r w:rsidR="0083082C" w:rsidRPr="0083082C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3</w:t>
      </w:r>
      <w:r>
        <w:rPr>
          <w:rFonts w:ascii="Liberation Serif" w:hAnsi="Liberation Serif" w:cs="Times New Roman"/>
          <w:color w:val="000000" w:themeColor="text1"/>
          <w:sz w:val="28"/>
          <w:szCs w:val="28"/>
        </w:rPr>
        <w:t>, 4</w:t>
      </w:r>
      <w:r w:rsidR="0083082C" w:rsidRPr="0083082C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Приложения 1 </w:t>
      </w:r>
      <w:r w:rsidR="0083082C" w:rsidRPr="0083082C">
        <w:rPr>
          <w:rFonts w:ascii="Liberation Serif" w:hAnsi="Liberation Serif" w:cs="Liberation Serif"/>
          <w:color w:val="000000" w:themeColor="text1"/>
          <w:sz w:val="28"/>
          <w:szCs w:val="28"/>
        </w:rPr>
        <w:t>подпрограммы</w:t>
      </w:r>
      <w:r w:rsidR="0083082C" w:rsidRPr="0083082C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«Обеспечение жильем                                                                                                                                              молодых семей в Каменск-Уральском городском округе на 2020 - 2026 годы» </w:t>
      </w:r>
      <w:r w:rsidR="0083082C" w:rsidRPr="0083082C">
        <w:rPr>
          <w:rFonts w:ascii="Liberation Serif" w:hAnsi="Liberation Serif" w:cs="Liberation Serif"/>
          <w:color w:val="000000" w:themeColor="text1"/>
          <w:sz w:val="28"/>
          <w:szCs w:val="28"/>
        </w:rPr>
        <w:t>программы изложить в следующей редакции:</w:t>
      </w:r>
    </w:p>
    <w:p w:rsidR="0083082C" w:rsidRPr="00F53894" w:rsidRDefault="0083082C" w:rsidP="0083082C">
      <w:pPr>
        <w:pStyle w:val="ConsPlusNormal"/>
        <w:ind w:firstLine="709"/>
        <w:jc w:val="both"/>
        <w:rPr>
          <w:rFonts w:ascii="Liberation Serif" w:hAnsi="Liberation Serif" w:cs="Times New Roman"/>
          <w:color w:val="FF0000"/>
          <w:sz w:val="28"/>
          <w:szCs w:val="28"/>
        </w:rPr>
      </w:pPr>
    </w:p>
    <w:tbl>
      <w:tblPr>
        <w:tblW w:w="10207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8"/>
        <w:gridCol w:w="2977"/>
        <w:gridCol w:w="709"/>
        <w:gridCol w:w="567"/>
        <w:gridCol w:w="567"/>
        <w:gridCol w:w="567"/>
        <w:gridCol w:w="567"/>
        <w:gridCol w:w="567"/>
        <w:gridCol w:w="567"/>
        <w:gridCol w:w="567"/>
        <w:gridCol w:w="1984"/>
      </w:tblGrid>
      <w:tr w:rsidR="0083082C" w:rsidRPr="00372A53" w:rsidTr="0083082C"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83082C" w:rsidRPr="00372A53" w:rsidRDefault="0083082C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72A5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83082C" w:rsidRPr="00372A53" w:rsidRDefault="0083082C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72A5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Целевой показатель 1: количество предоставленных социальных выплат молодым семьям, нуждающимся в улучшении жилищных условий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082C" w:rsidRPr="00372A53" w:rsidRDefault="0083082C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72A5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3082C" w:rsidRPr="00372A53" w:rsidRDefault="0083082C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72A5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3082C" w:rsidRPr="0057628B" w:rsidRDefault="0057628B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7628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3082C" w:rsidRPr="00372A53" w:rsidRDefault="0083082C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72A5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3082C" w:rsidRPr="00372A53" w:rsidRDefault="0083082C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72A5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3082C" w:rsidRPr="00372A53" w:rsidRDefault="0083082C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72A5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3082C" w:rsidRPr="00372A53" w:rsidRDefault="0083082C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72A5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3082C" w:rsidRPr="00372A53" w:rsidRDefault="0083082C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72A5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83082C" w:rsidRPr="00372A53" w:rsidRDefault="0083082C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72A5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Приказ Министерства об утверждении списка молодых семей - претендентов на получение социальной выплаты в планируемом году по Свердловской области</w:t>
            </w:r>
          </w:p>
        </w:tc>
      </w:tr>
      <w:tr w:rsidR="0083082C" w:rsidRPr="00372A53" w:rsidTr="0083082C"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83082C" w:rsidRPr="00372A53" w:rsidRDefault="0083082C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72A5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83082C" w:rsidRPr="00372A53" w:rsidRDefault="0083082C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72A5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Целевой показатель 2: доля молодых семей, получивших социальные выплаты на приобретение жилья или строительство жилого дома, от численности молодых семей - участников мероприятия ведомственной целевой программы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082C" w:rsidRPr="00372A53" w:rsidRDefault="0083082C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72A5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3082C" w:rsidRPr="00372A53" w:rsidRDefault="0083082C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72A5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5,8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3082C" w:rsidRPr="0057628B" w:rsidRDefault="0057628B" w:rsidP="0057628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7628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</w:t>
            </w:r>
            <w:r w:rsidR="0083082C" w:rsidRPr="0057628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57628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86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3082C" w:rsidRPr="00372A53" w:rsidRDefault="0083082C" w:rsidP="006A74D7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372A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2,7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3082C" w:rsidRPr="00372A53" w:rsidRDefault="0083082C" w:rsidP="006A74D7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372A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2,7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3082C" w:rsidRPr="00372A53" w:rsidRDefault="0083082C" w:rsidP="006A74D7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372A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2,7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3082C" w:rsidRPr="00372A53" w:rsidRDefault="0083082C" w:rsidP="006A74D7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372A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2,7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83082C" w:rsidRPr="00372A53" w:rsidRDefault="0083082C" w:rsidP="006A74D7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372A5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2,7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83082C" w:rsidRPr="00372A53" w:rsidRDefault="0083082C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72A5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Приказ Министерства об утверждении списка молодых семей - претендентов на получение социальной выплаты в планируемом году по </w:t>
            </w:r>
            <w:r w:rsidRPr="00372A5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lastRenderedPageBreak/>
              <w:t>Свердловской области</w:t>
            </w:r>
          </w:p>
        </w:tc>
      </w:tr>
    </w:tbl>
    <w:p w:rsidR="00EE169E" w:rsidRPr="00EE169E" w:rsidRDefault="00EE169E" w:rsidP="00EE169E">
      <w:pPr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EE169E" w:rsidRPr="005344D8" w:rsidRDefault="00EE169E" w:rsidP="00EE169E">
      <w:pPr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E169E">
        <w:rPr>
          <w:rFonts w:ascii="Liberation Serif" w:hAnsi="Liberation Serif"/>
          <w:color w:val="000000" w:themeColor="text1"/>
          <w:sz w:val="28"/>
          <w:szCs w:val="28"/>
        </w:rPr>
        <w:t>5) Приложение № 2 к подпрограмме «Обеспечение жильем                                                                                                                                              молодых семей в Каменск-Уральском городском округе на 2020 - 2026 годы» программы изложить в новой редакции согласно Приложению № 2 к настоящему постановлению</w:t>
      </w:r>
      <w:r w:rsidRPr="005344D8">
        <w:rPr>
          <w:rFonts w:ascii="Liberation Serif" w:hAnsi="Liberation Serif"/>
          <w:color w:val="000000" w:themeColor="text1"/>
          <w:sz w:val="28"/>
          <w:szCs w:val="28"/>
        </w:rPr>
        <w:t>;</w:t>
      </w:r>
    </w:p>
    <w:p w:rsidR="001E0FBC" w:rsidRPr="00977D56" w:rsidRDefault="00977D56" w:rsidP="005344D8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977D56">
        <w:rPr>
          <w:rFonts w:ascii="Liberation Serif" w:hAnsi="Liberation Serif"/>
          <w:color w:val="000000" w:themeColor="text1"/>
          <w:sz w:val="28"/>
          <w:szCs w:val="28"/>
        </w:rPr>
        <w:t>6) раздел «Объемы финансирования подпрограммы по годам реализации, тыс</w:t>
      </w:r>
      <w:proofErr w:type="gramStart"/>
      <w:r w:rsidRPr="00977D56">
        <w:rPr>
          <w:rFonts w:ascii="Liberation Serif" w:hAnsi="Liberation Serif"/>
          <w:color w:val="000000" w:themeColor="text1"/>
          <w:sz w:val="28"/>
          <w:szCs w:val="28"/>
        </w:rPr>
        <w:t>.р</w:t>
      </w:r>
      <w:proofErr w:type="gramEnd"/>
      <w:r w:rsidRPr="00977D56">
        <w:rPr>
          <w:rFonts w:ascii="Liberation Serif" w:hAnsi="Liberation Serif"/>
          <w:color w:val="000000" w:themeColor="text1"/>
          <w:sz w:val="28"/>
          <w:szCs w:val="28"/>
        </w:rPr>
        <w:t xml:space="preserve">уб.» Паспорта подпрограммы </w:t>
      </w:r>
      <w:r w:rsidR="001E0FBC" w:rsidRPr="00977D56">
        <w:rPr>
          <w:rFonts w:ascii="Liberation Serif" w:hAnsi="Liberation Serif"/>
          <w:color w:val="000000" w:themeColor="text1"/>
          <w:sz w:val="28"/>
          <w:szCs w:val="28"/>
        </w:rPr>
        <w:t xml:space="preserve">«Обеспечение жилыми помещениями малоимущих граждан в </w:t>
      </w:r>
      <w:r w:rsidRPr="00977D56">
        <w:rPr>
          <w:rFonts w:ascii="Liberation Serif" w:hAnsi="Liberation Serif"/>
          <w:color w:val="000000" w:themeColor="text1"/>
          <w:sz w:val="28"/>
          <w:szCs w:val="28"/>
        </w:rPr>
        <w:t>К</w:t>
      </w:r>
      <w:r w:rsidR="001E0FBC" w:rsidRPr="00977D56">
        <w:rPr>
          <w:rFonts w:ascii="Liberation Serif" w:hAnsi="Liberation Serif"/>
          <w:color w:val="000000" w:themeColor="text1"/>
          <w:sz w:val="28"/>
          <w:szCs w:val="28"/>
        </w:rPr>
        <w:t>аменск-Уральск</w:t>
      </w:r>
      <w:r w:rsidR="00FC0E4A" w:rsidRPr="00977D56">
        <w:rPr>
          <w:rFonts w:ascii="Liberation Serif" w:hAnsi="Liberation Serif"/>
          <w:color w:val="000000" w:themeColor="text1"/>
          <w:sz w:val="28"/>
          <w:szCs w:val="28"/>
        </w:rPr>
        <w:t>ий</w:t>
      </w:r>
      <w:r w:rsidR="00093441" w:rsidRPr="00977D56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1E0FBC" w:rsidRPr="00977D56">
        <w:rPr>
          <w:rFonts w:ascii="Liberation Serif" w:hAnsi="Liberation Serif"/>
          <w:color w:val="000000" w:themeColor="text1"/>
          <w:sz w:val="28"/>
          <w:szCs w:val="28"/>
        </w:rPr>
        <w:t>на 20</w:t>
      </w:r>
      <w:r w:rsidR="00093441" w:rsidRPr="00977D56">
        <w:rPr>
          <w:rFonts w:ascii="Liberation Serif" w:hAnsi="Liberation Serif"/>
          <w:color w:val="000000" w:themeColor="text1"/>
          <w:sz w:val="28"/>
          <w:szCs w:val="28"/>
        </w:rPr>
        <w:t>20</w:t>
      </w:r>
      <w:r w:rsidR="001E0FBC" w:rsidRPr="00977D56">
        <w:rPr>
          <w:rFonts w:ascii="Liberation Serif" w:hAnsi="Liberation Serif"/>
          <w:color w:val="000000" w:themeColor="text1"/>
          <w:sz w:val="28"/>
          <w:szCs w:val="28"/>
        </w:rPr>
        <w:t xml:space="preserve"> - 202</w:t>
      </w:r>
      <w:r w:rsidR="00093441" w:rsidRPr="00977D56">
        <w:rPr>
          <w:rFonts w:ascii="Liberation Serif" w:hAnsi="Liberation Serif"/>
          <w:color w:val="000000" w:themeColor="text1"/>
          <w:sz w:val="28"/>
          <w:szCs w:val="28"/>
        </w:rPr>
        <w:t>6</w:t>
      </w:r>
      <w:r w:rsidR="001E0FBC" w:rsidRPr="00977D56">
        <w:rPr>
          <w:rFonts w:ascii="Liberation Serif" w:hAnsi="Liberation Serif"/>
          <w:color w:val="000000" w:themeColor="text1"/>
          <w:sz w:val="28"/>
          <w:szCs w:val="28"/>
        </w:rPr>
        <w:t xml:space="preserve"> годы» </w:t>
      </w:r>
      <w:r w:rsidR="00093441" w:rsidRPr="00977D56">
        <w:rPr>
          <w:rFonts w:ascii="Liberation Serif" w:hAnsi="Liberation Serif"/>
          <w:color w:val="000000" w:themeColor="text1"/>
          <w:sz w:val="28"/>
          <w:szCs w:val="28"/>
        </w:rPr>
        <w:t>п</w:t>
      </w:r>
      <w:r w:rsidR="001E0FBC" w:rsidRPr="00977D56">
        <w:rPr>
          <w:rFonts w:ascii="Liberation Serif" w:hAnsi="Liberation Serif"/>
          <w:color w:val="000000" w:themeColor="text1"/>
          <w:sz w:val="28"/>
          <w:szCs w:val="28"/>
        </w:rPr>
        <w:t>рограммы изложить в</w:t>
      </w:r>
      <w:r w:rsidR="005D0276" w:rsidRPr="00977D56">
        <w:rPr>
          <w:rFonts w:ascii="Liberation Serif" w:hAnsi="Liberation Serif"/>
          <w:color w:val="000000" w:themeColor="text1"/>
          <w:sz w:val="28"/>
          <w:szCs w:val="28"/>
        </w:rPr>
        <w:t xml:space="preserve"> следующей</w:t>
      </w:r>
      <w:r w:rsidR="001E0FBC" w:rsidRPr="00977D56">
        <w:rPr>
          <w:rFonts w:ascii="Liberation Serif" w:hAnsi="Liberation Serif"/>
          <w:color w:val="000000" w:themeColor="text1"/>
          <w:sz w:val="28"/>
          <w:szCs w:val="28"/>
        </w:rPr>
        <w:t xml:space="preserve"> редакции:</w:t>
      </w:r>
    </w:p>
    <w:p w:rsidR="001E0FBC" w:rsidRPr="00F53894" w:rsidRDefault="001E0FBC" w:rsidP="001E0FB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181"/>
        <w:gridCol w:w="6520"/>
      </w:tblGrid>
      <w:tr w:rsidR="000C1F0A" w:rsidRPr="00F53894" w:rsidTr="00C0617F">
        <w:tc>
          <w:tcPr>
            <w:tcW w:w="3181" w:type="dxa"/>
          </w:tcPr>
          <w:p w:rsidR="000C1F0A" w:rsidRPr="00977D56" w:rsidRDefault="000C1F0A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77D5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Объемы финансирования подпрограммы по годам реализации, тыс. руб.</w:t>
            </w:r>
          </w:p>
        </w:tc>
        <w:tc>
          <w:tcPr>
            <w:tcW w:w="6520" w:type="dxa"/>
          </w:tcPr>
          <w:p w:rsidR="007D1CFE" w:rsidRPr="006907D1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907D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ВСЕГО: </w:t>
            </w:r>
            <w:r w:rsidR="006907D1" w:rsidRPr="006907D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80887</w:t>
            </w:r>
            <w:r w:rsidRPr="006907D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6907D1" w:rsidRPr="006907D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</w:t>
            </w:r>
            <w:r w:rsidRPr="006907D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35, в том числе:</w:t>
            </w:r>
          </w:p>
          <w:p w:rsidR="007D1CFE" w:rsidRPr="004F05BA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F05B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– 17041,635;</w:t>
            </w:r>
          </w:p>
          <w:p w:rsidR="007D1CFE" w:rsidRPr="004F05BA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F05B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2021 год – </w:t>
            </w:r>
            <w:r w:rsidR="004F05BA" w:rsidRPr="004F05B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8846</w:t>
            </w:r>
            <w:r w:rsidRPr="004F05B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4F05BA" w:rsidRPr="004F05B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</w:t>
            </w:r>
            <w:r w:rsidRPr="004F05B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0;</w:t>
            </w:r>
          </w:p>
          <w:p w:rsidR="007D1CFE" w:rsidRPr="004F05BA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F05B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 – 11000,0;</w:t>
            </w:r>
          </w:p>
          <w:p w:rsidR="007D1CFE" w:rsidRPr="004F05BA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F05B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2023 год – 11000,0; </w:t>
            </w:r>
          </w:p>
          <w:p w:rsidR="007D1CFE" w:rsidRPr="004F05BA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F05B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– 11000,0;</w:t>
            </w:r>
          </w:p>
          <w:p w:rsidR="007D1CFE" w:rsidRPr="004F05BA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F05B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– 11000,0;</w:t>
            </w:r>
          </w:p>
          <w:p w:rsidR="007D1CFE" w:rsidRPr="004F05BA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F05B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– 11000,0, из них:</w:t>
            </w:r>
          </w:p>
          <w:p w:rsidR="007D1CFE" w:rsidRPr="00743FE3" w:rsidRDefault="007D1CFE" w:rsidP="007D1CFE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43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- федеральный бюджет – 3547,775, в том числе:</w:t>
            </w:r>
          </w:p>
          <w:p w:rsidR="007D1CFE" w:rsidRPr="00743FE3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43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– 3547,775;</w:t>
            </w:r>
          </w:p>
          <w:p w:rsidR="007D1CFE" w:rsidRPr="00743FE3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43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2021 год – 0,0;</w:t>
            </w:r>
          </w:p>
          <w:p w:rsidR="007D1CFE" w:rsidRPr="00743FE3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43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 – 0,0;</w:t>
            </w:r>
          </w:p>
          <w:p w:rsidR="007D1CFE" w:rsidRPr="00743FE3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43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2023 год – 0,0; </w:t>
            </w:r>
          </w:p>
          <w:p w:rsidR="007D1CFE" w:rsidRPr="00743FE3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43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– 0,0;</w:t>
            </w:r>
          </w:p>
          <w:p w:rsidR="007D1CFE" w:rsidRPr="00743FE3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43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– 0,0;</w:t>
            </w:r>
          </w:p>
          <w:p w:rsidR="007D1CFE" w:rsidRPr="00743FE3" w:rsidRDefault="007D1CFE" w:rsidP="007D1CFE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43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– 0,0.</w:t>
            </w:r>
          </w:p>
          <w:p w:rsidR="007D1CFE" w:rsidRPr="00743FE3" w:rsidRDefault="007D1CFE" w:rsidP="007D1CFE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43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- областной бюджет – 248,264, в том числе:</w:t>
            </w:r>
          </w:p>
          <w:p w:rsidR="007D1CFE" w:rsidRPr="00743FE3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43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– 248,264;</w:t>
            </w:r>
          </w:p>
          <w:p w:rsidR="007D1CFE" w:rsidRPr="00743FE3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43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2021 год – 0,0;</w:t>
            </w:r>
          </w:p>
          <w:p w:rsidR="007D1CFE" w:rsidRPr="00743FE3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43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 – 0,0;</w:t>
            </w:r>
          </w:p>
          <w:p w:rsidR="007D1CFE" w:rsidRPr="00743FE3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43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2023 год – 0,0; </w:t>
            </w:r>
          </w:p>
          <w:p w:rsidR="007D1CFE" w:rsidRPr="00743FE3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43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– 0,0;</w:t>
            </w:r>
          </w:p>
          <w:p w:rsidR="007D1CFE" w:rsidRPr="00743FE3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43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– 0,0;</w:t>
            </w:r>
          </w:p>
          <w:p w:rsidR="007D1CFE" w:rsidRPr="00743FE3" w:rsidRDefault="007D1CFE" w:rsidP="007D1CFE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43FE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– 0,0.</w:t>
            </w:r>
          </w:p>
          <w:p w:rsidR="007D1CFE" w:rsidRPr="004F05BA" w:rsidRDefault="007D1CFE" w:rsidP="007D1CFE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F05B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- местный бюджет – </w:t>
            </w:r>
            <w:r w:rsidR="00C0617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77091</w:t>
            </w:r>
            <w:r w:rsidRPr="004F05B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C0617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796</w:t>
            </w:r>
            <w:r w:rsidRPr="004F05B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 в том числе:</w:t>
            </w:r>
          </w:p>
          <w:p w:rsidR="007D1CFE" w:rsidRPr="004F05BA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F05B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– 13245,596;</w:t>
            </w:r>
          </w:p>
          <w:p w:rsidR="007D1CFE" w:rsidRPr="004F05BA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F05B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2021 год – </w:t>
            </w:r>
            <w:r w:rsidR="004F05BA" w:rsidRPr="004F05B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8846</w:t>
            </w:r>
            <w:r w:rsidRPr="004F05B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4F05BA" w:rsidRPr="004F05B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</w:t>
            </w:r>
            <w:r w:rsidRPr="004F05B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0;</w:t>
            </w:r>
          </w:p>
          <w:p w:rsidR="007D1CFE" w:rsidRPr="004F05BA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F05B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 – 11000,0;</w:t>
            </w:r>
          </w:p>
          <w:p w:rsidR="007D1CFE" w:rsidRPr="004F05BA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F05B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2023 год – 11000,0; </w:t>
            </w:r>
          </w:p>
          <w:p w:rsidR="007D1CFE" w:rsidRPr="004F05BA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F05B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– 11000,0;</w:t>
            </w:r>
          </w:p>
          <w:p w:rsidR="007D1CFE" w:rsidRPr="004F05BA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F05B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– 11000,0;</w:t>
            </w:r>
          </w:p>
          <w:p w:rsidR="000C1F0A" w:rsidRPr="00F53894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4F05B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– 11000,0.</w:t>
            </w:r>
          </w:p>
        </w:tc>
      </w:tr>
    </w:tbl>
    <w:p w:rsidR="001E0FBC" w:rsidRPr="00F53894" w:rsidRDefault="001E0FBC" w:rsidP="001E0FBC">
      <w:pPr>
        <w:ind w:firstLine="709"/>
        <w:jc w:val="both"/>
        <w:rPr>
          <w:rFonts w:ascii="Liberation Serif" w:hAnsi="Liberation Serif"/>
          <w:color w:val="FF0000"/>
        </w:rPr>
      </w:pPr>
    </w:p>
    <w:p w:rsidR="004460AA" w:rsidRPr="003849F4" w:rsidRDefault="007D1CFE" w:rsidP="007D1CFE">
      <w:pPr>
        <w:suppressAutoHyphens/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3849F4">
        <w:rPr>
          <w:rFonts w:ascii="Liberation Serif" w:hAnsi="Liberation Serif"/>
          <w:color w:val="000000" w:themeColor="text1"/>
          <w:sz w:val="28"/>
          <w:szCs w:val="28"/>
        </w:rPr>
        <w:t>7</w:t>
      </w:r>
      <w:r w:rsidR="00DE734C" w:rsidRPr="003849F4">
        <w:rPr>
          <w:rFonts w:ascii="Liberation Serif" w:hAnsi="Liberation Serif"/>
          <w:color w:val="000000" w:themeColor="text1"/>
          <w:sz w:val="28"/>
          <w:szCs w:val="28"/>
        </w:rPr>
        <w:t xml:space="preserve">) </w:t>
      </w:r>
      <w:r w:rsidR="004460AA" w:rsidRPr="003849F4">
        <w:rPr>
          <w:rFonts w:ascii="Liberation Serif" w:hAnsi="Liberation Serif"/>
          <w:color w:val="000000" w:themeColor="text1"/>
          <w:sz w:val="28"/>
          <w:szCs w:val="28"/>
        </w:rPr>
        <w:t xml:space="preserve">строку 3 Приложения 1 </w:t>
      </w:r>
      <w:r w:rsidR="004460AA" w:rsidRPr="003849F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подпрограммы </w:t>
      </w:r>
      <w:r w:rsidR="004460AA" w:rsidRPr="003849F4">
        <w:rPr>
          <w:rFonts w:ascii="Liberation Serif" w:hAnsi="Liberation Serif"/>
          <w:color w:val="000000" w:themeColor="text1"/>
          <w:sz w:val="28"/>
          <w:szCs w:val="28"/>
        </w:rPr>
        <w:t>«Обеспечение жилыми помещениями малоимущих граждан в Каменск-Уральск</w:t>
      </w:r>
      <w:r w:rsidR="003849F4" w:rsidRPr="003849F4">
        <w:rPr>
          <w:rFonts w:ascii="Liberation Serif" w:hAnsi="Liberation Serif"/>
          <w:color w:val="000000" w:themeColor="text1"/>
          <w:sz w:val="28"/>
          <w:szCs w:val="28"/>
        </w:rPr>
        <w:t>ом городском округе</w:t>
      </w:r>
      <w:r w:rsidR="004460AA" w:rsidRPr="003849F4">
        <w:rPr>
          <w:rFonts w:ascii="Liberation Serif" w:hAnsi="Liberation Serif"/>
          <w:color w:val="000000" w:themeColor="text1"/>
          <w:sz w:val="28"/>
          <w:szCs w:val="28"/>
        </w:rPr>
        <w:t xml:space="preserve"> на 2020 - 2026 годы»</w:t>
      </w:r>
      <w:r w:rsidR="004460AA" w:rsidRPr="003849F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программы изложить в </w:t>
      </w:r>
      <w:r w:rsidR="005D0276" w:rsidRPr="003849F4">
        <w:rPr>
          <w:rFonts w:ascii="Liberation Serif" w:hAnsi="Liberation Serif" w:cs="Liberation Serif"/>
          <w:color w:val="000000" w:themeColor="text1"/>
          <w:sz w:val="28"/>
          <w:szCs w:val="28"/>
        </w:rPr>
        <w:t>следующей</w:t>
      </w:r>
      <w:r w:rsidR="004460AA" w:rsidRPr="003849F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редакции:</w:t>
      </w:r>
    </w:p>
    <w:p w:rsidR="004460AA" w:rsidRPr="00F53894" w:rsidRDefault="004460AA" w:rsidP="001E0FBC">
      <w:pPr>
        <w:pStyle w:val="ConsPlusNormal"/>
        <w:ind w:firstLine="709"/>
        <w:jc w:val="both"/>
        <w:rPr>
          <w:rFonts w:ascii="Liberation Serif" w:hAnsi="Liberation Serif" w:cs="Times New Roman"/>
          <w:color w:val="FF0000"/>
          <w:sz w:val="28"/>
          <w:szCs w:val="28"/>
        </w:rPr>
      </w:pPr>
    </w:p>
    <w:tbl>
      <w:tblPr>
        <w:tblW w:w="9923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835"/>
        <w:gridCol w:w="1134"/>
        <w:gridCol w:w="567"/>
        <w:gridCol w:w="567"/>
        <w:gridCol w:w="567"/>
        <w:gridCol w:w="567"/>
        <w:gridCol w:w="567"/>
        <w:gridCol w:w="567"/>
        <w:gridCol w:w="425"/>
        <w:gridCol w:w="1560"/>
      </w:tblGrid>
      <w:tr w:rsidR="004460AA" w:rsidRPr="00F53894" w:rsidTr="004460AA">
        <w:tc>
          <w:tcPr>
            <w:tcW w:w="567" w:type="dxa"/>
          </w:tcPr>
          <w:p w:rsidR="004460AA" w:rsidRPr="00B41C86" w:rsidRDefault="004460AA" w:rsidP="005C6DF1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1C8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4460AA" w:rsidRPr="00B41C86" w:rsidRDefault="003849F4" w:rsidP="005C6DF1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41C8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Целевой показатель 1: количество жилых помещений, приобретенных для </w:t>
            </w:r>
            <w:r w:rsidRPr="00B41C8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lastRenderedPageBreak/>
              <w:t xml:space="preserve">предоставления по договорам социального найма малоимущим гражданам, признанным в установленном </w:t>
            </w:r>
            <w:proofErr w:type="gramStart"/>
            <w:r w:rsidRPr="00B41C8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порядке</w:t>
            </w:r>
            <w:proofErr w:type="gramEnd"/>
            <w:r w:rsidRPr="00B41C8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 нуждающимися в улучшении жилищных условий, а также в связи с выселением из жилых домов, признанных в установленном порядке аварийными и подлежащими сносу, в том числе в рамках региональной адресной программы «Переселение граждан на территории Свердловской области из аварийного жилищного фонда в 2019-2025 </w:t>
            </w:r>
            <w:proofErr w:type="gramStart"/>
            <w:r w:rsidRPr="00B41C8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годах</w:t>
            </w:r>
            <w:proofErr w:type="gramEnd"/>
            <w:r w:rsidRPr="00B41C8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4460AA" w:rsidRPr="003849F4" w:rsidRDefault="004460AA" w:rsidP="005C6DF1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849F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lastRenderedPageBreak/>
              <w:t>единиц</w:t>
            </w:r>
          </w:p>
        </w:tc>
        <w:tc>
          <w:tcPr>
            <w:tcW w:w="567" w:type="dxa"/>
          </w:tcPr>
          <w:p w:rsidR="004460AA" w:rsidRPr="003849F4" w:rsidRDefault="004460AA" w:rsidP="005C6DF1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849F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4460AA" w:rsidRPr="001B681A" w:rsidRDefault="001B681A" w:rsidP="005C6DF1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B681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4460AA" w:rsidRPr="003849F4" w:rsidRDefault="004460AA" w:rsidP="005C6DF1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849F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567" w:type="dxa"/>
          </w:tcPr>
          <w:p w:rsidR="004460AA" w:rsidRPr="003849F4" w:rsidRDefault="004460AA" w:rsidP="005C6DF1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849F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567" w:type="dxa"/>
          </w:tcPr>
          <w:p w:rsidR="004460AA" w:rsidRPr="003849F4" w:rsidRDefault="004460AA" w:rsidP="005C6DF1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849F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567" w:type="dxa"/>
          </w:tcPr>
          <w:p w:rsidR="004460AA" w:rsidRPr="003849F4" w:rsidRDefault="004460AA" w:rsidP="005C6DF1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849F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425" w:type="dxa"/>
          </w:tcPr>
          <w:p w:rsidR="004460AA" w:rsidRPr="003849F4" w:rsidRDefault="004460AA" w:rsidP="005C6DF1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849F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560" w:type="dxa"/>
          </w:tcPr>
          <w:p w:rsidR="004460AA" w:rsidRPr="003849F4" w:rsidRDefault="004460AA" w:rsidP="004460AA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849F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Муниципальный контракт</w:t>
            </w:r>
          </w:p>
        </w:tc>
      </w:tr>
    </w:tbl>
    <w:p w:rsidR="004460AA" w:rsidRPr="00F53894" w:rsidRDefault="004460AA" w:rsidP="001E0FBC">
      <w:pPr>
        <w:pStyle w:val="ConsPlusNormal"/>
        <w:ind w:firstLine="709"/>
        <w:jc w:val="both"/>
        <w:rPr>
          <w:rFonts w:ascii="Liberation Serif" w:hAnsi="Liberation Serif" w:cs="Times New Roman"/>
          <w:color w:val="FF0000"/>
          <w:sz w:val="28"/>
          <w:szCs w:val="28"/>
        </w:rPr>
      </w:pPr>
    </w:p>
    <w:p w:rsidR="001E0FBC" w:rsidRPr="00B41C86" w:rsidRDefault="00B41C86" w:rsidP="004460AA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B41C86">
        <w:rPr>
          <w:rFonts w:ascii="Liberation Serif" w:hAnsi="Liberation Serif" w:cs="Times New Roman"/>
          <w:color w:val="000000" w:themeColor="text1"/>
          <w:sz w:val="28"/>
          <w:szCs w:val="28"/>
        </w:rPr>
        <w:t>8</w:t>
      </w:r>
      <w:r w:rsidR="004460AA" w:rsidRPr="00B41C86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) </w:t>
      </w:r>
      <w:r w:rsidR="001E0FBC" w:rsidRPr="00B41C86">
        <w:rPr>
          <w:rFonts w:ascii="Liberation Serif" w:hAnsi="Liberation Serif"/>
          <w:color w:val="000000" w:themeColor="text1"/>
          <w:sz w:val="28"/>
          <w:szCs w:val="28"/>
        </w:rPr>
        <w:t>Приложение № 2 к подпрограмме «Обеспечение жилыми помещениями малоимущих граждан в Каменск-Уральск</w:t>
      </w:r>
      <w:r w:rsidRPr="00B41C86">
        <w:rPr>
          <w:rFonts w:ascii="Liberation Serif" w:hAnsi="Liberation Serif"/>
          <w:color w:val="000000" w:themeColor="text1"/>
          <w:sz w:val="28"/>
          <w:szCs w:val="28"/>
        </w:rPr>
        <w:t>ом городском округе</w:t>
      </w:r>
      <w:r w:rsidR="002B12C8" w:rsidRPr="00B41C86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1E0FBC" w:rsidRPr="00B41C86">
        <w:rPr>
          <w:rFonts w:ascii="Liberation Serif" w:hAnsi="Liberation Serif"/>
          <w:color w:val="000000" w:themeColor="text1"/>
          <w:sz w:val="28"/>
          <w:szCs w:val="28"/>
        </w:rPr>
        <w:t>на 20</w:t>
      </w:r>
      <w:r w:rsidR="004460AA" w:rsidRPr="00B41C86">
        <w:rPr>
          <w:rFonts w:ascii="Liberation Serif" w:hAnsi="Liberation Serif"/>
          <w:color w:val="000000" w:themeColor="text1"/>
          <w:sz w:val="28"/>
          <w:szCs w:val="28"/>
        </w:rPr>
        <w:t>20-</w:t>
      </w:r>
      <w:r w:rsidR="001E0FBC" w:rsidRPr="00B41C86">
        <w:rPr>
          <w:rFonts w:ascii="Liberation Serif" w:hAnsi="Liberation Serif"/>
          <w:color w:val="000000" w:themeColor="text1"/>
          <w:sz w:val="28"/>
          <w:szCs w:val="28"/>
        </w:rPr>
        <w:t>202</w:t>
      </w:r>
      <w:r w:rsidR="004460AA" w:rsidRPr="00B41C86">
        <w:rPr>
          <w:rFonts w:ascii="Liberation Serif" w:hAnsi="Liberation Serif"/>
          <w:color w:val="000000" w:themeColor="text1"/>
          <w:sz w:val="28"/>
          <w:szCs w:val="28"/>
        </w:rPr>
        <w:t>6</w:t>
      </w:r>
      <w:r w:rsidR="001E0FBC" w:rsidRPr="00B41C86">
        <w:rPr>
          <w:rFonts w:ascii="Liberation Serif" w:hAnsi="Liberation Serif"/>
          <w:color w:val="000000" w:themeColor="text1"/>
          <w:sz w:val="28"/>
          <w:szCs w:val="28"/>
        </w:rPr>
        <w:t xml:space="preserve"> годы» </w:t>
      </w:r>
      <w:r w:rsidR="004460AA" w:rsidRPr="00B41C86">
        <w:rPr>
          <w:rFonts w:ascii="Liberation Serif" w:hAnsi="Liberation Serif"/>
          <w:color w:val="000000" w:themeColor="text1"/>
          <w:sz w:val="28"/>
          <w:szCs w:val="28"/>
        </w:rPr>
        <w:t>п</w:t>
      </w:r>
      <w:r w:rsidR="001E0FBC" w:rsidRPr="00B41C86">
        <w:rPr>
          <w:rFonts w:ascii="Liberation Serif" w:hAnsi="Liberation Serif"/>
          <w:color w:val="000000" w:themeColor="text1"/>
          <w:sz w:val="28"/>
          <w:szCs w:val="28"/>
        </w:rPr>
        <w:t xml:space="preserve">рограммы изложить в новой редакции согласно Приложению № </w:t>
      </w:r>
      <w:r w:rsidR="002B12C8" w:rsidRPr="00B41C86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="001E0FBC" w:rsidRPr="00B41C86">
        <w:rPr>
          <w:rFonts w:ascii="Liberation Serif" w:hAnsi="Liberation Serif"/>
          <w:color w:val="000000" w:themeColor="text1"/>
          <w:sz w:val="28"/>
          <w:szCs w:val="28"/>
        </w:rPr>
        <w:t xml:space="preserve"> к настоящему постановлению;</w:t>
      </w:r>
    </w:p>
    <w:p w:rsidR="001E0FBC" w:rsidRPr="00F93BCD" w:rsidRDefault="00F93BCD" w:rsidP="004D791B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F93BCD">
        <w:rPr>
          <w:rFonts w:ascii="Liberation Serif" w:hAnsi="Liberation Serif"/>
          <w:color w:val="000000" w:themeColor="text1"/>
          <w:sz w:val="28"/>
          <w:szCs w:val="28"/>
        </w:rPr>
        <w:t>9</w:t>
      </w:r>
      <w:r w:rsidR="004D791B" w:rsidRPr="00F93BCD">
        <w:rPr>
          <w:rFonts w:ascii="Liberation Serif" w:hAnsi="Liberation Serif"/>
          <w:color w:val="000000" w:themeColor="text1"/>
          <w:sz w:val="28"/>
          <w:szCs w:val="28"/>
        </w:rPr>
        <w:t xml:space="preserve">) </w:t>
      </w:r>
      <w:r w:rsidR="001E0FBC" w:rsidRPr="00F93BCD">
        <w:rPr>
          <w:rFonts w:ascii="Liberation Serif" w:hAnsi="Liberation Serif"/>
          <w:color w:val="000000" w:themeColor="text1"/>
          <w:sz w:val="28"/>
          <w:szCs w:val="28"/>
        </w:rPr>
        <w:t>раздел «Объемы финансирования подпрограммы по годам реализации, тыс</w:t>
      </w:r>
      <w:proofErr w:type="gramStart"/>
      <w:r w:rsidR="001E0FBC" w:rsidRPr="00F93BCD">
        <w:rPr>
          <w:rFonts w:ascii="Liberation Serif" w:hAnsi="Liberation Serif"/>
          <w:color w:val="000000" w:themeColor="text1"/>
          <w:sz w:val="28"/>
          <w:szCs w:val="28"/>
        </w:rPr>
        <w:t>.р</w:t>
      </w:r>
      <w:proofErr w:type="gramEnd"/>
      <w:r w:rsidR="001E0FBC" w:rsidRPr="00F93BCD">
        <w:rPr>
          <w:rFonts w:ascii="Liberation Serif" w:hAnsi="Liberation Serif"/>
          <w:color w:val="000000" w:themeColor="text1"/>
          <w:sz w:val="28"/>
          <w:szCs w:val="28"/>
        </w:rPr>
        <w:t xml:space="preserve">уб.» Паспорта подпрограммы «Обеспечение жильем молодых специалистов </w:t>
      </w:r>
      <w:r w:rsidR="002B5D43" w:rsidRPr="00F93BCD">
        <w:rPr>
          <w:rFonts w:ascii="Liberation Serif" w:hAnsi="Liberation Serif"/>
          <w:color w:val="000000" w:themeColor="text1"/>
          <w:sz w:val="28"/>
          <w:szCs w:val="28"/>
        </w:rPr>
        <w:t>в</w:t>
      </w:r>
      <w:r w:rsidR="001E0FBC" w:rsidRPr="00F93BCD">
        <w:rPr>
          <w:rFonts w:ascii="Liberation Serif" w:hAnsi="Liberation Serif"/>
          <w:color w:val="000000" w:themeColor="text1"/>
          <w:sz w:val="28"/>
          <w:szCs w:val="28"/>
        </w:rPr>
        <w:t xml:space="preserve"> Каменск-Уральск</w:t>
      </w:r>
      <w:r w:rsidRPr="00F93BCD">
        <w:rPr>
          <w:rFonts w:ascii="Liberation Serif" w:hAnsi="Liberation Serif"/>
          <w:color w:val="000000" w:themeColor="text1"/>
          <w:sz w:val="28"/>
          <w:szCs w:val="28"/>
        </w:rPr>
        <w:t>ом городском округе</w:t>
      </w:r>
      <w:r w:rsidR="002B5D43" w:rsidRPr="00F93BCD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1E0FBC" w:rsidRPr="00F93BCD">
        <w:rPr>
          <w:rFonts w:ascii="Liberation Serif" w:hAnsi="Liberation Serif"/>
          <w:color w:val="000000" w:themeColor="text1"/>
          <w:sz w:val="28"/>
          <w:szCs w:val="28"/>
        </w:rPr>
        <w:t>на 20</w:t>
      </w:r>
      <w:r w:rsidR="001F68E8" w:rsidRPr="00F93BCD">
        <w:rPr>
          <w:rFonts w:ascii="Liberation Serif" w:hAnsi="Liberation Serif"/>
          <w:color w:val="000000" w:themeColor="text1"/>
          <w:sz w:val="28"/>
          <w:szCs w:val="28"/>
        </w:rPr>
        <w:t>20</w:t>
      </w:r>
      <w:r w:rsidR="001E0FBC" w:rsidRPr="00F93BCD">
        <w:rPr>
          <w:rFonts w:ascii="Liberation Serif" w:hAnsi="Liberation Serif"/>
          <w:color w:val="000000" w:themeColor="text1"/>
          <w:sz w:val="28"/>
          <w:szCs w:val="28"/>
        </w:rPr>
        <w:t>-202</w:t>
      </w:r>
      <w:r w:rsidR="001F68E8" w:rsidRPr="00F93BCD">
        <w:rPr>
          <w:rFonts w:ascii="Liberation Serif" w:hAnsi="Liberation Serif"/>
          <w:color w:val="000000" w:themeColor="text1"/>
          <w:sz w:val="28"/>
          <w:szCs w:val="28"/>
        </w:rPr>
        <w:t>6</w:t>
      </w:r>
      <w:r w:rsidR="001E0FBC" w:rsidRPr="00F93BCD">
        <w:rPr>
          <w:rFonts w:ascii="Liberation Serif" w:hAnsi="Liberation Serif"/>
          <w:color w:val="000000" w:themeColor="text1"/>
          <w:sz w:val="28"/>
          <w:szCs w:val="28"/>
        </w:rPr>
        <w:t xml:space="preserve"> годы» </w:t>
      </w:r>
      <w:r w:rsidR="001F68E8" w:rsidRPr="00F93BCD">
        <w:rPr>
          <w:rFonts w:ascii="Liberation Serif" w:hAnsi="Liberation Serif"/>
          <w:color w:val="000000" w:themeColor="text1"/>
          <w:sz w:val="28"/>
          <w:szCs w:val="28"/>
        </w:rPr>
        <w:t>п</w:t>
      </w:r>
      <w:r w:rsidR="001E0FBC" w:rsidRPr="00F93BCD">
        <w:rPr>
          <w:rFonts w:ascii="Liberation Serif" w:hAnsi="Liberation Serif"/>
          <w:color w:val="000000" w:themeColor="text1"/>
          <w:sz w:val="28"/>
          <w:szCs w:val="28"/>
        </w:rPr>
        <w:t xml:space="preserve">рограммы изложить в </w:t>
      </w:r>
      <w:r w:rsidR="00535104" w:rsidRPr="00F93BCD">
        <w:rPr>
          <w:rFonts w:ascii="Liberation Serif" w:hAnsi="Liberation Serif"/>
          <w:color w:val="000000" w:themeColor="text1"/>
          <w:sz w:val="28"/>
          <w:szCs w:val="28"/>
        </w:rPr>
        <w:t>следующей</w:t>
      </w:r>
      <w:r w:rsidR="001E0FBC" w:rsidRPr="00F93BCD">
        <w:rPr>
          <w:rFonts w:ascii="Liberation Serif" w:hAnsi="Liberation Serif"/>
          <w:color w:val="000000" w:themeColor="text1"/>
          <w:sz w:val="28"/>
          <w:szCs w:val="28"/>
        </w:rPr>
        <w:t xml:space="preserve"> редакции:</w:t>
      </w:r>
    </w:p>
    <w:p w:rsidR="001F68E8" w:rsidRPr="00F93BCD" w:rsidRDefault="001F68E8" w:rsidP="004D791B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57" w:type="dxa"/>
          <w:bottom w:w="102" w:type="dxa"/>
          <w:right w:w="57" w:type="dxa"/>
        </w:tblCellMar>
        <w:tblLook w:val="04A0"/>
      </w:tblPr>
      <w:tblGrid>
        <w:gridCol w:w="3361"/>
        <w:gridCol w:w="6391"/>
      </w:tblGrid>
      <w:tr w:rsidR="001F68E8" w:rsidRPr="00F53894" w:rsidTr="005C6DF1">
        <w:trPr>
          <w:jc w:val="center"/>
        </w:trPr>
        <w:tc>
          <w:tcPr>
            <w:tcW w:w="3403" w:type="dxa"/>
          </w:tcPr>
          <w:p w:rsidR="001F68E8" w:rsidRPr="00F93BCD" w:rsidRDefault="001F68E8" w:rsidP="001F68E8">
            <w:pPr>
              <w:pStyle w:val="ConsPlusCell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93BC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Объемы финансирования подпрограммы по годам реализации, тыс</w:t>
            </w:r>
            <w:proofErr w:type="gramStart"/>
            <w:r w:rsidRPr="00F93BC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.р</w:t>
            </w:r>
            <w:proofErr w:type="gramEnd"/>
            <w:r w:rsidRPr="00F93BC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уб.</w:t>
            </w:r>
          </w:p>
        </w:tc>
        <w:tc>
          <w:tcPr>
            <w:tcW w:w="6520" w:type="dxa"/>
          </w:tcPr>
          <w:p w:rsidR="00F93BCD" w:rsidRPr="00C7298B" w:rsidRDefault="00F93BCD" w:rsidP="00F93BCD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C7298B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 xml:space="preserve">Всего: </w:t>
            </w:r>
            <w:r w:rsidR="00C7298B" w:rsidRPr="00C7298B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47019</w:t>
            </w:r>
            <w:r w:rsidRPr="00C7298B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,</w:t>
            </w:r>
            <w:r w:rsidR="00C7298B" w:rsidRPr="00C7298B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291</w:t>
            </w:r>
            <w:r w:rsidRPr="00C7298B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, в том числе:</w:t>
            </w:r>
          </w:p>
          <w:p w:rsidR="00F93BCD" w:rsidRPr="00C7298B" w:rsidRDefault="00F93BCD" w:rsidP="00F93BCD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C7298B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2020 год – 8303,297;</w:t>
            </w:r>
          </w:p>
          <w:p w:rsidR="00F93BCD" w:rsidRPr="00C7298B" w:rsidRDefault="00F93BCD" w:rsidP="00F93BCD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C7298B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 xml:space="preserve">2021 год – </w:t>
            </w:r>
            <w:r w:rsidR="00C7298B" w:rsidRPr="00C7298B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7215</w:t>
            </w:r>
            <w:r w:rsidRPr="00C7298B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,</w:t>
            </w:r>
            <w:r w:rsidR="00C7298B" w:rsidRPr="00C7298B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994</w:t>
            </w:r>
            <w:r w:rsidRPr="00C7298B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;</w:t>
            </w:r>
          </w:p>
          <w:p w:rsidR="00F93BCD" w:rsidRPr="00C7298B" w:rsidRDefault="00F93BCD" w:rsidP="00F93BCD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C7298B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2022 год – 6300,0;</w:t>
            </w:r>
          </w:p>
          <w:p w:rsidR="00F93BCD" w:rsidRPr="00C7298B" w:rsidRDefault="00F93BCD" w:rsidP="00F93BCD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C7298B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2023 год – 6300,0;</w:t>
            </w:r>
          </w:p>
          <w:p w:rsidR="00F93BCD" w:rsidRPr="00C7298B" w:rsidRDefault="00F93BCD" w:rsidP="00F93BCD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C7298B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2024 год – 6300,0;</w:t>
            </w:r>
          </w:p>
          <w:p w:rsidR="00F93BCD" w:rsidRPr="00C7298B" w:rsidRDefault="00F93BCD" w:rsidP="00F93BCD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C7298B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2025 год – 6300,0;</w:t>
            </w:r>
          </w:p>
          <w:p w:rsidR="00F93BCD" w:rsidRPr="00C7298B" w:rsidRDefault="00F93BCD" w:rsidP="00F93BCD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C7298B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 xml:space="preserve">2026 год – 6300,0, из них: </w:t>
            </w:r>
          </w:p>
          <w:p w:rsidR="00F93BCD" w:rsidRPr="007816FD" w:rsidRDefault="00F93BCD" w:rsidP="00F93BCD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7816FD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 xml:space="preserve">местный бюджет – </w:t>
            </w:r>
            <w:r w:rsidR="007816FD" w:rsidRPr="007816FD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13353</w:t>
            </w:r>
            <w:r w:rsidRPr="007816FD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,30, в том числе:</w:t>
            </w:r>
          </w:p>
          <w:p w:rsidR="00F93BCD" w:rsidRPr="007816FD" w:rsidRDefault="00F93BCD" w:rsidP="00F93BCD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7816FD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2020 год – 1663,30;</w:t>
            </w:r>
          </w:p>
          <w:p w:rsidR="00F93BCD" w:rsidRPr="007816FD" w:rsidRDefault="00F93BCD" w:rsidP="00F93BCD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7816FD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 xml:space="preserve">2021 год – </w:t>
            </w:r>
            <w:r w:rsidR="00914A7B" w:rsidRPr="007816FD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1690</w:t>
            </w:r>
            <w:r w:rsidRPr="007816FD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,0;</w:t>
            </w:r>
          </w:p>
          <w:p w:rsidR="00F93BCD" w:rsidRPr="00914A7B" w:rsidRDefault="00F93BCD" w:rsidP="00F93BCD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914A7B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2022 год – 2000,0;</w:t>
            </w:r>
          </w:p>
          <w:p w:rsidR="00F93BCD" w:rsidRPr="00914A7B" w:rsidRDefault="00F93BCD" w:rsidP="00F93BCD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914A7B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2023 год – 2000,0;</w:t>
            </w:r>
          </w:p>
          <w:p w:rsidR="00F93BCD" w:rsidRPr="00914A7B" w:rsidRDefault="00F93BCD" w:rsidP="00F93BCD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914A7B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2024 год – 2000,0;</w:t>
            </w:r>
          </w:p>
          <w:p w:rsidR="00F93BCD" w:rsidRPr="00914A7B" w:rsidRDefault="00F93BCD" w:rsidP="00F93BCD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914A7B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2025 год – 2000,0;</w:t>
            </w:r>
          </w:p>
          <w:p w:rsidR="00F93BCD" w:rsidRPr="00914A7B" w:rsidRDefault="00F93BCD" w:rsidP="00F93BCD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914A7B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2026 год – 2000,0;</w:t>
            </w:r>
          </w:p>
          <w:p w:rsidR="00F93BCD" w:rsidRPr="00914A7B" w:rsidRDefault="00F93BCD" w:rsidP="00F93BCD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914A7B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 xml:space="preserve">внебюджетные источники – </w:t>
            </w:r>
            <w:r w:rsidR="00C7298B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33665</w:t>
            </w:r>
            <w:r w:rsidRPr="00914A7B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,</w:t>
            </w:r>
            <w:r w:rsidR="00C7298B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9</w:t>
            </w:r>
            <w:r w:rsidR="00914A7B" w:rsidRPr="00914A7B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91</w:t>
            </w:r>
            <w:r w:rsidRPr="00914A7B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, в том числе:</w:t>
            </w:r>
          </w:p>
          <w:p w:rsidR="00F93BCD" w:rsidRPr="00914A7B" w:rsidRDefault="00F93BCD" w:rsidP="00F93BCD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914A7B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2020 год – 6639,997;</w:t>
            </w:r>
          </w:p>
          <w:p w:rsidR="00F93BCD" w:rsidRPr="00914A7B" w:rsidRDefault="00F93BCD" w:rsidP="00F93BCD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914A7B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 xml:space="preserve">2021 год – </w:t>
            </w:r>
            <w:r w:rsidR="00914A7B" w:rsidRPr="00914A7B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5525</w:t>
            </w:r>
            <w:r w:rsidRPr="00914A7B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,</w:t>
            </w:r>
            <w:r w:rsidR="00914A7B" w:rsidRPr="00914A7B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994</w:t>
            </w:r>
            <w:r w:rsidRPr="00914A7B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;</w:t>
            </w:r>
          </w:p>
          <w:p w:rsidR="00F93BCD" w:rsidRPr="00914A7B" w:rsidRDefault="00F93BCD" w:rsidP="00F93BCD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914A7B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2022 год – 4300,0;</w:t>
            </w:r>
          </w:p>
          <w:p w:rsidR="00F93BCD" w:rsidRPr="00914A7B" w:rsidRDefault="00F93BCD" w:rsidP="00F93BCD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914A7B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2023 год – 4300,0;</w:t>
            </w:r>
          </w:p>
          <w:p w:rsidR="00F93BCD" w:rsidRPr="00914A7B" w:rsidRDefault="00F93BCD" w:rsidP="00F93BCD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914A7B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2024 год – 4300,0;</w:t>
            </w:r>
          </w:p>
          <w:p w:rsidR="00F93BCD" w:rsidRPr="00914A7B" w:rsidRDefault="00F93BCD" w:rsidP="00F93BCD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914A7B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2025 год – 4300,0;</w:t>
            </w:r>
          </w:p>
          <w:p w:rsidR="001F68E8" w:rsidRPr="00F53894" w:rsidRDefault="00F93BCD" w:rsidP="00F93BCD">
            <w:pPr>
              <w:rPr>
                <w:rFonts w:ascii="Liberation Serif" w:hAnsi="Liberation Serif" w:cs="Arial"/>
                <w:color w:val="FF0000"/>
                <w:sz w:val="24"/>
                <w:szCs w:val="24"/>
              </w:rPr>
            </w:pPr>
            <w:r w:rsidRPr="00914A7B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2026 год – 4300,0.</w:t>
            </w:r>
          </w:p>
        </w:tc>
      </w:tr>
    </w:tbl>
    <w:p w:rsidR="001F68E8" w:rsidRPr="00F53894" w:rsidRDefault="001F68E8" w:rsidP="004D791B">
      <w:pPr>
        <w:pStyle w:val="ConsPlusNormal"/>
        <w:ind w:firstLine="709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913560" w:rsidRPr="003A4C3D" w:rsidRDefault="001E0FBC" w:rsidP="004531BD">
      <w:pPr>
        <w:suppressAutoHyphens/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3A4C3D">
        <w:rPr>
          <w:rFonts w:ascii="Liberation Serif" w:hAnsi="Liberation Serif"/>
          <w:color w:val="000000" w:themeColor="text1"/>
          <w:sz w:val="28"/>
          <w:szCs w:val="28"/>
        </w:rPr>
        <w:t>1</w:t>
      </w:r>
      <w:r w:rsidR="00B47466" w:rsidRPr="003A4C3D">
        <w:rPr>
          <w:rFonts w:ascii="Liberation Serif" w:hAnsi="Liberation Serif"/>
          <w:color w:val="000000" w:themeColor="text1"/>
          <w:sz w:val="28"/>
          <w:szCs w:val="28"/>
        </w:rPr>
        <w:t>0</w:t>
      </w:r>
      <w:r w:rsidRPr="003A4C3D">
        <w:rPr>
          <w:rFonts w:ascii="Liberation Serif" w:hAnsi="Liberation Serif"/>
          <w:color w:val="000000" w:themeColor="text1"/>
          <w:sz w:val="28"/>
          <w:szCs w:val="28"/>
        </w:rPr>
        <w:t>)</w:t>
      </w:r>
      <w:r w:rsidR="004531BD" w:rsidRPr="003A4C3D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913560" w:rsidRPr="003A4C3D">
        <w:rPr>
          <w:rFonts w:ascii="Liberation Serif" w:hAnsi="Liberation Serif"/>
          <w:color w:val="000000" w:themeColor="text1"/>
          <w:sz w:val="28"/>
          <w:szCs w:val="28"/>
        </w:rPr>
        <w:t>строку 3 Приложени</w:t>
      </w:r>
      <w:r w:rsidR="00796C70" w:rsidRPr="003A4C3D">
        <w:rPr>
          <w:rFonts w:ascii="Liberation Serif" w:hAnsi="Liberation Serif"/>
          <w:color w:val="000000" w:themeColor="text1"/>
          <w:sz w:val="28"/>
          <w:szCs w:val="28"/>
        </w:rPr>
        <w:t>я</w:t>
      </w:r>
      <w:r w:rsidR="00913560" w:rsidRPr="003A4C3D">
        <w:rPr>
          <w:rFonts w:ascii="Liberation Serif" w:hAnsi="Liberation Serif"/>
          <w:color w:val="000000" w:themeColor="text1"/>
          <w:sz w:val="28"/>
          <w:szCs w:val="28"/>
        </w:rPr>
        <w:t xml:space="preserve"> № 1 к подпрограмме  «Обеспечение жильем молодых специалистов в Каменск-Уральск</w:t>
      </w:r>
      <w:r w:rsidR="004531BD" w:rsidRPr="003A4C3D">
        <w:rPr>
          <w:rFonts w:ascii="Liberation Serif" w:hAnsi="Liberation Serif"/>
          <w:color w:val="000000" w:themeColor="text1"/>
          <w:sz w:val="28"/>
          <w:szCs w:val="28"/>
        </w:rPr>
        <w:t>ом городском округе</w:t>
      </w:r>
      <w:r w:rsidR="00913560" w:rsidRPr="003A4C3D">
        <w:rPr>
          <w:rFonts w:ascii="Liberation Serif" w:hAnsi="Liberation Serif"/>
          <w:color w:val="000000" w:themeColor="text1"/>
          <w:sz w:val="28"/>
          <w:szCs w:val="28"/>
        </w:rPr>
        <w:t xml:space="preserve"> на 2020-2026 годы» изложить в </w:t>
      </w:r>
      <w:r w:rsidR="00FF6F23" w:rsidRPr="003A4C3D">
        <w:rPr>
          <w:rFonts w:ascii="Liberation Serif" w:hAnsi="Liberation Serif"/>
          <w:color w:val="000000" w:themeColor="text1"/>
          <w:sz w:val="28"/>
          <w:szCs w:val="28"/>
        </w:rPr>
        <w:t>следующей</w:t>
      </w:r>
      <w:r w:rsidR="00913560" w:rsidRPr="003A4C3D">
        <w:rPr>
          <w:rFonts w:ascii="Liberation Serif" w:hAnsi="Liberation Serif"/>
          <w:color w:val="000000" w:themeColor="text1"/>
          <w:sz w:val="28"/>
          <w:szCs w:val="28"/>
        </w:rPr>
        <w:t xml:space="preserve"> редакции:</w:t>
      </w:r>
    </w:p>
    <w:p w:rsidR="00162830" w:rsidRPr="004531BD" w:rsidRDefault="00162830" w:rsidP="001E0FBC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tbl>
      <w:tblPr>
        <w:tblW w:w="9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4"/>
        <w:gridCol w:w="2475"/>
        <w:gridCol w:w="709"/>
        <w:gridCol w:w="567"/>
        <w:gridCol w:w="567"/>
        <w:gridCol w:w="567"/>
        <w:gridCol w:w="567"/>
        <w:gridCol w:w="567"/>
        <w:gridCol w:w="567"/>
        <w:gridCol w:w="708"/>
        <w:gridCol w:w="1983"/>
      </w:tblGrid>
      <w:tr w:rsidR="00162830" w:rsidRPr="004531BD" w:rsidTr="00162830">
        <w:tc>
          <w:tcPr>
            <w:tcW w:w="564" w:type="dxa"/>
          </w:tcPr>
          <w:p w:rsidR="00162830" w:rsidRPr="004531BD" w:rsidRDefault="00162830" w:rsidP="005C6DF1">
            <w:pPr>
              <w:pStyle w:val="ConsPlusNorma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31B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475" w:type="dxa"/>
          </w:tcPr>
          <w:p w:rsidR="00162830" w:rsidRPr="004531BD" w:rsidRDefault="00162830" w:rsidP="00162830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531B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Целевой показатель 1: Количество предоставленных выплат молодым специалистам</w:t>
            </w:r>
            <w:r w:rsidRPr="004531BD">
              <w:rPr>
                <w:rFonts w:ascii="Liberation Serif" w:hAnsi="Liberation Serif" w:cs="Times New Roman"/>
                <w:i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162830" w:rsidRPr="004531BD" w:rsidRDefault="00162830" w:rsidP="005C6DF1">
            <w:pPr>
              <w:pStyle w:val="ConsPlusNorma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31B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567" w:type="dxa"/>
          </w:tcPr>
          <w:p w:rsidR="00162830" w:rsidRPr="004531BD" w:rsidRDefault="00162830" w:rsidP="005C6DF1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531B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162830" w:rsidRPr="004531BD" w:rsidRDefault="004531BD" w:rsidP="005C6DF1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531B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162830" w:rsidRPr="004531BD" w:rsidRDefault="00162830" w:rsidP="005C6DF1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531B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162830" w:rsidRPr="004531BD" w:rsidRDefault="00162830" w:rsidP="005C6DF1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531B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162830" w:rsidRPr="004531BD" w:rsidRDefault="00162830" w:rsidP="005C6DF1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531B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162830" w:rsidRPr="004531BD" w:rsidRDefault="00162830" w:rsidP="005C6DF1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531B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08" w:type="dxa"/>
          </w:tcPr>
          <w:p w:rsidR="00162830" w:rsidRPr="004531BD" w:rsidRDefault="00162830" w:rsidP="005C6DF1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531B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983" w:type="dxa"/>
          </w:tcPr>
          <w:p w:rsidR="00162830" w:rsidRPr="004531BD" w:rsidRDefault="00162830" w:rsidP="00796C70">
            <w:pPr>
              <w:pStyle w:val="ConsPlusNorma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31B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Распоряжение Администрации</w:t>
            </w:r>
            <w:r w:rsidR="000425A8" w:rsidRPr="004531B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Каменск-Уральского</w:t>
            </w:r>
            <w:r w:rsidRPr="004531B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796C70" w:rsidRPr="004531B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городского округа</w:t>
            </w:r>
            <w:r w:rsidRPr="004531B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о перечислении выплаты для приобретения жилого помещения  </w:t>
            </w:r>
          </w:p>
        </w:tc>
      </w:tr>
    </w:tbl>
    <w:p w:rsidR="00162830" w:rsidRPr="00F53894" w:rsidRDefault="00162830" w:rsidP="001E0FBC">
      <w:pPr>
        <w:pStyle w:val="ConsPlusNormal"/>
        <w:ind w:firstLine="709"/>
        <w:jc w:val="both"/>
        <w:rPr>
          <w:rFonts w:ascii="Liberation Serif" w:hAnsi="Liberation Serif" w:cs="Times New Roman"/>
          <w:color w:val="FF0000"/>
          <w:sz w:val="28"/>
          <w:szCs w:val="28"/>
        </w:rPr>
      </w:pPr>
    </w:p>
    <w:p w:rsidR="001200A6" w:rsidRPr="00FA4CC0" w:rsidRDefault="001200A6" w:rsidP="001200A6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  <w:highlight w:val="green"/>
        </w:rPr>
      </w:pPr>
      <w:r w:rsidRPr="00FA4CC0">
        <w:rPr>
          <w:rFonts w:ascii="Liberation Serif" w:hAnsi="Liberation Serif" w:cs="Times New Roman"/>
          <w:color w:val="000000" w:themeColor="text1"/>
          <w:sz w:val="28"/>
          <w:szCs w:val="28"/>
        </w:rPr>
        <w:t>1</w:t>
      </w:r>
      <w:r w:rsidR="00FA4CC0" w:rsidRPr="00FA4CC0">
        <w:rPr>
          <w:rFonts w:ascii="Liberation Serif" w:hAnsi="Liberation Serif" w:cs="Times New Roman"/>
          <w:color w:val="000000" w:themeColor="text1"/>
          <w:sz w:val="28"/>
          <w:szCs w:val="28"/>
        </w:rPr>
        <w:t>1</w:t>
      </w:r>
      <w:r w:rsidRPr="00FA4CC0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) </w:t>
      </w:r>
      <w:r w:rsidRPr="00FA4CC0">
        <w:rPr>
          <w:rFonts w:ascii="Liberation Serif" w:hAnsi="Liberation Serif"/>
          <w:color w:val="000000" w:themeColor="text1"/>
          <w:sz w:val="28"/>
          <w:szCs w:val="28"/>
        </w:rPr>
        <w:t>Приложение № 2 к подпрограмме «Обеспечение жильем молодых специалистов в Каменск-Уральск</w:t>
      </w:r>
      <w:r w:rsidR="00FA4CC0" w:rsidRPr="00FA4CC0">
        <w:rPr>
          <w:rFonts w:ascii="Liberation Serif" w:hAnsi="Liberation Serif"/>
          <w:color w:val="000000" w:themeColor="text1"/>
          <w:sz w:val="28"/>
          <w:szCs w:val="28"/>
        </w:rPr>
        <w:t>ом городском округе</w:t>
      </w:r>
      <w:r w:rsidRPr="00FA4CC0">
        <w:rPr>
          <w:rFonts w:ascii="Liberation Serif" w:hAnsi="Liberation Serif"/>
          <w:color w:val="000000" w:themeColor="text1"/>
          <w:sz w:val="28"/>
          <w:szCs w:val="28"/>
        </w:rPr>
        <w:t xml:space="preserve"> на 2020-2026 годы» программы изложить в новой редакции согласно Приложению № 4 к настоящему постановлению.</w:t>
      </w:r>
    </w:p>
    <w:p w:rsidR="000425A8" w:rsidRPr="00FA4CC0" w:rsidRDefault="00FA4CC0" w:rsidP="00D927FD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FA4CC0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="000425A8" w:rsidRPr="00FA4CC0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DC2B0C">
        <w:rPr>
          <w:rFonts w:ascii="Liberation Serif" w:hAnsi="Liberation Serif"/>
          <w:color w:val="000000" w:themeColor="text1"/>
          <w:sz w:val="28"/>
          <w:szCs w:val="28"/>
        </w:rPr>
        <w:t>Опубликовать</w:t>
      </w:r>
      <w:r w:rsidR="000425A8" w:rsidRPr="00FA4CC0">
        <w:rPr>
          <w:rFonts w:ascii="Liberation Serif" w:hAnsi="Liberation Serif"/>
          <w:color w:val="000000" w:themeColor="text1"/>
          <w:sz w:val="28"/>
          <w:szCs w:val="28"/>
        </w:rPr>
        <w:t xml:space="preserve"> настоящее постановление</w:t>
      </w:r>
      <w:r w:rsidR="00DC2B0C">
        <w:rPr>
          <w:rFonts w:ascii="Liberation Serif" w:hAnsi="Liberation Serif"/>
          <w:color w:val="000000" w:themeColor="text1"/>
          <w:sz w:val="28"/>
          <w:szCs w:val="28"/>
        </w:rPr>
        <w:t xml:space="preserve"> в газете «Каменский рабочий» и разместить</w:t>
      </w:r>
      <w:r w:rsidR="000425A8" w:rsidRPr="00FA4CC0">
        <w:rPr>
          <w:rFonts w:ascii="Liberation Serif" w:hAnsi="Liberation Serif"/>
          <w:color w:val="000000" w:themeColor="text1"/>
          <w:sz w:val="28"/>
          <w:szCs w:val="28"/>
        </w:rPr>
        <w:t xml:space="preserve"> на официальном сайте муниципального образования.</w:t>
      </w:r>
    </w:p>
    <w:p w:rsidR="00224837" w:rsidRPr="00FA4CC0" w:rsidRDefault="00FA4CC0" w:rsidP="00D927FD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FA4CC0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="00224837" w:rsidRPr="00FA4CC0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proofErr w:type="gramStart"/>
      <w:r w:rsidR="00224837" w:rsidRPr="00FA4CC0">
        <w:rPr>
          <w:rFonts w:ascii="Liberation Serif" w:hAnsi="Liberation Serif"/>
          <w:color w:val="000000" w:themeColor="text1"/>
          <w:sz w:val="28"/>
          <w:szCs w:val="28"/>
        </w:rPr>
        <w:t>Контроль за</w:t>
      </w:r>
      <w:proofErr w:type="gramEnd"/>
      <w:r w:rsidR="00224837" w:rsidRPr="00FA4CC0">
        <w:rPr>
          <w:rFonts w:ascii="Liberation Serif" w:hAnsi="Liberation Serif"/>
          <w:color w:val="000000" w:themeColor="text1"/>
          <w:sz w:val="28"/>
          <w:szCs w:val="28"/>
        </w:rPr>
        <w:t xml:space="preserve"> выполнением настоящего постановления возложить на заместителя главы Администрации городского округа Нестерова Д.Н.</w:t>
      </w:r>
    </w:p>
    <w:p w:rsidR="00133698" w:rsidRPr="00FA4CC0" w:rsidRDefault="001E0FBC" w:rsidP="00D927FD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A4CC0">
        <w:rPr>
          <w:rFonts w:ascii="Liberation Serif" w:hAnsi="Liberation Serif"/>
          <w:color w:val="000000" w:themeColor="text1"/>
          <w:sz w:val="28"/>
          <w:szCs w:val="28"/>
        </w:rPr>
        <w:t xml:space="preserve">          </w:t>
      </w:r>
    </w:p>
    <w:p w:rsidR="00133698" w:rsidRPr="00FA4CC0" w:rsidRDefault="00133698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4333AF" w:rsidRPr="00FA4CC0" w:rsidRDefault="00FA4CC0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A4CC0">
        <w:rPr>
          <w:rFonts w:ascii="Liberation Serif" w:hAnsi="Liberation Serif" w:cs="Liberation Serif"/>
          <w:color w:val="000000" w:themeColor="text1"/>
          <w:sz w:val="28"/>
          <w:szCs w:val="28"/>
        </w:rPr>
        <w:t>Г</w:t>
      </w:r>
      <w:r w:rsidR="00133698" w:rsidRPr="00FA4CC0">
        <w:rPr>
          <w:rFonts w:ascii="Liberation Serif" w:hAnsi="Liberation Serif" w:cs="Liberation Serif"/>
          <w:color w:val="000000" w:themeColor="text1"/>
          <w:sz w:val="28"/>
          <w:szCs w:val="28"/>
        </w:rPr>
        <w:t>лав</w:t>
      </w:r>
      <w:r w:rsidRPr="00FA4CC0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</w:p>
    <w:p w:rsidR="00D921D5" w:rsidRPr="00FA4CC0" w:rsidRDefault="00720985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A4CC0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</w:t>
      </w:r>
      <w:r w:rsidR="00FD7DEC" w:rsidRPr="00FA4CC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FA4CC0">
        <w:rPr>
          <w:rFonts w:ascii="Liberation Serif" w:hAnsi="Liberation Serif" w:cs="Liberation Serif"/>
          <w:color w:val="000000" w:themeColor="text1"/>
          <w:sz w:val="28"/>
          <w:szCs w:val="28"/>
        </w:rPr>
        <w:t>городского округа</w:t>
      </w:r>
      <w:r w:rsidR="00FD7DEC" w:rsidRPr="00FA4CC0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FA4CC0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FA4CC0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FA4CC0">
        <w:rPr>
          <w:rFonts w:ascii="Liberation Serif" w:hAnsi="Liberation Serif" w:cs="Liberation Serif"/>
          <w:color w:val="000000" w:themeColor="text1"/>
          <w:sz w:val="28"/>
          <w:szCs w:val="28"/>
        </w:rPr>
        <w:tab/>
        <w:t xml:space="preserve">  </w:t>
      </w:r>
      <w:r w:rsidR="004333AF" w:rsidRPr="00FA4CC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</w:t>
      </w:r>
      <w:r w:rsidR="00FA4CC0" w:rsidRPr="00FA4CC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А.А.</w:t>
      </w:r>
      <w:r w:rsidR="004333AF" w:rsidRPr="00FA4CC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FA4CC0" w:rsidRPr="00FA4CC0">
        <w:rPr>
          <w:rFonts w:ascii="Liberation Serif" w:hAnsi="Liberation Serif" w:cs="Liberation Serif"/>
          <w:color w:val="000000" w:themeColor="text1"/>
          <w:sz w:val="28"/>
          <w:szCs w:val="28"/>
        </w:rPr>
        <w:t>Герасимов</w:t>
      </w:r>
    </w:p>
    <w:p w:rsidR="009852DE" w:rsidRPr="00FA4CC0" w:rsidRDefault="009852DE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692B98" w:rsidRPr="00FA4CC0" w:rsidRDefault="00692B98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  <w:sectPr w:rsidR="00692B98" w:rsidRPr="00FA4CC0" w:rsidSect="009D1821">
          <w:pgSz w:w="11906" w:h="16838"/>
          <w:pgMar w:top="284" w:right="567" w:bottom="709" w:left="1701" w:header="709" w:footer="709" w:gutter="0"/>
          <w:cols w:space="708"/>
          <w:docGrid w:linePitch="360"/>
        </w:sectPr>
      </w:pPr>
    </w:p>
    <w:p w:rsidR="009852DE" w:rsidRPr="005344D8" w:rsidRDefault="009852DE" w:rsidP="009852DE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5344D8"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</w:t>
      </w:r>
      <w:r w:rsidR="00692B98" w:rsidRPr="005344D8">
        <w:rPr>
          <w:rFonts w:ascii="Liberation Serif" w:hAnsi="Liberation Serif"/>
          <w:color w:val="000000" w:themeColor="text1"/>
          <w:sz w:val="24"/>
          <w:szCs w:val="24"/>
        </w:rPr>
        <w:t xml:space="preserve">  </w:t>
      </w:r>
      <w:r w:rsidRPr="005344D8">
        <w:rPr>
          <w:rFonts w:ascii="Liberation Serif" w:hAnsi="Liberation Serif"/>
          <w:color w:val="000000" w:themeColor="text1"/>
          <w:sz w:val="24"/>
          <w:szCs w:val="24"/>
        </w:rPr>
        <w:t xml:space="preserve">Приложение № 1 </w:t>
      </w:r>
    </w:p>
    <w:p w:rsidR="009852DE" w:rsidRPr="005344D8" w:rsidRDefault="009852DE" w:rsidP="009852DE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5344D8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 постановлению Администрации  </w:t>
      </w:r>
    </w:p>
    <w:p w:rsidR="009852DE" w:rsidRPr="005344D8" w:rsidRDefault="009852DE" w:rsidP="009852DE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5344D8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Каменск-Уральского городского округа</w:t>
      </w:r>
    </w:p>
    <w:p w:rsidR="009852DE" w:rsidRPr="005344D8" w:rsidRDefault="009852DE" w:rsidP="009852DE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5344D8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от </w:t>
      </w:r>
      <w:r w:rsidR="00253FA9">
        <w:rPr>
          <w:rFonts w:ascii="Liberation Serif" w:hAnsi="Liberation Serif"/>
          <w:color w:val="000000" w:themeColor="text1"/>
          <w:sz w:val="24"/>
          <w:szCs w:val="24"/>
        </w:rPr>
        <w:t>17.08.2021</w:t>
      </w:r>
      <w:r w:rsidRPr="005344D8">
        <w:rPr>
          <w:rFonts w:ascii="Liberation Serif" w:hAnsi="Liberation Serif"/>
          <w:color w:val="000000" w:themeColor="text1"/>
          <w:sz w:val="24"/>
          <w:szCs w:val="24"/>
        </w:rPr>
        <w:t xml:space="preserve">  № </w:t>
      </w:r>
      <w:r w:rsidR="00253FA9">
        <w:rPr>
          <w:rFonts w:ascii="Liberation Serif" w:hAnsi="Liberation Serif"/>
          <w:color w:val="000000" w:themeColor="text1"/>
          <w:sz w:val="24"/>
          <w:szCs w:val="24"/>
        </w:rPr>
        <w:t>663</w:t>
      </w:r>
    </w:p>
    <w:p w:rsidR="009852DE" w:rsidRPr="005344D8" w:rsidRDefault="009852DE" w:rsidP="009852DE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</w:p>
    <w:p w:rsidR="009852DE" w:rsidRPr="005344D8" w:rsidRDefault="009852DE" w:rsidP="009852DE">
      <w:pPr>
        <w:pStyle w:val="ConsPlusNormal"/>
        <w:outlineLvl w:val="1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5344D8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Приложение № 1</w:t>
      </w:r>
    </w:p>
    <w:p w:rsidR="009852DE" w:rsidRPr="005344D8" w:rsidRDefault="009852DE" w:rsidP="009852DE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5344D8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к муниципальной программе</w:t>
      </w:r>
    </w:p>
    <w:p w:rsidR="009852DE" w:rsidRPr="005344D8" w:rsidRDefault="009852DE" w:rsidP="009852DE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5344D8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«Обеспечение жильем отдельных категорий граждан</w:t>
      </w:r>
    </w:p>
    <w:p w:rsidR="009852DE" w:rsidRPr="005344D8" w:rsidRDefault="009852DE" w:rsidP="009852DE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5344D8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в Каменск-Уральском городском округе</w:t>
      </w:r>
    </w:p>
    <w:p w:rsidR="009852DE" w:rsidRPr="005344D8" w:rsidRDefault="009852DE" w:rsidP="009852DE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5344D8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на 2020 - 2026 годы»</w:t>
      </w:r>
    </w:p>
    <w:p w:rsidR="009852DE" w:rsidRPr="005344D8" w:rsidRDefault="009852DE" w:rsidP="009852DE">
      <w:pPr>
        <w:pStyle w:val="ConsPlusNormal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</w:p>
    <w:p w:rsidR="009852DE" w:rsidRPr="005344D8" w:rsidRDefault="009852DE" w:rsidP="009852DE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bookmarkStart w:id="0" w:name="P153"/>
      <w:bookmarkEnd w:id="0"/>
      <w:r w:rsidRPr="005344D8">
        <w:rPr>
          <w:rFonts w:ascii="Liberation Serif" w:hAnsi="Liberation Serif" w:cs="Times New Roman"/>
          <w:color w:val="000000" w:themeColor="text1"/>
          <w:sz w:val="24"/>
          <w:szCs w:val="24"/>
        </w:rPr>
        <w:t>ПЛАН МЕРОПРИЯТИЙ ПО ВЫПОЛНЕНИЮ МУНИЦИПАЛЬНОЙ ПРОГРАММЫ</w:t>
      </w:r>
    </w:p>
    <w:p w:rsidR="009852DE" w:rsidRPr="005344D8" w:rsidRDefault="009852DE" w:rsidP="009852DE">
      <w:pPr>
        <w:pStyle w:val="ConsPlusNormal"/>
        <w:jc w:val="center"/>
        <w:outlineLvl w:val="1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5344D8">
        <w:rPr>
          <w:rFonts w:ascii="Liberation Serif" w:hAnsi="Liberation Serif" w:cs="Times New Roman"/>
          <w:color w:val="000000" w:themeColor="text1"/>
          <w:sz w:val="24"/>
          <w:szCs w:val="24"/>
        </w:rPr>
        <w:t>«ОБЕСПЕЧЕНИЕ ЖИЛЬЕМ ОТДЕЛЬНЫХ КАТЕГОРИЙ ГРАЖДАН В КАМЕНСК-УРАЛЬСК</w:t>
      </w:r>
      <w:r w:rsidR="00FA273D" w:rsidRPr="005344D8">
        <w:rPr>
          <w:rFonts w:ascii="Liberation Serif" w:hAnsi="Liberation Serif" w:cs="Times New Roman"/>
          <w:color w:val="000000" w:themeColor="text1"/>
          <w:sz w:val="24"/>
          <w:szCs w:val="24"/>
        </w:rPr>
        <w:t>ОМ ГОРОДСКОМ ОКРУГЕ</w:t>
      </w:r>
      <w:r w:rsidRPr="005344D8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</w:p>
    <w:p w:rsidR="009852DE" w:rsidRPr="005344D8" w:rsidRDefault="009852DE" w:rsidP="009852DE">
      <w:pPr>
        <w:pStyle w:val="ConsPlusNormal"/>
        <w:jc w:val="center"/>
        <w:outlineLvl w:val="1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5344D8">
        <w:rPr>
          <w:rFonts w:ascii="Liberation Serif" w:hAnsi="Liberation Serif" w:cs="Times New Roman"/>
          <w:color w:val="000000" w:themeColor="text1"/>
          <w:sz w:val="24"/>
          <w:szCs w:val="24"/>
        </w:rPr>
        <w:t>НА 2020 – 2026 ГОДЫ»</w:t>
      </w:r>
    </w:p>
    <w:p w:rsidR="009852DE" w:rsidRPr="00F53894" w:rsidRDefault="009852DE" w:rsidP="009852DE">
      <w:pPr>
        <w:pStyle w:val="ConsPlusNormal"/>
        <w:jc w:val="both"/>
        <w:rPr>
          <w:rFonts w:ascii="Liberation Serif" w:hAnsi="Liberation Serif" w:cs="Times New Roman"/>
          <w:color w:val="FF0000"/>
          <w:sz w:val="24"/>
          <w:szCs w:val="24"/>
        </w:rPr>
      </w:pPr>
    </w:p>
    <w:tbl>
      <w:tblPr>
        <w:tblW w:w="15309" w:type="dxa"/>
        <w:tblInd w:w="3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51"/>
        <w:gridCol w:w="3401"/>
        <w:gridCol w:w="1276"/>
        <w:gridCol w:w="1276"/>
        <w:gridCol w:w="1276"/>
        <w:gridCol w:w="1134"/>
        <w:gridCol w:w="1134"/>
        <w:gridCol w:w="1134"/>
        <w:gridCol w:w="1134"/>
        <w:gridCol w:w="1134"/>
        <w:gridCol w:w="1559"/>
      </w:tblGrid>
      <w:tr w:rsidR="009852DE" w:rsidRPr="00F53894" w:rsidTr="00E47C15">
        <w:tc>
          <w:tcPr>
            <w:tcW w:w="851" w:type="dxa"/>
            <w:vMerge w:val="restart"/>
          </w:tcPr>
          <w:p w:rsidR="009852DE" w:rsidRPr="005344D8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№ строки</w:t>
            </w:r>
          </w:p>
        </w:tc>
        <w:tc>
          <w:tcPr>
            <w:tcW w:w="3401" w:type="dxa"/>
            <w:vMerge w:val="restart"/>
          </w:tcPr>
          <w:p w:rsidR="009852DE" w:rsidRPr="005344D8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Наименование мероприятия/</w:t>
            </w:r>
          </w:p>
          <w:p w:rsidR="009852DE" w:rsidRPr="005344D8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источники расходов на финансирование</w:t>
            </w:r>
          </w:p>
        </w:tc>
        <w:tc>
          <w:tcPr>
            <w:tcW w:w="9498" w:type="dxa"/>
            <w:gridSpan w:val="8"/>
          </w:tcPr>
          <w:p w:rsidR="009852DE" w:rsidRPr="005344D8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Объемы финансирования, тыс. руб.</w:t>
            </w:r>
          </w:p>
        </w:tc>
        <w:tc>
          <w:tcPr>
            <w:tcW w:w="1559" w:type="dxa"/>
            <w:vMerge w:val="restart"/>
          </w:tcPr>
          <w:p w:rsidR="009852DE" w:rsidRPr="005344D8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Номер целевого показателя, на достижение которого направлено мероприятие</w:t>
            </w:r>
          </w:p>
        </w:tc>
      </w:tr>
      <w:tr w:rsidR="009852DE" w:rsidRPr="00F53894" w:rsidTr="00E47C15">
        <w:tc>
          <w:tcPr>
            <w:tcW w:w="851" w:type="dxa"/>
            <w:vMerge/>
          </w:tcPr>
          <w:p w:rsidR="009852DE" w:rsidRPr="005344D8" w:rsidRDefault="009852D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401" w:type="dxa"/>
            <w:vMerge/>
          </w:tcPr>
          <w:p w:rsidR="009852DE" w:rsidRPr="005344D8" w:rsidRDefault="009852D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9852DE" w:rsidRPr="005344D8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:rsidR="009852DE" w:rsidRPr="005344D8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</w:t>
            </w:r>
          </w:p>
        </w:tc>
        <w:tc>
          <w:tcPr>
            <w:tcW w:w="1276" w:type="dxa"/>
          </w:tcPr>
          <w:p w:rsidR="009852DE" w:rsidRPr="005344D8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2021 год</w:t>
            </w:r>
          </w:p>
        </w:tc>
        <w:tc>
          <w:tcPr>
            <w:tcW w:w="1134" w:type="dxa"/>
          </w:tcPr>
          <w:p w:rsidR="009852DE" w:rsidRPr="005344D8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</w:t>
            </w:r>
          </w:p>
        </w:tc>
        <w:tc>
          <w:tcPr>
            <w:tcW w:w="1134" w:type="dxa"/>
          </w:tcPr>
          <w:p w:rsidR="009852DE" w:rsidRPr="005344D8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2023 год</w:t>
            </w:r>
          </w:p>
        </w:tc>
        <w:tc>
          <w:tcPr>
            <w:tcW w:w="1134" w:type="dxa"/>
          </w:tcPr>
          <w:p w:rsidR="009852DE" w:rsidRPr="005344D8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</w:t>
            </w:r>
          </w:p>
        </w:tc>
        <w:tc>
          <w:tcPr>
            <w:tcW w:w="1134" w:type="dxa"/>
          </w:tcPr>
          <w:p w:rsidR="009852DE" w:rsidRPr="005344D8" w:rsidRDefault="009852DE" w:rsidP="00DE734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 год</w:t>
            </w:r>
          </w:p>
        </w:tc>
        <w:tc>
          <w:tcPr>
            <w:tcW w:w="1134" w:type="dxa"/>
          </w:tcPr>
          <w:p w:rsidR="009852DE" w:rsidRPr="005344D8" w:rsidRDefault="009852DE" w:rsidP="00DE734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 год</w:t>
            </w:r>
          </w:p>
        </w:tc>
        <w:tc>
          <w:tcPr>
            <w:tcW w:w="1559" w:type="dxa"/>
            <w:vMerge/>
          </w:tcPr>
          <w:p w:rsidR="009852DE" w:rsidRPr="005344D8" w:rsidRDefault="009852D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9852DE" w:rsidRPr="00F53894" w:rsidTr="00E47C15">
        <w:tc>
          <w:tcPr>
            <w:tcW w:w="851" w:type="dxa"/>
          </w:tcPr>
          <w:p w:rsidR="009852DE" w:rsidRPr="005344D8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401" w:type="dxa"/>
          </w:tcPr>
          <w:p w:rsidR="009852DE" w:rsidRPr="005344D8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9852DE" w:rsidRPr="005344D8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9852DE" w:rsidRPr="005344D8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9852DE" w:rsidRPr="005344D8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9852DE" w:rsidRPr="005344D8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9852DE" w:rsidRPr="005344D8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9852DE" w:rsidRPr="005344D8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9852DE" w:rsidRPr="005344D8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9852DE" w:rsidRPr="005344D8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:rsidR="009852DE" w:rsidRPr="005344D8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</w:t>
            </w:r>
          </w:p>
        </w:tc>
      </w:tr>
      <w:tr w:rsidR="0043634F" w:rsidRPr="00F53894" w:rsidTr="00E47C15">
        <w:tc>
          <w:tcPr>
            <w:tcW w:w="851" w:type="dxa"/>
            <w:vMerge w:val="restart"/>
          </w:tcPr>
          <w:p w:rsidR="0043634F" w:rsidRPr="005344D8" w:rsidRDefault="0043634F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401" w:type="dxa"/>
          </w:tcPr>
          <w:p w:rsidR="0043634F" w:rsidRPr="005344D8" w:rsidRDefault="0043634F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 по муниципальной программе,</w:t>
            </w:r>
          </w:p>
          <w:p w:rsidR="0043634F" w:rsidRPr="005344D8" w:rsidRDefault="0043634F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 т.ч.:</w:t>
            </w:r>
          </w:p>
        </w:tc>
        <w:tc>
          <w:tcPr>
            <w:tcW w:w="1276" w:type="dxa"/>
          </w:tcPr>
          <w:p w:rsidR="0043634F" w:rsidRPr="0043634F" w:rsidRDefault="0043634F" w:rsidP="009C7CDF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3634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269875,737</w:t>
            </w:r>
          </w:p>
        </w:tc>
        <w:tc>
          <w:tcPr>
            <w:tcW w:w="1276" w:type="dxa"/>
          </w:tcPr>
          <w:p w:rsidR="0043634F" w:rsidRPr="005344D8" w:rsidRDefault="0043634F" w:rsidP="00E209D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52426,503</w:t>
            </w:r>
          </w:p>
        </w:tc>
        <w:tc>
          <w:tcPr>
            <w:tcW w:w="1276" w:type="dxa"/>
          </w:tcPr>
          <w:p w:rsidR="0043634F" w:rsidRPr="00F53894" w:rsidRDefault="0043634F" w:rsidP="00F20807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B9575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43449,234</w:t>
            </w:r>
          </w:p>
        </w:tc>
        <w:tc>
          <w:tcPr>
            <w:tcW w:w="1134" w:type="dxa"/>
          </w:tcPr>
          <w:p w:rsidR="0043634F" w:rsidRPr="00EA455F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4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34800,0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34800,0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34800,0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34800,0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34800,0</w:t>
            </w:r>
          </w:p>
        </w:tc>
        <w:tc>
          <w:tcPr>
            <w:tcW w:w="1559" w:type="dxa"/>
          </w:tcPr>
          <w:p w:rsidR="0043634F" w:rsidRPr="005344D8" w:rsidRDefault="0043634F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43634F" w:rsidRPr="00F53894" w:rsidTr="00E47C15">
        <w:tc>
          <w:tcPr>
            <w:tcW w:w="851" w:type="dxa"/>
            <w:vMerge/>
          </w:tcPr>
          <w:p w:rsidR="0043634F" w:rsidRPr="005344D8" w:rsidRDefault="0043634F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401" w:type="dxa"/>
          </w:tcPr>
          <w:p w:rsidR="0043634F" w:rsidRPr="005344D8" w:rsidRDefault="0043634F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43634F" w:rsidRPr="0080336D" w:rsidRDefault="0043634F" w:rsidP="00E209D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0336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4537,121</w:t>
            </w:r>
          </w:p>
        </w:tc>
        <w:tc>
          <w:tcPr>
            <w:tcW w:w="1276" w:type="dxa"/>
          </w:tcPr>
          <w:p w:rsidR="0043634F" w:rsidRPr="0080336D" w:rsidRDefault="0043634F" w:rsidP="00E209D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0336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4537,121</w:t>
            </w:r>
          </w:p>
        </w:tc>
        <w:tc>
          <w:tcPr>
            <w:tcW w:w="1276" w:type="dxa"/>
          </w:tcPr>
          <w:p w:rsidR="0043634F" w:rsidRPr="0080336D" w:rsidRDefault="0043634F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0336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43634F" w:rsidRPr="00EA455F" w:rsidRDefault="0043634F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A455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43634F" w:rsidRPr="005344D8" w:rsidRDefault="0043634F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43634F" w:rsidRPr="00F53894" w:rsidTr="00E47C15">
        <w:tc>
          <w:tcPr>
            <w:tcW w:w="851" w:type="dxa"/>
            <w:vMerge/>
          </w:tcPr>
          <w:p w:rsidR="0043634F" w:rsidRPr="005344D8" w:rsidRDefault="0043634F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401" w:type="dxa"/>
          </w:tcPr>
          <w:p w:rsidR="0043634F" w:rsidRPr="005344D8" w:rsidRDefault="0043634F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</w:tcPr>
          <w:p w:rsidR="0043634F" w:rsidRPr="00F53894" w:rsidRDefault="0043634F" w:rsidP="00E209DA">
            <w:pPr>
              <w:jc w:val="right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5B2A2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6827,333</w:t>
            </w:r>
          </w:p>
        </w:tc>
        <w:tc>
          <w:tcPr>
            <w:tcW w:w="1276" w:type="dxa"/>
          </w:tcPr>
          <w:p w:rsidR="0043634F" w:rsidRPr="005344D8" w:rsidRDefault="0043634F" w:rsidP="00E209D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4837,919</w:t>
            </w:r>
          </w:p>
        </w:tc>
        <w:tc>
          <w:tcPr>
            <w:tcW w:w="1276" w:type="dxa"/>
          </w:tcPr>
          <w:p w:rsidR="0043634F" w:rsidRPr="00F53894" w:rsidRDefault="0043634F" w:rsidP="00DE734C">
            <w:pPr>
              <w:jc w:val="right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E47C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1989,414</w:t>
            </w:r>
          </w:p>
        </w:tc>
        <w:tc>
          <w:tcPr>
            <w:tcW w:w="1134" w:type="dxa"/>
          </w:tcPr>
          <w:p w:rsidR="0043634F" w:rsidRPr="00EA455F" w:rsidRDefault="0043634F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A455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43634F" w:rsidRPr="005344D8" w:rsidRDefault="0043634F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43634F" w:rsidRPr="00F53894" w:rsidTr="00E47C15">
        <w:tc>
          <w:tcPr>
            <w:tcW w:w="851" w:type="dxa"/>
            <w:vMerge/>
          </w:tcPr>
          <w:p w:rsidR="0043634F" w:rsidRPr="005344D8" w:rsidRDefault="0043634F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401" w:type="dxa"/>
          </w:tcPr>
          <w:p w:rsidR="0043634F" w:rsidRPr="005344D8" w:rsidRDefault="0043634F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43634F" w:rsidRPr="00F53894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C729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142107,464</w:t>
            </w:r>
          </w:p>
        </w:tc>
        <w:tc>
          <w:tcPr>
            <w:tcW w:w="1276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22884,716</w:t>
            </w:r>
          </w:p>
        </w:tc>
        <w:tc>
          <w:tcPr>
            <w:tcW w:w="1276" w:type="dxa"/>
          </w:tcPr>
          <w:p w:rsidR="0043634F" w:rsidRPr="00F53894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2E3F1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19222,748</w:t>
            </w:r>
          </w:p>
        </w:tc>
        <w:tc>
          <w:tcPr>
            <w:tcW w:w="1134" w:type="dxa"/>
          </w:tcPr>
          <w:p w:rsidR="0043634F" w:rsidRPr="00EA455F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4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20000,0</w:t>
            </w:r>
          </w:p>
        </w:tc>
        <w:tc>
          <w:tcPr>
            <w:tcW w:w="1559" w:type="dxa"/>
          </w:tcPr>
          <w:p w:rsidR="0043634F" w:rsidRPr="005344D8" w:rsidRDefault="0043634F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43634F" w:rsidRPr="00F53894" w:rsidTr="00E47C15">
        <w:tc>
          <w:tcPr>
            <w:tcW w:w="851" w:type="dxa"/>
            <w:vMerge/>
          </w:tcPr>
          <w:p w:rsidR="0043634F" w:rsidRPr="005344D8" w:rsidRDefault="0043634F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401" w:type="dxa"/>
          </w:tcPr>
          <w:p w:rsidR="0043634F" w:rsidRPr="005344D8" w:rsidRDefault="0043634F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</w:tcPr>
          <w:p w:rsidR="0043634F" w:rsidRPr="00F53894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4A67A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116403,819</w:t>
            </w:r>
          </w:p>
        </w:tc>
        <w:tc>
          <w:tcPr>
            <w:tcW w:w="1276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20166,747</w:t>
            </w:r>
          </w:p>
        </w:tc>
        <w:tc>
          <w:tcPr>
            <w:tcW w:w="1276" w:type="dxa"/>
          </w:tcPr>
          <w:p w:rsidR="0043634F" w:rsidRPr="00F53894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DC290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22237,072</w:t>
            </w:r>
          </w:p>
        </w:tc>
        <w:tc>
          <w:tcPr>
            <w:tcW w:w="1134" w:type="dxa"/>
          </w:tcPr>
          <w:p w:rsidR="0043634F" w:rsidRPr="00EA455F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4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14800,0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14800,0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14800,0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14800,0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14800,0</w:t>
            </w:r>
          </w:p>
        </w:tc>
        <w:tc>
          <w:tcPr>
            <w:tcW w:w="1559" w:type="dxa"/>
          </w:tcPr>
          <w:p w:rsidR="0043634F" w:rsidRPr="005344D8" w:rsidRDefault="0043634F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43634F" w:rsidRPr="00F53894" w:rsidTr="00E47C15">
        <w:tc>
          <w:tcPr>
            <w:tcW w:w="851" w:type="dxa"/>
          </w:tcPr>
          <w:p w:rsidR="0043634F" w:rsidRPr="005344D8" w:rsidRDefault="0043634F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58" w:type="dxa"/>
            <w:gridSpan w:val="10"/>
          </w:tcPr>
          <w:p w:rsidR="0043634F" w:rsidRPr="00EA455F" w:rsidRDefault="0043634F" w:rsidP="00DE734C">
            <w:pPr>
              <w:pStyle w:val="ConsPlusNormal"/>
              <w:jc w:val="center"/>
              <w:outlineLvl w:val="2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4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Прочие нужды</w:t>
            </w:r>
          </w:p>
        </w:tc>
      </w:tr>
      <w:tr w:rsidR="0043634F" w:rsidRPr="00F53894" w:rsidTr="00E47C15">
        <w:tc>
          <w:tcPr>
            <w:tcW w:w="851" w:type="dxa"/>
            <w:vMerge w:val="restart"/>
          </w:tcPr>
          <w:p w:rsidR="0043634F" w:rsidRPr="005344D8" w:rsidRDefault="0043634F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401" w:type="dxa"/>
          </w:tcPr>
          <w:p w:rsidR="0043634F" w:rsidRPr="005344D8" w:rsidRDefault="0043634F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 по прочим нуждам, в т.ч.:</w:t>
            </w:r>
          </w:p>
        </w:tc>
        <w:tc>
          <w:tcPr>
            <w:tcW w:w="1276" w:type="dxa"/>
          </w:tcPr>
          <w:p w:rsidR="0043634F" w:rsidRPr="0043634F" w:rsidRDefault="0043634F" w:rsidP="0043634F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3634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269875,737</w:t>
            </w:r>
          </w:p>
        </w:tc>
        <w:tc>
          <w:tcPr>
            <w:tcW w:w="1276" w:type="dxa"/>
          </w:tcPr>
          <w:p w:rsidR="0043634F" w:rsidRPr="005344D8" w:rsidRDefault="0043634F" w:rsidP="00FC756D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52426,503</w:t>
            </w:r>
          </w:p>
        </w:tc>
        <w:tc>
          <w:tcPr>
            <w:tcW w:w="1276" w:type="dxa"/>
          </w:tcPr>
          <w:p w:rsidR="0043634F" w:rsidRPr="00B95755" w:rsidRDefault="0043634F" w:rsidP="00B95755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9575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43449,234</w:t>
            </w:r>
          </w:p>
        </w:tc>
        <w:tc>
          <w:tcPr>
            <w:tcW w:w="1134" w:type="dxa"/>
          </w:tcPr>
          <w:p w:rsidR="0043634F" w:rsidRPr="00EA455F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4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34800,0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34800,0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34800,0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34800,0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34800,0</w:t>
            </w:r>
          </w:p>
        </w:tc>
        <w:tc>
          <w:tcPr>
            <w:tcW w:w="1559" w:type="dxa"/>
          </w:tcPr>
          <w:p w:rsidR="0043634F" w:rsidRPr="005344D8" w:rsidRDefault="0043634F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43634F" w:rsidRPr="00F53894" w:rsidTr="00E47C15">
        <w:tc>
          <w:tcPr>
            <w:tcW w:w="851" w:type="dxa"/>
            <w:vMerge/>
          </w:tcPr>
          <w:p w:rsidR="0043634F" w:rsidRPr="005344D8" w:rsidRDefault="0043634F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401" w:type="dxa"/>
          </w:tcPr>
          <w:p w:rsidR="0043634F" w:rsidRPr="005344D8" w:rsidRDefault="0043634F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43634F" w:rsidRPr="0080336D" w:rsidRDefault="0043634F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0336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4537,121</w:t>
            </w:r>
          </w:p>
        </w:tc>
        <w:tc>
          <w:tcPr>
            <w:tcW w:w="1276" w:type="dxa"/>
          </w:tcPr>
          <w:p w:rsidR="0043634F" w:rsidRPr="0080336D" w:rsidRDefault="0043634F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0336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4537,121</w:t>
            </w:r>
          </w:p>
        </w:tc>
        <w:tc>
          <w:tcPr>
            <w:tcW w:w="1276" w:type="dxa"/>
          </w:tcPr>
          <w:p w:rsidR="0043634F" w:rsidRPr="0080336D" w:rsidRDefault="0043634F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0336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43634F" w:rsidRPr="00EA455F" w:rsidRDefault="0043634F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A455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43634F" w:rsidRPr="005344D8" w:rsidRDefault="0043634F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43634F" w:rsidRPr="00F53894" w:rsidTr="00E47C15">
        <w:tc>
          <w:tcPr>
            <w:tcW w:w="851" w:type="dxa"/>
            <w:vMerge/>
          </w:tcPr>
          <w:p w:rsidR="0043634F" w:rsidRPr="005344D8" w:rsidRDefault="0043634F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401" w:type="dxa"/>
          </w:tcPr>
          <w:p w:rsidR="0043634F" w:rsidRPr="005344D8" w:rsidRDefault="0043634F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</w:tcPr>
          <w:p w:rsidR="0043634F" w:rsidRPr="005B2A21" w:rsidRDefault="0043634F" w:rsidP="005B2A21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B2A2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6827,333</w:t>
            </w:r>
          </w:p>
        </w:tc>
        <w:tc>
          <w:tcPr>
            <w:tcW w:w="1276" w:type="dxa"/>
          </w:tcPr>
          <w:p w:rsidR="0043634F" w:rsidRPr="005344D8" w:rsidRDefault="0043634F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4837,919</w:t>
            </w:r>
          </w:p>
        </w:tc>
        <w:tc>
          <w:tcPr>
            <w:tcW w:w="1276" w:type="dxa"/>
          </w:tcPr>
          <w:p w:rsidR="0043634F" w:rsidRPr="00F53894" w:rsidRDefault="0043634F" w:rsidP="00DE734C">
            <w:pPr>
              <w:jc w:val="right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E47C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1989,414</w:t>
            </w:r>
          </w:p>
        </w:tc>
        <w:tc>
          <w:tcPr>
            <w:tcW w:w="1134" w:type="dxa"/>
          </w:tcPr>
          <w:p w:rsidR="0043634F" w:rsidRPr="00EA455F" w:rsidRDefault="0043634F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A455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43634F" w:rsidRPr="005344D8" w:rsidRDefault="0043634F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43634F" w:rsidRPr="00F53894" w:rsidTr="00E47C15">
        <w:tc>
          <w:tcPr>
            <w:tcW w:w="851" w:type="dxa"/>
            <w:vMerge/>
          </w:tcPr>
          <w:p w:rsidR="0043634F" w:rsidRPr="005344D8" w:rsidRDefault="0043634F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401" w:type="dxa"/>
          </w:tcPr>
          <w:p w:rsidR="0043634F" w:rsidRPr="005344D8" w:rsidRDefault="0043634F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43634F" w:rsidRPr="00C7295C" w:rsidRDefault="0043634F" w:rsidP="00C7295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7295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142107,464</w:t>
            </w:r>
          </w:p>
        </w:tc>
        <w:tc>
          <w:tcPr>
            <w:tcW w:w="1276" w:type="dxa"/>
          </w:tcPr>
          <w:p w:rsidR="0043634F" w:rsidRPr="005344D8" w:rsidRDefault="0043634F" w:rsidP="002264D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22884,716</w:t>
            </w:r>
          </w:p>
        </w:tc>
        <w:tc>
          <w:tcPr>
            <w:tcW w:w="1276" w:type="dxa"/>
          </w:tcPr>
          <w:p w:rsidR="0043634F" w:rsidRPr="002E3F18" w:rsidRDefault="0043634F" w:rsidP="002E3F18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E3F1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19222,748</w:t>
            </w:r>
          </w:p>
        </w:tc>
        <w:tc>
          <w:tcPr>
            <w:tcW w:w="1134" w:type="dxa"/>
          </w:tcPr>
          <w:p w:rsidR="0043634F" w:rsidRPr="00EA455F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4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20000,0</w:t>
            </w:r>
          </w:p>
        </w:tc>
        <w:tc>
          <w:tcPr>
            <w:tcW w:w="1559" w:type="dxa"/>
          </w:tcPr>
          <w:p w:rsidR="0043634F" w:rsidRPr="005344D8" w:rsidRDefault="0043634F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43634F" w:rsidRPr="00F53894" w:rsidTr="00E47C15">
        <w:trPr>
          <w:trHeight w:val="536"/>
        </w:trPr>
        <w:tc>
          <w:tcPr>
            <w:tcW w:w="851" w:type="dxa"/>
            <w:vMerge/>
          </w:tcPr>
          <w:p w:rsidR="0043634F" w:rsidRPr="005344D8" w:rsidRDefault="0043634F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401" w:type="dxa"/>
          </w:tcPr>
          <w:p w:rsidR="0043634F" w:rsidRPr="005344D8" w:rsidRDefault="0043634F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</w:tcPr>
          <w:p w:rsidR="0043634F" w:rsidRPr="004A67AA" w:rsidRDefault="0043634F" w:rsidP="004A67A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A67A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116403,819</w:t>
            </w:r>
          </w:p>
        </w:tc>
        <w:tc>
          <w:tcPr>
            <w:tcW w:w="1276" w:type="dxa"/>
          </w:tcPr>
          <w:p w:rsidR="0043634F" w:rsidRPr="005344D8" w:rsidRDefault="0043634F" w:rsidP="002B536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20166,747</w:t>
            </w:r>
          </w:p>
        </w:tc>
        <w:tc>
          <w:tcPr>
            <w:tcW w:w="1276" w:type="dxa"/>
          </w:tcPr>
          <w:p w:rsidR="0043634F" w:rsidRPr="00DC290E" w:rsidRDefault="0043634F" w:rsidP="00892E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C290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22237,072</w:t>
            </w:r>
          </w:p>
        </w:tc>
        <w:tc>
          <w:tcPr>
            <w:tcW w:w="1134" w:type="dxa"/>
          </w:tcPr>
          <w:p w:rsidR="0043634F" w:rsidRPr="00EA455F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4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14800,0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14800,0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14800,0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14800,0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14800,0</w:t>
            </w:r>
          </w:p>
        </w:tc>
        <w:tc>
          <w:tcPr>
            <w:tcW w:w="1559" w:type="dxa"/>
          </w:tcPr>
          <w:p w:rsidR="0043634F" w:rsidRPr="005344D8" w:rsidRDefault="0043634F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43634F" w:rsidRPr="00F53894" w:rsidTr="00E47C15">
        <w:tc>
          <w:tcPr>
            <w:tcW w:w="851" w:type="dxa"/>
            <w:vMerge w:val="restart"/>
          </w:tcPr>
          <w:p w:rsidR="0043634F" w:rsidRPr="005344D8" w:rsidRDefault="0043634F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401" w:type="dxa"/>
          </w:tcPr>
          <w:p w:rsidR="0043634F" w:rsidRPr="005344D8" w:rsidRDefault="0043634F" w:rsidP="004C0FA9">
            <w:pPr>
              <w:pStyle w:val="ConsPlusNormal"/>
              <w:outlineLvl w:val="3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Подпрограмма «Обеспечение жильем молодых семей в  Каменск-Уральском городском округе на 2020 – 2026 годы», в т.ч.:</w:t>
            </w:r>
          </w:p>
        </w:tc>
        <w:tc>
          <w:tcPr>
            <w:tcW w:w="1276" w:type="dxa"/>
          </w:tcPr>
          <w:p w:rsidR="0043634F" w:rsidRPr="00E47C15" w:rsidRDefault="0043634F" w:rsidP="00E47C15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47C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141968,611</w:t>
            </w:r>
          </w:p>
        </w:tc>
        <w:tc>
          <w:tcPr>
            <w:tcW w:w="1276" w:type="dxa"/>
          </w:tcPr>
          <w:p w:rsidR="0043634F" w:rsidRPr="00E47C15" w:rsidRDefault="0043634F" w:rsidP="00E9024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47C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27081,571</w:t>
            </w:r>
          </w:p>
        </w:tc>
        <w:tc>
          <w:tcPr>
            <w:tcW w:w="1276" w:type="dxa"/>
          </w:tcPr>
          <w:p w:rsidR="0043634F" w:rsidRPr="00E47C15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47C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27387,04</w:t>
            </w:r>
          </w:p>
        </w:tc>
        <w:tc>
          <w:tcPr>
            <w:tcW w:w="1134" w:type="dxa"/>
          </w:tcPr>
          <w:p w:rsidR="0043634F" w:rsidRPr="00EA455F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4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559" w:type="dxa"/>
          </w:tcPr>
          <w:p w:rsidR="0043634F" w:rsidRPr="005344D8" w:rsidRDefault="0043634F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43634F" w:rsidRPr="00F53894" w:rsidTr="00E47C15">
        <w:tc>
          <w:tcPr>
            <w:tcW w:w="851" w:type="dxa"/>
            <w:vMerge/>
          </w:tcPr>
          <w:p w:rsidR="0043634F" w:rsidRPr="005344D8" w:rsidRDefault="0043634F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401" w:type="dxa"/>
          </w:tcPr>
          <w:p w:rsidR="0043634F" w:rsidRPr="005344D8" w:rsidRDefault="0043634F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43634F" w:rsidRPr="00E47C15" w:rsidRDefault="0043634F" w:rsidP="00F25C3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47C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989,346</w:t>
            </w:r>
          </w:p>
        </w:tc>
        <w:tc>
          <w:tcPr>
            <w:tcW w:w="1276" w:type="dxa"/>
          </w:tcPr>
          <w:p w:rsidR="0043634F" w:rsidRPr="00E47C15" w:rsidRDefault="0043634F" w:rsidP="00F25C3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47C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989,346</w:t>
            </w:r>
          </w:p>
        </w:tc>
        <w:tc>
          <w:tcPr>
            <w:tcW w:w="1276" w:type="dxa"/>
          </w:tcPr>
          <w:p w:rsidR="0043634F" w:rsidRPr="00E47C15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47C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43634F" w:rsidRPr="00E47C15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47C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43634F" w:rsidRPr="005344D8" w:rsidRDefault="0043634F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43634F" w:rsidRPr="00F53894" w:rsidTr="00E47C15">
        <w:tc>
          <w:tcPr>
            <w:tcW w:w="851" w:type="dxa"/>
            <w:vMerge/>
          </w:tcPr>
          <w:p w:rsidR="0043634F" w:rsidRPr="005344D8" w:rsidRDefault="0043634F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401" w:type="dxa"/>
          </w:tcPr>
          <w:p w:rsidR="0043634F" w:rsidRPr="005344D8" w:rsidRDefault="0043634F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</w:tcPr>
          <w:p w:rsidR="0043634F" w:rsidRPr="00E47C15" w:rsidRDefault="0043634F" w:rsidP="00E47C15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47C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6579,069</w:t>
            </w:r>
          </w:p>
        </w:tc>
        <w:tc>
          <w:tcPr>
            <w:tcW w:w="1276" w:type="dxa"/>
          </w:tcPr>
          <w:p w:rsidR="0043634F" w:rsidRPr="00E47C15" w:rsidRDefault="0043634F" w:rsidP="00F25C3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47C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4589,655</w:t>
            </w:r>
          </w:p>
        </w:tc>
        <w:tc>
          <w:tcPr>
            <w:tcW w:w="1276" w:type="dxa"/>
          </w:tcPr>
          <w:p w:rsidR="0043634F" w:rsidRPr="00E47C15" w:rsidRDefault="0043634F" w:rsidP="00E47C15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47C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1989,414</w:t>
            </w:r>
          </w:p>
        </w:tc>
        <w:tc>
          <w:tcPr>
            <w:tcW w:w="1134" w:type="dxa"/>
          </w:tcPr>
          <w:p w:rsidR="0043634F" w:rsidRPr="00EA455F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4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43634F" w:rsidRPr="005344D8" w:rsidRDefault="0043634F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43634F" w:rsidRPr="00F53894" w:rsidTr="00E47C15">
        <w:tc>
          <w:tcPr>
            <w:tcW w:w="851" w:type="dxa"/>
            <w:vMerge/>
          </w:tcPr>
          <w:p w:rsidR="0043634F" w:rsidRPr="005344D8" w:rsidRDefault="0043634F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401" w:type="dxa"/>
          </w:tcPr>
          <w:p w:rsidR="0043634F" w:rsidRPr="005344D8" w:rsidRDefault="0043634F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43634F" w:rsidRPr="00E47C15" w:rsidRDefault="0043634F" w:rsidP="00E47C15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47C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51662,368</w:t>
            </w:r>
          </w:p>
        </w:tc>
        <w:tc>
          <w:tcPr>
            <w:tcW w:w="1276" w:type="dxa"/>
          </w:tcPr>
          <w:p w:rsidR="0043634F" w:rsidRPr="00E47C15" w:rsidRDefault="0043634F" w:rsidP="00F25C3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47C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7975,820</w:t>
            </w:r>
          </w:p>
        </w:tc>
        <w:tc>
          <w:tcPr>
            <w:tcW w:w="1276" w:type="dxa"/>
          </w:tcPr>
          <w:p w:rsidR="0043634F" w:rsidRPr="00E47C15" w:rsidRDefault="0043634F" w:rsidP="00E47C15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47C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8686,548</w:t>
            </w:r>
          </w:p>
        </w:tc>
        <w:tc>
          <w:tcPr>
            <w:tcW w:w="1134" w:type="dxa"/>
          </w:tcPr>
          <w:p w:rsidR="0043634F" w:rsidRPr="00EA455F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4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559" w:type="dxa"/>
          </w:tcPr>
          <w:p w:rsidR="0043634F" w:rsidRPr="005344D8" w:rsidRDefault="0043634F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43634F" w:rsidRPr="00F53894" w:rsidTr="00E47C15">
        <w:tc>
          <w:tcPr>
            <w:tcW w:w="851" w:type="dxa"/>
            <w:vMerge/>
          </w:tcPr>
          <w:p w:rsidR="0043634F" w:rsidRPr="005344D8" w:rsidRDefault="0043634F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401" w:type="dxa"/>
          </w:tcPr>
          <w:p w:rsidR="0043634F" w:rsidRPr="005344D8" w:rsidRDefault="0043634F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</w:tcPr>
          <w:p w:rsidR="0043634F" w:rsidRPr="00E47C15" w:rsidRDefault="0043634F" w:rsidP="00E47C15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47C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82737,828</w:t>
            </w:r>
          </w:p>
        </w:tc>
        <w:tc>
          <w:tcPr>
            <w:tcW w:w="1276" w:type="dxa"/>
          </w:tcPr>
          <w:p w:rsidR="0043634F" w:rsidRPr="005344D8" w:rsidRDefault="0043634F" w:rsidP="00F25C3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13526,750</w:t>
            </w:r>
          </w:p>
        </w:tc>
        <w:tc>
          <w:tcPr>
            <w:tcW w:w="1276" w:type="dxa"/>
          </w:tcPr>
          <w:p w:rsidR="0043634F" w:rsidRPr="00E47C15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47C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16711,078</w:t>
            </w:r>
          </w:p>
        </w:tc>
        <w:tc>
          <w:tcPr>
            <w:tcW w:w="1134" w:type="dxa"/>
          </w:tcPr>
          <w:p w:rsidR="0043634F" w:rsidRPr="00EA455F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4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559" w:type="dxa"/>
          </w:tcPr>
          <w:p w:rsidR="0043634F" w:rsidRPr="005344D8" w:rsidRDefault="0043634F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43634F" w:rsidRPr="00F53894" w:rsidTr="00E47C15">
        <w:tc>
          <w:tcPr>
            <w:tcW w:w="851" w:type="dxa"/>
            <w:vMerge w:val="restart"/>
          </w:tcPr>
          <w:p w:rsidR="0043634F" w:rsidRPr="005344D8" w:rsidRDefault="0043634F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401" w:type="dxa"/>
          </w:tcPr>
          <w:p w:rsidR="0043634F" w:rsidRPr="005344D8" w:rsidRDefault="0043634F" w:rsidP="004C0FA9">
            <w:pPr>
              <w:pStyle w:val="ConsPlusNormal"/>
              <w:outlineLvl w:val="3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Подпрограмма «Обеспечение жилыми помещениями малоимущих граждан в  Каменск-Уральском городском округе на 2020 - 2026 годы», в т.ч.:</w:t>
            </w:r>
          </w:p>
        </w:tc>
        <w:tc>
          <w:tcPr>
            <w:tcW w:w="1276" w:type="dxa"/>
          </w:tcPr>
          <w:p w:rsidR="0043634F" w:rsidRPr="00E06AE1" w:rsidRDefault="0043634F" w:rsidP="00E06AE1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06AE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80887,835</w:t>
            </w:r>
          </w:p>
        </w:tc>
        <w:tc>
          <w:tcPr>
            <w:tcW w:w="1276" w:type="dxa"/>
          </w:tcPr>
          <w:p w:rsidR="0043634F" w:rsidRPr="005344D8" w:rsidRDefault="0043634F" w:rsidP="00052608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17041,635</w:t>
            </w:r>
          </w:p>
        </w:tc>
        <w:tc>
          <w:tcPr>
            <w:tcW w:w="1276" w:type="dxa"/>
          </w:tcPr>
          <w:p w:rsidR="0043634F" w:rsidRPr="00F53894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EA4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8846,20</w:t>
            </w:r>
          </w:p>
        </w:tc>
        <w:tc>
          <w:tcPr>
            <w:tcW w:w="1134" w:type="dxa"/>
          </w:tcPr>
          <w:p w:rsidR="0043634F" w:rsidRPr="00EA455F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4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1559" w:type="dxa"/>
          </w:tcPr>
          <w:p w:rsidR="0043634F" w:rsidRPr="005344D8" w:rsidRDefault="0043634F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43634F" w:rsidRPr="00F53894" w:rsidTr="00E47C15">
        <w:tc>
          <w:tcPr>
            <w:tcW w:w="851" w:type="dxa"/>
            <w:vMerge/>
          </w:tcPr>
          <w:p w:rsidR="0043634F" w:rsidRPr="005344D8" w:rsidRDefault="0043634F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1" w:type="dxa"/>
          </w:tcPr>
          <w:p w:rsidR="0043634F" w:rsidRPr="005344D8" w:rsidRDefault="0043634F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43634F" w:rsidRPr="00E06AE1" w:rsidRDefault="0043634F" w:rsidP="00FE017F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06AE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3547,775</w:t>
            </w:r>
          </w:p>
        </w:tc>
        <w:tc>
          <w:tcPr>
            <w:tcW w:w="1276" w:type="dxa"/>
          </w:tcPr>
          <w:p w:rsidR="0043634F" w:rsidRPr="00E06AE1" w:rsidRDefault="0043634F" w:rsidP="00FE017F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06AE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3547,775</w:t>
            </w:r>
          </w:p>
        </w:tc>
        <w:tc>
          <w:tcPr>
            <w:tcW w:w="1276" w:type="dxa"/>
          </w:tcPr>
          <w:p w:rsidR="0043634F" w:rsidRPr="00EA455F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4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43634F" w:rsidRPr="00EA455F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4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43634F" w:rsidRPr="005344D8" w:rsidRDefault="0043634F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</w:tc>
      </w:tr>
      <w:tr w:rsidR="0043634F" w:rsidRPr="00F53894" w:rsidTr="00E47C15">
        <w:tc>
          <w:tcPr>
            <w:tcW w:w="851" w:type="dxa"/>
            <w:vMerge/>
          </w:tcPr>
          <w:p w:rsidR="0043634F" w:rsidRPr="005344D8" w:rsidRDefault="0043634F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1" w:type="dxa"/>
          </w:tcPr>
          <w:p w:rsidR="0043634F" w:rsidRPr="005344D8" w:rsidRDefault="0043634F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</w:tcPr>
          <w:p w:rsidR="0043634F" w:rsidRPr="00E06AE1" w:rsidRDefault="0043634F" w:rsidP="0022516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06AE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248,264</w:t>
            </w:r>
          </w:p>
        </w:tc>
        <w:tc>
          <w:tcPr>
            <w:tcW w:w="1276" w:type="dxa"/>
          </w:tcPr>
          <w:p w:rsidR="0043634F" w:rsidRPr="00E06AE1" w:rsidRDefault="0043634F" w:rsidP="0022516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06AE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248,264</w:t>
            </w:r>
          </w:p>
        </w:tc>
        <w:tc>
          <w:tcPr>
            <w:tcW w:w="1276" w:type="dxa"/>
          </w:tcPr>
          <w:p w:rsidR="0043634F" w:rsidRPr="00EA455F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4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43634F" w:rsidRPr="00EA455F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4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43634F" w:rsidRPr="005344D8" w:rsidRDefault="0043634F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43634F" w:rsidRPr="00F53894" w:rsidTr="00E47C15">
        <w:tc>
          <w:tcPr>
            <w:tcW w:w="851" w:type="dxa"/>
            <w:vMerge/>
          </w:tcPr>
          <w:p w:rsidR="0043634F" w:rsidRPr="005344D8" w:rsidRDefault="0043634F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1" w:type="dxa"/>
          </w:tcPr>
          <w:p w:rsidR="0043634F" w:rsidRPr="005344D8" w:rsidRDefault="0043634F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43634F" w:rsidRPr="00E06AE1" w:rsidRDefault="0043634F" w:rsidP="00E06AE1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06AE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77091,796</w:t>
            </w:r>
          </w:p>
        </w:tc>
        <w:tc>
          <w:tcPr>
            <w:tcW w:w="1276" w:type="dxa"/>
          </w:tcPr>
          <w:p w:rsidR="0043634F" w:rsidRPr="005344D8" w:rsidRDefault="0043634F" w:rsidP="0022516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13245,596</w:t>
            </w:r>
          </w:p>
        </w:tc>
        <w:tc>
          <w:tcPr>
            <w:tcW w:w="1276" w:type="dxa"/>
          </w:tcPr>
          <w:p w:rsidR="0043634F" w:rsidRPr="00EA455F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4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8846,20</w:t>
            </w:r>
          </w:p>
        </w:tc>
        <w:tc>
          <w:tcPr>
            <w:tcW w:w="1134" w:type="dxa"/>
          </w:tcPr>
          <w:p w:rsidR="0043634F" w:rsidRPr="00EA455F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4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1559" w:type="dxa"/>
          </w:tcPr>
          <w:p w:rsidR="0043634F" w:rsidRPr="005344D8" w:rsidRDefault="0043634F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43634F" w:rsidRPr="00F53894" w:rsidTr="00E47C15">
        <w:tc>
          <w:tcPr>
            <w:tcW w:w="851" w:type="dxa"/>
            <w:vMerge w:val="restart"/>
          </w:tcPr>
          <w:p w:rsidR="0043634F" w:rsidRPr="005344D8" w:rsidRDefault="0043634F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3401" w:type="dxa"/>
          </w:tcPr>
          <w:p w:rsidR="0043634F" w:rsidRPr="005344D8" w:rsidRDefault="0043634F" w:rsidP="004C0FA9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Подпрограмма «Обеспечение жильем молодых специалистов в Каменск-Уральском городском округе на 2020-2026 годы»</w:t>
            </w:r>
          </w:p>
        </w:tc>
        <w:tc>
          <w:tcPr>
            <w:tcW w:w="1276" w:type="dxa"/>
          </w:tcPr>
          <w:p w:rsidR="0043634F" w:rsidRPr="00B2713B" w:rsidRDefault="0043634F" w:rsidP="00B2713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2713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47019,291</w:t>
            </w:r>
          </w:p>
        </w:tc>
        <w:tc>
          <w:tcPr>
            <w:tcW w:w="1276" w:type="dxa"/>
          </w:tcPr>
          <w:p w:rsidR="0043634F" w:rsidRPr="005344D8" w:rsidRDefault="0043634F" w:rsidP="00EE24C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8303,297</w:t>
            </w:r>
          </w:p>
        </w:tc>
        <w:tc>
          <w:tcPr>
            <w:tcW w:w="1276" w:type="dxa"/>
          </w:tcPr>
          <w:p w:rsidR="0043634F" w:rsidRPr="00B2713B" w:rsidRDefault="0043634F" w:rsidP="00B2713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2713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7215,994</w:t>
            </w:r>
          </w:p>
        </w:tc>
        <w:tc>
          <w:tcPr>
            <w:tcW w:w="1134" w:type="dxa"/>
          </w:tcPr>
          <w:p w:rsidR="0043634F" w:rsidRPr="00EA455F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4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6300,0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6300,0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6300,0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6300,0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6300,0</w:t>
            </w:r>
          </w:p>
        </w:tc>
        <w:tc>
          <w:tcPr>
            <w:tcW w:w="1559" w:type="dxa"/>
          </w:tcPr>
          <w:p w:rsidR="0043634F" w:rsidRPr="005344D8" w:rsidRDefault="0043634F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43634F" w:rsidRPr="00F53894" w:rsidTr="00E47C15">
        <w:tc>
          <w:tcPr>
            <w:tcW w:w="851" w:type="dxa"/>
            <w:vMerge/>
          </w:tcPr>
          <w:p w:rsidR="0043634F" w:rsidRPr="005344D8" w:rsidRDefault="0043634F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1" w:type="dxa"/>
          </w:tcPr>
          <w:p w:rsidR="0043634F" w:rsidRPr="005344D8" w:rsidRDefault="0043634F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43634F" w:rsidRPr="00B2713B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2713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13353,30</w:t>
            </w:r>
          </w:p>
        </w:tc>
        <w:tc>
          <w:tcPr>
            <w:tcW w:w="1276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1663,30</w:t>
            </w:r>
          </w:p>
        </w:tc>
        <w:tc>
          <w:tcPr>
            <w:tcW w:w="1276" w:type="dxa"/>
          </w:tcPr>
          <w:p w:rsidR="0043634F" w:rsidRPr="00B2713B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2713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1690,0</w:t>
            </w:r>
          </w:p>
        </w:tc>
        <w:tc>
          <w:tcPr>
            <w:tcW w:w="1134" w:type="dxa"/>
          </w:tcPr>
          <w:p w:rsidR="0043634F" w:rsidRPr="00EA455F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4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2000,0</w:t>
            </w:r>
          </w:p>
        </w:tc>
        <w:tc>
          <w:tcPr>
            <w:tcW w:w="1559" w:type="dxa"/>
          </w:tcPr>
          <w:p w:rsidR="0043634F" w:rsidRPr="005344D8" w:rsidRDefault="0043634F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43634F" w:rsidRPr="00F53894" w:rsidTr="00E47C15">
        <w:tc>
          <w:tcPr>
            <w:tcW w:w="851" w:type="dxa"/>
            <w:vMerge/>
          </w:tcPr>
          <w:p w:rsidR="0043634F" w:rsidRPr="005344D8" w:rsidRDefault="0043634F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1" w:type="dxa"/>
          </w:tcPr>
          <w:p w:rsidR="0043634F" w:rsidRPr="005344D8" w:rsidRDefault="0043634F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</w:tcPr>
          <w:p w:rsidR="0043634F" w:rsidRPr="00B2713B" w:rsidRDefault="0043634F" w:rsidP="00B2713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2713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33665,991</w:t>
            </w:r>
          </w:p>
        </w:tc>
        <w:tc>
          <w:tcPr>
            <w:tcW w:w="1276" w:type="dxa"/>
          </w:tcPr>
          <w:p w:rsidR="0043634F" w:rsidRPr="005344D8" w:rsidRDefault="0043634F" w:rsidP="0054617E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6639,997</w:t>
            </w:r>
          </w:p>
        </w:tc>
        <w:tc>
          <w:tcPr>
            <w:tcW w:w="1276" w:type="dxa"/>
          </w:tcPr>
          <w:p w:rsidR="0043634F" w:rsidRPr="00B2713B" w:rsidRDefault="0043634F" w:rsidP="00B2713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2713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5525,994</w:t>
            </w:r>
          </w:p>
        </w:tc>
        <w:tc>
          <w:tcPr>
            <w:tcW w:w="1134" w:type="dxa"/>
          </w:tcPr>
          <w:p w:rsidR="0043634F" w:rsidRPr="00EA455F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4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4300,0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4300,0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4300,0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4300,0</w:t>
            </w:r>
          </w:p>
        </w:tc>
        <w:tc>
          <w:tcPr>
            <w:tcW w:w="1134" w:type="dxa"/>
          </w:tcPr>
          <w:p w:rsidR="0043634F" w:rsidRPr="005344D8" w:rsidRDefault="0043634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4300,0</w:t>
            </w:r>
          </w:p>
        </w:tc>
        <w:tc>
          <w:tcPr>
            <w:tcW w:w="1559" w:type="dxa"/>
          </w:tcPr>
          <w:p w:rsidR="0043634F" w:rsidRPr="005344D8" w:rsidRDefault="0043634F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344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</w:tbl>
    <w:p w:rsidR="009852DE" w:rsidRPr="00F53894" w:rsidRDefault="009852DE" w:rsidP="009852DE">
      <w:pPr>
        <w:pStyle w:val="ConsPlusNormal1"/>
        <w:rPr>
          <w:rFonts w:ascii="Liberation Serif" w:hAnsi="Liberation Serif"/>
          <w:color w:val="FF0000"/>
          <w:sz w:val="24"/>
          <w:szCs w:val="24"/>
        </w:rPr>
      </w:pPr>
    </w:p>
    <w:p w:rsidR="009852DE" w:rsidRPr="00F53894" w:rsidRDefault="009852DE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F53894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F53894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F53894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F53894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F53894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F53894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F53894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F53894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F53894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F53894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F53894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F53894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F53894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F53894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F53894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F53894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F53894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BC6888" w:rsidRPr="00F53894" w:rsidRDefault="00BC6888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  <w:sectPr w:rsidR="00BC6888" w:rsidRPr="00F53894" w:rsidSect="00692B98">
          <w:pgSz w:w="16838" w:h="11905" w:orient="landscape"/>
          <w:pgMar w:top="1134" w:right="709" w:bottom="706" w:left="993" w:header="0" w:footer="0" w:gutter="0"/>
          <w:cols w:space="720"/>
          <w:docGrid w:linePitch="272"/>
        </w:sectPr>
      </w:pPr>
    </w:p>
    <w:p w:rsidR="00EE169E" w:rsidRDefault="004A7B02" w:rsidP="00EE169E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F53894">
        <w:rPr>
          <w:rFonts w:ascii="Liberation Serif" w:hAnsi="Liberation Serif"/>
          <w:color w:val="FF0000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</w:t>
      </w:r>
      <w:r w:rsidR="00EB1FC8" w:rsidRPr="00F53894">
        <w:rPr>
          <w:rFonts w:ascii="Liberation Serif" w:hAnsi="Liberation Serif"/>
          <w:color w:val="FF0000"/>
          <w:sz w:val="24"/>
          <w:szCs w:val="24"/>
        </w:rPr>
        <w:t xml:space="preserve">                    </w:t>
      </w:r>
      <w:r w:rsidR="00EE169E" w:rsidRPr="005344D8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r w:rsidR="00EE169E">
        <w:rPr>
          <w:rFonts w:ascii="Liberation Serif" w:hAnsi="Liberation Serif"/>
          <w:color w:val="000000" w:themeColor="text1"/>
          <w:sz w:val="24"/>
          <w:szCs w:val="24"/>
        </w:rPr>
        <w:t xml:space="preserve">               </w:t>
      </w:r>
    </w:p>
    <w:p w:rsidR="00EE169E" w:rsidRPr="005344D8" w:rsidRDefault="00EE169E" w:rsidP="00EE169E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</w:t>
      </w:r>
      <w:r w:rsidRPr="005344D8">
        <w:rPr>
          <w:rFonts w:ascii="Liberation Serif" w:hAnsi="Liberation Serif"/>
          <w:color w:val="000000" w:themeColor="text1"/>
          <w:sz w:val="24"/>
          <w:szCs w:val="24"/>
        </w:rPr>
        <w:t xml:space="preserve">Приложение № </w:t>
      </w:r>
      <w:r>
        <w:rPr>
          <w:rFonts w:ascii="Liberation Serif" w:hAnsi="Liberation Serif"/>
          <w:color w:val="000000" w:themeColor="text1"/>
          <w:sz w:val="24"/>
          <w:szCs w:val="24"/>
        </w:rPr>
        <w:t>2</w:t>
      </w:r>
      <w:r w:rsidRPr="005344D8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</w:p>
    <w:p w:rsidR="00EE169E" w:rsidRPr="005344D8" w:rsidRDefault="00EE169E" w:rsidP="00EE169E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5344D8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r>
        <w:rPr>
          <w:rFonts w:ascii="Liberation Serif" w:hAnsi="Liberation Serif"/>
          <w:color w:val="000000" w:themeColor="text1"/>
          <w:sz w:val="24"/>
          <w:szCs w:val="24"/>
        </w:rPr>
        <w:t xml:space="preserve">        </w:t>
      </w:r>
      <w:r w:rsidRPr="005344D8">
        <w:rPr>
          <w:rFonts w:ascii="Liberation Serif" w:hAnsi="Liberation Serif"/>
          <w:color w:val="000000" w:themeColor="text1"/>
          <w:sz w:val="24"/>
          <w:szCs w:val="24"/>
        </w:rPr>
        <w:t xml:space="preserve">к постановлению Администрации  </w:t>
      </w:r>
    </w:p>
    <w:p w:rsidR="00EE169E" w:rsidRPr="005344D8" w:rsidRDefault="00EE169E" w:rsidP="00EE169E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5344D8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r>
        <w:rPr>
          <w:rFonts w:ascii="Liberation Serif" w:hAnsi="Liberation Serif"/>
          <w:color w:val="000000" w:themeColor="text1"/>
          <w:sz w:val="24"/>
          <w:szCs w:val="24"/>
        </w:rPr>
        <w:t xml:space="preserve">        </w:t>
      </w:r>
      <w:r w:rsidRPr="005344D8">
        <w:rPr>
          <w:rFonts w:ascii="Liberation Serif" w:hAnsi="Liberation Serif"/>
          <w:color w:val="000000" w:themeColor="text1"/>
          <w:sz w:val="24"/>
          <w:szCs w:val="24"/>
        </w:rPr>
        <w:t>Каменск-Уральского городского округа</w:t>
      </w:r>
    </w:p>
    <w:p w:rsidR="00EE169E" w:rsidRPr="005344D8" w:rsidRDefault="00EE169E" w:rsidP="00EE169E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5344D8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r>
        <w:rPr>
          <w:rFonts w:ascii="Liberation Serif" w:hAnsi="Liberation Serif"/>
          <w:color w:val="000000" w:themeColor="text1"/>
          <w:sz w:val="24"/>
          <w:szCs w:val="24"/>
        </w:rPr>
        <w:t xml:space="preserve">        </w:t>
      </w:r>
      <w:r w:rsidRPr="005344D8">
        <w:rPr>
          <w:rFonts w:ascii="Liberation Serif" w:hAnsi="Liberation Serif"/>
          <w:color w:val="000000" w:themeColor="text1"/>
          <w:sz w:val="24"/>
          <w:szCs w:val="24"/>
        </w:rPr>
        <w:t xml:space="preserve">от </w:t>
      </w:r>
      <w:r w:rsidR="00253FA9">
        <w:rPr>
          <w:rFonts w:ascii="Liberation Serif" w:hAnsi="Liberation Serif"/>
          <w:color w:val="000000" w:themeColor="text1"/>
          <w:sz w:val="24"/>
          <w:szCs w:val="24"/>
        </w:rPr>
        <w:t>17.08.2021</w:t>
      </w:r>
      <w:r w:rsidRPr="005344D8">
        <w:rPr>
          <w:rFonts w:ascii="Liberation Serif" w:hAnsi="Liberation Serif"/>
          <w:color w:val="000000" w:themeColor="text1"/>
          <w:sz w:val="24"/>
          <w:szCs w:val="24"/>
        </w:rPr>
        <w:t xml:space="preserve">  № </w:t>
      </w:r>
      <w:r w:rsidR="00253FA9">
        <w:rPr>
          <w:rFonts w:ascii="Liberation Serif" w:hAnsi="Liberation Serif"/>
          <w:color w:val="000000" w:themeColor="text1"/>
          <w:sz w:val="24"/>
          <w:szCs w:val="24"/>
        </w:rPr>
        <w:t>663</w:t>
      </w:r>
    </w:p>
    <w:p w:rsidR="00EE169E" w:rsidRPr="005344D8" w:rsidRDefault="00EE169E" w:rsidP="00EE169E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</w:p>
    <w:p w:rsidR="00EE169E" w:rsidRPr="00A57364" w:rsidRDefault="00EE169E" w:rsidP="00EE169E">
      <w:pPr>
        <w:pStyle w:val="ConsPlusNormal"/>
        <w:outlineLvl w:val="2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A57364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Приложение № 2</w:t>
      </w:r>
    </w:p>
    <w:p w:rsidR="00EE169E" w:rsidRPr="00A57364" w:rsidRDefault="00EE169E" w:rsidP="00EE169E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A57364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к подпрограмме «Обеспечение жильем молодых</w:t>
      </w:r>
    </w:p>
    <w:p w:rsidR="00EE169E" w:rsidRPr="00A57364" w:rsidRDefault="00EE169E" w:rsidP="00EE169E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A57364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семей в Каменск-Уральском городском округе  </w:t>
      </w:r>
    </w:p>
    <w:p w:rsidR="00EE169E" w:rsidRPr="00A57364" w:rsidRDefault="00EE169E" w:rsidP="00EE169E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A57364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на 2020 - 2026 годы»</w:t>
      </w:r>
    </w:p>
    <w:p w:rsidR="00EE169E" w:rsidRPr="00A57364" w:rsidRDefault="00EE169E" w:rsidP="00EE169E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A57364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муниципальной программы «Обеспечение </w:t>
      </w:r>
    </w:p>
    <w:p w:rsidR="00EE169E" w:rsidRPr="00A57364" w:rsidRDefault="00EE169E" w:rsidP="00EE169E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A57364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жильем отдельных категорий граждан</w:t>
      </w:r>
    </w:p>
    <w:p w:rsidR="00EE169E" w:rsidRPr="00A57364" w:rsidRDefault="00EE169E" w:rsidP="00EE169E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A57364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в Каменск-Уральском городском округе</w:t>
      </w:r>
    </w:p>
    <w:p w:rsidR="00EE169E" w:rsidRPr="00A57364" w:rsidRDefault="00EE169E" w:rsidP="00EE169E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A57364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на 2020 - 2026 годы»</w:t>
      </w:r>
    </w:p>
    <w:p w:rsidR="00EE169E" w:rsidRPr="00A57364" w:rsidRDefault="00EE169E" w:rsidP="00EE169E">
      <w:pPr>
        <w:pStyle w:val="ConsPlusNormal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</w:p>
    <w:p w:rsidR="00EE169E" w:rsidRPr="00FF3F20" w:rsidRDefault="00EE169E" w:rsidP="00EE169E">
      <w:pPr>
        <w:pStyle w:val="ConsPlusNormal"/>
        <w:jc w:val="center"/>
        <w:rPr>
          <w:rFonts w:ascii="Liberation Serif" w:hAnsi="Liberation Serif" w:cs="Times New Roman"/>
          <w:color w:val="00B050"/>
          <w:sz w:val="28"/>
          <w:szCs w:val="28"/>
        </w:rPr>
      </w:pPr>
    </w:p>
    <w:p w:rsidR="00EE169E" w:rsidRPr="00A57364" w:rsidRDefault="00EE169E" w:rsidP="00EE169E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A57364">
        <w:rPr>
          <w:rFonts w:ascii="Liberation Serif" w:hAnsi="Liberation Serif" w:cs="Times New Roman"/>
          <w:color w:val="000000" w:themeColor="text1"/>
          <w:sz w:val="28"/>
          <w:szCs w:val="28"/>
        </w:rPr>
        <w:t>ПЛАН МЕРОПРИЯТИЙ ПО ВЫПОЛНЕНИЮ ПОДПРОГРАММЫ</w:t>
      </w:r>
    </w:p>
    <w:p w:rsidR="00EE169E" w:rsidRPr="00A57364" w:rsidRDefault="00EE169E" w:rsidP="00EE169E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A57364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«ОБЕСПЕЧЕНИЕ ЖИЛЬЕМ МОЛОДЫХ СЕМЕЙ В КАМЕНСК-УРАЛЬСКОМ ГОРОДСКОМ ОКРУГЕ </w:t>
      </w:r>
    </w:p>
    <w:p w:rsidR="00EE169E" w:rsidRPr="00A57364" w:rsidRDefault="00EE169E" w:rsidP="00EE169E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A57364">
        <w:rPr>
          <w:rFonts w:ascii="Liberation Serif" w:hAnsi="Liberation Serif" w:cs="Times New Roman"/>
          <w:color w:val="000000" w:themeColor="text1"/>
          <w:sz w:val="28"/>
          <w:szCs w:val="28"/>
        </w:rPr>
        <w:t>НА 2020 - 2026 ГОДЫ»</w:t>
      </w:r>
    </w:p>
    <w:p w:rsidR="00EE169E" w:rsidRPr="00FF3F20" w:rsidRDefault="00EE169E" w:rsidP="00EE169E">
      <w:pPr>
        <w:pStyle w:val="ConsPlusNormal"/>
        <w:jc w:val="center"/>
        <w:rPr>
          <w:rFonts w:ascii="Liberation Serif" w:hAnsi="Liberation Serif" w:cs="Times New Roman"/>
          <w:color w:val="00B050"/>
          <w:sz w:val="28"/>
          <w:szCs w:val="28"/>
        </w:rPr>
      </w:pPr>
    </w:p>
    <w:tbl>
      <w:tblPr>
        <w:tblW w:w="15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50"/>
        <w:gridCol w:w="3748"/>
        <w:gridCol w:w="1276"/>
        <w:gridCol w:w="1276"/>
        <w:gridCol w:w="1275"/>
        <w:gridCol w:w="992"/>
        <w:gridCol w:w="992"/>
        <w:gridCol w:w="993"/>
        <w:gridCol w:w="992"/>
        <w:gridCol w:w="1134"/>
        <w:gridCol w:w="1644"/>
      </w:tblGrid>
      <w:tr w:rsidR="00EE169E" w:rsidRPr="00FF3F20" w:rsidTr="00B01381">
        <w:tc>
          <w:tcPr>
            <w:tcW w:w="850" w:type="dxa"/>
            <w:vMerge w:val="restart"/>
          </w:tcPr>
          <w:p w:rsidR="00EE169E" w:rsidRPr="00C345FE" w:rsidRDefault="00EE169E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45F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№ строки</w:t>
            </w:r>
          </w:p>
        </w:tc>
        <w:tc>
          <w:tcPr>
            <w:tcW w:w="3748" w:type="dxa"/>
            <w:vMerge w:val="restart"/>
          </w:tcPr>
          <w:p w:rsidR="00EE169E" w:rsidRPr="00C345FE" w:rsidRDefault="00EE169E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45F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Наименование мероприятия/источники расходов на финансирование</w:t>
            </w:r>
          </w:p>
        </w:tc>
        <w:tc>
          <w:tcPr>
            <w:tcW w:w="8930" w:type="dxa"/>
            <w:gridSpan w:val="8"/>
          </w:tcPr>
          <w:p w:rsidR="00EE169E" w:rsidRPr="00C345FE" w:rsidRDefault="00EE169E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45F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Объемы финансирования, тыс. руб.</w:t>
            </w:r>
          </w:p>
        </w:tc>
        <w:tc>
          <w:tcPr>
            <w:tcW w:w="1644" w:type="dxa"/>
            <w:vMerge w:val="restart"/>
          </w:tcPr>
          <w:p w:rsidR="00EE169E" w:rsidRPr="00C345FE" w:rsidRDefault="00EE169E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45F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Номер целевого показателя, на достижение которого направлено мероприятие</w:t>
            </w:r>
          </w:p>
        </w:tc>
      </w:tr>
      <w:tr w:rsidR="00EE169E" w:rsidRPr="00FF3F20" w:rsidTr="00B01381">
        <w:tc>
          <w:tcPr>
            <w:tcW w:w="850" w:type="dxa"/>
            <w:vMerge/>
          </w:tcPr>
          <w:p w:rsidR="00EE169E" w:rsidRPr="00C345FE" w:rsidRDefault="00EE169E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748" w:type="dxa"/>
            <w:vMerge/>
          </w:tcPr>
          <w:p w:rsidR="00EE169E" w:rsidRPr="00C345FE" w:rsidRDefault="00EE169E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EE169E" w:rsidRPr="00C345FE" w:rsidRDefault="00EE169E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45F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:rsidR="00EE169E" w:rsidRPr="00C345FE" w:rsidRDefault="00EE169E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45F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</w:t>
            </w:r>
          </w:p>
        </w:tc>
        <w:tc>
          <w:tcPr>
            <w:tcW w:w="1275" w:type="dxa"/>
          </w:tcPr>
          <w:p w:rsidR="00EE169E" w:rsidRPr="00C345FE" w:rsidRDefault="00EE169E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45F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2021 год</w:t>
            </w:r>
          </w:p>
        </w:tc>
        <w:tc>
          <w:tcPr>
            <w:tcW w:w="992" w:type="dxa"/>
          </w:tcPr>
          <w:p w:rsidR="00EE169E" w:rsidRPr="00C345FE" w:rsidRDefault="00EE169E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45F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</w:t>
            </w:r>
          </w:p>
        </w:tc>
        <w:tc>
          <w:tcPr>
            <w:tcW w:w="992" w:type="dxa"/>
          </w:tcPr>
          <w:p w:rsidR="00EE169E" w:rsidRPr="00C345FE" w:rsidRDefault="00EE169E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45F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2023 год</w:t>
            </w:r>
          </w:p>
        </w:tc>
        <w:tc>
          <w:tcPr>
            <w:tcW w:w="993" w:type="dxa"/>
          </w:tcPr>
          <w:p w:rsidR="00EE169E" w:rsidRPr="00C345FE" w:rsidRDefault="00EE169E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45F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</w:t>
            </w:r>
          </w:p>
        </w:tc>
        <w:tc>
          <w:tcPr>
            <w:tcW w:w="992" w:type="dxa"/>
          </w:tcPr>
          <w:p w:rsidR="00EE169E" w:rsidRPr="00C345FE" w:rsidRDefault="00EE169E" w:rsidP="006A74D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345F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</w:t>
            </w:r>
          </w:p>
          <w:p w:rsidR="00EE169E" w:rsidRPr="00C345FE" w:rsidRDefault="00EE169E" w:rsidP="006A74D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345F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134" w:type="dxa"/>
          </w:tcPr>
          <w:p w:rsidR="00EE169E" w:rsidRPr="00C345FE" w:rsidRDefault="00EE169E" w:rsidP="006A74D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345F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</w:t>
            </w:r>
          </w:p>
          <w:p w:rsidR="00EE169E" w:rsidRPr="00C345FE" w:rsidRDefault="00EE169E" w:rsidP="006A74D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345F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644" w:type="dxa"/>
            <w:vMerge/>
          </w:tcPr>
          <w:p w:rsidR="00EE169E" w:rsidRPr="00C345FE" w:rsidRDefault="00EE169E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EE169E" w:rsidRPr="00FF3F20" w:rsidTr="00B01381">
        <w:tc>
          <w:tcPr>
            <w:tcW w:w="850" w:type="dxa"/>
          </w:tcPr>
          <w:p w:rsidR="00EE169E" w:rsidRPr="00C345FE" w:rsidRDefault="00EE169E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45F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748" w:type="dxa"/>
          </w:tcPr>
          <w:p w:rsidR="00EE169E" w:rsidRPr="00C345FE" w:rsidRDefault="00EE169E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45F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EE169E" w:rsidRPr="00C345FE" w:rsidRDefault="00EE169E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45F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EE169E" w:rsidRPr="00C345FE" w:rsidRDefault="00EE169E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45F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75" w:type="dxa"/>
          </w:tcPr>
          <w:p w:rsidR="00EE169E" w:rsidRPr="00C345FE" w:rsidRDefault="00EE169E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45F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EE169E" w:rsidRPr="00C345FE" w:rsidRDefault="00EE169E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45F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EE169E" w:rsidRPr="00C345FE" w:rsidRDefault="00EE169E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45F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93" w:type="dxa"/>
          </w:tcPr>
          <w:p w:rsidR="00EE169E" w:rsidRPr="00C345FE" w:rsidRDefault="00EE169E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45F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EE169E" w:rsidRPr="00C345FE" w:rsidRDefault="00EE169E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45F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EE169E" w:rsidRPr="00C345FE" w:rsidRDefault="00EE169E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45F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644" w:type="dxa"/>
          </w:tcPr>
          <w:p w:rsidR="00EE169E" w:rsidRPr="00C345FE" w:rsidRDefault="00EE169E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45F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</w:t>
            </w:r>
          </w:p>
        </w:tc>
      </w:tr>
      <w:tr w:rsidR="00EE169E" w:rsidRPr="00FF3F20" w:rsidTr="00B01381">
        <w:tc>
          <w:tcPr>
            <w:tcW w:w="850" w:type="dxa"/>
            <w:vMerge w:val="restart"/>
          </w:tcPr>
          <w:p w:rsidR="00EE169E" w:rsidRPr="006D027E" w:rsidRDefault="00EE169E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027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748" w:type="dxa"/>
          </w:tcPr>
          <w:p w:rsidR="00EE169E" w:rsidRPr="006D027E" w:rsidRDefault="00EE169E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027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 по Подпрограмме,</w:t>
            </w:r>
          </w:p>
          <w:p w:rsidR="00EE169E" w:rsidRPr="006D027E" w:rsidRDefault="00EE169E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027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 т.ч.:</w:t>
            </w:r>
          </w:p>
        </w:tc>
        <w:tc>
          <w:tcPr>
            <w:tcW w:w="1276" w:type="dxa"/>
          </w:tcPr>
          <w:p w:rsidR="00EE169E" w:rsidRPr="00EE169E" w:rsidRDefault="00D25963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D2596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141968,611</w:t>
            </w:r>
          </w:p>
        </w:tc>
        <w:tc>
          <w:tcPr>
            <w:tcW w:w="1276" w:type="dxa"/>
          </w:tcPr>
          <w:p w:rsidR="00EE169E" w:rsidRPr="00472477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27081,571</w:t>
            </w:r>
          </w:p>
        </w:tc>
        <w:tc>
          <w:tcPr>
            <w:tcW w:w="1275" w:type="dxa"/>
          </w:tcPr>
          <w:p w:rsidR="00EE169E" w:rsidRPr="00EE169E" w:rsidRDefault="00AF3070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AF307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27387,04</w:t>
            </w:r>
          </w:p>
        </w:tc>
        <w:tc>
          <w:tcPr>
            <w:tcW w:w="992" w:type="dxa"/>
          </w:tcPr>
          <w:p w:rsidR="00EE169E" w:rsidRPr="006258C5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992" w:type="dxa"/>
          </w:tcPr>
          <w:p w:rsidR="00EE169E" w:rsidRPr="006258C5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993" w:type="dxa"/>
          </w:tcPr>
          <w:p w:rsidR="00EE169E" w:rsidRPr="00472477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992" w:type="dxa"/>
          </w:tcPr>
          <w:p w:rsidR="00EE169E" w:rsidRPr="00472477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134" w:type="dxa"/>
          </w:tcPr>
          <w:p w:rsidR="00EE169E" w:rsidRPr="00472477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644" w:type="dxa"/>
          </w:tcPr>
          <w:p w:rsidR="00EE169E" w:rsidRPr="00472477" w:rsidRDefault="00EE169E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EE169E" w:rsidRPr="00FF3F20" w:rsidTr="00B01381">
        <w:tc>
          <w:tcPr>
            <w:tcW w:w="850" w:type="dxa"/>
            <w:vMerge/>
          </w:tcPr>
          <w:p w:rsidR="00EE169E" w:rsidRPr="006D027E" w:rsidRDefault="00EE169E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748" w:type="dxa"/>
          </w:tcPr>
          <w:p w:rsidR="00EE169E" w:rsidRPr="006D027E" w:rsidRDefault="00EE169E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027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EE169E" w:rsidRPr="00DA7677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A76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989,346</w:t>
            </w:r>
          </w:p>
        </w:tc>
        <w:tc>
          <w:tcPr>
            <w:tcW w:w="1276" w:type="dxa"/>
          </w:tcPr>
          <w:p w:rsidR="00EE169E" w:rsidRPr="00DA7677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A76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989,346</w:t>
            </w:r>
          </w:p>
        </w:tc>
        <w:tc>
          <w:tcPr>
            <w:tcW w:w="1275" w:type="dxa"/>
          </w:tcPr>
          <w:p w:rsidR="00EE169E" w:rsidRPr="00DA7677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A76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EE169E" w:rsidRPr="006258C5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EE169E" w:rsidRPr="006258C5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EE169E" w:rsidRPr="00472477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EE169E" w:rsidRPr="00472477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EE169E" w:rsidRPr="00472477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644" w:type="dxa"/>
          </w:tcPr>
          <w:p w:rsidR="00EE169E" w:rsidRPr="00472477" w:rsidRDefault="00EE169E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EE169E" w:rsidRPr="00FF3F20" w:rsidTr="00B01381">
        <w:tc>
          <w:tcPr>
            <w:tcW w:w="850" w:type="dxa"/>
            <w:vMerge/>
          </w:tcPr>
          <w:p w:rsidR="00EE169E" w:rsidRPr="006D027E" w:rsidRDefault="00EE169E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748" w:type="dxa"/>
          </w:tcPr>
          <w:p w:rsidR="00EE169E" w:rsidRPr="006D027E" w:rsidRDefault="00EE169E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027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</w:tcPr>
          <w:p w:rsidR="00EE169E" w:rsidRPr="00EE169E" w:rsidRDefault="00031980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03198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6579,069</w:t>
            </w:r>
          </w:p>
        </w:tc>
        <w:tc>
          <w:tcPr>
            <w:tcW w:w="1276" w:type="dxa"/>
          </w:tcPr>
          <w:p w:rsidR="00EE169E" w:rsidRPr="00472477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4589,655</w:t>
            </w:r>
          </w:p>
        </w:tc>
        <w:tc>
          <w:tcPr>
            <w:tcW w:w="1275" w:type="dxa"/>
          </w:tcPr>
          <w:p w:rsidR="00EE169E" w:rsidRPr="00EE169E" w:rsidRDefault="00DA7677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DA76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1989,414</w:t>
            </w:r>
          </w:p>
        </w:tc>
        <w:tc>
          <w:tcPr>
            <w:tcW w:w="992" w:type="dxa"/>
          </w:tcPr>
          <w:p w:rsidR="00EE169E" w:rsidRPr="006258C5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EE169E" w:rsidRPr="006258C5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EE169E" w:rsidRPr="00472477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EE169E" w:rsidRPr="00472477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EE169E" w:rsidRPr="00472477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644" w:type="dxa"/>
          </w:tcPr>
          <w:p w:rsidR="00EE169E" w:rsidRPr="00472477" w:rsidRDefault="00EE169E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EE169E" w:rsidRPr="00FF3F20" w:rsidTr="00B01381">
        <w:tc>
          <w:tcPr>
            <w:tcW w:w="850" w:type="dxa"/>
            <w:vMerge/>
          </w:tcPr>
          <w:p w:rsidR="00EE169E" w:rsidRPr="006D027E" w:rsidRDefault="00EE169E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748" w:type="dxa"/>
          </w:tcPr>
          <w:p w:rsidR="00EE169E" w:rsidRPr="006D027E" w:rsidRDefault="00EE169E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027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EE169E" w:rsidRPr="00EE169E" w:rsidRDefault="003B0E10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3B0E1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51662,368</w:t>
            </w:r>
          </w:p>
        </w:tc>
        <w:tc>
          <w:tcPr>
            <w:tcW w:w="1276" w:type="dxa"/>
          </w:tcPr>
          <w:p w:rsidR="00EE169E" w:rsidRPr="00472477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7975,820</w:t>
            </w:r>
          </w:p>
        </w:tc>
        <w:tc>
          <w:tcPr>
            <w:tcW w:w="1275" w:type="dxa"/>
          </w:tcPr>
          <w:p w:rsidR="00EE169E" w:rsidRPr="00EE169E" w:rsidRDefault="005B6602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5B660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8686,548</w:t>
            </w:r>
          </w:p>
        </w:tc>
        <w:tc>
          <w:tcPr>
            <w:tcW w:w="992" w:type="dxa"/>
          </w:tcPr>
          <w:p w:rsidR="00EE169E" w:rsidRPr="006258C5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992" w:type="dxa"/>
          </w:tcPr>
          <w:p w:rsidR="00EE169E" w:rsidRPr="006258C5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993" w:type="dxa"/>
          </w:tcPr>
          <w:p w:rsidR="00EE169E" w:rsidRPr="00472477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992" w:type="dxa"/>
          </w:tcPr>
          <w:p w:rsidR="00EE169E" w:rsidRPr="00472477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134" w:type="dxa"/>
          </w:tcPr>
          <w:p w:rsidR="00EE169E" w:rsidRPr="00472477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644" w:type="dxa"/>
          </w:tcPr>
          <w:p w:rsidR="00EE169E" w:rsidRPr="00472477" w:rsidRDefault="00EE169E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EE169E" w:rsidRPr="00FF3F20" w:rsidTr="00B01381">
        <w:tc>
          <w:tcPr>
            <w:tcW w:w="850" w:type="dxa"/>
            <w:vMerge/>
          </w:tcPr>
          <w:p w:rsidR="00EE169E" w:rsidRPr="006D027E" w:rsidRDefault="00EE169E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748" w:type="dxa"/>
          </w:tcPr>
          <w:p w:rsidR="00EE169E" w:rsidRPr="006D027E" w:rsidRDefault="00EE169E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027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</w:tcPr>
          <w:p w:rsidR="00EE169E" w:rsidRPr="00EE169E" w:rsidRDefault="00B6528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B6528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82737,828</w:t>
            </w:r>
          </w:p>
        </w:tc>
        <w:tc>
          <w:tcPr>
            <w:tcW w:w="1276" w:type="dxa"/>
          </w:tcPr>
          <w:p w:rsidR="00EE169E" w:rsidRPr="00472477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13526,750</w:t>
            </w:r>
          </w:p>
        </w:tc>
        <w:tc>
          <w:tcPr>
            <w:tcW w:w="1275" w:type="dxa"/>
          </w:tcPr>
          <w:p w:rsidR="00EE169E" w:rsidRPr="00EE169E" w:rsidRDefault="00B01381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B0138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16711,078</w:t>
            </w:r>
          </w:p>
        </w:tc>
        <w:tc>
          <w:tcPr>
            <w:tcW w:w="992" w:type="dxa"/>
          </w:tcPr>
          <w:p w:rsidR="00EE169E" w:rsidRPr="006258C5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992" w:type="dxa"/>
          </w:tcPr>
          <w:p w:rsidR="00EE169E" w:rsidRPr="006258C5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993" w:type="dxa"/>
          </w:tcPr>
          <w:p w:rsidR="00EE169E" w:rsidRPr="00472477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992" w:type="dxa"/>
          </w:tcPr>
          <w:p w:rsidR="00EE169E" w:rsidRPr="00472477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134" w:type="dxa"/>
          </w:tcPr>
          <w:p w:rsidR="00EE169E" w:rsidRPr="00472477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644" w:type="dxa"/>
          </w:tcPr>
          <w:p w:rsidR="00EE169E" w:rsidRPr="00472477" w:rsidRDefault="00EE169E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EE169E" w:rsidRPr="00FF3F20" w:rsidTr="00B01381">
        <w:tc>
          <w:tcPr>
            <w:tcW w:w="15172" w:type="dxa"/>
            <w:gridSpan w:val="11"/>
          </w:tcPr>
          <w:p w:rsidR="00EE169E" w:rsidRPr="006258C5" w:rsidRDefault="00EE169E" w:rsidP="006A74D7">
            <w:pPr>
              <w:pStyle w:val="ConsPlusNormal"/>
              <w:jc w:val="center"/>
              <w:outlineLvl w:val="3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</w:tc>
      </w:tr>
      <w:tr w:rsidR="00EE169E" w:rsidRPr="00FF3F20" w:rsidTr="00B01381">
        <w:tc>
          <w:tcPr>
            <w:tcW w:w="850" w:type="dxa"/>
            <w:vMerge w:val="restart"/>
          </w:tcPr>
          <w:p w:rsidR="00EE169E" w:rsidRPr="006D027E" w:rsidRDefault="00EE169E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027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748" w:type="dxa"/>
          </w:tcPr>
          <w:p w:rsidR="00EE169E" w:rsidRPr="006D027E" w:rsidRDefault="00EE169E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027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 по прочим нуждам, в т.ч.:</w:t>
            </w:r>
          </w:p>
        </w:tc>
        <w:tc>
          <w:tcPr>
            <w:tcW w:w="1276" w:type="dxa"/>
          </w:tcPr>
          <w:p w:rsidR="00EE169E" w:rsidRPr="00EE169E" w:rsidRDefault="00D25963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D2596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141968,611</w:t>
            </w:r>
          </w:p>
        </w:tc>
        <w:tc>
          <w:tcPr>
            <w:tcW w:w="1276" w:type="dxa"/>
          </w:tcPr>
          <w:p w:rsidR="00EE169E" w:rsidRPr="00472477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27081,571</w:t>
            </w:r>
          </w:p>
        </w:tc>
        <w:tc>
          <w:tcPr>
            <w:tcW w:w="1275" w:type="dxa"/>
          </w:tcPr>
          <w:p w:rsidR="00EE169E" w:rsidRPr="00EE169E" w:rsidRDefault="00AF3070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AF307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27387,04</w:t>
            </w:r>
          </w:p>
        </w:tc>
        <w:tc>
          <w:tcPr>
            <w:tcW w:w="992" w:type="dxa"/>
          </w:tcPr>
          <w:p w:rsidR="00EE169E" w:rsidRPr="006258C5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992" w:type="dxa"/>
          </w:tcPr>
          <w:p w:rsidR="00EE169E" w:rsidRPr="006258C5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993" w:type="dxa"/>
          </w:tcPr>
          <w:p w:rsidR="00EE169E" w:rsidRPr="00472477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992" w:type="dxa"/>
          </w:tcPr>
          <w:p w:rsidR="00EE169E" w:rsidRPr="00472477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134" w:type="dxa"/>
          </w:tcPr>
          <w:p w:rsidR="00EE169E" w:rsidRPr="00472477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644" w:type="dxa"/>
          </w:tcPr>
          <w:p w:rsidR="00EE169E" w:rsidRPr="00472477" w:rsidRDefault="00EE169E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EE169E" w:rsidRPr="00FF3F20" w:rsidTr="00B01381">
        <w:tc>
          <w:tcPr>
            <w:tcW w:w="850" w:type="dxa"/>
            <w:vMerge/>
          </w:tcPr>
          <w:p w:rsidR="00EE169E" w:rsidRPr="006D027E" w:rsidRDefault="00EE169E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748" w:type="dxa"/>
          </w:tcPr>
          <w:p w:rsidR="00EE169E" w:rsidRPr="006D027E" w:rsidRDefault="00EE169E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027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EE169E" w:rsidRPr="00DA7677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A76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989,346</w:t>
            </w:r>
          </w:p>
        </w:tc>
        <w:tc>
          <w:tcPr>
            <w:tcW w:w="1276" w:type="dxa"/>
          </w:tcPr>
          <w:p w:rsidR="00EE169E" w:rsidRPr="00DA7677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A76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989,346</w:t>
            </w:r>
          </w:p>
        </w:tc>
        <w:tc>
          <w:tcPr>
            <w:tcW w:w="1275" w:type="dxa"/>
          </w:tcPr>
          <w:p w:rsidR="00EE169E" w:rsidRPr="00DA7677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A76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EE169E" w:rsidRPr="00DA7677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A76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EE169E" w:rsidRPr="006258C5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EE169E" w:rsidRPr="00472477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EE169E" w:rsidRPr="00472477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EE169E" w:rsidRPr="00472477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644" w:type="dxa"/>
          </w:tcPr>
          <w:p w:rsidR="00EE169E" w:rsidRPr="00472477" w:rsidRDefault="00EE169E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EE169E" w:rsidRPr="00FF3F20" w:rsidTr="00B01381">
        <w:tc>
          <w:tcPr>
            <w:tcW w:w="850" w:type="dxa"/>
            <w:vMerge/>
          </w:tcPr>
          <w:p w:rsidR="00EE169E" w:rsidRPr="006D027E" w:rsidRDefault="00EE169E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748" w:type="dxa"/>
          </w:tcPr>
          <w:p w:rsidR="00EE169E" w:rsidRPr="006D027E" w:rsidRDefault="00EE169E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027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</w:tcPr>
          <w:p w:rsidR="00EE169E" w:rsidRPr="00EE169E" w:rsidRDefault="00031980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03198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6579,069</w:t>
            </w:r>
          </w:p>
        </w:tc>
        <w:tc>
          <w:tcPr>
            <w:tcW w:w="1276" w:type="dxa"/>
          </w:tcPr>
          <w:p w:rsidR="00EE169E" w:rsidRPr="00472477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4589,655</w:t>
            </w:r>
          </w:p>
        </w:tc>
        <w:tc>
          <w:tcPr>
            <w:tcW w:w="1275" w:type="dxa"/>
          </w:tcPr>
          <w:p w:rsidR="00EE169E" w:rsidRPr="00EE169E" w:rsidRDefault="00DA7677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DA76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1989,414</w:t>
            </w:r>
          </w:p>
        </w:tc>
        <w:tc>
          <w:tcPr>
            <w:tcW w:w="992" w:type="dxa"/>
          </w:tcPr>
          <w:p w:rsidR="00EE169E" w:rsidRPr="006258C5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EE169E" w:rsidRPr="006258C5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EE169E" w:rsidRPr="00472477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EE169E" w:rsidRPr="00472477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EE169E" w:rsidRPr="00472477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644" w:type="dxa"/>
          </w:tcPr>
          <w:p w:rsidR="00EE169E" w:rsidRPr="00472477" w:rsidRDefault="00EE169E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EE169E" w:rsidRPr="00FF3F20" w:rsidTr="00B01381">
        <w:tc>
          <w:tcPr>
            <w:tcW w:w="850" w:type="dxa"/>
            <w:vMerge/>
          </w:tcPr>
          <w:p w:rsidR="00EE169E" w:rsidRPr="006D027E" w:rsidRDefault="00EE169E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748" w:type="dxa"/>
          </w:tcPr>
          <w:p w:rsidR="00EE169E" w:rsidRPr="006D027E" w:rsidRDefault="00EE169E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027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EE169E" w:rsidRPr="00EE169E" w:rsidRDefault="003B0E10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3B0E1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51662,368</w:t>
            </w:r>
          </w:p>
        </w:tc>
        <w:tc>
          <w:tcPr>
            <w:tcW w:w="1276" w:type="dxa"/>
          </w:tcPr>
          <w:p w:rsidR="00EE169E" w:rsidRPr="00472477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7975,820</w:t>
            </w:r>
          </w:p>
        </w:tc>
        <w:tc>
          <w:tcPr>
            <w:tcW w:w="1275" w:type="dxa"/>
          </w:tcPr>
          <w:p w:rsidR="00EE169E" w:rsidRPr="00EE169E" w:rsidRDefault="005B6602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5B660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8686,548</w:t>
            </w:r>
          </w:p>
        </w:tc>
        <w:tc>
          <w:tcPr>
            <w:tcW w:w="992" w:type="dxa"/>
          </w:tcPr>
          <w:p w:rsidR="00EE169E" w:rsidRPr="006258C5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992" w:type="dxa"/>
          </w:tcPr>
          <w:p w:rsidR="00EE169E" w:rsidRPr="006258C5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993" w:type="dxa"/>
          </w:tcPr>
          <w:p w:rsidR="00EE169E" w:rsidRPr="00472477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992" w:type="dxa"/>
          </w:tcPr>
          <w:p w:rsidR="00EE169E" w:rsidRPr="00472477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134" w:type="dxa"/>
          </w:tcPr>
          <w:p w:rsidR="00EE169E" w:rsidRPr="00472477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644" w:type="dxa"/>
          </w:tcPr>
          <w:p w:rsidR="00EE169E" w:rsidRPr="00472477" w:rsidRDefault="00EE169E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EE169E" w:rsidRPr="00FF3F20" w:rsidTr="00B01381">
        <w:tc>
          <w:tcPr>
            <w:tcW w:w="850" w:type="dxa"/>
            <w:vMerge/>
          </w:tcPr>
          <w:p w:rsidR="00EE169E" w:rsidRPr="006D027E" w:rsidRDefault="00EE169E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748" w:type="dxa"/>
          </w:tcPr>
          <w:p w:rsidR="00EE169E" w:rsidRPr="006D027E" w:rsidRDefault="00EE169E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027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</w:tcPr>
          <w:p w:rsidR="00EE169E" w:rsidRPr="00EE169E" w:rsidRDefault="00B6528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B6528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82737,828</w:t>
            </w:r>
          </w:p>
        </w:tc>
        <w:tc>
          <w:tcPr>
            <w:tcW w:w="1276" w:type="dxa"/>
          </w:tcPr>
          <w:p w:rsidR="00EE169E" w:rsidRPr="00472477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13526,750</w:t>
            </w:r>
          </w:p>
        </w:tc>
        <w:tc>
          <w:tcPr>
            <w:tcW w:w="1275" w:type="dxa"/>
          </w:tcPr>
          <w:p w:rsidR="00EE169E" w:rsidRPr="00EE169E" w:rsidRDefault="00B01381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B0138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16711,078</w:t>
            </w:r>
          </w:p>
        </w:tc>
        <w:tc>
          <w:tcPr>
            <w:tcW w:w="992" w:type="dxa"/>
          </w:tcPr>
          <w:p w:rsidR="00EE169E" w:rsidRPr="006258C5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992" w:type="dxa"/>
          </w:tcPr>
          <w:p w:rsidR="00EE169E" w:rsidRPr="006258C5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993" w:type="dxa"/>
          </w:tcPr>
          <w:p w:rsidR="00EE169E" w:rsidRPr="00472477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992" w:type="dxa"/>
          </w:tcPr>
          <w:p w:rsidR="00EE169E" w:rsidRPr="00472477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134" w:type="dxa"/>
          </w:tcPr>
          <w:p w:rsidR="00EE169E" w:rsidRPr="00472477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644" w:type="dxa"/>
          </w:tcPr>
          <w:p w:rsidR="00EE169E" w:rsidRPr="00472477" w:rsidRDefault="00EE169E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EE169E" w:rsidRPr="00FF3F20" w:rsidTr="00B01381">
        <w:tc>
          <w:tcPr>
            <w:tcW w:w="850" w:type="dxa"/>
            <w:vMerge w:val="restart"/>
          </w:tcPr>
          <w:p w:rsidR="00EE169E" w:rsidRPr="006D027E" w:rsidRDefault="00EE169E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027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748" w:type="dxa"/>
          </w:tcPr>
          <w:p w:rsidR="00EE169E" w:rsidRPr="006D027E" w:rsidRDefault="00EE169E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027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Предоставление молодым семьям - участникам мероприятия ведомственной целевой программы социальных выплат на приобретение жилья или строительство жилого дома, в т.ч.:</w:t>
            </w:r>
          </w:p>
        </w:tc>
        <w:tc>
          <w:tcPr>
            <w:tcW w:w="1276" w:type="dxa"/>
          </w:tcPr>
          <w:p w:rsidR="00EE169E" w:rsidRPr="00D25963" w:rsidRDefault="00D25963" w:rsidP="00D25963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2596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141968</w:t>
            </w:r>
            <w:r w:rsidR="00EE169E" w:rsidRPr="00D2596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D2596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276" w:type="dxa"/>
          </w:tcPr>
          <w:p w:rsidR="00EE169E" w:rsidRPr="00472477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27081,571</w:t>
            </w:r>
          </w:p>
        </w:tc>
        <w:tc>
          <w:tcPr>
            <w:tcW w:w="1275" w:type="dxa"/>
          </w:tcPr>
          <w:p w:rsidR="00EE169E" w:rsidRPr="00AF3070" w:rsidRDefault="00AF3070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F307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27387</w:t>
            </w:r>
            <w:r w:rsidR="00EE169E" w:rsidRPr="00AF307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</w:t>
            </w:r>
            <w:r w:rsidRPr="00AF307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EE169E" w:rsidRPr="006258C5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992" w:type="dxa"/>
          </w:tcPr>
          <w:p w:rsidR="00EE169E" w:rsidRPr="006258C5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993" w:type="dxa"/>
          </w:tcPr>
          <w:p w:rsidR="00EE169E" w:rsidRPr="00472477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992" w:type="dxa"/>
          </w:tcPr>
          <w:p w:rsidR="00EE169E" w:rsidRPr="00472477" w:rsidRDefault="00EE169E" w:rsidP="006A74D7">
            <w:pPr>
              <w:pStyle w:val="ConsPlusNormal"/>
              <w:jc w:val="right"/>
              <w:rPr>
                <w:rFonts w:ascii="Liberation Serif" w:hAnsi="Liberation Serif"/>
                <w:color w:val="000000" w:themeColor="text1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134" w:type="dxa"/>
          </w:tcPr>
          <w:p w:rsidR="00EE169E" w:rsidRPr="00472477" w:rsidRDefault="00EE169E" w:rsidP="006A74D7">
            <w:pPr>
              <w:pStyle w:val="ConsPlusNormal"/>
              <w:jc w:val="right"/>
              <w:rPr>
                <w:rFonts w:ascii="Liberation Serif" w:hAnsi="Liberation Serif"/>
                <w:color w:val="000000" w:themeColor="text1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644" w:type="dxa"/>
          </w:tcPr>
          <w:p w:rsidR="00EE169E" w:rsidRPr="00472477" w:rsidRDefault="00EE169E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1, 2</w:t>
            </w:r>
          </w:p>
        </w:tc>
      </w:tr>
      <w:tr w:rsidR="00EE169E" w:rsidRPr="00FF3F20" w:rsidTr="00B01381">
        <w:tc>
          <w:tcPr>
            <w:tcW w:w="850" w:type="dxa"/>
            <w:vMerge/>
          </w:tcPr>
          <w:p w:rsidR="00EE169E" w:rsidRPr="006D027E" w:rsidRDefault="00EE169E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748" w:type="dxa"/>
          </w:tcPr>
          <w:p w:rsidR="00EE169E" w:rsidRPr="006D027E" w:rsidRDefault="00EE169E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027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EE169E" w:rsidRPr="00DA7677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A76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989,346</w:t>
            </w:r>
          </w:p>
        </w:tc>
        <w:tc>
          <w:tcPr>
            <w:tcW w:w="1276" w:type="dxa"/>
          </w:tcPr>
          <w:p w:rsidR="00EE169E" w:rsidRPr="00DA7677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A76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989,346</w:t>
            </w:r>
          </w:p>
        </w:tc>
        <w:tc>
          <w:tcPr>
            <w:tcW w:w="1275" w:type="dxa"/>
          </w:tcPr>
          <w:p w:rsidR="00EE169E" w:rsidRPr="00DA7677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A76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EE169E" w:rsidRPr="006258C5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EE169E" w:rsidRPr="006258C5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EE169E" w:rsidRPr="00472477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EE169E" w:rsidRPr="00472477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EE169E" w:rsidRPr="00472477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644" w:type="dxa"/>
          </w:tcPr>
          <w:p w:rsidR="00EE169E" w:rsidRPr="00472477" w:rsidRDefault="00EE169E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EE169E" w:rsidRPr="00FF3F20" w:rsidTr="00B01381">
        <w:tc>
          <w:tcPr>
            <w:tcW w:w="850" w:type="dxa"/>
            <w:vMerge/>
          </w:tcPr>
          <w:p w:rsidR="00EE169E" w:rsidRPr="006D027E" w:rsidRDefault="00EE169E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748" w:type="dxa"/>
          </w:tcPr>
          <w:p w:rsidR="00EE169E" w:rsidRPr="006D027E" w:rsidRDefault="00EE169E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027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</w:tcPr>
          <w:p w:rsidR="00EE169E" w:rsidRPr="00031980" w:rsidRDefault="00031980" w:rsidP="0003198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3198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6579</w:t>
            </w:r>
            <w:r w:rsidR="00EE169E" w:rsidRPr="0003198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03198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069</w:t>
            </w:r>
          </w:p>
        </w:tc>
        <w:tc>
          <w:tcPr>
            <w:tcW w:w="1276" w:type="dxa"/>
          </w:tcPr>
          <w:p w:rsidR="00EE169E" w:rsidRPr="00472477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4589,655</w:t>
            </w:r>
          </w:p>
        </w:tc>
        <w:tc>
          <w:tcPr>
            <w:tcW w:w="1275" w:type="dxa"/>
          </w:tcPr>
          <w:p w:rsidR="00EE169E" w:rsidRPr="00DA7677" w:rsidRDefault="00DA7677" w:rsidP="00DA767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A76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1989</w:t>
            </w:r>
            <w:r w:rsidR="00EE169E" w:rsidRPr="00DA76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DA76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414</w:t>
            </w:r>
          </w:p>
        </w:tc>
        <w:tc>
          <w:tcPr>
            <w:tcW w:w="992" w:type="dxa"/>
          </w:tcPr>
          <w:p w:rsidR="00EE169E" w:rsidRPr="006258C5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EE169E" w:rsidRPr="006258C5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EE169E" w:rsidRPr="00472477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EE169E" w:rsidRPr="00472477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EE169E" w:rsidRPr="00472477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644" w:type="dxa"/>
          </w:tcPr>
          <w:p w:rsidR="00EE169E" w:rsidRPr="00472477" w:rsidRDefault="00EE169E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EE169E" w:rsidRPr="00FF3F20" w:rsidTr="00B01381">
        <w:tc>
          <w:tcPr>
            <w:tcW w:w="850" w:type="dxa"/>
            <w:vMerge/>
          </w:tcPr>
          <w:p w:rsidR="00EE169E" w:rsidRPr="006D027E" w:rsidRDefault="00EE169E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748" w:type="dxa"/>
          </w:tcPr>
          <w:p w:rsidR="00EE169E" w:rsidRPr="006D027E" w:rsidRDefault="00EE169E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027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EE169E" w:rsidRPr="003B0E10" w:rsidRDefault="003B0E10" w:rsidP="003B0E1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B0E1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51662</w:t>
            </w:r>
            <w:r w:rsidR="00EE169E" w:rsidRPr="003B0E1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3B0E1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368</w:t>
            </w:r>
          </w:p>
        </w:tc>
        <w:tc>
          <w:tcPr>
            <w:tcW w:w="1276" w:type="dxa"/>
          </w:tcPr>
          <w:p w:rsidR="00EE169E" w:rsidRPr="00472477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7975,820</w:t>
            </w:r>
          </w:p>
        </w:tc>
        <w:tc>
          <w:tcPr>
            <w:tcW w:w="1275" w:type="dxa"/>
          </w:tcPr>
          <w:p w:rsidR="00EE169E" w:rsidRPr="005B6602" w:rsidRDefault="005B6602" w:rsidP="005B660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B660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8686</w:t>
            </w:r>
            <w:r w:rsidR="00EE169E" w:rsidRPr="005B660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5B660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548</w:t>
            </w:r>
          </w:p>
        </w:tc>
        <w:tc>
          <w:tcPr>
            <w:tcW w:w="992" w:type="dxa"/>
          </w:tcPr>
          <w:p w:rsidR="00EE169E" w:rsidRPr="006258C5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992" w:type="dxa"/>
          </w:tcPr>
          <w:p w:rsidR="00EE169E" w:rsidRPr="006258C5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993" w:type="dxa"/>
          </w:tcPr>
          <w:p w:rsidR="00EE169E" w:rsidRPr="00472477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992" w:type="dxa"/>
          </w:tcPr>
          <w:p w:rsidR="00EE169E" w:rsidRPr="00472477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134" w:type="dxa"/>
          </w:tcPr>
          <w:p w:rsidR="00EE169E" w:rsidRPr="00472477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644" w:type="dxa"/>
          </w:tcPr>
          <w:p w:rsidR="00EE169E" w:rsidRPr="00472477" w:rsidRDefault="00EE169E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EE169E" w:rsidRPr="00FF3F20" w:rsidTr="00B01381">
        <w:tc>
          <w:tcPr>
            <w:tcW w:w="850" w:type="dxa"/>
            <w:vMerge/>
          </w:tcPr>
          <w:p w:rsidR="00EE169E" w:rsidRPr="006D027E" w:rsidRDefault="00EE169E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748" w:type="dxa"/>
          </w:tcPr>
          <w:p w:rsidR="00EE169E" w:rsidRPr="006D027E" w:rsidRDefault="00EE169E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027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</w:tcPr>
          <w:p w:rsidR="00EE169E" w:rsidRPr="00B6528E" w:rsidRDefault="00B6528E" w:rsidP="00B6528E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6528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82737</w:t>
            </w:r>
            <w:r w:rsidR="00EE169E" w:rsidRPr="00B6528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B6528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828</w:t>
            </w:r>
          </w:p>
        </w:tc>
        <w:tc>
          <w:tcPr>
            <w:tcW w:w="1276" w:type="dxa"/>
          </w:tcPr>
          <w:p w:rsidR="00EE169E" w:rsidRPr="00472477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13526,750</w:t>
            </w:r>
          </w:p>
        </w:tc>
        <w:tc>
          <w:tcPr>
            <w:tcW w:w="1275" w:type="dxa"/>
          </w:tcPr>
          <w:p w:rsidR="00EE169E" w:rsidRPr="00B01381" w:rsidRDefault="00B01381" w:rsidP="00B01381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0138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16711</w:t>
            </w:r>
            <w:r w:rsidR="00EE169E" w:rsidRPr="00B0138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B0138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078</w:t>
            </w:r>
          </w:p>
        </w:tc>
        <w:tc>
          <w:tcPr>
            <w:tcW w:w="992" w:type="dxa"/>
          </w:tcPr>
          <w:p w:rsidR="00EE169E" w:rsidRPr="006258C5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992" w:type="dxa"/>
          </w:tcPr>
          <w:p w:rsidR="00EE169E" w:rsidRPr="006258C5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993" w:type="dxa"/>
          </w:tcPr>
          <w:p w:rsidR="00EE169E" w:rsidRPr="00472477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992" w:type="dxa"/>
          </w:tcPr>
          <w:p w:rsidR="00EE169E" w:rsidRPr="00472477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134" w:type="dxa"/>
          </w:tcPr>
          <w:p w:rsidR="00EE169E" w:rsidRPr="00472477" w:rsidRDefault="00EE169E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644" w:type="dxa"/>
          </w:tcPr>
          <w:p w:rsidR="00EE169E" w:rsidRPr="00472477" w:rsidRDefault="00EE169E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</w:tbl>
    <w:p w:rsidR="00EB1FC8" w:rsidRPr="00F53894" w:rsidRDefault="00EB1FC8" w:rsidP="004A7B02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EE169E" w:rsidRDefault="005537DA" w:rsidP="005537DA">
      <w:pPr>
        <w:pStyle w:val="ConsPlusNormal"/>
        <w:outlineLvl w:val="2"/>
        <w:rPr>
          <w:rFonts w:ascii="Liberation Serif" w:hAnsi="Liberation Serif" w:cs="Times New Roman"/>
          <w:color w:val="FF0000"/>
          <w:sz w:val="24"/>
          <w:szCs w:val="24"/>
        </w:rPr>
      </w:pPr>
      <w:r w:rsidRPr="00F53894">
        <w:rPr>
          <w:rFonts w:ascii="Liberation Serif" w:hAnsi="Liberation Serif" w:cs="Times New Roman"/>
          <w:color w:val="FF0000"/>
          <w:sz w:val="24"/>
          <w:szCs w:val="24"/>
        </w:rPr>
        <w:t xml:space="preserve">                                                                                                                                                              </w:t>
      </w:r>
      <w:r w:rsidR="00EE169E">
        <w:rPr>
          <w:rFonts w:ascii="Liberation Serif" w:hAnsi="Liberation Serif" w:cs="Times New Roman"/>
          <w:color w:val="FF0000"/>
          <w:sz w:val="24"/>
          <w:szCs w:val="24"/>
        </w:rPr>
        <w:t xml:space="preserve"> </w:t>
      </w:r>
    </w:p>
    <w:p w:rsidR="00EE169E" w:rsidRDefault="00EE169E" w:rsidP="005537DA">
      <w:pPr>
        <w:pStyle w:val="ConsPlusNormal"/>
        <w:outlineLvl w:val="2"/>
        <w:rPr>
          <w:rFonts w:ascii="Liberation Serif" w:hAnsi="Liberation Serif" w:cs="Times New Roman"/>
          <w:color w:val="FF0000"/>
          <w:sz w:val="24"/>
          <w:szCs w:val="24"/>
        </w:rPr>
      </w:pPr>
    </w:p>
    <w:p w:rsidR="00EE169E" w:rsidRDefault="00EE169E" w:rsidP="005537DA">
      <w:pPr>
        <w:pStyle w:val="ConsPlusNormal"/>
        <w:outlineLvl w:val="2"/>
        <w:rPr>
          <w:rFonts w:ascii="Liberation Serif" w:hAnsi="Liberation Serif" w:cs="Times New Roman"/>
          <w:color w:val="FF0000"/>
          <w:sz w:val="24"/>
          <w:szCs w:val="24"/>
        </w:rPr>
      </w:pPr>
    </w:p>
    <w:p w:rsidR="00EE169E" w:rsidRDefault="00EE169E" w:rsidP="005537DA">
      <w:pPr>
        <w:pStyle w:val="ConsPlusNormal"/>
        <w:outlineLvl w:val="2"/>
        <w:rPr>
          <w:rFonts w:ascii="Liberation Serif" w:hAnsi="Liberation Serif" w:cs="Times New Roman"/>
          <w:color w:val="FF0000"/>
          <w:sz w:val="24"/>
          <w:szCs w:val="24"/>
        </w:rPr>
      </w:pPr>
    </w:p>
    <w:p w:rsidR="00EE169E" w:rsidRDefault="00EE169E" w:rsidP="005537DA">
      <w:pPr>
        <w:pStyle w:val="ConsPlusNormal"/>
        <w:outlineLvl w:val="2"/>
        <w:rPr>
          <w:rFonts w:ascii="Liberation Serif" w:hAnsi="Liberation Serif" w:cs="Times New Roman"/>
          <w:color w:val="FF0000"/>
          <w:sz w:val="24"/>
          <w:szCs w:val="24"/>
        </w:rPr>
      </w:pPr>
    </w:p>
    <w:p w:rsidR="00EE169E" w:rsidRDefault="00EE169E" w:rsidP="005537DA">
      <w:pPr>
        <w:pStyle w:val="ConsPlusNormal"/>
        <w:outlineLvl w:val="2"/>
        <w:rPr>
          <w:rFonts w:ascii="Liberation Serif" w:hAnsi="Liberation Serif" w:cs="Times New Roman"/>
          <w:color w:val="FF0000"/>
          <w:sz w:val="24"/>
          <w:szCs w:val="24"/>
        </w:rPr>
      </w:pPr>
    </w:p>
    <w:p w:rsidR="00EE169E" w:rsidRDefault="00EE169E" w:rsidP="005537DA">
      <w:pPr>
        <w:pStyle w:val="ConsPlusNormal"/>
        <w:outlineLvl w:val="2"/>
        <w:rPr>
          <w:rFonts w:ascii="Liberation Serif" w:hAnsi="Liberation Serif" w:cs="Times New Roman"/>
          <w:color w:val="FF0000"/>
          <w:sz w:val="24"/>
          <w:szCs w:val="24"/>
        </w:rPr>
      </w:pPr>
    </w:p>
    <w:p w:rsidR="00EE169E" w:rsidRDefault="00EE169E" w:rsidP="005537DA">
      <w:pPr>
        <w:pStyle w:val="ConsPlusNormal"/>
        <w:outlineLvl w:val="2"/>
        <w:rPr>
          <w:rFonts w:ascii="Liberation Serif" w:hAnsi="Liberation Serif" w:cs="Times New Roman"/>
          <w:color w:val="FF0000"/>
          <w:sz w:val="24"/>
          <w:szCs w:val="24"/>
        </w:rPr>
      </w:pPr>
    </w:p>
    <w:p w:rsidR="001A5404" w:rsidRPr="005344D8" w:rsidRDefault="001A5404" w:rsidP="001A5404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 </w:t>
      </w:r>
      <w:r w:rsidRPr="005344D8">
        <w:rPr>
          <w:rFonts w:ascii="Liberation Serif" w:hAnsi="Liberation Serif"/>
          <w:color w:val="000000" w:themeColor="text1"/>
          <w:sz w:val="24"/>
          <w:szCs w:val="24"/>
        </w:rPr>
        <w:t xml:space="preserve">Приложение № </w:t>
      </w:r>
      <w:r>
        <w:rPr>
          <w:rFonts w:ascii="Liberation Serif" w:hAnsi="Liberation Serif"/>
          <w:color w:val="000000" w:themeColor="text1"/>
          <w:sz w:val="24"/>
          <w:szCs w:val="24"/>
        </w:rPr>
        <w:t>3</w:t>
      </w:r>
      <w:r w:rsidRPr="005344D8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</w:p>
    <w:p w:rsidR="001A5404" w:rsidRPr="005344D8" w:rsidRDefault="001A5404" w:rsidP="001A5404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5344D8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r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</w:t>
      </w:r>
      <w:r w:rsidRPr="005344D8">
        <w:rPr>
          <w:rFonts w:ascii="Liberation Serif" w:hAnsi="Liberation Serif"/>
          <w:color w:val="000000" w:themeColor="text1"/>
          <w:sz w:val="24"/>
          <w:szCs w:val="24"/>
        </w:rPr>
        <w:t xml:space="preserve">к постановлению Администрации  </w:t>
      </w:r>
    </w:p>
    <w:p w:rsidR="001A5404" w:rsidRPr="005344D8" w:rsidRDefault="001A5404" w:rsidP="001A5404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5344D8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r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</w:t>
      </w:r>
      <w:r w:rsidRPr="005344D8">
        <w:rPr>
          <w:rFonts w:ascii="Liberation Serif" w:hAnsi="Liberation Serif"/>
          <w:color w:val="000000" w:themeColor="text1"/>
          <w:sz w:val="24"/>
          <w:szCs w:val="24"/>
        </w:rPr>
        <w:t>Каменск-Уральского городского округа</w:t>
      </w:r>
    </w:p>
    <w:p w:rsidR="001A5404" w:rsidRPr="005344D8" w:rsidRDefault="001A5404" w:rsidP="001A5404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5344D8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r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</w:t>
      </w:r>
      <w:r w:rsidRPr="005344D8">
        <w:rPr>
          <w:rFonts w:ascii="Liberation Serif" w:hAnsi="Liberation Serif"/>
          <w:color w:val="000000" w:themeColor="text1"/>
          <w:sz w:val="24"/>
          <w:szCs w:val="24"/>
        </w:rPr>
        <w:t xml:space="preserve">от </w:t>
      </w:r>
      <w:r w:rsidR="00253FA9">
        <w:rPr>
          <w:rFonts w:ascii="Liberation Serif" w:hAnsi="Liberation Serif"/>
          <w:color w:val="000000" w:themeColor="text1"/>
          <w:sz w:val="24"/>
          <w:szCs w:val="24"/>
        </w:rPr>
        <w:t>17.08.2021</w:t>
      </w:r>
      <w:r w:rsidRPr="005344D8">
        <w:rPr>
          <w:rFonts w:ascii="Liberation Serif" w:hAnsi="Liberation Serif"/>
          <w:color w:val="000000" w:themeColor="text1"/>
          <w:sz w:val="24"/>
          <w:szCs w:val="24"/>
        </w:rPr>
        <w:t xml:space="preserve"> № </w:t>
      </w:r>
      <w:r w:rsidR="00253FA9">
        <w:rPr>
          <w:rFonts w:ascii="Liberation Serif" w:hAnsi="Liberation Serif"/>
          <w:color w:val="000000" w:themeColor="text1"/>
          <w:sz w:val="24"/>
          <w:szCs w:val="24"/>
        </w:rPr>
        <w:t>663</w:t>
      </w:r>
    </w:p>
    <w:p w:rsidR="001A5404" w:rsidRDefault="001A5404" w:rsidP="005537DA">
      <w:pPr>
        <w:pStyle w:val="ConsPlusNormal"/>
        <w:outlineLvl w:val="2"/>
        <w:rPr>
          <w:rFonts w:ascii="Liberation Serif" w:hAnsi="Liberation Serif" w:cs="Times New Roman"/>
          <w:color w:val="FF0000"/>
          <w:sz w:val="24"/>
          <w:szCs w:val="24"/>
        </w:rPr>
      </w:pPr>
    </w:p>
    <w:p w:rsidR="001A5404" w:rsidRPr="006F309A" w:rsidRDefault="001A5404" w:rsidP="001A5404">
      <w:pPr>
        <w:pStyle w:val="ConsPlusNormal"/>
        <w:outlineLvl w:val="2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502E3E">
        <w:rPr>
          <w:rFonts w:ascii="Liberation Serif" w:hAnsi="Liberation Serif" w:cs="Times New Roman"/>
          <w:color w:val="FF000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</w:t>
      </w:r>
      <w:r w:rsidRPr="006F309A">
        <w:rPr>
          <w:rFonts w:ascii="Liberation Serif" w:hAnsi="Liberation Serif" w:cs="Times New Roman"/>
          <w:color w:val="000000" w:themeColor="text1"/>
          <w:sz w:val="24"/>
          <w:szCs w:val="24"/>
        </w:rPr>
        <w:t>Приложение № 2</w:t>
      </w:r>
    </w:p>
    <w:p w:rsidR="001A5404" w:rsidRPr="006F309A" w:rsidRDefault="001A5404" w:rsidP="001A5404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6F309A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к подпрограмме «Обеспечение </w:t>
      </w:r>
      <w:proofErr w:type="gramStart"/>
      <w:r w:rsidRPr="006F309A">
        <w:rPr>
          <w:rFonts w:ascii="Liberation Serif" w:hAnsi="Liberation Serif" w:cs="Times New Roman"/>
          <w:color w:val="000000" w:themeColor="text1"/>
          <w:sz w:val="24"/>
          <w:szCs w:val="24"/>
        </w:rPr>
        <w:t>жилыми</w:t>
      </w:r>
      <w:proofErr w:type="gramEnd"/>
      <w:r w:rsidRPr="006F309A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</w:t>
      </w:r>
    </w:p>
    <w:p w:rsidR="001A5404" w:rsidRPr="006F309A" w:rsidRDefault="001A5404" w:rsidP="001A5404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6F309A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помещениями малоимущих граждан</w:t>
      </w:r>
    </w:p>
    <w:p w:rsidR="001A5404" w:rsidRPr="006F309A" w:rsidRDefault="001A5404" w:rsidP="001A5404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6F309A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в Каменск-Уральском городском округе</w:t>
      </w:r>
    </w:p>
    <w:p w:rsidR="001A5404" w:rsidRPr="006F309A" w:rsidRDefault="001A5404" w:rsidP="001A5404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6F309A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на 2020 - 2026 годы» </w:t>
      </w:r>
      <w:proofErr w:type="gramStart"/>
      <w:r w:rsidRPr="006F309A">
        <w:rPr>
          <w:rFonts w:ascii="Liberation Serif" w:hAnsi="Liberation Serif" w:cs="Times New Roman"/>
          <w:color w:val="000000" w:themeColor="text1"/>
          <w:sz w:val="24"/>
          <w:szCs w:val="24"/>
        </w:rPr>
        <w:t>муниципальной</w:t>
      </w:r>
      <w:proofErr w:type="gramEnd"/>
    </w:p>
    <w:p w:rsidR="001A5404" w:rsidRPr="006F309A" w:rsidRDefault="001A5404" w:rsidP="001A5404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6F309A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программы «Обеспечение жильем  </w:t>
      </w:r>
    </w:p>
    <w:p w:rsidR="001A5404" w:rsidRPr="006F309A" w:rsidRDefault="001A5404" w:rsidP="001A5404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6F309A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отдельных категорий граждан</w:t>
      </w:r>
    </w:p>
    <w:p w:rsidR="001A5404" w:rsidRPr="006F309A" w:rsidRDefault="001A5404" w:rsidP="001A5404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6F309A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в Каменск-Уральском городском округе</w:t>
      </w:r>
    </w:p>
    <w:p w:rsidR="001A5404" w:rsidRPr="006F309A" w:rsidRDefault="001A5404" w:rsidP="001A5404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6F309A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на 2020 - 2026 годы»</w:t>
      </w:r>
    </w:p>
    <w:p w:rsidR="001A5404" w:rsidRPr="00502E3E" w:rsidRDefault="001A5404" w:rsidP="001A5404">
      <w:pPr>
        <w:pStyle w:val="ConsPlusNormal"/>
        <w:jc w:val="both"/>
        <w:rPr>
          <w:rFonts w:ascii="Liberation Serif" w:hAnsi="Liberation Serif" w:cs="Times New Roman"/>
          <w:color w:val="FF0000"/>
          <w:sz w:val="28"/>
          <w:szCs w:val="28"/>
        </w:rPr>
      </w:pPr>
    </w:p>
    <w:p w:rsidR="001A5404" w:rsidRPr="00F51205" w:rsidRDefault="001A5404" w:rsidP="001A5404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F51205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ПЛАН МЕРОПРИЯТИЙ ПО ВЫПОЛНЕНИЮ ПОДПРОГРАММЫ </w:t>
      </w:r>
    </w:p>
    <w:p w:rsidR="001A5404" w:rsidRPr="00F51205" w:rsidRDefault="001A5404" w:rsidP="001A5404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F51205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«ОБЕСПЕЧЕНИЕ ЖИЛЫМИ ПОМЕЩЕНИЯМИ МАЛОИМУЩИХ ГРАЖДАН В КАМЕНСК-УРАЛЬСКОМ ГОРОДСКОМ ОКРУГЕ </w:t>
      </w:r>
    </w:p>
    <w:p w:rsidR="001A5404" w:rsidRPr="00F51205" w:rsidRDefault="001A5404" w:rsidP="001A5404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F51205">
        <w:rPr>
          <w:rFonts w:ascii="Liberation Serif" w:hAnsi="Liberation Serif" w:cs="Times New Roman"/>
          <w:color w:val="000000" w:themeColor="text1"/>
          <w:sz w:val="24"/>
          <w:szCs w:val="24"/>
        </w:rPr>
        <w:t>НА 2020 - 2026 ГОДЫ»</w:t>
      </w:r>
    </w:p>
    <w:p w:rsidR="001A5404" w:rsidRPr="00F51205" w:rsidRDefault="001A5404" w:rsidP="001A5404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tbl>
      <w:tblPr>
        <w:tblW w:w="15025" w:type="dxa"/>
        <w:tblInd w:w="3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50"/>
        <w:gridCol w:w="3261"/>
        <w:gridCol w:w="1276"/>
        <w:gridCol w:w="1276"/>
        <w:gridCol w:w="1134"/>
        <w:gridCol w:w="992"/>
        <w:gridCol w:w="992"/>
        <w:gridCol w:w="992"/>
        <w:gridCol w:w="993"/>
        <w:gridCol w:w="1134"/>
        <w:gridCol w:w="2125"/>
      </w:tblGrid>
      <w:tr w:rsidR="001A5404" w:rsidRPr="00070050" w:rsidTr="006A74D7">
        <w:tc>
          <w:tcPr>
            <w:tcW w:w="850" w:type="dxa"/>
            <w:vMerge w:val="restart"/>
          </w:tcPr>
          <w:p w:rsidR="001A5404" w:rsidRPr="00070050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№ строки</w:t>
            </w:r>
          </w:p>
        </w:tc>
        <w:tc>
          <w:tcPr>
            <w:tcW w:w="3261" w:type="dxa"/>
            <w:vMerge w:val="restart"/>
          </w:tcPr>
          <w:p w:rsidR="001A5404" w:rsidRPr="00070050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Наименование мероприятия/источники расходов на финансирование</w:t>
            </w:r>
          </w:p>
        </w:tc>
        <w:tc>
          <w:tcPr>
            <w:tcW w:w="6662" w:type="dxa"/>
            <w:gridSpan w:val="6"/>
          </w:tcPr>
          <w:p w:rsidR="001A5404" w:rsidRPr="00070050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Объемы финансирования, тыс. руб.</w:t>
            </w:r>
          </w:p>
        </w:tc>
        <w:tc>
          <w:tcPr>
            <w:tcW w:w="993" w:type="dxa"/>
          </w:tcPr>
          <w:p w:rsidR="001A5404" w:rsidRPr="00070050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:rsidR="001A5404" w:rsidRPr="00070050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25" w:type="dxa"/>
            <w:vMerge w:val="restart"/>
          </w:tcPr>
          <w:p w:rsidR="001A5404" w:rsidRPr="00070050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Номер целевого показателя, на достижение которого направлено мероприятие</w:t>
            </w:r>
          </w:p>
        </w:tc>
      </w:tr>
      <w:tr w:rsidR="001A5404" w:rsidRPr="00070050" w:rsidTr="006A74D7">
        <w:tc>
          <w:tcPr>
            <w:tcW w:w="850" w:type="dxa"/>
            <w:vMerge/>
          </w:tcPr>
          <w:p w:rsidR="001A5404" w:rsidRPr="00070050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1A5404" w:rsidRPr="00070050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1A5404" w:rsidRPr="00FC31C4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C31C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:rsidR="001A5404" w:rsidRPr="00070050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</w:t>
            </w:r>
          </w:p>
          <w:p w:rsidR="001A5404" w:rsidRPr="00070050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134" w:type="dxa"/>
          </w:tcPr>
          <w:p w:rsidR="001A5404" w:rsidRPr="00070050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2021</w:t>
            </w:r>
          </w:p>
          <w:p w:rsidR="001A5404" w:rsidRPr="00070050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992" w:type="dxa"/>
          </w:tcPr>
          <w:p w:rsidR="001A5404" w:rsidRPr="00070050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</w:t>
            </w:r>
          </w:p>
          <w:p w:rsidR="001A5404" w:rsidRPr="00070050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992" w:type="dxa"/>
          </w:tcPr>
          <w:p w:rsidR="001A5404" w:rsidRPr="00070050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2023</w:t>
            </w:r>
          </w:p>
          <w:p w:rsidR="001A5404" w:rsidRPr="00070050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992" w:type="dxa"/>
          </w:tcPr>
          <w:p w:rsidR="001A5404" w:rsidRPr="00070050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</w:t>
            </w:r>
          </w:p>
          <w:p w:rsidR="001A5404" w:rsidRPr="00070050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993" w:type="dxa"/>
          </w:tcPr>
          <w:p w:rsidR="001A5404" w:rsidRPr="00070050" w:rsidRDefault="001A5404" w:rsidP="006A74D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</w:t>
            </w:r>
          </w:p>
          <w:p w:rsidR="001A5404" w:rsidRPr="00070050" w:rsidRDefault="001A5404" w:rsidP="006A74D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134" w:type="dxa"/>
          </w:tcPr>
          <w:p w:rsidR="001A5404" w:rsidRPr="00070050" w:rsidRDefault="001A5404" w:rsidP="006A74D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</w:t>
            </w:r>
          </w:p>
          <w:p w:rsidR="001A5404" w:rsidRPr="00070050" w:rsidRDefault="001A5404" w:rsidP="006A74D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2125" w:type="dxa"/>
            <w:vMerge/>
          </w:tcPr>
          <w:p w:rsidR="001A5404" w:rsidRPr="00070050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1A5404" w:rsidRPr="00070050" w:rsidTr="006A74D7">
        <w:tc>
          <w:tcPr>
            <w:tcW w:w="850" w:type="dxa"/>
          </w:tcPr>
          <w:p w:rsidR="001A5404" w:rsidRPr="00070050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261" w:type="dxa"/>
          </w:tcPr>
          <w:p w:rsidR="001A5404" w:rsidRPr="00070050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1A5404" w:rsidRPr="00FC31C4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C31C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1A5404" w:rsidRPr="00070050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1A5404" w:rsidRPr="00070050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1A5404" w:rsidRPr="00070050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1A5404" w:rsidRPr="00070050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1A5404" w:rsidRPr="00070050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993" w:type="dxa"/>
          </w:tcPr>
          <w:p w:rsidR="001A5404" w:rsidRPr="00070050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1A5404" w:rsidRPr="00070050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2125" w:type="dxa"/>
          </w:tcPr>
          <w:p w:rsidR="001A5404" w:rsidRPr="00070050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</w:t>
            </w:r>
          </w:p>
        </w:tc>
      </w:tr>
      <w:tr w:rsidR="001A5404" w:rsidRPr="00070050" w:rsidTr="006A74D7">
        <w:tc>
          <w:tcPr>
            <w:tcW w:w="850" w:type="dxa"/>
            <w:vMerge w:val="restart"/>
          </w:tcPr>
          <w:p w:rsidR="001A5404" w:rsidRPr="00070050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261" w:type="dxa"/>
          </w:tcPr>
          <w:p w:rsidR="001A5404" w:rsidRPr="00070050" w:rsidRDefault="001A5404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 по Подпрограмме, в т.ч.:</w:t>
            </w:r>
          </w:p>
        </w:tc>
        <w:tc>
          <w:tcPr>
            <w:tcW w:w="1276" w:type="dxa"/>
          </w:tcPr>
          <w:p w:rsidR="001A5404" w:rsidRPr="001A5404" w:rsidRDefault="009642B8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9642B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80887,835</w:t>
            </w:r>
          </w:p>
        </w:tc>
        <w:tc>
          <w:tcPr>
            <w:tcW w:w="1276" w:type="dxa"/>
          </w:tcPr>
          <w:p w:rsidR="001A5404" w:rsidRPr="00070050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17041,635</w:t>
            </w:r>
          </w:p>
        </w:tc>
        <w:tc>
          <w:tcPr>
            <w:tcW w:w="1134" w:type="dxa"/>
          </w:tcPr>
          <w:p w:rsidR="001A5404" w:rsidRPr="001A5404" w:rsidRDefault="00AA29D0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AA29D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8846,20</w:t>
            </w:r>
          </w:p>
        </w:tc>
        <w:tc>
          <w:tcPr>
            <w:tcW w:w="992" w:type="dxa"/>
          </w:tcPr>
          <w:p w:rsidR="001A5404" w:rsidRPr="006258C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992" w:type="dxa"/>
          </w:tcPr>
          <w:p w:rsidR="001A5404" w:rsidRPr="006258C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992" w:type="dxa"/>
          </w:tcPr>
          <w:p w:rsidR="001A5404" w:rsidRPr="00070050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993" w:type="dxa"/>
          </w:tcPr>
          <w:p w:rsidR="001A5404" w:rsidRPr="00070050" w:rsidRDefault="001A5404" w:rsidP="006A74D7">
            <w:pPr>
              <w:pStyle w:val="ConsPlusNormal"/>
              <w:jc w:val="right"/>
              <w:rPr>
                <w:rFonts w:ascii="Liberation Serif" w:hAnsi="Liberation Serif"/>
                <w:color w:val="000000" w:themeColor="text1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1134" w:type="dxa"/>
          </w:tcPr>
          <w:p w:rsidR="001A5404" w:rsidRPr="00070050" w:rsidRDefault="001A5404" w:rsidP="006A74D7">
            <w:pPr>
              <w:pStyle w:val="ConsPlusNormal"/>
              <w:jc w:val="right"/>
              <w:rPr>
                <w:rFonts w:ascii="Liberation Serif" w:hAnsi="Liberation Serif"/>
                <w:color w:val="000000" w:themeColor="text1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2125" w:type="dxa"/>
          </w:tcPr>
          <w:p w:rsidR="001A5404" w:rsidRPr="00070050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A5404" w:rsidRPr="00070050" w:rsidTr="006A74D7">
        <w:tc>
          <w:tcPr>
            <w:tcW w:w="850" w:type="dxa"/>
            <w:vMerge/>
          </w:tcPr>
          <w:p w:rsidR="001A5404" w:rsidRPr="00070050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</w:tcPr>
          <w:p w:rsidR="001A5404" w:rsidRPr="00070050" w:rsidRDefault="001A5404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1A5404" w:rsidRPr="00FC31C4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C31C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3547,775</w:t>
            </w:r>
          </w:p>
        </w:tc>
        <w:tc>
          <w:tcPr>
            <w:tcW w:w="1276" w:type="dxa"/>
          </w:tcPr>
          <w:p w:rsidR="001A5404" w:rsidRPr="00FC31C4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C31C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3547,775</w:t>
            </w:r>
          </w:p>
        </w:tc>
        <w:tc>
          <w:tcPr>
            <w:tcW w:w="1134" w:type="dxa"/>
          </w:tcPr>
          <w:p w:rsidR="001A5404" w:rsidRPr="00FC31C4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C31C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6258C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6258C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070050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1A5404" w:rsidRPr="00070050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1A5404" w:rsidRPr="00070050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125" w:type="dxa"/>
          </w:tcPr>
          <w:p w:rsidR="001A5404" w:rsidRPr="00070050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A5404" w:rsidRPr="00070050" w:rsidTr="006A74D7">
        <w:tc>
          <w:tcPr>
            <w:tcW w:w="850" w:type="dxa"/>
            <w:vMerge/>
          </w:tcPr>
          <w:p w:rsidR="001A5404" w:rsidRPr="00070050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</w:tcPr>
          <w:p w:rsidR="001A5404" w:rsidRPr="00070050" w:rsidRDefault="001A5404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</w:tcPr>
          <w:p w:rsidR="001A5404" w:rsidRPr="00FC31C4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C31C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248,264</w:t>
            </w:r>
          </w:p>
        </w:tc>
        <w:tc>
          <w:tcPr>
            <w:tcW w:w="1276" w:type="dxa"/>
          </w:tcPr>
          <w:p w:rsidR="001A5404" w:rsidRPr="00FC31C4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C31C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248,264</w:t>
            </w:r>
          </w:p>
        </w:tc>
        <w:tc>
          <w:tcPr>
            <w:tcW w:w="1134" w:type="dxa"/>
          </w:tcPr>
          <w:p w:rsidR="001A5404" w:rsidRPr="00FC31C4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C31C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6258C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6258C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070050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1A5404" w:rsidRPr="00070050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1A5404" w:rsidRPr="00070050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125" w:type="dxa"/>
          </w:tcPr>
          <w:p w:rsidR="001A5404" w:rsidRPr="00070050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A5404" w:rsidRPr="00070050" w:rsidTr="006A74D7">
        <w:tc>
          <w:tcPr>
            <w:tcW w:w="850" w:type="dxa"/>
            <w:vMerge/>
          </w:tcPr>
          <w:p w:rsidR="001A5404" w:rsidRPr="00070050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</w:tcPr>
          <w:p w:rsidR="001A5404" w:rsidRPr="00070050" w:rsidRDefault="001A5404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1A5404" w:rsidRPr="001A5404" w:rsidRDefault="009642B8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9642B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77091,796</w:t>
            </w:r>
          </w:p>
        </w:tc>
        <w:tc>
          <w:tcPr>
            <w:tcW w:w="1276" w:type="dxa"/>
          </w:tcPr>
          <w:p w:rsidR="001A5404" w:rsidRPr="00070050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13245,596</w:t>
            </w:r>
          </w:p>
        </w:tc>
        <w:tc>
          <w:tcPr>
            <w:tcW w:w="1134" w:type="dxa"/>
          </w:tcPr>
          <w:p w:rsidR="001A5404" w:rsidRPr="001A5404" w:rsidRDefault="00AA29D0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AA29D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8846,20</w:t>
            </w:r>
          </w:p>
        </w:tc>
        <w:tc>
          <w:tcPr>
            <w:tcW w:w="992" w:type="dxa"/>
          </w:tcPr>
          <w:p w:rsidR="001A5404" w:rsidRPr="006258C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992" w:type="dxa"/>
          </w:tcPr>
          <w:p w:rsidR="001A5404" w:rsidRPr="006258C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992" w:type="dxa"/>
          </w:tcPr>
          <w:p w:rsidR="001A5404" w:rsidRPr="00070050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993" w:type="dxa"/>
          </w:tcPr>
          <w:p w:rsidR="001A5404" w:rsidRPr="00070050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1134" w:type="dxa"/>
          </w:tcPr>
          <w:p w:rsidR="001A5404" w:rsidRPr="00070050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2125" w:type="dxa"/>
          </w:tcPr>
          <w:p w:rsidR="001A5404" w:rsidRPr="00070050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1A5404" w:rsidRPr="00070050" w:rsidTr="006A74D7">
        <w:tc>
          <w:tcPr>
            <w:tcW w:w="15025" w:type="dxa"/>
            <w:gridSpan w:val="11"/>
          </w:tcPr>
          <w:p w:rsidR="001A5404" w:rsidRPr="006258C5" w:rsidRDefault="001A5404" w:rsidP="006A74D7">
            <w:pPr>
              <w:pStyle w:val="ConsPlusNormal"/>
              <w:jc w:val="center"/>
              <w:outlineLvl w:val="3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lastRenderedPageBreak/>
              <w:t>Прочие нужды</w:t>
            </w:r>
          </w:p>
        </w:tc>
      </w:tr>
      <w:tr w:rsidR="001A5404" w:rsidRPr="00070050" w:rsidTr="006A74D7">
        <w:tc>
          <w:tcPr>
            <w:tcW w:w="850" w:type="dxa"/>
            <w:vMerge w:val="restart"/>
          </w:tcPr>
          <w:p w:rsidR="001A5404" w:rsidRPr="00070050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261" w:type="dxa"/>
          </w:tcPr>
          <w:p w:rsidR="001A5404" w:rsidRPr="00070050" w:rsidRDefault="001A5404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 по прочим нуждам, в т.ч.:</w:t>
            </w:r>
          </w:p>
        </w:tc>
        <w:tc>
          <w:tcPr>
            <w:tcW w:w="1276" w:type="dxa"/>
          </w:tcPr>
          <w:p w:rsidR="001A5404" w:rsidRPr="001A5404" w:rsidRDefault="009642B8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9642B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80887,835</w:t>
            </w:r>
          </w:p>
        </w:tc>
        <w:tc>
          <w:tcPr>
            <w:tcW w:w="1276" w:type="dxa"/>
          </w:tcPr>
          <w:p w:rsidR="001A5404" w:rsidRPr="00070050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17041,635</w:t>
            </w:r>
          </w:p>
        </w:tc>
        <w:tc>
          <w:tcPr>
            <w:tcW w:w="1134" w:type="dxa"/>
          </w:tcPr>
          <w:p w:rsidR="001A5404" w:rsidRPr="001A5404" w:rsidRDefault="00AA29D0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AA29D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8846,20</w:t>
            </w:r>
          </w:p>
        </w:tc>
        <w:tc>
          <w:tcPr>
            <w:tcW w:w="992" w:type="dxa"/>
          </w:tcPr>
          <w:p w:rsidR="001A5404" w:rsidRPr="006258C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992" w:type="dxa"/>
          </w:tcPr>
          <w:p w:rsidR="001A5404" w:rsidRPr="006258C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992" w:type="dxa"/>
          </w:tcPr>
          <w:p w:rsidR="001A5404" w:rsidRPr="00070050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993" w:type="dxa"/>
          </w:tcPr>
          <w:p w:rsidR="001A5404" w:rsidRPr="00070050" w:rsidRDefault="001A5404" w:rsidP="006A74D7">
            <w:pPr>
              <w:pStyle w:val="ConsPlusNormal"/>
              <w:jc w:val="right"/>
              <w:rPr>
                <w:rFonts w:ascii="Liberation Serif" w:hAnsi="Liberation Serif"/>
                <w:color w:val="000000" w:themeColor="text1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1134" w:type="dxa"/>
          </w:tcPr>
          <w:p w:rsidR="001A5404" w:rsidRPr="00070050" w:rsidRDefault="001A5404" w:rsidP="006A74D7">
            <w:pPr>
              <w:pStyle w:val="ConsPlusNormal"/>
              <w:jc w:val="right"/>
              <w:rPr>
                <w:rFonts w:ascii="Liberation Serif" w:hAnsi="Liberation Serif"/>
                <w:color w:val="000000" w:themeColor="text1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2125" w:type="dxa"/>
          </w:tcPr>
          <w:p w:rsidR="001A5404" w:rsidRPr="00070050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A5404" w:rsidRPr="00070050" w:rsidTr="006A74D7">
        <w:tc>
          <w:tcPr>
            <w:tcW w:w="850" w:type="dxa"/>
            <w:vMerge/>
          </w:tcPr>
          <w:p w:rsidR="001A5404" w:rsidRPr="00070050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</w:tcPr>
          <w:p w:rsidR="001A5404" w:rsidRPr="00070050" w:rsidRDefault="001A5404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1A5404" w:rsidRPr="00FC31C4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C31C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3547,775</w:t>
            </w:r>
          </w:p>
        </w:tc>
        <w:tc>
          <w:tcPr>
            <w:tcW w:w="1276" w:type="dxa"/>
          </w:tcPr>
          <w:p w:rsidR="001A5404" w:rsidRPr="00FC31C4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C31C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3547,775</w:t>
            </w:r>
          </w:p>
        </w:tc>
        <w:tc>
          <w:tcPr>
            <w:tcW w:w="1134" w:type="dxa"/>
          </w:tcPr>
          <w:p w:rsidR="001A5404" w:rsidRPr="00FC31C4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C31C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6258C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6258C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070050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1A5404" w:rsidRPr="00070050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1A5404" w:rsidRPr="00070050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125" w:type="dxa"/>
          </w:tcPr>
          <w:p w:rsidR="001A5404" w:rsidRPr="00070050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A5404" w:rsidRPr="00070050" w:rsidTr="006A74D7">
        <w:tc>
          <w:tcPr>
            <w:tcW w:w="850" w:type="dxa"/>
            <w:vMerge/>
          </w:tcPr>
          <w:p w:rsidR="001A5404" w:rsidRPr="00070050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</w:tcPr>
          <w:p w:rsidR="001A5404" w:rsidRPr="00070050" w:rsidRDefault="001A5404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</w:tcPr>
          <w:p w:rsidR="001A5404" w:rsidRPr="00FC31C4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C31C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248,264</w:t>
            </w:r>
          </w:p>
        </w:tc>
        <w:tc>
          <w:tcPr>
            <w:tcW w:w="1276" w:type="dxa"/>
          </w:tcPr>
          <w:p w:rsidR="001A5404" w:rsidRPr="00FC31C4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C31C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248,264</w:t>
            </w:r>
          </w:p>
        </w:tc>
        <w:tc>
          <w:tcPr>
            <w:tcW w:w="1134" w:type="dxa"/>
          </w:tcPr>
          <w:p w:rsidR="001A5404" w:rsidRPr="00FC31C4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C31C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6258C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6258C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070050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1A5404" w:rsidRPr="00070050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1A5404" w:rsidRPr="00070050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125" w:type="dxa"/>
          </w:tcPr>
          <w:p w:rsidR="001A5404" w:rsidRPr="00070050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A5404" w:rsidRPr="00070050" w:rsidTr="006A74D7">
        <w:tc>
          <w:tcPr>
            <w:tcW w:w="850" w:type="dxa"/>
            <w:vMerge/>
          </w:tcPr>
          <w:p w:rsidR="001A5404" w:rsidRPr="00070050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</w:tcPr>
          <w:p w:rsidR="001A5404" w:rsidRPr="00070050" w:rsidRDefault="001A5404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1A5404" w:rsidRPr="001A5404" w:rsidRDefault="009642B8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9642B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77091,796</w:t>
            </w:r>
          </w:p>
        </w:tc>
        <w:tc>
          <w:tcPr>
            <w:tcW w:w="1276" w:type="dxa"/>
          </w:tcPr>
          <w:p w:rsidR="001A5404" w:rsidRPr="00070050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13245,596</w:t>
            </w:r>
          </w:p>
        </w:tc>
        <w:tc>
          <w:tcPr>
            <w:tcW w:w="1134" w:type="dxa"/>
          </w:tcPr>
          <w:p w:rsidR="001A5404" w:rsidRPr="001A5404" w:rsidRDefault="00AA29D0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AA29D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8846,20</w:t>
            </w:r>
          </w:p>
        </w:tc>
        <w:tc>
          <w:tcPr>
            <w:tcW w:w="992" w:type="dxa"/>
          </w:tcPr>
          <w:p w:rsidR="001A5404" w:rsidRPr="006258C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992" w:type="dxa"/>
          </w:tcPr>
          <w:p w:rsidR="001A5404" w:rsidRPr="006258C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992" w:type="dxa"/>
          </w:tcPr>
          <w:p w:rsidR="001A5404" w:rsidRPr="00070050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993" w:type="dxa"/>
          </w:tcPr>
          <w:p w:rsidR="001A5404" w:rsidRPr="00070050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1134" w:type="dxa"/>
          </w:tcPr>
          <w:p w:rsidR="001A5404" w:rsidRPr="00070050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2125" w:type="dxa"/>
          </w:tcPr>
          <w:p w:rsidR="001A5404" w:rsidRPr="00070050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1A5404" w:rsidRPr="00070050" w:rsidTr="006A74D7">
        <w:trPr>
          <w:trHeight w:val="4373"/>
        </w:trPr>
        <w:tc>
          <w:tcPr>
            <w:tcW w:w="850" w:type="dxa"/>
            <w:vMerge w:val="restart"/>
            <w:vAlign w:val="center"/>
          </w:tcPr>
          <w:p w:rsidR="001A5404" w:rsidRPr="00070050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261" w:type="dxa"/>
          </w:tcPr>
          <w:p w:rsidR="001A5404" w:rsidRPr="00070050" w:rsidRDefault="001A5404" w:rsidP="006A74D7">
            <w:pPr>
              <w:tabs>
                <w:tab w:val="left" w:pos="709"/>
              </w:tabs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Обеспечение жилыми помещениями малоимущих граждан, признанных в установленном </w:t>
            </w:r>
            <w:proofErr w:type="gramStart"/>
            <w:r w:rsidRPr="0007005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порядке</w:t>
            </w:r>
            <w:proofErr w:type="gramEnd"/>
            <w:r w:rsidRPr="0007005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нуждающимися в улучшении жилищных условий, а также предоставление жилых помещений по договорам социального найма в связи с выселением из жилых домов, признанных в установленном порядке аварийными и подлежащими сносу, в том числе в рамках региональной адресной программы «Переселение граждан на территории Свердловской области из аварийного жилищного фонда в 2019-2025 годах</w:t>
            </w:r>
            <w:r w:rsidRPr="00070050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» </w:t>
            </w:r>
          </w:p>
        </w:tc>
        <w:tc>
          <w:tcPr>
            <w:tcW w:w="1276" w:type="dxa"/>
          </w:tcPr>
          <w:p w:rsidR="001A5404" w:rsidRPr="009642B8" w:rsidRDefault="001A5404" w:rsidP="009642B8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642B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</w:t>
            </w:r>
            <w:r w:rsidR="009642B8" w:rsidRPr="009642B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0887</w:t>
            </w:r>
            <w:r w:rsidRPr="009642B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9642B8" w:rsidRPr="009642B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</w:t>
            </w:r>
            <w:r w:rsidRPr="009642B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</w:t>
            </w:r>
          </w:p>
        </w:tc>
        <w:tc>
          <w:tcPr>
            <w:tcW w:w="1276" w:type="dxa"/>
          </w:tcPr>
          <w:p w:rsidR="001A5404" w:rsidRPr="00070050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17041,635</w:t>
            </w:r>
          </w:p>
        </w:tc>
        <w:tc>
          <w:tcPr>
            <w:tcW w:w="1134" w:type="dxa"/>
          </w:tcPr>
          <w:p w:rsidR="001A5404" w:rsidRPr="001A5404" w:rsidRDefault="00AA29D0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AA29D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8846,20</w:t>
            </w:r>
          </w:p>
        </w:tc>
        <w:tc>
          <w:tcPr>
            <w:tcW w:w="992" w:type="dxa"/>
          </w:tcPr>
          <w:p w:rsidR="001A5404" w:rsidRPr="006258C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992" w:type="dxa"/>
          </w:tcPr>
          <w:p w:rsidR="001A5404" w:rsidRPr="006258C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992" w:type="dxa"/>
          </w:tcPr>
          <w:p w:rsidR="001A5404" w:rsidRPr="00070050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993" w:type="dxa"/>
          </w:tcPr>
          <w:p w:rsidR="001A5404" w:rsidRPr="00070050" w:rsidRDefault="001A5404" w:rsidP="006A74D7">
            <w:pPr>
              <w:pStyle w:val="ConsPlusNormal"/>
              <w:jc w:val="right"/>
              <w:rPr>
                <w:rFonts w:ascii="Liberation Serif" w:hAnsi="Liberation Serif"/>
                <w:color w:val="000000" w:themeColor="text1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1134" w:type="dxa"/>
          </w:tcPr>
          <w:p w:rsidR="001A5404" w:rsidRPr="00070050" w:rsidRDefault="001A5404" w:rsidP="006A74D7">
            <w:pPr>
              <w:pStyle w:val="ConsPlusNormal"/>
              <w:jc w:val="right"/>
              <w:rPr>
                <w:rFonts w:ascii="Liberation Serif" w:hAnsi="Liberation Serif"/>
                <w:color w:val="000000" w:themeColor="text1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2125" w:type="dxa"/>
            <w:vAlign w:val="center"/>
          </w:tcPr>
          <w:p w:rsidR="001A5404" w:rsidRPr="00070050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1A5404" w:rsidRPr="00070050" w:rsidTr="006A74D7">
        <w:tc>
          <w:tcPr>
            <w:tcW w:w="850" w:type="dxa"/>
            <w:vMerge/>
          </w:tcPr>
          <w:p w:rsidR="001A5404" w:rsidRPr="00070050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</w:tcPr>
          <w:p w:rsidR="001A5404" w:rsidRPr="00070050" w:rsidRDefault="001A5404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1A5404" w:rsidRPr="00FC31C4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C31C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3547,775</w:t>
            </w:r>
          </w:p>
        </w:tc>
        <w:tc>
          <w:tcPr>
            <w:tcW w:w="1276" w:type="dxa"/>
          </w:tcPr>
          <w:p w:rsidR="001A5404" w:rsidRPr="00FC31C4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C31C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3547,775</w:t>
            </w:r>
          </w:p>
        </w:tc>
        <w:tc>
          <w:tcPr>
            <w:tcW w:w="1134" w:type="dxa"/>
          </w:tcPr>
          <w:p w:rsidR="001A5404" w:rsidRPr="00FC31C4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C31C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6258C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6258C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070050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1A5404" w:rsidRPr="00070050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1A5404" w:rsidRPr="00070050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125" w:type="dxa"/>
          </w:tcPr>
          <w:p w:rsidR="001A5404" w:rsidRPr="00070050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A5404" w:rsidRPr="00070050" w:rsidTr="006A74D7">
        <w:tc>
          <w:tcPr>
            <w:tcW w:w="850" w:type="dxa"/>
            <w:vMerge/>
          </w:tcPr>
          <w:p w:rsidR="001A5404" w:rsidRPr="00070050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</w:tcPr>
          <w:p w:rsidR="001A5404" w:rsidRPr="00070050" w:rsidRDefault="001A5404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</w:tcPr>
          <w:p w:rsidR="001A5404" w:rsidRPr="00FC31C4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C31C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248,264</w:t>
            </w:r>
          </w:p>
        </w:tc>
        <w:tc>
          <w:tcPr>
            <w:tcW w:w="1276" w:type="dxa"/>
          </w:tcPr>
          <w:p w:rsidR="001A5404" w:rsidRPr="00FC31C4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C31C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248,264</w:t>
            </w:r>
          </w:p>
        </w:tc>
        <w:tc>
          <w:tcPr>
            <w:tcW w:w="1134" w:type="dxa"/>
          </w:tcPr>
          <w:p w:rsidR="001A5404" w:rsidRPr="00FC31C4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C31C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6258C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6258C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070050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1A5404" w:rsidRPr="00070050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1A5404" w:rsidRPr="00070050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125" w:type="dxa"/>
          </w:tcPr>
          <w:p w:rsidR="001A5404" w:rsidRPr="00070050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A5404" w:rsidRPr="00070050" w:rsidTr="006A74D7">
        <w:tc>
          <w:tcPr>
            <w:tcW w:w="850" w:type="dxa"/>
            <w:vMerge/>
          </w:tcPr>
          <w:p w:rsidR="001A5404" w:rsidRPr="00070050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</w:tcPr>
          <w:p w:rsidR="001A5404" w:rsidRPr="00070050" w:rsidRDefault="001A5404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1A5404" w:rsidRPr="009642B8" w:rsidRDefault="001A5404" w:rsidP="009642B8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642B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</w:t>
            </w:r>
            <w:r w:rsidR="009642B8" w:rsidRPr="009642B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7091</w:t>
            </w:r>
            <w:r w:rsidRPr="009642B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9642B8" w:rsidRPr="009642B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796</w:t>
            </w:r>
          </w:p>
        </w:tc>
        <w:tc>
          <w:tcPr>
            <w:tcW w:w="1276" w:type="dxa"/>
          </w:tcPr>
          <w:p w:rsidR="001A5404" w:rsidRPr="00070050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13245,596</w:t>
            </w:r>
          </w:p>
        </w:tc>
        <w:tc>
          <w:tcPr>
            <w:tcW w:w="1134" w:type="dxa"/>
          </w:tcPr>
          <w:p w:rsidR="001A5404" w:rsidRPr="00AA29D0" w:rsidRDefault="00AA29D0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A29D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8846</w:t>
            </w:r>
            <w:r w:rsidR="001A5404" w:rsidRPr="00AA29D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AA29D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</w:t>
            </w:r>
            <w:r w:rsidR="001A5404" w:rsidRPr="00AA29D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1A5404" w:rsidRPr="006258C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992" w:type="dxa"/>
          </w:tcPr>
          <w:p w:rsidR="001A5404" w:rsidRPr="006258C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992" w:type="dxa"/>
          </w:tcPr>
          <w:p w:rsidR="001A5404" w:rsidRPr="00070050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993" w:type="dxa"/>
          </w:tcPr>
          <w:p w:rsidR="001A5404" w:rsidRPr="00070050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1134" w:type="dxa"/>
          </w:tcPr>
          <w:p w:rsidR="001A5404" w:rsidRPr="00070050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2125" w:type="dxa"/>
          </w:tcPr>
          <w:p w:rsidR="001A5404" w:rsidRPr="00070050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7005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</w:tbl>
    <w:p w:rsidR="001A5404" w:rsidRPr="00502E3E" w:rsidRDefault="001A5404" w:rsidP="001A5404">
      <w:pPr>
        <w:pStyle w:val="ConsPlusNormal"/>
        <w:ind w:left="5387"/>
        <w:outlineLvl w:val="0"/>
        <w:rPr>
          <w:rFonts w:ascii="Liberation Serif" w:hAnsi="Liberation Serif" w:cs="Times New Roman"/>
          <w:color w:val="FF0000"/>
          <w:sz w:val="24"/>
          <w:szCs w:val="24"/>
        </w:rPr>
      </w:pPr>
    </w:p>
    <w:p w:rsidR="00EB7306" w:rsidRDefault="00EB7306" w:rsidP="005537DA">
      <w:pPr>
        <w:pStyle w:val="ConsPlusNormal"/>
        <w:jc w:val="center"/>
        <w:rPr>
          <w:rFonts w:ascii="Liberation Serif" w:hAnsi="Liberation Serif" w:cs="Times New Roman"/>
          <w:color w:val="FF0000"/>
          <w:sz w:val="28"/>
          <w:szCs w:val="28"/>
        </w:rPr>
        <w:sectPr w:rsidR="00EB7306" w:rsidSect="008624A8">
          <w:pgSz w:w="16838" w:h="11905" w:orient="landscape"/>
          <w:pgMar w:top="709" w:right="1134" w:bottom="850" w:left="1134" w:header="283" w:footer="0" w:gutter="0"/>
          <w:cols w:space="720"/>
          <w:docGrid w:linePitch="381"/>
        </w:sectPr>
      </w:pPr>
      <w:bookmarkStart w:id="1" w:name="P623"/>
      <w:bookmarkEnd w:id="1"/>
    </w:p>
    <w:p w:rsidR="00DB12AD" w:rsidRPr="00FE3272" w:rsidRDefault="005537DA" w:rsidP="00EB7306">
      <w:pPr>
        <w:pStyle w:val="ConsPlusNormal"/>
        <w:outlineLvl w:val="1"/>
        <w:rPr>
          <w:rFonts w:ascii="Liberation Serif" w:hAnsi="Liberation Serif"/>
          <w:color w:val="000000" w:themeColor="text1"/>
          <w:sz w:val="24"/>
          <w:szCs w:val="24"/>
        </w:rPr>
      </w:pPr>
      <w:r w:rsidRPr="00F53894">
        <w:rPr>
          <w:rFonts w:ascii="Liberation Serif" w:hAnsi="Liberation Serif" w:cs="Times New Roman"/>
          <w:color w:val="FF0000"/>
          <w:sz w:val="24"/>
          <w:szCs w:val="24"/>
        </w:rPr>
        <w:lastRenderedPageBreak/>
        <w:t xml:space="preserve">                                          </w:t>
      </w:r>
      <w:bookmarkStart w:id="2" w:name="P548"/>
      <w:bookmarkEnd w:id="2"/>
      <w:r w:rsidR="00DB12AD" w:rsidRPr="00FE3272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Приложение № </w:t>
      </w:r>
      <w:r w:rsidR="00A34E70" w:rsidRPr="00FE3272">
        <w:rPr>
          <w:rFonts w:ascii="Liberation Serif" w:hAnsi="Liberation Serif"/>
          <w:color w:val="000000" w:themeColor="text1"/>
          <w:sz w:val="24"/>
          <w:szCs w:val="24"/>
        </w:rPr>
        <w:t>4</w:t>
      </w:r>
      <w:r w:rsidR="00DB12AD" w:rsidRPr="00FE3272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</w:p>
    <w:p w:rsidR="00DB12AD" w:rsidRPr="00FE3272" w:rsidRDefault="00DB12AD" w:rsidP="00DB12AD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FE3272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 постановлению Администрации  </w:t>
      </w:r>
    </w:p>
    <w:p w:rsidR="00DB12AD" w:rsidRPr="00FE3272" w:rsidRDefault="00DB12AD" w:rsidP="00DB12AD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FE3272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Каменск-Уральского городского округа</w:t>
      </w:r>
    </w:p>
    <w:p w:rsidR="00DB12AD" w:rsidRPr="00FE3272" w:rsidRDefault="00DB12AD" w:rsidP="00DB12AD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FE3272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от </w:t>
      </w:r>
      <w:r w:rsidR="00253FA9">
        <w:rPr>
          <w:rFonts w:ascii="Liberation Serif" w:hAnsi="Liberation Serif"/>
          <w:color w:val="000000" w:themeColor="text1"/>
          <w:sz w:val="24"/>
          <w:szCs w:val="24"/>
        </w:rPr>
        <w:t>17.08.2021</w:t>
      </w:r>
      <w:r w:rsidRPr="00FE3272">
        <w:rPr>
          <w:rFonts w:ascii="Liberation Serif" w:hAnsi="Liberation Serif"/>
          <w:color w:val="000000" w:themeColor="text1"/>
          <w:sz w:val="24"/>
          <w:szCs w:val="24"/>
        </w:rPr>
        <w:t xml:space="preserve">  № </w:t>
      </w:r>
      <w:r w:rsidR="00253FA9">
        <w:rPr>
          <w:rFonts w:ascii="Liberation Serif" w:hAnsi="Liberation Serif"/>
          <w:color w:val="000000" w:themeColor="text1"/>
          <w:sz w:val="24"/>
          <w:szCs w:val="24"/>
        </w:rPr>
        <w:t>663</w:t>
      </w:r>
    </w:p>
    <w:p w:rsidR="00DB12AD" w:rsidRPr="00FE3272" w:rsidRDefault="00DB12AD" w:rsidP="00DB12AD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</w:p>
    <w:p w:rsidR="00DB12AD" w:rsidRPr="00FE3272" w:rsidRDefault="00DB12AD" w:rsidP="00DB12AD">
      <w:pPr>
        <w:pStyle w:val="ConsPlusNormal"/>
        <w:ind w:left="6237"/>
        <w:outlineLvl w:val="2"/>
        <w:rPr>
          <w:rFonts w:ascii="Liberation Serif" w:hAnsi="Liberation Serif"/>
          <w:color w:val="000000" w:themeColor="text1"/>
          <w:sz w:val="24"/>
          <w:szCs w:val="24"/>
        </w:rPr>
      </w:pPr>
      <w:r w:rsidRPr="00FE3272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Приложение № 2</w:t>
      </w:r>
    </w:p>
    <w:p w:rsidR="00DB12AD" w:rsidRPr="00FE3272" w:rsidRDefault="00DB12AD" w:rsidP="00DB12AD">
      <w:pPr>
        <w:pStyle w:val="ConsPlusNormal"/>
        <w:ind w:left="6237"/>
        <w:outlineLvl w:val="2"/>
        <w:rPr>
          <w:rFonts w:ascii="Liberation Serif" w:hAnsi="Liberation Serif"/>
          <w:color w:val="000000" w:themeColor="text1"/>
          <w:sz w:val="24"/>
          <w:szCs w:val="24"/>
        </w:rPr>
      </w:pPr>
      <w:r w:rsidRPr="00FE3272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к подпрограмме «Обеспечение жильем молодых  </w:t>
      </w:r>
    </w:p>
    <w:p w:rsidR="00DB12AD" w:rsidRPr="00FE3272" w:rsidRDefault="00DB12AD" w:rsidP="00DB12AD">
      <w:pPr>
        <w:pStyle w:val="ConsPlusNormal"/>
        <w:ind w:left="6237"/>
        <w:outlineLvl w:val="2"/>
        <w:rPr>
          <w:rFonts w:ascii="Liberation Serif" w:hAnsi="Liberation Serif"/>
          <w:color w:val="000000" w:themeColor="text1"/>
          <w:sz w:val="24"/>
          <w:szCs w:val="24"/>
        </w:rPr>
      </w:pPr>
      <w:r w:rsidRPr="00FE3272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специалистов в Каменск-Уральском городском округе </w:t>
      </w:r>
    </w:p>
    <w:p w:rsidR="00DB12AD" w:rsidRPr="00FE3272" w:rsidRDefault="00DB12AD" w:rsidP="00DB12AD">
      <w:pPr>
        <w:pStyle w:val="ConsPlusNormal"/>
        <w:ind w:left="6237"/>
        <w:outlineLvl w:val="2"/>
        <w:rPr>
          <w:rFonts w:ascii="Liberation Serif" w:hAnsi="Liberation Serif"/>
          <w:color w:val="000000" w:themeColor="text1"/>
          <w:sz w:val="24"/>
          <w:szCs w:val="24"/>
        </w:rPr>
      </w:pPr>
      <w:r w:rsidRPr="00FE3272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на 2020 – 2026 годы»</w:t>
      </w:r>
    </w:p>
    <w:p w:rsidR="00DB12AD" w:rsidRDefault="00DB12AD" w:rsidP="00DB12AD">
      <w:pPr>
        <w:pStyle w:val="ConsPlusNormal"/>
        <w:ind w:left="6237"/>
        <w:outlineLvl w:val="2"/>
        <w:rPr>
          <w:rFonts w:ascii="Liberation Serif" w:hAnsi="Liberation Serif"/>
          <w:color w:val="000000" w:themeColor="text1"/>
          <w:sz w:val="24"/>
          <w:szCs w:val="24"/>
        </w:rPr>
      </w:pPr>
    </w:p>
    <w:p w:rsidR="00FE3272" w:rsidRDefault="00FE3272" w:rsidP="00DB12AD">
      <w:pPr>
        <w:pStyle w:val="ConsPlusNormal"/>
        <w:ind w:left="6237"/>
        <w:outlineLvl w:val="2"/>
        <w:rPr>
          <w:rFonts w:ascii="Liberation Serif" w:hAnsi="Liberation Serif"/>
          <w:color w:val="000000" w:themeColor="text1"/>
          <w:sz w:val="24"/>
          <w:szCs w:val="24"/>
        </w:rPr>
      </w:pPr>
    </w:p>
    <w:p w:rsidR="00FE3272" w:rsidRPr="00EF1F4E" w:rsidRDefault="00FE3272" w:rsidP="00FE3272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EF1F4E">
        <w:rPr>
          <w:rFonts w:ascii="Liberation Serif" w:hAnsi="Liberation Serif" w:cs="Times New Roman"/>
          <w:color w:val="000000" w:themeColor="text1"/>
          <w:sz w:val="24"/>
          <w:szCs w:val="24"/>
        </w:rPr>
        <w:t>ПЛАН МЕРОПРИЯТИЙ ПО ВЫПОЛНЕНИЮ ПОДПРОГРАММЫ</w:t>
      </w:r>
    </w:p>
    <w:p w:rsidR="00FE3272" w:rsidRPr="00EF1F4E" w:rsidRDefault="00FE3272" w:rsidP="00FE3272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EF1F4E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«ОБЕСПЕЧЕНИЕ ЖИЛЬЕМ МОЛОДЫХ СПЕЦИАЛИСТОВ В КАМЕНСК-УРАЛЬСКОМ ГОРОДСКОМ ОКРУГЕ </w:t>
      </w:r>
    </w:p>
    <w:p w:rsidR="00FE3272" w:rsidRDefault="00FE3272" w:rsidP="00FE3272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EF1F4E">
        <w:rPr>
          <w:rFonts w:ascii="Liberation Serif" w:hAnsi="Liberation Serif" w:cs="Times New Roman"/>
          <w:color w:val="000000" w:themeColor="text1"/>
          <w:sz w:val="24"/>
          <w:szCs w:val="24"/>
        </w:rPr>
        <w:t>НА 2020-2026 ГОДЫ»</w:t>
      </w:r>
    </w:p>
    <w:p w:rsidR="00FE3272" w:rsidRDefault="00FE3272" w:rsidP="00FE3272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tbl>
      <w:tblPr>
        <w:tblW w:w="15025" w:type="dxa"/>
        <w:tblInd w:w="3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17"/>
        <w:gridCol w:w="3919"/>
        <w:gridCol w:w="1275"/>
        <w:gridCol w:w="1133"/>
        <w:gridCol w:w="1136"/>
        <w:gridCol w:w="992"/>
        <w:gridCol w:w="993"/>
        <w:gridCol w:w="992"/>
        <w:gridCol w:w="992"/>
        <w:gridCol w:w="992"/>
        <w:gridCol w:w="1984"/>
      </w:tblGrid>
      <w:tr w:rsidR="00FE3272" w:rsidRPr="00935BEC" w:rsidTr="008C48F1">
        <w:trPr>
          <w:trHeight w:val="567"/>
        </w:trPr>
        <w:tc>
          <w:tcPr>
            <w:tcW w:w="617" w:type="dxa"/>
            <w:vMerge w:val="restart"/>
          </w:tcPr>
          <w:p w:rsidR="00FE3272" w:rsidRPr="00935BEC" w:rsidRDefault="00FE3272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№ строки</w:t>
            </w:r>
          </w:p>
        </w:tc>
        <w:tc>
          <w:tcPr>
            <w:tcW w:w="3919" w:type="dxa"/>
            <w:vMerge w:val="restart"/>
          </w:tcPr>
          <w:p w:rsidR="00FE3272" w:rsidRPr="00935BEC" w:rsidRDefault="00FE3272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Наименование мероприятия/</w:t>
            </w:r>
          </w:p>
          <w:p w:rsidR="00FE3272" w:rsidRPr="00935BEC" w:rsidRDefault="00FE3272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источники расходов на финансирование</w:t>
            </w:r>
          </w:p>
        </w:tc>
        <w:tc>
          <w:tcPr>
            <w:tcW w:w="8505" w:type="dxa"/>
            <w:gridSpan w:val="8"/>
          </w:tcPr>
          <w:p w:rsidR="00FE3272" w:rsidRPr="00935BEC" w:rsidRDefault="00FE3272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Объемы финансирования, тыс. руб.</w:t>
            </w:r>
          </w:p>
        </w:tc>
        <w:tc>
          <w:tcPr>
            <w:tcW w:w="1984" w:type="dxa"/>
            <w:vMerge w:val="restart"/>
          </w:tcPr>
          <w:p w:rsidR="00FE3272" w:rsidRPr="00935BEC" w:rsidRDefault="00FE3272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Номер целевого показателя, на достижение которого направлено мероприятие</w:t>
            </w:r>
          </w:p>
        </w:tc>
      </w:tr>
      <w:tr w:rsidR="00FE3272" w:rsidRPr="00935BEC" w:rsidTr="008C48F1">
        <w:tc>
          <w:tcPr>
            <w:tcW w:w="617" w:type="dxa"/>
            <w:vMerge/>
          </w:tcPr>
          <w:p w:rsidR="00FE3272" w:rsidRPr="00935BEC" w:rsidRDefault="00FE3272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919" w:type="dxa"/>
            <w:vMerge/>
          </w:tcPr>
          <w:p w:rsidR="00FE3272" w:rsidRPr="00935BEC" w:rsidRDefault="00FE3272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</w:tcPr>
          <w:p w:rsidR="00FE3272" w:rsidRPr="00935BEC" w:rsidRDefault="00FE3272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133" w:type="dxa"/>
          </w:tcPr>
          <w:p w:rsidR="00FE3272" w:rsidRPr="00935BEC" w:rsidRDefault="00FE3272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</w:t>
            </w:r>
          </w:p>
          <w:p w:rsidR="00FE3272" w:rsidRPr="00935BEC" w:rsidRDefault="00FE3272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136" w:type="dxa"/>
          </w:tcPr>
          <w:p w:rsidR="00FE3272" w:rsidRPr="00935BEC" w:rsidRDefault="00FE3272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2021</w:t>
            </w:r>
          </w:p>
          <w:p w:rsidR="00FE3272" w:rsidRPr="00935BEC" w:rsidRDefault="00FE3272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992" w:type="dxa"/>
          </w:tcPr>
          <w:p w:rsidR="00FE3272" w:rsidRPr="00935BEC" w:rsidRDefault="00FE3272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</w:t>
            </w:r>
          </w:p>
          <w:p w:rsidR="00FE3272" w:rsidRPr="00935BEC" w:rsidRDefault="00FE3272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993" w:type="dxa"/>
          </w:tcPr>
          <w:p w:rsidR="00FE3272" w:rsidRPr="00935BEC" w:rsidRDefault="00FE3272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2023</w:t>
            </w:r>
          </w:p>
          <w:p w:rsidR="00FE3272" w:rsidRPr="00935BEC" w:rsidRDefault="00FE3272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992" w:type="dxa"/>
          </w:tcPr>
          <w:p w:rsidR="00FE3272" w:rsidRPr="00935BEC" w:rsidRDefault="00FE3272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</w:t>
            </w:r>
          </w:p>
          <w:p w:rsidR="00FE3272" w:rsidRPr="00935BEC" w:rsidRDefault="00FE3272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992" w:type="dxa"/>
          </w:tcPr>
          <w:p w:rsidR="00FE3272" w:rsidRPr="00935BEC" w:rsidRDefault="00FE3272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</w:t>
            </w:r>
          </w:p>
          <w:p w:rsidR="00FE3272" w:rsidRPr="00935BEC" w:rsidRDefault="00FE3272" w:rsidP="006A74D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992" w:type="dxa"/>
          </w:tcPr>
          <w:p w:rsidR="00FE3272" w:rsidRPr="00935BEC" w:rsidRDefault="00FE3272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</w:t>
            </w:r>
          </w:p>
          <w:p w:rsidR="00FE3272" w:rsidRPr="00935BEC" w:rsidRDefault="00FE3272" w:rsidP="006A74D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984" w:type="dxa"/>
            <w:vMerge/>
          </w:tcPr>
          <w:p w:rsidR="00FE3272" w:rsidRPr="00935BEC" w:rsidRDefault="00FE3272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FE3272" w:rsidRPr="00935BEC" w:rsidTr="008C48F1">
        <w:tc>
          <w:tcPr>
            <w:tcW w:w="617" w:type="dxa"/>
          </w:tcPr>
          <w:p w:rsidR="00FE3272" w:rsidRPr="00935BEC" w:rsidRDefault="00FE3272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919" w:type="dxa"/>
          </w:tcPr>
          <w:p w:rsidR="00FE3272" w:rsidRPr="00935BEC" w:rsidRDefault="00FE3272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FE3272" w:rsidRPr="00935BEC" w:rsidRDefault="00FE3272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33" w:type="dxa"/>
          </w:tcPr>
          <w:p w:rsidR="00FE3272" w:rsidRPr="00935BEC" w:rsidRDefault="00FE3272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6" w:type="dxa"/>
          </w:tcPr>
          <w:p w:rsidR="00FE3272" w:rsidRPr="00935BEC" w:rsidRDefault="00FE3272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FE3272" w:rsidRPr="00935BEC" w:rsidRDefault="00FE3272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993" w:type="dxa"/>
          </w:tcPr>
          <w:p w:rsidR="00FE3272" w:rsidRPr="00935BEC" w:rsidRDefault="00FE3272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FE3272" w:rsidRPr="00935BEC" w:rsidRDefault="00FE3272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FE3272" w:rsidRPr="00935BEC" w:rsidRDefault="00FE3272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FE3272" w:rsidRPr="00935BEC" w:rsidRDefault="00FE3272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984" w:type="dxa"/>
          </w:tcPr>
          <w:p w:rsidR="00FE3272" w:rsidRPr="00935BEC" w:rsidRDefault="00FE3272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</w:t>
            </w:r>
          </w:p>
        </w:tc>
      </w:tr>
      <w:tr w:rsidR="00FE3272" w:rsidRPr="00935BEC" w:rsidTr="008C48F1">
        <w:tc>
          <w:tcPr>
            <w:tcW w:w="617" w:type="dxa"/>
            <w:vMerge w:val="restart"/>
          </w:tcPr>
          <w:p w:rsidR="00FE3272" w:rsidRPr="00935BEC" w:rsidRDefault="00FE3272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919" w:type="dxa"/>
          </w:tcPr>
          <w:p w:rsidR="00FE3272" w:rsidRPr="00935BEC" w:rsidRDefault="00FE3272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 по подпрограмме,</w:t>
            </w: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 т.ч.:</w:t>
            </w:r>
          </w:p>
        </w:tc>
        <w:tc>
          <w:tcPr>
            <w:tcW w:w="1275" w:type="dxa"/>
          </w:tcPr>
          <w:p w:rsidR="00FE3272" w:rsidRPr="00FE3272" w:rsidRDefault="001B0E6D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1B0E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47019,291</w:t>
            </w:r>
          </w:p>
        </w:tc>
        <w:tc>
          <w:tcPr>
            <w:tcW w:w="1133" w:type="dxa"/>
          </w:tcPr>
          <w:p w:rsidR="00FE3272" w:rsidRPr="00935BEC" w:rsidRDefault="00FE3272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8303,297</w:t>
            </w:r>
          </w:p>
        </w:tc>
        <w:tc>
          <w:tcPr>
            <w:tcW w:w="1136" w:type="dxa"/>
          </w:tcPr>
          <w:p w:rsidR="00FE3272" w:rsidRPr="00FE3272" w:rsidRDefault="00CF298A" w:rsidP="006A74D7">
            <w:pPr>
              <w:jc w:val="right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CF298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7215,994</w:t>
            </w:r>
          </w:p>
        </w:tc>
        <w:tc>
          <w:tcPr>
            <w:tcW w:w="992" w:type="dxa"/>
          </w:tcPr>
          <w:p w:rsidR="00FE3272" w:rsidRPr="006258C5" w:rsidRDefault="00FE3272" w:rsidP="006A74D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6300,0</w:t>
            </w:r>
          </w:p>
        </w:tc>
        <w:tc>
          <w:tcPr>
            <w:tcW w:w="993" w:type="dxa"/>
          </w:tcPr>
          <w:p w:rsidR="00FE3272" w:rsidRPr="006258C5" w:rsidRDefault="00FE3272" w:rsidP="006A74D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6300,0</w:t>
            </w:r>
          </w:p>
        </w:tc>
        <w:tc>
          <w:tcPr>
            <w:tcW w:w="992" w:type="dxa"/>
          </w:tcPr>
          <w:p w:rsidR="00FE3272" w:rsidRPr="00935BEC" w:rsidRDefault="00FE3272" w:rsidP="006A74D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6300,0</w:t>
            </w:r>
          </w:p>
        </w:tc>
        <w:tc>
          <w:tcPr>
            <w:tcW w:w="992" w:type="dxa"/>
          </w:tcPr>
          <w:p w:rsidR="00FE3272" w:rsidRPr="00935BEC" w:rsidRDefault="00FE3272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6300,0</w:t>
            </w:r>
          </w:p>
        </w:tc>
        <w:tc>
          <w:tcPr>
            <w:tcW w:w="992" w:type="dxa"/>
          </w:tcPr>
          <w:p w:rsidR="00FE3272" w:rsidRPr="00935BEC" w:rsidRDefault="00FE3272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6300,0</w:t>
            </w:r>
          </w:p>
        </w:tc>
        <w:tc>
          <w:tcPr>
            <w:tcW w:w="1984" w:type="dxa"/>
          </w:tcPr>
          <w:p w:rsidR="00FE3272" w:rsidRPr="00935BEC" w:rsidRDefault="00FE3272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FE3272" w:rsidRPr="00935BEC" w:rsidTr="008C48F1">
        <w:tc>
          <w:tcPr>
            <w:tcW w:w="617" w:type="dxa"/>
            <w:vMerge/>
          </w:tcPr>
          <w:p w:rsidR="00FE3272" w:rsidRPr="00935BEC" w:rsidRDefault="00FE3272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919" w:type="dxa"/>
          </w:tcPr>
          <w:p w:rsidR="00FE3272" w:rsidRPr="00935BEC" w:rsidRDefault="00FE3272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5" w:type="dxa"/>
          </w:tcPr>
          <w:p w:rsidR="00FE3272" w:rsidRPr="00FE3272" w:rsidRDefault="008D7087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8D708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13353,30</w:t>
            </w:r>
          </w:p>
        </w:tc>
        <w:tc>
          <w:tcPr>
            <w:tcW w:w="1133" w:type="dxa"/>
          </w:tcPr>
          <w:p w:rsidR="00FE3272" w:rsidRPr="00935BEC" w:rsidRDefault="00FE3272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1663,30</w:t>
            </w:r>
          </w:p>
        </w:tc>
        <w:tc>
          <w:tcPr>
            <w:tcW w:w="1136" w:type="dxa"/>
          </w:tcPr>
          <w:p w:rsidR="00FE3272" w:rsidRPr="005B0F45" w:rsidRDefault="00FE3272" w:rsidP="005B0F45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B0F4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</w:t>
            </w:r>
            <w:r w:rsidR="005B0F45" w:rsidRPr="005B0F4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690</w:t>
            </w:r>
            <w:r w:rsidRPr="005B0F4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</w:tcPr>
          <w:p w:rsidR="00FE3272" w:rsidRPr="006258C5" w:rsidRDefault="00FE3272" w:rsidP="006A74D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2000,0</w:t>
            </w:r>
          </w:p>
        </w:tc>
        <w:tc>
          <w:tcPr>
            <w:tcW w:w="993" w:type="dxa"/>
          </w:tcPr>
          <w:p w:rsidR="00FE3272" w:rsidRPr="006258C5" w:rsidRDefault="00FE3272" w:rsidP="006A74D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2000,0</w:t>
            </w:r>
          </w:p>
        </w:tc>
        <w:tc>
          <w:tcPr>
            <w:tcW w:w="992" w:type="dxa"/>
          </w:tcPr>
          <w:p w:rsidR="00FE3272" w:rsidRPr="00935BEC" w:rsidRDefault="00FE3272" w:rsidP="006A74D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2000,0</w:t>
            </w:r>
          </w:p>
        </w:tc>
        <w:tc>
          <w:tcPr>
            <w:tcW w:w="992" w:type="dxa"/>
          </w:tcPr>
          <w:p w:rsidR="00FE3272" w:rsidRPr="00935BEC" w:rsidRDefault="00FE3272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2000,0</w:t>
            </w:r>
          </w:p>
        </w:tc>
        <w:tc>
          <w:tcPr>
            <w:tcW w:w="992" w:type="dxa"/>
          </w:tcPr>
          <w:p w:rsidR="00FE3272" w:rsidRPr="00935BEC" w:rsidRDefault="00FE3272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2000,0</w:t>
            </w:r>
          </w:p>
        </w:tc>
        <w:tc>
          <w:tcPr>
            <w:tcW w:w="1984" w:type="dxa"/>
          </w:tcPr>
          <w:p w:rsidR="00FE3272" w:rsidRPr="00935BEC" w:rsidRDefault="00FE3272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FE3272" w:rsidRPr="00935BEC" w:rsidTr="008C48F1">
        <w:tc>
          <w:tcPr>
            <w:tcW w:w="617" w:type="dxa"/>
            <w:vMerge/>
          </w:tcPr>
          <w:p w:rsidR="00FE3272" w:rsidRPr="00935BEC" w:rsidRDefault="00FE3272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919" w:type="dxa"/>
          </w:tcPr>
          <w:p w:rsidR="00FE3272" w:rsidRPr="00935BEC" w:rsidRDefault="00FE3272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5" w:type="dxa"/>
          </w:tcPr>
          <w:p w:rsidR="00FE3272" w:rsidRPr="00FE3272" w:rsidRDefault="00065F8C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065F8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33665,991</w:t>
            </w:r>
          </w:p>
        </w:tc>
        <w:tc>
          <w:tcPr>
            <w:tcW w:w="1133" w:type="dxa"/>
          </w:tcPr>
          <w:p w:rsidR="00FE3272" w:rsidRPr="00935BEC" w:rsidRDefault="00FE3272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6639,997</w:t>
            </w:r>
          </w:p>
        </w:tc>
        <w:tc>
          <w:tcPr>
            <w:tcW w:w="1136" w:type="dxa"/>
          </w:tcPr>
          <w:p w:rsidR="00FE3272" w:rsidRPr="000F0ED8" w:rsidRDefault="008C48F1" w:rsidP="006A74D7">
            <w:pPr>
              <w:jc w:val="right"/>
              <w:rPr>
                <w:rFonts w:ascii="Liberation Serif" w:hAnsi="Liberation Serif"/>
                <w:color w:val="00B050"/>
                <w:sz w:val="24"/>
                <w:szCs w:val="24"/>
              </w:rPr>
            </w:pPr>
            <w:r w:rsidRPr="008C48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5525,994</w:t>
            </w:r>
          </w:p>
        </w:tc>
        <w:tc>
          <w:tcPr>
            <w:tcW w:w="992" w:type="dxa"/>
          </w:tcPr>
          <w:p w:rsidR="00FE3272" w:rsidRPr="006258C5" w:rsidRDefault="00FE3272" w:rsidP="006A74D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4300,0</w:t>
            </w:r>
          </w:p>
        </w:tc>
        <w:tc>
          <w:tcPr>
            <w:tcW w:w="993" w:type="dxa"/>
          </w:tcPr>
          <w:p w:rsidR="00FE3272" w:rsidRPr="006258C5" w:rsidRDefault="00FE3272" w:rsidP="006A74D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4300,0</w:t>
            </w:r>
          </w:p>
        </w:tc>
        <w:tc>
          <w:tcPr>
            <w:tcW w:w="992" w:type="dxa"/>
          </w:tcPr>
          <w:p w:rsidR="00FE3272" w:rsidRPr="00935BEC" w:rsidRDefault="00FE3272" w:rsidP="006A74D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4300,0</w:t>
            </w:r>
          </w:p>
        </w:tc>
        <w:tc>
          <w:tcPr>
            <w:tcW w:w="992" w:type="dxa"/>
          </w:tcPr>
          <w:p w:rsidR="00FE3272" w:rsidRPr="00935BEC" w:rsidRDefault="00FE3272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4300,0</w:t>
            </w:r>
          </w:p>
        </w:tc>
        <w:tc>
          <w:tcPr>
            <w:tcW w:w="992" w:type="dxa"/>
          </w:tcPr>
          <w:p w:rsidR="00FE3272" w:rsidRPr="00935BEC" w:rsidRDefault="00FE3272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4300,0</w:t>
            </w:r>
          </w:p>
        </w:tc>
        <w:tc>
          <w:tcPr>
            <w:tcW w:w="1984" w:type="dxa"/>
          </w:tcPr>
          <w:p w:rsidR="00FE3272" w:rsidRPr="00935BEC" w:rsidRDefault="00FE3272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FE3272" w:rsidRPr="00935BEC" w:rsidTr="008C48F1">
        <w:tc>
          <w:tcPr>
            <w:tcW w:w="617" w:type="dxa"/>
            <w:vMerge w:val="restart"/>
          </w:tcPr>
          <w:p w:rsidR="00FE3272" w:rsidRPr="00935BEC" w:rsidRDefault="00FE3272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919" w:type="dxa"/>
          </w:tcPr>
          <w:p w:rsidR="00FE3272" w:rsidRPr="00935BEC" w:rsidRDefault="00FE3272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 по прочим нуждам, в т.ч.:</w:t>
            </w:r>
          </w:p>
        </w:tc>
        <w:tc>
          <w:tcPr>
            <w:tcW w:w="1275" w:type="dxa"/>
          </w:tcPr>
          <w:p w:rsidR="00FE3272" w:rsidRPr="00FE3272" w:rsidRDefault="001B0E6D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1B0E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47019,291</w:t>
            </w:r>
          </w:p>
        </w:tc>
        <w:tc>
          <w:tcPr>
            <w:tcW w:w="1133" w:type="dxa"/>
          </w:tcPr>
          <w:p w:rsidR="00FE3272" w:rsidRPr="00935BEC" w:rsidRDefault="00FE3272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8303,297</w:t>
            </w:r>
          </w:p>
        </w:tc>
        <w:tc>
          <w:tcPr>
            <w:tcW w:w="1136" w:type="dxa"/>
          </w:tcPr>
          <w:p w:rsidR="00FE3272" w:rsidRPr="00FE3272" w:rsidRDefault="00CF298A" w:rsidP="006A74D7">
            <w:pPr>
              <w:jc w:val="right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CF298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7215,994</w:t>
            </w:r>
          </w:p>
        </w:tc>
        <w:tc>
          <w:tcPr>
            <w:tcW w:w="992" w:type="dxa"/>
          </w:tcPr>
          <w:p w:rsidR="00FE3272" w:rsidRPr="006258C5" w:rsidRDefault="00FE3272" w:rsidP="006A74D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6300,0</w:t>
            </w:r>
          </w:p>
        </w:tc>
        <w:tc>
          <w:tcPr>
            <w:tcW w:w="993" w:type="dxa"/>
          </w:tcPr>
          <w:p w:rsidR="00FE3272" w:rsidRPr="006258C5" w:rsidRDefault="00FE3272" w:rsidP="006A74D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6300,0</w:t>
            </w:r>
          </w:p>
        </w:tc>
        <w:tc>
          <w:tcPr>
            <w:tcW w:w="992" w:type="dxa"/>
          </w:tcPr>
          <w:p w:rsidR="00FE3272" w:rsidRPr="00935BEC" w:rsidRDefault="00FE3272" w:rsidP="006A74D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6300,0</w:t>
            </w:r>
          </w:p>
        </w:tc>
        <w:tc>
          <w:tcPr>
            <w:tcW w:w="992" w:type="dxa"/>
          </w:tcPr>
          <w:p w:rsidR="00FE3272" w:rsidRPr="00935BEC" w:rsidRDefault="00FE3272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6300,0</w:t>
            </w:r>
          </w:p>
        </w:tc>
        <w:tc>
          <w:tcPr>
            <w:tcW w:w="992" w:type="dxa"/>
          </w:tcPr>
          <w:p w:rsidR="00FE3272" w:rsidRPr="00935BEC" w:rsidRDefault="00FE3272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6300,0</w:t>
            </w:r>
          </w:p>
        </w:tc>
        <w:tc>
          <w:tcPr>
            <w:tcW w:w="1984" w:type="dxa"/>
          </w:tcPr>
          <w:p w:rsidR="00FE3272" w:rsidRPr="00935BEC" w:rsidRDefault="00FE3272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FE3272" w:rsidRPr="00935BEC" w:rsidTr="008C48F1">
        <w:tc>
          <w:tcPr>
            <w:tcW w:w="617" w:type="dxa"/>
            <w:vMerge/>
          </w:tcPr>
          <w:p w:rsidR="00FE3272" w:rsidRPr="00935BEC" w:rsidRDefault="00FE3272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919" w:type="dxa"/>
          </w:tcPr>
          <w:p w:rsidR="00FE3272" w:rsidRPr="00935BEC" w:rsidRDefault="00FE3272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5" w:type="dxa"/>
          </w:tcPr>
          <w:p w:rsidR="00FE3272" w:rsidRPr="00FE3272" w:rsidRDefault="008D7087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8D708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13353,30</w:t>
            </w:r>
          </w:p>
        </w:tc>
        <w:tc>
          <w:tcPr>
            <w:tcW w:w="1133" w:type="dxa"/>
          </w:tcPr>
          <w:p w:rsidR="00FE3272" w:rsidRPr="00935BEC" w:rsidRDefault="00FE3272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1663,30</w:t>
            </w:r>
          </w:p>
        </w:tc>
        <w:tc>
          <w:tcPr>
            <w:tcW w:w="1136" w:type="dxa"/>
          </w:tcPr>
          <w:p w:rsidR="00FE3272" w:rsidRPr="005B0F45" w:rsidRDefault="00FE3272" w:rsidP="005B0F45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B0F4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</w:t>
            </w:r>
            <w:r w:rsidR="005B0F45" w:rsidRPr="005B0F4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690</w:t>
            </w:r>
            <w:r w:rsidRPr="005B0F4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</w:tcPr>
          <w:p w:rsidR="00FE3272" w:rsidRPr="006258C5" w:rsidRDefault="00FE3272" w:rsidP="006A74D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2000,0</w:t>
            </w:r>
          </w:p>
        </w:tc>
        <w:tc>
          <w:tcPr>
            <w:tcW w:w="993" w:type="dxa"/>
          </w:tcPr>
          <w:p w:rsidR="00FE3272" w:rsidRPr="006258C5" w:rsidRDefault="00FE3272" w:rsidP="006A74D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2000,0</w:t>
            </w:r>
          </w:p>
        </w:tc>
        <w:tc>
          <w:tcPr>
            <w:tcW w:w="992" w:type="dxa"/>
          </w:tcPr>
          <w:p w:rsidR="00FE3272" w:rsidRPr="00935BEC" w:rsidRDefault="00FE3272" w:rsidP="006A74D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2000,0</w:t>
            </w:r>
          </w:p>
        </w:tc>
        <w:tc>
          <w:tcPr>
            <w:tcW w:w="992" w:type="dxa"/>
          </w:tcPr>
          <w:p w:rsidR="00FE3272" w:rsidRPr="00935BEC" w:rsidRDefault="00FE3272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2000,0</w:t>
            </w:r>
          </w:p>
        </w:tc>
        <w:tc>
          <w:tcPr>
            <w:tcW w:w="992" w:type="dxa"/>
          </w:tcPr>
          <w:p w:rsidR="00FE3272" w:rsidRPr="00935BEC" w:rsidRDefault="00FE3272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2000,0</w:t>
            </w:r>
          </w:p>
        </w:tc>
        <w:tc>
          <w:tcPr>
            <w:tcW w:w="1984" w:type="dxa"/>
          </w:tcPr>
          <w:p w:rsidR="00FE3272" w:rsidRPr="00935BEC" w:rsidRDefault="00FE3272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FE3272" w:rsidRPr="00935BEC" w:rsidTr="008C48F1">
        <w:tc>
          <w:tcPr>
            <w:tcW w:w="617" w:type="dxa"/>
            <w:vMerge/>
          </w:tcPr>
          <w:p w:rsidR="00FE3272" w:rsidRPr="00935BEC" w:rsidRDefault="00FE3272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919" w:type="dxa"/>
          </w:tcPr>
          <w:p w:rsidR="00FE3272" w:rsidRPr="00935BEC" w:rsidRDefault="00FE3272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5" w:type="dxa"/>
          </w:tcPr>
          <w:p w:rsidR="00FE3272" w:rsidRPr="00FE3272" w:rsidRDefault="00065F8C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065F8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33665,991</w:t>
            </w:r>
          </w:p>
        </w:tc>
        <w:tc>
          <w:tcPr>
            <w:tcW w:w="1133" w:type="dxa"/>
          </w:tcPr>
          <w:p w:rsidR="00FE3272" w:rsidRPr="00935BEC" w:rsidRDefault="00FE3272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6639,997</w:t>
            </w:r>
          </w:p>
        </w:tc>
        <w:tc>
          <w:tcPr>
            <w:tcW w:w="1136" w:type="dxa"/>
          </w:tcPr>
          <w:p w:rsidR="00FE3272" w:rsidRPr="000F0ED8" w:rsidRDefault="008C48F1" w:rsidP="006A74D7">
            <w:pPr>
              <w:jc w:val="right"/>
              <w:rPr>
                <w:rFonts w:ascii="Liberation Serif" w:hAnsi="Liberation Serif"/>
                <w:color w:val="00B050"/>
                <w:sz w:val="24"/>
                <w:szCs w:val="24"/>
              </w:rPr>
            </w:pPr>
            <w:r w:rsidRPr="008C48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5525,994</w:t>
            </w:r>
          </w:p>
        </w:tc>
        <w:tc>
          <w:tcPr>
            <w:tcW w:w="992" w:type="dxa"/>
          </w:tcPr>
          <w:p w:rsidR="00FE3272" w:rsidRPr="006258C5" w:rsidRDefault="00FE3272" w:rsidP="006A74D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4300,0</w:t>
            </w:r>
          </w:p>
        </w:tc>
        <w:tc>
          <w:tcPr>
            <w:tcW w:w="993" w:type="dxa"/>
          </w:tcPr>
          <w:p w:rsidR="00FE3272" w:rsidRPr="006258C5" w:rsidRDefault="00FE3272" w:rsidP="006A74D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4300,0</w:t>
            </w:r>
          </w:p>
        </w:tc>
        <w:tc>
          <w:tcPr>
            <w:tcW w:w="992" w:type="dxa"/>
          </w:tcPr>
          <w:p w:rsidR="00FE3272" w:rsidRPr="00935BEC" w:rsidRDefault="00FE3272" w:rsidP="006A74D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4300,0</w:t>
            </w:r>
          </w:p>
        </w:tc>
        <w:tc>
          <w:tcPr>
            <w:tcW w:w="992" w:type="dxa"/>
          </w:tcPr>
          <w:p w:rsidR="00FE3272" w:rsidRPr="00935BEC" w:rsidRDefault="00FE3272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4300,0</w:t>
            </w:r>
          </w:p>
        </w:tc>
        <w:tc>
          <w:tcPr>
            <w:tcW w:w="992" w:type="dxa"/>
          </w:tcPr>
          <w:p w:rsidR="00FE3272" w:rsidRPr="00935BEC" w:rsidRDefault="00FE3272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4300,0</w:t>
            </w:r>
          </w:p>
        </w:tc>
        <w:tc>
          <w:tcPr>
            <w:tcW w:w="1984" w:type="dxa"/>
          </w:tcPr>
          <w:p w:rsidR="00FE3272" w:rsidRPr="00935BEC" w:rsidRDefault="00FE3272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FE3272" w:rsidRPr="00935BEC" w:rsidTr="008C48F1">
        <w:trPr>
          <w:trHeight w:val="768"/>
        </w:trPr>
        <w:tc>
          <w:tcPr>
            <w:tcW w:w="617" w:type="dxa"/>
            <w:vMerge w:val="restart"/>
          </w:tcPr>
          <w:p w:rsidR="00FE3272" w:rsidRPr="00935BEC" w:rsidRDefault="00FE3272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lastRenderedPageBreak/>
              <w:t>3</w:t>
            </w:r>
          </w:p>
        </w:tc>
        <w:tc>
          <w:tcPr>
            <w:tcW w:w="3919" w:type="dxa"/>
          </w:tcPr>
          <w:p w:rsidR="00FE3272" w:rsidRPr="00935BEC" w:rsidRDefault="00FE3272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Предоставление молодым специалистам выплат для приобретения жилых помещений, в т.ч.:</w:t>
            </w:r>
          </w:p>
        </w:tc>
        <w:tc>
          <w:tcPr>
            <w:tcW w:w="1275" w:type="dxa"/>
          </w:tcPr>
          <w:p w:rsidR="00FE3272" w:rsidRPr="001B0E6D" w:rsidRDefault="001B0E6D" w:rsidP="001B0E6D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B0E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47019</w:t>
            </w:r>
            <w:r w:rsidR="00FE3272" w:rsidRPr="001B0E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1B0E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291</w:t>
            </w:r>
          </w:p>
        </w:tc>
        <w:tc>
          <w:tcPr>
            <w:tcW w:w="1133" w:type="dxa"/>
          </w:tcPr>
          <w:p w:rsidR="00FE3272" w:rsidRPr="00935BEC" w:rsidRDefault="00FE3272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8303,297</w:t>
            </w:r>
          </w:p>
        </w:tc>
        <w:tc>
          <w:tcPr>
            <w:tcW w:w="1136" w:type="dxa"/>
          </w:tcPr>
          <w:p w:rsidR="00FE3272" w:rsidRPr="00CF298A" w:rsidRDefault="00CF298A" w:rsidP="00CF298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F298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7215</w:t>
            </w:r>
            <w:r w:rsidR="00FE3272" w:rsidRPr="00CF298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CF298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994</w:t>
            </w:r>
          </w:p>
        </w:tc>
        <w:tc>
          <w:tcPr>
            <w:tcW w:w="992" w:type="dxa"/>
          </w:tcPr>
          <w:p w:rsidR="00FE3272" w:rsidRPr="006258C5" w:rsidRDefault="00FE3272" w:rsidP="006A74D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6300,0</w:t>
            </w:r>
          </w:p>
        </w:tc>
        <w:tc>
          <w:tcPr>
            <w:tcW w:w="993" w:type="dxa"/>
          </w:tcPr>
          <w:p w:rsidR="00FE3272" w:rsidRPr="006258C5" w:rsidRDefault="00FE3272" w:rsidP="006A74D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6300,0</w:t>
            </w:r>
          </w:p>
        </w:tc>
        <w:tc>
          <w:tcPr>
            <w:tcW w:w="992" w:type="dxa"/>
          </w:tcPr>
          <w:p w:rsidR="00FE3272" w:rsidRPr="00935BEC" w:rsidRDefault="00FE3272" w:rsidP="006A74D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6300,0</w:t>
            </w:r>
          </w:p>
        </w:tc>
        <w:tc>
          <w:tcPr>
            <w:tcW w:w="992" w:type="dxa"/>
          </w:tcPr>
          <w:p w:rsidR="00FE3272" w:rsidRPr="00935BEC" w:rsidRDefault="00FE3272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6300,0</w:t>
            </w:r>
          </w:p>
        </w:tc>
        <w:tc>
          <w:tcPr>
            <w:tcW w:w="992" w:type="dxa"/>
          </w:tcPr>
          <w:p w:rsidR="00FE3272" w:rsidRPr="00935BEC" w:rsidRDefault="00FE3272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6300,0</w:t>
            </w:r>
          </w:p>
        </w:tc>
        <w:tc>
          <w:tcPr>
            <w:tcW w:w="1984" w:type="dxa"/>
          </w:tcPr>
          <w:p w:rsidR="00FE3272" w:rsidRPr="00935BEC" w:rsidRDefault="00FE3272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FE3272" w:rsidRPr="00935BEC" w:rsidTr="008C48F1">
        <w:trPr>
          <w:trHeight w:val="203"/>
        </w:trPr>
        <w:tc>
          <w:tcPr>
            <w:tcW w:w="617" w:type="dxa"/>
            <w:vMerge/>
          </w:tcPr>
          <w:p w:rsidR="00FE3272" w:rsidRPr="00935BEC" w:rsidRDefault="00FE3272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919" w:type="dxa"/>
          </w:tcPr>
          <w:p w:rsidR="00FE3272" w:rsidRPr="00935BEC" w:rsidRDefault="00FE3272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5" w:type="dxa"/>
          </w:tcPr>
          <w:p w:rsidR="00FE3272" w:rsidRPr="008D7087" w:rsidRDefault="008D7087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D708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13353</w:t>
            </w:r>
            <w:r w:rsidR="00FE3272" w:rsidRPr="008D708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,30</w:t>
            </w:r>
          </w:p>
        </w:tc>
        <w:tc>
          <w:tcPr>
            <w:tcW w:w="1133" w:type="dxa"/>
          </w:tcPr>
          <w:p w:rsidR="00FE3272" w:rsidRPr="00935BEC" w:rsidRDefault="00FE3272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1663,30</w:t>
            </w:r>
          </w:p>
        </w:tc>
        <w:tc>
          <w:tcPr>
            <w:tcW w:w="1136" w:type="dxa"/>
          </w:tcPr>
          <w:p w:rsidR="00FE3272" w:rsidRPr="005B0F45" w:rsidRDefault="00FE3272" w:rsidP="005B0F45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B0F4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</w:t>
            </w:r>
            <w:r w:rsidR="005B0F45" w:rsidRPr="005B0F4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690</w:t>
            </w:r>
            <w:r w:rsidRPr="005B0F4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</w:tcPr>
          <w:p w:rsidR="00FE3272" w:rsidRPr="006258C5" w:rsidRDefault="00FE3272" w:rsidP="006A74D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2000,0</w:t>
            </w:r>
          </w:p>
        </w:tc>
        <w:tc>
          <w:tcPr>
            <w:tcW w:w="993" w:type="dxa"/>
          </w:tcPr>
          <w:p w:rsidR="00FE3272" w:rsidRPr="006258C5" w:rsidRDefault="00FE3272" w:rsidP="006A74D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2000,0</w:t>
            </w:r>
          </w:p>
        </w:tc>
        <w:tc>
          <w:tcPr>
            <w:tcW w:w="992" w:type="dxa"/>
          </w:tcPr>
          <w:p w:rsidR="00FE3272" w:rsidRPr="00935BEC" w:rsidRDefault="00FE3272" w:rsidP="006A74D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2000,0</w:t>
            </w:r>
          </w:p>
        </w:tc>
        <w:tc>
          <w:tcPr>
            <w:tcW w:w="992" w:type="dxa"/>
          </w:tcPr>
          <w:p w:rsidR="00FE3272" w:rsidRPr="00935BEC" w:rsidRDefault="00FE3272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2000,0</w:t>
            </w:r>
          </w:p>
        </w:tc>
        <w:tc>
          <w:tcPr>
            <w:tcW w:w="992" w:type="dxa"/>
          </w:tcPr>
          <w:p w:rsidR="00FE3272" w:rsidRPr="00935BEC" w:rsidRDefault="00FE3272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2000,0</w:t>
            </w:r>
          </w:p>
        </w:tc>
        <w:tc>
          <w:tcPr>
            <w:tcW w:w="1984" w:type="dxa"/>
          </w:tcPr>
          <w:p w:rsidR="00FE3272" w:rsidRPr="00935BEC" w:rsidRDefault="00FE3272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FE3272" w:rsidRPr="00935BEC" w:rsidTr="008C48F1">
        <w:tc>
          <w:tcPr>
            <w:tcW w:w="617" w:type="dxa"/>
            <w:vMerge/>
          </w:tcPr>
          <w:p w:rsidR="00FE3272" w:rsidRPr="00935BEC" w:rsidRDefault="00FE3272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919" w:type="dxa"/>
          </w:tcPr>
          <w:p w:rsidR="00FE3272" w:rsidRPr="00935BEC" w:rsidRDefault="00FE3272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5" w:type="dxa"/>
          </w:tcPr>
          <w:p w:rsidR="00FE3272" w:rsidRPr="00065F8C" w:rsidRDefault="00FE3272" w:rsidP="00065F8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65F8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</w:t>
            </w:r>
            <w:r w:rsidR="00065F8C" w:rsidRPr="00065F8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3665</w:t>
            </w:r>
            <w:r w:rsidRPr="00065F8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,99</w:t>
            </w:r>
            <w:r w:rsidR="00065F8C" w:rsidRPr="00065F8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3" w:type="dxa"/>
          </w:tcPr>
          <w:p w:rsidR="00FE3272" w:rsidRPr="00935BEC" w:rsidRDefault="00FE3272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6639,997</w:t>
            </w:r>
          </w:p>
        </w:tc>
        <w:tc>
          <w:tcPr>
            <w:tcW w:w="1136" w:type="dxa"/>
          </w:tcPr>
          <w:p w:rsidR="00FE3272" w:rsidRPr="008C48F1" w:rsidRDefault="008C48F1" w:rsidP="008C48F1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C48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5525</w:t>
            </w:r>
            <w:r w:rsidR="000F0ED8" w:rsidRPr="008C48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C48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994</w:t>
            </w:r>
          </w:p>
        </w:tc>
        <w:tc>
          <w:tcPr>
            <w:tcW w:w="992" w:type="dxa"/>
          </w:tcPr>
          <w:p w:rsidR="00FE3272" w:rsidRPr="006258C5" w:rsidRDefault="00FE3272" w:rsidP="006A74D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4300,0</w:t>
            </w:r>
          </w:p>
        </w:tc>
        <w:tc>
          <w:tcPr>
            <w:tcW w:w="993" w:type="dxa"/>
          </w:tcPr>
          <w:p w:rsidR="00FE3272" w:rsidRPr="006258C5" w:rsidRDefault="00FE3272" w:rsidP="006A74D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4300,0</w:t>
            </w:r>
          </w:p>
        </w:tc>
        <w:tc>
          <w:tcPr>
            <w:tcW w:w="992" w:type="dxa"/>
          </w:tcPr>
          <w:p w:rsidR="00FE3272" w:rsidRPr="00935BEC" w:rsidRDefault="00FE3272" w:rsidP="006A74D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4300,0</w:t>
            </w:r>
          </w:p>
        </w:tc>
        <w:tc>
          <w:tcPr>
            <w:tcW w:w="992" w:type="dxa"/>
          </w:tcPr>
          <w:p w:rsidR="00FE3272" w:rsidRPr="00935BEC" w:rsidRDefault="00FE3272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4300,0</w:t>
            </w:r>
          </w:p>
        </w:tc>
        <w:tc>
          <w:tcPr>
            <w:tcW w:w="992" w:type="dxa"/>
          </w:tcPr>
          <w:p w:rsidR="00FE3272" w:rsidRPr="00935BEC" w:rsidRDefault="00FE3272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4300,0</w:t>
            </w:r>
          </w:p>
        </w:tc>
        <w:tc>
          <w:tcPr>
            <w:tcW w:w="1984" w:type="dxa"/>
          </w:tcPr>
          <w:p w:rsidR="00FE3272" w:rsidRPr="00935BEC" w:rsidRDefault="00FE3272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35BE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</w:tbl>
    <w:p w:rsidR="00FE3272" w:rsidRPr="00502E3E" w:rsidRDefault="00FE3272" w:rsidP="00FE3272">
      <w:pPr>
        <w:pStyle w:val="ConsPlusNormal"/>
        <w:ind w:left="5529"/>
        <w:jc w:val="both"/>
        <w:rPr>
          <w:rFonts w:ascii="Liberation Serif" w:hAnsi="Liberation Serif" w:cs="Times New Roman"/>
          <w:color w:val="FF0000"/>
          <w:sz w:val="24"/>
          <w:szCs w:val="24"/>
        </w:rPr>
      </w:pPr>
    </w:p>
    <w:p w:rsidR="00FE3272" w:rsidRDefault="00FE3272" w:rsidP="00DB12AD">
      <w:pPr>
        <w:pStyle w:val="ConsPlusNormal"/>
        <w:ind w:left="6237"/>
        <w:outlineLvl w:val="2"/>
        <w:rPr>
          <w:rFonts w:ascii="Liberation Serif" w:hAnsi="Liberation Serif"/>
          <w:color w:val="000000" w:themeColor="text1"/>
          <w:sz w:val="24"/>
          <w:szCs w:val="24"/>
        </w:rPr>
      </w:pPr>
    </w:p>
    <w:p w:rsidR="00FE3272" w:rsidRDefault="00FE3272" w:rsidP="00DB12AD">
      <w:pPr>
        <w:pStyle w:val="ConsPlusNormal"/>
        <w:ind w:left="6237"/>
        <w:outlineLvl w:val="2"/>
        <w:rPr>
          <w:rFonts w:ascii="Liberation Serif" w:hAnsi="Liberation Serif"/>
          <w:color w:val="000000" w:themeColor="text1"/>
          <w:sz w:val="24"/>
          <w:szCs w:val="24"/>
        </w:rPr>
      </w:pPr>
    </w:p>
    <w:p w:rsidR="00FE3272" w:rsidRDefault="00FE3272" w:rsidP="00DB12AD">
      <w:pPr>
        <w:pStyle w:val="ConsPlusNormal"/>
        <w:ind w:left="6237"/>
        <w:outlineLvl w:val="2"/>
        <w:rPr>
          <w:rFonts w:ascii="Liberation Serif" w:hAnsi="Liberation Serif"/>
          <w:color w:val="000000" w:themeColor="text1"/>
          <w:sz w:val="24"/>
          <w:szCs w:val="24"/>
        </w:rPr>
      </w:pPr>
    </w:p>
    <w:p w:rsidR="00FE3272" w:rsidRDefault="00FE3272" w:rsidP="00DB12AD">
      <w:pPr>
        <w:pStyle w:val="ConsPlusNormal"/>
        <w:ind w:left="6237"/>
        <w:outlineLvl w:val="2"/>
        <w:rPr>
          <w:rFonts w:ascii="Liberation Serif" w:hAnsi="Liberation Serif"/>
          <w:color w:val="000000" w:themeColor="text1"/>
          <w:sz w:val="24"/>
          <w:szCs w:val="24"/>
        </w:rPr>
      </w:pPr>
    </w:p>
    <w:p w:rsidR="00FE3272" w:rsidRDefault="00FE3272" w:rsidP="00DB12AD">
      <w:pPr>
        <w:pStyle w:val="ConsPlusNormal"/>
        <w:ind w:left="6237"/>
        <w:outlineLvl w:val="2"/>
        <w:rPr>
          <w:rFonts w:ascii="Liberation Serif" w:hAnsi="Liberation Serif"/>
          <w:color w:val="000000" w:themeColor="text1"/>
          <w:sz w:val="24"/>
          <w:szCs w:val="24"/>
        </w:rPr>
      </w:pPr>
    </w:p>
    <w:p w:rsidR="00FE3272" w:rsidRDefault="00FE3272" w:rsidP="00DB12AD">
      <w:pPr>
        <w:pStyle w:val="ConsPlusNormal"/>
        <w:ind w:left="6237"/>
        <w:outlineLvl w:val="2"/>
        <w:rPr>
          <w:rFonts w:ascii="Liberation Serif" w:hAnsi="Liberation Serif"/>
          <w:color w:val="000000" w:themeColor="text1"/>
          <w:sz w:val="24"/>
          <w:szCs w:val="24"/>
        </w:rPr>
      </w:pPr>
    </w:p>
    <w:p w:rsidR="00FE3272" w:rsidRDefault="00FE3272" w:rsidP="00DB12AD">
      <w:pPr>
        <w:pStyle w:val="ConsPlusNormal"/>
        <w:ind w:left="6237"/>
        <w:outlineLvl w:val="2"/>
        <w:rPr>
          <w:rFonts w:ascii="Liberation Serif" w:hAnsi="Liberation Serif"/>
          <w:color w:val="000000" w:themeColor="text1"/>
          <w:sz w:val="24"/>
          <w:szCs w:val="24"/>
        </w:rPr>
      </w:pPr>
    </w:p>
    <w:p w:rsidR="00FE3272" w:rsidRDefault="00FE3272" w:rsidP="00DB12AD">
      <w:pPr>
        <w:pStyle w:val="ConsPlusNormal"/>
        <w:ind w:left="6237"/>
        <w:outlineLvl w:val="2"/>
        <w:rPr>
          <w:rFonts w:ascii="Liberation Serif" w:hAnsi="Liberation Serif"/>
          <w:color w:val="000000" w:themeColor="text1"/>
          <w:sz w:val="24"/>
          <w:szCs w:val="24"/>
        </w:rPr>
      </w:pPr>
    </w:p>
    <w:p w:rsidR="00FE3272" w:rsidRDefault="00FE3272" w:rsidP="00DB12AD">
      <w:pPr>
        <w:pStyle w:val="ConsPlusNormal"/>
        <w:ind w:left="6237"/>
        <w:outlineLvl w:val="2"/>
        <w:rPr>
          <w:rFonts w:ascii="Liberation Serif" w:hAnsi="Liberation Serif"/>
          <w:color w:val="000000" w:themeColor="text1"/>
          <w:sz w:val="24"/>
          <w:szCs w:val="24"/>
        </w:rPr>
      </w:pPr>
    </w:p>
    <w:p w:rsidR="00FE3272" w:rsidRDefault="00FE3272" w:rsidP="00DB12AD">
      <w:pPr>
        <w:pStyle w:val="ConsPlusNormal"/>
        <w:ind w:left="6237"/>
        <w:outlineLvl w:val="2"/>
        <w:rPr>
          <w:rFonts w:ascii="Liberation Serif" w:hAnsi="Liberation Serif"/>
          <w:color w:val="000000" w:themeColor="text1"/>
          <w:sz w:val="24"/>
          <w:szCs w:val="24"/>
        </w:rPr>
      </w:pPr>
    </w:p>
    <w:p w:rsidR="00FE3272" w:rsidRDefault="00FE3272" w:rsidP="00DB12AD">
      <w:pPr>
        <w:pStyle w:val="ConsPlusNormal"/>
        <w:ind w:left="6237"/>
        <w:outlineLvl w:val="2"/>
        <w:rPr>
          <w:rFonts w:ascii="Liberation Serif" w:hAnsi="Liberation Serif"/>
          <w:color w:val="000000" w:themeColor="text1"/>
          <w:sz w:val="24"/>
          <w:szCs w:val="24"/>
        </w:rPr>
      </w:pPr>
    </w:p>
    <w:p w:rsidR="00FE3272" w:rsidRPr="00FE3272" w:rsidRDefault="00FE3272" w:rsidP="00DB12AD">
      <w:pPr>
        <w:pStyle w:val="ConsPlusNormal"/>
        <w:ind w:left="6237"/>
        <w:outlineLvl w:val="2"/>
        <w:rPr>
          <w:rFonts w:ascii="Liberation Serif" w:hAnsi="Liberation Serif"/>
          <w:color w:val="000000" w:themeColor="text1"/>
          <w:sz w:val="24"/>
          <w:szCs w:val="24"/>
        </w:rPr>
      </w:pPr>
    </w:p>
    <w:sectPr w:rsidR="00FE3272" w:rsidRPr="00FE3272" w:rsidSect="000C79D9">
      <w:pgSz w:w="16838" w:h="11906" w:orient="landscape"/>
      <w:pgMar w:top="993" w:right="28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  <w:rPr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A5D2789"/>
    <w:multiLevelType w:val="hybridMultilevel"/>
    <w:tmpl w:val="C794F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ED0875"/>
    <w:multiLevelType w:val="hybridMultilevel"/>
    <w:tmpl w:val="F7F40FAC"/>
    <w:lvl w:ilvl="0" w:tplc="2CBEE716">
      <w:start w:val="1"/>
      <w:numFmt w:val="decimal"/>
      <w:lvlText w:val="%1."/>
      <w:lvlJc w:val="left"/>
      <w:pPr>
        <w:ind w:left="1002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3">
    <w:nsid w:val="369F3258"/>
    <w:multiLevelType w:val="hybridMultilevel"/>
    <w:tmpl w:val="5268E0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23159D"/>
    <w:multiLevelType w:val="hybridMultilevel"/>
    <w:tmpl w:val="2DFEE78A"/>
    <w:lvl w:ilvl="0" w:tplc="1542093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EDE69B4"/>
    <w:multiLevelType w:val="hybridMultilevel"/>
    <w:tmpl w:val="FE6E61BC"/>
    <w:lvl w:ilvl="0" w:tplc="2968EB2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4F6C1D82"/>
    <w:multiLevelType w:val="hybridMultilevel"/>
    <w:tmpl w:val="F7F40FAC"/>
    <w:lvl w:ilvl="0" w:tplc="2CBEE716">
      <w:start w:val="1"/>
      <w:numFmt w:val="decimal"/>
      <w:lvlText w:val="%1."/>
      <w:lvlJc w:val="left"/>
      <w:pPr>
        <w:ind w:left="1002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7">
    <w:nsid w:val="5E9A08C7"/>
    <w:multiLevelType w:val="hybridMultilevel"/>
    <w:tmpl w:val="298655A4"/>
    <w:lvl w:ilvl="0" w:tplc="6C268B6C">
      <w:start w:val="2"/>
      <w:numFmt w:val="decimal"/>
      <w:lvlText w:val="%1)"/>
      <w:lvlJc w:val="left"/>
      <w:pPr>
        <w:ind w:left="900" w:hanging="360"/>
      </w:pPr>
      <w:rPr>
        <w:rFonts w:ascii="Calibri" w:hAnsi="Calibri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652B78C7"/>
    <w:multiLevelType w:val="hybridMultilevel"/>
    <w:tmpl w:val="D4E87374"/>
    <w:lvl w:ilvl="0" w:tplc="C4CEC36E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6"/>
  </w:num>
  <w:num w:numId="5">
    <w:abstractNumId w:val="3"/>
  </w:num>
  <w:num w:numId="6">
    <w:abstractNumId w:val="4"/>
  </w:num>
  <w:num w:numId="7">
    <w:abstractNumId w:val="1"/>
  </w:num>
  <w:num w:numId="8">
    <w:abstractNumId w:val="7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compat/>
  <w:rsids>
    <w:rsidRoot w:val="001E0FBC"/>
    <w:rsid w:val="0000095A"/>
    <w:rsid w:val="0000117A"/>
    <w:rsid w:val="0001177F"/>
    <w:rsid w:val="0001265A"/>
    <w:rsid w:val="000140C0"/>
    <w:rsid w:val="000150C6"/>
    <w:rsid w:val="00031980"/>
    <w:rsid w:val="00037E11"/>
    <w:rsid w:val="000425A8"/>
    <w:rsid w:val="00051B09"/>
    <w:rsid w:val="00052608"/>
    <w:rsid w:val="00053D62"/>
    <w:rsid w:val="00064EFB"/>
    <w:rsid w:val="00065F8C"/>
    <w:rsid w:val="00070050"/>
    <w:rsid w:val="000878CD"/>
    <w:rsid w:val="00093441"/>
    <w:rsid w:val="000A30C5"/>
    <w:rsid w:val="000B4890"/>
    <w:rsid w:val="000C1F0A"/>
    <w:rsid w:val="000C79D9"/>
    <w:rsid w:val="000D066A"/>
    <w:rsid w:val="000E28D0"/>
    <w:rsid w:val="000F0ED8"/>
    <w:rsid w:val="000F3406"/>
    <w:rsid w:val="00104F89"/>
    <w:rsid w:val="00117912"/>
    <w:rsid w:val="001200A6"/>
    <w:rsid w:val="00133698"/>
    <w:rsid w:val="00140629"/>
    <w:rsid w:val="00140EA6"/>
    <w:rsid w:val="00143E3F"/>
    <w:rsid w:val="00144CDA"/>
    <w:rsid w:val="0015415F"/>
    <w:rsid w:val="00162830"/>
    <w:rsid w:val="00197C3F"/>
    <w:rsid w:val="001A1BDE"/>
    <w:rsid w:val="001A5404"/>
    <w:rsid w:val="001A7D3F"/>
    <w:rsid w:val="001B0E6D"/>
    <w:rsid w:val="001B681A"/>
    <w:rsid w:val="001B7459"/>
    <w:rsid w:val="001C0ACF"/>
    <w:rsid w:val="001C2AB8"/>
    <w:rsid w:val="001C42F2"/>
    <w:rsid w:val="001C7F22"/>
    <w:rsid w:val="001D1365"/>
    <w:rsid w:val="001E0FBC"/>
    <w:rsid w:val="001F68E8"/>
    <w:rsid w:val="00211EAB"/>
    <w:rsid w:val="002205A9"/>
    <w:rsid w:val="002208E0"/>
    <w:rsid w:val="00224837"/>
    <w:rsid w:val="00224A23"/>
    <w:rsid w:val="00225160"/>
    <w:rsid w:val="002264D2"/>
    <w:rsid w:val="0023226A"/>
    <w:rsid w:val="002376E0"/>
    <w:rsid w:val="00252528"/>
    <w:rsid w:val="00253FA9"/>
    <w:rsid w:val="00257E27"/>
    <w:rsid w:val="00262FEE"/>
    <w:rsid w:val="002719A7"/>
    <w:rsid w:val="00274357"/>
    <w:rsid w:val="002773E6"/>
    <w:rsid w:val="002853B5"/>
    <w:rsid w:val="00293894"/>
    <w:rsid w:val="00294BE4"/>
    <w:rsid w:val="002A10B7"/>
    <w:rsid w:val="002A5C83"/>
    <w:rsid w:val="002B12C8"/>
    <w:rsid w:val="002B536A"/>
    <w:rsid w:val="002B5D43"/>
    <w:rsid w:val="002C01F2"/>
    <w:rsid w:val="002E3F18"/>
    <w:rsid w:val="002E7D49"/>
    <w:rsid w:val="002F2447"/>
    <w:rsid w:val="002F5180"/>
    <w:rsid w:val="002F63CF"/>
    <w:rsid w:val="00300D5E"/>
    <w:rsid w:val="00301773"/>
    <w:rsid w:val="0030723F"/>
    <w:rsid w:val="00311136"/>
    <w:rsid w:val="00323E1F"/>
    <w:rsid w:val="00340793"/>
    <w:rsid w:val="00352B7E"/>
    <w:rsid w:val="00360E17"/>
    <w:rsid w:val="00372A53"/>
    <w:rsid w:val="00374C89"/>
    <w:rsid w:val="003849F4"/>
    <w:rsid w:val="00393728"/>
    <w:rsid w:val="003A4C3D"/>
    <w:rsid w:val="003B0E10"/>
    <w:rsid w:val="003D2E0A"/>
    <w:rsid w:val="003F6459"/>
    <w:rsid w:val="004054E5"/>
    <w:rsid w:val="00423465"/>
    <w:rsid w:val="0042552C"/>
    <w:rsid w:val="00432513"/>
    <w:rsid w:val="004333AF"/>
    <w:rsid w:val="004360BA"/>
    <w:rsid w:val="0043634F"/>
    <w:rsid w:val="004373E7"/>
    <w:rsid w:val="004460AA"/>
    <w:rsid w:val="00446D60"/>
    <w:rsid w:val="004531BD"/>
    <w:rsid w:val="00460222"/>
    <w:rsid w:val="004667C0"/>
    <w:rsid w:val="00472477"/>
    <w:rsid w:val="0047492A"/>
    <w:rsid w:val="00486A4C"/>
    <w:rsid w:val="004A67AA"/>
    <w:rsid w:val="004A7B02"/>
    <w:rsid w:val="004B0CC1"/>
    <w:rsid w:val="004B265C"/>
    <w:rsid w:val="004B7FAA"/>
    <w:rsid w:val="004C0653"/>
    <w:rsid w:val="004C0FA9"/>
    <w:rsid w:val="004C3D72"/>
    <w:rsid w:val="004D4EFE"/>
    <w:rsid w:val="004D791B"/>
    <w:rsid w:val="004E0A7B"/>
    <w:rsid w:val="004F05BA"/>
    <w:rsid w:val="004F1BF0"/>
    <w:rsid w:val="004F4246"/>
    <w:rsid w:val="0050567F"/>
    <w:rsid w:val="00522A32"/>
    <w:rsid w:val="005344D8"/>
    <w:rsid w:val="00535104"/>
    <w:rsid w:val="00536788"/>
    <w:rsid w:val="0054617E"/>
    <w:rsid w:val="005537DA"/>
    <w:rsid w:val="0056158A"/>
    <w:rsid w:val="0057628B"/>
    <w:rsid w:val="005A3307"/>
    <w:rsid w:val="005B0F45"/>
    <w:rsid w:val="005B2A21"/>
    <w:rsid w:val="005B6602"/>
    <w:rsid w:val="005C6DF1"/>
    <w:rsid w:val="005D0276"/>
    <w:rsid w:val="005D2790"/>
    <w:rsid w:val="005E4D0A"/>
    <w:rsid w:val="0060293C"/>
    <w:rsid w:val="00613809"/>
    <w:rsid w:val="00620F57"/>
    <w:rsid w:val="0062374A"/>
    <w:rsid w:val="006258C5"/>
    <w:rsid w:val="00630B67"/>
    <w:rsid w:val="006325F9"/>
    <w:rsid w:val="006358B8"/>
    <w:rsid w:val="00636FA2"/>
    <w:rsid w:val="00661312"/>
    <w:rsid w:val="00670B0F"/>
    <w:rsid w:val="006907D1"/>
    <w:rsid w:val="00692B98"/>
    <w:rsid w:val="006A74D7"/>
    <w:rsid w:val="006A7D06"/>
    <w:rsid w:val="006B1D7B"/>
    <w:rsid w:val="006B3764"/>
    <w:rsid w:val="006B7547"/>
    <w:rsid w:val="006C6C5E"/>
    <w:rsid w:val="006C7806"/>
    <w:rsid w:val="006C79FE"/>
    <w:rsid w:val="006D027E"/>
    <w:rsid w:val="006D18A4"/>
    <w:rsid w:val="006D57F1"/>
    <w:rsid w:val="006E2BE1"/>
    <w:rsid w:val="006E3DBF"/>
    <w:rsid w:val="006E537F"/>
    <w:rsid w:val="006E6DCD"/>
    <w:rsid w:val="006F4721"/>
    <w:rsid w:val="00702165"/>
    <w:rsid w:val="00715F00"/>
    <w:rsid w:val="00720985"/>
    <w:rsid w:val="00743FE3"/>
    <w:rsid w:val="0074434A"/>
    <w:rsid w:val="00765AA0"/>
    <w:rsid w:val="0076724F"/>
    <w:rsid w:val="0077184F"/>
    <w:rsid w:val="00780465"/>
    <w:rsid w:val="007816FD"/>
    <w:rsid w:val="00796C70"/>
    <w:rsid w:val="007C224A"/>
    <w:rsid w:val="007D1239"/>
    <w:rsid w:val="007D1CFE"/>
    <w:rsid w:val="007D63B8"/>
    <w:rsid w:val="0080336D"/>
    <w:rsid w:val="0081483D"/>
    <w:rsid w:val="008266CD"/>
    <w:rsid w:val="0082737E"/>
    <w:rsid w:val="0083082C"/>
    <w:rsid w:val="0083594B"/>
    <w:rsid w:val="00840F2E"/>
    <w:rsid w:val="008556E0"/>
    <w:rsid w:val="00860447"/>
    <w:rsid w:val="008624A8"/>
    <w:rsid w:val="00871148"/>
    <w:rsid w:val="00890B83"/>
    <w:rsid w:val="00892E4C"/>
    <w:rsid w:val="00896CBC"/>
    <w:rsid w:val="008A67AD"/>
    <w:rsid w:val="008C0E41"/>
    <w:rsid w:val="008C48F1"/>
    <w:rsid w:val="008D7087"/>
    <w:rsid w:val="008E05A4"/>
    <w:rsid w:val="008E1647"/>
    <w:rsid w:val="008E1BF0"/>
    <w:rsid w:val="00900EA7"/>
    <w:rsid w:val="00913560"/>
    <w:rsid w:val="00914A7B"/>
    <w:rsid w:val="00915FDA"/>
    <w:rsid w:val="009212D8"/>
    <w:rsid w:val="00935BEC"/>
    <w:rsid w:val="0094428B"/>
    <w:rsid w:val="00956960"/>
    <w:rsid w:val="009642B8"/>
    <w:rsid w:val="009710AF"/>
    <w:rsid w:val="00975A1C"/>
    <w:rsid w:val="00977D56"/>
    <w:rsid w:val="009852DE"/>
    <w:rsid w:val="009A1592"/>
    <w:rsid w:val="009B250C"/>
    <w:rsid w:val="009C3A14"/>
    <w:rsid w:val="009D1821"/>
    <w:rsid w:val="009F3110"/>
    <w:rsid w:val="009F6E2B"/>
    <w:rsid w:val="00A049F2"/>
    <w:rsid w:val="00A07E4E"/>
    <w:rsid w:val="00A105A1"/>
    <w:rsid w:val="00A1076A"/>
    <w:rsid w:val="00A130BB"/>
    <w:rsid w:val="00A24258"/>
    <w:rsid w:val="00A26589"/>
    <w:rsid w:val="00A34E70"/>
    <w:rsid w:val="00A408C0"/>
    <w:rsid w:val="00A50D5D"/>
    <w:rsid w:val="00A57364"/>
    <w:rsid w:val="00A81589"/>
    <w:rsid w:val="00AA29D0"/>
    <w:rsid w:val="00AA2FCB"/>
    <w:rsid w:val="00AC0B37"/>
    <w:rsid w:val="00AC5EF9"/>
    <w:rsid w:val="00AD26A5"/>
    <w:rsid w:val="00AD348E"/>
    <w:rsid w:val="00AD664D"/>
    <w:rsid w:val="00AE2CB5"/>
    <w:rsid w:val="00AF3070"/>
    <w:rsid w:val="00AF5EB1"/>
    <w:rsid w:val="00B01131"/>
    <w:rsid w:val="00B01381"/>
    <w:rsid w:val="00B1500F"/>
    <w:rsid w:val="00B20D57"/>
    <w:rsid w:val="00B2713B"/>
    <w:rsid w:val="00B41C86"/>
    <w:rsid w:val="00B4558F"/>
    <w:rsid w:val="00B46577"/>
    <w:rsid w:val="00B47466"/>
    <w:rsid w:val="00B47566"/>
    <w:rsid w:val="00B47C4D"/>
    <w:rsid w:val="00B555AD"/>
    <w:rsid w:val="00B6528E"/>
    <w:rsid w:val="00B73BEC"/>
    <w:rsid w:val="00B745E0"/>
    <w:rsid w:val="00B91137"/>
    <w:rsid w:val="00B91D93"/>
    <w:rsid w:val="00B95755"/>
    <w:rsid w:val="00B95DBC"/>
    <w:rsid w:val="00BA1279"/>
    <w:rsid w:val="00BA18E3"/>
    <w:rsid w:val="00BA7870"/>
    <w:rsid w:val="00BC6888"/>
    <w:rsid w:val="00BC77AC"/>
    <w:rsid w:val="00BD0959"/>
    <w:rsid w:val="00BE634B"/>
    <w:rsid w:val="00BF6E52"/>
    <w:rsid w:val="00C0617F"/>
    <w:rsid w:val="00C260EE"/>
    <w:rsid w:val="00C26AE5"/>
    <w:rsid w:val="00C345FE"/>
    <w:rsid w:val="00C5440D"/>
    <w:rsid w:val="00C55198"/>
    <w:rsid w:val="00C558D6"/>
    <w:rsid w:val="00C7295C"/>
    <w:rsid w:val="00C7298B"/>
    <w:rsid w:val="00C8290F"/>
    <w:rsid w:val="00CA0667"/>
    <w:rsid w:val="00CA14D7"/>
    <w:rsid w:val="00CB0761"/>
    <w:rsid w:val="00CB243C"/>
    <w:rsid w:val="00CD2FEF"/>
    <w:rsid w:val="00CF298A"/>
    <w:rsid w:val="00CF4B78"/>
    <w:rsid w:val="00CF7251"/>
    <w:rsid w:val="00D0498E"/>
    <w:rsid w:val="00D23D3A"/>
    <w:rsid w:val="00D25963"/>
    <w:rsid w:val="00D3610D"/>
    <w:rsid w:val="00D368C4"/>
    <w:rsid w:val="00D4412D"/>
    <w:rsid w:val="00D46873"/>
    <w:rsid w:val="00D47290"/>
    <w:rsid w:val="00D55FF5"/>
    <w:rsid w:val="00D61346"/>
    <w:rsid w:val="00D70051"/>
    <w:rsid w:val="00D711E1"/>
    <w:rsid w:val="00D76E62"/>
    <w:rsid w:val="00D921D5"/>
    <w:rsid w:val="00D927FD"/>
    <w:rsid w:val="00DA7677"/>
    <w:rsid w:val="00DB12AD"/>
    <w:rsid w:val="00DB67D9"/>
    <w:rsid w:val="00DC07CE"/>
    <w:rsid w:val="00DC290E"/>
    <w:rsid w:val="00DC2B0C"/>
    <w:rsid w:val="00DC44FF"/>
    <w:rsid w:val="00DC7F17"/>
    <w:rsid w:val="00DD00A2"/>
    <w:rsid w:val="00DD42F8"/>
    <w:rsid w:val="00DD4435"/>
    <w:rsid w:val="00DE1184"/>
    <w:rsid w:val="00DE302F"/>
    <w:rsid w:val="00DE4BE7"/>
    <w:rsid w:val="00DE734C"/>
    <w:rsid w:val="00E06AE1"/>
    <w:rsid w:val="00E209DA"/>
    <w:rsid w:val="00E2775B"/>
    <w:rsid w:val="00E31EDE"/>
    <w:rsid w:val="00E47C15"/>
    <w:rsid w:val="00E50404"/>
    <w:rsid w:val="00E51D6D"/>
    <w:rsid w:val="00E64A87"/>
    <w:rsid w:val="00E85760"/>
    <w:rsid w:val="00E9024A"/>
    <w:rsid w:val="00E918AB"/>
    <w:rsid w:val="00EA455F"/>
    <w:rsid w:val="00EB1FC8"/>
    <w:rsid w:val="00EB7306"/>
    <w:rsid w:val="00ED14FA"/>
    <w:rsid w:val="00ED4DA5"/>
    <w:rsid w:val="00EE169E"/>
    <w:rsid w:val="00EE2439"/>
    <w:rsid w:val="00EE24CC"/>
    <w:rsid w:val="00EE41B8"/>
    <w:rsid w:val="00EE4587"/>
    <w:rsid w:val="00EF19E7"/>
    <w:rsid w:val="00EF2637"/>
    <w:rsid w:val="00EF6741"/>
    <w:rsid w:val="00EF7F2D"/>
    <w:rsid w:val="00F05A77"/>
    <w:rsid w:val="00F06000"/>
    <w:rsid w:val="00F129BF"/>
    <w:rsid w:val="00F15BCB"/>
    <w:rsid w:val="00F15C67"/>
    <w:rsid w:val="00F20807"/>
    <w:rsid w:val="00F25C30"/>
    <w:rsid w:val="00F3624C"/>
    <w:rsid w:val="00F36AC9"/>
    <w:rsid w:val="00F37709"/>
    <w:rsid w:val="00F41A8A"/>
    <w:rsid w:val="00F53894"/>
    <w:rsid w:val="00F54927"/>
    <w:rsid w:val="00F54D43"/>
    <w:rsid w:val="00F65D2F"/>
    <w:rsid w:val="00F830F3"/>
    <w:rsid w:val="00F843E9"/>
    <w:rsid w:val="00F93BCD"/>
    <w:rsid w:val="00F96778"/>
    <w:rsid w:val="00FA0056"/>
    <w:rsid w:val="00FA0DBF"/>
    <w:rsid w:val="00FA12A9"/>
    <w:rsid w:val="00FA194B"/>
    <w:rsid w:val="00FA273D"/>
    <w:rsid w:val="00FA3C20"/>
    <w:rsid w:val="00FA4CC0"/>
    <w:rsid w:val="00FB217B"/>
    <w:rsid w:val="00FB3507"/>
    <w:rsid w:val="00FC0E4A"/>
    <w:rsid w:val="00FC31C4"/>
    <w:rsid w:val="00FC756D"/>
    <w:rsid w:val="00FD6CDB"/>
    <w:rsid w:val="00FD7DEC"/>
    <w:rsid w:val="00FE017F"/>
    <w:rsid w:val="00FE224B"/>
    <w:rsid w:val="00FE3272"/>
    <w:rsid w:val="00FE7AC4"/>
    <w:rsid w:val="00FF2100"/>
    <w:rsid w:val="00FF3F20"/>
    <w:rsid w:val="00FF6F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1E0FBC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1E0FBC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rmal">
    <w:name w:val="ConsPlusNormal"/>
    <w:rsid w:val="001E0F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List Paragraph"/>
    <w:basedOn w:val="a"/>
    <w:uiPriority w:val="34"/>
    <w:qFormat/>
    <w:rsid w:val="00FF2100"/>
    <w:pPr>
      <w:ind w:left="720"/>
      <w:contextualSpacing/>
    </w:pPr>
  </w:style>
  <w:style w:type="character" w:customStyle="1" w:styleId="ConsPlusNormal0">
    <w:name w:val="ConsPlusNormal Знак Знак"/>
    <w:basedOn w:val="a0"/>
    <w:link w:val="ConsPlusNormal1"/>
    <w:rsid w:val="009852DE"/>
    <w:rPr>
      <w:rFonts w:ascii="Arial" w:hAnsi="Arial"/>
    </w:rPr>
  </w:style>
  <w:style w:type="paragraph" w:customStyle="1" w:styleId="ConsPlusNormal1">
    <w:name w:val="ConsPlusNormal Знак"/>
    <w:link w:val="ConsPlusNormal0"/>
    <w:rsid w:val="009852DE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character" w:customStyle="1" w:styleId="10">
    <w:name w:val="Заголовок 1 Знак"/>
    <w:basedOn w:val="a0"/>
    <w:link w:val="1"/>
    <w:rsid w:val="005537DA"/>
    <w:rPr>
      <w:b/>
      <w:iCs/>
      <w:sz w:val="28"/>
      <w:szCs w:val="28"/>
    </w:rPr>
  </w:style>
  <w:style w:type="paragraph" w:customStyle="1" w:styleId="ConsNormal">
    <w:name w:val="ConsNormal"/>
    <w:rsid w:val="005537D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5">
    <w:name w:val="Основной текст с отступом Знак"/>
    <w:basedOn w:val="a0"/>
    <w:link w:val="a4"/>
    <w:rsid w:val="005537DA"/>
    <w:rPr>
      <w:sz w:val="25"/>
      <w:szCs w:val="24"/>
    </w:rPr>
  </w:style>
  <w:style w:type="paragraph" w:customStyle="1" w:styleId="ConsPlusNonformat">
    <w:name w:val="ConsPlusNonformat"/>
    <w:rsid w:val="005537D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styleId="a9">
    <w:name w:val="Hyperlink"/>
    <w:basedOn w:val="a0"/>
    <w:uiPriority w:val="99"/>
    <w:unhideWhenUsed/>
    <w:rsid w:val="005537DA"/>
    <w:rPr>
      <w:color w:val="0000FF"/>
      <w:u w:val="single"/>
    </w:rPr>
  </w:style>
  <w:style w:type="paragraph" w:styleId="3">
    <w:name w:val="Body Text 3"/>
    <w:basedOn w:val="a"/>
    <w:link w:val="30"/>
    <w:rsid w:val="0086044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860447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851A5F253EA6FB0EA158ABBEABBD2178FBAA71211200563F1D7D219EB2AA9F7F8B840768B6B45C398B8D97C5XCIE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a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23E5D6-19A1-4AED-9D9D-DB7871882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561</TotalTime>
  <Pages>1</Pages>
  <Words>3672</Words>
  <Characters>20935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24558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Lena</cp:lastModifiedBy>
  <cp:revision>359</cp:revision>
  <cp:lastPrinted>2021-08-11T07:02:00Z</cp:lastPrinted>
  <dcterms:created xsi:type="dcterms:W3CDTF">2021-01-14T04:24:00Z</dcterms:created>
  <dcterms:modified xsi:type="dcterms:W3CDTF">2021-08-19T04:51:00Z</dcterms:modified>
</cp:coreProperties>
</file>