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417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4170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141706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F61AD9">
        <w:rPr>
          <w:rFonts w:ascii="Liberation Serif" w:hAnsi="Liberation Serif" w:cs="Liberation Serif"/>
          <w:sz w:val="28"/>
          <w:szCs w:val="28"/>
        </w:rPr>
        <w:t>19.08.2021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F61AD9">
        <w:rPr>
          <w:rFonts w:ascii="Liberation Serif" w:hAnsi="Liberation Serif" w:cs="Liberation Serif"/>
          <w:sz w:val="28"/>
          <w:szCs w:val="28"/>
        </w:rPr>
        <w:t>670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     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капитального ремонта на счете </w:t>
      </w:r>
      <w:proofErr w:type="gramEnd"/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Pr="00631928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</w:p>
    <w:p w:rsidR="0038280D" w:rsidRPr="00631928" w:rsidRDefault="0038280D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4B4A0B" w:rsidRPr="00631928">
        <w:rPr>
          <w:rFonts w:ascii="Liberation Serif" w:hAnsi="Liberation Serif" w:cs="Liberation Serif"/>
          <w:sz w:val="28"/>
          <w:szCs w:val="28"/>
        </w:rPr>
        <w:t>1</w:t>
      </w:r>
      <w:r w:rsidR="00D06A3A" w:rsidRPr="00631928">
        <w:rPr>
          <w:rFonts w:ascii="Liberation Serif" w:hAnsi="Liberation Serif" w:cs="Liberation Serif"/>
          <w:sz w:val="28"/>
          <w:szCs w:val="28"/>
        </w:rPr>
        <w:t>52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 w:rsidR="00D06A3A" w:rsidRPr="00631928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="00D06A3A" w:rsidRPr="00631928"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="004B4A0B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D06A3A" w:rsidRPr="00631928">
        <w:rPr>
          <w:rFonts w:ascii="Liberation Serif" w:hAnsi="Liberation Serif" w:cs="Liberation Serif"/>
          <w:sz w:val="28"/>
          <w:szCs w:val="28"/>
        </w:rPr>
        <w:t>70а</w:t>
      </w:r>
      <w:r w:rsidR="00BA5F11"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BA5F11" w:rsidRPr="00631928" w:rsidRDefault="00D06A3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«176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>Советская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4B4A0B" w:rsidRPr="00631928">
        <w:rPr>
          <w:rFonts w:ascii="Liberation Serif" w:hAnsi="Liberation Serif" w:cs="Liberation Serif"/>
          <w:sz w:val="28"/>
          <w:szCs w:val="28"/>
        </w:rPr>
        <w:t>6</w:t>
      </w:r>
      <w:r w:rsidR="00BA5F11"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BA5F11" w:rsidRPr="00631928" w:rsidRDefault="00E124D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D06A3A" w:rsidRPr="00631928">
        <w:rPr>
          <w:rFonts w:ascii="Liberation Serif" w:hAnsi="Liberation Serif" w:cs="Liberation Serif"/>
          <w:sz w:val="28"/>
          <w:szCs w:val="28"/>
        </w:rPr>
        <w:t>229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</w:t>
      </w:r>
      <w:r w:rsidR="004B4A0B" w:rsidRPr="00631928">
        <w:rPr>
          <w:rFonts w:ascii="Liberation Serif" w:hAnsi="Liberation Serif" w:cs="Liberation Serif"/>
          <w:sz w:val="28"/>
          <w:szCs w:val="28"/>
        </w:rPr>
        <w:t xml:space="preserve">льский, ул. </w:t>
      </w:r>
      <w:r w:rsidR="00D06A3A" w:rsidRPr="00631928">
        <w:rPr>
          <w:rFonts w:ascii="Liberation Serif" w:hAnsi="Liberation Serif" w:cs="Liberation Serif"/>
          <w:sz w:val="28"/>
          <w:szCs w:val="28"/>
        </w:rPr>
        <w:t>Репина</w:t>
      </w:r>
      <w:r w:rsidR="004B4A0B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D06A3A" w:rsidRPr="00631928">
        <w:rPr>
          <w:rFonts w:ascii="Liberation Serif" w:hAnsi="Liberation Serif" w:cs="Liberation Serif"/>
          <w:sz w:val="28"/>
          <w:szCs w:val="28"/>
        </w:rPr>
        <w:t>15а</w:t>
      </w:r>
      <w:r w:rsidR="00BA5F11"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D06A3A" w:rsidRPr="00631928" w:rsidRDefault="00D06A3A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«231 г. Каменск-Уральский, ул. Репина, д. 17»;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«250 г. Каменск-Уральский, ул. Карла Маркса, д. 26»;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«265 г. Каменск-Уральский, ул. Кирова, д. 53»;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«297 г. Каменск-Уральский, ул. Пушкина, д. 2»;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«340 г. Каменск-Уральский, </w:t>
      </w:r>
      <w:proofErr w:type="spellStart"/>
      <w:r w:rsidRPr="00631928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 Победы, д. 13»;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«367 г. Каменск-Уральский, </w:t>
      </w:r>
      <w:proofErr w:type="spellStart"/>
      <w:r w:rsidRPr="00631928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 Победы, д. 55»;</w:t>
      </w:r>
    </w:p>
    <w:p w:rsidR="00D06A3A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«412 г. Каменск-Уральский, ул. Матросова, д. 17»;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«518 г. Каменск-Уральский, ул. Лермонтова, д. 103»;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«544 г. Каменск-Уральский, ул. Лермонтова, д. 169»;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«608 г. Каменск-Уральский, ул. 4-й Пятилетки, д. 31»;</w:t>
      </w:r>
    </w:p>
    <w:p w:rsidR="00500DAC" w:rsidRPr="00631928" w:rsidRDefault="00500D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«732 г. Каменск-Уральский, ул. Кутузова, д. 37»;</w:t>
      </w:r>
    </w:p>
    <w:p w:rsidR="00500D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«739 г. Каменск-Уральский, ул. Суворова, д. 36»;</w:t>
      </w:r>
    </w:p>
    <w:p w:rsidR="00595B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«742 г. Каменск-Уральский, ул. 4-й Пятилетки, д. 12»;</w:t>
      </w:r>
    </w:p>
    <w:p w:rsidR="00595B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«807 г. Каменск-Уральский, ул. </w:t>
      </w: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>Железнодорожная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>, д. 4»;</w:t>
      </w:r>
    </w:p>
    <w:p w:rsidR="00595B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«852 г. Каменск-Уральский, ул. Калинина, д. 50а»;</w:t>
      </w:r>
    </w:p>
    <w:p w:rsidR="00595B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«1104 г. Каменск-Уральский, ул. Строителей, д. 22»;</w:t>
      </w:r>
    </w:p>
    <w:p w:rsidR="00595BAC" w:rsidRPr="00631928" w:rsidRDefault="00595BAC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«1192 г. Каменск-Уральский, ул. </w:t>
      </w: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>Западная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>, д. 10а»;</w:t>
      </w:r>
    </w:p>
    <w:p w:rsidR="00595BAC" w:rsidRPr="00631928" w:rsidRDefault="00974FD1" w:rsidP="00D06A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«1212 г. Каменск-Уральский, ул. </w:t>
      </w: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>Коммунальная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>, д. 9»;</w:t>
      </w:r>
    </w:p>
    <w:p w:rsidR="001E7CB9" w:rsidRPr="00631928" w:rsidRDefault="00974FD1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«1266 г. Каменск-Уральский, ул. Белинского, д. 20».</w:t>
      </w:r>
      <w:r w:rsidR="00DC60AB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5D1" w:rsidRDefault="00C875D1" w:rsidP="00EA006A">
      <w:r>
        <w:separator/>
      </w:r>
    </w:p>
  </w:endnote>
  <w:endnote w:type="continuationSeparator" w:id="0">
    <w:p w:rsidR="00C875D1" w:rsidRDefault="00C875D1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5D1" w:rsidRDefault="00C875D1" w:rsidP="00EA006A">
      <w:r>
        <w:separator/>
      </w:r>
    </w:p>
  </w:footnote>
  <w:footnote w:type="continuationSeparator" w:id="0">
    <w:p w:rsidR="00C875D1" w:rsidRDefault="00C875D1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141706">
        <w:pPr>
          <w:pStyle w:val="a7"/>
          <w:jc w:val="center"/>
        </w:pPr>
        <w:fldSimple w:instr=" PAGE   \* MERGEFORMAT ">
          <w:r w:rsidR="00F61AD9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65534"/>
    <w:rsid w:val="00092F7B"/>
    <w:rsid w:val="000C6311"/>
    <w:rsid w:val="00133698"/>
    <w:rsid w:val="0013370F"/>
    <w:rsid w:val="00141706"/>
    <w:rsid w:val="001A0C56"/>
    <w:rsid w:val="001A36AC"/>
    <w:rsid w:val="001A3D47"/>
    <w:rsid w:val="001D5368"/>
    <w:rsid w:val="001E7CB9"/>
    <w:rsid w:val="002279EA"/>
    <w:rsid w:val="00231FF1"/>
    <w:rsid w:val="0023226A"/>
    <w:rsid w:val="002565EF"/>
    <w:rsid w:val="00262FEE"/>
    <w:rsid w:val="0028599E"/>
    <w:rsid w:val="00285E8A"/>
    <w:rsid w:val="002B18BB"/>
    <w:rsid w:val="00301773"/>
    <w:rsid w:val="00311136"/>
    <w:rsid w:val="00330998"/>
    <w:rsid w:val="00352B7E"/>
    <w:rsid w:val="00363F56"/>
    <w:rsid w:val="00374C89"/>
    <w:rsid w:val="0038280D"/>
    <w:rsid w:val="00396CCE"/>
    <w:rsid w:val="003D3BB8"/>
    <w:rsid w:val="003E47A5"/>
    <w:rsid w:val="003F6459"/>
    <w:rsid w:val="004127F0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6A54"/>
    <w:rsid w:val="00536788"/>
    <w:rsid w:val="005625A9"/>
    <w:rsid w:val="00591E8E"/>
    <w:rsid w:val="00595BAC"/>
    <w:rsid w:val="005A2B1A"/>
    <w:rsid w:val="005D4A78"/>
    <w:rsid w:val="005E2285"/>
    <w:rsid w:val="005E78F7"/>
    <w:rsid w:val="0062263A"/>
    <w:rsid w:val="00623FA7"/>
    <w:rsid w:val="0062684B"/>
    <w:rsid w:val="00631928"/>
    <w:rsid w:val="00633312"/>
    <w:rsid w:val="00660898"/>
    <w:rsid w:val="00660A86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F4B83"/>
    <w:rsid w:val="008206F2"/>
    <w:rsid w:val="0083594B"/>
    <w:rsid w:val="00841513"/>
    <w:rsid w:val="008556E0"/>
    <w:rsid w:val="0086194A"/>
    <w:rsid w:val="00871148"/>
    <w:rsid w:val="00896CBC"/>
    <w:rsid w:val="00897660"/>
    <w:rsid w:val="008C0E41"/>
    <w:rsid w:val="00923E9D"/>
    <w:rsid w:val="009400E5"/>
    <w:rsid w:val="00956960"/>
    <w:rsid w:val="00974FD1"/>
    <w:rsid w:val="00975A1C"/>
    <w:rsid w:val="00A1076A"/>
    <w:rsid w:val="00A26589"/>
    <w:rsid w:val="00A44E0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D16D9"/>
    <w:rsid w:val="00BF4038"/>
    <w:rsid w:val="00BF6872"/>
    <w:rsid w:val="00BF6E52"/>
    <w:rsid w:val="00C06B50"/>
    <w:rsid w:val="00C31ADD"/>
    <w:rsid w:val="00C55198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25A62"/>
    <w:rsid w:val="00D3390A"/>
    <w:rsid w:val="00D46873"/>
    <w:rsid w:val="00D86245"/>
    <w:rsid w:val="00D921D5"/>
    <w:rsid w:val="00DC60AB"/>
    <w:rsid w:val="00DC69F8"/>
    <w:rsid w:val="00DE4BE7"/>
    <w:rsid w:val="00E103E1"/>
    <w:rsid w:val="00E124D5"/>
    <w:rsid w:val="00E32019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61AD9"/>
    <w:rsid w:val="00F63AAC"/>
    <w:rsid w:val="00F70ABD"/>
    <w:rsid w:val="00F84E0C"/>
    <w:rsid w:val="00FA194B"/>
    <w:rsid w:val="00FA3C20"/>
    <w:rsid w:val="00FA68E1"/>
    <w:rsid w:val="00FB0D85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73620-AC59-4300-8ADB-4D49C579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441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2021-08-16T10:41:00Z</cp:lastPrinted>
  <dcterms:created xsi:type="dcterms:W3CDTF">2021-08-19T07:00:00Z</dcterms:created>
  <dcterms:modified xsi:type="dcterms:W3CDTF">2021-08-19T07:00:00Z</dcterms:modified>
</cp:coreProperties>
</file>