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384ED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384ED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384ED3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040D2E">
        <w:rPr>
          <w:rFonts w:ascii="Liberation Serif" w:hAnsi="Liberation Serif" w:cs="Liberation Serif"/>
          <w:sz w:val="28"/>
          <w:szCs w:val="28"/>
        </w:rPr>
        <w:t>27.08.2021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 № </w:t>
      </w:r>
      <w:r w:rsidR="00040D2E">
        <w:rPr>
          <w:rFonts w:ascii="Liberation Serif" w:hAnsi="Liberation Serif" w:cs="Liberation Serif"/>
          <w:sz w:val="28"/>
          <w:szCs w:val="28"/>
        </w:rPr>
        <w:t>698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A565BC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18.01.2016 № 31, от 03.07.2017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№ 556, от 11.01.2018 № 1, от 19.07.2018 № 641, от 02.10.2018 № 854, от 31.01.2019 № 69, от 18.03.2019 № 205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>, постановлени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b/>
          <w:sz w:val="28"/>
          <w:szCs w:val="28"/>
        </w:rPr>
        <w:t>, от 07.07.2021 № 568</w:t>
      </w:r>
      <w:r w:rsidR="00A565BC">
        <w:rPr>
          <w:rFonts w:ascii="Liberation Serif" w:hAnsi="Liberation Serif" w:cs="Liberation Serif"/>
          <w:b/>
          <w:sz w:val="28"/>
          <w:szCs w:val="28"/>
        </w:rPr>
        <w:t>, от 19.08.2021</w:t>
      </w:r>
      <w:r w:rsidR="00585259">
        <w:rPr>
          <w:rFonts w:ascii="Liberation Serif" w:hAnsi="Liberation Serif" w:cs="Liberation Serif"/>
          <w:b/>
          <w:sz w:val="28"/>
          <w:szCs w:val="28"/>
        </w:rPr>
        <w:t xml:space="preserve"> № 670</w:t>
      </w:r>
      <w:r w:rsidR="00A565BC">
        <w:rPr>
          <w:rFonts w:ascii="Liberation Serif" w:hAnsi="Liberation Serif" w:cs="Liberation Serif"/>
          <w:b/>
          <w:sz w:val="28"/>
          <w:szCs w:val="28"/>
        </w:rPr>
        <w:t xml:space="preserve">)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«О формировании фонда капитального ремонта </w:t>
      </w:r>
      <w:proofErr w:type="gramEnd"/>
    </w:p>
    <w:p w:rsidR="002279EA" w:rsidRPr="00631928" w:rsidRDefault="002279EA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на счете регионального оператора»</w:t>
      </w:r>
      <w:r w:rsidR="004E4CA6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565BC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E8A" w:rsidRPr="00631928">
        <w:rPr>
          <w:rFonts w:ascii="Liberation Serif" w:hAnsi="Liberation Serif" w:cs="Liberation Serif"/>
          <w:sz w:val="28"/>
          <w:szCs w:val="28"/>
        </w:rPr>
        <w:t>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31928">
        <w:rPr>
          <w:rFonts w:ascii="Liberation Serif" w:hAnsi="Liberation Serif" w:cs="Liberation Serif"/>
          <w:sz w:val="28"/>
          <w:szCs w:val="28"/>
        </w:rPr>
        <w:t>, постановлени</w:t>
      </w:r>
      <w:r w:rsidR="004B4A0B" w:rsidRPr="00631928">
        <w:rPr>
          <w:rFonts w:ascii="Liberation Serif" w:hAnsi="Liberation Serif" w:cs="Liberation Serif"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4A0B" w:rsidRPr="00631928">
        <w:rPr>
          <w:rFonts w:ascii="Liberation Serif" w:hAnsi="Liberation Serif" w:cs="Liberation Serif"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sz w:val="28"/>
          <w:szCs w:val="28"/>
        </w:rPr>
        <w:t>, от 07.07.2021 № 568</w:t>
      </w:r>
      <w:r w:rsidR="00A565BC">
        <w:rPr>
          <w:rFonts w:ascii="Liberation Serif" w:hAnsi="Liberation Serif" w:cs="Liberation Serif"/>
          <w:sz w:val="28"/>
          <w:szCs w:val="28"/>
        </w:rPr>
        <w:t>, от 19.08.2021 № 670</w:t>
      </w:r>
      <w:r w:rsidR="005F121B">
        <w:rPr>
          <w:rFonts w:ascii="Liberation Serif" w:hAnsi="Liberation Serif" w:cs="Liberation Serif"/>
          <w:sz w:val="28"/>
          <w:szCs w:val="28"/>
        </w:rPr>
        <w:t xml:space="preserve">) </w:t>
      </w:r>
      <w:r w:rsidR="0028599E" w:rsidRPr="00631928">
        <w:rPr>
          <w:rFonts w:ascii="Liberation Serif" w:hAnsi="Liberation Serif" w:cs="Liberation Serif"/>
          <w:sz w:val="28"/>
          <w:szCs w:val="28"/>
        </w:rPr>
        <w:t>«О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28599E" w:rsidRPr="00631928">
        <w:rPr>
          <w:rFonts w:ascii="Liberation Serif" w:hAnsi="Liberation Serif" w:cs="Liberation Serif"/>
          <w:sz w:val="28"/>
          <w:szCs w:val="28"/>
        </w:rPr>
        <w:t>формировании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фонда капитального ремонта на счете регионального оператора» (далее – постановление) </w:t>
      </w:r>
      <w:r w:rsidR="00C826EE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28599E" w:rsidRPr="00631928">
        <w:rPr>
          <w:rFonts w:ascii="Liberation Serif" w:hAnsi="Liberation Serif" w:cs="Liberation Serif"/>
          <w:sz w:val="28"/>
          <w:szCs w:val="28"/>
        </w:rPr>
        <w:t>изменения</w:t>
      </w:r>
      <w:r w:rsidR="0038280D" w:rsidRPr="00631928">
        <w:rPr>
          <w:rFonts w:ascii="Liberation Serif" w:hAnsi="Liberation Serif" w:cs="Liberation Serif"/>
          <w:sz w:val="28"/>
          <w:szCs w:val="28"/>
        </w:rPr>
        <w:t>:</w:t>
      </w:r>
    </w:p>
    <w:p w:rsidR="00C826EE" w:rsidRDefault="00C826EE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исключить из приложения к постановлению следующие строки</w:t>
      </w:r>
      <w:r w:rsidR="00E50C27">
        <w:rPr>
          <w:rFonts w:ascii="Liberation Serif" w:hAnsi="Liberation Serif" w:cs="Liberation Serif"/>
          <w:sz w:val="28"/>
          <w:szCs w:val="28"/>
        </w:rPr>
        <w:t>:</w:t>
      </w:r>
    </w:p>
    <w:p w:rsidR="00BA5F11" w:rsidRDefault="00A565B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«1</w:t>
      </w:r>
      <w:r w:rsidR="00D06A3A" w:rsidRPr="00631928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5</w:t>
      </w:r>
      <w:r w:rsidR="00BA5F11"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 w:rsidR="00D06A3A" w:rsidRPr="00631928">
        <w:rPr>
          <w:rFonts w:ascii="Liberation Serif" w:hAnsi="Liberation Serif" w:cs="Liberation Serif"/>
          <w:sz w:val="28"/>
          <w:szCs w:val="28"/>
        </w:rPr>
        <w:t xml:space="preserve">ул. </w:t>
      </w:r>
      <w:r>
        <w:rPr>
          <w:rFonts w:ascii="Liberation Serif" w:hAnsi="Liberation Serif" w:cs="Liberation Serif"/>
          <w:sz w:val="28"/>
          <w:szCs w:val="28"/>
        </w:rPr>
        <w:t>Пугачева</w:t>
      </w:r>
      <w:r w:rsidR="00D06A3A"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33</w:t>
      </w:r>
      <w:r w:rsidR="00BA5F11" w:rsidRPr="00631928">
        <w:rPr>
          <w:rFonts w:ascii="Liberation Serif" w:hAnsi="Liberation Serif" w:cs="Liberation Serif"/>
          <w:sz w:val="28"/>
          <w:szCs w:val="28"/>
        </w:rPr>
        <w:t>»;</w:t>
      </w:r>
    </w:p>
    <w:p w:rsidR="00A565BC" w:rsidRDefault="00A565B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«283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 w:rsidRPr="00631928"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 w:rsidRPr="00631928">
        <w:rPr>
          <w:rFonts w:ascii="Liberation Serif" w:hAnsi="Liberation Serif" w:cs="Liberation Serif"/>
          <w:sz w:val="28"/>
          <w:szCs w:val="28"/>
        </w:rPr>
        <w:t xml:space="preserve"> Победы, д. </w:t>
      </w:r>
      <w:r>
        <w:rPr>
          <w:rFonts w:ascii="Liberation Serif" w:hAnsi="Liberation Serif" w:cs="Liberation Serif"/>
          <w:sz w:val="28"/>
          <w:szCs w:val="28"/>
        </w:rPr>
        <w:t>48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A5F11" w:rsidRDefault="00E124D5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 w:rsidR="00E50C27">
        <w:rPr>
          <w:rFonts w:ascii="Liberation Serif" w:hAnsi="Liberation Serif" w:cs="Liberation Serif"/>
          <w:sz w:val="28"/>
          <w:szCs w:val="28"/>
        </w:rPr>
        <w:t>380</w:t>
      </w:r>
      <w:r w:rsidR="00BA5F11" w:rsidRPr="00631928">
        <w:rPr>
          <w:rFonts w:ascii="Liberation Serif" w:hAnsi="Liberation Serif" w:cs="Liberation Serif"/>
          <w:sz w:val="28"/>
          <w:szCs w:val="28"/>
        </w:rPr>
        <w:t xml:space="preserve"> г. Каменск-Ура</w:t>
      </w:r>
      <w:r w:rsidR="004B4A0B" w:rsidRPr="00631928">
        <w:rPr>
          <w:rFonts w:ascii="Liberation Serif" w:hAnsi="Liberation Serif" w:cs="Liberation Serif"/>
          <w:sz w:val="28"/>
          <w:szCs w:val="28"/>
        </w:rPr>
        <w:t xml:space="preserve">льский, ул. </w:t>
      </w:r>
      <w:r w:rsidR="00A565BC">
        <w:rPr>
          <w:rFonts w:ascii="Liberation Serif" w:hAnsi="Liberation Serif" w:cs="Liberation Serif"/>
          <w:sz w:val="28"/>
          <w:szCs w:val="28"/>
        </w:rPr>
        <w:t>Добролюбова</w:t>
      </w:r>
      <w:r w:rsidR="004B4A0B"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 w:rsidR="00A565BC">
        <w:rPr>
          <w:rFonts w:ascii="Liberation Serif" w:hAnsi="Liberation Serif" w:cs="Liberation Serif"/>
          <w:sz w:val="28"/>
          <w:szCs w:val="28"/>
        </w:rPr>
        <w:t>10</w:t>
      </w:r>
      <w:r w:rsidR="00D06A3A" w:rsidRPr="00631928">
        <w:rPr>
          <w:rFonts w:ascii="Liberation Serif" w:hAnsi="Liberation Serif" w:cs="Liberation Serif"/>
          <w:sz w:val="28"/>
          <w:szCs w:val="28"/>
        </w:rPr>
        <w:t>а</w:t>
      </w:r>
      <w:r w:rsidR="00A565BC">
        <w:rPr>
          <w:rFonts w:ascii="Liberation Serif" w:hAnsi="Liberation Serif" w:cs="Liberation Serif"/>
          <w:sz w:val="28"/>
          <w:szCs w:val="28"/>
        </w:rPr>
        <w:t>».</w:t>
      </w:r>
    </w:p>
    <w:p w:rsidR="00E50C27" w:rsidRDefault="00E50C2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дополнить приложение к постановлению новой строкой:</w:t>
      </w:r>
    </w:p>
    <w:p w:rsidR="00E50C27" w:rsidRDefault="00E50C2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1414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ул. </w:t>
      </w:r>
      <w:r>
        <w:rPr>
          <w:rFonts w:ascii="Liberation Serif" w:hAnsi="Liberation Serif" w:cs="Liberation Serif"/>
          <w:sz w:val="28"/>
          <w:szCs w:val="28"/>
        </w:rPr>
        <w:t>4-й Пятилетки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49».</w:t>
      </w:r>
    </w:p>
    <w:p w:rsidR="001E7CB9" w:rsidRPr="00631928" w:rsidRDefault="00E50C2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2. Подпункт 2 пункта 1 постановления распространяет свое действие на правоотношения, возникшие с 01.09.2021 года. </w:t>
      </w:r>
    </w:p>
    <w:p w:rsidR="00726FBC" w:rsidRPr="00631928" w:rsidRDefault="00E50C2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E50C27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221" w:rsidRDefault="00075221" w:rsidP="00EA006A">
      <w:r>
        <w:separator/>
      </w:r>
    </w:p>
  </w:endnote>
  <w:endnote w:type="continuationSeparator" w:id="0">
    <w:p w:rsidR="00075221" w:rsidRDefault="00075221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221" w:rsidRDefault="00075221" w:rsidP="00EA006A">
      <w:r>
        <w:separator/>
      </w:r>
    </w:p>
  </w:footnote>
  <w:footnote w:type="continuationSeparator" w:id="0">
    <w:p w:rsidR="00075221" w:rsidRDefault="00075221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384ED3">
        <w:pPr>
          <w:pStyle w:val="a7"/>
          <w:jc w:val="center"/>
        </w:pPr>
        <w:fldSimple w:instr=" PAGE   \* MERGEFORMAT ">
          <w:r w:rsidR="00040D2E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40D2E"/>
    <w:rsid w:val="00065534"/>
    <w:rsid w:val="00075221"/>
    <w:rsid w:val="00092F7B"/>
    <w:rsid w:val="000C6311"/>
    <w:rsid w:val="00133698"/>
    <w:rsid w:val="0013370F"/>
    <w:rsid w:val="001A0C56"/>
    <w:rsid w:val="001A36AC"/>
    <w:rsid w:val="001A3D47"/>
    <w:rsid w:val="001D5368"/>
    <w:rsid w:val="001E7CB9"/>
    <w:rsid w:val="002279EA"/>
    <w:rsid w:val="00231FF1"/>
    <w:rsid w:val="0023226A"/>
    <w:rsid w:val="002565EF"/>
    <w:rsid w:val="00262FEE"/>
    <w:rsid w:val="0028599E"/>
    <w:rsid w:val="00285E8A"/>
    <w:rsid w:val="002B18BB"/>
    <w:rsid w:val="00301773"/>
    <w:rsid w:val="00311136"/>
    <w:rsid w:val="00330998"/>
    <w:rsid w:val="00352B7E"/>
    <w:rsid w:val="00363F56"/>
    <w:rsid w:val="00374C89"/>
    <w:rsid w:val="0038280D"/>
    <w:rsid w:val="00384ED3"/>
    <w:rsid w:val="00396CCE"/>
    <w:rsid w:val="003D3BB8"/>
    <w:rsid w:val="003E47A5"/>
    <w:rsid w:val="003F6459"/>
    <w:rsid w:val="004127F0"/>
    <w:rsid w:val="00452873"/>
    <w:rsid w:val="00456F8E"/>
    <w:rsid w:val="004901C2"/>
    <w:rsid w:val="004B2C3E"/>
    <w:rsid w:val="004B4A0B"/>
    <w:rsid w:val="004C3D72"/>
    <w:rsid w:val="004E4CA6"/>
    <w:rsid w:val="004F1BF0"/>
    <w:rsid w:val="004F4246"/>
    <w:rsid w:val="00500DAC"/>
    <w:rsid w:val="00526A54"/>
    <w:rsid w:val="00536788"/>
    <w:rsid w:val="005625A9"/>
    <w:rsid w:val="005776C2"/>
    <w:rsid w:val="00585259"/>
    <w:rsid w:val="00591E8E"/>
    <w:rsid w:val="00595BAC"/>
    <w:rsid w:val="005A2B1A"/>
    <w:rsid w:val="005D4A78"/>
    <w:rsid w:val="005E2285"/>
    <w:rsid w:val="005E78F7"/>
    <w:rsid w:val="005F121B"/>
    <w:rsid w:val="0062263A"/>
    <w:rsid w:val="00623FA7"/>
    <w:rsid w:val="0062684B"/>
    <w:rsid w:val="00631928"/>
    <w:rsid w:val="00633312"/>
    <w:rsid w:val="00660898"/>
    <w:rsid w:val="00660A86"/>
    <w:rsid w:val="006C6C5E"/>
    <w:rsid w:val="006D1F0D"/>
    <w:rsid w:val="006E2BE1"/>
    <w:rsid w:val="006F3F91"/>
    <w:rsid w:val="00702165"/>
    <w:rsid w:val="00711509"/>
    <w:rsid w:val="00720985"/>
    <w:rsid w:val="00726FBC"/>
    <w:rsid w:val="00760393"/>
    <w:rsid w:val="00761552"/>
    <w:rsid w:val="007F4B83"/>
    <w:rsid w:val="008206F2"/>
    <w:rsid w:val="0083594B"/>
    <w:rsid w:val="00841513"/>
    <w:rsid w:val="008556E0"/>
    <w:rsid w:val="0086194A"/>
    <w:rsid w:val="00871148"/>
    <w:rsid w:val="00896CBC"/>
    <w:rsid w:val="00897660"/>
    <w:rsid w:val="008C0E41"/>
    <w:rsid w:val="00923E9D"/>
    <w:rsid w:val="009400E5"/>
    <w:rsid w:val="00956960"/>
    <w:rsid w:val="00974FD1"/>
    <w:rsid w:val="00975A1C"/>
    <w:rsid w:val="00A1076A"/>
    <w:rsid w:val="00A26589"/>
    <w:rsid w:val="00A44E05"/>
    <w:rsid w:val="00A565BC"/>
    <w:rsid w:val="00A973FB"/>
    <w:rsid w:val="00AB04B4"/>
    <w:rsid w:val="00AB1750"/>
    <w:rsid w:val="00AD5C91"/>
    <w:rsid w:val="00AF45F6"/>
    <w:rsid w:val="00B009FB"/>
    <w:rsid w:val="00B83D98"/>
    <w:rsid w:val="00B91D93"/>
    <w:rsid w:val="00B95DBC"/>
    <w:rsid w:val="00BA5F11"/>
    <w:rsid w:val="00BA7870"/>
    <w:rsid w:val="00BB21D5"/>
    <w:rsid w:val="00BC77AC"/>
    <w:rsid w:val="00BD16D9"/>
    <w:rsid w:val="00BF4038"/>
    <w:rsid w:val="00BF6872"/>
    <w:rsid w:val="00BF6E52"/>
    <w:rsid w:val="00C06B50"/>
    <w:rsid w:val="00C31ADD"/>
    <w:rsid w:val="00C55198"/>
    <w:rsid w:val="00C826EE"/>
    <w:rsid w:val="00C8290F"/>
    <w:rsid w:val="00C875D1"/>
    <w:rsid w:val="00C962D7"/>
    <w:rsid w:val="00CA14D7"/>
    <w:rsid w:val="00CB0C23"/>
    <w:rsid w:val="00CC0163"/>
    <w:rsid w:val="00CD11A6"/>
    <w:rsid w:val="00CD2BB5"/>
    <w:rsid w:val="00CE645A"/>
    <w:rsid w:val="00CF7251"/>
    <w:rsid w:val="00D06A3A"/>
    <w:rsid w:val="00D25A62"/>
    <w:rsid w:val="00D3390A"/>
    <w:rsid w:val="00D46873"/>
    <w:rsid w:val="00D86245"/>
    <w:rsid w:val="00D921D5"/>
    <w:rsid w:val="00DC60AB"/>
    <w:rsid w:val="00DC69F8"/>
    <w:rsid w:val="00DE4BE7"/>
    <w:rsid w:val="00E103E1"/>
    <w:rsid w:val="00E124D5"/>
    <w:rsid w:val="00E32019"/>
    <w:rsid w:val="00E50C27"/>
    <w:rsid w:val="00EA006A"/>
    <w:rsid w:val="00EB1F1F"/>
    <w:rsid w:val="00ED4DA5"/>
    <w:rsid w:val="00EE4587"/>
    <w:rsid w:val="00EE468D"/>
    <w:rsid w:val="00F129BF"/>
    <w:rsid w:val="00F15A1B"/>
    <w:rsid w:val="00F3219A"/>
    <w:rsid w:val="00F43C93"/>
    <w:rsid w:val="00F4490C"/>
    <w:rsid w:val="00F63AAC"/>
    <w:rsid w:val="00F70ABD"/>
    <w:rsid w:val="00F84E0C"/>
    <w:rsid w:val="00FA194B"/>
    <w:rsid w:val="00FA3C20"/>
    <w:rsid w:val="00FA68E1"/>
    <w:rsid w:val="00FB0D85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09727C-496A-491A-BFFD-382ED2593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2</Pages>
  <Words>345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2021-08-16T10:41:00Z</cp:lastPrinted>
  <dcterms:created xsi:type="dcterms:W3CDTF">2021-08-27T10:25:00Z</dcterms:created>
  <dcterms:modified xsi:type="dcterms:W3CDTF">2021-08-27T10:25:00Z</dcterms:modified>
</cp:coreProperties>
</file>