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A702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A702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01666" w:rsidRDefault="00D0166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61B12" w:rsidRDefault="004A7021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61B12">
        <w:rPr>
          <w:rFonts w:ascii="Liberation Serif" w:hAnsi="Liberation Serif" w:cs="Liberation Serif"/>
          <w:sz w:val="28"/>
          <w:szCs w:val="28"/>
        </w:rPr>
        <w:t xml:space="preserve">от </w:t>
      </w:r>
      <w:r w:rsidR="00DF7C7D">
        <w:rPr>
          <w:rFonts w:ascii="Liberation Serif" w:hAnsi="Liberation Serif" w:cs="Liberation Serif"/>
          <w:sz w:val="28"/>
          <w:szCs w:val="28"/>
        </w:rPr>
        <w:t>24.09.2021</w:t>
      </w:r>
      <w:r w:rsidR="00133698" w:rsidRPr="00361B12">
        <w:rPr>
          <w:rFonts w:ascii="Liberation Serif" w:hAnsi="Liberation Serif" w:cs="Liberation Serif"/>
          <w:sz w:val="28"/>
          <w:szCs w:val="28"/>
        </w:rPr>
        <w:t xml:space="preserve"> № </w:t>
      </w:r>
      <w:r w:rsidR="00DF7C7D">
        <w:rPr>
          <w:rFonts w:ascii="Liberation Serif" w:hAnsi="Liberation Serif" w:cs="Liberation Serif"/>
          <w:sz w:val="28"/>
          <w:szCs w:val="28"/>
        </w:rPr>
        <w:t>776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7388E" w:rsidRPr="00361B12" w:rsidRDefault="00D016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1B12">
        <w:rPr>
          <w:rFonts w:ascii="Liberation Serif" w:hAnsi="Liberation Serif" w:cs="Liberation Serif"/>
          <w:b/>
          <w:sz w:val="28"/>
          <w:szCs w:val="28"/>
        </w:rPr>
        <w:t>О внесении изменений в</w:t>
      </w:r>
      <w:r w:rsidR="0067388E" w:rsidRPr="00361B12">
        <w:rPr>
          <w:rFonts w:ascii="Liberation Serif" w:hAnsi="Liberation Serif" w:cs="Liberation Serif"/>
          <w:b/>
          <w:sz w:val="28"/>
          <w:szCs w:val="28"/>
        </w:rPr>
        <w:t xml:space="preserve"> Перечень многоквартирных домов, </w:t>
      </w:r>
    </w:p>
    <w:p w:rsidR="0067388E" w:rsidRPr="00361B12" w:rsidRDefault="0067388E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61B12">
        <w:rPr>
          <w:rFonts w:ascii="Liberation Serif" w:hAnsi="Liberation Serif" w:cs="Liberation Serif"/>
          <w:b/>
          <w:sz w:val="28"/>
          <w:szCs w:val="28"/>
        </w:rPr>
        <w:t>расположенных</w:t>
      </w:r>
      <w:proofErr w:type="gramEnd"/>
      <w:r w:rsidRPr="00361B12">
        <w:rPr>
          <w:rFonts w:ascii="Liberation Serif" w:hAnsi="Liberation Serif" w:cs="Liberation Serif"/>
          <w:b/>
          <w:sz w:val="28"/>
          <w:szCs w:val="28"/>
        </w:rPr>
        <w:t xml:space="preserve"> на территории Каменск-Уральского городского округа, </w:t>
      </w:r>
    </w:p>
    <w:p w:rsidR="0067388E" w:rsidRPr="00361B12" w:rsidRDefault="0067388E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1B12">
        <w:rPr>
          <w:rFonts w:ascii="Liberation Serif" w:hAnsi="Liberation Serif" w:cs="Liberation Serif"/>
          <w:b/>
          <w:sz w:val="28"/>
          <w:szCs w:val="28"/>
        </w:rPr>
        <w:t xml:space="preserve">в </w:t>
      </w:r>
      <w:proofErr w:type="gramStart"/>
      <w:r w:rsidRPr="00361B12">
        <w:rPr>
          <w:rFonts w:ascii="Liberation Serif" w:hAnsi="Liberation Serif" w:cs="Liberation Serif"/>
          <w:b/>
          <w:sz w:val="28"/>
          <w:szCs w:val="28"/>
        </w:rPr>
        <w:t>отношении</w:t>
      </w:r>
      <w:proofErr w:type="gramEnd"/>
      <w:r w:rsidRPr="00361B12">
        <w:rPr>
          <w:rFonts w:ascii="Liberation Serif" w:hAnsi="Liberation Serif" w:cs="Liberation Serif"/>
          <w:b/>
          <w:sz w:val="28"/>
          <w:szCs w:val="28"/>
        </w:rPr>
        <w:t xml:space="preserve"> которых принято решение о проведении капитального ремонта общего имущества в 2021 году</w:t>
      </w:r>
      <w:r w:rsidR="00D01666" w:rsidRPr="00361B12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361B12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BE0266" w:rsidRPr="00361B12" w:rsidRDefault="0061459F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361B12">
        <w:rPr>
          <w:rFonts w:ascii="Liberation Serif" w:hAnsi="Liberation Serif" w:cs="Liberation Serif"/>
          <w:sz w:val="28"/>
          <w:szCs w:val="28"/>
        </w:rPr>
        <w:t xml:space="preserve">В соответствии с частью 6 </w:t>
      </w:r>
      <w:hyperlink r:id="rId8" w:history="1">
        <w:r w:rsidRPr="00361B12">
          <w:rPr>
            <w:rFonts w:ascii="Liberation Serif" w:hAnsi="Liberation Serif" w:cs="Liberation Serif"/>
            <w:sz w:val="28"/>
            <w:szCs w:val="28"/>
          </w:rPr>
          <w:t>статьи 189</w:t>
        </w:r>
      </w:hyperlink>
      <w:r w:rsidRPr="00361B12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Федерации, пунктом 5 статьи 6 </w:t>
      </w:r>
      <w:hyperlink r:id="rId9" w:history="1">
        <w:r w:rsidRPr="00361B12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361B12">
        <w:rPr>
          <w:rFonts w:ascii="Liberation Serif" w:hAnsi="Liberation Serif" w:cs="Liberation Serif"/>
          <w:sz w:val="28"/>
          <w:szCs w:val="28"/>
        </w:rPr>
        <w:t xml:space="preserve">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 апреля 2014 года № 306-ПП (в ред. </w:t>
      </w:r>
      <w:hyperlink r:id="rId10" w:history="1">
        <w:r w:rsidRPr="00361B12">
          <w:rPr>
            <w:rFonts w:ascii="Liberation Serif" w:hAnsi="Liberation Serif" w:cs="Liberation Serif"/>
            <w:sz w:val="28"/>
            <w:szCs w:val="28"/>
          </w:rPr>
          <w:t>постановлений</w:t>
        </w:r>
      </w:hyperlink>
      <w:r w:rsidRPr="00361B12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19.08.2015 № 756-ПП, от 22.12.2016 № 905-ПП</w:t>
      </w:r>
      <w:proofErr w:type="gramEnd"/>
      <w:r w:rsidRPr="00361B12">
        <w:rPr>
          <w:rFonts w:ascii="Liberation Serif" w:hAnsi="Liberation Serif" w:cs="Liberation Serif"/>
          <w:sz w:val="28"/>
          <w:szCs w:val="28"/>
        </w:rPr>
        <w:t xml:space="preserve">, от 05.07.2017 </w:t>
      </w:r>
      <w:r w:rsidR="00454F9C"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361B12">
        <w:rPr>
          <w:rFonts w:ascii="Liberation Serif" w:hAnsi="Liberation Serif" w:cs="Liberation Serif"/>
          <w:sz w:val="28"/>
          <w:szCs w:val="28"/>
        </w:rPr>
        <w:t xml:space="preserve">№ 493-ПП, от 21.12.2017 № 1007-ПП, от 10.08.2018 № 508-ПП, от 08.11.2018 </w:t>
      </w:r>
      <w:r w:rsidR="00454F9C">
        <w:rPr>
          <w:rFonts w:ascii="Liberation Serif" w:hAnsi="Liberation Serif" w:cs="Liberation Serif"/>
          <w:sz w:val="28"/>
          <w:szCs w:val="28"/>
        </w:rPr>
        <w:t xml:space="preserve"> </w:t>
      </w:r>
      <w:r w:rsidRPr="00361B12">
        <w:rPr>
          <w:rFonts w:ascii="Liberation Serif" w:hAnsi="Liberation Serif" w:cs="Liberation Serif"/>
          <w:sz w:val="28"/>
          <w:szCs w:val="28"/>
        </w:rPr>
        <w:t>№ 772-ПП, от 27.09.2019 № 632-ПП</w:t>
      </w:r>
      <w:r w:rsidR="00E6024A" w:rsidRPr="00361B12">
        <w:rPr>
          <w:rFonts w:ascii="Liberation Serif" w:hAnsi="Liberation Serif" w:cs="Liberation Serif"/>
          <w:sz w:val="28"/>
          <w:szCs w:val="28"/>
        </w:rPr>
        <w:t xml:space="preserve">, от 16.01.2020 № 1-ПП, от 26.03.2020 </w:t>
      </w:r>
      <w:r w:rsidR="00454F9C">
        <w:rPr>
          <w:rFonts w:ascii="Liberation Serif" w:hAnsi="Liberation Serif" w:cs="Liberation Serif"/>
          <w:sz w:val="28"/>
          <w:szCs w:val="28"/>
        </w:rPr>
        <w:t xml:space="preserve">       </w:t>
      </w:r>
      <w:proofErr w:type="gramStart"/>
      <w:r w:rsidR="00E6024A" w:rsidRPr="00361B12">
        <w:rPr>
          <w:rFonts w:ascii="Liberation Serif" w:hAnsi="Liberation Serif" w:cs="Liberation Serif"/>
          <w:sz w:val="28"/>
          <w:szCs w:val="28"/>
        </w:rPr>
        <w:t>№ 174-ПП, от 27.08.2020 № 578-ПП</w:t>
      </w:r>
      <w:r w:rsidR="00D01666" w:rsidRPr="00361B12">
        <w:rPr>
          <w:rFonts w:ascii="Liberation Serif" w:hAnsi="Liberation Serif" w:cs="Liberation Serif"/>
          <w:sz w:val="28"/>
          <w:szCs w:val="28"/>
        </w:rPr>
        <w:t>, от 29.04.2021 № 259-ПП</w:t>
      </w:r>
      <w:r w:rsidRPr="00361B12">
        <w:rPr>
          <w:rFonts w:ascii="Liberation Serif" w:hAnsi="Liberation Serif" w:cs="Liberation Serif"/>
          <w:sz w:val="28"/>
          <w:szCs w:val="28"/>
        </w:rPr>
        <w:t>) «Об утверждении Региональной программы капитального ремонта общего имущества в многоквартирных домах Свердловской области на 2015-2044 годы»</w:t>
      </w:r>
      <w:r w:rsidR="00D01666" w:rsidRPr="00361B12">
        <w:rPr>
          <w:rFonts w:ascii="Liberation Serif" w:hAnsi="Liberation Serif" w:cs="Liberation Serif"/>
          <w:sz w:val="28"/>
          <w:szCs w:val="28"/>
        </w:rPr>
        <w:t xml:space="preserve">, в связи с необходимостью внесения изменений в технические заключения для проведения капитального ремонта </w:t>
      </w:r>
      <w:r w:rsidR="00334294" w:rsidRPr="00361B12">
        <w:rPr>
          <w:rFonts w:ascii="Liberation Serif" w:hAnsi="Liberation Serif" w:cs="Liberation Serif"/>
          <w:sz w:val="28"/>
          <w:szCs w:val="28"/>
        </w:rPr>
        <w:t>систем теплоснабжения,</w:t>
      </w:r>
      <w:r w:rsidR="009772E2">
        <w:rPr>
          <w:rFonts w:ascii="Liberation Serif" w:hAnsi="Liberation Serif" w:cs="Liberation Serif"/>
          <w:sz w:val="28"/>
          <w:szCs w:val="28"/>
        </w:rPr>
        <w:t xml:space="preserve"> а также поступившим протоколом общего собрания собственников помещений многоквартирного дома № 60 по ул. Карла Маркса,</w:t>
      </w:r>
      <w:r w:rsidR="00334294" w:rsidRPr="00361B12">
        <w:rPr>
          <w:rFonts w:ascii="Liberation Serif" w:hAnsi="Liberation Serif" w:cs="Liberation Serif"/>
          <w:sz w:val="28"/>
          <w:szCs w:val="28"/>
        </w:rPr>
        <w:t xml:space="preserve"> </w:t>
      </w:r>
      <w:r w:rsidR="007A7651" w:rsidRPr="00361B1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r w:rsidRPr="00361B12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4F1BF0" w:rsidRPr="00361B12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1B12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E04B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61B12">
        <w:rPr>
          <w:rFonts w:ascii="Liberation Serif" w:hAnsi="Liberation Serif" w:cs="Liberation Serif"/>
          <w:sz w:val="28"/>
          <w:szCs w:val="28"/>
        </w:rPr>
        <w:t>1.</w:t>
      </w:r>
      <w:r w:rsidR="0067388E" w:rsidRPr="00361B12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67388E" w:rsidRPr="00361B12">
        <w:rPr>
          <w:rFonts w:ascii="Liberation Serif" w:hAnsi="Liberation Serif" w:cs="Liberation Serif"/>
          <w:sz w:val="28"/>
          <w:szCs w:val="28"/>
        </w:rPr>
        <w:t xml:space="preserve">Внести изменения в Перечень многоквартирных домов, расположенных на территории Каменск-Уральского городского округа, в отношении которых принято решение о проведении капитального ремонта общего имущества в 2021 году, утвержденный постановлением </w:t>
      </w:r>
      <w:r w:rsidR="00EE596F" w:rsidRPr="00361B12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15.12.2020 № 934 «О проведении капитального ремонта общего имущества в многоквартирных домах, расположенных на территории Каменск-Уральского</w:t>
      </w:r>
      <w:r w:rsidR="00361B12" w:rsidRPr="00361B12">
        <w:rPr>
          <w:rFonts w:ascii="Liberation Serif" w:hAnsi="Liberation Serif" w:cs="Liberation Serif"/>
          <w:sz w:val="28"/>
          <w:szCs w:val="28"/>
        </w:rPr>
        <w:t xml:space="preserve"> городского округа в 2021 году»</w:t>
      </w:r>
      <w:r w:rsidR="00EE596F" w:rsidRPr="00361B12">
        <w:rPr>
          <w:rFonts w:ascii="Liberation Serif" w:hAnsi="Liberation Serif" w:cs="Liberation Serif"/>
          <w:sz w:val="28"/>
          <w:szCs w:val="28"/>
        </w:rPr>
        <w:t xml:space="preserve"> (далее – п</w:t>
      </w:r>
      <w:r w:rsidR="006E04B3">
        <w:rPr>
          <w:rFonts w:ascii="Liberation Serif" w:hAnsi="Liberation Serif" w:cs="Liberation Serif"/>
          <w:sz w:val="28"/>
          <w:szCs w:val="28"/>
        </w:rPr>
        <w:t>еречень</w:t>
      </w:r>
      <w:r w:rsidR="00EE596F" w:rsidRPr="00361B12">
        <w:rPr>
          <w:rFonts w:ascii="Liberation Serif" w:hAnsi="Liberation Serif" w:cs="Liberation Serif"/>
          <w:sz w:val="28"/>
          <w:szCs w:val="28"/>
        </w:rPr>
        <w:t>)</w:t>
      </w:r>
      <w:r w:rsidR="00361B12" w:rsidRPr="00361B12">
        <w:rPr>
          <w:rFonts w:ascii="Liberation Serif" w:hAnsi="Liberation Serif" w:cs="Liberation Serif"/>
          <w:sz w:val="28"/>
          <w:szCs w:val="28"/>
        </w:rPr>
        <w:t>,</w:t>
      </w:r>
      <w:r w:rsidR="000C3A76" w:rsidRPr="00361B12">
        <w:rPr>
          <w:rFonts w:ascii="Liberation Serif" w:hAnsi="Liberation Serif" w:cs="Liberation Serif"/>
          <w:sz w:val="28"/>
          <w:szCs w:val="28"/>
        </w:rPr>
        <w:t xml:space="preserve"> изложив </w:t>
      </w:r>
      <w:r w:rsidR="0067388E" w:rsidRPr="00361B12">
        <w:rPr>
          <w:rFonts w:ascii="Liberation Serif" w:hAnsi="Liberation Serif" w:cs="Liberation Serif"/>
          <w:sz w:val="28"/>
          <w:szCs w:val="28"/>
        </w:rPr>
        <w:t>строки 20,</w:t>
      </w:r>
      <w:r w:rsidR="000C3A76" w:rsidRPr="00361B12">
        <w:rPr>
          <w:rFonts w:ascii="Liberation Serif" w:hAnsi="Liberation Serif" w:cs="Liberation Serif"/>
          <w:sz w:val="28"/>
          <w:szCs w:val="28"/>
        </w:rPr>
        <w:t xml:space="preserve"> </w:t>
      </w:r>
      <w:r w:rsidR="00655CE1">
        <w:rPr>
          <w:rFonts w:ascii="Liberation Serif" w:hAnsi="Liberation Serif" w:cs="Liberation Serif"/>
          <w:sz w:val="28"/>
          <w:szCs w:val="28"/>
        </w:rPr>
        <w:t xml:space="preserve">27, </w:t>
      </w:r>
      <w:r w:rsidR="000C3A76" w:rsidRPr="00361B12">
        <w:rPr>
          <w:rFonts w:ascii="Liberation Serif" w:hAnsi="Liberation Serif" w:cs="Liberation Serif"/>
          <w:sz w:val="28"/>
          <w:szCs w:val="28"/>
        </w:rPr>
        <w:t>30</w:t>
      </w:r>
      <w:proofErr w:type="gramEnd"/>
      <w:r w:rsidR="000C3A76" w:rsidRPr="00361B12">
        <w:rPr>
          <w:rFonts w:ascii="Liberation Serif" w:hAnsi="Liberation Serif" w:cs="Liberation Serif"/>
          <w:sz w:val="28"/>
          <w:szCs w:val="28"/>
        </w:rPr>
        <w:t xml:space="preserve"> п</w:t>
      </w:r>
      <w:r w:rsidR="006E04B3">
        <w:rPr>
          <w:rFonts w:ascii="Liberation Serif" w:hAnsi="Liberation Serif" w:cs="Liberation Serif"/>
          <w:sz w:val="28"/>
          <w:szCs w:val="28"/>
        </w:rPr>
        <w:t>еречня</w:t>
      </w:r>
      <w:r w:rsidR="000C3A76" w:rsidRPr="00361B12">
        <w:rPr>
          <w:rFonts w:ascii="Liberation Serif" w:hAnsi="Liberation Serif" w:cs="Liberation Serif"/>
          <w:sz w:val="28"/>
          <w:szCs w:val="28"/>
        </w:rPr>
        <w:t xml:space="preserve"> в </w:t>
      </w:r>
      <w:r w:rsidR="00361B12" w:rsidRPr="00361B12">
        <w:rPr>
          <w:rFonts w:ascii="Liberation Serif" w:hAnsi="Liberation Serif" w:cs="Liberation Serif"/>
          <w:sz w:val="28"/>
          <w:szCs w:val="28"/>
        </w:rPr>
        <w:t>следующей редакции.</w:t>
      </w:r>
    </w:p>
    <w:tbl>
      <w:tblPr>
        <w:tblStyle w:val="af0"/>
        <w:tblW w:w="0" w:type="auto"/>
        <w:tblLook w:val="04A0"/>
      </w:tblPr>
      <w:tblGrid>
        <w:gridCol w:w="817"/>
        <w:gridCol w:w="2977"/>
        <w:gridCol w:w="6060"/>
      </w:tblGrid>
      <w:tr w:rsidR="006E04B3" w:rsidTr="006E04B3">
        <w:tc>
          <w:tcPr>
            <w:tcW w:w="817" w:type="dxa"/>
          </w:tcPr>
          <w:p w:rsidR="006E04B3" w:rsidRDefault="006E04B3" w:rsidP="00672C3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Адрес многоквартирного дома</w:t>
            </w:r>
          </w:p>
        </w:tc>
        <w:tc>
          <w:tcPr>
            <w:tcW w:w="6060" w:type="dxa"/>
          </w:tcPr>
          <w:p w:rsidR="006E04B3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Виды работ</w:t>
            </w:r>
          </w:p>
        </w:tc>
      </w:tr>
      <w:tr w:rsidR="006E04B3" w:rsidTr="00C22D49">
        <w:tc>
          <w:tcPr>
            <w:tcW w:w="817" w:type="dxa"/>
            <w:vMerge w:val="restart"/>
          </w:tcPr>
          <w:p w:rsidR="00574547" w:rsidRDefault="00574547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74547" w:rsidRDefault="00574547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74547" w:rsidRDefault="00574547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</w:p>
        </w:tc>
        <w:tc>
          <w:tcPr>
            <w:tcW w:w="9037" w:type="dxa"/>
            <w:gridSpan w:val="2"/>
          </w:tcPr>
          <w:p w:rsidR="006E04B3" w:rsidRDefault="006E04B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Калинина, д.</w:t>
            </w:r>
            <w:r w:rsidR="00672C33">
              <w:rPr>
                <w:rFonts w:ascii="Liberation Serif" w:hAnsi="Liberation Serif" w:cs="Arial"/>
                <w:sz w:val="28"/>
                <w:szCs w:val="28"/>
              </w:rPr>
              <w:t xml:space="preserve"> </w:t>
            </w:r>
            <w:r w:rsidRPr="00361B12">
              <w:rPr>
                <w:rFonts w:ascii="Liberation Serif" w:hAnsi="Liberation Serif" w:cs="Arial"/>
                <w:sz w:val="28"/>
                <w:szCs w:val="28"/>
              </w:rPr>
              <w:t>33</w:t>
            </w:r>
          </w:p>
        </w:tc>
      </w:tr>
      <w:tr w:rsidR="006E04B3" w:rsidTr="006E04B3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6E04B3" w:rsidRDefault="006E04B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E04B3" w:rsidTr="006E04B3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6E04B3" w:rsidRDefault="006E04B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E04B3" w:rsidTr="006E04B3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6E04B3" w:rsidRDefault="006E04B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6E04B3" w:rsidTr="006E04B3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6E04B3" w:rsidRDefault="006E04B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E04B3" w:rsidTr="006E04B3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6E04B3" w:rsidRDefault="006E04B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E04B3" w:rsidTr="006E04B3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6E04B3" w:rsidRDefault="006E04B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E04B3" w:rsidTr="006E04B3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6E04B3" w:rsidRDefault="006E04B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9772E2" w:rsidTr="00F016BC">
        <w:tc>
          <w:tcPr>
            <w:tcW w:w="817" w:type="dxa"/>
            <w:vMerge w:val="restart"/>
          </w:tcPr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</w:p>
        </w:tc>
        <w:tc>
          <w:tcPr>
            <w:tcW w:w="9037" w:type="dxa"/>
            <w:gridSpan w:val="2"/>
          </w:tcPr>
          <w:p w:rsidR="009772E2" w:rsidRPr="00672C33" w:rsidRDefault="00672C3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72C33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Карла Маркса, д.</w:t>
            </w:r>
            <w:r>
              <w:rPr>
                <w:rFonts w:ascii="Liberation Serif" w:hAnsi="Liberation Serif" w:cs="Arial"/>
                <w:sz w:val="28"/>
                <w:szCs w:val="28"/>
              </w:rPr>
              <w:t xml:space="preserve"> </w:t>
            </w:r>
            <w:r w:rsidRPr="00672C33">
              <w:rPr>
                <w:rFonts w:ascii="Liberation Serif" w:hAnsi="Liberation Serif" w:cs="Arial"/>
                <w:sz w:val="28"/>
                <w:szCs w:val="28"/>
              </w:rPr>
              <w:t>60</w:t>
            </w:r>
          </w:p>
        </w:tc>
      </w:tr>
      <w:tr w:rsidR="009772E2" w:rsidTr="006E04B3">
        <w:tc>
          <w:tcPr>
            <w:tcW w:w="817" w:type="dxa"/>
            <w:vMerge/>
          </w:tcPr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9772E2" w:rsidRPr="00672C33" w:rsidRDefault="009772E2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9772E2" w:rsidRPr="00672C33" w:rsidRDefault="00672C3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72C33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9772E2" w:rsidTr="006E04B3">
        <w:tc>
          <w:tcPr>
            <w:tcW w:w="817" w:type="dxa"/>
            <w:vMerge/>
          </w:tcPr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9772E2" w:rsidRPr="00672C33" w:rsidRDefault="009772E2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9772E2" w:rsidRPr="00672C33" w:rsidRDefault="00672C3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72C33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9772E2" w:rsidTr="006E04B3">
        <w:tc>
          <w:tcPr>
            <w:tcW w:w="817" w:type="dxa"/>
            <w:vMerge/>
          </w:tcPr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9772E2" w:rsidRPr="00672C33" w:rsidRDefault="009772E2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9772E2" w:rsidRPr="00672C33" w:rsidRDefault="00672C3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72C33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9772E2" w:rsidTr="006E04B3">
        <w:tc>
          <w:tcPr>
            <w:tcW w:w="817" w:type="dxa"/>
            <w:vMerge/>
          </w:tcPr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9772E2" w:rsidRPr="00672C33" w:rsidRDefault="009772E2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9772E2" w:rsidRPr="00672C33" w:rsidRDefault="00672C3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72C33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9772E2" w:rsidTr="006E04B3">
        <w:tc>
          <w:tcPr>
            <w:tcW w:w="817" w:type="dxa"/>
            <w:vMerge/>
          </w:tcPr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9772E2" w:rsidRPr="00672C33" w:rsidRDefault="009772E2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9772E2" w:rsidRPr="00672C33" w:rsidRDefault="00672C3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72C33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9772E2" w:rsidTr="006E04B3">
        <w:tc>
          <w:tcPr>
            <w:tcW w:w="817" w:type="dxa"/>
            <w:vMerge/>
          </w:tcPr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9772E2" w:rsidRPr="00672C33" w:rsidRDefault="009772E2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9772E2" w:rsidRPr="00672C33" w:rsidRDefault="00672C3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72C33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9772E2" w:rsidTr="006E04B3">
        <w:tc>
          <w:tcPr>
            <w:tcW w:w="817" w:type="dxa"/>
            <w:vMerge/>
          </w:tcPr>
          <w:p w:rsidR="009772E2" w:rsidRDefault="009772E2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9772E2" w:rsidRPr="00672C33" w:rsidRDefault="009772E2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</w:tcPr>
          <w:p w:rsidR="009772E2" w:rsidRPr="00672C33" w:rsidRDefault="00672C33" w:rsidP="006E04B3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72C33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6E04B3" w:rsidTr="00F963A4">
        <w:tc>
          <w:tcPr>
            <w:tcW w:w="817" w:type="dxa"/>
            <w:vMerge w:val="restart"/>
          </w:tcPr>
          <w:p w:rsidR="00574547" w:rsidRDefault="00574547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74547" w:rsidRDefault="00574547" w:rsidP="0057454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74547" w:rsidRDefault="00574547" w:rsidP="0057454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E04B3" w:rsidRDefault="006E04B3" w:rsidP="0057454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9037" w:type="dxa"/>
            <w:gridSpan w:val="2"/>
            <w:vAlign w:val="center"/>
          </w:tcPr>
          <w:p w:rsidR="006E04B3" w:rsidRPr="00361B12" w:rsidRDefault="006E04B3" w:rsidP="001055DC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361B12">
              <w:rPr>
                <w:rFonts w:ascii="Liberation Serif" w:hAnsi="Liberation Serif" w:cs="Arial"/>
                <w:sz w:val="28"/>
                <w:szCs w:val="28"/>
              </w:rPr>
              <w:t>Коммунальная</w:t>
            </w:r>
            <w:proofErr w:type="gramEnd"/>
            <w:r w:rsidRPr="00361B12">
              <w:rPr>
                <w:rFonts w:ascii="Liberation Serif" w:hAnsi="Liberation Serif" w:cs="Arial"/>
                <w:sz w:val="28"/>
                <w:szCs w:val="28"/>
              </w:rPr>
              <w:t>, д.</w:t>
            </w:r>
            <w:r w:rsidR="00672C33">
              <w:rPr>
                <w:rFonts w:ascii="Liberation Serif" w:hAnsi="Liberation Serif" w:cs="Arial"/>
                <w:sz w:val="28"/>
                <w:szCs w:val="28"/>
              </w:rPr>
              <w:t xml:space="preserve"> </w:t>
            </w:r>
            <w:r w:rsidRPr="00361B12">
              <w:rPr>
                <w:rFonts w:ascii="Liberation Serif" w:hAnsi="Liberation Serif" w:cs="Arial"/>
                <w:sz w:val="28"/>
                <w:szCs w:val="28"/>
              </w:rPr>
              <w:t>18</w:t>
            </w:r>
          </w:p>
        </w:tc>
      </w:tr>
      <w:tr w:rsidR="006E04B3" w:rsidTr="00AC3587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6E04B3" w:rsidRPr="00361B12" w:rsidRDefault="006E04B3" w:rsidP="001055DC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E04B3" w:rsidTr="00AC18C5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6E04B3" w:rsidRPr="00361B12" w:rsidRDefault="006E04B3" w:rsidP="001055DC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6E04B3" w:rsidTr="00686427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6E04B3" w:rsidRPr="00361B12" w:rsidRDefault="006E04B3" w:rsidP="001055DC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E04B3" w:rsidTr="003D0715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6E04B3" w:rsidRPr="00361B12" w:rsidRDefault="006E04B3" w:rsidP="001055DC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E04B3" w:rsidTr="006D156F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6E04B3" w:rsidRPr="00361B12" w:rsidRDefault="006E04B3" w:rsidP="001055DC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E04B3" w:rsidTr="00AA0802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6E04B3" w:rsidRPr="00361B12" w:rsidRDefault="006E04B3" w:rsidP="001055DC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E04B3" w:rsidTr="00706936">
        <w:tc>
          <w:tcPr>
            <w:tcW w:w="817" w:type="dxa"/>
            <w:vMerge/>
          </w:tcPr>
          <w:p w:rsidR="006E04B3" w:rsidRDefault="006E04B3" w:rsidP="006E04B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77" w:type="dxa"/>
          </w:tcPr>
          <w:p w:rsidR="006E04B3" w:rsidRPr="00361B12" w:rsidRDefault="006E04B3" w:rsidP="006E04B3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6E04B3" w:rsidRPr="00361B12" w:rsidRDefault="006E04B3" w:rsidP="001055DC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361B12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</w:tbl>
    <w:p w:rsidR="00361B12" w:rsidRPr="00361B12" w:rsidRDefault="00361B12" w:rsidP="00361B1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26FBC" w:rsidRPr="00361B12" w:rsidRDefault="00A8404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61B12">
        <w:rPr>
          <w:rFonts w:ascii="Liberation Serif" w:hAnsi="Liberation Serif" w:cs="Liberation Serif"/>
          <w:sz w:val="28"/>
          <w:szCs w:val="28"/>
        </w:rPr>
        <w:t>2</w:t>
      </w:r>
      <w:r w:rsidR="00726FBC" w:rsidRPr="00361B12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361B12" w:rsidRDefault="00A8404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61B12">
        <w:rPr>
          <w:rFonts w:ascii="Liberation Serif" w:hAnsi="Liberation Serif" w:cs="Liberation Serif"/>
          <w:sz w:val="28"/>
          <w:szCs w:val="28"/>
        </w:rPr>
        <w:t>3</w:t>
      </w:r>
      <w:r w:rsidR="00726FBC" w:rsidRPr="00361B12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361B1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361B12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EE596F" w:rsidRPr="00361B12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EE596F" w:rsidRPr="00361B12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361B12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361B12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D095F" w:rsidRPr="00361B12" w:rsidRDefault="00ED0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95F" w:rsidRPr="00361B12" w:rsidRDefault="00ED0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D095F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361B12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361B12">
        <w:rPr>
          <w:rFonts w:ascii="Liberation Serif" w:hAnsi="Liberation Serif" w:cs="Liberation Serif"/>
          <w:sz w:val="28"/>
          <w:szCs w:val="28"/>
        </w:rPr>
        <w:br/>
      </w:r>
      <w:r w:rsidR="00720985" w:rsidRPr="00361B12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361B12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361B12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61B12">
        <w:rPr>
          <w:rFonts w:ascii="Liberation Serif" w:hAnsi="Liberation Serif" w:cs="Liberation Serif"/>
          <w:sz w:val="28"/>
          <w:szCs w:val="28"/>
        </w:rPr>
        <w:tab/>
      </w:r>
      <w:r w:rsidR="00361B12">
        <w:rPr>
          <w:rFonts w:ascii="Liberation Serif" w:hAnsi="Liberation Serif" w:cs="Liberation Serif"/>
          <w:sz w:val="28"/>
          <w:szCs w:val="28"/>
        </w:rPr>
        <w:tab/>
      </w:r>
      <w:r w:rsidR="00361B12">
        <w:rPr>
          <w:rFonts w:ascii="Liberation Serif" w:hAnsi="Liberation Serif" w:cs="Liberation Serif"/>
          <w:sz w:val="28"/>
          <w:szCs w:val="28"/>
        </w:rPr>
        <w:tab/>
      </w:r>
      <w:r w:rsidR="00361B12"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="004F4246" w:rsidRPr="00361B12">
        <w:rPr>
          <w:rFonts w:ascii="Liberation Serif" w:hAnsi="Liberation Serif" w:cs="Liberation Serif"/>
          <w:sz w:val="28"/>
          <w:szCs w:val="28"/>
        </w:rPr>
        <w:t>А</w:t>
      </w:r>
      <w:r w:rsidRPr="00361B12">
        <w:rPr>
          <w:rFonts w:ascii="Liberation Serif" w:hAnsi="Liberation Serif" w:cs="Liberation Serif"/>
          <w:sz w:val="28"/>
          <w:szCs w:val="28"/>
        </w:rPr>
        <w:t>.</w:t>
      </w:r>
      <w:r w:rsidR="00EE596F" w:rsidRPr="00361B12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574D6" w:rsidRDefault="00E574D6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377B73" w:rsidRDefault="00377B73" w:rsidP="00377B73">
      <w:pPr>
        <w:rPr>
          <w:rFonts w:ascii="Liberation Serif" w:hAnsi="Liberation Serif" w:cs="Liberation Serif"/>
          <w:sz w:val="26"/>
          <w:szCs w:val="26"/>
        </w:rPr>
      </w:pPr>
    </w:p>
    <w:p w:rsidR="00ED095F" w:rsidRDefault="00ED095F" w:rsidP="00377B73"/>
    <w:p w:rsidR="008A51E4" w:rsidRDefault="008A51E4" w:rsidP="00377B73"/>
    <w:p w:rsidR="00E360F7" w:rsidRDefault="00E360F7" w:rsidP="00E360F7">
      <w:pPr>
        <w:rPr>
          <w:sz w:val="28"/>
          <w:szCs w:val="28"/>
        </w:rPr>
      </w:pPr>
    </w:p>
    <w:p w:rsidR="00E360F7" w:rsidRDefault="00E360F7" w:rsidP="00E360F7">
      <w:pPr>
        <w:rPr>
          <w:rFonts w:ascii="Liberation Serif" w:hAnsi="Liberation Serif"/>
        </w:rPr>
      </w:pPr>
    </w:p>
    <w:p w:rsidR="00E360F7" w:rsidRDefault="00E360F7" w:rsidP="00377B73"/>
    <w:sectPr w:rsidR="00E360F7" w:rsidSect="00EA006A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43C" w:rsidRDefault="0031543C" w:rsidP="00EA006A">
      <w:r>
        <w:separator/>
      </w:r>
    </w:p>
  </w:endnote>
  <w:endnote w:type="continuationSeparator" w:id="0">
    <w:p w:rsidR="0031543C" w:rsidRDefault="0031543C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43C" w:rsidRDefault="0031543C" w:rsidP="00EA006A">
      <w:r>
        <w:separator/>
      </w:r>
    </w:p>
  </w:footnote>
  <w:footnote w:type="continuationSeparator" w:id="0">
    <w:p w:rsidR="0031543C" w:rsidRDefault="0031543C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D01666" w:rsidRDefault="004A7021">
        <w:pPr>
          <w:pStyle w:val="a8"/>
          <w:jc w:val="center"/>
        </w:pPr>
        <w:fldSimple w:instr=" PAGE   \* MERGEFORMAT ">
          <w:r w:rsidR="00DF7C7D">
            <w:rPr>
              <w:noProof/>
            </w:rPr>
            <w:t>2</w:t>
          </w:r>
        </w:fldSimple>
      </w:p>
    </w:sdtContent>
  </w:sdt>
  <w:p w:rsidR="00D01666" w:rsidRDefault="00D01666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100D8"/>
    <w:rsid w:val="00010608"/>
    <w:rsid w:val="00022CB0"/>
    <w:rsid w:val="00024929"/>
    <w:rsid w:val="000250FD"/>
    <w:rsid w:val="00030FD6"/>
    <w:rsid w:val="00055205"/>
    <w:rsid w:val="00070F0D"/>
    <w:rsid w:val="000C3A76"/>
    <w:rsid w:val="00131060"/>
    <w:rsid w:val="00133698"/>
    <w:rsid w:val="001D5368"/>
    <w:rsid w:val="001D6CDF"/>
    <w:rsid w:val="001D7D5A"/>
    <w:rsid w:val="001E7CB9"/>
    <w:rsid w:val="0023226A"/>
    <w:rsid w:val="00262FEE"/>
    <w:rsid w:val="00285E8A"/>
    <w:rsid w:val="00286B42"/>
    <w:rsid w:val="002F0160"/>
    <w:rsid w:val="002F3717"/>
    <w:rsid w:val="00301773"/>
    <w:rsid w:val="00311136"/>
    <w:rsid w:val="0031543C"/>
    <w:rsid w:val="00334294"/>
    <w:rsid w:val="00352B7E"/>
    <w:rsid w:val="00361B12"/>
    <w:rsid w:val="00363F56"/>
    <w:rsid w:val="00374C89"/>
    <w:rsid w:val="00377B73"/>
    <w:rsid w:val="003A2818"/>
    <w:rsid w:val="003D3BB8"/>
    <w:rsid w:val="003F6459"/>
    <w:rsid w:val="00452873"/>
    <w:rsid w:val="00454F9C"/>
    <w:rsid w:val="004A7021"/>
    <w:rsid w:val="004C3D72"/>
    <w:rsid w:val="004E3DA2"/>
    <w:rsid w:val="004E4CA6"/>
    <w:rsid w:val="004F1BF0"/>
    <w:rsid w:val="004F4246"/>
    <w:rsid w:val="00536788"/>
    <w:rsid w:val="00564CF8"/>
    <w:rsid w:val="00574547"/>
    <w:rsid w:val="00591E8E"/>
    <w:rsid w:val="005A1A3B"/>
    <w:rsid w:val="005C1AB6"/>
    <w:rsid w:val="005D02CA"/>
    <w:rsid w:val="0060730D"/>
    <w:rsid w:val="0061459F"/>
    <w:rsid w:val="0062263A"/>
    <w:rsid w:val="0062684B"/>
    <w:rsid w:val="00655CE1"/>
    <w:rsid w:val="00660A86"/>
    <w:rsid w:val="0067132E"/>
    <w:rsid w:val="00672C33"/>
    <w:rsid w:val="0067388E"/>
    <w:rsid w:val="006C6C5E"/>
    <w:rsid w:val="006E04B3"/>
    <w:rsid w:val="006E2BE1"/>
    <w:rsid w:val="00702165"/>
    <w:rsid w:val="00711509"/>
    <w:rsid w:val="00711D40"/>
    <w:rsid w:val="00720985"/>
    <w:rsid w:val="00726FBC"/>
    <w:rsid w:val="00761552"/>
    <w:rsid w:val="007A163A"/>
    <w:rsid w:val="007A7651"/>
    <w:rsid w:val="008044E2"/>
    <w:rsid w:val="0083594B"/>
    <w:rsid w:val="008556E0"/>
    <w:rsid w:val="00871148"/>
    <w:rsid w:val="00873BED"/>
    <w:rsid w:val="00877102"/>
    <w:rsid w:val="00896CBC"/>
    <w:rsid w:val="00897F0F"/>
    <w:rsid w:val="008A51E4"/>
    <w:rsid w:val="008C0E41"/>
    <w:rsid w:val="008F6F85"/>
    <w:rsid w:val="00930CC5"/>
    <w:rsid w:val="00956960"/>
    <w:rsid w:val="00975A1C"/>
    <w:rsid w:val="009772E2"/>
    <w:rsid w:val="009D46F9"/>
    <w:rsid w:val="00A1076A"/>
    <w:rsid w:val="00A26589"/>
    <w:rsid w:val="00A44E05"/>
    <w:rsid w:val="00A81877"/>
    <w:rsid w:val="00A84044"/>
    <w:rsid w:val="00A973FB"/>
    <w:rsid w:val="00AA3D84"/>
    <w:rsid w:val="00AB04B4"/>
    <w:rsid w:val="00AD5C91"/>
    <w:rsid w:val="00AF45F6"/>
    <w:rsid w:val="00B17FF4"/>
    <w:rsid w:val="00B22A60"/>
    <w:rsid w:val="00B33F77"/>
    <w:rsid w:val="00B91D93"/>
    <w:rsid w:val="00B95DBC"/>
    <w:rsid w:val="00BA7870"/>
    <w:rsid w:val="00BB21D5"/>
    <w:rsid w:val="00BC40C8"/>
    <w:rsid w:val="00BC77AC"/>
    <w:rsid w:val="00BD4BBA"/>
    <w:rsid w:val="00BE0266"/>
    <w:rsid w:val="00BF4038"/>
    <w:rsid w:val="00BF6872"/>
    <w:rsid w:val="00BF6E52"/>
    <w:rsid w:val="00C06B50"/>
    <w:rsid w:val="00C55198"/>
    <w:rsid w:val="00C8089C"/>
    <w:rsid w:val="00C823EE"/>
    <w:rsid w:val="00C8290F"/>
    <w:rsid w:val="00C962D7"/>
    <w:rsid w:val="00CA14D7"/>
    <w:rsid w:val="00CC0163"/>
    <w:rsid w:val="00CD11A6"/>
    <w:rsid w:val="00CD6038"/>
    <w:rsid w:val="00CE4792"/>
    <w:rsid w:val="00CF7251"/>
    <w:rsid w:val="00D01666"/>
    <w:rsid w:val="00D25A62"/>
    <w:rsid w:val="00D4306F"/>
    <w:rsid w:val="00D46873"/>
    <w:rsid w:val="00D86245"/>
    <w:rsid w:val="00D921D5"/>
    <w:rsid w:val="00D94123"/>
    <w:rsid w:val="00DC69F8"/>
    <w:rsid w:val="00DE4BE7"/>
    <w:rsid w:val="00DF7C7D"/>
    <w:rsid w:val="00E103E1"/>
    <w:rsid w:val="00E32019"/>
    <w:rsid w:val="00E360F7"/>
    <w:rsid w:val="00E409A7"/>
    <w:rsid w:val="00E50A92"/>
    <w:rsid w:val="00E574D6"/>
    <w:rsid w:val="00E6024A"/>
    <w:rsid w:val="00EA006A"/>
    <w:rsid w:val="00EA10D4"/>
    <w:rsid w:val="00ED095F"/>
    <w:rsid w:val="00ED4DA5"/>
    <w:rsid w:val="00EE4587"/>
    <w:rsid w:val="00EE468D"/>
    <w:rsid w:val="00EE596F"/>
    <w:rsid w:val="00EF6AF4"/>
    <w:rsid w:val="00F129BF"/>
    <w:rsid w:val="00F15A1B"/>
    <w:rsid w:val="00F43C93"/>
    <w:rsid w:val="00F63AAC"/>
    <w:rsid w:val="00F70ABD"/>
    <w:rsid w:val="00F742D4"/>
    <w:rsid w:val="00F9726F"/>
    <w:rsid w:val="00FA194B"/>
    <w:rsid w:val="00FA3C20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8">
    <w:name w:val="header"/>
    <w:basedOn w:val="a"/>
    <w:link w:val="a9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A006A"/>
  </w:style>
  <w:style w:type="paragraph" w:styleId="aa">
    <w:name w:val="footer"/>
    <w:basedOn w:val="a"/>
    <w:link w:val="ab"/>
    <w:rsid w:val="00EA006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A006A"/>
  </w:style>
  <w:style w:type="paragraph" w:styleId="ac">
    <w:name w:val="Body Text"/>
    <w:basedOn w:val="a"/>
    <w:link w:val="ad"/>
    <w:rsid w:val="00377B73"/>
    <w:pPr>
      <w:spacing w:after="120"/>
    </w:pPr>
  </w:style>
  <w:style w:type="character" w:customStyle="1" w:styleId="ad">
    <w:name w:val="Основной текст Знак"/>
    <w:basedOn w:val="a0"/>
    <w:link w:val="ac"/>
    <w:rsid w:val="00377B73"/>
  </w:style>
  <w:style w:type="character" w:styleId="ae">
    <w:name w:val="Hyperlink"/>
    <w:basedOn w:val="a0"/>
    <w:uiPriority w:val="99"/>
    <w:unhideWhenUsed/>
    <w:rsid w:val="00131060"/>
    <w:rPr>
      <w:color w:val="0563C1"/>
      <w:u w:val="single"/>
    </w:rPr>
  </w:style>
  <w:style w:type="character" w:styleId="af">
    <w:name w:val="FollowedHyperlink"/>
    <w:basedOn w:val="a0"/>
    <w:uiPriority w:val="99"/>
    <w:unhideWhenUsed/>
    <w:rsid w:val="00131060"/>
    <w:rPr>
      <w:color w:val="954F72"/>
      <w:u w:val="single"/>
    </w:rPr>
  </w:style>
  <w:style w:type="paragraph" w:customStyle="1" w:styleId="xl78">
    <w:name w:val="xl78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9">
    <w:name w:val="xl79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0">
    <w:name w:val="xl80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1">
    <w:name w:val="xl81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2">
    <w:name w:val="xl82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3">
    <w:name w:val="xl83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4">
    <w:name w:val="xl84"/>
    <w:basedOn w:val="a"/>
    <w:rsid w:val="001310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5">
    <w:name w:val="xl85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6">
    <w:name w:val="xl86"/>
    <w:basedOn w:val="a"/>
    <w:rsid w:val="001310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7">
    <w:name w:val="xl87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76">
    <w:name w:val="xl76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7">
    <w:name w:val="xl77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character" w:customStyle="1" w:styleId="10">
    <w:name w:val="Заголовок 1 Знак"/>
    <w:basedOn w:val="a0"/>
    <w:link w:val="1"/>
    <w:rsid w:val="00E360F7"/>
    <w:rPr>
      <w:b/>
      <w:iCs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E360F7"/>
    <w:rPr>
      <w:sz w:val="25"/>
      <w:szCs w:val="24"/>
    </w:rPr>
  </w:style>
  <w:style w:type="table" w:styleId="af0">
    <w:name w:val="Table Grid"/>
    <w:basedOn w:val="a1"/>
    <w:rsid w:val="006E04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DF01A9B80A9AF24C529367CC504F1C465CD1C5CD042F725B5789FA5DFA4C0B354E72E0FC6FA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24BC9474791B13E1A89837F650862958C54E0B2B49A43D69BBA4C463C0CE868A370C0A7A0E39C9D0F36038552R1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373B6AA95AFBC46691125AD24BA779E87EC8FA8FA295F3C1F4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FA600-C1A7-4065-B996-CAD740A5A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385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2021-08-16T06:02:00Z</cp:lastPrinted>
  <dcterms:created xsi:type="dcterms:W3CDTF">2021-09-24T09:53:00Z</dcterms:created>
  <dcterms:modified xsi:type="dcterms:W3CDTF">2021-09-24T09:53:00Z</dcterms:modified>
</cp:coreProperties>
</file>