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551B97" w:rsidP="00551B97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593688" wp14:editId="7B8DF2F1">
            <wp:simplePos x="0" y="0"/>
            <wp:positionH relativeFrom="column">
              <wp:posOffset>2757805</wp:posOffset>
            </wp:positionH>
            <wp:positionV relativeFrom="paragraph">
              <wp:posOffset>-417195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D32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AE0B34" wp14:editId="22F082EA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C3D" w:rsidRDefault="00625C3D" w:rsidP="004C3D7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625C3D" w:rsidRDefault="00625C3D" w:rsidP="004C3D72"/>
                  </w:txbxContent>
                </v:textbox>
                <w10:wrap anchorx="margin" anchory="margin"/>
              </v:shape>
            </w:pict>
          </mc:Fallback>
        </mc:AlternateConten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</w:t>
      </w:r>
    </w:p>
    <w:p w:rsidR="00A17D65" w:rsidRDefault="00A17D6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FB415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 xml:space="preserve">ГЛАВА </w:t>
      </w:r>
      <w:r w:rsidR="004F1BF0" w:rsidRPr="00B91D93">
        <w:rPr>
          <w:rFonts w:ascii="Liberation Serif" w:hAnsi="Liberation Serif" w:cs="Liberation Serif"/>
          <w:b/>
          <w:sz w:val="24"/>
        </w:rPr>
        <w:t>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0D3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04B6D">
        <w:rPr>
          <w:rFonts w:ascii="Liberation Serif" w:hAnsi="Liberation Serif" w:cs="Liberation Serif"/>
          <w:sz w:val="24"/>
        </w:rPr>
        <w:t>от 29.09.2021 № 804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30E8C" w:rsidRDefault="00930E8C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4807B1" w:rsidRPr="004807B1" w:rsidRDefault="004807B1" w:rsidP="004807B1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807B1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в постановление главы Каменск-Уральского городского округа от 24.06.2021 № 41 «Об утверждении членов Общественной палаты Каменск-Уральского городского округа» </w:t>
      </w:r>
    </w:p>
    <w:p w:rsidR="00930E8C" w:rsidRPr="004807B1" w:rsidRDefault="00EC1BAB" w:rsidP="00FB415F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807B1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</w:p>
    <w:p w:rsidR="004807B1" w:rsidRPr="004807B1" w:rsidRDefault="004807B1" w:rsidP="00FD5102">
      <w:pPr>
        <w:pStyle w:val="a4"/>
        <w:ind w:firstLine="708"/>
        <w:rPr>
          <w:rFonts w:ascii="Liberation Serif" w:hAnsi="Liberation Serif"/>
          <w:sz w:val="28"/>
          <w:szCs w:val="28"/>
        </w:rPr>
      </w:pPr>
      <w:proofErr w:type="gramStart"/>
      <w:r w:rsidRPr="004807B1">
        <w:rPr>
          <w:rFonts w:ascii="Liberation Serif" w:hAnsi="Liberation Serif"/>
          <w:sz w:val="28"/>
          <w:szCs w:val="28"/>
        </w:rPr>
        <w:t>В соответ</w:t>
      </w:r>
      <w:r w:rsidR="00FB415F">
        <w:rPr>
          <w:rFonts w:ascii="Liberation Serif" w:hAnsi="Liberation Serif"/>
          <w:sz w:val="28"/>
          <w:szCs w:val="28"/>
        </w:rPr>
        <w:t xml:space="preserve">ствии с Федеральным законом от </w:t>
      </w:r>
      <w:r w:rsidRPr="004807B1">
        <w:rPr>
          <w:rFonts w:ascii="Liberation Serif" w:hAnsi="Liberation Serif"/>
          <w:sz w:val="28"/>
          <w:szCs w:val="28"/>
        </w:rPr>
        <w:t xml:space="preserve">6 октября 2003 года </w:t>
      </w:r>
      <w:r w:rsidRPr="004807B1">
        <w:rPr>
          <w:rFonts w:ascii="Liberation Serif" w:hAnsi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Pr="004807B1">
        <w:rPr>
          <w:rFonts w:ascii="Liberation Serif" w:hAnsi="Liberation Serif"/>
          <w:sz w:val="28"/>
          <w:szCs w:val="28"/>
        </w:rPr>
        <w:br/>
        <w:t xml:space="preserve">в </w:t>
      </w:r>
      <w:r w:rsidR="00FB415F">
        <w:rPr>
          <w:rFonts w:ascii="Liberation Serif" w:hAnsi="Liberation Serif"/>
          <w:sz w:val="28"/>
          <w:szCs w:val="28"/>
        </w:rPr>
        <w:t xml:space="preserve">Российской Федерации», статьей </w:t>
      </w:r>
      <w:r w:rsidRPr="004807B1">
        <w:rPr>
          <w:rFonts w:ascii="Liberation Serif" w:hAnsi="Liberation Serif"/>
          <w:sz w:val="28"/>
          <w:szCs w:val="28"/>
        </w:rPr>
        <w:t xml:space="preserve">22 Устава муниципального образования Каменск-Уральский городской округ Свердловской области, Положением </w:t>
      </w:r>
      <w:r w:rsidRPr="004807B1">
        <w:rPr>
          <w:rFonts w:ascii="Liberation Serif" w:hAnsi="Liberation Serif"/>
          <w:sz w:val="28"/>
          <w:szCs w:val="28"/>
        </w:rPr>
        <w:br/>
        <w:t>об Общественной палате Каменск-Уральского городского округа, утвержденным решени</w:t>
      </w:r>
      <w:r w:rsidR="00FB415F">
        <w:rPr>
          <w:rFonts w:ascii="Liberation Serif" w:hAnsi="Liberation Serif"/>
          <w:sz w:val="28"/>
          <w:szCs w:val="28"/>
        </w:rPr>
        <w:t xml:space="preserve">ем Городской Думы </w:t>
      </w:r>
      <w:r w:rsidR="0025068B">
        <w:rPr>
          <w:rFonts w:ascii="Liberation Serif" w:hAnsi="Liberation Serif"/>
          <w:sz w:val="28"/>
          <w:szCs w:val="28"/>
        </w:rPr>
        <w:t xml:space="preserve">города Каменска-Уральского </w:t>
      </w:r>
      <w:r w:rsidR="00FB415F">
        <w:rPr>
          <w:rFonts w:ascii="Liberation Serif" w:hAnsi="Liberation Serif"/>
          <w:sz w:val="28"/>
          <w:szCs w:val="28"/>
        </w:rPr>
        <w:t>от 26.10.2011</w:t>
      </w:r>
      <w:r w:rsidRPr="004807B1">
        <w:rPr>
          <w:rFonts w:ascii="Liberation Serif" w:hAnsi="Liberation Serif"/>
          <w:sz w:val="28"/>
          <w:szCs w:val="28"/>
        </w:rPr>
        <w:t xml:space="preserve"> № 411 (в редакции решений Городской Думы города </w:t>
      </w:r>
      <w:r w:rsidR="0025068B">
        <w:rPr>
          <w:rFonts w:ascii="Liberation Serif" w:hAnsi="Liberation Serif"/>
          <w:sz w:val="28"/>
          <w:szCs w:val="28"/>
        </w:rPr>
        <w:t xml:space="preserve">                     </w:t>
      </w:r>
      <w:r w:rsidRPr="004807B1">
        <w:rPr>
          <w:rFonts w:ascii="Liberation Serif" w:hAnsi="Liberation Serif"/>
          <w:sz w:val="28"/>
          <w:szCs w:val="28"/>
        </w:rPr>
        <w:t>Каменска-Уральского от 17.06.2015</w:t>
      </w:r>
      <w:r w:rsidRPr="00FB415F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Pr="004807B1">
          <w:rPr>
            <w:rStyle w:val="a8"/>
            <w:rFonts w:ascii="Liberation Serif" w:hAnsi="Liberation Serif"/>
            <w:color w:val="auto"/>
            <w:sz w:val="28"/>
            <w:szCs w:val="28"/>
            <w:u w:val="none"/>
          </w:rPr>
          <w:t>№ 442</w:t>
        </w:r>
      </w:hyperlink>
      <w:r w:rsidRPr="004807B1">
        <w:rPr>
          <w:rFonts w:ascii="Liberation Serif" w:hAnsi="Liberation Serif"/>
          <w:sz w:val="28"/>
          <w:szCs w:val="28"/>
        </w:rPr>
        <w:t xml:space="preserve">, от 27.10.2016 </w:t>
      </w:r>
      <w:hyperlink r:id="rId11" w:history="1">
        <w:r w:rsidRPr="004807B1">
          <w:rPr>
            <w:rStyle w:val="a8"/>
            <w:rFonts w:ascii="Liberation Serif" w:hAnsi="Liberation Serif"/>
            <w:color w:val="auto"/>
            <w:sz w:val="28"/>
            <w:szCs w:val="28"/>
            <w:u w:val="none"/>
          </w:rPr>
          <w:t>№ 20</w:t>
        </w:r>
      </w:hyperlink>
      <w:r w:rsidRPr="004807B1">
        <w:rPr>
          <w:rFonts w:ascii="Liberation Serif" w:hAnsi="Liberation Serif"/>
          <w:sz w:val="28"/>
          <w:szCs w:val="28"/>
        </w:rPr>
        <w:t>, от</w:t>
      </w:r>
      <w:proofErr w:type="gramEnd"/>
      <w:r w:rsidRPr="004807B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807B1">
        <w:rPr>
          <w:rFonts w:ascii="Liberation Serif" w:hAnsi="Liberation Serif"/>
          <w:sz w:val="28"/>
          <w:szCs w:val="28"/>
        </w:rPr>
        <w:t xml:space="preserve">20.02.2019 </w:t>
      </w:r>
      <w:r w:rsidR="0025068B">
        <w:rPr>
          <w:rFonts w:ascii="Liberation Serif" w:hAnsi="Liberation Serif"/>
          <w:sz w:val="28"/>
          <w:szCs w:val="28"/>
        </w:rPr>
        <w:t xml:space="preserve">        </w:t>
      </w:r>
      <w:hyperlink r:id="rId12" w:history="1">
        <w:r w:rsidRPr="004807B1">
          <w:rPr>
            <w:rStyle w:val="a8"/>
            <w:rFonts w:ascii="Liberation Serif" w:hAnsi="Liberation Serif"/>
            <w:color w:val="auto"/>
            <w:sz w:val="28"/>
            <w:szCs w:val="28"/>
            <w:u w:val="none"/>
          </w:rPr>
          <w:t>№ 455</w:t>
        </w:r>
      </w:hyperlink>
      <w:r w:rsidRPr="004807B1">
        <w:rPr>
          <w:rFonts w:ascii="Liberation Serif" w:hAnsi="Liberation Serif"/>
          <w:sz w:val="28"/>
          <w:szCs w:val="28"/>
        </w:rPr>
        <w:t xml:space="preserve">, решения Думы Каменск-Уральского городского округа от 14.10.2020 </w:t>
      </w:r>
      <w:r w:rsidR="0025068B">
        <w:rPr>
          <w:rFonts w:ascii="Liberation Serif" w:hAnsi="Liberation Serif"/>
          <w:sz w:val="28"/>
          <w:szCs w:val="28"/>
        </w:rPr>
        <w:t xml:space="preserve">           </w:t>
      </w:r>
      <w:r w:rsidRPr="004807B1">
        <w:rPr>
          <w:rFonts w:ascii="Liberation Serif" w:hAnsi="Liberation Serif"/>
          <w:sz w:val="28"/>
          <w:szCs w:val="28"/>
        </w:rPr>
        <w:t>№ 749)</w:t>
      </w:r>
      <w:proofErr w:type="gramEnd"/>
    </w:p>
    <w:p w:rsidR="00FD5102" w:rsidRPr="004807B1" w:rsidRDefault="004807B1" w:rsidP="00FD5102">
      <w:pPr>
        <w:pStyle w:val="a4"/>
        <w:ind w:firstLine="708"/>
        <w:rPr>
          <w:rFonts w:ascii="Liberation Serif" w:hAnsi="Liberation Serif" w:cs="Liberation Serif"/>
          <w:b/>
          <w:sz w:val="28"/>
        </w:rPr>
      </w:pPr>
      <w:r w:rsidRPr="004807B1">
        <w:rPr>
          <w:rFonts w:ascii="Liberation Serif" w:hAnsi="Liberation Serif" w:cs="Liberation Serif"/>
          <w:b/>
          <w:sz w:val="28"/>
        </w:rPr>
        <w:t>ПОСТАНОВЛЯЮ</w:t>
      </w:r>
      <w:r w:rsidR="00FD5102" w:rsidRPr="004807B1">
        <w:rPr>
          <w:rFonts w:ascii="Liberation Serif" w:hAnsi="Liberation Serif" w:cs="Liberation Serif"/>
          <w:b/>
          <w:sz w:val="28"/>
        </w:rPr>
        <w:t>:</w:t>
      </w:r>
    </w:p>
    <w:p w:rsidR="004807B1" w:rsidRPr="004807B1" w:rsidRDefault="004807B1" w:rsidP="004807B1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4807B1">
        <w:rPr>
          <w:rFonts w:ascii="Liberation Serif" w:hAnsi="Liberation Serif"/>
          <w:sz w:val="28"/>
          <w:szCs w:val="28"/>
        </w:rPr>
        <w:t xml:space="preserve">1. </w:t>
      </w:r>
      <w:r w:rsidR="000D7A0D">
        <w:rPr>
          <w:rFonts w:ascii="Liberation Serif" w:hAnsi="Liberation Serif"/>
          <w:sz w:val="28"/>
          <w:szCs w:val="28"/>
        </w:rPr>
        <w:t xml:space="preserve"> </w:t>
      </w:r>
      <w:r w:rsidRPr="004807B1">
        <w:rPr>
          <w:rFonts w:ascii="Liberation Serif" w:hAnsi="Liberation Serif"/>
          <w:sz w:val="28"/>
          <w:szCs w:val="28"/>
        </w:rPr>
        <w:t xml:space="preserve">Внести в постановление главы </w:t>
      </w:r>
      <w:r w:rsidR="00FB415F">
        <w:rPr>
          <w:rFonts w:ascii="Liberation Serif" w:hAnsi="Liberation Serif"/>
          <w:sz w:val="28"/>
          <w:szCs w:val="28"/>
        </w:rPr>
        <w:t>Каменск</w:t>
      </w:r>
      <w:r w:rsidRPr="004807B1">
        <w:rPr>
          <w:rFonts w:ascii="Liberation Serif" w:hAnsi="Liberation Serif"/>
          <w:sz w:val="28"/>
          <w:szCs w:val="28"/>
        </w:rPr>
        <w:t xml:space="preserve">-Уральского городского округа от </w:t>
      </w:r>
      <w:r w:rsidRPr="004807B1">
        <w:rPr>
          <w:rFonts w:ascii="Liberation Serif" w:hAnsi="Liberation Serif"/>
          <w:bCs/>
          <w:iCs/>
          <w:sz w:val="28"/>
          <w:szCs w:val="28"/>
        </w:rPr>
        <w:t>24.06.2021 № 41 «Об утверждении членов Общественной палаты Каменск-Уральского городского округа»</w:t>
      </w:r>
      <w:r w:rsidRPr="004807B1">
        <w:rPr>
          <w:rFonts w:ascii="Liberation Serif" w:hAnsi="Liberation Serif"/>
          <w:sz w:val="28"/>
          <w:szCs w:val="28"/>
        </w:rPr>
        <w:t xml:space="preserve"> следующие изменения: </w:t>
      </w:r>
    </w:p>
    <w:p w:rsidR="004807B1" w:rsidRPr="004807B1" w:rsidRDefault="0025068B" w:rsidP="004807B1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исключить</w:t>
      </w:r>
      <w:r w:rsidR="004807B1" w:rsidRPr="004807B1">
        <w:rPr>
          <w:rFonts w:ascii="Liberation Serif" w:hAnsi="Liberation Serif"/>
          <w:sz w:val="28"/>
          <w:szCs w:val="28"/>
        </w:rPr>
        <w:t xml:space="preserve"> из состава </w:t>
      </w:r>
      <w:r w:rsidR="004807B1" w:rsidRPr="004807B1">
        <w:rPr>
          <w:rFonts w:ascii="Liberation Serif" w:hAnsi="Liberation Serif"/>
          <w:bCs/>
          <w:iCs/>
          <w:sz w:val="28"/>
          <w:szCs w:val="28"/>
        </w:rPr>
        <w:t>Общественной палаты Каменск-Уральского городского округа Дегтярева Дениса Александровича;</w:t>
      </w:r>
    </w:p>
    <w:p w:rsidR="004807B1" w:rsidRPr="004807B1" w:rsidRDefault="0025068B" w:rsidP="004807B1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 xml:space="preserve">2) </w:t>
      </w:r>
      <w:r>
        <w:rPr>
          <w:rFonts w:ascii="Liberation Serif" w:hAnsi="Liberation Serif"/>
          <w:bCs/>
          <w:iCs/>
          <w:sz w:val="28"/>
          <w:szCs w:val="28"/>
        </w:rPr>
        <w:tab/>
        <w:t>включить</w:t>
      </w:r>
      <w:r w:rsidR="004807B1" w:rsidRPr="004807B1">
        <w:rPr>
          <w:rFonts w:ascii="Liberation Serif" w:hAnsi="Liberation Serif"/>
          <w:bCs/>
          <w:iCs/>
          <w:sz w:val="28"/>
          <w:szCs w:val="28"/>
        </w:rPr>
        <w:t xml:space="preserve"> в состав Общес</w:t>
      </w:r>
      <w:r w:rsidR="00FB415F">
        <w:rPr>
          <w:rFonts w:ascii="Liberation Serif" w:hAnsi="Liberation Serif"/>
          <w:bCs/>
          <w:iCs/>
          <w:sz w:val="28"/>
          <w:szCs w:val="28"/>
        </w:rPr>
        <w:t xml:space="preserve">твенной палаты </w:t>
      </w:r>
      <w:r w:rsidR="004807B1" w:rsidRPr="004807B1">
        <w:rPr>
          <w:rFonts w:ascii="Liberation Serif" w:hAnsi="Liberation Serif"/>
          <w:bCs/>
          <w:iCs/>
          <w:sz w:val="28"/>
          <w:szCs w:val="28"/>
        </w:rPr>
        <w:t>Каменск-Уральского городского округа Куклина Анатолия Сергеевича, генерального директор</w:t>
      </w:r>
      <w:proofErr w:type="gramStart"/>
      <w:r w:rsidR="004807B1" w:rsidRPr="004807B1">
        <w:rPr>
          <w:rFonts w:ascii="Liberation Serif" w:hAnsi="Liberation Serif"/>
          <w:bCs/>
          <w:iCs/>
          <w:sz w:val="28"/>
          <w:szCs w:val="28"/>
        </w:rPr>
        <w:t>а ООО</w:t>
      </w:r>
      <w:proofErr w:type="gramEnd"/>
      <w:r w:rsidR="004807B1" w:rsidRPr="004807B1">
        <w:rPr>
          <w:rFonts w:ascii="Liberation Serif" w:hAnsi="Liberation Serif"/>
          <w:bCs/>
          <w:iCs/>
          <w:sz w:val="28"/>
          <w:szCs w:val="28"/>
        </w:rPr>
        <w:t xml:space="preserve"> «ПАРТНЕРЪ».</w:t>
      </w:r>
    </w:p>
    <w:p w:rsidR="004807B1" w:rsidRPr="004807B1" w:rsidRDefault="004807B1" w:rsidP="004807B1">
      <w:pPr>
        <w:tabs>
          <w:tab w:val="left" w:pos="851"/>
        </w:tabs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4807B1">
        <w:rPr>
          <w:rFonts w:ascii="Liberation Serif" w:hAnsi="Liberation Serif"/>
          <w:bCs/>
          <w:iCs/>
          <w:sz w:val="28"/>
          <w:szCs w:val="28"/>
        </w:rPr>
        <w:t xml:space="preserve">2. </w:t>
      </w:r>
      <w:proofErr w:type="gramStart"/>
      <w:r w:rsidRPr="004807B1">
        <w:rPr>
          <w:rFonts w:ascii="Liberation Serif" w:hAnsi="Liberation Serif"/>
          <w:bCs/>
          <w:iCs/>
          <w:sz w:val="28"/>
          <w:szCs w:val="28"/>
        </w:rPr>
        <w:t>Р</w:t>
      </w:r>
      <w:r w:rsidRPr="004807B1">
        <w:rPr>
          <w:rFonts w:ascii="Liberation Serif" w:eastAsia="Calibri" w:hAnsi="Liberation Serif"/>
          <w:sz w:val="28"/>
          <w:szCs w:val="28"/>
          <w:lang w:eastAsia="en-US"/>
        </w:rPr>
        <w:t>азместить</w:t>
      </w:r>
      <w:proofErr w:type="gramEnd"/>
      <w:r w:rsidRPr="004807B1">
        <w:rPr>
          <w:rFonts w:ascii="Liberation Serif" w:eastAsia="Calibri" w:hAnsi="Liberation Serif"/>
          <w:sz w:val="28"/>
          <w:szCs w:val="28"/>
          <w:lang w:eastAsia="en-US"/>
        </w:rPr>
        <w:t xml:space="preserve"> настоящее постановление на официальном сайте муниципального образования.</w:t>
      </w:r>
    </w:p>
    <w:p w:rsidR="004807B1" w:rsidRPr="004807B1" w:rsidRDefault="004807B1" w:rsidP="004807B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4807B1">
        <w:rPr>
          <w:rFonts w:ascii="Liberation Serif" w:hAnsi="Liberation Serif"/>
          <w:sz w:val="28"/>
          <w:szCs w:val="28"/>
        </w:rPr>
        <w:t xml:space="preserve">3. </w:t>
      </w:r>
      <w:r w:rsidR="000D7A0D">
        <w:rPr>
          <w:rFonts w:ascii="Liberation Serif" w:hAnsi="Liberation Serif"/>
          <w:sz w:val="28"/>
          <w:szCs w:val="28"/>
        </w:rPr>
        <w:t xml:space="preserve">   </w:t>
      </w:r>
      <w:proofErr w:type="gramStart"/>
      <w:r w:rsidRPr="004807B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4807B1">
        <w:rPr>
          <w:rFonts w:ascii="Liberation Serif" w:hAnsi="Liberation Serif"/>
          <w:sz w:val="28"/>
          <w:szCs w:val="28"/>
        </w:rPr>
        <w:t xml:space="preserve"> исполнением данного постановления оставляю за собой. </w:t>
      </w:r>
    </w:p>
    <w:p w:rsidR="004807B1" w:rsidRPr="004807B1" w:rsidRDefault="004807B1" w:rsidP="004807B1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930E8C" w:rsidRPr="004807B1" w:rsidRDefault="00930E8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A41005" w:rsidP="00560532">
      <w:pPr>
        <w:rPr>
          <w:rFonts w:ascii="Liberation Serif" w:hAnsi="Liberation Serif" w:cs="Liberation Serif"/>
          <w:sz w:val="28"/>
          <w:szCs w:val="28"/>
        </w:rPr>
      </w:pPr>
      <w:r w:rsidRPr="004807B1"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4807B1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4807B1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5102">
        <w:rPr>
          <w:rFonts w:ascii="Liberation Serif" w:hAnsi="Liberation Serif" w:cs="Liberation Serif"/>
          <w:sz w:val="28"/>
          <w:szCs w:val="28"/>
        </w:rPr>
        <w:tab/>
      </w:r>
      <w:r w:rsidR="00FD5102">
        <w:rPr>
          <w:rFonts w:ascii="Liberation Serif" w:hAnsi="Liberation Serif" w:cs="Liberation Serif"/>
          <w:sz w:val="28"/>
          <w:szCs w:val="28"/>
        </w:rPr>
        <w:tab/>
      </w:r>
      <w:r w:rsidR="00560532"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 w:rsidR="004807B1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56053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97182A" w:rsidRDefault="0097182A" w:rsidP="00560532">
      <w:pPr>
        <w:rPr>
          <w:rFonts w:ascii="Liberation Serif" w:hAnsi="Liberation Serif" w:cs="Liberation Serif"/>
          <w:sz w:val="28"/>
          <w:szCs w:val="28"/>
        </w:rPr>
      </w:pPr>
    </w:p>
    <w:p w:rsidR="004807B1" w:rsidRDefault="004807B1" w:rsidP="00560532">
      <w:pPr>
        <w:rPr>
          <w:rFonts w:ascii="Liberation Serif" w:hAnsi="Liberation Serif" w:cs="Liberation Serif"/>
          <w:sz w:val="28"/>
          <w:szCs w:val="28"/>
        </w:rPr>
      </w:pPr>
    </w:p>
    <w:p w:rsidR="00FB415F" w:rsidRDefault="00FB415F" w:rsidP="00560532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D7A0D" w:rsidRDefault="000D7A0D" w:rsidP="000D7A0D">
      <w:pPr>
        <w:rPr>
          <w:rFonts w:ascii="Liberation Serif" w:hAnsi="Liberation Serif" w:cs="Liberation Serif"/>
          <w:sz w:val="28"/>
          <w:szCs w:val="28"/>
        </w:rPr>
      </w:pPr>
    </w:p>
    <w:sectPr w:rsidR="000D7A0D" w:rsidSect="00104B6D">
      <w:headerReference w:type="default" r:id="rId13"/>
      <w:pgSz w:w="11906" w:h="16838"/>
      <w:pgMar w:top="1134" w:right="567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A18" w:rsidRDefault="00B93A18" w:rsidP="0023722F">
      <w:r>
        <w:separator/>
      </w:r>
    </w:p>
  </w:endnote>
  <w:endnote w:type="continuationSeparator" w:id="0">
    <w:p w:rsidR="00B93A18" w:rsidRDefault="00B93A18" w:rsidP="0023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A18" w:rsidRDefault="00B93A18" w:rsidP="0023722F">
      <w:r>
        <w:separator/>
      </w:r>
    </w:p>
  </w:footnote>
  <w:footnote w:type="continuationSeparator" w:id="0">
    <w:p w:rsidR="00B93A18" w:rsidRDefault="00B93A18" w:rsidP="00237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C16" w:rsidRDefault="00E83C16">
    <w:pPr>
      <w:pStyle w:val="a9"/>
      <w:jc w:val="center"/>
    </w:pPr>
  </w:p>
  <w:p w:rsidR="00625C3D" w:rsidRDefault="00625C3D" w:rsidP="004753C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F9141F78"/>
    <w:lvl w:ilvl="0" w:tplc="B776E29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5">
    <w:nsid w:val="4BFE14B3"/>
    <w:multiLevelType w:val="hybridMultilevel"/>
    <w:tmpl w:val="FF3AFF22"/>
    <w:lvl w:ilvl="0" w:tplc="76C6E57A">
      <w:start w:val="1"/>
      <w:numFmt w:val="decimal"/>
      <w:lvlText w:val="%1."/>
      <w:lvlJc w:val="left"/>
      <w:pPr>
        <w:ind w:left="1725" w:hanging="1005"/>
      </w:pPr>
      <w:rPr>
        <w:rFonts w:ascii="Liberation Serif" w:eastAsia="Times New Roman" w:hAnsi="Liberation Serif" w:cs="Liberation Serif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6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53"/>
    <w:rsid w:val="00002315"/>
    <w:rsid w:val="000030FF"/>
    <w:rsid w:val="0000457E"/>
    <w:rsid w:val="000078BC"/>
    <w:rsid w:val="000216F9"/>
    <w:rsid w:val="0003424D"/>
    <w:rsid w:val="00034709"/>
    <w:rsid w:val="00051877"/>
    <w:rsid w:val="00070212"/>
    <w:rsid w:val="00071F09"/>
    <w:rsid w:val="000B13C3"/>
    <w:rsid w:val="000B1C77"/>
    <w:rsid w:val="000B543B"/>
    <w:rsid w:val="000D4F3C"/>
    <w:rsid w:val="000D7A0D"/>
    <w:rsid w:val="000E70A0"/>
    <w:rsid w:val="00104B6D"/>
    <w:rsid w:val="00133698"/>
    <w:rsid w:val="0014649F"/>
    <w:rsid w:val="00157E4D"/>
    <w:rsid w:val="00167217"/>
    <w:rsid w:val="00172A02"/>
    <w:rsid w:val="001957C7"/>
    <w:rsid w:val="001E34D5"/>
    <w:rsid w:val="00205D0A"/>
    <w:rsid w:val="002161A4"/>
    <w:rsid w:val="0023226A"/>
    <w:rsid w:val="0023722F"/>
    <w:rsid w:val="0025068B"/>
    <w:rsid w:val="00262FEE"/>
    <w:rsid w:val="00275623"/>
    <w:rsid w:val="002B0C69"/>
    <w:rsid w:val="002E6F30"/>
    <w:rsid w:val="00301773"/>
    <w:rsid w:val="00306C07"/>
    <w:rsid w:val="00311136"/>
    <w:rsid w:val="0031347C"/>
    <w:rsid w:val="003511E8"/>
    <w:rsid w:val="00352B7E"/>
    <w:rsid w:val="00374C89"/>
    <w:rsid w:val="003B3520"/>
    <w:rsid w:val="003C1018"/>
    <w:rsid w:val="003D4E01"/>
    <w:rsid w:val="003E1F56"/>
    <w:rsid w:val="003E5EB2"/>
    <w:rsid w:val="003F0F03"/>
    <w:rsid w:val="003F5F9A"/>
    <w:rsid w:val="003F6459"/>
    <w:rsid w:val="00405DA6"/>
    <w:rsid w:val="004144F5"/>
    <w:rsid w:val="00417D48"/>
    <w:rsid w:val="004276C4"/>
    <w:rsid w:val="0043073E"/>
    <w:rsid w:val="004532FE"/>
    <w:rsid w:val="004753C8"/>
    <w:rsid w:val="004768B4"/>
    <w:rsid w:val="004807B1"/>
    <w:rsid w:val="00484896"/>
    <w:rsid w:val="004A3B84"/>
    <w:rsid w:val="004B2A46"/>
    <w:rsid w:val="004B6A7B"/>
    <w:rsid w:val="004C3D72"/>
    <w:rsid w:val="004C78AD"/>
    <w:rsid w:val="004E3DA8"/>
    <w:rsid w:val="004E657C"/>
    <w:rsid w:val="004F1BF0"/>
    <w:rsid w:val="004F2203"/>
    <w:rsid w:val="004F4246"/>
    <w:rsid w:val="004F7B31"/>
    <w:rsid w:val="00515AAB"/>
    <w:rsid w:val="0052716B"/>
    <w:rsid w:val="00536788"/>
    <w:rsid w:val="00542CBE"/>
    <w:rsid w:val="00543709"/>
    <w:rsid w:val="00550B82"/>
    <w:rsid w:val="00551B97"/>
    <w:rsid w:val="00560532"/>
    <w:rsid w:val="00561CAE"/>
    <w:rsid w:val="00580AB6"/>
    <w:rsid w:val="00594B84"/>
    <w:rsid w:val="005A74F9"/>
    <w:rsid w:val="005B343E"/>
    <w:rsid w:val="005B56E1"/>
    <w:rsid w:val="005C0D0E"/>
    <w:rsid w:val="0060494C"/>
    <w:rsid w:val="0061569D"/>
    <w:rsid w:val="00625C3D"/>
    <w:rsid w:val="00626C29"/>
    <w:rsid w:val="00654350"/>
    <w:rsid w:val="0066482F"/>
    <w:rsid w:val="0067205D"/>
    <w:rsid w:val="00694CFA"/>
    <w:rsid w:val="006C6C5E"/>
    <w:rsid w:val="006E2BE1"/>
    <w:rsid w:val="006E3342"/>
    <w:rsid w:val="006E441E"/>
    <w:rsid w:val="00702165"/>
    <w:rsid w:val="00717CB1"/>
    <w:rsid w:val="00720985"/>
    <w:rsid w:val="0074227A"/>
    <w:rsid w:val="00746A76"/>
    <w:rsid w:val="00772FCB"/>
    <w:rsid w:val="00783CD8"/>
    <w:rsid w:val="00790A67"/>
    <w:rsid w:val="007D416B"/>
    <w:rsid w:val="00804262"/>
    <w:rsid w:val="008338AD"/>
    <w:rsid w:val="0083594B"/>
    <w:rsid w:val="00843E7F"/>
    <w:rsid w:val="00852880"/>
    <w:rsid w:val="008556E0"/>
    <w:rsid w:val="00871148"/>
    <w:rsid w:val="0087191D"/>
    <w:rsid w:val="008737AF"/>
    <w:rsid w:val="00891B9E"/>
    <w:rsid w:val="00891F0E"/>
    <w:rsid w:val="00896CBC"/>
    <w:rsid w:val="008A737E"/>
    <w:rsid w:val="008C0E41"/>
    <w:rsid w:val="008E2C50"/>
    <w:rsid w:val="008E6CDC"/>
    <w:rsid w:val="008E775C"/>
    <w:rsid w:val="008F214E"/>
    <w:rsid w:val="008F4483"/>
    <w:rsid w:val="008F7C06"/>
    <w:rsid w:val="0092096D"/>
    <w:rsid w:val="00930E8C"/>
    <w:rsid w:val="0095418A"/>
    <w:rsid w:val="00956960"/>
    <w:rsid w:val="00963965"/>
    <w:rsid w:val="0097182A"/>
    <w:rsid w:val="00975A1C"/>
    <w:rsid w:val="009A1818"/>
    <w:rsid w:val="009A1C8D"/>
    <w:rsid w:val="009D57F3"/>
    <w:rsid w:val="009D5929"/>
    <w:rsid w:val="009E3EC1"/>
    <w:rsid w:val="009E6FFE"/>
    <w:rsid w:val="00A1076A"/>
    <w:rsid w:val="00A1191E"/>
    <w:rsid w:val="00A152A0"/>
    <w:rsid w:val="00A17D65"/>
    <w:rsid w:val="00A26589"/>
    <w:rsid w:val="00A41005"/>
    <w:rsid w:val="00A449F0"/>
    <w:rsid w:val="00A675C7"/>
    <w:rsid w:val="00A91137"/>
    <w:rsid w:val="00AA32C1"/>
    <w:rsid w:val="00AA660C"/>
    <w:rsid w:val="00AC4E4D"/>
    <w:rsid w:val="00AE1087"/>
    <w:rsid w:val="00AE42DA"/>
    <w:rsid w:val="00AF6DDF"/>
    <w:rsid w:val="00B004A0"/>
    <w:rsid w:val="00B04EA0"/>
    <w:rsid w:val="00B10D32"/>
    <w:rsid w:val="00B1595D"/>
    <w:rsid w:val="00B16B58"/>
    <w:rsid w:val="00B214C9"/>
    <w:rsid w:val="00B32EF5"/>
    <w:rsid w:val="00B41915"/>
    <w:rsid w:val="00B61953"/>
    <w:rsid w:val="00B7212F"/>
    <w:rsid w:val="00B84882"/>
    <w:rsid w:val="00B91D93"/>
    <w:rsid w:val="00B93A18"/>
    <w:rsid w:val="00B95DBC"/>
    <w:rsid w:val="00BA0CEC"/>
    <w:rsid w:val="00BA6701"/>
    <w:rsid w:val="00BA7870"/>
    <w:rsid w:val="00BA7A5F"/>
    <w:rsid w:val="00BB7A34"/>
    <w:rsid w:val="00BC126F"/>
    <w:rsid w:val="00BC77AC"/>
    <w:rsid w:val="00BD1345"/>
    <w:rsid w:val="00BF6E52"/>
    <w:rsid w:val="00C1610B"/>
    <w:rsid w:val="00C26251"/>
    <w:rsid w:val="00C41AE6"/>
    <w:rsid w:val="00C55198"/>
    <w:rsid w:val="00C8290F"/>
    <w:rsid w:val="00C90AF4"/>
    <w:rsid w:val="00CA14D7"/>
    <w:rsid w:val="00CA7C17"/>
    <w:rsid w:val="00CB7A3C"/>
    <w:rsid w:val="00CC4CDA"/>
    <w:rsid w:val="00CD1604"/>
    <w:rsid w:val="00CD50B8"/>
    <w:rsid w:val="00CF7251"/>
    <w:rsid w:val="00D46873"/>
    <w:rsid w:val="00D47393"/>
    <w:rsid w:val="00D921D5"/>
    <w:rsid w:val="00D92B5C"/>
    <w:rsid w:val="00DB3E26"/>
    <w:rsid w:val="00DE4BE7"/>
    <w:rsid w:val="00E22F0D"/>
    <w:rsid w:val="00E37038"/>
    <w:rsid w:val="00E53F44"/>
    <w:rsid w:val="00E7491A"/>
    <w:rsid w:val="00E83C16"/>
    <w:rsid w:val="00EA6741"/>
    <w:rsid w:val="00EC1BAB"/>
    <w:rsid w:val="00ED436D"/>
    <w:rsid w:val="00ED4DA5"/>
    <w:rsid w:val="00EE15B3"/>
    <w:rsid w:val="00EE4587"/>
    <w:rsid w:val="00EE4CA8"/>
    <w:rsid w:val="00F00A17"/>
    <w:rsid w:val="00F05CA7"/>
    <w:rsid w:val="00F129BF"/>
    <w:rsid w:val="00F23AB7"/>
    <w:rsid w:val="00F27F49"/>
    <w:rsid w:val="00F36D17"/>
    <w:rsid w:val="00F47194"/>
    <w:rsid w:val="00F73D64"/>
    <w:rsid w:val="00F96D7B"/>
    <w:rsid w:val="00FA194B"/>
    <w:rsid w:val="00FA3C20"/>
    <w:rsid w:val="00FA59BF"/>
    <w:rsid w:val="00FA5C66"/>
    <w:rsid w:val="00FB32C4"/>
    <w:rsid w:val="00FB415F"/>
    <w:rsid w:val="00FC2F27"/>
    <w:rsid w:val="00FD3227"/>
    <w:rsid w:val="00FD4402"/>
    <w:rsid w:val="00FD5102"/>
    <w:rsid w:val="00FD7DEC"/>
    <w:rsid w:val="00FE224B"/>
    <w:rsid w:val="00FE7AC4"/>
    <w:rsid w:val="00FF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6741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paragraph" w:styleId="af0">
    <w:name w:val="List Paragraph"/>
    <w:basedOn w:val="a"/>
    <w:uiPriority w:val="34"/>
    <w:qFormat/>
    <w:rsid w:val="00205D0A"/>
    <w:pPr>
      <w:ind w:left="720"/>
      <w:contextualSpacing/>
    </w:pPr>
  </w:style>
  <w:style w:type="character" w:customStyle="1" w:styleId="a5">
    <w:name w:val="Основной текст с отступом Знак"/>
    <w:basedOn w:val="a0"/>
    <w:link w:val="a4"/>
    <w:rsid w:val="0087191D"/>
    <w:rPr>
      <w:sz w:val="25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6741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paragraph" w:styleId="af0">
    <w:name w:val="List Paragraph"/>
    <w:basedOn w:val="a"/>
    <w:uiPriority w:val="34"/>
    <w:qFormat/>
    <w:rsid w:val="00205D0A"/>
    <w:pPr>
      <w:ind w:left="720"/>
      <w:contextualSpacing/>
    </w:pPr>
  </w:style>
  <w:style w:type="character" w:customStyle="1" w:styleId="a5">
    <w:name w:val="Основной текст с отступом Знак"/>
    <w:basedOn w:val="a0"/>
    <w:link w:val="a4"/>
    <w:rsid w:val="0087191D"/>
    <w:rPr>
      <w:sz w:val="2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9ED3ABE694FDB3D218345057A9E1C9AF306EB163DC88CA8580C4690A47306EC272EFE21DF872FD1B26C58CE10A37EB01E2A2FBB90BA87711B1E2AF1h5sB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9ED3ABE694FDB3D218345057A9E1C9AF306EB163EC48FAC5C0A4690A47306EC272EFE21DF872FD1B26C58CE10A37EB01E2A2FBB90BA87711B1E2AF1h5sBE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9ED3ABE694FDB3D218345057A9E1C9AF306EB163EC988AF58084690A47306EC272EFE21DF872FD1B26C58CE10A37EB01E2A2FBB90BA87711B1E2AF1h5sB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B5DEF-56BC-4826-96DA-7ADF86E2F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1801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Torginskaya</cp:lastModifiedBy>
  <cp:revision>107</cp:revision>
  <cp:lastPrinted>2021-09-29T05:58:00Z</cp:lastPrinted>
  <dcterms:created xsi:type="dcterms:W3CDTF">2020-10-30T10:30:00Z</dcterms:created>
  <dcterms:modified xsi:type="dcterms:W3CDTF">2021-09-30T10:49:00Z</dcterms:modified>
</cp:coreProperties>
</file>