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9815A" w14:textId="77777777" w:rsidR="00A54CB8" w:rsidRPr="003D64A6" w:rsidRDefault="00805AD1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  <w:r w:rsidRPr="003D64A6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BBDAFB" wp14:editId="13CCB7B6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E120B8" w14:textId="77777777" w:rsidR="00210E65" w:rsidRDefault="00210E65" w:rsidP="00805AD1">
                            <w:bookmarkStart w:id="0" w:name="_Hlk52375524"/>
                            <w:bookmarkEnd w:id="0"/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 wp14:anchorId="65E9BB05" wp14:editId="52B89ED5">
                                  <wp:extent cx="428625" cy="7239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BBDAF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4FE120B8" w14:textId="77777777" w:rsidR="00210E65" w:rsidRDefault="00210E65" w:rsidP="00805AD1">
                      <w:bookmarkStart w:id="1" w:name="_Hlk52375524"/>
                      <w:bookmarkEnd w:id="1"/>
                      <w:r w:rsidRPr="00B24C1E">
                        <w:rPr>
                          <w:noProof/>
                        </w:rPr>
                        <w:drawing>
                          <wp:inline distT="0" distB="0" distL="0" distR="0" wp14:anchorId="65E9BB05" wp14:editId="52B89ED5">
                            <wp:extent cx="428625" cy="7239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C7422D4" w14:textId="77777777" w:rsidR="00A54CB8" w:rsidRPr="003D64A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14:paraId="2E68DD48" w14:textId="77777777" w:rsidR="00A54CB8" w:rsidRPr="003D64A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14:paraId="07FDEAD3" w14:textId="77777777" w:rsidR="00A54CB8" w:rsidRPr="003D64A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14:paraId="3326680F" w14:textId="77777777" w:rsidR="00A54CB8" w:rsidRPr="003D64A6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14:paraId="6372E542" w14:textId="77777777" w:rsidR="00A54CB8" w:rsidRPr="003D64A6" w:rsidRDefault="00A54CB8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</w:p>
    <w:p w14:paraId="49D1FEB3" w14:textId="77777777" w:rsidR="00805AD1" w:rsidRPr="003D64A6" w:rsidRDefault="00805AD1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  <w:r w:rsidRPr="003D64A6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1824FE2F" w14:textId="77777777" w:rsidR="00805AD1" w:rsidRPr="003D64A6" w:rsidRDefault="00805AD1" w:rsidP="00805AD1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D64A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5E380CCA" w14:textId="77777777" w:rsidR="00805AD1" w:rsidRPr="003D64A6" w:rsidRDefault="00805AD1" w:rsidP="00805AD1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D64A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274F98AC" w14:textId="64B92939" w:rsidR="00805AD1" w:rsidRPr="003D64A6" w:rsidRDefault="00805AD1" w:rsidP="00805AD1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2FB08394" wp14:editId="21B4A307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6F1B10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Pr="003D64A6">
        <w:rPr>
          <w:rFonts w:ascii="Liberation Serif" w:hAnsi="Liberation Serif" w:cs="Liberation Serif"/>
          <w:sz w:val="28"/>
          <w:szCs w:val="28"/>
        </w:rPr>
        <w:t xml:space="preserve">от </w:t>
      </w:r>
      <w:r w:rsidR="00503E92">
        <w:rPr>
          <w:rFonts w:ascii="Liberation Serif" w:hAnsi="Liberation Serif" w:cs="Liberation Serif"/>
          <w:sz w:val="28"/>
          <w:szCs w:val="28"/>
        </w:rPr>
        <w:t xml:space="preserve">28.09.2021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 w:rsidR="00503E92">
        <w:rPr>
          <w:rFonts w:ascii="Liberation Serif" w:hAnsi="Liberation Serif" w:cs="Liberation Serif"/>
          <w:sz w:val="28"/>
          <w:szCs w:val="28"/>
        </w:rPr>
        <w:t>795</w:t>
      </w:r>
    </w:p>
    <w:p w14:paraId="33A0B88E" w14:textId="77777777" w:rsidR="00805AD1" w:rsidRPr="003D64A6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14:paraId="37D4F0A9" w14:textId="77777777" w:rsidR="00805AD1" w:rsidRPr="003D64A6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14:paraId="7F214B66" w14:textId="77777777" w:rsidR="00805AD1" w:rsidRPr="003D64A6" w:rsidRDefault="00805AD1" w:rsidP="00805AD1">
      <w:pPr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3D64A6">
        <w:rPr>
          <w:rFonts w:ascii="Liberation Serif" w:hAnsi="Liberation Serif" w:cs="Liberation Serif"/>
          <w:b/>
          <w:iCs/>
          <w:sz w:val="28"/>
          <w:szCs w:val="28"/>
        </w:rPr>
        <w:t xml:space="preserve">О внесении изменений в муниципальную программу </w:t>
      </w:r>
    </w:p>
    <w:p w14:paraId="3B567740" w14:textId="77777777" w:rsidR="00805AD1" w:rsidRPr="003D64A6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3D64A6">
        <w:rPr>
          <w:rFonts w:ascii="Liberation Serif" w:hAnsi="Liberation Serif" w:cs="Liberation Serif"/>
          <w:b/>
          <w:iCs/>
          <w:sz w:val="28"/>
          <w:szCs w:val="28"/>
        </w:rPr>
        <w:t xml:space="preserve"> «Реализация мероприятий в области градостроительной деятельности </w:t>
      </w:r>
    </w:p>
    <w:p w14:paraId="7F299B00" w14:textId="77777777" w:rsidR="00805AD1" w:rsidRPr="003D64A6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3D64A6">
        <w:rPr>
          <w:rFonts w:ascii="Liberation Serif" w:hAnsi="Liberation Serif" w:cs="Liberation Serif"/>
          <w:b/>
          <w:iCs/>
          <w:sz w:val="28"/>
          <w:szCs w:val="28"/>
        </w:rPr>
        <w:t xml:space="preserve">на территории </w:t>
      </w:r>
      <w:r w:rsidR="005E6415" w:rsidRPr="003D64A6">
        <w:rPr>
          <w:rFonts w:ascii="Liberation Serif" w:hAnsi="Liberation Serif" w:cs="Liberation Serif"/>
          <w:b/>
          <w:bCs/>
          <w:sz w:val="28"/>
          <w:szCs w:val="28"/>
          <w:lang w:eastAsia="en-US"/>
        </w:rPr>
        <w:t>Каменск-Уральского городского округа</w:t>
      </w:r>
    </w:p>
    <w:p w14:paraId="7A2C5D83" w14:textId="77777777" w:rsidR="00805AD1" w:rsidRPr="003D64A6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3D64A6">
        <w:rPr>
          <w:rFonts w:ascii="Liberation Serif" w:hAnsi="Liberation Serif" w:cs="Liberation Serif"/>
          <w:b/>
          <w:iCs/>
          <w:sz w:val="28"/>
          <w:szCs w:val="28"/>
        </w:rPr>
        <w:t xml:space="preserve">на 2020-2026 годы» </w:t>
      </w:r>
    </w:p>
    <w:p w14:paraId="130C5704" w14:textId="77777777" w:rsidR="00805AD1" w:rsidRPr="003D64A6" w:rsidRDefault="00805AD1" w:rsidP="00805AD1">
      <w:pPr>
        <w:pStyle w:val="a3"/>
        <w:ind w:firstLine="0"/>
        <w:rPr>
          <w:rFonts w:ascii="Liberation Serif" w:hAnsi="Liberation Serif" w:cs="Liberation Serif"/>
        </w:rPr>
      </w:pPr>
    </w:p>
    <w:p w14:paraId="5B72E1A2" w14:textId="06D72951" w:rsidR="00805AD1" w:rsidRPr="003D64A6" w:rsidRDefault="00AC338E" w:rsidP="00AC338E">
      <w:pPr>
        <w:pStyle w:val="ConsTitle"/>
        <w:widowControl/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3D64A6">
        <w:rPr>
          <w:rFonts w:ascii="Liberation Serif" w:hAnsi="Liberation Serif" w:cs="Liberation Serif"/>
          <w:b w:val="0"/>
          <w:bCs/>
          <w:sz w:val="28"/>
          <w:szCs w:val="28"/>
        </w:rPr>
        <w:tab/>
      </w:r>
      <w:r w:rsidR="00805AD1" w:rsidRPr="003D64A6">
        <w:rPr>
          <w:rFonts w:ascii="Liberation Serif" w:hAnsi="Liberation Serif" w:cs="Liberation Serif"/>
          <w:b w:val="0"/>
          <w:bCs/>
          <w:sz w:val="28"/>
          <w:szCs w:val="28"/>
        </w:rPr>
        <w:t>В соответствии с решен</w:t>
      </w:r>
      <w:r w:rsidR="00E775A6" w:rsidRPr="003D64A6">
        <w:rPr>
          <w:rFonts w:ascii="Liberation Serif" w:hAnsi="Liberation Serif" w:cs="Liberation Serif"/>
          <w:b w:val="0"/>
          <w:bCs/>
          <w:sz w:val="28"/>
          <w:szCs w:val="28"/>
        </w:rPr>
        <w:t>иями</w:t>
      </w:r>
      <w:r w:rsidR="00805AD1" w:rsidRPr="003D64A6">
        <w:rPr>
          <w:rFonts w:ascii="Liberation Serif" w:hAnsi="Liberation Serif" w:cs="Liberation Serif"/>
          <w:b w:val="0"/>
          <w:bCs/>
          <w:sz w:val="28"/>
          <w:szCs w:val="28"/>
        </w:rPr>
        <w:t xml:space="preserve"> </w:t>
      </w:r>
      <w:r w:rsidR="00586902" w:rsidRPr="003D64A6">
        <w:rPr>
          <w:rFonts w:ascii="Liberation Serif" w:hAnsi="Liberation Serif" w:cs="Liberation Serif"/>
          <w:b w:val="0"/>
          <w:bCs/>
          <w:sz w:val="28"/>
          <w:szCs w:val="28"/>
        </w:rPr>
        <w:t>Думы Каменск-Уральского городского округа</w:t>
      </w:r>
      <w:r w:rsidR="00805AD1" w:rsidRPr="003D64A6">
        <w:rPr>
          <w:rFonts w:ascii="Liberation Serif" w:hAnsi="Liberation Serif" w:cs="Liberation Serif"/>
          <w:b w:val="0"/>
          <w:bCs/>
          <w:sz w:val="28"/>
          <w:szCs w:val="28"/>
        </w:rPr>
        <w:t xml:space="preserve"> от </w:t>
      </w:r>
      <w:r w:rsidR="00735E41" w:rsidRPr="003D64A6">
        <w:rPr>
          <w:rFonts w:ascii="Liberation Serif" w:hAnsi="Liberation Serif" w:cs="Liberation Serif"/>
          <w:b w:val="0"/>
          <w:bCs/>
          <w:sz w:val="28"/>
          <w:szCs w:val="28"/>
        </w:rPr>
        <w:t>25.08.</w:t>
      </w:r>
      <w:r w:rsidR="006A4D10" w:rsidRPr="003D64A6">
        <w:rPr>
          <w:rFonts w:ascii="Liberation Serif" w:hAnsi="Liberation Serif" w:cs="Liberation Serif"/>
          <w:b w:val="0"/>
          <w:bCs/>
          <w:sz w:val="28"/>
          <w:szCs w:val="28"/>
        </w:rPr>
        <w:t>2021 № 8</w:t>
      </w:r>
      <w:r w:rsidR="00735E41" w:rsidRPr="003D64A6">
        <w:rPr>
          <w:rFonts w:ascii="Liberation Serif" w:hAnsi="Liberation Serif" w:cs="Liberation Serif"/>
          <w:b w:val="0"/>
          <w:bCs/>
          <w:sz w:val="28"/>
          <w:szCs w:val="28"/>
        </w:rPr>
        <w:t>85</w:t>
      </w:r>
      <w:r w:rsidR="00E775A6" w:rsidRPr="003D64A6">
        <w:rPr>
          <w:rFonts w:ascii="Liberation Serif" w:hAnsi="Liberation Serif" w:cs="Liberation Serif"/>
          <w:b w:val="0"/>
          <w:bCs/>
          <w:sz w:val="28"/>
          <w:szCs w:val="28"/>
        </w:rPr>
        <w:t>, от 15.09.2021 № 898</w:t>
      </w:r>
      <w:r w:rsidR="00735E41" w:rsidRPr="003D64A6">
        <w:rPr>
          <w:rFonts w:ascii="Liberation Serif" w:hAnsi="Liberation Serif" w:cs="Liberation Serif"/>
          <w:b w:val="0"/>
          <w:bCs/>
          <w:sz w:val="28"/>
          <w:szCs w:val="28"/>
        </w:rPr>
        <w:t xml:space="preserve"> </w:t>
      </w:r>
      <w:r w:rsidR="00805AD1" w:rsidRPr="003D64A6">
        <w:rPr>
          <w:rFonts w:ascii="Liberation Serif" w:hAnsi="Liberation Serif" w:cs="Liberation Serif"/>
          <w:b w:val="0"/>
          <w:bCs/>
          <w:sz w:val="28"/>
          <w:szCs w:val="28"/>
        </w:rPr>
        <w:t>«</w:t>
      </w:r>
      <w:r w:rsidRPr="003D64A6">
        <w:rPr>
          <w:rFonts w:ascii="Liberation Serif" w:hAnsi="Liberation Serif"/>
          <w:b w:val="0"/>
          <w:bCs/>
          <w:sz w:val="28"/>
          <w:szCs w:val="28"/>
        </w:rPr>
        <w:t xml:space="preserve">О внесении изменений  в решение  Думы Каменск-Уральского городского округа от 16.12.2020  № 772 «О бюджете Каменск-Уральского городского округа на 2021 год и плановый период 2022 и 2023 годов», </w:t>
      </w:r>
      <w:r w:rsidR="00586902" w:rsidRPr="003D64A6">
        <w:rPr>
          <w:rFonts w:ascii="Liberation Serif" w:hAnsi="Liberation Serif" w:cs="Liberation Serif"/>
          <w:b w:val="0"/>
          <w:sz w:val="28"/>
          <w:szCs w:val="28"/>
        </w:rPr>
        <w:t>в целях корректировки объемов финансирования и мероприятий в области градостроительной деятельности на территории Каменск-Уральского городского округа</w:t>
      </w:r>
      <w:r w:rsidR="00210E65" w:rsidRPr="003D64A6">
        <w:rPr>
          <w:rFonts w:ascii="Liberation Serif" w:hAnsi="Liberation Serif" w:cs="Liberation Serif"/>
          <w:b w:val="0"/>
          <w:sz w:val="28"/>
          <w:szCs w:val="28"/>
        </w:rPr>
        <w:t>,</w:t>
      </w:r>
      <w:r w:rsidR="00586902" w:rsidRPr="003D64A6">
        <w:rPr>
          <w:rFonts w:ascii="Liberation Serif" w:hAnsi="Liberation Serif" w:cs="Liberation Serif"/>
          <w:b w:val="0"/>
          <w:sz w:val="28"/>
          <w:szCs w:val="28"/>
        </w:rPr>
        <w:t xml:space="preserve">  </w:t>
      </w:r>
      <w:r w:rsidR="00805AD1" w:rsidRPr="003D64A6">
        <w:rPr>
          <w:rFonts w:ascii="Liberation Serif" w:hAnsi="Liberation Serif" w:cs="Liberation Serif"/>
          <w:b w:val="0"/>
          <w:iCs/>
          <w:sz w:val="28"/>
          <w:szCs w:val="28"/>
        </w:rPr>
        <w:t xml:space="preserve"> </w:t>
      </w:r>
      <w:r w:rsidR="00805AD1" w:rsidRPr="003D64A6">
        <w:rPr>
          <w:rFonts w:ascii="Liberation Serif" w:hAnsi="Liberation Serif" w:cs="Liberation Serif"/>
          <w:b w:val="0"/>
          <w:sz w:val="28"/>
          <w:szCs w:val="28"/>
        </w:rPr>
        <w:t>Администрация Каменска-Уральского городского округа</w:t>
      </w:r>
    </w:p>
    <w:p w14:paraId="6146F1FF" w14:textId="77777777" w:rsidR="00805AD1" w:rsidRPr="003D64A6" w:rsidRDefault="00805AD1" w:rsidP="00586902">
      <w:pPr>
        <w:jc w:val="both"/>
        <w:rPr>
          <w:rFonts w:ascii="Liberation Serif" w:hAnsi="Liberation Serif" w:cs="Liberation Serif"/>
          <w:b/>
          <w:sz w:val="28"/>
        </w:rPr>
      </w:pPr>
      <w:r w:rsidRPr="003D64A6">
        <w:rPr>
          <w:rFonts w:ascii="Liberation Serif" w:hAnsi="Liberation Serif" w:cs="Liberation Serif"/>
          <w:b/>
          <w:sz w:val="28"/>
        </w:rPr>
        <w:t>ПОСТАНОВЛЯЕТ:</w:t>
      </w:r>
    </w:p>
    <w:p w14:paraId="79BE9DEC" w14:textId="6F1414A7" w:rsidR="00805AD1" w:rsidRPr="003D64A6" w:rsidRDefault="00586902" w:rsidP="00805AD1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3D64A6">
        <w:rPr>
          <w:rFonts w:ascii="Liberation Serif" w:hAnsi="Liberation Serif" w:cs="Liberation Serif"/>
          <w:sz w:val="28"/>
        </w:rPr>
        <w:t>1</w:t>
      </w:r>
      <w:r w:rsidR="00805AD1" w:rsidRPr="003D64A6">
        <w:rPr>
          <w:rFonts w:ascii="Liberation Serif" w:hAnsi="Liberation Serif" w:cs="Liberation Serif"/>
          <w:sz w:val="28"/>
        </w:rPr>
        <w:t>. Внести в м</w:t>
      </w:r>
      <w:r w:rsidR="00805AD1" w:rsidRPr="003D64A6">
        <w:rPr>
          <w:rFonts w:ascii="Liberation Serif" w:hAnsi="Liberation Serif" w:cs="Liberation Serif"/>
          <w:sz w:val="28"/>
          <w:szCs w:val="28"/>
          <w:lang w:eastAsia="en-US"/>
        </w:rPr>
        <w:t>униципальную программу «Реализация мероприятий в области градостроительной деятельности на территории Каменск-Уральск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>ого городского округа</w:t>
      </w:r>
      <w:r w:rsidR="00805AD1"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 на 2020-2026 годы»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 (далее – Программа)</w:t>
      </w:r>
      <w:r w:rsidR="00805AD1"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, утвержденную </w:t>
      </w:r>
      <w:proofErr w:type="gramStart"/>
      <w:r w:rsidR="00C000F3" w:rsidRPr="003D64A6">
        <w:rPr>
          <w:rFonts w:ascii="Liberation Serif" w:hAnsi="Liberation Serif" w:cs="Liberation Serif"/>
          <w:sz w:val="28"/>
          <w:szCs w:val="28"/>
          <w:lang w:eastAsia="en-US"/>
        </w:rPr>
        <w:t>п</w:t>
      </w:r>
      <w:r w:rsidR="00805AD1" w:rsidRPr="003D64A6">
        <w:rPr>
          <w:rFonts w:ascii="Liberation Serif" w:hAnsi="Liberation Serif" w:cs="Liberation Serif"/>
          <w:sz w:val="28"/>
          <w:szCs w:val="28"/>
          <w:lang w:eastAsia="en-US"/>
        </w:rPr>
        <w:t>остановлением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C000F3"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>Администрации</w:t>
      </w:r>
      <w:proofErr w:type="gramEnd"/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C000F3"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C000F3" w:rsidRPr="003D64A6">
        <w:rPr>
          <w:rFonts w:ascii="Liberation Serif" w:hAnsi="Liberation Serif" w:cs="Liberation Serif"/>
          <w:bCs/>
          <w:sz w:val="28"/>
        </w:rPr>
        <w:t xml:space="preserve">города  Каменска -Уральского 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="00C000F3" w:rsidRPr="003D64A6">
        <w:rPr>
          <w:rFonts w:ascii="Liberation Serif" w:hAnsi="Liberation Serif" w:cs="Liberation Serif"/>
          <w:bCs/>
          <w:sz w:val="28"/>
        </w:rPr>
        <w:t>10.10.2019 № 833 (</w:t>
      </w:r>
      <w:r w:rsidR="00C000F3" w:rsidRPr="003D64A6">
        <w:rPr>
          <w:rFonts w:ascii="Liberation Serif" w:hAnsi="Liberation Serif" w:cs="Liberation Serif"/>
          <w:sz w:val="28"/>
          <w:szCs w:val="28"/>
          <w:lang w:eastAsia="en-US"/>
        </w:rPr>
        <w:t>в редакции постановлени</w:t>
      </w:r>
      <w:r w:rsidR="00C97C61" w:rsidRPr="003D64A6">
        <w:rPr>
          <w:rFonts w:ascii="Liberation Serif" w:hAnsi="Liberation Serif" w:cs="Liberation Serif"/>
          <w:sz w:val="28"/>
          <w:szCs w:val="28"/>
          <w:lang w:eastAsia="en-US"/>
        </w:rPr>
        <w:t>й</w:t>
      </w:r>
      <w:r w:rsidR="00C000F3"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C000F3"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Администрации Каменск-Уральского городского округа от </w:t>
      </w:r>
      <w:r w:rsidR="00217289"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C000F3" w:rsidRPr="003D64A6">
        <w:rPr>
          <w:rFonts w:ascii="Liberation Serif" w:hAnsi="Liberation Serif" w:cs="Liberation Serif"/>
          <w:bCs/>
          <w:iCs/>
          <w:sz w:val="28"/>
          <w:szCs w:val="28"/>
        </w:rPr>
        <w:t>0</w:t>
      </w:r>
      <w:r w:rsidR="00F561F5"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8.10.2020 № </w:t>
      </w:r>
      <w:r w:rsidR="00C000F3" w:rsidRPr="003D64A6">
        <w:rPr>
          <w:rFonts w:ascii="Liberation Serif" w:hAnsi="Liberation Serif" w:cs="Liberation Serif"/>
          <w:sz w:val="28"/>
          <w:szCs w:val="28"/>
          <w:lang w:eastAsia="en-US"/>
        </w:rPr>
        <w:t>750</w:t>
      </w:r>
      <w:r w:rsidR="00C97C61"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, от </w:t>
      </w:r>
      <w:r w:rsidR="00217289"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   </w:t>
      </w:r>
      <w:r w:rsidR="00C97C61" w:rsidRPr="003D64A6">
        <w:rPr>
          <w:rFonts w:ascii="Liberation Serif" w:hAnsi="Liberation Serif" w:cs="Liberation Serif"/>
          <w:sz w:val="28"/>
          <w:szCs w:val="28"/>
          <w:lang w:eastAsia="en-US"/>
        </w:rPr>
        <w:t>30.12.2020 № 1035</w:t>
      </w:r>
      <w:r w:rsidR="006A4D10"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, от </w:t>
      </w:r>
      <w:r w:rsidR="006A4D10" w:rsidRPr="003D64A6">
        <w:rPr>
          <w:rFonts w:ascii="Liberation Serif" w:hAnsi="Liberation Serif" w:cs="Liberation Serif"/>
          <w:i/>
          <w:sz w:val="28"/>
          <w:szCs w:val="28"/>
          <w:lang w:eastAsia="en-US"/>
        </w:rPr>
        <w:t xml:space="preserve"> </w:t>
      </w:r>
      <w:r w:rsidR="006A4D10" w:rsidRPr="003D64A6">
        <w:rPr>
          <w:rFonts w:ascii="Liberation Serif" w:hAnsi="Liberation Serif" w:cs="Liberation Serif"/>
          <w:iCs/>
          <w:sz w:val="28"/>
          <w:szCs w:val="28"/>
          <w:lang w:eastAsia="en-US"/>
        </w:rPr>
        <w:t>19.03.2021 № 217</w:t>
      </w:r>
      <w:r w:rsidR="00735E41" w:rsidRPr="003D64A6">
        <w:rPr>
          <w:rFonts w:ascii="Liberation Serif" w:hAnsi="Liberation Serif" w:cs="Liberation Serif"/>
          <w:iCs/>
          <w:sz w:val="28"/>
          <w:szCs w:val="28"/>
          <w:lang w:eastAsia="en-US"/>
        </w:rPr>
        <w:t>, от 02.09.2021 № 708</w:t>
      </w:r>
      <w:r w:rsidR="00C000F3" w:rsidRPr="003D64A6">
        <w:rPr>
          <w:rFonts w:ascii="Liberation Serif" w:hAnsi="Liberation Serif" w:cs="Liberation Serif"/>
          <w:iCs/>
          <w:sz w:val="28"/>
          <w:szCs w:val="28"/>
          <w:lang w:eastAsia="en-US"/>
        </w:rPr>
        <w:t>)</w:t>
      </w:r>
      <w:r w:rsidR="00805AD1" w:rsidRPr="003D64A6">
        <w:rPr>
          <w:rFonts w:ascii="Liberation Serif" w:hAnsi="Liberation Serif" w:cs="Liberation Serif"/>
          <w:iCs/>
          <w:sz w:val="28"/>
          <w:szCs w:val="28"/>
          <w:lang w:eastAsia="en-US"/>
        </w:rPr>
        <w:t>,</w:t>
      </w:r>
      <w:r w:rsidR="00805AD1"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="00F561F5"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следующие </w:t>
      </w:r>
      <w:r w:rsidR="00805AD1" w:rsidRPr="003D64A6">
        <w:rPr>
          <w:rFonts w:ascii="Liberation Serif" w:hAnsi="Liberation Serif" w:cs="Liberation Serif"/>
          <w:sz w:val="28"/>
        </w:rPr>
        <w:t>изменения</w:t>
      </w:r>
      <w:r w:rsidR="00F561F5" w:rsidRPr="003D64A6">
        <w:rPr>
          <w:rFonts w:ascii="Liberation Serif" w:hAnsi="Liberation Serif" w:cs="Liberation Serif"/>
          <w:sz w:val="28"/>
        </w:rPr>
        <w:t xml:space="preserve">: </w:t>
      </w:r>
    </w:p>
    <w:p w14:paraId="4D674AA4" w14:textId="192499E5" w:rsidR="00410E4A" w:rsidRPr="003D64A6" w:rsidRDefault="00410E4A" w:rsidP="00410E4A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</w:rPr>
        <w:tab/>
        <w:t>1) пункт 4 раздела «</w:t>
      </w:r>
      <w:r w:rsidRPr="003D64A6">
        <w:rPr>
          <w:rFonts w:ascii="Liberation Serif" w:hAnsi="Liberation Serif" w:cs="Liberation Serif"/>
          <w:sz w:val="28"/>
          <w:szCs w:val="28"/>
        </w:rPr>
        <w:t>Цели и задачи муниципальной программы» Паспорта Программы изложить в новой редакции: «4. Развитие инженерной инфраструктуры.»;</w:t>
      </w:r>
    </w:p>
    <w:p w14:paraId="70693F7B" w14:textId="0F467F02" w:rsidR="00410E4A" w:rsidRPr="003D64A6" w:rsidRDefault="00410E4A" w:rsidP="00706B0A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ab/>
        <w:t>2) пункт 5 раздела «Перечень подпрограмм муниципальной программы» Паспорта Программы изложить в новой редакции: «5. Подпрограмма 5.  «Строительство объектов инженерной инфраструктуры</w:t>
      </w:r>
      <w:r w:rsidR="00C025DE">
        <w:rPr>
          <w:rFonts w:ascii="Liberation Serif" w:hAnsi="Liberation Serif" w:cs="Liberation Serif"/>
          <w:sz w:val="28"/>
          <w:szCs w:val="28"/>
        </w:rPr>
        <w:t>.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»; </w:t>
      </w:r>
    </w:p>
    <w:p w14:paraId="20BD6238" w14:textId="19EE6240" w:rsidR="00F561F5" w:rsidRPr="003D64A6" w:rsidRDefault="00F561F5" w:rsidP="00F561F5">
      <w:pPr>
        <w:widowControl w:val="0"/>
        <w:suppressAutoHyphens/>
        <w:ind w:right="-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706B0A" w:rsidRPr="003D64A6">
        <w:rPr>
          <w:rFonts w:ascii="Liberation Serif" w:hAnsi="Liberation Serif" w:cs="Liberation Serif"/>
          <w:sz w:val="28"/>
          <w:szCs w:val="28"/>
        </w:rPr>
        <w:t>3</w:t>
      </w:r>
      <w:r w:rsidRPr="003D64A6">
        <w:rPr>
          <w:rFonts w:ascii="Liberation Serif" w:hAnsi="Liberation Serif" w:cs="Liberation Serif"/>
          <w:sz w:val="28"/>
          <w:szCs w:val="28"/>
        </w:rPr>
        <w:t>) раздел «Объемы финансирования муниципальной программы, тыс. руб.» Паспорта Программы изложить в новой редакции:</w:t>
      </w:r>
    </w:p>
    <w:p w14:paraId="1C6DBF02" w14:textId="1FF9F45E" w:rsidR="00F561F5" w:rsidRPr="003D64A6" w:rsidRDefault="00F561F5" w:rsidP="00F561F5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«Всего – </w:t>
      </w:r>
      <w:r w:rsidR="009F6DBD" w:rsidRPr="003D64A6">
        <w:rPr>
          <w:rFonts w:ascii="Liberation Serif" w:hAnsi="Liberation Serif" w:cs="Liberation Serif"/>
          <w:sz w:val="28"/>
          <w:szCs w:val="28"/>
        </w:rPr>
        <w:t>8746178,30</w:t>
      </w:r>
    </w:p>
    <w:p w14:paraId="39458033" w14:textId="77777777" w:rsidR="00F561F5" w:rsidRPr="003D64A6" w:rsidRDefault="00F561F5" w:rsidP="00F561F5">
      <w:pPr>
        <w:ind w:right="-2" w:hanging="3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в том числе:</w:t>
      </w:r>
    </w:p>
    <w:p w14:paraId="3A540184" w14:textId="777777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2020 г. </w:t>
      </w:r>
      <w:r w:rsidR="00AD0AB7" w:rsidRPr="003D64A6">
        <w:rPr>
          <w:rFonts w:ascii="Liberation Serif" w:hAnsi="Liberation Serif" w:cs="Liberation Serif"/>
          <w:sz w:val="28"/>
          <w:szCs w:val="28"/>
        </w:rPr>
        <w:t>-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  <w:r w:rsidR="00AD0AB7" w:rsidRPr="003D64A6">
        <w:rPr>
          <w:rFonts w:ascii="Liberation Serif" w:hAnsi="Liberation Serif" w:cs="Liberation Serif"/>
          <w:sz w:val="28"/>
          <w:szCs w:val="28"/>
        </w:rPr>
        <w:t>127</w:t>
      </w:r>
      <w:r w:rsidR="00DB37D7" w:rsidRPr="003D64A6">
        <w:rPr>
          <w:rFonts w:ascii="Liberation Serif" w:hAnsi="Liberation Serif" w:cs="Liberation Serif"/>
          <w:sz w:val="28"/>
          <w:szCs w:val="28"/>
        </w:rPr>
        <w:t>6412</w:t>
      </w:r>
      <w:r w:rsidR="00AD0AB7" w:rsidRPr="003D64A6">
        <w:rPr>
          <w:rFonts w:ascii="Liberation Serif" w:hAnsi="Liberation Serif" w:cs="Liberation Serif"/>
          <w:sz w:val="28"/>
          <w:szCs w:val="28"/>
        </w:rPr>
        <w:t>,80</w:t>
      </w:r>
    </w:p>
    <w:p w14:paraId="43CAE864" w14:textId="180FD8F9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2021 г. </w:t>
      </w:r>
      <w:r w:rsidR="00AD0AB7" w:rsidRPr="003D64A6">
        <w:rPr>
          <w:rFonts w:ascii="Liberation Serif" w:hAnsi="Liberation Serif" w:cs="Liberation Serif"/>
          <w:sz w:val="28"/>
          <w:szCs w:val="28"/>
        </w:rPr>
        <w:t>-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  </w:t>
      </w:r>
      <w:r w:rsidR="009F6DBD" w:rsidRPr="003D64A6">
        <w:rPr>
          <w:rFonts w:ascii="Liberation Serif" w:hAnsi="Liberation Serif" w:cs="Liberation Serif"/>
          <w:sz w:val="28"/>
          <w:szCs w:val="28"/>
        </w:rPr>
        <w:t>315124,10</w:t>
      </w:r>
    </w:p>
    <w:p w14:paraId="5A420A16" w14:textId="7B4841EA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2022 г. - </w:t>
      </w:r>
      <w:r w:rsidR="009F6DBD" w:rsidRPr="003D64A6">
        <w:rPr>
          <w:rFonts w:ascii="Liberation Serif" w:hAnsi="Liberation Serif" w:cs="Liberation Serif"/>
          <w:sz w:val="28"/>
          <w:szCs w:val="28"/>
        </w:rPr>
        <w:t>1280713,00</w:t>
      </w:r>
    </w:p>
    <w:p w14:paraId="3289CBF4" w14:textId="3C32AE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2023 г. </w:t>
      </w:r>
      <w:r w:rsidR="00AD0AB7" w:rsidRPr="003D64A6">
        <w:rPr>
          <w:rFonts w:ascii="Liberation Serif" w:hAnsi="Liberation Serif" w:cs="Liberation Serif"/>
          <w:sz w:val="28"/>
          <w:szCs w:val="28"/>
        </w:rPr>
        <w:t xml:space="preserve">-   </w:t>
      </w:r>
      <w:r w:rsidR="009F6DBD" w:rsidRPr="003D64A6">
        <w:rPr>
          <w:rFonts w:ascii="Liberation Serif" w:hAnsi="Liberation Serif" w:cs="Liberation Serif"/>
          <w:sz w:val="28"/>
          <w:szCs w:val="28"/>
        </w:rPr>
        <w:t>853728,80</w:t>
      </w:r>
    </w:p>
    <w:p w14:paraId="6B6220EF" w14:textId="429A4129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lastRenderedPageBreak/>
        <w:t xml:space="preserve">2024 г. </w:t>
      </w:r>
      <w:r w:rsidR="00AD0AB7" w:rsidRPr="003D64A6">
        <w:rPr>
          <w:rFonts w:ascii="Liberation Serif" w:hAnsi="Liberation Serif" w:cs="Liberation Serif"/>
          <w:sz w:val="28"/>
          <w:szCs w:val="28"/>
        </w:rPr>
        <w:t xml:space="preserve">-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  <w:r w:rsidR="00AD0AB7" w:rsidRPr="003D64A6">
        <w:rPr>
          <w:rFonts w:ascii="Liberation Serif" w:hAnsi="Liberation Serif" w:cs="Liberation Serif"/>
          <w:sz w:val="28"/>
          <w:szCs w:val="28"/>
        </w:rPr>
        <w:t xml:space="preserve"> </w:t>
      </w:r>
      <w:r w:rsidR="00217289" w:rsidRPr="003D64A6">
        <w:rPr>
          <w:rFonts w:ascii="Liberation Serif" w:hAnsi="Liberation Serif" w:cs="Liberation Serif"/>
          <w:sz w:val="28"/>
          <w:szCs w:val="28"/>
        </w:rPr>
        <w:t>497046,30</w:t>
      </w:r>
    </w:p>
    <w:p w14:paraId="2E96741A" w14:textId="3145DE2B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2025 г. </w:t>
      </w:r>
      <w:r w:rsidR="00217289" w:rsidRPr="003D64A6">
        <w:rPr>
          <w:rFonts w:ascii="Liberation Serif" w:hAnsi="Liberation Serif" w:cs="Liberation Serif"/>
          <w:sz w:val="28"/>
          <w:szCs w:val="28"/>
        </w:rPr>
        <w:t>-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  <w:r w:rsidR="00217289" w:rsidRPr="003D64A6">
        <w:rPr>
          <w:rFonts w:ascii="Liberation Serif" w:hAnsi="Liberation Serif" w:cs="Liberation Serif"/>
          <w:sz w:val="28"/>
          <w:szCs w:val="28"/>
        </w:rPr>
        <w:t>1930645,40</w:t>
      </w:r>
    </w:p>
    <w:p w14:paraId="5CF0C5E9" w14:textId="1EB09884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2026 г. </w:t>
      </w:r>
      <w:r w:rsidR="00217289" w:rsidRPr="003D64A6">
        <w:rPr>
          <w:rFonts w:ascii="Liberation Serif" w:hAnsi="Liberation Serif" w:cs="Liberation Serif"/>
          <w:sz w:val="28"/>
          <w:szCs w:val="28"/>
        </w:rPr>
        <w:t>-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  <w:r w:rsidR="00217289" w:rsidRPr="003D64A6">
        <w:rPr>
          <w:rFonts w:ascii="Liberation Serif" w:hAnsi="Liberation Serif" w:cs="Liberation Serif"/>
          <w:sz w:val="28"/>
          <w:szCs w:val="28"/>
        </w:rPr>
        <w:t>2592507,90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BE56BE4" w14:textId="777777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14:paraId="4B68C10D" w14:textId="41ADDAAD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федеральный бюджет </w:t>
      </w:r>
      <w:r w:rsidR="00150682" w:rsidRPr="003D64A6">
        <w:rPr>
          <w:rFonts w:ascii="Liberation Serif" w:hAnsi="Liberation Serif" w:cs="Liberation Serif"/>
          <w:sz w:val="28"/>
          <w:szCs w:val="28"/>
        </w:rPr>
        <w:t>–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  <w:r w:rsidR="00217289" w:rsidRPr="003D64A6">
        <w:rPr>
          <w:rFonts w:ascii="Liberation Serif" w:hAnsi="Liberation Serif" w:cs="Liberation Serif"/>
          <w:sz w:val="28"/>
          <w:szCs w:val="28"/>
        </w:rPr>
        <w:t>1910693,80</w:t>
      </w:r>
    </w:p>
    <w:p w14:paraId="0CC2E48C" w14:textId="777777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14:paraId="2BC673A7" w14:textId="77777777" w:rsidR="00F561F5" w:rsidRPr="003D64A6" w:rsidRDefault="00F561F5" w:rsidP="00F561F5">
      <w:pPr>
        <w:tabs>
          <w:tab w:val="left" w:pos="1134"/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2020 г. </w:t>
      </w:r>
      <w:proofErr w:type="gramStart"/>
      <w:r w:rsidR="00AD0AB7" w:rsidRPr="003D64A6">
        <w:rPr>
          <w:rFonts w:ascii="Liberation Serif" w:hAnsi="Liberation Serif" w:cs="Liberation Serif"/>
          <w:sz w:val="28"/>
          <w:szCs w:val="28"/>
        </w:rPr>
        <w:t>-  268153</w:t>
      </w:r>
      <w:proofErr w:type="gramEnd"/>
      <w:r w:rsidRPr="003D64A6">
        <w:rPr>
          <w:rFonts w:ascii="Liberation Serif" w:hAnsi="Liberation Serif" w:cs="Liberation Serif"/>
          <w:sz w:val="28"/>
          <w:szCs w:val="28"/>
        </w:rPr>
        <w:t xml:space="preserve">,80 </w:t>
      </w:r>
    </w:p>
    <w:p w14:paraId="774F8842" w14:textId="777777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2021 г. -            0,00 </w:t>
      </w:r>
    </w:p>
    <w:p w14:paraId="412B4DD4" w14:textId="77777777" w:rsidR="00F561F5" w:rsidRPr="003D64A6" w:rsidRDefault="00F561F5" w:rsidP="00F561F5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2022 г. -            0,00</w:t>
      </w:r>
    </w:p>
    <w:p w14:paraId="35558F9D" w14:textId="777777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2023 г. -  </w:t>
      </w:r>
      <w:r w:rsidR="00AD0AB7" w:rsidRPr="003D64A6">
        <w:rPr>
          <w:rFonts w:ascii="Liberation Serif" w:hAnsi="Liberation Serif" w:cs="Liberation Serif"/>
          <w:sz w:val="28"/>
          <w:szCs w:val="28"/>
        </w:rPr>
        <w:t xml:space="preserve">          0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,00 </w:t>
      </w:r>
    </w:p>
    <w:p w14:paraId="2E734C75" w14:textId="77777777" w:rsidR="00F561F5" w:rsidRPr="003D64A6" w:rsidRDefault="00F561F5" w:rsidP="00F561F5">
      <w:pPr>
        <w:tabs>
          <w:tab w:val="left" w:pos="2552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2024 г. - </w:t>
      </w:r>
      <w:r w:rsidR="00AD0AB7" w:rsidRPr="003D64A6"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  <w:r w:rsidR="00AD0AB7" w:rsidRPr="003D64A6">
        <w:rPr>
          <w:rFonts w:ascii="Liberation Serif" w:hAnsi="Liberation Serif" w:cs="Liberation Serif"/>
          <w:sz w:val="28"/>
          <w:szCs w:val="28"/>
        </w:rPr>
        <w:t>0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,00 </w:t>
      </w:r>
    </w:p>
    <w:p w14:paraId="1848F6DA" w14:textId="3819A6C8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2025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 xml:space="preserve">-  </w:t>
      </w:r>
      <w:r w:rsidR="00217289" w:rsidRPr="003D64A6">
        <w:rPr>
          <w:rFonts w:ascii="Liberation Serif" w:hAnsi="Liberation Serif" w:cs="Liberation Serif"/>
          <w:sz w:val="28"/>
          <w:szCs w:val="28"/>
        </w:rPr>
        <w:t>651371</w:t>
      </w:r>
      <w:proofErr w:type="gramEnd"/>
      <w:r w:rsidR="00217289" w:rsidRPr="003D64A6">
        <w:rPr>
          <w:rFonts w:ascii="Liberation Serif" w:hAnsi="Liberation Serif" w:cs="Liberation Serif"/>
          <w:sz w:val="28"/>
          <w:szCs w:val="28"/>
        </w:rPr>
        <w:t>,00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232D493" w14:textId="6A91F506" w:rsidR="00F561F5" w:rsidRPr="003D64A6" w:rsidRDefault="00F561F5" w:rsidP="00F561F5">
      <w:pPr>
        <w:tabs>
          <w:tab w:val="left" w:pos="241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2026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>-</w:t>
      </w:r>
      <w:r w:rsidR="00217289" w:rsidRPr="003D64A6">
        <w:rPr>
          <w:rFonts w:ascii="Liberation Serif" w:hAnsi="Liberation Serif" w:cs="Liberation Serif"/>
          <w:sz w:val="28"/>
          <w:szCs w:val="28"/>
        </w:rPr>
        <w:t xml:space="preserve">  991169</w:t>
      </w:r>
      <w:proofErr w:type="gramEnd"/>
      <w:r w:rsidR="00217289" w:rsidRPr="003D64A6">
        <w:rPr>
          <w:rFonts w:ascii="Liberation Serif" w:hAnsi="Liberation Serif" w:cs="Liberation Serif"/>
          <w:sz w:val="28"/>
          <w:szCs w:val="28"/>
        </w:rPr>
        <w:t>,00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311DAE7" w14:textId="22375BB8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областной бюджет </w:t>
      </w:r>
      <w:r w:rsidR="00AD0AB7" w:rsidRPr="003D64A6">
        <w:rPr>
          <w:rFonts w:ascii="Liberation Serif" w:hAnsi="Liberation Serif" w:cs="Liberation Serif"/>
          <w:sz w:val="28"/>
          <w:szCs w:val="28"/>
        </w:rPr>
        <w:t>–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  <w:r w:rsidR="009F6DBD" w:rsidRPr="003D64A6">
        <w:rPr>
          <w:rFonts w:ascii="Liberation Serif" w:hAnsi="Liberation Serif" w:cs="Liberation Serif"/>
          <w:sz w:val="28"/>
          <w:szCs w:val="28"/>
        </w:rPr>
        <w:t>2288969,10</w:t>
      </w:r>
    </w:p>
    <w:p w14:paraId="4F079F0B" w14:textId="777777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14:paraId="726D3BA4" w14:textId="777777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2020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>-  558776</w:t>
      </w:r>
      <w:proofErr w:type="gramEnd"/>
      <w:r w:rsidRPr="003D64A6">
        <w:rPr>
          <w:rFonts w:ascii="Liberation Serif" w:hAnsi="Liberation Serif" w:cs="Liberation Serif"/>
          <w:sz w:val="28"/>
          <w:szCs w:val="28"/>
        </w:rPr>
        <w:t>,40</w:t>
      </w:r>
    </w:p>
    <w:p w14:paraId="6395E9D4" w14:textId="522EB366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2021 г. -  </w:t>
      </w:r>
      <w:r w:rsidR="00AD0AB7" w:rsidRPr="003D64A6">
        <w:rPr>
          <w:rFonts w:ascii="Liberation Serif" w:hAnsi="Liberation Serif" w:cs="Liberation Serif"/>
          <w:sz w:val="28"/>
          <w:szCs w:val="28"/>
        </w:rPr>
        <w:t xml:space="preserve">  </w:t>
      </w:r>
      <w:r w:rsidR="009F6DBD" w:rsidRPr="003D64A6">
        <w:rPr>
          <w:rFonts w:ascii="Liberation Serif" w:hAnsi="Liberation Serif" w:cs="Liberation Serif"/>
          <w:sz w:val="28"/>
          <w:szCs w:val="28"/>
        </w:rPr>
        <w:t>53759,10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9384F8C" w14:textId="777777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2022 г. -  </w:t>
      </w:r>
      <w:r w:rsidR="00150682" w:rsidRPr="003D64A6">
        <w:rPr>
          <w:rFonts w:ascii="Liberation Serif" w:hAnsi="Liberation Serif" w:cs="Liberation Serif"/>
          <w:sz w:val="28"/>
          <w:szCs w:val="28"/>
        </w:rPr>
        <w:t xml:space="preserve">  45946,30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050660E" w14:textId="2B7BF29D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2023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 xml:space="preserve">- </w:t>
      </w:r>
      <w:r w:rsidR="009F6DBD" w:rsidRPr="003D64A6">
        <w:rPr>
          <w:rFonts w:ascii="Liberation Serif" w:hAnsi="Liberation Serif" w:cs="Liberation Serif"/>
          <w:sz w:val="28"/>
          <w:szCs w:val="28"/>
        </w:rPr>
        <w:t xml:space="preserve"> 112240</w:t>
      </w:r>
      <w:proofErr w:type="gramEnd"/>
      <w:r w:rsidR="009F6DBD" w:rsidRPr="003D64A6">
        <w:rPr>
          <w:rFonts w:ascii="Liberation Serif" w:hAnsi="Liberation Serif" w:cs="Liberation Serif"/>
          <w:sz w:val="28"/>
          <w:szCs w:val="28"/>
        </w:rPr>
        <w:t>,30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76809C4" w14:textId="777777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2024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 xml:space="preserve">-  </w:t>
      </w:r>
      <w:r w:rsidR="00AD0AB7" w:rsidRPr="003D64A6">
        <w:rPr>
          <w:rFonts w:ascii="Liberation Serif" w:hAnsi="Liberation Serif" w:cs="Liberation Serif"/>
          <w:sz w:val="28"/>
          <w:szCs w:val="28"/>
        </w:rPr>
        <w:t>350000</w:t>
      </w:r>
      <w:proofErr w:type="gramEnd"/>
      <w:r w:rsidRPr="003D64A6">
        <w:rPr>
          <w:rFonts w:ascii="Liberation Serif" w:hAnsi="Liberation Serif" w:cs="Liberation Serif"/>
          <w:sz w:val="28"/>
          <w:szCs w:val="28"/>
        </w:rPr>
        <w:t xml:space="preserve">,00 </w:t>
      </w:r>
    </w:p>
    <w:p w14:paraId="2D4B8683" w14:textId="1DB91599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2025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 xml:space="preserve">-  </w:t>
      </w:r>
      <w:r w:rsidR="00217289" w:rsidRPr="003D64A6">
        <w:rPr>
          <w:rFonts w:ascii="Liberation Serif" w:hAnsi="Liberation Serif" w:cs="Liberation Serif"/>
          <w:sz w:val="28"/>
          <w:szCs w:val="28"/>
        </w:rPr>
        <w:t>470562</w:t>
      </w:r>
      <w:proofErr w:type="gramEnd"/>
      <w:r w:rsidR="00217289" w:rsidRPr="003D64A6">
        <w:rPr>
          <w:rFonts w:ascii="Liberation Serif" w:hAnsi="Liberation Serif" w:cs="Liberation Serif"/>
          <w:sz w:val="28"/>
          <w:szCs w:val="28"/>
        </w:rPr>
        <w:t>,00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5740F0E" w14:textId="70A20310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2026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 xml:space="preserve">-  </w:t>
      </w:r>
      <w:r w:rsidR="00217289" w:rsidRPr="003D64A6">
        <w:rPr>
          <w:rFonts w:ascii="Liberation Serif" w:hAnsi="Liberation Serif" w:cs="Liberation Serif"/>
          <w:sz w:val="28"/>
          <w:szCs w:val="28"/>
        </w:rPr>
        <w:t>697685</w:t>
      </w:r>
      <w:proofErr w:type="gramEnd"/>
      <w:r w:rsidR="00217289" w:rsidRPr="003D64A6">
        <w:rPr>
          <w:rFonts w:ascii="Liberation Serif" w:hAnsi="Liberation Serif" w:cs="Liberation Serif"/>
          <w:sz w:val="28"/>
          <w:szCs w:val="28"/>
        </w:rPr>
        <w:t>,00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0726029" w14:textId="1CFB03F4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местный бюджет </w:t>
      </w:r>
      <w:r w:rsidR="00AD0AB7" w:rsidRPr="003D64A6">
        <w:rPr>
          <w:rFonts w:ascii="Liberation Serif" w:hAnsi="Liberation Serif" w:cs="Liberation Serif"/>
          <w:sz w:val="28"/>
          <w:szCs w:val="28"/>
        </w:rPr>
        <w:t>–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  <w:r w:rsidR="009F6DBD" w:rsidRPr="003D64A6">
        <w:rPr>
          <w:rFonts w:ascii="Liberation Serif" w:hAnsi="Liberation Serif" w:cs="Liberation Serif"/>
          <w:sz w:val="28"/>
          <w:szCs w:val="28"/>
        </w:rPr>
        <w:t>4546515,40</w:t>
      </w:r>
    </w:p>
    <w:p w14:paraId="0EDFB0BB" w14:textId="777777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в том числе: </w:t>
      </w:r>
    </w:p>
    <w:p w14:paraId="368BB360" w14:textId="77777777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2020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 xml:space="preserve">-  </w:t>
      </w:r>
      <w:r w:rsidR="00AD0AB7" w:rsidRPr="003D64A6">
        <w:rPr>
          <w:rFonts w:ascii="Liberation Serif" w:hAnsi="Liberation Serif" w:cs="Liberation Serif"/>
          <w:sz w:val="28"/>
          <w:szCs w:val="28"/>
        </w:rPr>
        <w:t>449</w:t>
      </w:r>
      <w:r w:rsidR="00DB37D7" w:rsidRPr="003D64A6">
        <w:rPr>
          <w:rFonts w:ascii="Liberation Serif" w:hAnsi="Liberation Serif" w:cs="Liberation Serif"/>
          <w:sz w:val="28"/>
          <w:szCs w:val="28"/>
        </w:rPr>
        <w:t>482</w:t>
      </w:r>
      <w:proofErr w:type="gramEnd"/>
      <w:r w:rsidR="00AD0AB7" w:rsidRPr="003D64A6">
        <w:rPr>
          <w:rFonts w:ascii="Liberation Serif" w:hAnsi="Liberation Serif" w:cs="Liberation Serif"/>
          <w:sz w:val="28"/>
          <w:szCs w:val="28"/>
        </w:rPr>
        <w:t>,60</w:t>
      </w:r>
    </w:p>
    <w:p w14:paraId="286D419E" w14:textId="20D648BB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2021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 xml:space="preserve">-  </w:t>
      </w:r>
      <w:r w:rsidR="009F6DBD" w:rsidRPr="003D64A6">
        <w:rPr>
          <w:rFonts w:ascii="Liberation Serif" w:hAnsi="Liberation Serif" w:cs="Liberation Serif"/>
          <w:sz w:val="28"/>
          <w:szCs w:val="28"/>
        </w:rPr>
        <w:t>261365</w:t>
      </w:r>
      <w:proofErr w:type="gramEnd"/>
      <w:r w:rsidR="009F6DBD" w:rsidRPr="003D64A6">
        <w:rPr>
          <w:rFonts w:ascii="Liberation Serif" w:hAnsi="Liberation Serif" w:cs="Liberation Serif"/>
          <w:sz w:val="28"/>
          <w:szCs w:val="28"/>
        </w:rPr>
        <w:t>,00</w:t>
      </w:r>
    </w:p>
    <w:p w14:paraId="027B18C7" w14:textId="12B614DC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2022 г. -</w:t>
      </w:r>
      <w:r w:rsidR="009F6DBD" w:rsidRPr="003D64A6">
        <w:rPr>
          <w:rFonts w:ascii="Liberation Serif" w:hAnsi="Liberation Serif" w:cs="Liberation Serif"/>
          <w:sz w:val="28"/>
          <w:szCs w:val="28"/>
        </w:rPr>
        <w:t>1234766,70</w:t>
      </w:r>
    </w:p>
    <w:p w14:paraId="47723D9E" w14:textId="44A1E034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2023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 xml:space="preserve">-  </w:t>
      </w:r>
      <w:r w:rsidR="009F6DBD" w:rsidRPr="003D64A6">
        <w:rPr>
          <w:rFonts w:ascii="Liberation Serif" w:hAnsi="Liberation Serif" w:cs="Liberation Serif"/>
          <w:sz w:val="28"/>
          <w:szCs w:val="28"/>
        </w:rPr>
        <w:t>741488</w:t>
      </w:r>
      <w:proofErr w:type="gramEnd"/>
      <w:r w:rsidR="009F6DBD" w:rsidRPr="003D64A6">
        <w:rPr>
          <w:rFonts w:ascii="Liberation Serif" w:hAnsi="Liberation Serif" w:cs="Liberation Serif"/>
          <w:sz w:val="28"/>
          <w:szCs w:val="28"/>
        </w:rPr>
        <w:t>,50</w:t>
      </w:r>
    </w:p>
    <w:p w14:paraId="04B2C081" w14:textId="31685473" w:rsidR="00F561F5" w:rsidRPr="003D64A6" w:rsidRDefault="00F561F5" w:rsidP="00F561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2024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 xml:space="preserve">-  </w:t>
      </w:r>
      <w:r w:rsidR="00217289" w:rsidRPr="003D64A6">
        <w:rPr>
          <w:rFonts w:ascii="Liberation Serif" w:hAnsi="Liberation Serif" w:cs="Liberation Serif"/>
          <w:sz w:val="28"/>
          <w:szCs w:val="28"/>
        </w:rPr>
        <w:t>147046</w:t>
      </w:r>
      <w:proofErr w:type="gramEnd"/>
      <w:r w:rsidR="00217289" w:rsidRPr="003D64A6">
        <w:rPr>
          <w:rFonts w:ascii="Liberation Serif" w:hAnsi="Liberation Serif" w:cs="Liberation Serif"/>
          <w:sz w:val="28"/>
          <w:szCs w:val="28"/>
        </w:rPr>
        <w:t>,30</w:t>
      </w:r>
    </w:p>
    <w:p w14:paraId="588FC0C5" w14:textId="3CF14D5E" w:rsidR="00F561F5" w:rsidRPr="003D64A6" w:rsidRDefault="00F561F5" w:rsidP="00F561F5">
      <w:pPr>
        <w:tabs>
          <w:tab w:val="left" w:pos="226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2025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>-</w:t>
      </w:r>
      <w:r w:rsidR="00150682" w:rsidRPr="003D64A6">
        <w:rPr>
          <w:rFonts w:ascii="Liberation Serif" w:hAnsi="Liberation Serif" w:cs="Liberation Serif"/>
          <w:sz w:val="28"/>
          <w:szCs w:val="28"/>
        </w:rPr>
        <w:t xml:space="preserve">  </w:t>
      </w:r>
      <w:r w:rsidR="00217289" w:rsidRPr="003D64A6">
        <w:rPr>
          <w:rFonts w:ascii="Liberation Serif" w:hAnsi="Liberation Serif" w:cs="Liberation Serif"/>
          <w:sz w:val="28"/>
          <w:szCs w:val="28"/>
        </w:rPr>
        <w:t>808712</w:t>
      </w:r>
      <w:proofErr w:type="gramEnd"/>
      <w:r w:rsidR="00217289" w:rsidRPr="003D64A6">
        <w:rPr>
          <w:rFonts w:ascii="Liberation Serif" w:hAnsi="Liberation Serif" w:cs="Liberation Serif"/>
          <w:sz w:val="28"/>
          <w:szCs w:val="28"/>
        </w:rPr>
        <w:t>,40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DE33057" w14:textId="693BED91" w:rsidR="00F561F5" w:rsidRPr="003D64A6" w:rsidRDefault="00F561F5" w:rsidP="00F561F5">
      <w:pPr>
        <w:widowControl w:val="0"/>
        <w:suppressAutoHyphens/>
        <w:ind w:right="-1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2026 г.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>-</w:t>
      </w:r>
      <w:r w:rsidR="00150682" w:rsidRPr="003D64A6">
        <w:rPr>
          <w:rFonts w:ascii="Liberation Serif" w:hAnsi="Liberation Serif" w:cs="Liberation Serif"/>
          <w:sz w:val="28"/>
          <w:szCs w:val="28"/>
        </w:rPr>
        <w:t xml:space="preserve">  </w:t>
      </w:r>
      <w:r w:rsidR="00217289" w:rsidRPr="003D64A6">
        <w:rPr>
          <w:rFonts w:ascii="Liberation Serif" w:hAnsi="Liberation Serif" w:cs="Liberation Serif"/>
          <w:sz w:val="28"/>
          <w:szCs w:val="28"/>
        </w:rPr>
        <w:t>903653</w:t>
      </w:r>
      <w:proofErr w:type="gramEnd"/>
      <w:r w:rsidR="00150682" w:rsidRPr="003D64A6">
        <w:rPr>
          <w:rFonts w:ascii="Liberation Serif" w:hAnsi="Liberation Serif" w:cs="Liberation Serif"/>
          <w:sz w:val="28"/>
          <w:szCs w:val="28"/>
        </w:rPr>
        <w:t>,90</w:t>
      </w:r>
      <w:r w:rsidRPr="003D64A6">
        <w:rPr>
          <w:rFonts w:ascii="Liberation Serif" w:hAnsi="Liberation Serif" w:cs="Liberation Serif"/>
          <w:sz w:val="28"/>
          <w:szCs w:val="28"/>
        </w:rPr>
        <w:t>»;</w:t>
      </w:r>
    </w:p>
    <w:p w14:paraId="2FF378B3" w14:textId="0E57B846" w:rsidR="005B7435" w:rsidRPr="003D64A6" w:rsidRDefault="00706B0A" w:rsidP="005B743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ab/>
      </w:r>
      <w:r w:rsidR="005B7435" w:rsidRPr="003D64A6">
        <w:rPr>
          <w:rFonts w:ascii="Liberation Serif" w:hAnsi="Liberation Serif" w:cs="Liberation Serif"/>
          <w:sz w:val="28"/>
          <w:szCs w:val="28"/>
        </w:rPr>
        <w:t>4) абзац 1</w:t>
      </w:r>
      <w:r w:rsidR="00F068F9">
        <w:rPr>
          <w:rFonts w:ascii="Liberation Serif" w:hAnsi="Liberation Serif" w:cs="Liberation Serif"/>
          <w:sz w:val="28"/>
          <w:szCs w:val="28"/>
        </w:rPr>
        <w:t>8</w:t>
      </w:r>
      <w:r w:rsidR="005B7435" w:rsidRPr="003D64A6">
        <w:rPr>
          <w:rFonts w:ascii="Liberation Serif" w:hAnsi="Liberation Serif" w:cs="Liberation Serif"/>
          <w:sz w:val="28"/>
          <w:szCs w:val="28"/>
        </w:rPr>
        <w:t xml:space="preserve"> раздела 1 «Характеристика и анализ текущего состояния развития территорий муниципального образования» Программы изложить в новой редакции: «Реализация мероприятий подпрограммы «Строительство объектов инженерной инфраструктуры» направлена на:</w:t>
      </w:r>
    </w:p>
    <w:p w14:paraId="2A6A3BA7" w14:textId="77777777" w:rsidR="005B7435" w:rsidRPr="003D64A6" w:rsidRDefault="005B7435" w:rsidP="005B743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-развитие инженерно-технических систем городского округа, обеспечивающих ресурсоснабжение и инженерную защиту объектов градостроительства;</w:t>
      </w:r>
    </w:p>
    <w:p w14:paraId="487F3A3A" w14:textId="77777777" w:rsidR="005B7435" w:rsidRPr="003D64A6" w:rsidRDefault="005B7435" w:rsidP="005B7435">
      <w:pPr>
        <w:tabs>
          <w:tab w:val="left" w:pos="567"/>
        </w:tabs>
        <w:autoSpaceDE w:val="0"/>
        <w:autoSpaceDN w:val="0"/>
        <w:adjustRightInd w:val="0"/>
        <w:ind w:right="-1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-повышение уровня инженерного обеспечения (коммунального благоустройства) территории и, соответственно, санитарно-технического комфорта застройки.»; </w:t>
      </w:r>
    </w:p>
    <w:p w14:paraId="53E9A4A0" w14:textId="35E911BC" w:rsidR="005B7435" w:rsidRPr="003D64A6" w:rsidRDefault="005B7435" w:rsidP="005B7435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ab/>
        <w:t xml:space="preserve">5) Раздел 3. «План мероприятий по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>выполнению  Программы</w:t>
      </w:r>
      <w:proofErr w:type="gramEnd"/>
      <w:r w:rsidRPr="003D64A6">
        <w:rPr>
          <w:rFonts w:ascii="Liberation Serif" w:hAnsi="Liberation Serif" w:cs="Liberation Serif"/>
          <w:sz w:val="28"/>
          <w:szCs w:val="28"/>
        </w:rPr>
        <w:t xml:space="preserve">» дополнить </w:t>
      </w:r>
      <w:r w:rsidR="00C025DE">
        <w:rPr>
          <w:rFonts w:ascii="Liberation Serif" w:hAnsi="Liberation Serif" w:cs="Liberation Serif"/>
          <w:sz w:val="28"/>
          <w:szCs w:val="28"/>
        </w:rPr>
        <w:t>абзацем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</w:t>
      </w:r>
      <w:r w:rsidR="00EB3661">
        <w:rPr>
          <w:rFonts w:ascii="Liberation Serif" w:hAnsi="Liberation Serif" w:cs="Liberation Serif"/>
          <w:sz w:val="28"/>
          <w:szCs w:val="28"/>
        </w:rPr>
        <w:t>третьим</w:t>
      </w:r>
      <w:r w:rsidR="00F068F9">
        <w:rPr>
          <w:rFonts w:ascii="Liberation Serif" w:hAnsi="Liberation Serif" w:cs="Liberation Serif"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>следующего содержания:</w:t>
      </w:r>
    </w:p>
    <w:p w14:paraId="455D7AFF" w14:textId="5E4962DA" w:rsidR="005B7435" w:rsidRPr="003D64A6" w:rsidRDefault="005B7435" w:rsidP="005B7435">
      <w:pPr>
        <w:ind w:right="-1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«Перечень объектов капитального строительства для </w:t>
      </w:r>
      <w:r w:rsidR="00F068F9">
        <w:rPr>
          <w:rFonts w:ascii="Liberation Serif" w:hAnsi="Liberation Serif" w:cs="Liberation Serif"/>
          <w:sz w:val="28"/>
          <w:szCs w:val="28"/>
        </w:rPr>
        <w:t>капитальных вложений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муниципальной программы «Реализация мероприятий в области </w:t>
      </w:r>
      <w:r w:rsidRPr="003D64A6">
        <w:rPr>
          <w:rFonts w:ascii="Liberation Serif" w:hAnsi="Liberation Serif" w:cs="Liberation Serif"/>
          <w:sz w:val="28"/>
          <w:szCs w:val="28"/>
        </w:rPr>
        <w:lastRenderedPageBreak/>
        <w:t xml:space="preserve">градостроительной деятельности на территории Каменск-Уральского городского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>округа  на</w:t>
      </w:r>
      <w:proofErr w:type="gramEnd"/>
      <w:r w:rsidRPr="003D64A6">
        <w:rPr>
          <w:rFonts w:ascii="Liberation Serif" w:hAnsi="Liberation Serif" w:cs="Liberation Serif"/>
          <w:sz w:val="28"/>
          <w:szCs w:val="28"/>
        </w:rPr>
        <w:t xml:space="preserve"> 2020-2026 годы» приведен в Приложении 18 к Программе.»;</w:t>
      </w:r>
    </w:p>
    <w:p w14:paraId="2E445F8E" w14:textId="77777777" w:rsidR="005B7435" w:rsidRPr="003D64A6" w:rsidRDefault="005B7435" w:rsidP="005B743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6) Приложение № 3 к Программе изложить</w:t>
      </w:r>
      <w:r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 к настоящему постановлению;</w:t>
      </w:r>
    </w:p>
    <w:p w14:paraId="1012990A" w14:textId="0425F4B9" w:rsidR="005B7435" w:rsidRPr="003D64A6" w:rsidRDefault="005B7435" w:rsidP="005B743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_Hlk83291091"/>
      <w:r w:rsidRPr="003D64A6">
        <w:rPr>
          <w:rFonts w:ascii="Liberation Serif" w:hAnsi="Liberation Serif" w:cs="Liberation Serif"/>
          <w:sz w:val="28"/>
          <w:szCs w:val="28"/>
        </w:rPr>
        <w:t xml:space="preserve">7) </w:t>
      </w:r>
      <w:r w:rsidR="00DB1BD9" w:rsidRPr="003D64A6">
        <w:rPr>
          <w:rFonts w:ascii="Liberation Serif" w:hAnsi="Liberation Serif" w:cs="Liberation Serif"/>
          <w:sz w:val="28"/>
          <w:szCs w:val="28"/>
        </w:rPr>
        <w:t xml:space="preserve">в </w:t>
      </w:r>
      <w:r w:rsidRPr="003D64A6">
        <w:rPr>
          <w:rFonts w:ascii="Liberation Serif" w:hAnsi="Liberation Serif" w:cs="Liberation Serif"/>
          <w:sz w:val="28"/>
          <w:szCs w:val="28"/>
        </w:rPr>
        <w:t>Приложени</w:t>
      </w:r>
      <w:r w:rsidR="00DB1BD9" w:rsidRPr="003D64A6">
        <w:rPr>
          <w:rFonts w:ascii="Liberation Serif" w:hAnsi="Liberation Serif" w:cs="Liberation Serif"/>
          <w:sz w:val="28"/>
          <w:szCs w:val="28"/>
        </w:rPr>
        <w:t>и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 № 4 к Программе </w:t>
      </w:r>
      <w:r w:rsidR="00DB1BD9" w:rsidRPr="003D64A6">
        <w:rPr>
          <w:rFonts w:ascii="Liberation Serif" w:hAnsi="Liberation Serif" w:cs="Liberation Serif"/>
          <w:sz w:val="28"/>
          <w:szCs w:val="28"/>
        </w:rPr>
        <w:t xml:space="preserve">строку 4 Таблицы </w:t>
      </w:r>
      <w:r w:rsidRPr="003D64A6">
        <w:rPr>
          <w:rFonts w:ascii="Liberation Serif" w:hAnsi="Liberation Serif" w:cs="Liberation Serif"/>
          <w:sz w:val="28"/>
          <w:szCs w:val="28"/>
        </w:rPr>
        <w:t>изложить</w:t>
      </w:r>
      <w:r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2 к настоящему постановлению;</w:t>
      </w:r>
    </w:p>
    <w:bookmarkEnd w:id="2"/>
    <w:p w14:paraId="3485CEEE" w14:textId="77777777" w:rsidR="005B7435" w:rsidRPr="003D64A6" w:rsidRDefault="005B7435" w:rsidP="005B743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8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D64A6">
        <w:rPr>
          <w:rFonts w:ascii="Liberation Serif" w:hAnsi="Liberation Serif" w:cs="Liberation Serif"/>
          <w:sz w:val="28"/>
          <w:szCs w:val="28"/>
        </w:rPr>
        <w:t>в Приложении № 6 к Программе строку 3 Таблицы изложить</w:t>
      </w:r>
      <w:r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3 к настоящему постановлению;</w:t>
      </w:r>
    </w:p>
    <w:p w14:paraId="0C604014" w14:textId="77777777" w:rsidR="005B7435" w:rsidRPr="003D64A6" w:rsidRDefault="005B7435" w:rsidP="005B743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9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D64A6">
        <w:rPr>
          <w:rFonts w:ascii="Liberation Serif" w:hAnsi="Liberation Serif" w:cs="Liberation Serif"/>
          <w:sz w:val="28"/>
          <w:szCs w:val="28"/>
        </w:rPr>
        <w:t>в Приложении № 8 к Программе строки 1, 3, 4 ,6, 8, 9-12, 15-19, 21-27, 29, 30, 32, 34, 38, 40-43, 45, 46, 49, 50 Таблицы изложить</w:t>
      </w:r>
      <w:r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4 к настоящему постановлению;</w:t>
      </w:r>
    </w:p>
    <w:p w14:paraId="6386FAE8" w14:textId="77777777" w:rsidR="005B7435" w:rsidRPr="003D64A6" w:rsidRDefault="005B7435" w:rsidP="005B743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10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D64A6">
        <w:rPr>
          <w:rFonts w:ascii="Liberation Serif" w:hAnsi="Liberation Serif" w:cs="Liberation Serif"/>
          <w:sz w:val="28"/>
          <w:szCs w:val="28"/>
        </w:rPr>
        <w:t>в Приложении № 10 к Программе строки 1, 2, 4-7 Таблицы изложить</w:t>
      </w:r>
      <w:r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5 к настоящему постановлению;</w:t>
      </w:r>
    </w:p>
    <w:p w14:paraId="4C548699" w14:textId="77777777" w:rsidR="005B7435" w:rsidRPr="003D64A6" w:rsidRDefault="005B7435" w:rsidP="005B743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11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D64A6">
        <w:rPr>
          <w:rFonts w:ascii="Liberation Serif" w:hAnsi="Liberation Serif" w:cs="Liberation Serif"/>
          <w:sz w:val="28"/>
          <w:szCs w:val="28"/>
        </w:rPr>
        <w:t>в Приложении № 12 к Программе строки 1, 5-7, 9, 12-14, 19-21, 44, 45, 47-53 Таблицы изложить</w:t>
      </w:r>
      <w:r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6 к настоящему постановлению;</w:t>
      </w:r>
    </w:p>
    <w:p w14:paraId="61BC8022" w14:textId="77777777" w:rsidR="005B7435" w:rsidRPr="003D64A6" w:rsidRDefault="005B7435" w:rsidP="005B743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ab/>
        <w:t>12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D64A6">
        <w:rPr>
          <w:rFonts w:ascii="Liberation Serif" w:hAnsi="Liberation Serif" w:cs="Liberation Serif"/>
          <w:sz w:val="28"/>
          <w:szCs w:val="28"/>
        </w:rPr>
        <w:t>в Приложении № 13 к Программе наименование Таблицы, строки 1, 2, 4, 6, 7, 9 Таблицы изложить</w:t>
      </w:r>
      <w:r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в новой </w:t>
      </w:r>
      <w:proofErr w:type="gramStart"/>
      <w:r w:rsidRPr="003D64A6">
        <w:rPr>
          <w:rFonts w:ascii="Liberation Serif" w:hAnsi="Liberation Serif" w:cs="Liberation Serif"/>
          <w:sz w:val="28"/>
          <w:szCs w:val="28"/>
        </w:rPr>
        <w:t>редакции,  дополнить</w:t>
      </w:r>
      <w:proofErr w:type="gramEnd"/>
      <w:r w:rsidRPr="003D64A6">
        <w:rPr>
          <w:rFonts w:ascii="Liberation Serif" w:hAnsi="Liberation Serif" w:cs="Liberation Serif"/>
          <w:sz w:val="28"/>
          <w:szCs w:val="28"/>
        </w:rPr>
        <w:t xml:space="preserve">  Таблицу строками 25-27 согласно Приложению № 7 к настоящему постановлению;</w:t>
      </w:r>
    </w:p>
    <w:p w14:paraId="178C8F6A" w14:textId="77777777" w:rsidR="005B7435" w:rsidRPr="003D64A6" w:rsidRDefault="005B7435" w:rsidP="005B743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13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D64A6">
        <w:rPr>
          <w:rFonts w:ascii="Liberation Serif" w:hAnsi="Liberation Serif" w:cs="Liberation Serif"/>
          <w:sz w:val="28"/>
          <w:szCs w:val="28"/>
        </w:rPr>
        <w:t>в Приложении № 14 к Программе строки 1-5, 7-13, 17-19, 21, 22 Таблицы изложить</w:t>
      </w:r>
      <w:r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>в новой редакции, дополнить Таблицу строкой 24, строки 24-30 Таблицы считать соответственно строками 25-31 согласно Приложению № 8 к настоящему постановлению;</w:t>
      </w:r>
    </w:p>
    <w:p w14:paraId="0666A10A" w14:textId="77777777" w:rsidR="005B7435" w:rsidRPr="003D64A6" w:rsidRDefault="005B7435" w:rsidP="005B743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14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D64A6">
        <w:rPr>
          <w:rFonts w:ascii="Liberation Serif" w:hAnsi="Liberation Serif" w:cs="Liberation Serif"/>
          <w:sz w:val="28"/>
          <w:szCs w:val="28"/>
        </w:rPr>
        <w:t>в Приложении № 15 к Программе строки 1, 3, 4, 7, 9, 10, 12, 14, 15 Таблицы изложить</w:t>
      </w:r>
      <w:r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9 к настоящему постановлению;</w:t>
      </w:r>
    </w:p>
    <w:p w14:paraId="2A3CB3B5" w14:textId="77777777" w:rsidR="005B7435" w:rsidRPr="003D64A6" w:rsidRDefault="005B7435" w:rsidP="005B743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15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D64A6">
        <w:rPr>
          <w:rFonts w:ascii="Liberation Serif" w:hAnsi="Liberation Serif" w:cs="Liberation Serif"/>
          <w:sz w:val="28"/>
          <w:szCs w:val="28"/>
        </w:rPr>
        <w:t>в Приложении № 16 к Программе строки 1, 3, 8, 10, 19, 21 Таблицы изложить</w:t>
      </w:r>
      <w:r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10 к настоящему постановлению;</w:t>
      </w:r>
    </w:p>
    <w:p w14:paraId="75C6EDA2" w14:textId="7783CC15" w:rsidR="005B7435" w:rsidRPr="003D64A6" w:rsidRDefault="005B7435" w:rsidP="005B743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16</w:t>
      </w:r>
      <w:r w:rsidRPr="003D64A6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3D64A6">
        <w:rPr>
          <w:rFonts w:ascii="Liberation Serif" w:hAnsi="Liberation Serif" w:cs="Liberation Serif"/>
          <w:sz w:val="28"/>
          <w:szCs w:val="28"/>
        </w:rPr>
        <w:t>в Приложении № 17 к Программе строки 1, 3-6, 8, 10-13, 19-23 Таблицы изложить</w:t>
      </w:r>
      <w:r w:rsidRPr="003D64A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>в новой редакции согласно Приложению № 11 к настоящему постановлению;</w:t>
      </w:r>
    </w:p>
    <w:p w14:paraId="6B97599C" w14:textId="13B5753F" w:rsidR="005B7435" w:rsidRPr="003D64A6" w:rsidRDefault="005B7435" w:rsidP="005B7435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17)  дополнить Программу Приложением № 18 </w:t>
      </w:r>
      <w:r w:rsidR="00DB1BD9" w:rsidRPr="003D64A6">
        <w:rPr>
          <w:rFonts w:ascii="Liberation Serif" w:hAnsi="Liberation Serif" w:cs="Liberation Serif"/>
          <w:sz w:val="28"/>
          <w:szCs w:val="28"/>
        </w:rPr>
        <w:t xml:space="preserve">«ПЕРЕЧЕНЬ объектов капитального строительства для капитальных вложений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 </w:t>
      </w:r>
      <w:r w:rsidRPr="003D64A6">
        <w:rPr>
          <w:rFonts w:ascii="Liberation Serif" w:hAnsi="Liberation Serif" w:cs="Liberation Serif"/>
          <w:sz w:val="28"/>
          <w:szCs w:val="28"/>
        </w:rPr>
        <w:t>согласно Приложению № 12 к настоящему постановлению.</w:t>
      </w:r>
    </w:p>
    <w:p w14:paraId="520035C5" w14:textId="416EFF09" w:rsidR="00805AD1" w:rsidRPr="003D64A6" w:rsidRDefault="00B5067E" w:rsidP="005B7435">
      <w:pPr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</w:rPr>
        <w:tab/>
      </w:r>
      <w:r w:rsidR="009F068F" w:rsidRPr="003D64A6">
        <w:rPr>
          <w:rFonts w:ascii="Liberation Serif" w:hAnsi="Liberation Serif" w:cs="Liberation Serif"/>
          <w:sz w:val="28"/>
        </w:rPr>
        <w:t>2</w:t>
      </w:r>
      <w:r w:rsidR="00805AD1" w:rsidRPr="003D64A6">
        <w:rPr>
          <w:rFonts w:ascii="Liberation Serif" w:hAnsi="Liberation Serif" w:cs="Liberation Serif"/>
          <w:sz w:val="28"/>
        </w:rPr>
        <w:t xml:space="preserve">. </w:t>
      </w:r>
      <w:r w:rsidR="00210E65" w:rsidRPr="003D64A6">
        <w:rPr>
          <w:sz w:val="28"/>
          <w:szCs w:val="28"/>
        </w:rPr>
        <w:t>Опубликовать настоящее постановление в газете «Каменский рабочий», р</w:t>
      </w:r>
      <w:r w:rsidR="00805AD1" w:rsidRPr="003D64A6">
        <w:rPr>
          <w:rFonts w:ascii="Liberation Serif" w:hAnsi="Liberation Serif" w:cs="Liberation Serif"/>
          <w:sz w:val="28"/>
          <w:szCs w:val="28"/>
        </w:rPr>
        <w:t>азместить на официальных сайтах муниципального образования и органа местного самоуправления «Комитет по архитектуре и градостроительству Каменск-Уральского городского округа».</w:t>
      </w:r>
    </w:p>
    <w:p w14:paraId="78B9428C" w14:textId="763AEC71" w:rsidR="00DB1BD9" w:rsidRPr="003D64A6" w:rsidRDefault="00DB1BD9" w:rsidP="005B7435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4D8DA75B" w14:textId="4E5A3516" w:rsidR="00DB1BD9" w:rsidRPr="003D64A6" w:rsidRDefault="00DB1BD9" w:rsidP="005B7435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75B35D76" w14:textId="77777777" w:rsidR="00DB1BD9" w:rsidRPr="003D64A6" w:rsidRDefault="00DB1BD9" w:rsidP="005B7435">
      <w:pPr>
        <w:jc w:val="both"/>
        <w:rPr>
          <w:rFonts w:ascii="Liberation Serif" w:hAnsi="Liberation Serif" w:cs="Liberation Serif"/>
          <w:sz w:val="28"/>
        </w:rPr>
      </w:pPr>
    </w:p>
    <w:p w14:paraId="6D1B9F21" w14:textId="77777777" w:rsidR="00805AD1" w:rsidRPr="003D64A6" w:rsidRDefault="009F068F" w:rsidP="00805AD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3D64A6">
        <w:rPr>
          <w:rFonts w:ascii="Liberation Serif" w:hAnsi="Liberation Serif" w:cs="Liberation Serif"/>
          <w:sz w:val="28"/>
        </w:rPr>
        <w:lastRenderedPageBreak/>
        <w:t>3</w:t>
      </w:r>
      <w:r w:rsidR="00805AD1" w:rsidRPr="003D64A6">
        <w:rPr>
          <w:rFonts w:ascii="Liberation Serif" w:hAnsi="Liberation Serif" w:cs="Liberation Serif"/>
          <w:sz w:val="28"/>
        </w:rPr>
        <w:t xml:space="preserve">. </w:t>
      </w:r>
      <w:r w:rsidR="00805AD1" w:rsidRPr="003D64A6">
        <w:rPr>
          <w:rFonts w:ascii="Liberation Serif" w:hAnsi="Liberation Serif" w:cs="Liberation Serif"/>
          <w:sz w:val="28"/>
          <w:szCs w:val="28"/>
        </w:rPr>
        <w:t>Контроль за выполнением настоящего постановления возложить на заместителя главы Администрации городского округа Орлова Н.В.</w:t>
      </w:r>
    </w:p>
    <w:p w14:paraId="57B4A9A7" w14:textId="77777777" w:rsidR="00805AD1" w:rsidRPr="003D64A6" w:rsidRDefault="00805AD1" w:rsidP="00805AD1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48DD3E77" w14:textId="77777777" w:rsidR="00805AD1" w:rsidRPr="003D64A6" w:rsidRDefault="00805AD1" w:rsidP="00805AD1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6AB22A0E" w14:textId="77777777" w:rsidR="00805AD1" w:rsidRPr="003D64A6" w:rsidRDefault="00210E65" w:rsidP="00805AD1">
      <w:pPr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Г</w:t>
      </w:r>
      <w:r w:rsidR="00805AD1" w:rsidRPr="003D64A6">
        <w:rPr>
          <w:rFonts w:ascii="Liberation Serif" w:hAnsi="Liberation Serif" w:cs="Liberation Serif"/>
          <w:sz w:val="28"/>
          <w:szCs w:val="28"/>
        </w:rPr>
        <w:t>лав</w:t>
      </w:r>
      <w:r w:rsidRPr="003D64A6">
        <w:rPr>
          <w:rFonts w:ascii="Liberation Serif" w:hAnsi="Liberation Serif" w:cs="Liberation Serif"/>
          <w:sz w:val="28"/>
          <w:szCs w:val="28"/>
        </w:rPr>
        <w:t>а</w:t>
      </w:r>
      <w:r w:rsidR="00805AD1" w:rsidRPr="003D64A6">
        <w:rPr>
          <w:rFonts w:ascii="Liberation Serif" w:hAnsi="Liberation Serif" w:cs="Liberation Serif"/>
          <w:sz w:val="28"/>
          <w:szCs w:val="28"/>
        </w:rPr>
        <w:t xml:space="preserve"> </w:t>
      </w:r>
      <w:r w:rsidR="00805AD1" w:rsidRPr="003D64A6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805AD1" w:rsidRPr="003D64A6">
        <w:rPr>
          <w:rFonts w:ascii="Liberation Serif" w:hAnsi="Liberation Serif" w:cs="Liberation Serif"/>
          <w:sz w:val="28"/>
          <w:szCs w:val="28"/>
        </w:rPr>
        <w:tab/>
      </w:r>
      <w:r w:rsidR="00805AD1" w:rsidRPr="003D64A6">
        <w:rPr>
          <w:rFonts w:ascii="Liberation Serif" w:hAnsi="Liberation Serif" w:cs="Liberation Serif"/>
          <w:sz w:val="28"/>
          <w:szCs w:val="28"/>
        </w:rPr>
        <w:tab/>
      </w:r>
      <w:r w:rsidR="00805AD1" w:rsidRPr="003D64A6">
        <w:rPr>
          <w:rFonts w:ascii="Liberation Serif" w:hAnsi="Liberation Serif" w:cs="Liberation Serif"/>
          <w:sz w:val="28"/>
          <w:szCs w:val="28"/>
        </w:rPr>
        <w:tab/>
      </w:r>
      <w:r w:rsidR="00805AD1" w:rsidRPr="003D64A6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B81FD1" w:rsidRPr="003D64A6">
        <w:rPr>
          <w:rFonts w:ascii="Liberation Serif" w:hAnsi="Liberation Serif" w:cs="Liberation Serif"/>
          <w:sz w:val="28"/>
          <w:szCs w:val="28"/>
        </w:rPr>
        <w:t xml:space="preserve">  </w:t>
      </w:r>
      <w:r w:rsidR="00805AD1" w:rsidRPr="003D64A6">
        <w:rPr>
          <w:rFonts w:ascii="Liberation Serif" w:hAnsi="Liberation Serif" w:cs="Liberation Serif"/>
          <w:sz w:val="28"/>
          <w:szCs w:val="28"/>
        </w:rPr>
        <w:t xml:space="preserve">   </w:t>
      </w:r>
      <w:r w:rsidR="00C97C61" w:rsidRPr="003D64A6">
        <w:rPr>
          <w:rFonts w:ascii="Liberation Serif" w:hAnsi="Liberation Serif" w:cs="Liberation Serif"/>
          <w:sz w:val="28"/>
          <w:szCs w:val="28"/>
        </w:rPr>
        <w:t>А.А. Герасимов</w:t>
      </w:r>
    </w:p>
    <w:p w14:paraId="50043839" w14:textId="77777777" w:rsidR="00EC4177" w:rsidRPr="003D64A6" w:rsidRDefault="00862F88" w:rsidP="00EC4177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       </w:t>
      </w:r>
    </w:p>
    <w:p w14:paraId="4CEDB414" w14:textId="77777777" w:rsidR="00373866" w:rsidRPr="003D64A6" w:rsidRDefault="00373866" w:rsidP="00412E00">
      <w:pPr>
        <w:ind w:right="-2"/>
        <w:jc w:val="both"/>
        <w:rPr>
          <w:rFonts w:ascii="Liberation Serif" w:hAnsi="Liberation Serif" w:cs="Liberation Serif"/>
          <w:sz w:val="24"/>
          <w:szCs w:val="24"/>
        </w:rPr>
        <w:sectPr w:rsidR="00373866" w:rsidRPr="003D64A6" w:rsidSect="00EC4177">
          <w:headerReference w:type="even" r:id="rId9"/>
          <w:headerReference w:type="default" r:id="rId10"/>
          <w:pgSz w:w="11906" w:h="16838" w:code="9"/>
          <w:pgMar w:top="284" w:right="567" w:bottom="1134" w:left="1701" w:header="720" w:footer="720" w:gutter="0"/>
          <w:pgNumType w:start="1"/>
          <w:cols w:space="720"/>
          <w:titlePg/>
          <w:docGrid w:linePitch="272"/>
        </w:sectPr>
      </w:pPr>
    </w:p>
    <w:p w14:paraId="7BC21FC7" w14:textId="77777777" w:rsidR="00706B0A" w:rsidRPr="003D64A6" w:rsidRDefault="00706B0A" w:rsidP="00706B0A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14:paraId="614A04A2" w14:textId="77777777" w:rsidR="00706B0A" w:rsidRPr="003D64A6" w:rsidRDefault="00706B0A" w:rsidP="00706B0A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6FA0B80E" w14:textId="77777777" w:rsidR="00706B0A" w:rsidRPr="003D64A6" w:rsidRDefault="00706B0A" w:rsidP="00706B0A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03C1DEEF" w14:textId="7BDC8C5B" w:rsidR="00706B0A" w:rsidRPr="003D64A6" w:rsidRDefault="00706B0A" w:rsidP="00706B0A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503E92">
        <w:rPr>
          <w:rFonts w:ascii="Liberation Serif" w:hAnsi="Liberation Serif" w:cs="Liberation Serif"/>
          <w:bCs/>
          <w:sz w:val="28"/>
          <w:szCs w:val="28"/>
        </w:rPr>
        <w:t>28.09.2021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 w:rsidR="00503E92">
        <w:rPr>
          <w:rFonts w:ascii="Liberation Serif" w:hAnsi="Liberation Serif" w:cs="Liberation Serif"/>
          <w:sz w:val="28"/>
          <w:szCs w:val="28"/>
        </w:rPr>
        <w:t>795</w:t>
      </w:r>
    </w:p>
    <w:p w14:paraId="3F923564" w14:textId="77777777" w:rsidR="00706B0A" w:rsidRPr="003D64A6" w:rsidRDefault="00706B0A" w:rsidP="00706B0A">
      <w:pPr>
        <w:jc w:val="right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Приложение № 3 к Программе</w:t>
      </w:r>
    </w:p>
    <w:p w14:paraId="67170A81" w14:textId="77777777" w:rsidR="00706B0A" w:rsidRPr="003D64A6" w:rsidRDefault="00706B0A" w:rsidP="00706B0A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79FAD425" w14:textId="77777777" w:rsidR="00706B0A" w:rsidRPr="003D64A6" w:rsidRDefault="00706B0A" w:rsidP="00706B0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ЦЕЛИ, ЗАДАЧИ, ЦЕЛЕВЫЕ ПОКАЗАТЕЛИ</w:t>
      </w:r>
    </w:p>
    <w:p w14:paraId="26A9951E" w14:textId="77777777" w:rsidR="00706B0A" w:rsidRPr="003D64A6" w:rsidRDefault="00706B0A" w:rsidP="00706B0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реализации подпрограммы «Строительство объектов инженерной инфраструктуры», 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</w:t>
      </w:r>
    </w:p>
    <w:p w14:paraId="52CA552C" w14:textId="77777777" w:rsidR="00706B0A" w:rsidRPr="003D64A6" w:rsidRDefault="00706B0A" w:rsidP="00706B0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на 2020-2026 годы»</w:t>
      </w:r>
    </w:p>
    <w:p w14:paraId="37325872" w14:textId="77777777" w:rsidR="00706B0A" w:rsidRPr="003D64A6" w:rsidRDefault="00706B0A" w:rsidP="00706B0A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75"/>
        <w:gridCol w:w="1134"/>
        <w:gridCol w:w="1135"/>
        <w:gridCol w:w="1135"/>
        <w:gridCol w:w="1135"/>
        <w:gridCol w:w="1135"/>
        <w:gridCol w:w="1135"/>
        <w:gridCol w:w="1135"/>
        <w:gridCol w:w="1441"/>
      </w:tblGrid>
      <w:tr w:rsidR="003D64A6" w:rsidRPr="003D64A6" w14:paraId="2DBBDA83" w14:textId="77777777" w:rsidTr="00450A14">
        <w:tc>
          <w:tcPr>
            <w:tcW w:w="642" w:type="dxa"/>
            <w:vMerge w:val="restart"/>
            <w:shd w:val="clear" w:color="auto" w:fill="auto"/>
            <w:vAlign w:val="center"/>
          </w:tcPr>
          <w:p w14:paraId="2177D0A0" w14:textId="77777777" w:rsidR="00706B0A" w:rsidRPr="003D64A6" w:rsidRDefault="00706B0A" w:rsidP="00450A14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14:paraId="0C8B6158" w14:textId="77777777" w:rsidR="00706B0A" w:rsidRPr="003D64A6" w:rsidRDefault="00706B0A" w:rsidP="00450A14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A2230ED" w14:textId="77777777" w:rsidR="00706B0A" w:rsidRPr="003D64A6" w:rsidRDefault="00706B0A" w:rsidP="00450A14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44" w:type="dxa"/>
            <w:gridSpan w:val="7"/>
          </w:tcPr>
          <w:p w14:paraId="6CBBEAA2" w14:textId="77777777" w:rsidR="00706B0A" w:rsidRPr="003D64A6" w:rsidRDefault="00706B0A" w:rsidP="00450A14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14:paraId="00253055" w14:textId="77777777" w:rsidR="00706B0A" w:rsidRPr="003D64A6" w:rsidRDefault="00706B0A" w:rsidP="00450A14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3D64A6" w:rsidRPr="003D64A6" w14:paraId="7D83589D" w14:textId="77777777" w:rsidTr="00450A14">
        <w:trPr>
          <w:trHeight w:val="1287"/>
        </w:trPr>
        <w:tc>
          <w:tcPr>
            <w:tcW w:w="642" w:type="dxa"/>
            <w:vMerge/>
            <w:shd w:val="clear" w:color="auto" w:fill="auto"/>
          </w:tcPr>
          <w:p w14:paraId="1ABA9ED2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14:paraId="046BAE3E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32082CBB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EA8E237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первый</w:t>
            </w:r>
          </w:p>
          <w:p w14:paraId="2FFB417B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планового </w:t>
            </w:r>
          </w:p>
          <w:p w14:paraId="550BDBEE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периода</w:t>
            </w:r>
          </w:p>
          <w:p w14:paraId="430127E8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5" w:type="dxa"/>
            <w:shd w:val="clear" w:color="auto" w:fill="auto"/>
          </w:tcPr>
          <w:p w14:paraId="1E64BF15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второй </w:t>
            </w:r>
          </w:p>
          <w:p w14:paraId="1A034D44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proofErr w:type="gramStart"/>
            <w:r w:rsidRPr="003D64A6">
              <w:rPr>
                <w:rFonts w:ascii="Liberation Serif" w:hAnsi="Liberation Serif" w:cs="Liberation Serif"/>
              </w:rPr>
              <w:t>год  планового</w:t>
            </w:r>
            <w:proofErr w:type="gramEnd"/>
            <w:r w:rsidRPr="003D64A6">
              <w:rPr>
                <w:rFonts w:ascii="Liberation Serif" w:hAnsi="Liberation Serif" w:cs="Liberation Serif"/>
              </w:rPr>
              <w:t xml:space="preserve"> </w:t>
            </w:r>
          </w:p>
          <w:p w14:paraId="0BB7EBDE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периода </w:t>
            </w:r>
          </w:p>
          <w:p w14:paraId="29E06609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35" w:type="dxa"/>
            <w:shd w:val="clear" w:color="auto" w:fill="auto"/>
          </w:tcPr>
          <w:p w14:paraId="20B73E90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третий</w:t>
            </w:r>
          </w:p>
          <w:p w14:paraId="30E7E53E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proofErr w:type="gramStart"/>
            <w:r w:rsidRPr="003D64A6">
              <w:rPr>
                <w:rFonts w:ascii="Liberation Serif" w:hAnsi="Liberation Serif" w:cs="Liberation Serif"/>
              </w:rPr>
              <w:t>год  планового</w:t>
            </w:r>
            <w:proofErr w:type="gramEnd"/>
            <w:r w:rsidRPr="003D64A6">
              <w:rPr>
                <w:rFonts w:ascii="Liberation Serif" w:hAnsi="Liberation Serif" w:cs="Liberation Serif"/>
              </w:rPr>
              <w:t xml:space="preserve"> периода</w:t>
            </w:r>
          </w:p>
          <w:p w14:paraId="4B524793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5" w:type="dxa"/>
            <w:shd w:val="clear" w:color="auto" w:fill="auto"/>
          </w:tcPr>
          <w:p w14:paraId="2E90BA41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01462004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планового </w:t>
            </w:r>
          </w:p>
          <w:p w14:paraId="7A46E91B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периода </w:t>
            </w:r>
          </w:p>
          <w:p w14:paraId="0D699EB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35" w:type="dxa"/>
          </w:tcPr>
          <w:p w14:paraId="27FB3CEF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пятый</w:t>
            </w:r>
          </w:p>
          <w:p w14:paraId="6C5D5DD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  <w:proofErr w:type="gramStart"/>
            <w:r w:rsidRPr="003D64A6">
              <w:rPr>
                <w:rFonts w:ascii="Liberation Serif" w:hAnsi="Liberation Serif" w:cs="Liberation Serif"/>
              </w:rPr>
              <w:t>планового  периода</w:t>
            </w:r>
            <w:proofErr w:type="gramEnd"/>
          </w:p>
          <w:p w14:paraId="54E6B43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135" w:type="dxa"/>
          </w:tcPr>
          <w:p w14:paraId="319D509E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шестой</w:t>
            </w:r>
          </w:p>
          <w:p w14:paraId="7B2A89A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</w:t>
            </w:r>
            <w:proofErr w:type="gramStart"/>
            <w:r w:rsidRPr="003D64A6">
              <w:rPr>
                <w:rFonts w:ascii="Liberation Serif" w:hAnsi="Liberation Serif" w:cs="Liberation Serif"/>
              </w:rPr>
              <w:t>год  планового</w:t>
            </w:r>
            <w:proofErr w:type="gramEnd"/>
            <w:r w:rsidRPr="003D64A6">
              <w:rPr>
                <w:rFonts w:ascii="Liberation Serif" w:hAnsi="Liberation Serif" w:cs="Liberation Serif"/>
              </w:rPr>
              <w:t xml:space="preserve">   периода</w:t>
            </w:r>
          </w:p>
          <w:p w14:paraId="29F0883E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35" w:type="dxa"/>
          </w:tcPr>
          <w:p w14:paraId="0BA776A3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седьмой</w:t>
            </w:r>
          </w:p>
          <w:p w14:paraId="327F02F6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  <w:proofErr w:type="gramStart"/>
            <w:r w:rsidRPr="003D64A6">
              <w:rPr>
                <w:rFonts w:ascii="Liberation Serif" w:hAnsi="Liberation Serif" w:cs="Liberation Serif"/>
              </w:rPr>
              <w:t>планового  периода</w:t>
            </w:r>
            <w:proofErr w:type="gramEnd"/>
          </w:p>
          <w:p w14:paraId="4DA1769A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14:paraId="464FC69D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6B6A9C5" w14:textId="77777777" w:rsidTr="00450A14">
        <w:tc>
          <w:tcPr>
            <w:tcW w:w="642" w:type="dxa"/>
            <w:shd w:val="clear" w:color="auto" w:fill="auto"/>
            <w:vAlign w:val="center"/>
          </w:tcPr>
          <w:p w14:paraId="32EB683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14:paraId="0C0AA08A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0EBD8057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16F1318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5" w:type="dxa"/>
          </w:tcPr>
          <w:p w14:paraId="3E067438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5" w:type="dxa"/>
          </w:tcPr>
          <w:p w14:paraId="18A55034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5" w:type="dxa"/>
          </w:tcPr>
          <w:p w14:paraId="190295C9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35" w:type="dxa"/>
          </w:tcPr>
          <w:p w14:paraId="13391105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5" w:type="dxa"/>
          </w:tcPr>
          <w:p w14:paraId="0F4EADD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35" w:type="dxa"/>
          </w:tcPr>
          <w:p w14:paraId="58707782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14:paraId="6DA5A4F8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0BA6E56C" w14:textId="77777777" w:rsidTr="00450A14">
        <w:tc>
          <w:tcPr>
            <w:tcW w:w="642" w:type="dxa"/>
            <w:shd w:val="clear" w:color="auto" w:fill="auto"/>
            <w:vAlign w:val="center"/>
          </w:tcPr>
          <w:p w14:paraId="289B9ECB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14:paraId="75279C5F" w14:textId="77777777" w:rsidR="00706B0A" w:rsidRPr="003D64A6" w:rsidRDefault="00706B0A" w:rsidP="00450A14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4. Развитие инженерной инфраструктуры </w:t>
            </w:r>
          </w:p>
        </w:tc>
      </w:tr>
      <w:tr w:rsidR="003D64A6" w:rsidRPr="003D64A6" w14:paraId="363C6025" w14:textId="77777777" w:rsidTr="00450A14">
        <w:tc>
          <w:tcPr>
            <w:tcW w:w="642" w:type="dxa"/>
            <w:shd w:val="clear" w:color="auto" w:fill="auto"/>
            <w:vAlign w:val="center"/>
          </w:tcPr>
          <w:p w14:paraId="1CBC0BE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14:paraId="75220C3C" w14:textId="77777777" w:rsidR="00706B0A" w:rsidRPr="003D64A6" w:rsidRDefault="00706B0A" w:rsidP="00450A1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5. Строительство объектов инженерной инфраструктуры </w:t>
            </w:r>
          </w:p>
        </w:tc>
      </w:tr>
      <w:tr w:rsidR="003D64A6" w:rsidRPr="003D64A6" w14:paraId="6AB02713" w14:textId="77777777" w:rsidTr="00450A14">
        <w:tc>
          <w:tcPr>
            <w:tcW w:w="642" w:type="dxa"/>
            <w:shd w:val="clear" w:color="auto" w:fill="auto"/>
            <w:vAlign w:val="center"/>
          </w:tcPr>
          <w:p w14:paraId="45413924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14:paraId="723A01C7" w14:textId="77777777" w:rsidR="00706B0A" w:rsidRPr="003D64A6" w:rsidRDefault="00706B0A" w:rsidP="00450A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6. </w:t>
            </w:r>
          </w:p>
          <w:p w14:paraId="3663181E" w14:textId="77777777" w:rsidR="00706B0A" w:rsidRPr="003D64A6" w:rsidRDefault="00706B0A" w:rsidP="00450A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на строительство объектов инженерной инфраструктуры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2A1153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B86C92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62A0BB5" w14:textId="1763D4D5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5" w:type="dxa"/>
            <w:vAlign w:val="center"/>
          </w:tcPr>
          <w:p w14:paraId="76100374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5" w:type="dxa"/>
            <w:vAlign w:val="center"/>
          </w:tcPr>
          <w:p w14:paraId="5F617E23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A30EE70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23823D8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14:paraId="3EC3D130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14:paraId="793CEF5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Документы, подтверждающие исполнение муниципаль</w:t>
            </w:r>
          </w:p>
          <w:p w14:paraId="31B793D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ного контракта</w:t>
            </w:r>
          </w:p>
        </w:tc>
      </w:tr>
      <w:tr w:rsidR="00706B0A" w:rsidRPr="003D64A6" w14:paraId="0D20D541" w14:textId="77777777" w:rsidTr="00450A14">
        <w:tc>
          <w:tcPr>
            <w:tcW w:w="642" w:type="dxa"/>
            <w:shd w:val="clear" w:color="auto" w:fill="auto"/>
            <w:vAlign w:val="center"/>
          </w:tcPr>
          <w:p w14:paraId="02D80109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14:paraId="33AC76C9" w14:textId="77777777" w:rsidR="00706B0A" w:rsidRPr="003D64A6" w:rsidRDefault="00706B0A" w:rsidP="00450A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7.</w:t>
            </w:r>
          </w:p>
          <w:p w14:paraId="7A55BF8E" w14:textId="77777777" w:rsidR="00706B0A" w:rsidRPr="003D64A6" w:rsidRDefault="00706B0A" w:rsidP="00450A1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A2A6D1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E6800E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DCB9B02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14:paraId="37069A95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14:paraId="13650D8A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6C51E95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332FD7D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14:paraId="06338991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14:paraId="02313B8C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14:paraId="35C6225B" w14:textId="77777777" w:rsidR="00706B0A" w:rsidRPr="003D64A6" w:rsidRDefault="00706B0A" w:rsidP="00450A1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36258D63" w14:textId="77777777" w:rsidR="00706B0A" w:rsidRPr="003D64A6" w:rsidRDefault="00706B0A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EBA731E" w14:textId="76C518CD" w:rsidR="005B7435" w:rsidRPr="003D64A6" w:rsidRDefault="005B7435" w:rsidP="005B7435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2</w:t>
      </w:r>
    </w:p>
    <w:p w14:paraId="41DF15EC" w14:textId="77777777" w:rsidR="005B7435" w:rsidRPr="003D64A6" w:rsidRDefault="005B7435" w:rsidP="005B7435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2658D847" w14:textId="77777777" w:rsidR="005B7435" w:rsidRPr="003D64A6" w:rsidRDefault="005B7435" w:rsidP="005B7435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396DD198" w14:textId="42F6B6BB" w:rsidR="005B7435" w:rsidRPr="003D64A6" w:rsidRDefault="005B7435" w:rsidP="005B7435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503E92">
        <w:rPr>
          <w:rFonts w:ascii="Liberation Serif" w:hAnsi="Liberation Serif" w:cs="Liberation Serif"/>
          <w:bCs/>
          <w:sz w:val="28"/>
          <w:szCs w:val="28"/>
        </w:rPr>
        <w:t>28.09.2021</w:t>
      </w:r>
      <w:r w:rsidR="00503E92"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03E92"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 w:rsidR="00503E92">
        <w:rPr>
          <w:rFonts w:ascii="Liberation Serif" w:hAnsi="Liberation Serif" w:cs="Liberation Serif"/>
          <w:sz w:val="28"/>
          <w:szCs w:val="28"/>
        </w:rPr>
        <w:t>795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                 </w:t>
      </w:r>
    </w:p>
    <w:p w14:paraId="12509AC7" w14:textId="77777777" w:rsidR="005B7435" w:rsidRPr="003D64A6" w:rsidRDefault="005B7435" w:rsidP="005B7435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3D64A6" w:rsidRPr="003D64A6" w14:paraId="1F649C41" w14:textId="77777777" w:rsidTr="00B571B9">
        <w:tc>
          <w:tcPr>
            <w:tcW w:w="642" w:type="dxa"/>
            <w:vMerge w:val="restart"/>
            <w:shd w:val="clear" w:color="auto" w:fill="auto"/>
            <w:vAlign w:val="center"/>
          </w:tcPr>
          <w:p w14:paraId="394E80B0" w14:textId="77777777" w:rsidR="005B7435" w:rsidRPr="003D64A6" w:rsidRDefault="005B7435" w:rsidP="00B571B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14:paraId="13ABA2DA" w14:textId="77777777" w:rsidR="005B7435" w:rsidRPr="003D64A6" w:rsidRDefault="005B7435" w:rsidP="00B571B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14:paraId="3A93408A" w14:textId="77777777" w:rsidR="005B7435" w:rsidRPr="003D64A6" w:rsidRDefault="005B7435" w:rsidP="00B571B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14:paraId="3E1FC294" w14:textId="77777777" w:rsidR="005B7435" w:rsidRPr="003D64A6" w:rsidRDefault="005B7435" w:rsidP="00B571B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14:paraId="63787670" w14:textId="77777777" w:rsidR="005B7435" w:rsidRPr="003D64A6" w:rsidRDefault="005B7435" w:rsidP="00B571B9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3D64A6" w:rsidRPr="003D64A6" w14:paraId="0ED2F4D3" w14:textId="77777777" w:rsidTr="00DB1BD9"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1CB1CDD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81F2D6B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F1E2155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</w:tcPr>
          <w:p w14:paraId="41F1B450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первый</w:t>
            </w:r>
          </w:p>
          <w:p w14:paraId="709F3368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26840E86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auto"/>
          </w:tcPr>
          <w:p w14:paraId="332DFA54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второй </w:t>
            </w:r>
          </w:p>
          <w:p w14:paraId="05E94595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611F092B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tcBorders>
              <w:bottom w:val="single" w:sz="4" w:space="0" w:color="auto"/>
            </w:tcBorders>
            <w:shd w:val="clear" w:color="auto" w:fill="auto"/>
          </w:tcPr>
          <w:p w14:paraId="7EAF9E9E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третий</w:t>
            </w:r>
          </w:p>
          <w:p w14:paraId="32651819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6B5A44EE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113541A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5D8E23D0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14:paraId="3100CF83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07259794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пятый</w:t>
            </w:r>
          </w:p>
          <w:p w14:paraId="4834CB14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2C5F8E97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68EE05E7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шестой</w:t>
            </w:r>
          </w:p>
          <w:p w14:paraId="0E6560F6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62458260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FA781E1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седьмой</w:t>
            </w:r>
          </w:p>
          <w:p w14:paraId="782E68E1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277A7F45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  <w:tcBorders>
              <w:bottom w:val="single" w:sz="4" w:space="0" w:color="auto"/>
            </w:tcBorders>
          </w:tcPr>
          <w:p w14:paraId="2171338A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53FE4F7" w14:textId="77777777" w:rsidTr="00DB1BD9">
        <w:tc>
          <w:tcPr>
            <w:tcW w:w="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70543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bottom w:val="single" w:sz="4" w:space="0" w:color="auto"/>
            </w:tcBorders>
          </w:tcPr>
          <w:p w14:paraId="7E61C788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14:paraId="0830B7B4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50041B47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4897570C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70F3428B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F4CD0DF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00F5D6F4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7243FD3E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355732FB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14:paraId="6D4B8526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33567711" w14:textId="77777777" w:rsidTr="00DB1BD9"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4E94BC" w14:textId="77777777" w:rsidR="00DB1BD9" w:rsidRPr="003D64A6" w:rsidRDefault="00DB1BD9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ACE0FE" w14:textId="77777777" w:rsidR="00DB1BD9" w:rsidRPr="003D64A6" w:rsidRDefault="00DB1BD9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402AF1" w14:textId="77777777" w:rsidR="00DB1BD9" w:rsidRPr="003D64A6" w:rsidRDefault="00DB1BD9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C4201" w14:textId="77777777" w:rsidR="00DB1BD9" w:rsidRPr="003D64A6" w:rsidRDefault="00DB1BD9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3D1421" w14:textId="77777777" w:rsidR="00DB1BD9" w:rsidRPr="003D64A6" w:rsidRDefault="00DB1BD9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3A01D1" w14:textId="77777777" w:rsidR="00DB1BD9" w:rsidRPr="003D64A6" w:rsidRDefault="00DB1BD9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6481DF" w14:textId="77777777" w:rsidR="00DB1BD9" w:rsidRPr="003D64A6" w:rsidRDefault="00DB1BD9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D724C7" w14:textId="77777777" w:rsidR="00DB1BD9" w:rsidRPr="003D64A6" w:rsidRDefault="00DB1BD9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AA94D3" w14:textId="77777777" w:rsidR="00DB1BD9" w:rsidRPr="003D64A6" w:rsidRDefault="00DB1BD9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1C34C7" w14:textId="77777777" w:rsidR="00DB1BD9" w:rsidRPr="003D64A6" w:rsidRDefault="00DB1BD9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16CC5" w14:textId="77777777" w:rsidR="00DB1BD9" w:rsidRPr="003D64A6" w:rsidRDefault="00DB1BD9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ECD0310" w14:textId="77777777" w:rsidTr="00DB1BD9">
        <w:tc>
          <w:tcPr>
            <w:tcW w:w="6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0F3418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auto"/>
          </w:tcPr>
          <w:p w14:paraId="404E6625" w14:textId="77777777" w:rsidR="005B7435" w:rsidRPr="003D64A6" w:rsidRDefault="005B7435" w:rsidP="00B57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7.</w:t>
            </w:r>
          </w:p>
          <w:p w14:paraId="1AB162CC" w14:textId="77777777" w:rsidR="005B7435" w:rsidRPr="003D64A6" w:rsidRDefault="005B7435" w:rsidP="00B571B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7FF48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793875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77CF67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</w:tcBorders>
            <w:vAlign w:val="center"/>
          </w:tcPr>
          <w:p w14:paraId="6B5C4F4C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F5B0F3E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64A871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9EFEF8" w14:textId="527901BE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="00B5067E" w:rsidRPr="003D64A6">
              <w:rPr>
                <w:rFonts w:ascii="Liberation Serif" w:hAnsi="Liberation Serif" w:cs="Liberation Serif"/>
                <w:sz w:val="24"/>
                <w:szCs w:val="24"/>
              </w:rPr>
              <w:t>*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vAlign w:val="center"/>
          </w:tcPr>
          <w:p w14:paraId="29A85D1E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14:paraId="3B090677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14:paraId="6449D068" w14:textId="77777777" w:rsidR="005B7435" w:rsidRPr="003D64A6" w:rsidRDefault="005B7435" w:rsidP="00B571B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662FBFD8" w14:textId="5A3AD50F" w:rsidR="00B5067E" w:rsidRPr="003D64A6" w:rsidRDefault="00B5067E" w:rsidP="00B5067E">
      <w:pPr>
        <w:pStyle w:val="aa"/>
        <w:ind w:firstLine="0"/>
        <w:rPr>
          <w:rFonts w:ascii="Liberation Serif" w:hAnsi="Liberation Serif" w:cs="Liberation Serif"/>
          <w:szCs w:val="24"/>
        </w:rPr>
      </w:pPr>
      <w:r w:rsidRPr="003D64A6">
        <w:rPr>
          <w:rFonts w:ascii="Liberation Serif" w:hAnsi="Liberation Serif" w:cs="Liberation Serif"/>
          <w:szCs w:val="24"/>
        </w:rPr>
        <w:t xml:space="preserve">*предполагаемый срок </w:t>
      </w:r>
    </w:p>
    <w:p w14:paraId="2CF43EFF" w14:textId="77777777" w:rsidR="005B7435" w:rsidRPr="003D64A6" w:rsidRDefault="005B7435" w:rsidP="00B5067E">
      <w:pPr>
        <w:ind w:right="-2"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703A9C21" w14:textId="77777777" w:rsidR="005B7435" w:rsidRPr="003D64A6" w:rsidRDefault="005B7435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E687591" w14:textId="77777777" w:rsidR="005B7435" w:rsidRPr="003D64A6" w:rsidRDefault="005B7435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C777607" w14:textId="77777777" w:rsidR="00DB1BD9" w:rsidRPr="003D64A6" w:rsidRDefault="00DB1BD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EF77D2D" w14:textId="77777777" w:rsidR="00DB1BD9" w:rsidRPr="003D64A6" w:rsidRDefault="00DB1BD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87870DB" w14:textId="77777777" w:rsidR="00DB1BD9" w:rsidRPr="003D64A6" w:rsidRDefault="00DB1BD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CC0B583" w14:textId="77777777" w:rsidR="00DB1BD9" w:rsidRPr="003D64A6" w:rsidRDefault="00DB1BD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BBF1DC5" w14:textId="77777777" w:rsidR="00DB1BD9" w:rsidRPr="003D64A6" w:rsidRDefault="00DB1BD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A845356" w14:textId="77777777" w:rsidR="00DB1BD9" w:rsidRPr="003D64A6" w:rsidRDefault="00DB1BD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436BBBA" w14:textId="77777777" w:rsidR="00DB1BD9" w:rsidRPr="003D64A6" w:rsidRDefault="00DB1BD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E464E42" w14:textId="77777777" w:rsidR="00DB1BD9" w:rsidRPr="003D64A6" w:rsidRDefault="00DB1BD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2F25755" w14:textId="77777777" w:rsidR="00DB1BD9" w:rsidRPr="003D64A6" w:rsidRDefault="00DB1BD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D5F94E5" w14:textId="77777777" w:rsidR="00DB1BD9" w:rsidRPr="003D64A6" w:rsidRDefault="00DB1BD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6224725" w14:textId="36E00450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5B7435" w:rsidRPr="003D64A6">
        <w:rPr>
          <w:rFonts w:ascii="Liberation Serif" w:hAnsi="Liberation Serif" w:cs="Liberation Serif"/>
          <w:bCs/>
          <w:sz w:val="28"/>
          <w:szCs w:val="28"/>
        </w:rPr>
        <w:t>3</w:t>
      </w:r>
    </w:p>
    <w:p w14:paraId="7C103526" w14:textId="77777777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14D3E36D" w14:textId="77777777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731BC12C" w14:textId="77777777" w:rsidR="00503E92" w:rsidRPr="003D64A6" w:rsidRDefault="00503E92" w:rsidP="00503E9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28.09.2021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795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                 </w:t>
      </w:r>
    </w:p>
    <w:p w14:paraId="02F0054D" w14:textId="77777777" w:rsidR="00D275F1" w:rsidRPr="003D64A6" w:rsidRDefault="00D275F1" w:rsidP="00D275F1">
      <w:pPr>
        <w:jc w:val="right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3D64A6" w:rsidRPr="003D64A6" w14:paraId="3336754B" w14:textId="77777777" w:rsidTr="00F2688A">
        <w:tc>
          <w:tcPr>
            <w:tcW w:w="642" w:type="dxa"/>
            <w:vMerge w:val="restart"/>
            <w:shd w:val="clear" w:color="auto" w:fill="auto"/>
            <w:vAlign w:val="center"/>
          </w:tcPr>
          <w:p w14:paraId="3165F6A4" w14:textId="77777777" w:rsidR="00D275F1" w:rsidRPr="003D64A6" w:rsidRDefault="00D275F1" w:rsidP="00F2688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14:paraId="2FB3BA69" w14:textId="77777777" w:rsidR="00D275F1" w:rsidRPr="003D64A6" w:rsidRDefault="00D275F1" w:rsidP="00F2688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14:paraId="1D0316E7" w14:textId="77777777" w:rsidR="00D275F1" w:rsidRPr="003D64A6" w:rsidRDefault="00D275F1" w:rsidP="00F2688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14:paraId="1A925DB5" w14:textId="77777777" w:rsidR="00D275F1" w:rsidRPr="003D64A6" w:rsidRDefault="00D275F1" w:rsidP="00F2688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14:paraId="7C21AEA9" w14:textId="77777777" w:rsidR="00D275F1" w:rsidRPr="003D64A6" w:rsidRDefault="00D275F1" w:rsidP="00F2688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3D64A6" w:rsidRPr="003D64A6" w14:paraId="55C131DA" w14:textId="77777777" w:rsidTr="00DB1BD9"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B3E874D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8D972A2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90F8CA4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</w:tcPr>
          <w:p w14:paraId="3493369C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первый</w:t>
            </w:r>
          </w:p>
          <w:p w14:paraId="0EA2E002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19785E55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auto"/>
          </w:tcPr>
          <w:p w14:paraId="39C79FCC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второй </w:t>
            </w:r>
          </w:p>
          <w:p w14:paraId="3A4A2270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4917E78C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tcBorders>
              <w:bottom w:val="single" w:sz="4" w:space="0" w:color="auto"/>
            </w:tcBorders>
            <w:shd w:val="clear" w:color="auto" w:fill="auto"/>
          </w:tcPr>
          <w:p w14:paraId="351ABCED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третий</w:t>
            </w:r>
          </w:p>
          <w:p w14:paraId="5DCEAC7C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год планового периода</w:t>
            </w:r>
          </w:p>
          <w:p w14:paraId="5CBBE976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FF83A98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60ECB42E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14:paraId="73C9362E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09306B04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пятый</w:t>
            </w:r>
          </w:p>
          <w:p w14:paraId="218625F0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326A257B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2D2CA97D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шестой</w:t>
            </w:r>
          </w:p>
          <w:p w14:paraId="256EF707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2D07A07C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8A47FD4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седьмой</w:t>
            </w:r>
          </w:p>
          <w:p w14:paraId="79C8A621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14:paraId="219A3015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  <w:tcBorders>
              <w:bottom w:val="single" w:sz="4" w:space="0" w:color="auto"/>
            </w:tcBorders>
          </w:tcPr>
          <w:p w14:paraId="33336547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33CA3BE" w14:textId="77777777" w:rsidTr="00DB1BD9">
        <w:tc>
          <w:tcPr>
            <w:tcW w:w="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A268F6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bottom w:val="single" w:sz="4" w:space="0" w:color="auto"/>
            </w:tcBorders>
          </w:tcPr>
          <w:p w14:paraId="44A18D5E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14:paraId="04B92D7D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14:paraId="4F12BBD2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1CBC55F6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003A7CB6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ECF0A63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47CE619D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5383B09B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7E1B0BB6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14:paraId="6E9D4A69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764C9EF4" w14:textId="77777777" w:rsidTr="00DB1BD9"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FAB6A8" w14:textId="77777777" w:rsidR="00DB1BD9" w:rsidRPr="003D64A6" w:rsidRDefault="00DB1BD9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3E20AC" w14:textId="77777777" w:rsidR="00DB1BD9" w:rsidRPr="003D64A6" w:rsidRDefault="00DB1BD9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7857ED" w14:textId="77777777" w:rsidR="00DB1BD9" w:rsidRPr="003D64A6" w:rsidRDefault="00DB1BD9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D1F916" w14:textId="77777777" w:rsidR="00DB1BD9" w:rsidRPr="003D64A6" w:rsidRDefault="00DB1BD9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4DA099" w14:textId="77777777" w:rsidR="00DB1BD9" w:rsidRPr="003D64A6" w:rsidRDefault="00DB1BD9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170519" w14:textId="77777777" w:rsidR="00DB1BD9" w:rsidRPr="003D64A6" w:rsidRDefault="00DB1BD9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B38B1" w14:textId="77777777" w:rsidR="00DB1BD9" w:rsidRPr="003D64A6" w:rsidRDefault="00DB1BD9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2AC960" w14:textId="77777777" w:rsidR="00DB1BD9" w:rsidRPr="003D64A6" w:rsidRDefault="00DB1BD9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7C3101" w14:textId="77777777" w:rsidR="00DB1BD9" w:rsidRPr="003D64A6" w:rsidRDefault="00DB1BD9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0D7FF" w14:textId="77777777" w:rsidR="00DB1BD9" w:rsidRPr="003D64A6" w:rsidRDefault="00DB1BD9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1B02F1" w14:textId="77777777" w:rsidR="00DB1BD9" w:rsidRPr="003D64A6" w:rsidRDefault="00DB1BD9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35E41" w:rsidRPr="003D64A6" w14:paraId="6A8D9F44" w14:textId="77777777" w:rsidTr="00DB1BD9">
        <w:tc>
          <w:tcPr>
            <w:tcW w:w="6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C6E431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auto"/>
          </w:tcPr>
          <w:p w14:paraId="242D2ACE" w14:textId="77777777" w:rsidR="00D275F1" w:rsidRPr="003D64A6" w:rsidRDefault="00D275F1" w:rsidP="00F2688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6. </w:t>
            </w:r>
          </w:p>
          <w:p w14:paraId="73CFF62D" w14:textId="77777777" w:rsidR="00D275F1" w:rsidRPr="003D64A6" w:rsidRDefault="00D275F1" w:rsidP="00F2688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на строительство объектов образовательных учреждений</w:t>
            </w:r>
          </w:p>
        </w:tc>
        <w:tc>
          <w:tcPr>
            <w:tcW w:w="12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241848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C4466A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CE3C8F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tcBorders>
              <w:top w:val="single" w:sz="4" w:space="0" w:color="auto"/>
            </w:tcBorders>
            <w:vAlign w:val="center"/>
          </w:tcPr>
          <w:p w14:paraId="0DF5EA95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E35052F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14B89C" w14:textId="61C91C00" w:rsidR="00D275F1" w:rsidRPr="003D64A6" w:rsidRDefault="00735E4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FB1F07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vAlign w:val="center"/>
          </w:tcPr>
          <w:p w14:paraId="18E207AB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14:paraId="324CE079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Документы, подтверждающие исполнение муниципаль</w:t>
            </w:r>
          </w:p>
          <w:p w14:paraId="4A4C4205" w14:textId="77777777" w:rsidR="00D275F1" w:rsidRPr="003D64A6" w:rsidRDefault="00D275F1" w:rsidP="00F2688A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ного контракта</w:t>
            </w:r>
          </w:p>
        </w:tc>
      </w:tr>
    </w:tbl>
    <w:p w14:paraId="0DA99F1D" w14:textId="77777777" w:rsidR="00BD181D" w:rsidRPr="003D64A6" w:rsidRDefault="00BD181D" w:rsidP="00BD181D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3F49E39E" w14:textId="77777777" w:rsidR="008D3BFF" w:rsidRPr="003D64A6" w:rsidRDefault="008D3BFF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14:paraId="66E0853E" w14:textId="77777777" w:rsidR="00B87352" w:rsidRPr="003D64A6" w:rsidRDefault="00B87352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B6E9AAE" w14:textId="77777777" w:rsidR="00C17A5A" w:rsidRPr="003D64A6" w:rsidRDefault="00C17A5A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0D98D3B" w14:textId="77777777" w:rsidR="00C17A5A" w:rsidRPr="003D64A6" w:rsidRDefault="00C17A5A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5275119" w14:textId="77777777" w:rsidR="00C17A5A" w:rsidRPr="003D64A6" w:rsidRDefault="00C17A5A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E217F0A" w14:textId="77777777" w:rsidR="00C17A5A" w:rsidRPr="003D64A6" w:rsidRDefault="00C17A5A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949B815" w14:textId="77777777" w:rsidR="00C17A5A" w:rsidRPr="003D64A6" w:rsidRDefault="00C17A5A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5A641AD" w14:textId="77777777" w:rsidR="00C17A5A" w:rsidRPr="003D64A6" w:rsidRDefault="00C17A5A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3CE63A4" w14:textId="77777777" w:rsidR="00C17A5A" w:rsidRPr="003D64A6" w:rsidRDefault="00C17A5A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BCD33A8" w14:textId="77777777" w:rsidR="00C17A5A" w:rsidRPr="003D64A6" w:rsidRDefault="00C17A5A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821711F" w14:textId="77777777" w:rsidR="00C17A5A" w:rsidRPr="003D64A6" w:rsidRDefault="00C17A5A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50B163A" w14:textId="77777777" w:rsidR="00DB1BD9" w:rsidRPr="003D64A6" w:rsidRDefault="00DB1BD9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E649A60" w14:textId="6C535C5C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5B7435" w:rsidRPr="003D64A6">
        <w:rPr>
          <w:rFonts w:ascii="Liberation Serif" w:hAnsi="Liberation Serif" w:cs="Liberation Serif"/>
          <w:bCs/>
          <w:sz w:val="28"/>
          <w:szCs w:val="28"/>
        </w:rPr>
        <w:t>4</w:t>
      </w:r>
    </w:p>
    <w:p w14:paraId="04834293" w14:textId="77777777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3A9DB1E2" w14:textId="77777777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0ACEAE39" w14:textId="77777777" w:rsidR="00503E92" w:rsidRPr="003D64A6" w:rsidRDefault="00503E92" w:rsidP="00503E9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28.09.2021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795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                 </w:t>
      </w:r>
    </w:p>
    <w:p w14:paraId="016AE518" w14:textId="77777777" w:rsidR="009B4CE7" w:rsidRPr="003D64A6" w:rsidRDefault="009B4CE7" w:rsidP="00C2224C">
      <w:pPr>
        <w:ind w:right="-2" w:firstLine="10490"/>
        <w:rPr>
          <w:rFonts w:ascii="Liberation Serif" w:hAnsi="Liberation Serif" w:cs="Liberation Serif"/>
          <w:sz w:val="24"/>
          <w:szCs w:val="24"/>
        </w:rPr>
      </w:pPr>
    </w:p>
    <w:p w14:paraId="11D77C0B" w14:textId="13D22F3D" w:rsidR="0053335F" w:rsidRPr="003D64A6" w:rsidRDefault="00947206" w:rsidP="00C2224C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4"/>
          <w:szCs w:val="24"/>
        </w:rPr>
        <w:t xml:space="preserve">      </w:t>
      </w:r>
    </w:p>
    <w:tbl>
      <w:tblPr>
        <w:tblW w:w="14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96"/>
        <w:gridCol w:w="1364"/>
        <w:gridCol w:w="1364"/>
        <w:gridCol w:w="1365"/>
        <w:gridCol w:w="1364"/>
        <w:gridCol w:w="1364"/>
        <w:gridCol w:w="1365"/>
        <w:gridCol w:w="1364"/>
        <w:gridCol w:w="1365"/>
        <w:gridCol w:w="851"/>
      </w:tblGrid>
      <w:tr w:rsidR="003D64A6" w:rsidRPr="003D64A6" w14:paraId="3937E62E" w14:textId="77777777" w:rsidTr="006A4D10">
        <w:trPr>
          <w:trHeight w:val="363"/>
          <w:jc w:val="center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14:paraId="12BE6DF1" w14:textId="77777777" w:rsidR="00587926" w:rsidRPr="003D64A6" w:rsidRDefault="00587926" w:rsidP="0058792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296" w:type="dxa"/>
            <w:vMerge w:val="restart"/>
            <w:shd w:val="clear" w:color="auto" w:fill="auto"/>
            <w:vAlign w:val="center"/>
          </w:tcPr>
          <w:p w14:paraId="2E8C7604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915" w:type="dxa"/>
            <w:gridSpan w:val="8"/>
          </w:tcPr>
          <w:p w14:paraId="5D984B85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369625E0" w14:textId="77777777" w:rsidR="00587926" w:rsidRPr="003D64A6" w:rsidRDefault="00587926" w:rsidP="009A36F4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3D64A6" w:rsidRPr="003D64A6" w14:paraId="5CC969A1" w14:textId="77777777" w:rsidTr="009B4CE7">
        <w:trPr>
          <w:cantSplit/>
          <w:trHeight w:val="2356"/>
          <w:jc w:val="center"/>
        </w:trPr>
        <w:tc>
          <w:tcPr>
            <w:tcW w:w="568" w:type="dxa"/>
            <w:vMerge/>
            <w:shd w:val="clear" w:color="auto" w:fill="auto"/>
          </w:tcPr>
          <w:p w14:paraId="30864A74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96" w:type="dxa"/>
            <w:vMerge/>
            <w:shd w:val="clear" w:color="auto" w:fill="auto"/>
          </w:tcPr>
          <w:p w14:paraId="2AE31284" w14:textId="77777777" w:rsidR="00587926" w:rsidRPr="003D64A6" w:rsidRDefault="00587926" w:rsidP="005879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4" w:type="dxa"/>
            <w:shd w:val="clear" w:color="auto" w:fill="auto"/>
            <w:vAlign w:val="center"/>
          </w:tcPr>
          <w:p w14:paraId="644A2BA4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64" w:type="dxa"/>
            <w:shd w:val="clear" w:color="auto" w:fill="auto"/>
          </w:tcPr>
          <w:p w14:paraId="0C791CAE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первый</w:t>
            </w:r>
          </w:p>
          <w:p w14:paraId="1D4DFA7B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538F0E29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321F0DB1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65" w:type="dxa"/>
            <w:shd w:val="clear" w:color="auto" w:fill="auto"/>
          </w:tcPr>
          <w:p w14:paraId="6C5D0E1F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второй </w:t>
            </w:r>
          </w:p>
          <w:p w14:paraId="48F3BEC3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49EA1049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337FAB5E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64" w:type="dxa"/>
          </w:tcPr>
          <w:p w14:paraId="43DE0FBD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третий</w:t>
            </w:r>
          </w:p>
          <w:p w14:paraId="390E904A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7EC23D6C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7CBB5091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64" w:type="dxa"/>
          </w:tcPr>
          <w:p w14:paraId="390EC017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05EBFE1D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49804426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58C346B0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65" w:type="dxa"/>
            <w:shd w:val="clear" w:color="auto" w:fill="auto"/>
          </w:tcPr>
          <w:p w14:paraId="567BA275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пятый</w:t>
            </w:r>
          </w:p>
          <w:p w14:paraId="60143825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02BAD4E3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5485BC17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64" w:type="dxa"/>
            <w:shd w:val="clear" w:color="auto" w:fill="auto"/>
          </w:tcPr>
          <w:p w14:paraId="298D9DF8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шестой</w:t>
            </w:r>
          </w:p>
          <w:p w14:paraId="38F1F4E2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354C4803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4A73609F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65" w:type="dxa"/>
            <w:shd w:val="clear" w:color="auto" w:fill="auto"/>
          </w:tcPr>
          <w:p w14:paraId="474EA32E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седьмой</w:t>
            </w:r>
          </w:p>
          <w:p w14:paraId="2ED6F95F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08298D4D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3D1E8A01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2026 г</w:t>
            </w:r>
            <w:r w:rsidR="00183A98" w:rsidRPr="003D64A6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14:paraId="57A129B2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3D64A6" w:rsidRPr="003D64A6" w14:paraId="7190DC77" w14:textId="77777777" w:rsidTr="00717EC9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14:paraId="35E628C5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</w:tcPr>
          <w:p w14:paraId="59B6DAE4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</w:tcPr>
          <w:p w14:paraId="56F8480D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</w:tcPr>
          <w:p w14:paraId="0DF0F1CB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</w:tcPr>
          <w:p w14:paraId="6F78AEC4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14:paraId="03D593FC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tcBorders>
              <w:bottom w:val="single" w:sz="4" w:space="0" w:color="auto"/>
            </w:tcBorders>
          </w:tcPr>
          <w:p w14:paraId="339AEAE9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</w:tcPr>
          <w:p w14:paraId="5932C79B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</w:tcPr>
          <w:p w14:paraId="0C2072C8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</w:tcPr>
          <w:p w14:paraId="53E02498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8E8AF10" w14:textId="77777777" w:rsidR="00587926" w:rsidRPr="003D64A6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40E3021E" w14:textId="77777777" w:rsidTr="00717EC9">
        <w:trPr>
          <w:trHeight w:val="1178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66B166" w14:textId="77777777" w:rsidR="002E074C" w:rsidRPr="003D64A6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</w:tcPr>
          <w:p w14:paraId="47B06CBF" w14:textId="77777777" w:rsidR="002E074C" w:rsidRPr="003D64A6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14:paraId="5648BB4B" w14:textId="77777777" w:rsidR="002E074C" w:rsidRPr="003D64A6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муниципальной </w:t>
            </w:r>
          </w:p>
          <w:p w14:paraId="3F461944" w14:textId="77777777" w:rsidR="002E074C" w:rsidRPr="003D64A6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программе, </w:t>
            </w:r>
          </w:p>
          <w:p w14:paraId="7F442A8E" w14:textId="77777777" w:rsidR="002E074C" w:rsidRPr="003D64A6" w:rsidRDefault="002E074C" w:rsidP="002E07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17627" w14:textId="1071717A" w:rsidR="002E074C" w:rsidRPr="003D64A6" w:rsidRDefault="00166974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8746</w:t>
            </w:r>
            <w:r w:rsidR="00186405" w:rsidRPr="003D64A6">
              <w:rPr>
                <w:rFonts w:ascii="Liberation Serif" w:hAnsi="Liberation Serif" w:cs="Liberation Serif"/>
                <w:sz w:val="24"/>
                <w:szCs w:val="24"/>
              </w:rPr>
              <w:t>178,30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EBE04" w14:textId="77777777" w:rsidR="002E074C" w:rsidRPr="003D64A6" w:rsidRDefault="00DB37D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1276412,80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8C5F10" w14:textId="50F2CDFA" w:rsidR="002E074C" w:rsidRPr="003D64A6" w:rsidRDefault="00186405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315124,10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6B27F12E" w14:textId="6C468460" w:rsidR="002E074C" w:rsidRPr="003D64A6" w:rsidRDefault="007C070D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1280713,0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765C6207" w14:textId="3F2C8F3A" w:rsidR="002E074C" w:rsidRPr="003D64A6" w:rsidRDefault="007C070D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853728,8</w:t>
            </w:r>
            <w:r w:rsidR="006A4D10" w:rsidRPr="003D64A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298B2C" w14:textId="1090A077" w:rsidR="002E074C" w:rsidRPr="003D64A6" w:rsidRDefault="00B620F9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497046,30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CCEEBA" w14:textId="44E01D93" w:rsidR="002E074C" w:rsidRPr="003D64A6" w:rsidRDefault="004D5541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1930645,40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EF23F1" w14:textId="03ADBD8A" w:rsidR="002E074C" w:rsidRPr="003D64A6" w:rsidRDefault="004D5541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2592507,90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A42D49B" w14:textId="77777777" w:rsidR="002E074C" w:rsidRPr="003D64A6" w:rsidRDefault="002E074C" w:rsidP="002E07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761A1775" w14:textId="77777777" w:rsidTr="00717EC9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D5217F" w14:textId="032E57AB" w:rsidR="004D5541" w:rsidRPr="003D64A6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72F4DC" w14:textId="033429A5" w:rsidR="004D5541" w:rsidRPr="003D64A6" w:rsidRDefault="004D5541" w:rsidP="004D5541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2848BA" w14:textId="4E03CF4A" w:rsidR="004D5541" w:rsidRPr="003D64A6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7AF93E" w14:textId="4E1D1D8F" w:rsidR="004D5541" w:rsidRPr="003D64A6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B861C5" w14:textId="4F536A2D" w:rsidR="004D5541" w:rsidRPr="003D64A6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8B766A" w14:textId="56F35010" w:rsidR="004D5541" w:rsidRPr="003D64A6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4AB506" w14:textId="439219C4" w:rsidR="004D5541" w:rsidRPr="003D64A6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0F6C09" w14:textId="044AC5C7" w:rsidR="004D5541" w:rsidRPr="003D64A6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B092B4" w14:textId="7E6859D2" w:rsidR="004D5541" w:rsidRPr="003D64A6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F8B96A" w14:textId="1785ADC7" w:rsidR="004D5541" w:rsidRPr="003D64A6" w:rsidRDefault="004D5541" w:rsidP="004D55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EDEFEC" w14:textId="7588ADEF" w:rsidR="004D5541" w:rsidRPr="003D64A6" w:rsidRDefault="004D5541" w:rsidP="004D554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58726BA" w14:textId="77777777" w:rsidTr="00717EC9">
        <w:trPr>
          <w:jc w:val="center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02E4D4" w14:textId="77777777" w:rsidR="005F037A" w:rsidRPr="003D64A6" w:rsidRDefault="005F037A" w:rsidP="005F03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</w:tcPr>
          <w:p w14:paraId="4F66EB16" w14:textId="540127D8" w:rsidR="005F037A" w:rsidRPr="003D64A6" w:rsidRDefault="005F037A" w:rsidP="005F037A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559CF5" w14:textId="42091328" w:rsidR="005F037A" w:rsidRPr="003D64A6" w:rsidRDefault="005F037A" w:rsidP="005F03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2288969,10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734769" w14:textId="780A7B95" w:rsidR="005F037A" w:rsidRPr="003D64A6" w:rsidRDefault="005F037A" w:rsidP="005F03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8749E8" w14:textId="77BB6243" w:rsidR="005F037A" w:rsidRPr="003D64A6" w:rsidRDefault="005F037A" w:rsidP="005F03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53759,10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vAlign w:val="center"/>
          </w:tcPr>
          <w:p w14:paraId="672B1D0D" w14:textId="77777777" w:rsidR="005F037A" w:rsidRPr="003D64A6" w:rsidRDefault="005F037A" w:rsidP="005F03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vAlign w:val="center"/>
          </w:tcPr>
          <w:p w14:paraId="7C0663DF" w14:textId="0C90B6BF" w:rsidR="005F037A" w:rsidRPr="003D64A6" w:rsidRDefault="005F037A" w:rsidP="005F037A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112240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324E49" w14:textId="77777777" w:rsidR="005F037A" w:rsidRPr="003D64A6" w:rsidRDefault="005F037A" w:rsidP="005F03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F20C21" w14:textId="2FC79615" w:rsidR="005F037A" w:rsidRPr="003D64A6" w:rsidRDefault="005F037A" w:rsidP="005F03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470562,00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C81E02" w14:textId="0080710A" w:rsidR="005F037A" w:rsidRPr="003D64A6" w:rsidRDefault="005F037A" w:rsidP="005F03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697685,00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483432A1" w14:textId="77777777" w:rsidR="005F037A" w:rsidRPr="003D64A6" w:rsidRDefault="005F037A" w:rsidP="005F037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69D6ED02" w14:textId="77777777" w:rsidTr="00717EC9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E5780C" w14:textId="77777777" w:rsidR="00B8330B" w:rsidRPr="003D64A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</w:tcPr>
          <w:p w14:paraId="20F897CE" w14:textId="4B625B11" w:rsidR="00B8330B" w:rsidRPr="003D64A6" w:rsidRDefault="00B8330B" w:rsidP="00B8330B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E48EF3" w14:textId="03C80DE4" w:rsidR="00B8330B" w:rsidRPr="003D64A6" w:rsidRDefault="005F037A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4546515,40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4D0DAC" w14:textId="77777777" w:rsidR="00B8330B" w:rsidRPr="003D64A6" w:rsidRDefault="00B8330B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449</w:t>
            </w:r>
            <w:r w:rsidR="00DB37D7" w:rsidRPr="003D64A6">
              <w:rPr>
                <w:rFonts w:ascii="Liberation Serif" w:hAnsi="Liberation Serif" w:cs="Liberation Serif"/>
                <w:sz w:val="24"/>
                <w:szCs w:val="24"/>
              </w:rPr>
              <w:t>482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,60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1229AB" w14:textId="5BB776FC" w:rsidR="00B8330B" w:rsidRPr="003D64A6" w:rsidRDefault="005F037A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261365,00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58D56913" w14:textId="45D28B0C" w:rsidR="00B8330B" w:rsidRPr="003D64A6" w:rsidRDefault="00BF03C3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1234766,70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0E2CE395" w14:textId="7E7F9E69" w:rsidR="00B8330B" w:rsidRPr="003D64A6" w:rsidRDefault="00BF03C3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741488,50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239142" w14:textId="0490E62A" w:rsidR="00B8330B" w:rsidRPr="003D64A6" w:rsidRDefault="00B620F9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147046,30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8891C7" w14:textId="2CC08CD0" w:rsidR="00B8330B" w:rsidRPr="003D64A6" w:rsidRDefault="004D5541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808712,40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4D626C" w14:textId="5A6ACAA6" w:rsidR="00B8330B" w:rsidRPr="003D64A6" w:rsidRDefault="004D5541" w:rsidP="00B833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903653,90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BC5AEFC" w14:textId="77777777" w:rsidR="00B8330B" w:rsidRPr="003D64A6" w:rsidRDefault="00B8330B" w:rsidP="00B8330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172D69F6" w14:textId="77777777" w:rsidTr="00717EC9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4F627B" w14:textId="64AA2D45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81F316" w14:textId="1781ABD8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5743C5" w14:textId="44EB7203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CFBFEC" w14:textId="3761FB1E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02A092" w14:textId="02F2CAFD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D6C0BA" w14:textId="0546A9F5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AC888B" w14:textId="764662BB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FF28C5" w14:textId="00D49435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CBD32E" w14:textId="7C310D35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71355E" w14:textId="58B03D6B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9570C" w14:textId="7D379731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4DDBFE98" w14:textId="77777777" w:rsidTr="00717EC9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780758" w14:textId="77777777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BEA990" w14:textId="77777777" w:rsidR="00B87352" w:rsidRPr="003D64A6" w:rsidRDefault="00B87352" w:rsidP="00B8735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14:paraId="7A7BD70B" w14:textId="77777777" w:rsidR="00B87352" w:rsidRPr="003D64A6" w:rsidRDefault="00B87352" w:rsidP="00B8735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капитальным </w:t>
            </w:r>
            <w:proofErr w:type="gramStart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вложениям,   </w:t>
            </w:r>
            <w:proofErr w:type="gramEnd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    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в том числе: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F5CA1D" w14:textId="2EDE01E3" w:rsidR="00B87352" w:rsidRPr="003D64A6" w:rsidRDefault="00186405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8428372,10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57A3F6" w14:textId="77777777" w:rsidR="00B87352" w:rsidRPr="003D64A6" w:rsidRDefault="00B87352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1233737,10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9DDBA" w14:textId="7DCDDFD8" w:rsidR="00B87352" w:rsidRPr="003D64A6" w:rsidRDefault="005F037A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268054,10 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FBD561" w14:textId="1FAACCA2" w:rsidR="00B87352" w:rsidRPr="003D64A6" w:rsidRDefault="00BF03C3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1254508,80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5B58B" w14:textId="06F32779" w:rsidR="00B87352" w:rsidRPr="003D64A6" w:rsidRDefault="00BF03C3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806113,10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826C6A" w14:textId="1CA5656B" w:rsidR="00B87352" w:rsidRPr="003D64A6" w:rsidRDefault="00A10D71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439</w:t>
            </w:r>
            <w:r w:rsidR="00B87352" w:rsidRPr="003D64A6">
              <w:rPr>
                <w:rFonts w:ascii="Liberation Serif" w:hAnsi="Liberation Serif" w:cs="Liberation Serif"/>
                <w:sz w:val="24"/>
                <w:szCs w:val="24"/>
              </w:rPr>
              <w:t>700,00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85ECF5" w14:textId="07555F9F" w:rsidR="00B87352" w:rsidRPr="003D64A6" w:rsidRDefault="001E1679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1882401,00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53A9" w14:textId="36A84667" w:rsidR="00B87352" w:rsidRPr="003D64A6" w:rsidRDefault="004D5541" w:rsidP="00B8735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2543858,00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6605E" w14:textId="77777777" w:rsidR="00B87352" w:rsidRPr="003D64A6" w:rsidRDefault="00B87352" w:rsidP="00B8735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E097A70" w14:textId="77777777" w:rsidTr="00717EC9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BC2DE38" w14:textId="19DFF3A2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D3CB62" w14:textId="441CA482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2E3B8D" w14:textId="5652DE07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AF7EF7" w14:textId="7A422358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A6B566" w14:textId="736B6658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8A0B01" w14:textId="223F59F9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D5165A" w14:textId="5B21296E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C7779A" w14:textId="61DFA09A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4420FE" w14:textId="50016DD7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B28624" w14:textId="6A1558ED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D0F310" w14:textId="174C6D9A" w:rsidR="00C17A5A" w:rsidRPr="003D64A6" w:rsidRDefault="00C17A5A" w:rsidP="00C17A5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8D64763" w14:textId="77777777" w:rsidTr="00717EC9">
        <w:trPr>
          <w:jc w:val="center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AAFB6B" w14:textId="77777777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9D43D1" w14:textId="27DC9306" w:rsidR="00C17A5A" w:rsidRPr="003D64A6" w:rsidRDefault="00C17A5A" w:rsidP="00C17A5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3F4CE4" w14:textId="498CE022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2288969,10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75A7DC" w14:textId="77777777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vAlign w:val="center"/>
          </w:tcPr>
          <w:p w14:paraId="32B58561" w14:textId="31057750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53759,10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CAA7C9" w14:textId="77777777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vAlign w:val="center"/>
          </w:tcPr>
          <w:p w14:paraId="1193CA26" w14:textId="1CCEF821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112240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BEDEA8" w14:textId="77777777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70BE7A" w14:textId="5D692265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470562,00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483A71" w14:textId="22BFF5B6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697685,00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2BF6DF03" w14:textId="77777777" w:rsidR="00C17A5A" w:rsidRPr="003D64A6" w:rsidRDefault="00C17A5A" w:rsidP="00C17A5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587CE6B7" w14:textId="77777777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0F7D7DE1" w14:textId="77777777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1FD0421" w14:textId="44D3AB22" w:rsidR="00C17A5A" w:rsidRPr="003D64A6" w:rsidRDefault="00C17A5A" w:rsidP="00C17A5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129469F1" w14:textId="77777777" w:rsidR="00C17A5A" w:rsidRPr="003D64A6" w:rsidRDefault="00C17A5A" w:rsidP="00C17A5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2B0F114" w14:textId="78B1D555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4228709,20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91D84C0" w14:textId="77777777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406806,90</w:t>
            </w:r>
          </w:p>
        </w:tc>
        <w:tc>
          <w:tcPr>
            <w:tcW w:w="1365" w:type="dxa"/>
            <w:vAlign w:val="center"/>
          </w:tcPr>
          <w:p w14:paraId="3C7A9696" w14:textId="0343451C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214295,00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5EFD45B" w14:textId="0C75FCC9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1208562,50</w:t>
            </w:r>
          </w:p>
        </w:tc>
        <w:tc>
          <w:tcPr>
            <w:tcW w:w="1364" w:type="dxa"/>
            <w:vAlign w:val="center"/>
          </w:tcPr>
          <w:p w14:paraId="1CB27510" w14:textId="170C032F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693872,80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5419DAA" w14:textId="7C6835F9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89700,00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14A34BC" w14:textId="5472ACD1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760468,00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6D5F00E" w14:textId="28D19F57" w:rsidR="00C17A5A" w:rsidRPr="003D64A6" w:rsidRDefault="00C17A5A" w:rsidP="00C17A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855004,00</w:t>
            </w:r>
          </w:p>
        </w:tc>
        <w:tc>
          <w:tcPr>
            <w:tcW w:w="851" w:type="dxa"/>
            <w:vAlign w:val="center"/>
          </w:tcPr>
          <w:p w14:paraId="6867282B" w14:textId="77777777" w:rsidR="00C17A5A" w:rsidRPr="003D64A6" w:rsidRDefault="00C17A5A" w:rsidP="00C17A5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6002C28B" w14:textId="77777777" w:rsidTr="00FF7394">
        <w:trPr>
          <w:jc w:val="center"/>
        </w:trPr>
        <w:tc>
          <w:tcPr>
            <w:tcW w:w="568" w:type="dxa"/>
            <w:shd w:val="clear" w:color="auto" w:fill="auto"/>
          </w:tcPr>
          <w:p w14:paraId="35D5F311" w14:textId="41346DF6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14:paraId="6BDA915D" w14:textId="136B3D0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14:paraId="3B079F50" w14:textId="1410F409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14:paraId="2E7783B9" w14:textId="696EC37A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14:paraId="3A052ADF" w14:textId="594E00BA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14:paraId="734A7E9B" w14:textId="207EBE82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14:paraId="0BE7F919" w14:textId="395F3A06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14:paraId="5D4BE010" w14:textId="1541C5E2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14:paraId="42DFB78E" w14:textId="17513071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14:paraId="1B919216" w14:textId="20BC2184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3A9E251E" w14:textId="6C5E7CD9" w:rsidR="00C2224C" w:rsidRPr="003D64A6" w:rsidRDefault="00C2224C" w:rsidP="00C222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3957DDF7" w14:textId="77777777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4AABE64D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296" w:type="dxa"/>
            <w:shd w:val="clear" w:color="auto" w:fill="auto"/>
          </w:tcPr>
          <w:p w14:paraId="63D08B4C" w14:textId="77777777" w:rsidR="00F36233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14:paraId="37B01104" w14:textId="5DA6D1EE" w:rsidR="00C2224C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работы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889A1DD" w14:textId="3CBF20C6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4055714,90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3138C34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384347,60</w:t>
            </w:r>
          </w:p>
        </w:tc>
        <w:tc>
          <w:tcPr>
            <w:tcW w:w="1365" w:type="dxa"/>
            <w:vAlign w:val="center"/>
          </w:tcPr>
          <w:p w14:paraId="2FF6768A" w14:textId="69788AAE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182260,00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D2E6932" w14:textId="4D0BC923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1169162,50</w:t>
            </w:r>
          </w:p>
        </w:tc>
        <w:tc>
          <w:tcPr>
            <w:tcW w:w="1364" w:type="dxa"/>
            <w:vAlign w:val="center"/>
          </w:tcPr>
          <w:p w14:paraId="18866D92" w14:textId="28B8FAE2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691872,80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8263BAC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DCC3A2E" w14:textId="3DD02402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756268,00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EE0EAED" w14:textId="3640470B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855004,00</w:t>
            </w:r>
          </w:p>
        </w:tc>
        <w:tc>
          <w:tcPr>
            <w:tcW w:w="851" w:type="dxa"/>
            <w:vAlign w:val="center"/>
          </w:tcPr>
          <w:p w14:paraId="25A15573" w14:textId="77777777" w:rsidR="00C2224C" w:rsidRPr="003D64A6" w:rsidRDefault="00C2224C" w:rsidP="00C222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4DF6AA2" w14:textId="77777777" w:rsidTr="00717EC9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EB279D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</w:tcPr>
          <w:p w14:paraId="2A5BBEE7" w14:textId="77777777" w:rsidR="00C2224C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B769FA" w14:textId="26DD638B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172994,30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696F4A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22459,30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3EDF510F" w14:textId="6212898D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32035,00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358ADD" w14:textId="1FE0E154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39400,00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591CEEAA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FCDA4E" w14:textId="1BE0F67D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72900,00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4FC76B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A2089E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63190CE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68D0EE6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3C813BC9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C6B6F04" w14:textId="77777777" w:rsidTr="00717EC9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0A8FCF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3BD291" w14:textId="77777777" w:rsidR="00C2224C" w:rsidRPr="003D64A6" w:rsidRDefault="00C2224C" w:rsidP="00C2224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14:paraId="1C09BA67" w14:textId="77777777" w:rsidR="00C2224C" w:rsidRPr="003D64A6" w:rsidRDefault="00C2224C" w:rsidP="00C2224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транспортной инфраструктуры», </w:t>
            </w:r>
          </w:p>
          <w:p w14:paraId="3C40BDF6" w14:textId="77777777" w:rsidR="00C2224C" w:rsidRPr="003D64A6" w:rsidRDefault="00C2224C" w:rsidP="00C2224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C45738" w14:textId="3A26C88B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2821755,9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52B271" w14:textId="773C7ECF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7494949B" w14:textId="4BA50871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62463,30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15EC62" w14:textId="146E098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129212,10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7B1A18A1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2FDF10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8D3C0F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45DDB9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257C69D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33268097" w14:textId="77777777" w:rsidTr="00717EC9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56A717" w14:textId="18606371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18D5D8" w14:textId="5990858D" w:rsidR="00C2224C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D0A4B2" w14:textId="402EAC30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4B29B7" w14:textId="67D06139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8C1E49" w14:textId="0041651B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7290F7" w14:textId="3352883D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302148" w14:textId="6B9E4F3B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79A0EC" w14:textId="2DF0028B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1F4870" w14:textId="44B6A54B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2ACE32" w14:textId="2FD2CAB1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354861" w14:textId="36BDF0FC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51383BA" w14:textId="77777777" w:rsidTr="00717EC9">
        <w:trPr>
          <w:jc w:val="center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1FE20B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2F9AE2" w14:textId="77777777" w:rsidR="00C2224C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3655B69B" w14:textId="77777777" w:rsidR="00C2224C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 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B1E5F" w14:textId="2AD9F1D6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1189755,9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D8CF9F" w14:textId="00000234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vAlign w:val="center"/>
          </w:tcPr>
          <w:p w14:paraId="5DA1C793" w14:textId="79AB579D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62463,30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7230D0" w14:textId="53CE0868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129212,10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vAlign w:val="center"/>
          </w:tcPr>
          <w:p w14:paraId="11C7704F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2C4AE3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41A52E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6AB0D3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A0E63B3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320A572F" w14:textId="77777777" w:rsidTr="00717EC9">
        <w:trPr>
          <w:trHeight w:val="57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58B124CD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C7272B1" w14:textId="77777777" w:rsidR="00F36233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</w:t>
            </w:r>
          </w:p>
          <w:p w14:paraId="38AC77F3" w14:textId="42AEF178" w:rsidR="00C2224C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работы     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B827FA4" w14:textId="0D462472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1123180,2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86792AA" w14:textId="732B736B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14:paraId="687266A9" w14:textId="0EF6BD1C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56387,60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7D9589C" w14:textId="5CA47DD5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91812,10</w:t>
            </w:r>
          </w:p>
        </w:tc>
        <w:tc>
          <w:tcPr>
            <w:tcW w:w="1364" w:type="dxa"/>
            <w:vAlign w:val="center"/>
          </w:tcPr>
          <w:p w14:paraId="38290BC6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19247,30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9B58020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3011341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B4C9754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Align w:val="center"/>
          </w:tcPr>
          <w:p w14:paraId="04564EE1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7E1CCDA6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242A5F5" w14:textId="77777777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259BF38C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ADAFEB3" w14:textId="77777777" w:rsidR="00C2224C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E6A05BF" w14:textId="24024AA9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66575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46B5FCD" w14:textId="4CB49DA0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56473F92" w14:textId="26C19D31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6075,70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65EA6E0" w14:textId="722A3D32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37400,00</w:t>
            </w:r>
          </w:p>
        </w:tc>
        <w:tc>
          <w:tcPr>
            <w:tcW w:w="1364" w:type="dxa"/>
            <w:vAlign w:val="center"/>
          </w:tcPr>
          <w:p w14:paraId="783482E3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18E426B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996B167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5208E8A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D0920F9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0EE711F8" w14:textId="77777777" w:rsidTr="00706B0A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E57601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ECE194" w14:textId="32B658DA" w:rsidR="00C2224C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5.  «Строительство объектов инженерной инфраструктуры</w:t>
            </w:r>
            <w:proofErr w:type="gramStart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»,   </w:t>
            </w:r>
            <w:proofErr w:type="gramEnd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 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969CBF" w14:textId="05594CE4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431800,00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0804C9" w14:textId="4457537E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13AC4BBE" w14:textId="36BACFEF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E27EC1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33259DF0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28C246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B1D936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E6C808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C94A577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D9C6F71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356C1825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6EE25EDE" w14:textId="77777777" w:rsidTr="00706B0A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A9185B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E5BF64" w14:textId="4289CA41" w:rsidR="00C2224C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BEC25C2" w14:textId="77777777" w:rsidR="00C2224C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7179C9" w14:textId="0B1682D8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431800,00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5A0D07" w14:textId="7DE9FB7E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4AB2ACCB" w14:textId="120C8EBE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9BCD20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4B19153F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50FCD0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FF72C1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242FD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8BC67AD" w14:textId="4F52E142" w:rsidR="00C2224C" w:rsidRPr="003D64A6" w:rsidRDefault="00C2224C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E6AEE2F" w14:textId="77777777" w:rsidTr="00706B0A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22DE3" w14:textId="77777777" w:rsidR="00706B0A" w:rsidRPr="003D64A6" w:rsidRDefault="00706B0A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F748FD" w14:textId="77777777" w:rsidR="00706B0A" w:rsidRPr="003D64A6" w:rsidRDefault="00706B0A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B7DE90" w14:textId="77777777" w:rsidR="00706B0A" w:rsidRPr="003D64A6" w:rsidRDefault="00706B0A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E20D2E" w14:textId="77777777" w:rsidR="00706B0A" w:rsidRPr="003D64A6" w:rsidRDefault="00706B0A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2099DD" w14:textId="77777777" w:rsidR="00706B0A" w:rsidRPr="003D64A6" w:rsidRDefault="00706B0A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BBB2BD" w14:textId="77777777" w:rsidR="00706B0A" w:rsidRPr="003D64A6" w:rsidRDefault="00706B0A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C4D55F" w14:textId="77777777" w:rsidR="00706B0A" w:rsidRPr="003D64A6" w:rsidRDefault="00706B0A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3AA01D" w14:textId="77777777" w:rsidR="00706B0A" w:rsidRPr="003D64A6" w:rsidRDefault="00706B0A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1D4318" w14:textId="77777777" w:rsidR="00706B0A" w:rsidRPr="003D64A6" w:rsidRDefault="00706B0A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A398ED" w14:textId="77777777" w:rsidR="00706B0A" w:rsidRPr="003D64A6" w:rsidRDefault="00706B0A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2EB88E" w14:textId="77777777" w:rsidR="00706B0A" w:rsidRPr="003D64A6" w:rsidRDefault="00706B0A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556EFA1" w14:textId="77777777" w:rsidTr="00706B0A">
        <w:trPr>
          <w:jc w:val="center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6B146C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FB656C" w14:textId="77777777" w:rsidR="00C2224C" w:rsidRPr="003D64A6" w:rsidRDefault="00C2224C" w:rsidP="00C222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6ED98B" w14:textId="39F0A8AD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12400,00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9C8642" w14:textId="3AA8B29A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vAlign w:val="center"/>
          </w:tcPr>
          <w:p w14:paraId="38D766DF" w14:textId="34F323CE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924B22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vAlign w:val="center"/>
          </w:tcPr>
          <w:p w14:paraId="19593431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33F14E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BCE4F8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A901AB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14B1D577" w14:textId="77777777" w:rsidR="00C2224C" w:rsidRPr="003D64A6" w:rsidRDefault="00C2224C" w:rsidP="00C222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B0E26C0" w14:textId="77777777" w:rsidTr="00DC2EA9">
        <w:trPr>
          <w:jc w:val="center"/>
        </w:trPr>
        <w:tc>
          <w:tcPr>
            <w:tcW w:w="568" w:type="dxa"/>
            <w:shd w:val="clear" w:color="auto" w:fill="auto"/>
          </w:tcPr>
          <w:p w14:paraId="7866A44F" w14:textId="3F71D95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14:paraId="14BA5015" w14:textId="0DABEB4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14:paraId="4A9EDFF7" w14:textId="176CA76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14:paraId="4C02D242" w14:textId="3E5EFA4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14:paraId="23490B6A" w14:textId="5CB34F4D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14:paraId="4447A864" w14:textId="65F625F2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14:paraId="0C13D7BA" w14:textId="2F1AA11D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14:paraId="7047B46A" w14:textId="2BA3941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14:paraId="09E1290B" w14:textId="3D75769F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14:paraId="1DF03914" w14:textId="5E548F0C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23CA82F1" w14:textId="6D009EA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5089EB61" w14:textId="77777777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7333AC35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0625A5A" w14:textId="77777777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6. «Строительство объектов коммунальной инфраструктуры»,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</w:p>
          <w:p w14:paraId="7830F427" w14:textId="77777777" w:rsidR="00706B0A" w:rsidRPr="003D64A6" w:rsidRDefault="00706B0A" w:rsidP="00706B0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913649F" w14:textId="03CACCBB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2022438,60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807E354" w14:textId="6DDD302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365" w:type="dxa"/>
            <w:vAlign w:val="center"/>
          </w:tcPr>
          <w:p w14:paraId="71A8F6DD" w14:textId="2AA8AEDC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63762,50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A1364F5" w14:textId="1C5D67D2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766079,70</w:t>
            </w:r>
          </w:p>
        </w:tc>
        <w:tc>
          <w:tcPr>
            <w:tcW w:w="1364" w:type="dxa"/>
            <w:vAlign w:val="center"/>
          </w:tcPr>
          <w:p w14:paraId="551501C4" w14:textId="206DDB89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670872,80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21F1924C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B863C22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7BDCBF9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474717AD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D642A62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56BA9F9B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CA351D3" w14:textId="77777777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5617BB8F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FC2B617" w14:textId="26D1C49F" w:rsidR="00706B0A" w:rsidRPr="003D64A6" w:rsidRDefault="00706B0A" w:rsidP="00706B0A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BD06459" w14:textId="5CD1ADED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363030,70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4A69BEC" w14:textId="6B013A5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365" w:type="dxa"/>
            <w:vAlign w:val="center"/>
          </w:tcPr>
          <w:p w14:paraId="66B894A8" w14:textId="580911E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22BEEC3" w14:textId="059B253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14:paraId="7A7380BC" w14:textId="18B53EC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C1E9A98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D1D7B14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6F07A181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12CBB9CB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CAC1E86" w14:textId="77777777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1086E485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C9B6239" w14:textId="5870DCF4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7014146C" w14:textId="77777777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D606CD8" w14:textId="4AC2DF42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1659407,90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73C6CD2" w14:textId="461258BC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365" w:type="dxa"/>
            <w:vAlign w:val="center"/>
          </w:tcPr>
          <w:p w14:paraId="3427594E" w14:textId="470898B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57623,00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499D4D5" w14:textId="78A2E6A1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766079,70</w:t>
            </w:r>
          </w:p>
        </w:tc>
        <w:tc>
          <w:tcPr>
            <w:tcW w:w="1364" w:type="dxa"/>
            <w:vAlign w:val="center"/>
          </w:tcPr>
          <w:p w14:paraId="7C86E4DD" w14:textId="11BC3B2B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670872,80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E06EB4B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A7D8392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C2D6463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470F678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279C9E3E" w14:textId="77777777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4B6553C6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613400B" w14:textId="5224BD6C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64" w:type="dxa"/>
            <w:shd w:val="clear" w:color="auto" w:fill="auto"/>
            <w:vAlign w:val="center"/>
          </w:tcPr>
          <w:p w14:paraId="1B8CB160" w14:textId="26575B4D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1619343,30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F7D7F5F" w14:textId="00565DB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365" w:type="dxa"/>
            <w:vAlign w:val="center"/>
          </w:tcPr>
          <w:p w14:paraId="0C8C5501" w14:textId="0C54CBB5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38223,70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EA5B3A4" w14:textId="2C179D06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765079,70</w:t>
            </w:r>
          </w:p>
        </w:tc>
        <w:tc>
          <w:tcPr>
            <w:tcW w:w="1364" w:type="dxa"/>
            <w:vAlign w:val="center"/>
          </w:tcPr>
          <w:p w14:paraId="35E9A832" w14:textId="20EFAEDD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670872,80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FE64554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FFE8614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26A6996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14:paraId="47615B6F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7CFD9727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55FBCBB" w14:textId="77777777" w:rsidTr="00717EC9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6F79BB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9DC02B" w14:textId="77777777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E2052B" w14:textId="261407A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40064,60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ED0A67" w14:textId="697645B4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6CB4EBB4" w14:textId="795CFD24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19399,30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C353DF" w14:textId="7F68421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2775790A" w14:textId="5DBB66E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B1452E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B7D9AB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263470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FB672D1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0AA9BD7F" w14:textId="77777777" w:rsidTr="00717EC9">
        <w:trPr>
          <w:trHeight w:val="281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D80EB4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B81E43" w14:textId="77777777" w:rsidR="00706B0A" w:rsidRPr="003D64A6" w:rsidRDefault="00706B0A" w:rsidP="00706B0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</w:p>
          <w:p w14:paraId="2FE19BC2" w14:textId="14902A6C" w:rsidR="00706B0A" w:rsidRPr="003D64A6" w:rsidRDefault="00706B0A" w:rsidP="00706B0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в том </w:t>
            </w: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числе:</w:t>
            </w: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</w:t>
            </w:r>
            <w:proofErr w:type="gramEnd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  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137CA" w14:textId="3CF726FF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703157,20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664A2C" w14:textId="12CDFD5C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35387BB0" w14:textId="6776DB59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EDD299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08B51240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89CC7C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768378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9E64F2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2933CED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459545F6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44B26272" w14:textId="77777777" w:rsidTr="00717EC9">
        <w:trPr>
          <w:trHeight w:val="281"/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D75D6C" w14:textId="39C7241E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F5BFA3" w14:textId="41356DEE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C5C734" w14:textId="22A8CFB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77DA74" w14:textId="3D59373C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044F56" w14:textId="31F27402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645CC0" w14:textId="760B7E1F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4708AB" w14:textId="1A381F0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245692" w14:textId="6205F941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19FFB2" w14:textId="00308FB6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7335A3" w14:textId="20D756FB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DDB696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1104B81" w14:textId="77777777" w:rsidTr="00706B0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7793F9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D87447" w14:textId="7CD96AA2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71F17EDD" w14:textId="77777777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9CD188" w14:textId="326A9E5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703157,20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1F21F4" w14:textId="107F74F6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6556C" w14:textId="7ECF6A2B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E7EA85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CEBCD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8ED823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068731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7D196D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52E09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5F03D507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AE9B43A" w14:textId="77777777" w:rsidTr="00706B0A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2D6529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EB2CE" w14:textId="1E14871D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6E6BAB" w14:textId="5E1E763D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673363,20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548FF" w14:textId="3CD86C3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326E6296" w14:textId="18DA3CF6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C8E963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69AE4D16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D021D4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AE9DE0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EB8EBD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1CFC5F2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25E979DD" w14:textId="77777777" w:rsidTr="00706B0A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15E86E" w14:textId="1C0A7883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829D20" w14:textId="57E8E0F2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D2B450" w14:textId="0BD3D04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5C12D1" w14:textId="59FE4CC4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4AA6C8" w14:textId="6EA20DF4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ED0BBD" w14:textId="286610DF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E83DA2" w14:textId="738AA19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913FE0" w14:textId="3578BA2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4C4DEA" w14:textId="08AED046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55E62C" w14:textId="1A88AF03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BE97E" w14:textId="4BD3E1C2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E87786E" w14:textId="77777777" w:rsidTr="00706B0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87247F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8FBF94" w14:textId="77777777" w:rsidR="00706B0A" w:rsidRPr="003D64A6" w:rsidRDefault="00706B0A" w:rsidP="00706B0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8. «Строительство объектов </w:t>
            </w:r>
            <w:proofErr w:type="gramStart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образовательных  учреждений</w:t>
            </w:r>
            <w:proofErr w:type="gramEnd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», </w:t>
            </w:r>
          </w:p>
          <w:p w14:paraId="45B56762" w14:textId="77777777" w:rsidR="00706B0A" w:rsidRPr="003D64A6" w:rsidRDefault="00706B0A" w:rsidP="00706B0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4BF38A" w14:textId="4664680E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999467,40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CAE647" w14:textId="24CBEBE9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0EFEA" w14:textId="54DF03BD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54162,40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308761" w14:textId="37D272C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63D87" w14:textId="6821ED7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3331BF" w14:textId="000DD35F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082DBA" w14:textId="1D14DC3F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161687,00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EFB08" w14:textId="1C0E08A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224758,00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1402A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987FE8B" w14:textId="77777777" w:rsidTr="00AD63E8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3E063" w14:textId="7ED7D82C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41A4B" w14:textId="398D1582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19168" w14:textId="747EEA13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3F44F" w14:textId="43E6D08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5704" w14:textId="08DB1EDE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6DF8A" w14:textId="593BF13B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759E" w14:textId="6BA24251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F08FD" w14:textId="4AD70E1E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9C8A" w14:textId="374575EE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A30AD" w14:textId="7ECA0DE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FD30" w14:textId="2884BDC6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289D467E" w14:textId="77777777" w:rsidTr="00717EC9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3CE7C0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0864C4" w14:textId="69AB9270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0E9AB8" w14:textId="3CB67474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263032,80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52491B" w14:textId="5B2B84FF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B567E" w14:textId="4203D57E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47619,60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C1F6C3" w14:textId="3243B32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4929F" w14:textId="3B40FD7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19BA4C" w14:textId="4DDB0D31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0CDBF6" w14:textId="7F5FAFD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5F4B01" w14:textId="658BA5A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D28A7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8EDED38" w14:textId="77777777" w:rsidTr="00717EC9">
        <w:trPr>
          <w:trHeight w:val="228"/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48ADE6" w14:textId="0133FB86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44066E" w14:textId="73578FC9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B77471" w14:textId="0C5D5376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FADBA9" w14:textId="51D2503F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C9963E" w14:textId="519164BC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95BD0A" w14:textId="7BED16D2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81ED7F" w14:textId="03C371B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80D1D7" w14:textId="388FE7FC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FF017E" w14:textId="295EE55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E91731" w14:textId="4DD617E1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2B732B" w14:textId="3FE84CC6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3680857" w14:textId="77777777" w:rsidTr="00717EC9">
        <w:trPr>
          <w:trHeight w:val="228"/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B26AD0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B895DD" w14:textId="77777777" w:rsidR="00706B0A" w:rsidRPr="003D64A6" w:rsidRDefault="00706B0A" w:rsidP="00706B0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9. «Строительство объектов         культуры»,  </w:t>
            </w:r>
          </w:p>
          <w:p w14:paraId="195A1322" w14:textId="77777777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9CBCA5" w14:textId="2C7B9832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1449753,00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FDCFBF" w14:textId="06ACF71D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7A900" w14:textId="31B3C9D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BB644E" w14:textId="3BAADFFD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3CF1E" w14:textId="62F46C7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112993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2D7003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2F132E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FFC1B9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7B357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1B1CA158" w14:textId="77777777" w:rsidTr="00717EC9">
        <w:trPr>
          <w:trHeight w:val="228"/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14D57C" w14:textId="4FBADF9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4ED4C2" w14:textId="71CFE616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44E0BB" w14:textId="4B25523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6E4000" w14:textId="60E84ED6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9A0038" w14:textId="4760A009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070B02" w14:textId="4ABCC865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3E1B14" w14:textId="742501A3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A18F74" w14:textId="54163CBD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093007" w14:textId="695A9BC1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84630D" w14:textId="4244ED91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D8896A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C69C6C0" w14:textId="77777777" w:rsidTr="00717EC9">
        <w:trPr>
          <w:trHeight w:val="228"/>
          <w:jc w:val="center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67952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C9C415" w14:textId="1FD045E6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43124" w14:textId="581BF23F" w:rsidR="00706B0A" w:rsidRPr="003D64A6" w:rsidRDefault="00C025DE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025DE">
              <w:rPr>
                <w:rFonts w:ascii="Liberation Serif" w:hAnsi="Liberation Serif" w:cs="Liberation Serif"/>
                <w:sz w:val="24"/>
                <w:szCs w:val="24"/>
              </w:rPr>
              <w:t>671905,60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88E3847" w14:textId="3D670AF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vAlign w:val="center"/>
          </w:tcPr>
          <w:p w14:paraId="7311BB8E" w14:textId="26C6171E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552688" w14:textId="5D036B9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vAlign w:val="center"/>
          </w:tcPr>
          <w:p w14:paraId="7FB3F144" w14:textId="1EFFC5E3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112240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3BB0F2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FFF57A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20AF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14E7D1D6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6A90841E" w14:textId="77777777" w:rsidTr="006A4D10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20FA7C95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34F4E42" w14:textId="1A05654C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1479D986" w14:textId="77777777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19AAF38" w14:textId="1547A12B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135697,40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640B10A" w14:textId="7F1BE50F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14:paraId="3AD4A13A" w14:textId="748876D3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A3A0AAF" w14:textId="5F95CC46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364" w:type="dxa"/>
            <w:vAlign w:val="center"/>
          </w:tcPr>
          <w:p w14:paraId="6FB8A287" w14:textId="430B0059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94015C6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A9002CE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11C86351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14:paraId="4F96E308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25F90C10" w14:textId="77777777" w:rsidTr="00717EC9">
        <w:trPr>
          <w:trHeight w:val="228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296769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D79758" w14:textId="077120D6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D5EB7A" w14:textId="1A87AC14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129537,40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77F5D" w14:textId="1ADE71C1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0C9DD6AC" w14:textId="47E74EE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14DB1" w14:textId="054CA1F2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4A4E4489" w14:textId="1B0FD815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A80F51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605E35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0AF18C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7E1369D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9F1FFD4" w14:textId="77777777" w:rsidTr="00717EC9">
        <w:trPr>
          <w:trHeight w:val="228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509249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08D781" w14:textId="77777777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4059A9" w14:textId="6427E805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BC9485" w14:textId="2ADBDCFB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429A69FD" w14:textId="1574D63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E0E72D" w14:textId="641CFF2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14:paraId="27118224" w14:textId="060423E5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BA5BEB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653318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65E8B2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29CF1B8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11843815" w14:textId="77777777" w:rsidTr="00717EC9">
        <w:trPr>
          <w:trHeight w:val="228"/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F3B31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0EB878" w14:textId="77777777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C79C21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BD4ADF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EE1F48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32F7EE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5E3916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C0A962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2EC467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31AAC7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716032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37408F6" w14:textId="77777777" w:rsidTr="00717EC9">
        <w:trPr>
          <w:jc w:val="center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3B8BD3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700E58" w14:textId="77777777" w:rsidR="00706B0A" w:rsidRPr="003D64A6" w:rsidRDefault="00706B0A" w:rsidP="00706B0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   по   прочим нуждам,           </w:t>
            </w:r>
          </w:p>
          <w:p w14:paraId="17E32701" w14:textId="77777777" w:rsidR="00706B0A" w:rsidRPr="003D64A6" w:rsidRDefault="00706B0A" w:rsidP="00706B0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yellow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5C0D76" w14:textId="11A80644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317806,20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7D0EE7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vAlign w:val="center"/>
          </w:tcPr>
          <w:p w14:paraId="66B1A61C" w14:textId="2CDFD82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47070,00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vAlign w:val="center"/>
          </w:tcPr>
          <w:p w14:paraId="483E6181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26204,20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2F69D5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47615,70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FBCD4B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57346,30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FFA9F0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48244,40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27210C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48649,90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422BA06D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1EB651FD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6F55528E" w14:textId="77777777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2588AC19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47DD3AF" w14:textId="5C0BC6E3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A2EA283" w14:textId="388C2FE0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317806,20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A1D4F70" w14:textId="55D4076D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5" w:type="dxa"/>
            <w:vAlign w:val="center"/>
          </w:tcPr>
          <w:p w14:paraId="417D38FB" w14:textId="705320FA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47070,00</w:t>
            </w:r>
          </w:p>
        </w:tc>
        <w:tc>
          <w:tcPr>
            <w:tcW w:w="1364" w:type="dxa"/>
            <w:vAlign w:val="center"/>
          </w:tcPr>
          <w:p w14:paraId="7BFFBEFC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26204,20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1D4EC688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47615,70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22301FB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57346,30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40FEB53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48244,40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1C3B3C8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48649,90</w:t>
            </w:r>
          </w:p>
        </w:tc>
        <w:tc>
          <w:tcPr>
            <w:tcW w:w="851" w:type="dxa"/>
            <w:vAlign w:val="center"/>
          </w:tcPr>
          <w:p w14:paraId="3BD4D753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8EEF180" w14:textId="77777777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74FD3D8F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22F979A" w14:textId="77777777" w:rsidR="00706B0A" w:rsidRPr="003D64A6" w:rsidRDefault="00706B0A" w:rsidP="00706B0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2. «Обеспечение деятельности муниципального казенного учреждения «Управление капитального строительства</w:t>
            </w:r>
            <w:proofErr w:type="gramStart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»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,   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                                                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66D7C423" w14:textId="455C0BC3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146727,20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E8C60B5" w14:textId="5798C535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5" w:type="dxa"/>
            <w:vAlign w:val="center"/>
          </w:tcPr>
          <w:p w14:paraId="6A66F278" w14:textId="15CA37DF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21870,00</w:t>
            </w:r>
          </w:p>
        </w:tc>
        <w:tc>
          <w:tcPr>
            <w:tcW w:w="1364" w:type="dxa"/>
            <w:vAlign w:val="center"/>
          </w:tcPr>
          <w:p w14:paraId="0A70C308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22F6D0CA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71B4A8C6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3ABBBA80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4EEEA308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14:paraId="33F13E47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706B0A" w:rsidRPr="003D64A6" w14:paraId="6570B83E" w14:textId="77777777" w:rsidTr="006A4D10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11B38ED3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07AE788" w14:textId="77777777" w:rsidR="00706B0A" w:rsidRPr="003D64A6" w:rsidRDefault="00706B0A" w:rsidP="00706B0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76110CB1" w14:textId="0E108D3B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146727,20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0720DCAA" w14:textId="1B2C0C98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5" w:type="dxa"/>
            <w:vAlign w:val="center"/>
          </w:tcPr>
          <w:p w14:paraId="12BE0AB3" w14:textId="0BE861B3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21870,00</w:t>
            </w:r>
          </w:p>
        </w:tc>
        <w:tc>
          <w:tcPr>
            <w:tcW w:w="1364" w:type="dxa"/>
            <w:vAlign w:val="center"/>
          </w:tcPr>
          <w:p w14:paraId="1FAD3D8F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541F6A32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439D26F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94AD719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72AADB3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</w:tcPr>
          <w:p w14:paraId="1B56A125" w14:textId="77777777" w:rsidR="00706B0A" w:rsidRPr="003D64A6" w:rsidRDefault="00706B0A" w:rsidP="00706B0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</w:tbl>
    <w:p w14:paraId="70614FCF" w14:textId="77777777" w:rsidR="00706B0A" w:rsidRPr="003D64A6" w:rsidRDefault="00706B0A" w:rsidP="0048594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7F84CE9" w14:textId="2ACC653F" w:rsidR="00485944" w:rsidRPr="003D64A6" w:rsidRDefault="00485944" w:rsidP="0048594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5B7435" w:rsidRPr="003D64A6">
        <w:rPr>
          <w:rFonts w:ascii="Liberation Serif" w:hAnsi="Liberation Serif" w:cs="Liberation Serif"/>
          <w:bCs/>
          <w:sz w:val="28"/>
          <w:szCs w:val="28"/>
          <w:lang w:val="en-US"/>
        </w:rPr>
        <w:t>5</w:t>
      </w:r>
    </w:p>
    <w:p w14:paraId="6BAB7802" w14:textId="77777777" w:rsidR="00485944" w:rsidRPr="003D64A6" w:rsidRDefault="00485944" w:rsidP="0048594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2C27DE1D" w14:textId="77777777" w:rsidR="00485944" w:rsidRPr="003D64A6" w:rsidRDefault="00485944" w:rsidP="00485944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7D268778" w14:textId="77777777" w:rsidR="00503E92" w:rsidRPr="003D64A6" w:rsidRDefault="00503E92" w:rsidP="00503E9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28.09.2021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795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                 </w:t>
      </w: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665"/>
        <w:gridCol w:w="1314"/>
        <w:gridCol w:w="1315"/>
        <w:gridCol w:w="1315"/>
        <w:gridCol w:w="1315"/>
        <w:gridCol w:w="1314"/>
        <w:gridCol w:w="1315"/>
        <w:gridCol w:w="1315"/>
        <w:gridCol w:w="1315"/>
        <w:gridCol w:w="851"/>
      </w:tblGrid>
      <w:tr w:rsidR="003D64A6" w:rsidRPr="003D64A6" w14:paraId="7C1BFBDA" w14:textId="77777777" w:rsidTr="00C821C2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14:paraId="5D559131" w14:textId="77777777" w:rsidR="00485944" w:rsidRPr="003D64A6" w:rsidRDefault="00485944" w:rsidP="00C821C2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14:paraId="36AFFF76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518" w:type="dxa"/>
            <w:gridSpan w:val="8"/>
            <w:shd w:val="clear" w:color="auto" w:fill="auto"/>
          </w:tcPr>
          <w:p w14:paraId="18E8129C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</w:p>
          <w:p w14:paraId="1A1E9BC1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2349ED9E" w14:textId="77777777" w:rsidR="00485944" w:rsidRPr="003D64A6" w:rsidRDefault="00485944" w:rsidP="00C821C2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Номер целевого показателя, </w:t>
            </w:r>
          </w:p>
          <w:p w14:paraId="662D8A35" w14:textId="77777777" w:rsidR="00485944" w:rsidRPr="003D64A6" w:rsidRDefault="00485944" w:rsidP="00C821C2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 достижение которого направлено мероприятие</w:t>
            </w:r>
          </w:p>
        </w:tc>
      </w:tr>
      <w:tr w:rsidR="003D64A6" w:rsidRPr="003D64A6" w14:paraId="12E6B47C" w14:textId="77777777" w:rsidTr="00C17A5A">
        <w:trPr>
          <w:cantSplit/>
          <w:trHeight w:val="2224"/>
        </w:trPr>
        <w:tc>
          <w:tcPr>
            <w:tcW w:w="596" w:type="dxa"/>
            <w:vMerge/>
            <w:shd w:val="clear" w:color="auto" w:fill="auto"/>
          </w:tcPr>
          <w:p w14:paraId="5899C9EA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shd w:val="clear" w:color="auto" w:fill="auto"/>
          </w:tcPr>
          <w:p w14:paraId="1EE3E941" w14:textId="77777777" w:rsidR="00485944" w:rsidRPr="003D64A6" w:rsidRDefault="00485944" w:rsidP="00C821C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287834E3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15" w:type="dxa"/>
            <w:shd w:val="clear" w:color="auto" w:fill="auto"/>
          </w:tcPr>
          <w:p w14:paraId="2691ACE0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первый</w:t>
            </w:r>
          </w:p>
          <w:p w14:paraId="3DA1E0FF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06416564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15DB5D23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15" w:type="dxa"/>
            <w:shd w:val="clear" w:color="auto" w:fill="auto"/>
          </w:tcPr>
          <w:p w14:paraId="1B90B6D9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второй </w:t>
            </w:r>
          </w:p>
          <w:p w14:paraId="19C35FFA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год</w:t>
            </w:r>
          </w:p>
          <w:p w14:paraId="7745B5AF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14:paraId="4857FFCC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2021 г.</w:t>
            </w:r>
          </w:p>
          <w:p w14:paraId="72FD0D72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</w:p>
          <w:p w14:paraId="70F9D488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5" w:type="dxa"/>
            <w:shd w:val="clear" w:color="auto" w:fill="auto"/>
          </w:tcPr>
          <w:p w14:paraId="3B5B6B01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третий</w:t>
            </w:r>
          </w:p>
          <w:p w14:paraId="3D24DA1C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49D0285B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51A91023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2022 г.</w:t>
            </w:r>
          </w:p>
          <w:p w14:paraId="5DDCE9D3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</w:p>
          <w:p w14:paraId="7F033F0E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4" w:type="dxa"/>
            <w:shd w:val="clear" w:color="auto" w:fill="auto"/>
          </w:tcPr>
          <w:p w14:paraId="3A970282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4E4809F8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3CB359A4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4782CDA8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5" w:type="dxa"/>
            <w:shd w:val="clear" w:color="auto" w:fill="auto"/>
          </w:tcPr>
          <w:p w14:paraId="00188126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пятый</w:t>
            </w:r>
          </w:p>
          <w:p w14:paraId="471F3D7C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14869E1C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0B6C540B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15" w:type="dxa"/>
          </w:tcPr>
          <w:p w14:paraId="55E0E27E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шестой</w:t>
            </w:r>
          </w:p>
          <w:p w14:paraId="2F5DD3F7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3D997C8D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444C148D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15" w:type="dxa"/>
          </w:tcPr>
          <w:p w14:paraId="35BD2B35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седьмой</w:t>
            </w:r>
          </w:p>
          <w:p w14:paraId="352F5CC2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75064368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0C54F12F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31B54A0D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C5910ED" w14:textId="77777777" w:rsidTr="00C821C2">
        <w:tc>
          <w:tcPr>
            <w:tcW w:w="596" w:type="dxa"/>
            <w:shd w:val="clear" w:color="auto" w:fill="auto"/>
          </w:tcPr>
          <w:p w14:paraId="37A6B1C5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14:paraId="10FE994D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14:paraId="124BE46F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14:paraId="0487386A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14:paraId="528BF5ED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14:paraId="5E666082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14:paraId="18914C25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  <w:shd w:val="clear" w:color="auto" w:fill="auto"/>
          </w:tcPr>
          <w:p w14:paraId="1922F705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14:paraId="6D6B2A8B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</w:tcPr>
          <w:p w14:paraId="434C0B62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575D963A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4AE2BF9B" w14:textId="77777777" w:rsidTr="00717EC9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EB367B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tcBorders>
              <w:bottom w:val="single" w:sz="4" w:space="0" w:color="auto"/>
            </w:tcBorders>
            <w:shd w:val="clear" w:color="auto" w:fill="auto"/>
          </w:tcPr>
          <w:p w14:paraId="3D95D31E" w14:textId="77777777" w:rsidR="00485944" w:rsidRPr="003D64A6" w:rsidRDefault="00485944" w:rsidP="00C821C2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14:paraId="37D0F5D9" w14:textId="77777777" w:rsidR="00485944" w:rsidRPr="003D64A6" w:rsidRDefault="00485944" w:rsidP="00C821C2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подпрограмме, </w:t>
            </w:r>
          </w:p>
          <w:p w14:paraId="66745867" w14:textId="77777777" w:rsidR="00485944" w:rsidRPr="003D64A6" w:rsidRDefault="00485944" w:rsidP="00C821C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7047B4" w14:textId="00778D42" w:rsidR="00485944" w:rsidRPr="003D64A6" w:rsidRDefault="009E7591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146727,20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7B8787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0B164A" w14:textId="111C32CE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21870,00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630355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837D76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7110CD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vAlign w:val="center"/>
          </w:tcPr>
          <w:p w14:paraId="789E7723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vAlign w:val="center"/>
          </w:tcPr>
          <w:p w14:paraId="724D84C7" w14:textId="77777777" w:rsidR="00485944" w:rsidRPr="003D64A6" w:rsidRDefault="00485944" w:rsidP="00C821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2EBCB4B" w14:textId="77777777" w:rsidR="00485944" w:rsidRPr="003D64A6" w:rsidRDefault="00485944" w:rsidP="00C821C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FF460E0" w14:textId="77777777" w:rsidTr="00717EC9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DD8275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665" w:type="dxa"/>
            <w:tcBorders>
              <w:bottom w:val="single" w:sz="4" w:space="0" w:color="auto"/>
            </w:tcBorders>
            <w:shd w:val="clear" w:color="auto" w:fill="auto"/>
          </w:tcPr>
          <w:p w14:paraId="22909D47" w14:textId="4D9416C7" w:rsidR="009E7591" w:rsidRPr="003D64A6" w:rsidRDefault="009E7591" w:rsidP="009E7591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EE6DD5" w14:textId="01523C18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146727,20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F85154" w14:textId="5E8F8E8F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54F242" w14:textId="3EBA463F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21870,00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DEB9CD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AF8F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7DE2BA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vAlign w:val="center"/>
          </w:tcPr>
          <w:p w14:paraId="1D6FFB59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vAlign w:val="center"/>
          </w:tcPr>
          <w:p w14:paraId="6C0A4FE2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2A78709" w14:textId="77777777" w:rsidR="009E7591" w:rsidRPr="003D64A6" w:rsidRDefault="009E7591" w:rsidP="009E759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53F4B7B8" w14:textId="77777777" w:rsidTr="00717EC9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5CCFB9" w14:textId="77777777" w:rsidR="00717EC9" w:rsidRPr="003D64A6" w:rsidRDefault="00717EC9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99CA50" w14:textId="77777777" w:rsidR="00717EC9" w:rsidRPr="003D64A6" w:rsidRDefault="00717EC9" w:rsidP="009E7591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F364A8" w14:textId="77777777" w:rsidR="00717EC9" w:rsidRPr="003D64A6" w:rsidRDefault="00717EC9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697C24" w14:textId="77777777" w:rsidR="00717EC9" w:rsidRPr="003D64A6" w:rsidRDefault="00717EC9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CC3556" w14:textId="77777777" w:rsidR="00717EC9" w:rsidRPr="003D64A6" w:rsidRDefault="00717EC9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271049" w14:textId="77777777" w:rsidR="00717EC9" w:rsidRPr="003D64A6" w:rsidRDefault="00717EC9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A8BDE1" w14:textId="77777777" w:rsidR="00717EC9" w:rsidRPr="003D64A6" w:rsidRDefault="00717EC9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890FCA" w14:textId="77777777" w:rsidR="00717EC9" w:rsidRPr="003D64A6" w:rsidRDefault="00717EC9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2FBB48" w14:textId="77777777" w:rsidR="00717EC9" w:rsidRPr="003D64A6" w:rsidRDefault="00717EC9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309F95" w14:textId="77777777" w:rsidR="00717EC9" w:rsidRPr="003D64A6" w:rsidRDefault="00717EC9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66FC95" w14:textId="77777777" w:rsidR="00717EC9" w:rsidRPr="003D64A6" w:rsidRDefault="00717EC9" w:rsidP="009E759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901839F" w14:textId="77777777" w:rsidTr="00717EC9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BDB368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</w:tcBorders>
            <w:shd w:val="clear" w:color="auto" w:fill="auto"/>
          </w:tcPr>
          <w:p w14:paraId="1A9870DA" w14:textId="77777777" w:rsidR="009E7591" w:rsidRPr="003D64A6" w:rsidRDefault="009E7591" w:rsidP="009E759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прочим нуждам, 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2E2D64" w14:textId="6D618579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146727,20</w:t>
            </w:r>
          </w:p>
        </w:tc>
        <w:tc>
          <w:tcPr>
            <w:tcW w:w="131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903922" w14:textId="2C6AE919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CA518" w14:textId="0781A92A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21870,00</w:t>
            </w:r>
          </w:p>
        </w:tc>
        <w:tc>
          <w:tcPr>
            <w:tcW w:w="131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B865818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EE6A69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tcBorders>
              <w:top w:val="single" w:sz="4" w:space="0" w:color="auto"/>
            </w:tcBorders>
            <w:vAlign w:val="center"/>
          </w:tcPr>
          <w:p w14:paraId="747501E0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15" w:type="dxa"/>
            <w:tcBorders>
              <w:top w:val="single" w:sz="4" w:space="0" w:color="auto"/>
            </w:tcBorders>
            <w:vAlign w:val="center"/>
          </w:tcPr>
          <w:p w14:paraId="47D5F65F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59680F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5EFA0793" w14:textId="77777777" w:rsidR="009E7591" w:rsidRPr="003D64A6" w:rsidRDefault="009E7591" w:rsidP="009E759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11BB95A2" w14:textId="77777777" w:rsidTr="00C821C2">
        <w:tc>
          <w:tcPr>
            <w:tcW w:w="596" w:type="dxa"/>
            <w:shd w:val="clear" w:color="auto" w:fill="auto"/>
            <w:vAlign w:val="center"/>
          </w:tcPr>
          <w:p w14:paraId="0A232FD9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65" w:type="dxa"/>
            <w:shd w:val="clear" w:color="auto" w:fill="auto"/>
          </w:tcPr>
          <w:p w14:paraId="33E08813" w14:textId="3079D95A" w:rsidR="009E7591" w:rsidRPr="003D64A6" w:rsidRDefault="009E7591" w:rsidP="009E7591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47D11A72" w14:textId="6AC94189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146727,20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BF05437" w14:textId="58BF406B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DDBA2CB" w14:textId="5F450A28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21870,00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E00ECEF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448E6697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vAlign w:val="center"/>
          </w:tcPr>
          <w:p w14:paraId="26027990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15" w:type="dxa"/>
            <w:vAlign w:val="center"/>
          </w:tcPr>
          <w:p w14:paraId="47FE4076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FFBBCB7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14:paraId="7783AE1D" w14:textId="77777777" w:rsidR="009E7591" w:rsidRPr="003D64A6" w:rsidRDefault="009E7591" w:rsidP="009E759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32F35A77" w14:textId="77777777" w:rsidTr="00C821C2">
        <w:tc>
          <w:tcPr>
            <w:tcW w:w="596" w:type="dxa"/>
            <w:shd w:val="clear" w:color="auto" w:fill="auto"/>
            <w:vAlign w:val="center"/>
          </w:tcPr>
          <w:p w14:paraId="42D7E53A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665" w:type="dxa"/>
            <w:shd w:val="clear" w:color="auto" w:fill="auto"/>
          </w:tcPr>
          <w:p w14:paraId="6F81C4F9" w14:textId="77777777" w:rsidR="009E7591" w:rsidRPr="003D64A6" w:rsidRDefault="009E7591" w:rsidP="009E7591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деятельности муниципального казенного учреждения «Управление капитального строительства»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606E7BAB" w14:textId="77777777" w:rsidR="009E7591" w:rsidRPr="003D64A6" w:rsidRDefault="009E7591" w:rsidP="009E7591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098B28AA" w14:textId="2ABBC50B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146727,20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AA3B78F" w14:textId="3D9465A6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5C5AC76" w14:textId="553D9EA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21870,00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7B75F797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77A85C0E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vAlign w:val="center"/>
          </w:tcPr>
          <w:p w14:paraId="10E07D33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15" w:type="dxa"/>
            <w:vAlign w:val="center"/>
          </w:tcPr>
          <w:p w14:paraId="0F2FC79A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70909A8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14:paraId="70C43A09" w14:textId="77777777" w:rsidR="009E7591" w:rsidRPr="003D64A6" w:rsidRDefault="009E7591" w:rsidP="009E759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038DA0B" w14:textId="77777777" w:rsidTr="00C821C2">
        <w:tc>
          <w:tcPr>
            <w:tcW w:w="596" w:type="dxa"/>
            <w:shd w:val="clear" w:color="auto" w:fill="auto"/>
            <w:vAlign w:val="center"/>
          </w:tcPr>
          <w:p w14:paraId="3CE24FFD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665" w:type="dxa"/>
            <w:shd w:val="clear" w:color="auto" w:fill="auto"/>
          </w:tcPr>
          <w:p w14:paraId="54F4BEEF" w14:textId="775719F8" w:rsidR="009E7591" w:rsidRPr="003D64A6" w:rsidRDefault="009E7591" w:rsidP="009E7591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4C4DC2B8" w14:textId="05468D3A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146727,20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5E33FC43" w14:textId="0D50C91F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B617401" w14:textId="1181828B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21870,00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4ABFFCA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11054,20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4580AF6A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21415,70</w:t>
            </w:r>
          </w:p>
        </w:tc>
        <w:tc>
          <w:tcPr>
            <w:tcW w:w="1315" w:type="dxa"/>
            <w:vAlign w:val="center"/>
          </w:tcPr>
          <w:p w14:paraId="74D656D6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23646,30</w:t>
            </w:r>
          </w:p>
        </w:tc>
        <w:tc>
          <w:tcPr>
            <w:tcW w:w="1315" w:type="dxa"/>
            <w:vAlign w:val="center"/>
          </w:tcPr>
          <w:p w14:paraId="5DCE4E12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23794,40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E95EBF8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23949,90</w:t>
            </w:r>
          </w:p>
        </w:tc>
        <w:tc>
          <w:tcPr>
            <w:tcW w:w="851" w:type="dxa"/>
            <w:vAlign w:val="center"/>
          </w:tcPr>
          <w:p w14:paraId="688A645B" w14:textId="77777777" w:rsidR="009E7591" w:rsidRPr="003D64A6" w:rsidRDefault="009E7591" w:rsidP="009E759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5DA4F0B9" w14:textId="19366F31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5B7435" w:rsidRPr="003D64A6">
        <w:rPr>
          <w:rFonts w:ascii="Liberation Serif" w:hAnsi="Liberation Serif" w:cs="Liberation Serif"/>
          <w:bCs/>
          <w:sz w:val="28"/>
          <w:szCs w:val="28"/>
          <w:lang w:val="en-US"/>
        </w:rPr>
        <w:t>6</w:t>
      </w:r>
    </w:p>
    <w:p w14:paraId="1BB3C958" w14:textId="77777777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5B3FEA2B" w14:textId="77777777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4A27F676" w14:textId="77777777" w:rsidR="00503E92" w:rsidRPr="003D64A6" w:rsidRDefault="00503E92" w:rsidP="00503E9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28.09.2021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795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                 </w:t>
      </w:r>
    </w:p>
    <w:p w14:paraId="4851F5FD" w14:textId="77777777" w:rsidR="00807514" w:rsidRPr="003D64A6" w:rsidRDefault="00807514" w:rsidP="00977701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836"/>
        <w:gridCol w:w="1293"/>
        <w:gridCol w:w="1294"/>
        <w:gridCol w:w="1293"/>
        <w:gridCol w:w="1294"/>
        <w:gridCol w:w="1293"/>
        <w:gridCol w:w="1294"/>
        <w:gridCol w:w="1293"/>
        <w:gridCol w:w="1294"/>
        <w:gridCol w:w="851"/>
      </w:tblGrid>
      <w:tr w:rsidR="003D64A6" w:rsidRPr="003D64A6" w14:paraId="60DA71BB" w14:textId="77777777" w:rsidTr="00807514">
        <w:tc>
          <w:tcPr>
            <w:tcW w:w="595" w:type="dxa"/>
            <w:vMerge w:val="restart"/>
            <w:shd w:val="clear" w:color="auto" w:fill="auto"/>
            <w:textDirection w:val="btLr"/>
            <w:vAlign w:val="center"/>
          </w:tcPr>
          <w:p w14:paraId="0B56C979" w14:textId="77777777" w:rsidR="008B3C04" w:rsidRPr="003D64A6" w:rsidRDefault="008B3C04" w:rsidP="00057978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836" w:type="dxa"/>
            <w:vMerge w:val="restart"/>
            <w:shd w:val="clear" w:color="auto" w:fill="auto"/>
            <w:vAlign w:val="center"/>
          </w:tcPr>
          <w:p w14:paraId="1B7BE347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Наименование мероприятия/         источники           расходов на        финансирование</w:t>
            </w:r>
          </w:p>
        </w:tc>
        <w:tc>
          <w:tcPr>
            <w:tcW w:w="10348" w:type="dxa"/>
            <w:gridSpan w:val="8"/>
          </w:tcPr>
          <w:p w14:paraId="7ACAD6BB" w14:textId="77777777" w:rsidR="00057978" w:rsidRPr="003D64A6" w:rsidRDefault="00057978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529CD020" w14:textId="77777777" w:rsidR="008B3C04" w:rsidRPr="003D64A6" w:rsidRDefault="008B3C04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64E92FC4" w14:textId="77777777" w:rsidR="008B3C04" w:rsidRPr="003D64A6" w:rsidRDefault="008B3C04" w:rsidP="00057978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3D64A6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3D64A6" w:rsidRPr="003D64A6" w14:paraId="68356438" w14:textId="77777777" w:rsidTr="00807514">
        <w:trPr>
          <w:cantSplit/>
          <w:trHeight w:val="2418"/>
        </w:trPr>
        <w:tc>
          <w:tcPr>
            <w:tcW w:w="595" w:type="dxa"/>
            <w:vMerge/>
            <w:shd w:val="clear" w:color="auto" w:fill="auto"/>
          </w:tcPr>
          <w:p w14:paraId="3749F29E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14:paraId="2AED6F84" w14:textId="77777777" w:rsidR="008B3C04" w:rsidRPr="003D64A6" w:rsidRDefault="008B3C04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14:paraId="71DBE5CE" w14:textId="77777777" w:rsidR="008B3C04" w:rsidRPr="003D64A6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94" w:type="dxa"/>
          </w:tcPr>
          <w:p w14:paraId="1C0BFB49" w14:textId="77777777" w:rsidR="008B3C04" w:rsidRPr="003D64A6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первый</w:t>
            </w:r>
          </w:p>
          <w:p w14:paraId="12B3E548" w14:textId="77777777" w:rsidR="008B3C04" w:rsidRPr="003D64A6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14:paraId="1A6FB2C1" w14:textId="77777777" w:rsidR="008B3C04" w:rsidRPr="003D64A6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93" w:type="dxa"/>
          </w:tcPr>
          <w:p w14:paraId="4A296769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второй</w:t>
            </w:r>
          </w:p>
          <w:p w14:paraId="3171040F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14:paraId="57B56FEA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2021 г.</w:t>
            </w:r>
          </w:p>
          <w:p w14:paraId="66935440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94" w:type="dxa"/>
            <w:shd w:val="clear" w:color="auto" w:fill="auto"/>
          </w:tcPr>
          <w:p w14:paraId="3D13F8D6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третий</w:t>
            </w:r>
          </w:p>
          <w:p w14:paraId="423DFE90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14:paraId="5F5BA577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93" w:type="dxa"/>
            <w:shd w:val="clear" w:color="auto" w:fill="auto"/>
          </w:tcPr>
          <w:p w14:paraId="59E7A730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четвертый</w:t>
            </w:r>
          </w:p>
          <w:p w14:paraId="2705B7ED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     </w:t>
            </w:r>
          </w:p>
          <w:p w14:paraId="216DD09F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0CE92F38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94" w:type="dxa"/>
            <w:shd w:val="clear" w:color="auto" w:fill="auto"/>
          </w:tcPr>
          <w:p w14:paraId="68C52772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пятый</w:t>
            </w:r>
          </w:p>
          <w:p w14:paraId="6E8731C7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год            планового периода</w:t>
            </w:r>
          </w:p>
          <w:p w14:paraId="538D98AD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93" w:type="dxa"/>
            <w:shd w:val="clear" w:color="auto" w:fill="auto"/>
          </w:tcPr>
          <w:p w14:paraId="7A270893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шестой</w:t>
            </w:r>
          </w:p>
          <w:p w14:paraId="4680E68A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       </w:t>
            </w:r>
          </w:p>
          <w:p w14:paraId="5A190EC7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14:paraId="0E58CF8C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94" w:type="dxa"/>
            <w:shd w:val="clear" w:color="auto" w:fill="auto"/>
          </w:tcPr>
          <w:p w14:paraId="001EECE1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седьмой</w:t>
            </w:r>
          </w:p>
          <w:p w14:paraId="3D721E00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      </w:t>
            </w:r>
          </w:p>
          <w:p w14:paraId="5DF5AA8F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349D1FE5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2026 г</w:t>
            </w:r>
            <w:r w:rsidR="00183A98" w:rsidRPr="003D64A6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14:paraId="0ADD55E8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95B6CDB" w14:textId="77777777" w:rsidTr="00254B7F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</w:tcPr>
          <w:p w14:paraId="6352A85C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14:paraId="7511C076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</w:tcPr>
          <w:p w14:paraId="4511766A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  <w:tcBorders>
              <w:bottom w:val="single" w:sz="4" w:space="0" w:color="auto"/>
            </w:tcBorders>
          </w:tcPr>
          <w:p w14:paraId="49F88A9D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  <w:tcBorders>
              <w:bottom w:val="single" w:sz="4" w:space="0" w:color="auto"/>
            </w:tcBorders>
          </w:tcPr>
          <w:p w14:paraId="5EEA7529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</w:tcPr>
          <w:p w14:paraId="639D94B6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</w:tcPr>
          <w:p w14:paraId="2F5EFCC2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</w:tcPr>
          <w:p w14:paraId="6A1374DE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</w:tcPr>
          <w:p w14:paraId="0777530D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</w:tcPr>
          <w:p w14:paraId="07B9CA81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D9A73DA" w14:textId="77777777" w:rsidR="008B3C04" w:rsidRPr="003D64A6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58F88E06" w14:textId="77777777" w:rsidTr="00254B7F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6BCE5F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D8F0EC" w14:textId="77777777" w:rsidR="002D2BE5" w:rsidRPr="003D64A6" w:rsidRDefault="002D2BE5" w:rsidP="002D2BE5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</w:t>
            </w:r>
          </w:p>
          <w:p w14:paraId="229F627B" w14:textId="77777777" w:rsidR="002D2BE5" w:rsidRPr="003D64A6" w:rsidRDefault="002D2BE5" w:rsidP="002D2BE5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91CCDE" w14:textId="23430C56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2821755,9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14:paraId="0F6D45BB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14:paraId="6E18CBAE" w14:textId="47306ECE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62463,30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4ACD9E" w14:textId="3AB9FE7A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129212,10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BF0687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6A6AF8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9684BC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6EF592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4CF8A46" w14:textId="77777777" w:rsidR="002D2BE5" w:rsidRPr="003D64A6" w:rsidRDefault="002D2BE5" w:rsidP="002D2BE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019B72CE" w14:textId="77777777" w:rsidTr="00254B7F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CB85A6" w14:textId="2B2BF9B9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D30BBF" w14:textId="1837AE72" w:rsidR="002D2BE5" w:rsidRPr="003D64A6" w:rsidRDefault="002D2BE5" w:rsidP="002D2BE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765B14" w14:textId="0B6E0EBA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90ED0E" w14:textId="71CE1E51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E2DCF3" w14:textId="79DB6C13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4305DB" w14:textId="3C8FF5F4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448983" w14:textId="70670DF9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5C303F" w14:textId="12DE2CBD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B3A991" w14:textId="26E74F69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7D00DD" w14:textId="4AFB548C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96C1F4" w14:textId="37C99239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504C6FC" w14:textId="77777777" w:rsidTr="00254B7F"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8FEF0D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D291A1" w14:textId="77777777" w:rsidR="002D2BE5" w:rsidRPr="003D64A6" w:rsidRDefault="002D2BE5" w:rsidP="002D2BE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0298C81" w14:textId="77777777" w:rsidR="002D2BE5" w:rsidRPr="003D64A6" w:rsidRDefault="002D2BE5" w:rsidP="002D2BE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00017D" w14:textId="77CD939A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1189755,9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vAlign w:val="center"/>
          </w:tcPr>
          <w:p w14:paraId="3C45DCF8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vAlign w:val="center"/>
          </w:tcPr>
          <w:p w14:paraId="5F3AF7A6" w14:textId="0588E900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62463,30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3B882C" w14:textId="41B8F781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129212,10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E3FD44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77E828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1200D4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B684A1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7C0AF67E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4B9F3017" w14:textId="77777777" w:rsidR="002D2BE5" w:rsidRPr="003D64A6" w:rsidRDefault="002D2BE5" w:rsidP="002D2BE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B5A658E" w14:textId="77777777" w:rsidTr="00807514">
        <w:tc>
          <w:tcPr>
            <w:tcW w:w="595" w:type="dxa"/>
            <w:shd w:val="clear" w:color="auto" w:fill="auto"/>
            <w:vAlign w:val="center"/>
          </w:tcPr>
          <w:p w14:paraId="13528937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6066CA63" w14:textId="77777777" w:rsidR="002D2BE5" w:rsidRPr="003D64A6" w:rsidRDefault="002D2BE5" w:rsidP="002D2BE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26F15C6" w14:textId="24A46861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1123180,2</w:t>
            </w:r>
          </w:p>
        </w:tc>
        <w:tc>
          <w:tcPr>
            <w:tcW w:w="1294" w:type="dxa"/>
            <w:vAlign w:val="center"/>
          </w:tcPr>
          <w:p w14:paraId="5AA336A7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vAlign w:val="center"/>
          </w:tcPr>
          <w:p w14:paraId="427489D2" w14:textId="1558FE28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56387,60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BD81F60" w14:textId="403CFC99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91812,10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D38506E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19247,30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47292C1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A74ED9F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2CCE22D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vMerge/>
            <w:vAlign w:val="center"/>
          </w:tcPr>
          <w:p w14:paraId="290DA407" w14:textId="77777777" w:rsidR="002D2BE5" w:rsidRPr="003D64A6" w:rsidRDefault="002D2BE5" w:rsidP="002D2BE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03B75EF" w14:textId="77777777" w:rsidTr="00254B7F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F6B73A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E00038" w14:textId="77777777" w:rsidR="002D2BE5" w:rsidRPr="003D64A6" w:rsidRDefault="002D2BE5" w:rsidP="002D2BE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   работы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751726" w14:textId="415BFDE8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66575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,70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14:paraId="4705C620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14:paraId="438E91BE" w14:textId="34F4AFB0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6075,70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79F0E0" w14:textId="1AD43B6C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37400,00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1AACD3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64E042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C3A5D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57DB54" w14:textId="77777777" w:rsidR="002D2BE5" w:rsidRPr="003D64A6" w:rsidRDefault="002D2BE5" w:rsidP="002D2B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7E85DB50" w14:textId="77777777" w:rsidR="002D2BE5" w:rsidRPr="003D64A6" w:rsidRDefault="002D2BE5" w:rsidP="002D2BE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3E1C43E" w14:textId="77777777" w:rsidTr="00254B7F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2844FD" w14:textId="5786F50E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EB7ECC" w14:textId="5A99C0D1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6C0643" w14:textId="062528C5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93458" w14:textId="3F10E4C5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9A057C" w14:textId="3213DCF8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D14715" w14:textId="0BDCD63F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A0ACB9" w14:textId="54884C1D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0F029C" w14:textId="1B6032C4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E3E67F" w14:textId="338F4BEB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0E8F72" w14:textId="4E5F2806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A1E52C" w14:textId="728E0B94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4FB4B2E" w14:textId="77777777" w:rsidTr="00254B7F"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70A8BC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5C3034" w14:textId="77777777" w:rsidR="00F36233" w:rsidRPr="003D64A6" w:rsidRDefault="009E7591" w:rsidP="009E759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             капитальным вложениям, </w:t>
            </w:r>
          </w:p>
          <w:p w14:paraId="30060DFD" w14:textId="5811C26A" w:rsidR="009E7591" w:rsidRPr="003D64A6" w:rsidRDefault="009E7591" w:rsidP="009E759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5366A4" w14:textId="4023648B" w:rsidR="009E7591" w:rsidRPr="003D64A6" w:rsidRDefault="002D2BE5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2821755,9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5A992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739F4" w14:textId="12E3A83D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62463,30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971F67" w14:textId="7EEA98BB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129212,10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9CA37D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38A990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366900,00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CDA0CD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1018908,0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9EA7BE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1055007,0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62AF8" w14:textId="77777777" w:rsidR="009E7591" w:rsidRPr="003D64A6" w:rsidRDefault="009E7591" w:rsidP="009E759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70DE10CD" w14:textId="77777777" w:rsidTr="00254B7F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3F3116" w14:textId="61F72A8E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1FEE6F" w14:textId="3BAC7451" w:rsidR="009E7591" w:rsidRPr="003D64A6" w:rsidRDefault="009E7591" w:rsidP="009E759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0B2377" w14:textId="55807244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5C71E9" w14:textId="1961BC45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8ABDC7" w14:textId="52FB9A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9F55BB" w14:textId="25BCB1BE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A8C9FD" w14:textId="7D6EFBBE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59CDB2" w14:textId="4EC1D75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34F6E4" w14:textId="0F83CFA6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F03868" w14:textId="502AA835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B0D4BC" w14:textId="6F73FFD6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50A77B7" w14:textId="77777777" w:rsidTr="00254B7F"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3786E1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3E29B2" w14:textId="77777777" w:rsidR="009E7591" w:rsidRPr="003D64A6" w:rsidRDefault="009E7591" w:rsidP="009E75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26D28834" w14:textId="77777777" w:rsidR="009E7591" w:rsidRPr="003D64A6" w:rsidRDefault="009E7591" w:rsidP="009E75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BFF426" w14:textId="7F33BAD5" w:rsidR="009E7591" w:rsidRPr="003D64A6" w:rsidRDefault="002D2BE5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1189755,9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vAlign w:val="center"/>
          </w:tcPr>
          <w:p w14:paraId="60065E06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vAlign w:val="center"/>
          </w:tcPr>
          <w:p w14:paraId="6F51EEB5" w14:textId="42B51368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62463,30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3F907D" w14:textId="5300F4FD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129212,10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96D344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21247,30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33B8F6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4B865E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377908,00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6E8531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64F84F63" w14:textId="77777777" w:rsidR="009E7591" w:rsidRPr="003D64A6" w:rsidRDefault="009E7591" w:rsidP="009E75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6A18E4E3" w14:textId="77777777" w:rsidTr="00583195">
        <w:tc>
          <w:tcPr>
            <w:tcW w:w="595" w:type="dxa"/>
            <w:shd w:val="clear" w:color="auto" w:fill="auto"/>
          </w:tcPr>
          <w:p w14:paraId="3540FF0E" w14:textId="4F60332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14:paraId="19857DE0" w14:textId="3896FA2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14:paraId="313AC049" w14:textId="13071FE8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14:paraId="35EF760E" w14:textId="135FBF2E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14:paraId="3E90C024" w14:textId="5B360E8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14:paraId="522802BD" w14:textId="43D7D0BE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14:paraId="63FDE872" w14:textId="496FED5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14:paraId="1ECB4AD0" w14:textId="65F177D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14:paraId="7801C887" w14:textId="7B8FBE1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14:paraId="7776E15E" w14:textId="547C2E4E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26B0DCF2" w14:textId="3B0937C9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7A807319" w14:textId="77777777" w:rsidTr="00254B7F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9F5D6E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D01669" w14:textId="77777777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87EA2" w14:textId="568BC01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1123180,2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14:paraId="4A1EC114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14:paraId="18E1E6E6" w14:textId="69DAFB4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56387,60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63B5BC" w14:textId="7047EFBD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91812,10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3FBF44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19247,30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9988F7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284FD5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373708,00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8B91FF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414007,00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86CA199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45CCD071" w14:textId="77777777" w:rsidTr="00254B7F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CC847D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03735F" w14:textId="77777777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изыскательские  работы</w:t>
            </w:r>
            <w:proofErr w:type="gramEnd"/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6DD3AF" w14:textId="74DAF01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66575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,70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14:paraId="385EC80D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14:paraId="272D6EA5" w14:textId="093DE17C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6075,70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FA7434" w14:textId="4BE37C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37400,00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48B492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444264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16900,00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B3F21C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5BF8B5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1611E1B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69FF5E9" w14:textId="77777777" w:rsidTr="00254B7F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AF21F6" w14:textId="48D1A8E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B6C478" w14:textId="7C1EE8B0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9BEADC" w14:textId="113367B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8DEDC4" w14:textId="282E3EFE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E724A3" w14:textId="0811A68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75500A" w14:textId="1E5D9B0B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8C6CC5" w14:textId="7D54195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3592F0" w14:textId="69E124F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52E511" w14:textId="0600DB13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2A9BE3" w14:textId="444429B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AB1DB9" w14:textId="62286F56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2A61A2F" w14:textId="77777777" w:rsidTr="00254B7F"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A9ABDB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32E3F3" w14:textId="77777777" w:rsidR="00F36233" w:rsidRPr="003D64A6" w:rsidRDefault="00F36233" w:rsidP="00F3623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 ул.</w:t>
            </w:r>
            <w:proofErr w:type="gramEnd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Кутузова  на участке от улицы Каменской до улицы Маршала          Жукова г. Каменск- Уральский, </w:t>
            </w:r>
          </w:p>
          <w:p w14:paraId="4C5FB0A0" w14:textId="77777777" w:rsidR="00F36233" w:rsidRPr="003D64A6" w:rsidRDefault="00F36233" w:rsidP="00F3623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07D1AE" w14:textId="699B512C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170525,80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vAlign w:val="center"/>
          </w:tcPr>
          <w:p w14:paraId="5D03B4BC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vAlign w:val="center"/>
          </w:tcPr>
          <w:p w14:paraId="723976CC" w14:textId="10AE07AC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2507,60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8F5C88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DDA0F4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74786C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3CA185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0D66CD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492D8723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FBB817D" w14:textId="77777777" w:rsidTr="00254B7F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C555FD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80CB43" w14:textId="77777777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5402A906" w14:textId="77777777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1B234D" w14:textId="7CFD7C6B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170525,80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14:paraId="7D25E576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14:paraId="31E0CB51" w14:textId="00788B18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2507,60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4A830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14F109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6FB791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E21296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EFE753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58A2508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8D6B0C9" w14:textId="77777777" w:rsidTr="00254B7F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639397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21F960" w14:textId="77777777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689279" w14:textId="76E13DC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170525,80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14:paraId="22C7E115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14:paraId="6912B426" w14:textId="69DE5CDF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2507,60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9607A0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AF353A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99E371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B712B6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558D7D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4219ED2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D64A6" w:rsidRPr="003D64A6" w14:paraId="48511ACB" w14:textId="77777777" w:rsidTr="00254B7F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C2199B" w14:textId="19FB608C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5D154A" w14:textId="0CB86B5C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06AAC0" w14:textId="70AF3606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D14CB0" w14:textId="4C4AE7E6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77B39C" w14:textId="36A3FDC3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323FF1" w14:textId="2DAF3C2B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CBB2FB" w14:textId="07C863F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9E0407" w14:textId="51781B9E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0D46E7" w14:textId="1D2C8F0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65D4E6" w14:textId="797874F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A55240" w14:textId="47328DD8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E19C3C2" w14:textId="77777777" w:rsidTr="00254B7F"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7DCAC4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D8A60E" w14:textId="77777777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внутриквартального проезда от ул. Кутузова до ул. Героев Отечества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706753A8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013583" w14:textId="6A4F667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18374,80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EC892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44AE" w14:textId="4527B78C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2127,50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84B788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819AAC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16247,30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179027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01EF93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50B837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7D958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04B5210" w14:textId="77777777" w:rsidTr="00254B7F">
        <w:tc>
          <w:tcPr>
            <w:tcW w:w="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7CB8E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14:paraId="77C8FDDE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74C03471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A8CA91" w14:textId="4D8BE66D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18374,80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vAlign w:val="center"/>
          </w:tcPr>
          <w:p w14:paraId="426FC55D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vAlign w:val="center"/>
          </w:tcPr>
          <w:p w14:paraId="54F34C76" w14:textId="7634C8E8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2127,50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C9363E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32A72B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16247,30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43CA67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8AA96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74F5CF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80704AD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A89F1FB" w14:textId="77777777" w:rsidTr="00254B7F"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981B43" w14:textId="3A77FF4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5A9F1A" w14:textId="15F6DC8E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96600A" w14:textId="6108497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EF574B" w14:textId="0E1F478B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F4B53B" w14:textId="03B69282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D9823C" w14:textId="458E6B48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65FD8E" w14:textId="67A52522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BD0E8B" w14:textId="1338085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E3E228" w14:textId="0AEF23AB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67F571" w14:textId="12B027AF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3FD2E1" w14:textId="5BB39035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994F184" w14:textId="77777777" w:rsidTr="00254B7F"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1507EA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2836" w:type="dxa"/>
            <w:tcBorders>
              <w:top w:val="single" w:sz="4" w:space="0" w:color="auto"/>
            </w:tcBorders>
            <w:shd w:val="clear" w:color="auto" w:fill="auto"/>
          </w:tcPr>
          <w:p w14:paraId="36DDA521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14A60C" w14:textId="7D6A3A00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2127,50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vAlign w:val="center"/>
          </w:tcPr>
          <w:p w14:paraId="63330A00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vAlign w:val="center"/>
          </w:tcPr>
          <w:p w14:paraId="381394B7" w14:textId="4A27B8AB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2127,50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3D0DD7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48D762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7BA21F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0738BB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1843FD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43F50386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D64A6" w:rsidRPr="003D64A6" w14:paraId="2757FDB8" w14:textId="77777777" w:rsidTr="00807514">
        <w:tc>
          <w:tcPr>
            <w:tcW w:w="595" w:type="dxa"/>
            <w:shd w:val="clear" w:color="auto" w:fill="auto"/>
            <w:vAlign w:val="center"/>
          </w:tcPr>
          <w:p w14:paraId="52021384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2836" w:type="dxa"/>
            <w:shd w:val="clear" w:color="auto" w:fill="auto"/>
          </w:tcPr>
          <w:p w14:paraId="34B3A27E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Дублёр Байновского моста через реку Исеть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6A6D990F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995B3C3" w14:textId="43173260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41348,20</w:t>
            </w:r>
          </w:p>
        </w:tc>
        <w:tc>
          <w:tcPr>
            <w:tcW w:w="1294" w:type="dxa"/>
            <w:vAlign w:val="center"/>
          </w:tcPr>
          <w:p w14:paraId="4F1DF51D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4B5138FE" w14:textId="2FEBF1F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3948,20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60451DA" w14:textId="5461602D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37400,00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EC4C90C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E61BBB0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669F8D2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A7B7EBC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EB9C219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89C62E3" w14:textId="77777777" w:rsidTr="00807514">
        <w:tc>
          <w:tcPr>
            <w:tcW w:w="595" w:type="dxa"/>
            <w:shd w:val="clear" w:color="auto" w:fill="auto"/>
            <w:vAlign w:val="center"/>
          </w:tcPr>
          <w:p w14:paraId="75AD3E01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836" w:type="dxa"/>
            <w:shd w:val="clear" w:color="auto" w:fill="auto"/>
          </w:tcPr>
          <w:p w14:paraId="1230951E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CD550F9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E905FAF" w14:textId="0547CB56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41348,20</w:t>
            </w:r>
          </w:p>
        </w:tc>
        <w:tc>
          <w:tcPr>
            <w:tcW w:w="1294" w:type="dxa"/>
            <w:vAlign w:val="center"/>
          </w:tcPr>
          <w:p w14:paraId="13B3A6E7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6E1695BA" w14:textId="550BF48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3948,20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37AE80B" w14:textId="563B93B1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37400,00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D24E85B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1BF2B65D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94AD651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70CB4AC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D7BFCC2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E6232D3" w14:textId="77777777" w:rsidTr="000D0830">
        <w:tc>
          <w:tcPr>
            <w:tcW w:w="595" w:type="dxa"/>
            <w:shd w:val="clear" w:color="auto" w:fill="auto"/>
          </w:tcPr>
          <w:p w14:paraId="361930C2" w14:textId="4B7532C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6" w:type="dxa"/>
            <w:shd w:val="clear" w:color="auto" w:fill="auto"/>
          </w:tcPr>
          <w:p w14:paraId="7F704C5A" w14:textId="6A29CB0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93" w:type="dxa"/>
            <w:shd w:val="clear" w:color="auto" w:fill="auto"/>
          </w:tcPr>
          <w:p w14:paraId="122E1CA6" w14:textId="605F3B2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94" w:type="dxa"/>
          </w:tcPr>
          <w:p w14:paraId="0E0DBAD7" w14:textId="406D8FC0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93" w:type="dxa"/>
          </w:tcPr>
          <w:p w14:paraId="3FC575DD" w14:textId="46309C41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94" w:type="dxa"/>
            <w:shd w:val="clear" w:color="auto" w:fill="auto"/>
          </w:tcPr>
          <w:p w14:paraId="15477C20" w14:textId="51E74BD8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</w:tcPr>
          <w:p w14:paraId="72718D1F" w14:textId="31557C5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94" w:type="dxa"/>
            <w:shd w:val="clear" w:color="auto" w:fill="auto"/>
          </w:tcPr>
          <w:p w14:paraId="093FD2A1" w14:textId="378F7AB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93" w:type="dxa"/>
            <w:shd w:val="clear" w:color="auto" w:fill="auto"/>
          </w:tcPr>
          <w:p w14:paraId="70802168" w14:textId="1663439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94" w:type="dxa"/>
            <w:shd w:val="clear" w:color="auto" w:fill="auto"/>
          </w:tcPr>
          <w:p w14:paraId="7E8E9873" w14:textId="792445B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3F7B75C7" w14:textId="7F93DCEA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27BF0708" w14:textId="77777777" w:rsidTr="00807514">
        <w:tc>
          <w:tcPr>
            <w:tcW w:w="595" w:type="dxa"/>
            <w:shd w:val="clear" w:color="auto" w:fill="auto"/>
            <w:vAlign w:val="center"/>
          </w:tcPr>
          <w:p w14:paraId="628A7215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2836" w:type="dxa"/>
            <w:shd w:val="clear" w:color="auto" w:fill="auto"/>
          </w:tcPr>
          <w:p w14:paraId="744784BD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76BC4330" w14:textId="591DDAB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41348,20</w:t>
            </w:r>
          </w:p>
        </w:tc>
        <w:tc>
          <w:tcPr>
            <w:tcW w:w="1294" w:type="dxa"/>
            <w:vAlign w:val="center"/>
          </w:tcPr>
          <w:p w14:paraId="2F6A8472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2467D492" w14:textId="1172F4DD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3948,20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E529FA2" w14:textId="34E7886E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37400,00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02C2E558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9E50C22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30F1972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54FF182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6F107A4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D64A6" w:rsidRPr="003D64A6" w14:paraId="12BC41BA" w14:textId="77777777" w:rsidTr="00807514">
        <w:tc>
          <w:tcPr>
            <w:tcW w:w="595" w:type="dxa"/>
            <w:shd w:val="clear" w:color="auto" w:fill="auto"/>
            <w:vAlign w:val="center"/>
          </w:tcPr>
          <w:p w14:paraId="667D7953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2836" w:type="dxa"/>
            <w:shd w:val="clear" w:color="auto" w:fill="auto"/>
          </w:tcPr>
          <w:p w14:paraId="76A44090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ул. Героев Отечества на участке от ул. Октябрьской до ул. Каменской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64DC53B" w14:textId="127D601D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145692,10</w:t>
            </w:r>
          </w:p>
        </w:tc>
        <w:tc>
          <w:tcPr>
            <w:tcW w:w="1294" w:type="dxa"/>
            <w:vAlign w:val="center"/>
          </w:tcPr>
          <w:p w14:paraId="40943815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11385AB1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9FC02B5" w14:textId="168C437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91812,10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4009B65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65629A9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2892C88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37E4C3A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F3F1959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CDFFF6B" w14:textId="77777777" w:rsidTr="00807514">
        <w:tc>
          <w:tcPr>
            <w:tcW w:w="595" w:type="dxa"/>
            <w:shd w:val="clear" w:color="auto" w:fill="auto"/>
            <w:vAlign w:val="center"/>
          </w:tcPr>
          <w:p w14:paraId="5B32409B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</w:p>
        </w:tc>
        <w:tc>
          <w:tcPr>
            <w:tcW w:w="2836" w:type="dxa"/>
            <w:shd w:val="clear" w:color="auto" w:fill="auto"/>
          </w:tcPr>
          <w:p w14:paraId="31E55174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5728C22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5676C8A5" w14:textId="3F407EEC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145692,10</w:t>
            </w:r>
          </w:p>
        </w:tc>
        <w:tc>
          <w:tcPr>
            <w:tcW w:w="1294" w:type="dxa"/>
            <w:vAlign w:val="center"/>
          </w:tcPr>
          <w:p w14:paraId="25FC490B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5A8B0270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21E95B8E" w14:textId="51E95B2F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91812,10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06A1A66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1837D4A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C6A6F9A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A483A1D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FEA5C34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4AFF1BC7" w14:textId="77777777" w:rsidTr="00807514">
        <w:tc>
          <w:tcPr>
            <w:tcW w:w="595" w:type="dxa"/>
            <w:shd w:val="clear" w:color="auto" w:fill="auto"/>
            <w:vAlign w:val="center"/>
          </w:tcPr>
          <w:p w14:paraId="3856A57B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2836" w:type="dxa"/>
            <w:shd w:val="clear" w:color="auto" w:fill="auto"/>
          </w:tcPr>
          <w:p w14:paraId="6F173207" w14:textId="77777777" w:rsidR="00F36233" w:rsidRPr="003D64A6" w:rsidRDefault="00F36233" w:rsidP="00F3623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67E72848" w14:textId="7386912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145692,10</w:t>
            </w:r>
          </w:p>
        </w:tc>
        <w:tc>
          <w:tcPr>
            <w:tcW w:w="1294" w:type="dxa"/>
            <w:vAlign w:val="center"/>
          </w:tcPr>
          <w:p w14:paraId="2A01482C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vAlign w:val="center"/>
          </w:tcPr>
          <w:p w14:paraId="0E3A76AF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53880,00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3E7E1FA" w14:textId="61337A7E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91812,10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21D51BD3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79925A1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194538E7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FA4BE3A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E227569" w14:textId="77777777" w:rsidR="00F36233" w:rsidRPr="003D64A6" w:rsidRDefault="00F36233" w:rsidP="00F3623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14:paraId="37D98AF1" w14:textId="77777777" w:rsidR="003F77B2" w:rsidRPr="003D64A6" w:rsidRDefault="003F77B2" w:rsidP="00EC4177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14:paraId="149AE921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21BA3DB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2B6DFD5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51C7A87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95A5A2B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1887F52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C4A1EEC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658E8DC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967BF03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23B40D9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968AF78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786CE29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0CB6357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88A6EF5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4FFC560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C4BAABC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DAA4BB7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C354C56" w14:textId="77777777" w:rsidR="00F36233" w:rsidRPr="003D64A6" w:rsidRDefault="00F36233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871A046" w14:textId="379A9C80" w:rsidR="005421E7" w:rsidRPr="003D64A6" w:rsidRDefault="005421E7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5B7435" w:rsidRPr="003D64A6">
        <w:rPr>
          <w:rFonts w:ascii="Liberation Serif" w:hAnsi="Liberation Serif" w:cs="Liberation Serif"/>
          <w:bCs/>
          <w:sz w:val="28"/>
          <w:szCs w:val="28"/>
          <w:lang w:val="en-US"/>
        </w:rPr>
        <w:t>7</w:t>
      </w:r>
    </w:p>
    <w:p w14:paraId="1A1E7267" w14:textId="77777777" w:rsidR="005421E7" w:rsidRPr="003D64A6" w:rsidRDefault="005421E7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1D178C26" w14:textId="77777777" w:rsidR="005421E7" w:rsidRPr="003D64A6" w:rsidRDefault="005421E7" w:rsidP="005421E7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7A26EE0C" w14:textId="77777777" w:rsidR="00503E92" w:rsidRPr="003D64A6" w:rsidRDefault="00503E92" w:rsidP="00503E9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28.09.2021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795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                 </w:t>
      </w:r>
    </w:p>
    <w:p w14:paraId="7C46D982" w14:textId="77777777" w:rsidR="005421E7" w:rsidRPr="003D64A6" w:rsidRDefault="005421E7" w:rsidP="005421E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Приложение № 13 к Программе</w:t>
      </w:r>
    </w:p>
    <w:p w14:paraId="10D656A7" w14:textId="77777777" w:rsidR="005421E7" w:rsidRPr="003D64A6" w:rsidRDefault="005421E7" w:rsidP="005421E7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09C70D0D" w14:textId="77777777" w:rsidR="005421E7" w:rsidRPr="003D64A6" w:rsidRDefault="005421E7" w:rsidP="005421E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14:paraId="73991A6B" w14:textId="1E16F3FF" w:rsidR="005421E7" w:rsidRPr="003D64A6" w:rsidRDefault="005421E7" w:rsidP="005421E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по выполнению подпрограммы «Строительство объектов инженерной инфраструктуры», 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3074"/>
        <w:gridCol w:w="1263"/>
        <w:gridCol w:w="1264"/>
        <w:gridCol w:w="1263"/>
        <w:gridCol w:w="1264"/>
        <w:gridCol w:w="1264"/>
        <w:gridCol w:w="1263"/>
        <w:gridCol w:w="1264"/>
        <w:gridCol w:w="1264"/>
        <w:gridCol w:w="851"/>
      </w:tblGrid>
      <w:tr w:rsidR="003D64A6" w:rsidRPr="003D64A6" w14:paraId="1DD58953" w14:textId="77777777" w:rsidTr="003C475E"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9764E5" w14:textId="77777777" w:rsidR="005421E7" w:rsidRPr="003D64A6" w:rsidRDefault="005421E7" w:rsidP="003C475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67FED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1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A606" w14:textId="77777777" w:rsidR="005421E7" w:rsidRPr="003D64A6" w:rsidRDefault="005421E7" w:rsidP="003C475E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42FC28FE" w14:textId="77777777" w:rsidR="005421E7" w:rsidRPr="003D64A6" w:rsidRDefault="005421E7" w:rsidP="003C475E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BD7901" w14:textId="77777777" w:rsidR="005421E7" w:rsidRPr="003D64A6" w:rsidRDefault="005421E7" w:rsidP="003C475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3D64A6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целевого </w:t>
            </w:r>
          </w:p>
          <w:p w14:paraId="25D80850" w14:textId="77777777" w:rsidR="005421E7" w:rsidRPr="003D64A6" w:rsidRDefault="005421E7" w:rsidP="003C475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3D64A6">
              <w:rPr>
                <w:rFonts w:ascii="Liberation Serif" w:hAnsi="Liberation Serif" w:cs="Liberation Serif"/>
                <w:sz w:val="18"/>
                <w:szCs w:val="18"/>
              </w:rPr>
              <w:t xml:space="preserve">показателя, на достижение </w:t>
            </w:r>
          </w:p>
          <w:p w14:paraId="6BC39C95" w14:textId="77777777" w:rsidR="005421E7" w:rsidRPr="003D64A6" w:rsidRDefault="005421E7" w:rsidP="003C475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3D64A6">
              <w:rPr>
                <w:rFonts w:ascii="Liberation Serif" w:hAnsi="Liberation Serif" w:cs="Liberation Serif"/>
                <w:sz w:val="18"/>
                <w:szCs w:val="18"/>
              </w:rPr>
              <w:t>которого направлено мероприятие</w:t>
            </w:r>
          </w:p>
          <w:p w14:paraId="4A5AF0D2" w14:textId="77777777" w:rsidR="005421E7" w:rsidRPr="003D64A6" w:rsidRDefault="005421E7" w:rsidP="003C475E">
            <w:pPr>
              <w:ind w:left="113" w:right="113"/>
              <w:jc w:val="center"/>
              <w:rPr>
                <w:rFonts w:ascii="Liberation Serif" w:hAnsi="Liberation Serif" w:cs="Liberation Serif"/>
                <w:b/>
                <w:bCs/>
                <w:sz w:val="18"/>
                <w:szCs w:val="18"/>
              </w:rPr>
            </w:pPr>
          </w:p>
        </w:tc>
      </w:tr>
      <w:tr w:rsidR="003D64A6" w:rsidRPr="003D64A6" w14:paraId="3EFB4AA4" w14:textId="77777777" w:rsidTr="00F36233">
        <w:trPr>
          <w:cantSplit/>
          <w:trHeight w:val="2456"/>
        </w:trPr>
        <w:tc>
          <w:tcPr>
            <w:tcW w:w="596" w:type="dxa"/>
            <w:vMerge/>
            <w:shd w:val="clear" w:color="auto" w:fill="auto"/>
          </w:tcPr>
          <w:p w14:paraId="2401F13F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4" w:type="dxa"/>
            <w:vMerge/>
            <w:shd w:val="clear" w:color="auto" w:fill="auto"/>
          </w:tcPr>
          <w:p w14:paraId="7990CB49" w14:textId="77777777" w:rsidR="005421E7" w:rsidRPr="003D64A6" w:rsidRDefault="005421E7" w:rsidP="003C475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42D3A1B6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4" w:type="dxa"/>
          </w:tcPr>
          <w:p w14:paraId="4BEF9610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первый</w:t>
            </w:r>
          </w:p>
          <w:p w14:paraId="415CC093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1E549C4C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планового </w:t>
            </w:r>
          </w:p>
          <w:p w14:paraId="2EFCE1BB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периода</w:t>
            </w:r>
          </w:p>
          <w:p w14:paraId="366C9FC5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3" w:type="dxa"/>
          </w:tcPr>
          <w:p w14:paraId="003A246F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второй </w:t>
            </w:r>
          </w:p>
          <w:p w14:paraId="51945DF6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планового </w:t>
            </w:r>
          </w:p>
          <w:p w14:paraId="43E58394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периода</w:t>
            </w:r>
          </w:p>
          <w:p w14:paraId="56F5AB7E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2021 г.</w:t>
            </w:r>
          </w:p>
          <w:p w14:paraId="29C0DBBD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</w:p>
          <w:p w14:paraId="66BAA8C4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4" w:type="dxa"/>
            <w:shd w:val="clear" w:color="auto" w:fill="auto"/>
          </w:tcPr>
          <w:p w14:paraId="21E94F81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третий</w:t>
            </w:r>
          </w:p>
          <w:p w14:paraId="0E9BDBB6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год</w:t>
            </w:r>
          </w:p>
          <w:p w14:paraId="0C489269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14:paraId="57258FF3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2022 г.</w:t>
            </w:r>
          </w:p>
          <w:p w14:paraId="571033E5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</w:p>
          <w:p w14:paraId="23A3B122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4" w:type="dxa"/>
            <w:shd w:val="clear" w:color="auto" w:fill="auto"/>
          </w:tcPr>
          <w:p w14:paraId="59CF3021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7C764677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607A3352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4B0FC6CD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63" w:type="dxa"/>
            <w:shd w:val="clear" w:color="auto" w:fill="auto"/>
          </w:tcPr>
          <w:p w14:paraId="374A8389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пятый</w:t>
            </w:r>
          </w:p>
          <w:p w14:paraId="40A4E92C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119224FD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2EA1B5E2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64" w:type="dxa"/>
            <w:shd w:val="clear" w:color="auto" w:fill="auto"/>
          </w:tcPr>
          <w:p w14:paraId="0CCB6CE1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шестой</w:t>
            </w:r>
          </w:p>
          <w:p w14:paraId="731CBC0B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3066D6B3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74476FA9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64" w:type="dxa"/>
            <w:shd w:val="clear" w:color="auto" w:fill="auto"/>
          </w:tcPr>
          <w:p w14:paraId="7393900A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седьмой</w:t>
            </w:r>
          </w:p>
          <w:p w14:paraId="7F09D454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37238EBB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6A276B48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054B90B6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3D64A6" w:rsidRPr="003D64A6" w14:paraId="06967D70" w14:textId="77777777" w:rsidTr="003C475E">
        <w:tc>
          <w:tcPr>
            <w:tcW w:w="596" w:type="dxa"/>
            <w:shd w:val="clear" w:color="auto" w:fill="auto"/>
          </w:tcPr>
          <w:p w14:paraId="496B5C14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074" w:type="dxa"/>
            <w:shd w:val="clear" w:color="auto" w:fill="auto"/>
          </w:tcPr>
          <w:p w14:paraId="36B857B0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908CE68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  <w:vAlign w:val="center"/>
          </w:tcPr>
          <w:p w14:paraId="41E352F5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  <w:vAlign w:val="center"/>
          </w:tcPr>
          <w:p w14:paraId="48F25F6A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5433A41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F1E93CC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318DE30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4C10B28D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79EA044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5B7730C3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10158F3A" w14:textId="77777777" w:rsidTr="00254B7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56E7EF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</w:tcPr>
          <w:p w14:paraId="5F0CA925" w14:textId="77777777" w:rsidR="005421E7" w:rsidRPr="003D64A6" w:rsidRDefault="005421E7" w:rsidP="003C475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подпрограмме, </w:t>
            </w:r>
          </w:p>
          <w:p w14:paraId="03C1CACF" w14:textId="77777777" w:rsidR="005421E7" w:rsidRPr="003D64A6" w:rsidRDefault="005421E7" w:rsidP="003C47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8E1CEC" w14:textId="7623E0A9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431</w:t>
            </w:r>
            <w:r w:rsidR="004413C0"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14:paraId="32F86CA4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14:paraId="7F6CA06C" w14:textId="401A54EE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534F11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0CEE27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194A19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3C8B8F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2A4B3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B351FE7" w14:textId="77777777" w:rsidR="005421E7" w:rsidRPr="003D64A6" w:rsidRDefault="005421E7" w:rsidP="003C47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73D300DB" w14:textId="77777777" w:rsidTr="00254B7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24614A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B516B8" w14:textId="77777777" w:rsidR="005421E7" w:rsidRPr="003D64A6" w:rsidRDefault="005421E7" w:rsidP="003C47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2A356B95" w14:textId="77777777" w:rsidR="005421E7" w:rsidRPr="003D64A6" w:rsidRDefault="005421E7" w:rsidP="003C47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6D0BB1" w14:textId="05155B8B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431</w:t>
            </w:r>
            <w:r w:rsidR="004413C0"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14:paraId="186679F8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14:paraId="2E61CB74" w14:textId="44F1B01E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C6E8FE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E55FE6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9CA556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7FC995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6534D7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9A90288" w14:textId="77777777" w:rsidR="005421E7" w:rsidRPr="003D64A6" w:rsidRDefault="005421E7" w:rsidP="003C47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6076A8CF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D4CF84" w14:textId="54A57F64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29BB76" w14:textId="1F49288E" w:rsidR="005421E7" w:rsidRPr="003D64A6" w:rsidRDefault="005421E7" w:rsidP="003C475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09AD21" w14:textId="0B74EA32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43BBC2" w14:textId="7841B2CA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86C331" w14:textId="3262180F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FAEDBD" w14:textId="53B06D68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7F5BAD" w14:textId="64FCDCD3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ECEAE4" w14:textId="1A1CFC04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FC0E03" w14:textId="71FD366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B2531E" w14:textId="43BE2E26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2B916B" w14:textId="77777777" w:rsidR="005421E7" w:rsidRPr="003D64A6" w:rsidRDefault="005421E7" w:rsidP="003C47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E3A633A" w14:textId="77777777" w:rsidTr="00254B7F"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36FF77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0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F35225" w14:textId="77777777" w:rsidR="005421E7" w:rsidRPr="003D64A6" w:rsidRDefault="005421E7" w:rsidP="003C475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A32E15" w14:textId="16244E3A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4413C0"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BB0E6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E3627" w14:textId="64086E8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E064C3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866A94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B36C29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4923CF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EF778B" w14:textId="77777777" w:rsidR="005421E7" w:rsidRPr="003D64A6" w:rsidRDefault="005421E7" w:rsidP="003C475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9E3F1" w14:textId="7B00FFCA" w:rsidR="005421E7" w:rsidRPr="003D64A6" w:rsidRDefault="00F36233" w:rsidP="003C475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68709BDB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05B1B6" w14:textId="77777777" w:rsidR="00F36233" w:rsidRPr="003D64A6" w:rsidRDefault="00F36233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7F8FB9" w14:textId="77777777" w:rsidR="00F36233" w:rsidRPr="003D64A6" w:rsidRDefault="00F36233" w:rsidP="004413C0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B988AB" w14:textId="77777777" w:rsidR="00F36233" w:rsidRPr="003D64A6" w:rsidRDefault="00F36233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BCE782" w14:textId="77777777" w:rsidR="00F36233" w:rsidRPr="003D64A6" w:rsidRDefault="00F36233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0A2279" w14:textId="77777777" w:rsidR="00F36233" w:rsidRPr="003D64A6" w:rsidRDefault="00F36233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D930EE" w14:textId="77777777" w:rsidR="00F36233" w:rsidRPr="003D64A6" w:rsidRDefault="00F36233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370468" w14:textId="77777777" w:rsidR="00F36233" w:rsidRPr="003D64A6" w:rsidRDefault="00F36233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B103FD" w14:textId="77777777" w:rsidR="00F36233" w:rsidRPr="003D64A6" w:rsidRDefault="00F36233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F2E4A3" w14:textId="77777777" w:rsidR="00F36233" w:rsidRPr="003D64A6" w:rsidRDefault="00F36233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3A385A" w14:textId="77777777" w:rsidR="00F36233" w:rsidRPr="003D64A6" w:rsidRDefault="00F36233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90A758" w14:textId="77777777" w:rsidR="00F36233" w:rsidRPr="003D64A6" w:rsidRDefault="00F36233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D0CBBAC" w14:textId="77777777" w:rsidTr="00254B7F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55506E" w14:textId="77777777" w:rsidR="004413C0" w:rsidRPr="003D64A6" w:rsidRDefault="004413C0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0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FB8678" w14:textId="77777777" w:rsidR="004413C0" w:rsidRPr="003D64A6" w:rsidRDefault="004413C0" w:rsidP="004413C0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14:paraId="0E6282D6" w14:textId="77777777" w:rsidR="004413C0" w:rsidRPr="003D64A6" w:rsidRDefault="004413C0" w:rsidP="004413C0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420C07" w14:textId="6501E995" w:rsidR="004413C0" w:rsidRPr="003D64A6" w:rsidRDefault="004413C0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431800,00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vAlign w:val="center"/>
          </w:tcPr>
          <w:p w14:paraId="24D462E7" w14:textId="77777777" w:rsidR="004413C0" w:rsidRPr="003D64A6" w:rsidRDefault="004413C0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vAlign w:val="center"/>
          </w:tcPr>
          <w:p w14:paraId="02E3033A" w14:textId="39ADFBD8" w:rsidR="004413C0" w:rsidRPr="003D64A6" w:rsidRDefault="004413C0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FF6A3D" w14:textId="77777777" w:rsidR="004413C0" w:rsidRPr="003D64A6" w:rsidRDefault="004413C0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9B7969" w14:textId="77777777" w:rsidR="004413C0" w:rsidRPr="003D64A6" w:rsidRDefault="004413C0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8D740F" w14:textId="77777777" w:rsidR="004413C0" w:rsidRPr="003D64A6" w:rsidRDefault="004413C0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AA1ECB" w14:textId="77777777" w:rsidR="004413C0" w:rsidRPr="003D64A6" w:rsidRDefault="004413C0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6C2630" w14:textId="77777777" w:rsidR="004413C0" w:rsidRPr="003D64A6" w:rsidRDefault="004413C0" w:rsidP="004413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301F479" w14:textId="77777777" w:rsidR="004413C0" w:rsidRPr="003D64A6" w:rsidRDefault="004413C0" w:rsidP="004413C0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15EDB654" w14:textId="77777777" w:rsidTr="00254B7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</w:tcPr>
          <w:p w14:paraId="0FE0A6EA" w14:textId="505D4E9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</w:tcPr>
          <w:p w14:paraId="38702657" w14:textId="269CE3F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7BAE73" w14:textId="6BE1CD1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14:paraId="40E03942" w14:textId="50862088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14:paraId="75017DC1" w14:textId="449AE356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423AB7" w14:textId="05104398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D36402" w14:textId="5BFDE08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B07F4A" w14:textId="359B91BB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0FF633" w14:textId="2C3281FC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64E4D6" w14:textId="28B16C3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AABA535" w14:textId="3991B21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494B0C73" w14:textId="77777777" w:rsidTr="00254B7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13A94A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5276EB" w14:textId="77777777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5A8D296" w14:textId="77777777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A3ADB0" w14:textId="3EE71D5C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431800,00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14:paraId="3A4B3A0A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14:paraId="72FE6A45" w14:textId="32DBA692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3FD4B3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CFA5C8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179975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27800,00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67195C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44C1ED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BD08354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721C66B6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2976EF" w14:textId="267998D3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C4A2E3" w14:textId="588FFA13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A9C62B" w14:textId="7FA7846B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242216" w14:textId="038AD20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3C5DE4" w14:textId="2DDC9D4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EABAA2" w14:textId="76802A1D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06CBA5" w14:textId="497DB471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BF36E8" w14:textId="4DCCEBC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AA4470" w14:textId="018B0860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105493" w14:textId="6AB01E6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898E15" w14:textId="77777777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67EC7FC" w14:textId="77777777" w:rsidTr="00254B7F"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9D3EF8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0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857B66" w14:textId="77777777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DBC096" w14:textId="62B6618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12400,00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80DBC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3DDEF" w14:textId="0CB3FC38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55DE62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413729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EDE667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ACD457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AB5B2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927F5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559C602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67AB58" w14:textId="0CC6D60E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251D44" w14:textId="510375B1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E0B2C9" w14:textId="56C4A53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37B73E" w14:textId="3EBF950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7D806B" w14:textId="131243CC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B459DF" w14:textId="5E6991FB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E8810C" w14:textId="3CA9F00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AB9CAE" w14:textId="1A0B402E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A6613A" w14:textId="225B0CE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ECD9BE" w14:textId="4BE81AD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6A3400" w14:textId="3A4A3536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8A41347" w14:textId="77777777" w:rsidTr="00DB1BD9"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BB58B2" w14:textId="4FDC5A4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30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7300B1" w14:textId="77777777" w:rsidR="00F36233" w:rsidRPr="003D64A6" w:rsidRDefault="00F36233" w:rsidP="00F3623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Обеспечение источниками наружного противопожарного водоснабжения территорий, входящих в состав Каменск-Уральского городского округа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  <w:p w14:paraId="78468698" w14:textId="207E258B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A65E91" w14:textId="5149A4C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6C980" w14:textId="1143B061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D11C2" w14:textId="6CD2284A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CF2CA5" w14:textId="5560A1C8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F0A8CE" w14:textId="772B5C1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8D236" w14:textId="5578771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F52043" w14:textId="097D3860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E3581F" w14:textId="23E862E4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8766E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356DEA3" w14:textId="77777777" w:rsidTr="00DB1BD9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F65E9A" w14:textId="679BE4B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034383" w14:textId="77777777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24980866" w14:textId="07734511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6EB59" w14:textId="604A0CE0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vAlign w:val="center"/>
          </w:tcPr>
          <w:p w14:paraId="0DFF9B50" w14:textId="1E3D7DB5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14:paraId="21F607C8" w14:textId="414F2963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955493" w14:textId="72C2FEC1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DA9232" w14:textId="50F6C461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77FAD" w14:textId="10F0C743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59DED2" w14:textId="0442083F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C6095D" w14:textId="74431966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D61FDE9" w14:textId="77777777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B39B124" w14:textId="77777777" w:rsidTr="00DB1BD9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05A0" w14:textId="2E0182AC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CA185" w14:textId="6234505D" w:rsidR="00F36233" w:rsidRPr="003D64A6" w:rsidRDefault="00F36233" w:rsidP="00F3623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2F5A" w14:textId="5F8EE26D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66D7" w14:textId="5B849682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031A" w14:textId="7675A47B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AA61" w14:textId="59C12061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0BFB" w14:textId="38F373FC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6445" w14:textId="6EB56489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35480" w14:textId="3FDEBB61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9D7F" w14:textId="5EC74962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FF9AA" w14:textId="1E5729F1" w:rsidR="00F36233" w:rsidRPr="003D64A6" w:rsidRDefault="00F36233" w:rsidP="00F3623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14:paraId="004E661C" w14:textId="7F85FAD0" w:rsidR="005421E7" w:rsidRPr="003D64A6" w:rsidRDefault="005421E7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D161ED1" w14:textId="77777777" w:rsidR="004413C0" w:rsidRPr="003D64A6" w:rsidRDefault="004413C0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F59AE53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4CB167A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1E12DE8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0E3E1FD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50DD1FE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26FE7DE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27420D3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E3D5C01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7C50827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2DBAE13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FB41DBD" w14:textId="679D095D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5B7435" w:rsidRPr="003D64A6">
        <w:rPr>
          <w:rFonts w:ascii="Liberation Serif" w:hAnsi="Liberation Serif" w:cs="Liberation Serif"/>
          <w:bCs/>
          <w:sz w:val="28"/>
          <w:szCs w:val="28"/>
          <w:lang w:val="en-US"/>
        </w:rPr>
        <w:t>8</w:t>
      </w:r>
    </w:p>
    <w:p w14:paraId="2BE59B80" w14:textId="77777777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228B4E0D" w14:textId="77777777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428732C1" w14:textId="77777777" w:rsidR="00503E92" w:rsidRPr="003D64A6" w:rsidRDefault="00503E92" w:rsidP="00503E9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28.09.2021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795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                 </w:t>
      </w:r>
    </w:p>
    <w:p w14:paraId="588B2CBD" w14:textId="2E188B80" w:rsidR="006E63B3" w:rsidRPr="003D64A6" w:rsidRDefault="00DD0715" w:rsidP="00254B7F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sz w:val="24"/>
          <w:szCs w:val="24"/>
        </w:rPr>
        <w:t xml:space="preserve"> </w:t>
      </w:r>
      <w:r w:rsidR="00947206" w:rsidRPr="003D64A6">
        <w:rPr>
          <w:rFonts w:ascii="Liberation Serif" w:hAnsi="Liberation Serif" w:cs="Liberation Serif"/>
          <w:sz w:val="24"/>
          <w:szCs w:val="24"/>
        </w:rPr>
        <w:t xml:space="preserve">   </w:t>
      </w: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982"/>
        <w:gridCol w:w="1401"/>
        <w:gridCol w:w="1257"/>
        <w:gridCol w:w="1260"/>
        <w:gridCol w:w="1257"/>
        <w:gridCol w:w="1258"/>
        <w:gridCol w:w="1257"/>
        <w:gridCol w:w="1258"/>
        <w:gridCol w:w="1258"/>
        <w:gridCol w:w="851"/>
      </w:tblGrid>
      <w:tr w:rsidR="003D64A6" w:rsidRPr="003D64A6" w14:paraId="2B285211" w14:textId="77777777" w:rsidTr="00F36887">
        <w:trPr>
          <w:trHeight w:val="357"/>
        </w:trPr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14:paraId="6E402DD1" w14:textId="77777777" w:rsidR="001807B8" w:rsidRPr="003D64A6" w:rsidRDefault="001807B8" w:rsidP="00F3688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14:paraId="2F2A9EFE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14:paraId="112237B0" w14:textId="77777777" w:rsidR="00F36887" w:rsidRPr="003D64A6" w:rsidRDefault="00F36887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68BF245D" w14:textId="77777777" w:rsidR="001807B8" w:rsidRPr="003D64A6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07E3044A" w14:textId="77777777" w:rsidR="001807B8" w:rsidRPr="003D64A6" w:rsidRDefault="001807B8" w:rsidP="00F3688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3D64A6" w:rsidRPr="003D64A6" w14:paraId="31DEF58A" w14:textId="77777777" w:rsidTr="00F36887">
        <w:trPr>
          <w:cantSplit/>
          <w:trHeight w:val="2463"/>
        </w:trPr>
        <w:tc>
          <w:tcPr>
            <w:tcW w:w="591" w:type="dxa"/>
            <w:vMerge/>
            <w:shd w:val="clear" w:color="auto" w:fill="auto"/>
          </w:tcPr>
          <w:p w14:paraId="44E11F15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vMerge/>
            <w:shd w:val="clear" w:color="auto" w:fill="auto"/>
          </w:tcPr>
          <w:p w14:paraId="0B72385B" w14:textId="77777777" w:rsidR="001807B8" w:rsidRPr="003D64A6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7E8B8BA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14:paraId="76037DDA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первый</w:t>
            </w:r>
          </w:p>
          <w:p w14:paraId="7EFFFC91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3D8947E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569935AC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14:paraId="4EACFAE0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второй </w:t>
            </w:r>
          </w:p>
          <w:p w14:paraId="5D2132B9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5DA3CAC2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6FA64F5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2021 г.</w:t>
            </w:r>
          </w:p>
          <w:p w14:paraId="5A3F8949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14:paraId="5282A1F1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7" w:type="dxa"/>
            <w:shd w:val="clear" w:color="auto" w:fill="auto"/>
          </w:tcPr>
          <w:p w14:paraId="788B6E05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третий</w:t>
            </w:r>
          </w:p>
          <w:p w14:paraId="18089CFF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1D7B9AC3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29ECE031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2022 г.</w:t>
            </w:r>
          </w:p>
          <w:p w14:paraId="7F6177DC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14:paraId="59403EB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8" w:type="dxa"/>
            <w:shd w:val="clear" w:color="auto" w:fill="auto"/>
          </w:tcPr>
          <w:p w14:paraId="10B3B068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58832DCB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3B809E70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504AF26C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7" w:type="dxa"/>
            <w:shd w:val="clear" w:color="auto" w:fill="auto"/>
          </w:tcPr>
          <w:p w14:paraId="6642FAD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пятый</w:t>
            </w:r>
          </w:p>
          <w:p w14:paraId="329EE420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14A2726C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370C680F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8" w:type="dxa"/>
            <w:shd w:val="clear" w:color="auto" w:fill="auto"/>
          </w:tcPr>
          <w:p w14:paraId="7200E495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шестой</w:t>
            </w:r>
          </w:p>
          <w:p w14:paraId="274E1FDE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7B294550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7954FAB5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14:paraId="4C22DA47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седьмой</w:t>
            </w:r>
          </w:p>
          <w:p w14:paraId="701CBE9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19C991A9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64E5C75A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5E1DA20F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FD262E3" w14:textId="77777777" w:rsidTr="00F36887">
        <w:tc>
          <w:tcPr>
            <w:tcW w:w="591" w:type="dxa"/>
            <w:shd w:val="clear" w:color="auto" w:fill="auto"/>
          </w:tcPr>
          <w:p w14:paraId="517E6BA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</w:tcPr>
          <w:p w14:paraId="79F59CB1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14:paraId="5E893220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14:paraId="5054F155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14:paraId="65BB1F72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14:paraId="56B242E3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14:paraId="0FBCDC94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14:paraId="5B66D2A3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14:paraId="12AB8BE3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14:paraId="5A2240AE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6F183C68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42EA90AE" w14:textId="77777777" w:rsidTr="00F36887">
        <w:tc>
          <w:tcPr>
            <w:tcW w:w="591" w:type="dxa"/>
            <w:shd w:val="clear" w:color="auto" w:fill="auto"/>
            <w:vAlign w:val="center"/>
          </w:tcPr>
          <w:p w14:paraId="152850BF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46AE5E4B" w14:textId="77777777" w:rsidR="00EB4B92" w:rsidRPr="003D64A6" w:rsidRDefault="00EB4B92" w:rsidP="00EB4B92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</w:t>
            </w:r>
            <w:proofErr w:type="gramStart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подпрограмме,   </w:t>
            </w:r>
            <w:proofErr w:type="gramEnd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A6431D9" w14:textId="17547898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2022438,60</w:t>
            </w:r>
          </w:p>
        </w:tc>
        <w:tc>
          <w:tcPr>
            <w:tcW w:w="1257" w:type="dxa"/>
            <w:vAlign w:val="center"/>
          </w:tcPr>
          <w:p w14:paraId="60D91A10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vAlign w:val="center"/>
          </w:tcPr>
          <w:p w14:paraId="03C9B58D" w14:textId="37438646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63762,50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C469E9D" w14:textId="0DF7A55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766079,70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C3FD64F" w14:textId="2EE7212A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670872,80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80D767B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787282B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71CF182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C69D3AE" w14:textId="77777777" w:rsidR="00EB4B92" w:rsidRPr="003D64A6" w:rsidRDefault="00EB4B92" w:rsidP="00EB4B9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05695E5C" w14:textId="77777777" w:rsidTr="00254B7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BD2E37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B92EBA" w14:textId="239C5BC0" w:rsidR="00EB4B92" w:rsidRPr="003D64A6" w:rsidRDefault="00EB4B92" w:rsidP="00EB4B9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428CB5" w14:textId="70FA095E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363030,70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14:paraId="491CCE66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7127064E" w14:textId="1FF28AD0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29C3B8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46142E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80F43E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26B10F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6371AE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C0CE2E6" w14:textId="77777777" w:rsidR="00EB4B92" w:rsidRPr="003D64A6" w:rsidRDefault="00EB4B92" w:rsidP="00EB4B9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0C6F89D7" w14:textId="77777777" w:rsidTr="00F36887">
        <w:tc>
          <w:tcPr>
            <w:tcW w:w="591" w:type="dxa"/>
            <w:shd w:val="clear" w:color="auto" w:fill="auto"/>
            <w:vAlign w:val="center"/>
          </w:tcPr>
          <w:p w14:paraId="3655A9DE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0F627734" w14:textId="77777777" w:rsidR="00EB4B92" w:rsidRPr="003D64A6" w:rsidRDefault="00EB4B92" w:rsidP="00EB4B9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бюджет,   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            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F83B94A" w14:textId="43465582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1659407,90</w:t>
            </w:r>
          </w:p>
        </w:tc>
        <w:tc>
          <w:tcPr>
            <w:tcW w:w="1257" w:type="dxa"/>
            <w:vAlign w:val="center"/>
          </w:tcPr>
          <w:p w14:paraId="0B683CF4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vAlign w:val="center"/>
          </w:tcPr>
          <w:p w14:paraId="38F713CA" w14:textId="195FE32F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57623,00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9BEFA3B" w14:textId="28D89464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766079,70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E929F13" w14:textId="5970761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670872,80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9ED5645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1138203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46F8AF9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vAlign w:val="center"/>
          </w:tcPr>
          <w:p w14:paraId="56336326" w14:textId="77777777" w:rsidR="00EB4B92" w:rsidRPr="003D64A6" w:rsidRDefault="00EB4B92" w:rsidP="00EB4B9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1407864E" w14:textId="77777777" w:rsidTr="00F36887">
        <w:tc>
          <w:tcPr>
            <w:tcW w:w="591" w:type="dxa"/>
            <w:shd w:val="clear" w:color="auto" w:fill="auto"/>
            <w:vAlign w:val="center"/>
          </w:tcPr>
          <w:p w14:paraId="2E07B933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7958A6ED" w14:textId="77777777" w:rsidR="00EB4B92" w:rsidRPr="003D64A6" w:rsidRDefault="00EB4B92" w:rsidP="00EB4B9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908C44A" w14:textId="7C4B278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1619343,30</w:t>
            </w:r>
          </w:p>
        </w:tc>
        <w:tc>
          <w:tcPr>
            <w:tcW w:w="1257" w:type="dxa"/>
            <w:vAlign w:val="center"/>
          </w:tcPr>
          <w:p w14:paraId="405F1DD4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14:paraId="1C082AC8" w14:textId="77B2023B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38223,70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05DE931" w14:textId="4B122644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765079,70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DC7A88F" w14:textId="25E92F61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670872,80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9A52C9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E66D345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9C3C746" w14:textId="77777777" w:rsidR="00EB4B92" w:rsidRPr="003D64A6" w:rsidRDefault="00EB4B92" w:rsidP="00EB4B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14:paraId="36C08DAA" w14:textId="77777777" w:rsidR="00EB4B92" w:rsidRPr="003D64A6" w:rsidRDefault="00EB4B92" w:rsidP="00EB4B9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25377DE" w14:textId="77777777" w:rsidTr="00254B7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B8261D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9B2730" w14:textId="77777777" w:rsidR="006106FF" w:rsidRPr="003D64A6" w:rsidRDefault="006106FF" w:rsidP="006106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3B31A2" w14:textId="7E5C5B49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40064,60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14:paraId="0EEBDB7D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094FF067" w14:textId="12BABD4B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19399,30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C6566A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EE06CA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7248A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917B9B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3FA900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5343279C" w14:textId="77777777" w:rsidR="006106FF" w:rsidRPr="003D64A6" w:rsidRDefault="006106FF" w:rsidP="006106F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9BCFC88" w14:textId="77777777" w:rsidTr="00254B7F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2A6493" w14:textId="111311BE" w:rsidR="00371097" w:rsidRPr="003D64A6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614EF1" w14:textId="1D20DEE1" w:rsidR="00371097" w:rsidRPr="003D64A6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1E50D7" w14:textId="0C6BC2E7" w:rsidR="00371097" w:rsidRPr="003D64A6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0010C" w14:textId="51AA46D2" w:rsidR="00371097" w:rsidRPr="003D64A6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52B5C" w14:textId="63446381" w:rsidR="00371097" w:rsidRPr="003D64A6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5D47F4" w14:textId="5AAE140F" w:rsidR="00371097" w:rsidRPr="003D64A6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9E4C2E" w14:textId="473BC2D4" w:rsidR="00371097" w:rsidRPr="003D64A6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DD7A2B" w14:textId="7D6FDB44" w:rsidR="00371097" w:rsidRPr="003D64A6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A4AE51" w14:textId="60E99E6E" w:rsidR="00371097" w:rsidRPr="003D64A6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C04C71" w14:textId="59605D56" w:rsidR="00371097" w:rsidRPr="003D64A6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415DEC" w14:textId="1B2AF0B0" w:rsidR="00371097" w:rsidRPr="003D64A6" w:rsidRDefault="00371097" w:rsidP="003710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43D9458B" w14:textId="77777777" w:rsidTr="00254B7F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CF94C9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8BCC71" w14:textId="77777777" w:rsidR="006106FF" w:rsidRPr="003D64A6" w:rsidRDefault="006106FF" w:rsidP="006106F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2EFAC4" w14:textId="7F7E55D5" w:rsidR="006106FF" w:rsidRPr="003D64A6" w:rsidRDefault="002D22E2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2022438,60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14:paraId="3D572AD0" w14:textId="348115A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54123FE8" w14:textId="2A1FF4CD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63762,50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2A9905" w14:textId="0267A424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766079,70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3D4AAF" w14:textId="649E8AEA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670872,80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66C456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86E9E3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790B8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5407A1DC" w14:textId="77777777" w:rsidR="006106FF" w:rsidRPr="003D64A6" w:rsidRDefault="006106FF" w:rsidP="006106F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2ECFB08E" w14:textId="77777777" w:rsidTr="00F36887">
        <w:tc>
          <w:tcPr>
            <w:tcW w:w="591" w:type="dxa"/>
            <w:shd w:val="clear" w:color="auto" w:fill="auto"/>
            <w:vAlign w:val="center"/>
          </w:tcPr>
          <w:p w14:paraId="014DD06C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73B86D14" w14:textId="77777777" w:rsidR="00254B7F" w:rsidRPr="003D64A6" w:rsidRDefault="006106FF" w:rsidP="006106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14:paraId="21417A6E" w14:textId="3BA2E859" w:rsidR="006106FF" w:rsidRPr="003D64A6" w:rsidRDefault="006106FF" w:rsidP="006106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8029478" w14:textId="05BF05A0" w:rsidR="006106FF" w:rsidRPr="003D64A6" w:rsidRDefault="00000F82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363030,70</w:t>
            </w:r>
          </w:p>
        </w:tc>
        <w:tc>
          <w:tcPr>
            <w:tcW w:w="1257" w:type="dxa"/>
            <w:vAlign w:val="center"/>
          </w:tcPr>
          <w:p w14:paraId="4606A203" w14:textId="41230FAB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14:paraId="07822A28" w14:textId="671A1B42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797E493" w14:textId="1AA512E5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9289D0B" w14:textId="2F81133B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61D66F7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10405DE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2620477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35523BDF" w14:textId="77777777" w:rsidR="006106FF" w:rsidRPr="003D64A6" w:rsidRDefault="006106FF" w:rsidP="006106F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2FE1A64F" w14:textId="77777777" w:rsidTr="00F36887">
        <w:tc>
          <w:tcPr>
            <w:tcW w:w="591" w:type="dxa"/>
            <w:shd w:val="clear" w:color="auto" w:fill="auto"/>
            <w:vAlign w:val="center"/>
          </w:tcPr>
          <w:p w14:paraId="70B5098E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101F4F99" w14:textId="77777777" w:rsidR="006106FF" w:rsidRPr="003D64A6" w:rsidRDefault="006106FF" w:rsidP="006106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684E4602" w14:textId="1B686CB6" w:rsidR="006106FF" w:rsidRPr="003D64A6" w:rsidRDefault="006106FF" w:rsidP="006106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DE0B563" w14:textId="46241366" w:rsidR="006106FF" w:rsidRPr="003D64A6" w:rsidRDefault="00EB4B92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1659407,90</w:t>
            </w:r>
          </w:p>
        </w:tc>
        <w:tc>
          <w:tcPr>
            <w:tcW w:w="1257" w:type="dxa"/>
            <w:vAlign w:val="center"/>
          </w:tcPr>
          <w:p w14:paraId="509B57B4" w14:textId="32D9BCE9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vAlign w:val="center"/>
          </w:tcPr>
          <w:p w14:paraId="72806BD4" w14:textId="47306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57623,00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3B5A33E" w14:textId="6E166D2D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766079,70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A446BD9" w14:textId="30CD2B9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670872,80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DEA3402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CD9F1D7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01F9907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73E65CE" w14:textId="77777777" w:rsidR="006106FF" w:rsidRPr="003D64A6" w:rsidRDefault="006106FF" w:rsidP="006106F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1FD45586" w14:textId="77777777" w:rsidR="006106FF" w:rsidRPr="003D64A6" w:rsidRDefault="006106FF" w:rsidP="006106F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3EBA665" w14:textId="77777777" w:rsidTr="003C029C">
        <w:tc>
          <w:tcPr>
            <w:tcW w:w="591" w:type="dxa"/>
            <w:shd w:val="clear" w:color="auto" w:fill="auto"/>
          </w:tcPr>
          <w:p w14:paraId="2F52899F" w14:textId="77777777" w:rsidR="00254B7F" w:rsidRPr="003D64A6" w:rsidRDefault="00254B7F" w:rsidP="003C02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14:paraId="0C76539F" w14:textId="77777777" w:rsidR="00254B7F" w:rsidRPr="003D64A6" w:rsidRDefault="00254B7F" w:rsidP="003C02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3272B518" w14:textId="77777777" w:rsidR="00254B7F" w:rsidRPr="003D64A6" w:rsidRDefault="00254B7F" w:rsidP="003C02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  <w:vAlign w:val="center"/>
          </w:tcPr>
          <w:p w14:paraId="759A2FFF" w14:textId="77777777" w:rsidR="00254B7F" w:rsidRPr="003D64A6" w:rsidRDefault="00254B7F" w:rsidP="003C02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  <w:vAlign w:val="center"/>
          </w:tcPr>
          <w:p w14:paraId="37303CC4" w14:textId="77777777" w:rsidR="00254B7F" w:rsidRPr="003D64A6" w:rsidRDefault="00254B7F" w:rsidP="003C02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097F575" w14:textId="77777777" w:rsidR="00254B7F" w:rsidRPr="003D64A6" w:rsidRDefault="00254B7F" w:rsidP="003C02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0B06391" w14:textId="77777777" w:rsidR="00254B7F" w:rsidRPr="003D64A6" w:rsidRDefault="00254B7F" w:rsidP="003C02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9E89841" w14:textId="77777777" w:rsidR="00254B7F" w:rsidRPr="003D64A6" w:rsidRDefault="00254B7F" w:rsidP="003C02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B25C2B7" w14:textId="77777777" w:rsidR="00254B7F" w:rsidRPr="003D64A6" w:rsidRDefault="00254B7F" w:rsidP="003C02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2ABBCCC" w14:textId="77777777" w:rsidR="00254B7F" w:rsidRPr="003D64A6" w:rsidRDefault="00254B7F" w:rsidP="003C02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7176C189" w14:textId="77777777" w:rsidR="00254B7F" w:rsidRPr="003D64A6" w:rsidRDefault="00254B7F" w:rsidP="003C029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0CF16386" w14:textId="77777777" w:rsidTr="00F36887">
        <w:tc>
          <w:tcPr>
            <w:tcW w:w="591" w:type="dxa"/>
            <w:shd w:val="clear" w:color="auto" w:fill="auto"/>
            <w:vAlign w:val="center"/>
          </w:tcPr>
          <w:p w14:paraId="7EB5FA1D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26492D70" w14:textId="77777777" w:rsidR="006106FF" w:rsidRPr="003D64A6" w:rsidRDefault="006106FF" w:rsidP="006106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</w:p>
          <w:p w14:paraId="6060E1C0" w14:textId="77777777" w:rsidR="006106FF" w:rsidRPr="003D64A6" w:rsidRDefault="006106FF" w:rsidP="006106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FC16833" w14:textId="11310DB6" w:rsidR="006106FF" w:rsidRPr="003D64A6" w:rsidRDefault="002D22E2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1619343,30</w:t>
            </w:r>
          </w:p>
        </w:tc>
        <w:tc>
          <w:tcPr>
            <w:tcW w:w="1257" w:type="dxa"/>
            <w:vAlign w:val="center"/>
          </w:tcPr>
          <w:p w14:paraId="39C76A7C" w14:textId="19DCA74E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14:paraId="324CD790" w14:textId="02E547F2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38223,70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8F671D9" w14:textId="1608C0DD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765079,70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17A7710" w14:textId="494E84B4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670872,80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2366380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B93F24D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5C354C8" w14:textId="77777777" w:rsidR="006106FF" w:rsidRPr="003D64A6" w:rsidRDefault="006106FF" w:rsidP="006106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1984A36" w14:textId="77777777" w:rsidR="006106FF" w:rsidRPr="003D64A6" w:rsidRDefault="006106FF" w:rsidP="006106F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6A63AD04" w14:textId="77777777" w:rsidR="006106FF" w:rsidRPr="003D64A6" w:rsidRDefault="006106FF" w:rsidP="006106F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6B65814F" w14:textId="77777777" w:rsidTr="00F36887">
        <w:tc>
          <w:tcPr>
            <w:tcW w:w="591" w:type="dxa"/>
            <w:shd w:val="clear" w:color="auto" w:fill="auto"/>
            <w:vAlign w:val="center"/>
          </w:tcPr>
          <w:p w14:paraId="2383C2D4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10D60CDF" w14:textId="77777777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14:paraId="7EB86FEB" w14:textId="77777777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04AA9152" w14:textId="7656718D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40064,60</w:t>
            </w:r>
          </w:p>
        </w:tc>
        <w:tc>
          <w:tcPr>
            <w:tcW w:w="1257" w:type="dxa"/>
            <w:vAlign w:val="center"/>
          </w:tcPr>
          <w:p w14:paraId="1E95AF83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vAlign w:val="center"/>
          </w:tcPr>
          <w:p w14:paraId="6F7AFB52" w14:textId="394929F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19399,30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C08649C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9089D32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A836FE9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F693B4C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314C3E7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EAC40F9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14:paraId="514551F2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A45F6A6" w14:textId="77777777" w:rsidTr="00254B7F">
        <w:trPr>
          <w:trHeight w:val="1930"/>
        </w:trPr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EB015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</w:tcPr>
          <w:p w14:paraId="2455DD30" w14:textId="77777777" w:rsidR="004F2D58" w:rsidRPr="003D64A6" w:rsidRDefault="004F2D58" w:rsidP="004F2D5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второго подающего водовода от водозаборных сооружений на Нижне-Сысертском водохранилище (1 этап</w:t>
            </w:r>
            <w:proofErr w:type="gramStart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),  </w:t>
            </w:r>
            <w:r w:rsidRPr="003D64A6">
              <w:rPr>
                <w:rFonts w:ascii="Liberation Serif" w:hAnsi="Liberation Serif" w:cs="Liberation Serif"/>
                <w:bCs/>
                <w:sz w:val="24"/>
                <w:szCs w:val="24"/>
              </w:rPr>
              <w:t>в</w:t>
            </w:r>
            <w:proofErr w:type="gramEnd"/>
            <w:r w:rsidRPr="003D64A6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том числе: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133FD3" w14:textId="40139170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509442,68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14:paraId="36843CC6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502240,85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0A1C3779" w14:textId="6AB29111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7201,83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8D1A1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DF01ED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59C56D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F7C8C1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DD6C01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7853EAC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DC2444B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0C2DC19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6E825F74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A94E412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CFE54FD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40F4E92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8E12198" w14:textId="77777777" w:rsidTr="00254B7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1446AC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FFAB46" w14:textId="77777777" w:rsidR="00706B0A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14:paraId="49E824CD" w14:textId="603FADE9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D8B106" w14:textId="58757E1B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363030,70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14:paraId="390C2A3E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22BD580E" w14:textId="06F23B46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E7C828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693C6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900CB0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439C25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CA19F9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95339E6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F775AA4" w14:textId="77777777" w:rsidTr="00254B7F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26AA4A" w14:textId="2AF19382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5FBDF6" w14:textId="54E9DDDF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07617B" w14:textId="121BF099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3380BA" w14:textId="0095E918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DE3FA0" w14:textId="0521E68A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3BD815" w14:textId="162784E4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DD7A3E" w14:textId="1ED2C049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A7637B" w14:textId="666DD6B5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A0400C" w14:textId="7F18687F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C5E873" w14:textId="0C8901D8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734051" w14:textId="77F4FC89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D392A44" w14:textId="77777777" w:rsidTr="00254B7F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DCF8C0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</w:tcPr>
          <w:p w14:paraId="683FE046" w14:textId="77777777" w:rsidR="004F2D58" w:rsidRPr="003D64A6" w:rsidRDefault="004F2D58" w:rsidP="004F2D5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Нижне-Сысертском водохранилище (2 этап),  </w:t>
            </w:r>
          </w:p>
          <w:p w14:paraId="758BC773" w14:textId="77777777" w:rsidR="004F2D58" w:rsidRPr="003D64A6" w:rsidRDefault="004F2D58" w:rsidP="004F2D5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6F87CF" w14:textId="6E2B0B76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1459889,55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14:paraId="67B9BB95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5B5E237C" w14:textId="1A4457D9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39234,30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843C84" w14:textId="24ABB103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765079,70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26014" w14:textId="461FED25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640872,80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FCCE16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7AEE58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168354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EB913CA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6C7BB28F" w14:textId="77777777" w:rsidTr="00254B7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172C2D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067A09" w14:textId="77777777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7484943E" w14:textId="77777777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37FAB9" w14:textId="70A41630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1459889,55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14:paraId="079A49C7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450CFE1B" w14:textId="1C7F8870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39234,30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7D2F19" w14:textId="5105F442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765079,70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848B07" w14:textId="2070CA7C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640872,80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D6672E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412F2C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BB6E31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67F4B61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7FA5302" w14:textId="77777777" w:rsidTr="00254B7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2F8D6E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517780" w14:textId="77777777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62285E" w14:textId="12A17185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1426087,50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14:paraId="5AB360D5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2E96BE8C" w14:textId="45D3A36C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20135,00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18BB4D" w14:textId="63BD2488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765079,70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D66CE4" w14:textId="00F02968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640872,80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1C1A3B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271424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3C603A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6445EEC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D64A6" w:rsidRPr="003D64A6" w14:paraId="7EDA1C9F" w14:textId="77777777" w:rsidTr="00254B7F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4F544F" w14:textId="46709209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6239B6" w14:textId="788FF9D6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4CBAE1" w14:textId="7B0E8EFA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AA39AE" w14:textId="0A91163B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73B049" w14:textId="26D3131D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3EC5D3" w14:textId="7D7C5B9A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37F94E" w14:textId="24CD9290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641461" w14:textId="2DF18023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6EAE6B" w14:textId="768A2D1C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262F57" w14:textId="00A289B9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F2E8CF" w14:textId="10B4BC25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1DE9AB5" w14:textId="77777777" w:rsidTr="00254B7F"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88EE49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2A16FF" w14:textId="77777777" w:rsidR="004F2D58" w:rsidRPr="003D64A6" w:rsidRDefault="004F2D58" w:rsidP="004F2D5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Сливная станция жидких бытовых отходов по ул. Заводская </w:t>
            </w:r>
          </w:p>
          <w:p w14:paraId="19C1227C" w14:textId="77777777" w:rsidR="004F2D58" w:rsidRPr="003D64A6" w:rsidRDefault="004F2D58" w:rsidP="004F2D5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г. Каменск-Уральский, </w:t>
            </w:r>
          </w:p>
          <w:p w14:paraId="2154AD9D" w14:textId="77777777" w:rsidR="004F2D58" w:rsidRPr="003D64A6" w:rsidRDefault="004F2D58" w:rsidP="004F2D5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952D36" w14:textId="3EB79619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17326,37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44DE8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D763A" w14:textId="0DCA9453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17326,37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8D6AB5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438137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C0DE32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18D504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B0E4C7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57678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68DDCD5D" w14:textId="77777777" w:rsidTr="00254B7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E1E5AC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34E21B" w14:textId="77777777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3D311DB" w14:textId="77777777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60D5B4" w14:textId="1A5C39E1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17326,37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14:paraId="04F31763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7CD4DEE4" w14:textId="32BB5CD4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17326,37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77DE4C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97BAB0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1CACE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2E04A6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75168A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CEE9BD9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0BC857B" w14:textId="77777777" w:rsidTr="00CC34AE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</w:tcPr>
          <w:p w14:paraId="053CFAAD" w14:textId="3DE900DB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</w:tcPr>
          <w:p w14:paraId="0F6978B2" w14:textId="2ED2B5E4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4800D5" w14:textId="6498A79E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14:paraId="5154BFBF" w14:textId="4F6356A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3B4CF075" w14:textId="310020FB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B18BD4" w14:textId="6CFE0EA1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4DF6E4" w14:textId="69842155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056F7B" w14:textId="0CFFBAFC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9295AF" w14:textId="49B507C0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84FF70" w14:textId="40F71F0D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5B48539D" w14:textId="636F0871" w:rsidR="00D167CA" w:rsidRPr="003D64A6" w:rsidRDefault="00D167CA" w:rsidP="00D167C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6F6F99C9" w14:textId="77777777" w:rsidTr="00254B7F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101638" w14:textId="688AC063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8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313849" w14:textId="2F73A244" w:rsidR="00D167CA" w:rsidRPr="003D64A6" w:rsidRDefault="00D167CA" w:rsidP="00D167C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492F79" w14:textId="4E703BC0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14:paraId="25AEFE77" w14:textId="51734256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4564D5F9" w14:textId="2BD3C3A1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719AE2" w14:textId="5F0F2370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4F9962" w14:textId="62CF56FA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BC10CF" w14:textId="4748A61D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DD7E44" w14:textId="49197296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419880" w14:textId="704DCC5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1D8416E9" w14:textId="73A51C5D" w:rsidR="00D167CA" w:rsidRPr="003D64A6" w:rsidRDefault="00D167CA" w:rsidP="00D167C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D64A6" w:rsidRPr="003D64A6" w14:paraId="078856BA" w14:textId="77777777" w:rsidTr="00F36887">
        <w:tc>
          <w:tcPr>
            <w:tcW w:w="591" w:type="dxa"/>
            <w:shd w:val="clear" w:color="auto" w:fill="auto"/>
            <w:vAlign w:val="center"/>
          </w:tcPr>
          <w:p w14:paraId="2598879A" w14:textId="0A826E7C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82" w:type="dxa"/>
            <w:shd w:val="clear" w:color="auto" w:fill="auto"/>
          </w:tcPr>
          <w:p w14:paraId="204414BD" w14:textId="77777777" w:rsidR="00D167CA" w:rsidRPr="003D64A6" w:rsidRDefault="00D167CA" w:rsidP="00D167C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Сливная станция жидких бытовых отходов в Синарском районе, </w:t>
            </w:r>
          </w:p>
          <w:p w14:paraId="6796E766" w14:textId="2F2457AB" w:rsidR="00D167CA" w:rsidRPr="003D64A6" w:rsidRDefault="00D167CA" w:rsidP="00D167CA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33826B2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14:paraId="3C31510F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4AFF707C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48B1C30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7C540CB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53800A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F63E6BB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69791BD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6FBED899" w14:textId="77777777" w:rsidR="00D167CA" w:rsidRPr="003D64A6" w:rsidRDefault="00D167CA" w:rsidP="00D167C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4E1A40C3" w14:textId="77777777" w:rsidTr="00F36887">
        <w:tc>
          <w:tcPr>
            <w:tcW w:w="591" w:type="dxa"/>
            <w:shd w:val="clear" w:color="auto" w:fill="auto"/>
            <w:vAlign w:val="center"/>
          </w:tcPr>
          <w:p w14:paraId="1473DBD7" w14:textId="398FB80C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3BC57869" w14:textId="77777777" w:rsidR="00D167CA" w:rsidRPr="003D64A6" w:rsidRDefault="00D167CA" w:rsidP="00D167C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21A91B8E" w14:textId="77777777" w:rsidR="00D167CA" w:rsidRPr="003D64A6" w:rsidRDefault="00D167CA" w:rsidP="00D167C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F92CE08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14:paraId="6DF6F2A1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35C6EFB8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BE7289B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E0D9614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A4359F4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4DEB392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E9B97EB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21FEED4" w14:textId="77777777" w:rsidR="00D167CA" w:rsidRPr="003D64A6" w:rsidRDefault="00D167CA" w:rsidP="00D167C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FFACC04" w14:textId="77777777" w:rsidTr="00F36887">
        <w:tc>
          <w:tcPr>
            <w:tcW w:w="591" w:type="dxa"/>
            <w:shd w:val="clear" w:color="auto" w:fill="auto"/>
            <w:vAlign w:val="center"/>
          </w:tcPr>
          <w:p w14:paraId="60335B85" w14:textId="316F540E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2D4ADFA0" w14:textId="77777777" w:rsidR="00D167CA" w:rsidRPr="003D64A6" w:rsidRDefault="00D167CA" w:rsidP="00D167C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C71BC97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14:paraId="225CC0ED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5B62164B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CFE1F0D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BFA0D77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E35C9B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7647FFF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58F43BB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42664EE" w14:textId="77777777" w:rsidR="00D167CA" w:rsidRPr="003D64A6" w:rsidRDefault="00D167CA" w:rsidP="00D167C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D64A6" w:rsidRPr="003D64A6" w14:paraId="26611978" w14:textId="77777777" w:rsidTr="00F36887">
        <w:tc>
          <w:tcPr>
            <w:tcW w:w="591" w:type="dxa"/>
            <w:shd w:val="clear" w:color="auto" w:fill="auto"/>
            <w:vAlign w:val="center"/>
          </w:tcPr>
          <w:p w14:paraId="737168DA" w14:textId="507C475F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60D06443" w14:textId="77777777" w:rsidR="00D167CA" w:rsidRPr="003D64A6" w:rsidRDefault="00D167CA" w:rsidP="00D167C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sz w:val="24"/>
                <w:szCs w:val="24"/>
              </w:rPr>
              <w:t>Сети хозяйственно-бытовой канализации по ул. Ясная, ул. Летняя, ул. Радужная города Каменска-Уральского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35A33BED" w14:textId="77777777" w:rsidR="00D167CA" w:rsidRPr="003D64A6" w:rsidRDefault="00D167CA" w:rsidP="00D167C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23EC7EA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34780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57" w:type="dxa"/>
            <w:vAlign w:val="center"/>
          </w:tcPr>
          <w:p w14:paraId="4D884D86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14:paraId="0112EEA4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E59BEB4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3F5D0E9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85C77EC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E718D8C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5501485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C2FF1EF" w14:textId="77777777" w:rsidR="00D167CA" w:rsidRPr="003D64A6" w:rsidRDefault="00D167CA" w:rsidP="00D167C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0553A3A" w14:textId="77777777" w:rsidTr="00F36887">
        <w:tc>
          <w:tcPr>
            <w:tcW w:w="591" w:type="dxa"/>
            <w:shd w:val="clear" w:color="auto" w:fill="auto"/>
            <w:vAlign w:val="center"/>
          </w:tcPr>
          <w:p w14:paraId="761ADA8C" w14:textId="6356B553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7F3F1169" w14:textId="77777777" w:rsidR="00D167CA" w:rsidRPr="003D64A6" w:rsidRDefault="00D167CA" w:rsidP="00D167C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318BE05B" w14:textId="77777777" w:rsidR="00D167CA" w:rsidRPr="003D64A6" w:rsidRDefault="00D167CA" w:rsidP="00D167C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E2ADC99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34780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1257" w:type="dxa"/>
            <w:vAlign w:val="center"/>
          </w:tcPr>
          <w:p w14:paraId="2D5DB5BF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14:paraId="7F1223E5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5F7FB47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56FD2FF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DFE5262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0AB59F5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8A6FC9F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93639D4" w14:textId="77777777" w:rsidR="00D167CA" w:rsidRPr="003D64A6" w:rsidRDefault="00D167CA" w:rsidP="00D167C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DE87F7E" w14:textId="77777777" w:rsidTr="00F36887">
        <w:tc>
          <w:tcPr>
            <w:tcW w:w="591" w:type="dxa"/>
            <w:shd w:val="clear" w:color="auto" w:fill="auto"/>
            <w:vAlign w:val="center"/>
          </w:tcPr>
          <w:p w14:paraId="70A7B675" w14:textId="436BD2BF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6D0F9C37" w14:textId="77777777" w:rsidR="00D167CA" w:rsidRPr="003D64A6" w:rsidRDefault="00D167CA" w:rsidP="00D167C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0AE8D19C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vAlign w:val="center"/>
          </w:tcPr>
          <w:p w14:paraId="20BE093E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14:paraId="35755283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EB2DE6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94CC73F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1846492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F132715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CCF15A4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7F7DF337" w14:textId="77777777" w:rsidR="00D167CA" w:rsidRPr="003D64A6" w:rsidRDefault="00D167CA" w:rsidP="00D167C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D64A6" w:rsidRPr="003D64A6" w14:paraId="240DD4BE" w14:textId="77777777" w:rsidTr="00F36887">
        <w:tc>
          <w:tcPr>
            <w:tcW w:w="591" w:type="dxa"/>
            <w:shd w:val="clear" w:color="auto" w:fill="auto"/>
            <w:vAlign w:val="center"/>
          </w:tcPr>
          <w:p w14:paraId="7B6FB7A5" w14:textId="57168D8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07E541F6" w14:textId="77777777" w:rsidR="00D167CA" w:rsidRPr="003D64A6" w:rsidRDefault="00D167CA" w:rsidP="00D167C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01202827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57" w:type="dxa"/>
            <w:vAlign w:val="center"/>
          </w:tcPr>
          <w:p w14:paraId="49B112F8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14:paraId="293193C8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DFF1CDF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F038035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45A725A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CE1E5B3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135D960" w14:textId="77777777" w:rsidR="00D167CA" w:rsidRPr="003D64A6" w:rsidRDefault="00D167CA" w:rsidP="00D167C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9E0E714" w14:textId="77777777" w:rsidR="00D167CA" w:rsidRPr="003D64A6" w:rsidRDefault="00D167CA" w:rsidP="00D167CA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14:paraId="76C06146" w14:textId="77777777" w:rsidR="005765E5" w:rsidRPr="003D64A6" w:rsidRDefault="005765E5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36324E9" w14:textId="77777777" w:rsidR="005765E5" w:rsidRPr="003D64A6" w:rsidRDefault="005765E5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5C9A393" w14:textId="77777777" w:rsidR="005765E5" w:rsidRPr="003D64A6" w:rsidRDefault="005765E5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D480C3B" w14:textId="77777777" w:rsidR="005765E5" w:rsidRPr="003D64A6" w:rsidRDefault="005765E5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13DF39E" w14:textId="77777777" w:rsidR="005765E5" w:rsidRPr="003D64A6" w:rsidRDefault="005765E5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4508447" w14:textId="77777777" w:rsidR="005765E5" w:rsidRPr="003D64A6" w:rsidRDefault="005765E5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BD3B478" w14:textId="77777777" w:rsidR="005765E5" w:rsidRPr="003D64A6" w:rsidRDefault="005765E5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29F42A08" w14:textId="77777777" w:rsidR="005765E5" w:rsidRPr="003D64A6" w:rsidRDefault="005765E5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0CAAF0C" w14:textId="70C3497B" w:rsidR="00DC6C0F" w:rsidRPr="003D64A6" w:rsidRDefault="00DC6C0F" w:rsidP="00DC6C0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5B7435" w:rsidRPr="003D64A6">
        <w:rPr>
          <w:rFonts w:ascii="Liberation Serif" w:hAnsi="Liberation Serif" w:cs="Liberation Serif"/>
          <w:bCs/>
          <w:sz w:val="28"/>
          <w:szCs w:val="28"/>
          <w:lang w:val="en-US"/>
        </w:rPr>
        <w:t>9</w:t>
      </w:r>
    </w:p>
    <w:p w14:paraId="2AAA52E7" w14:textId="77777777" w:rsidR="00DC6C0F" w:rsidRPr="003D64A6" w:rsidRDefault="00DC6C0F" w:rsidP="00DC6C0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633B1EFD" w14:textId="77777777" w:rsidR="00DC6C0F" w:rsidRPr="003D64A6" w:rsidRDefault="00DC6C0F" w:rsidP="00DC6C0F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57B2DB45" w14:textId="77777777" w:rsidR="00503E92" w:rsidRPr="003D64A6" w:rsidRDefault="00503E92" w:rsidP="00503E9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28.09.2021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795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                 </w:t>
      </w:r>
    </w:p>
    <w:p w14:paraId="28510C9C" w14:textId="77777777" w:rsidR="00BD723D" w:rsidRPr="003D64A6" w:rsidRDefault="00BD723D" w:rsidP="00BD723D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967"/>
        <w:gridCol w:w="1416"/>
        <w:gridCol w:w="1257"/>
        <w:gridCol w:w="1260"/>
        <w:gridCol w:w="1258"/>
        <w:gridCol w:w="1203"/>
        <w:gridCol w:w="1312"/>
        <w:gridCol w:w="1257"/>
        <w:gridCol w:w="1258"/>
        <w:gridCol w:w="851"/>
      </w:tblGrid>
      <w:tr w:rsidR="003D64A6" w:rsidRPr="003D64A6" w14:paraId="02D66589" w14:textId="77777777" w:rsidTr="00AE1ED3"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14:paraId="485D74CB" w14:textId="77777777" w:rsidR="00BD723D" w:rsidRPr="003D64A6" w:rsidRDefault="00BD723D" w:rsidP="00AE1ED3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67" w:type="dxa"/>
            <w:vMerge w:val="restart"/>
            <w:shd w:val="clear" w:color="auto" w:fill="auto"/>
            <w:vAlign w:val="center"/>
          </w:tcPr>
          <w:p w14:paraId="44566B75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21" w:type="dxa"/>
            <w:gridSpan w:val="8"/>
          </w:tcPr>
          <w:p w14:paraId="42654DEE" w14:textId="77777777" w:rsidR="00BD723D" w:rsidRPr="003D64A6" w:rsidRDefault="00BD723D" w:rsidP="00AE1ED3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436B88EA" w14:textId="77777777" w:rsidR="00BD723D" w:rsidRPr="003D64A6" w:rsidRDefault="00BD723D" w:rsidP="00AE1ED3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0F70509A" w14:textId="77777777" w:rsidR="00BD723D" w:rsidRPr="003D64A6" w:rsidRDefault="00BD723D" w:rsidP="00AE1ED3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3D64A6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целевого </w:t>
            </w:r>
          </w:p>
          <w:p w14:paraId="62D0E462" w14:textId="77777777" w:rsidR="00BD723D" w:rsidRPr="003D64A6" w:rsidRDefault="00BD723D" w:rsidP="00AE1ED3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3D64A6">
              <w:rPr>
                <w:rFonts w:ascii="Liberation Serif" w:hAnsi="Liberation Serif" w:cs="Liberation Serif"/>
                <w:sz w:val="18"/>
                <w:szCs w:val="18"/>
              </w:rPr>
              <w:t>показателя, на достижение которого направлено мероприятие</w:t>
            </w:r>
          </w:p>
        </w:tc>
      </w:tr>
      <w:tr w:rsidR="003D64A6" w:rsidRPr="003D64A6" w14:paraId="309BC1FA" w14:textId="77777777" w:rsidTr="00AE1ED3">
        <w:trPr>
          <w:cantSplit/>
          <w:trHeight w:val="2421"/>
        </w:trPr>
        <w:tc>
          <w:tcPr>
            <w:tcW w:w="591" w:type="dxa"/>
            <w:vMerge/>
            <w:shd w:val="clear" w:color="auto" w:fill="auto"/>
          </w:tcPr>
          <w:p w14:paraId="7601FBC1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vMerge/>
            <w:shd w:val="clear" w:color="auto" w:fill="auto"/>
          </w:tcPr>
          <w:p w14:paraId="452403CA" w14:textId="77777777" w:rsidR="00BD723D" w:rsidRPr="003D64A6" w:rsidRDefault="00BD723D" w:rsidP="00AE1ED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14:paraId="11B243B6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14:paraId="7EDC6319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первый</w:t>
            </w:r>
          </w:p>
          <w:p w14:paraId="67D2A8F2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17A8374A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2B5DD086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14:paraId="491578D3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второй </w:t>
            </w:r>
          </w:p>
          <w:p w14:paraId="57C90FD1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5770A49C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1767CCCA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2021 г. </w:t>
            </w:r>
          </w:p>
        </w:tc>
        <w:tc>
          <w:tcPr>
            <w:tcW w:w="1258" w:type="dxa"/>
            <w:shd w:val="clear" w:color="auto" w:fill="auto"/>
          </w:tcPr>
          <w:p w14:paraId="04282C3D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третий</w:t>
            </w:r>
          </w:p>
          <w:p w14:paraId="1435E53F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год</w:t>
            </w:r>
          </w:p>
          <w:p w14:paraId="72A8677E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14:paraId="41974329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03" w:type="dxa"/>
            <w:shd w:val="clear" w:color="auto" w:fill="auto"/>
          </w:tcPr>
          <w:p w14:paraId="62F8556F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6BF25F7C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4C4601EC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34C48789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2" w:type="dxa"/>
            <w:shd w:val="clear" w:color="auto" w:fill="auto"/>
          </w:tcPr>
          <w:p w14:paraId="72907393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пятый</w:t>
            </w:r>
          </w:p>
          <w:p w14:paraId="2AAEC251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0D617745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6F293D5F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7" w:type="dxa"/>
            <w:shd w:val="clear" w:color="auto" w:fill="auto"/>
          </w:tcPr>
          <w:p w14:paraId="1C246544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шестой</w:t>
            </w:r>
          </w:p>
          <w:p w14:paraId="3B4DB001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2E65E916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16ABB8DA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14:paraId="54DF3E17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седьмой</w:t>
            </w:r>
          </w:p>
          <w:p w14:paraId="135DC95B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10026919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4786B109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15426EA7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AE0C3A1" w14:textId="77777777" w:rsidTr="00254B7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14:paraId="626D6E55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</w:tcPr>
          <w:p w14:paraId="1B2E9CE8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</w:tcPr>
          <w:p w14:paraId="66462494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14:paraId="2BF639BA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01166FE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14:paraId="56A8F09E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auto"/>
          </w:tcPr>
          <w:p w14:paraId="2A23CF24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</w:tcPr>
          <w:p w14:paraId="3ACE6794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</w:tcPr>
          <w:p w14:paraId="1B6867E4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</w:tcPr>
          <w:p w14:paraId="0F66687A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6C2D135" w14:textId="77777777" w:rsidR="00BD723D" w:rsidRPr="003D64A6" w:rsidRDefault="00BD723D" w:rsidP="00AE1E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66F084C0" w14:textId="77777777" w:rsidTr="00254B7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DEE79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7282E1" w14:textId="77777777" w:rsidR="00DC6C0F" w:rsidRPr="003D64A6" w:rsidRDefault="00DC6C0F" w:rsidP="00DC6C0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</w:t>
            </w:r>
            <w:proofErr w:type="gramStart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подпрограмме,   </w:t>
            </w:r>
            <w:proofErr w:type="gramEnd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13D360" w14:textId="4D626C7E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703157,20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14:paraId="07A0B0FE" w14:textId="2B0B783C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3AB2ACB5" w14:textId="7A24C291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986A93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3D8CE7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534B5E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7F19A2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073671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DC057AE" w14:textId="77777777" w:rsidR="00DC6C0F" w:rsidRPr="003D64A6" w:rsidRDefault="00DC6C0F" w:rsidP="00DC6C0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60DF619C" w14:textId="77777777" w:rsidTr="00254B7F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21B216" w14:textId="54771473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C342EE" w14:textId="31884976" w:rsidR="00DC6C0F" w:rsidRPr="003D64A6" w:rsidRDefault="00DC6C0F" w:rsidP="00DC6C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EB9814" w14:textId="10D75FF1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35F53C" w14:textId="2250CD0E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0DBA98" w14:textId="6DA65D29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BC0AC0" w14:textId="4DD7DF82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F51DB3" w14:textId="1C7BA0E3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812D79" w14:textId="5AEBA090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BA65CF" w14:textId="652BC32E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E06A6C" w14:textId="136D5A3E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5FA23A" w14:textId="77777777" w:rsidR="00DC6C0F" w:rsidRPr="003D64A6" w:rsidRDefault="00DC6C0F" w:rsidP="00DC6C0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45BC7FF" w14:textId="77777777" w:rsidTr="00254B7F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B09601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7799A1" w14:textId="77777777" w:rsidR="00DC6C0F" w:rsidRPr="003D64A6" w:rsidRDefault="00DC6C0F" w:rsidP="00DC6C0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484D734E" w14:textId="77777777" w:rsidR="00DC6C0F" w:rsidRPr="003D64A6" w:rsidRDefault="00DC6C0F" w:rsidP="00DC6C0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4D4B8E" w14:textId="2EE84DDC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703157,20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14:paraId="565866B8" w14:textId="0C3CC8AE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18697C69" w14:textId="6E008C29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67A46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1D96C3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2D8DAE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A13A0F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3D0FDD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019676E4" w14:textId="77777777" w:rsidR="00DC6C0F" w:rsidRPr="003D64A6" w:rsidRDefault="00DC6C0F" w:rsidP="00DC6C0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972779A" w14:textId="77777777" w:rsidTr="00254B7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1439D5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FB8E8F" w14:textId="77777777" w:rsidR="00DC6C0F" w:rsidRPr="003D64A6" w:rsidRDefault="00DC6C0F" w:rsidP="00DC6C0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98C6EF" w14:textId="02319F06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673363,20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14:paraId="3B14A780" w14:textId="70B8041B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226AA9E6" w14:textId="5016BD98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04B292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4378F5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43AD4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D1991B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EB5C3A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293DF87C" w14:textId="77777777" w:rsidR="00DC6C0F" w:rsidRPr="003D64A6" w:rsidRDefault="00DC6C0F" w:rsidP="00DC6C0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4DC4BB1F" w14:textId="77777777" w:rsidTr="00254B7F">
        <w:trPr>
          <w:trHeight w:val="217"/>
        </w:trPr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B327982" w14:textId="77B74B7A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6C34B6" w14:textId="49AC72A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2F04B5" w14:textId="6675A0F3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D45E61" w14:textId="5169E4A6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35AC24" w14:textId="6949DB2B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19D97D" w14:textId="75556D2A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B9665B" w14:textId="38036564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9871A6" w14:textId="3B5B48C4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4CB6CF" w14:textId="667BEDB6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0E044F" w14:textId="4DE1B224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80DC3" w14:textId="741E6A52" w:rsidR="00DC6C0F" w:rsidRPr="003D64A6" w:rsidRDefault="00DC6C0F" w:rsidP="00DC6C0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4078BF9C" w14:textId="77777777" w:rsidTr="00254B7F"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3290A7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E42053" w14:textId="77777777" w:rsidR="00DC6C0F" w:rsidRPr="003D64A6" w:rsidRDefault="00DC6C0F" w:rsidP="00DC6C0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14:paraId="52B8D8D5" w14:textId="77777777" w:rsidR="00DC6C0F" w:rsidRPr="003D64A6" w:rsidRDefault="00DC6C0F" w:rsidP="00DC6C0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634490" w14:textId="43282E80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703157,20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A1258" w14:textId="6DAB3E8F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E7F21" w14:textId="5B9B5F80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4FE191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8D4395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665EAE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4B11DA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F8AD77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37CD4" w14:textId="77777777" w:rsidR="00DC6C0F" w:rsidRPr="003D64A6" w:rsidRDefault="00DC6C0F" w:rsidP="00DC6C0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583BB3FA" w14:textId="77777777" w:rsidTr="00254B7F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936514" w14:textId="33B2AB09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B28431" w14:textId="1B29F542" w:rsidR="00DC6C0F" w:rsidRPr="003D64A6" w:rsidRDefault="00DC6C0F" w:rsidP="00DC6C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863200" w14:textId="3C2CBBB5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3920EA" w14:textId="672972FA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B06E99" w14:textId="5D7B8851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8FC942" w14:textId="239D1D58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28D579" w14:textId="21A3CA85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925D65" w14:textId="0B0032A6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15CEBF" w14:textId="61516799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A95452" w14:textId="4DD78D3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14ACF2" w14:textId="77777777" w:rsidR="00DC6C0F" w:rsidRPr="003D64A6" w:rsidRDefault="00DC6C0F" w:rsidP="00DC6C0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93A7162" w14:textId="77777777" w:rsidTr="00254B7F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74659A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6A6803" w14:textId="77777777" w:rsidR="00DC6C0F" w:rsidRPr="003D64A6" w:rsidRDefault="00DC6C0F" w:rsidP="00DC6C0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5625153A" w14:textId="77777777" w:rsidR="00DC6C0F" w:rsidRPr="003D64A6" w:rsidRDefault="00DC6C0F" w:rsidP="00DC6C0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AC3F9D" w14:textId="12573BC5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703157,20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14:paraId="5611594D" w14:textId="123D64C5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729BD50F" w14:textId="029745FF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49847A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6C290B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6F53FA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27000,00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F57484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83A57F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6F70E628" w14:textId="77777777" w:rsidR="00DC6C0F" w:rsidRPr="003D64A6" w:rsidRDefault="00DC6C0F" w:rsidP="00DC6C0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24ADC801" w14:textId="77777777" w:rsidTr="00AE1ED3">
        <w:tc>
          <w:tcPr>
            <w:tcW w:w="591" w:type="dxa"/>
            <w:shd w:val="clear" w:color="auto" w:fill="auto"/>
            <w:vAlign w:val="center"/>
          </w:tcPr>
          <w:p w14:paraId="321CA953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10989E23" w14:textId="77777777" w:rsidR="00DC6C0F" w:rsidRPr="003D64A6" w:rsidRDefault="00DC6C0F" w:rsidP="00DC6C0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9F7550B" w14:textId="3A5BF7BB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673363,20</w:t>
            </w:r>
          </w:p>
        </w:tc>
        <w:tc>
          <w:tcPr>
            <w:tcW w:w="1257" w:type="dxa"/>
            <w:vAlign w:val="center"/>
          </w:tcPr>
          <w:p w14:paraId="308666E8" w14:textId="0A541CFE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14:paraId="2F2698F1" w14:textId="1DB870A2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6C6140A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27FBB035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7DA39C5E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B2CE6B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EA5938C" w14:textId="77777777" w:rsidR="00DC6C0F" w:rsidRPr="003D64A6" w:rsidRDefault="00DC6C0F" w:rsidP="00DC6C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851" w:type="dxa"/>
            <w:vAlign w:val="center"/>
          </w:tcPr>
          <w:p w14:paraId="411A2FEF" w14:textId="77777777" w:rsidR="00DC6C0F" w:rsidRPr="003D64A6" w:rsidRDefault="00DC6C0F" w:rsidP="00DC6C0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732C7C45" w14:textId="77777777" w:rsidTr="00254B7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</w:tcPr>
          <w:p w14:paraId="39DEA295" w14:textId="1420EA5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</w:tcPr>
          <w:p w14:paraId="2D100E43" w14:textId="4DCAB890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FFFBE7" w14:textId="7517458D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14:paraId="066FA56A" w14:textId="18D418E1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0429747B" w14:textId="1BCB1D86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66432A" w14:textId="5A38507B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B69BC" w14:textId="3D745E5E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845C70" w14:textId="34551444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DB1A5D" w14:textId="3EF73F8F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F4E49" w14:textId="2E4E1609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FBAFA98" w14:textId="04B01CE2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0C870188" w14:textId="77777777" w:rsidTr="00254B7F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A8685E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</w:tcPr>
          <w:p w14:paraId="4B866F7C" w14:textId="097495E0" w:rsidR="004F2D58" w:rsidRPr="003D64A6" w:rsidRDefault="004F2D58" w:rsidP="004F2D5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Центр развития бокса в градостроительном комплексе № 2 (частично) микрорайона I жилого района «Южный», 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6FCB9F" w14:textId="311D0C56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396157,20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14:paraId="7EE3A252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7DD724E3" w14:textId="05F8E09F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AF1778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42BEF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B66BC2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50B5BC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58D958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E96DC1C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9F26B69" w14:textId="77777777" w:rsidTr="00254B7F"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526C57" w14:textId="7C3C3C86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E73569" w14:textId="52149F9D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F8D603" w14:textId="0EF46D5F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36F4E6" w14:textId="39F88ADF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5E0427" w14:textId="2B88CBA0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D23BE3" w14:textId="162BDB4D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5046A2" w14:textId="45D1A175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2A685" w14:textId="0887338F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AB04D8" w14:textId="4700E613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E5CC14" w14:textId="3BD0740D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D2ED9D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65763F68" w14:textId="77777777" w:rsidTr="00254B7F"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0F9101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3AC8ED" w14:textId="77777777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1E3B05B7" w14:textId="77777777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56FA3F" w14:textId="302DA364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396157,20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14:paraId="78CB28A3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24E2E8AE" w14:textId="71665E3E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05319B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4CCB58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21C61C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BA0388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262657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E999857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3A23E6F" w14:textId="77777777" w:rsidTr="00AE1ED3">
        <w:tc>
          <w:tcPr>
            <w:tcW w:w="591" w:type="dxa"/>
            <w:shd w:val="clear" w:color="auto" w:fill="auto"/>
            <w:vAlign w:val="center"/>
          </w:tcPr>
          <w:p w14:paraId="046B7817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29EAAEC6" w14:textId="77777777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</w:p>
          <w:p w14:paraId="42EBB617" w14:textId="2DEACF80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7B56001" w14:textId="0483BB6F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393363,20</w:t>
            </w:r>
          </w:p>
        </w:tc>
        <w:tc>
          <w:tcPr>
            <w:tcW w:w="1257" w:type="dxa"/>
            <w:vAlign w:val="center"/>
          </w:tcPr>
          <w:p w14:paraId="3430E36D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260" w:type="dxa"/>
            <w:vAlign w:val="center"/>
          </w:tcPr>
          <w:p w14:paraId="52919700" w14:textId="7F17ABEB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81105,90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65AC300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311916,00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52F7B555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03F47206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3C6F21F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24373F8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40C4A95D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14:paraId="4471DB72" w14:textId="77777777" w:rsidR="00BD723D" w:rsidRPr="003D64A6" w:rsidRDefault="00BD723D" w:rsidP="00BD723D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5EFC6F31" w14:textId="77777777" w:rsidR="00BD723D" w:rsidRPr="003D64A6" w:rsidRDefault="00BD723D" w:rsidP="00BD723D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15428F48" w14:textId="77777777" w:rsidR="00BD723D" w:rsidRPr="003D64A6" w:rsidRDefault="00BD723D" w:rsidP="00BD723D">
      <w:pPr>
        <w:ind w:right="-2" w:firstLine="10490"/>
        <w:rPr>
          <w:rFonts w:ascii="Liberation Serif" w:hAnsi="Liberation Serif" w:cs="Liberation Serif"/>
          <w:bCs/>
          <w:sz w:val="28"/>
          <w:szCs w:val="28"/>
        </w:rPr>
      </w:pPr>
    </w:p>
    <w:p w14:paraId="357F86E3" w14:textId="77777777" w:rsidR="00BD723D" w:rsidRPr="003D64A6" w:rsidRDefault="00BD723D" w:rsidP="00BD723D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684E52C7" w14:textId="77777777" w:rsidR="00DC6C0F" w:rsidRPr="003D64A6" w:rsidRDefault="00DC6C0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79B2B93" w14:textId="77777777" w:rsidR="00DC6C0F" w:rsidRPr="003D64A6" w:rsidRDefault="00DC6C0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D0706DF" w14:textId="77777777" w:rsidR="00DC6C0F" w:rsidRPr="003D64A6" w:rsidRDefault="00DC6C0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F89C9FA" w14:textId="77777777" w:rsidR="00DC6C0F" w:rsidRPr="003D64A6" w:rsidRDefault="00DC6C0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2BF612B" w14:textId="77777777" w:rsidR="00DC6C0F" w:rsidRPr="003D64A6" w:rsidRDefault="00DC6C0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098C33E" w14:textId="77777777" w:rsidR="00DC6C0F" w:rsidRPr="003D64A6" w:rsidRDefault="00DC6C0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041EE38" w14:textId="77777777" w:rsidR="00DC6C0F" w:rsidRPr="003D64A6" w:rsidRDefault="00DC6C0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7C763570" w14:textId="77777777" w:rsidR="00DC6C0F" w:rsidRPr="003D64A6" w:rsidRDefault="00DC6C0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8007466" w14:textId="77777777" w:rsidR="00DC6C0F" w:rsidRPr="003D64A6" w:rsidRDefault="00DC6C0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0C7F36F" w14:textId="77777777" w:rsidR="00DC6C0F" w:rsidRPr="003D64A6" w:rsidRDefault="00DC6C0F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47C6ED3A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1D87A19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20D8EB0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F90C678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C163E87" w14:textId="77777777" w:rsidR="004F2D58" w:rsidRPr="003D64A6" w:rsidRDefault="004F2D58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DCE21AB" w14:textId="4770A891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5B7435" w:rsidRPr="003D64A6">
        <w:rPr>
          <w:rFonts w:ascii="Liberation Serif" w:hAnsi="Liberation Serif" w:cs="Liberation Serif"/>
          <w:bCs/>
          <w:sz w:val="28"/>
          <w:szCs w:val="28"/>
          <w:lang w:val="en-US"/>
        </w:rPr>
        <w:t>10</w:t>
      </w:r>
    </w:p>
    <w:p w14:paraId="27EE71DE" w14:textId="77777777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019315D6" w14:textId="77777777" w:rsidR="00947206" w:rsidRPr="003D64A6" w:rsidRDefault="00947206" w:rsidP="00947206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0392D903" w14:textId="77777777" w:rsidR="00503E92" w:rsidRPr="003D64A6" w:rsidRDefault="00503E92" w:rsidP="00503E9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28.09.2021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795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                 </w:t>
      </w:r>
    </w:p>
    <w:p w14:paraId="25DAF680" w14:textId="77777777" w:rsidR="004F2D58" w:rsidRPr="003D64A6" w:rsidRDefault="004F2D58" w:rsidP="00602B9A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977"/>
        <w:gridCol w:w="1375"/>
        <w:gridCol w:w="1261"/>
        <w:gridCol w:w="1262"/>
        <w:gridCol w:w="1261"/>
        <w:gridCol w:w="1262"/>
        <w:gridCol w:w="1261"/>
        <w:gridCol w:w="1262"/>
        <w:gridCol w:w="1262"/>
        <w:gridCol w:w="851"/>
      </w:tblGrid>
      <w:tr w:rsidR="003D64A6" w:rsidRPr="003D64A6" w14:paraId="7E3174AB" w14:textId="77777777" w:rsidTr="0029503E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14:paraId="10F52A6D" w14:textId="77777777" w:rsidR="001807B8" w:rsidRPr="003D64A6" w:rsidRDefault="001807B8" w:rsidP="0029503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28695A6F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14:paraId="6CBF2F0F" w14:textId="77777777" w:rsidR="0029503E" w:rsidRPr="003D64A6" w:rsidRDefault="0029503E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7D7D5160" w14:textId="77777777" w:rsidR="001807B8" w:rsidRPr="003D64A6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4BA7C4B0" w14:textId="77777777" w:rsidR="001807B8" w:rsidRPr="003D64A6" w:rsidRDefault="001807B8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3D64A6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3D64A6" w:rsidRPr="003D64A6" w14:paraId="34FDB391" w14:textId="77777777" w:rsidTr="0029503E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14:paraId="4A55B111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476B736" w14:textId="77777777" w:rsidR="001807B8" w:rsidRPr="003D64A6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14:paraId="695F6AE1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1" w:type="dxa"/>
          </w:tcPr>
          <w:p w14:paraId="0C9438E5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первый</w:t>
            </w:r>
          </w:p>
          <w:p w14:paraId="2D576609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0CF22DA1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41CD4278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2" w:type="dxa"/>
          </w:tcPr>
          <w:p w14:paraId="7A7BCC48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второй </w:t>
            </w:r>
          </w:p>
          <w:p w14:paraId="7A58EC6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4072FE9E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169ED854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61" w:type="dxa"/>
            <w:shd w:val="clear" w:color="auto" w:fill="auto"/>
          </w:tcPr>
          <w:p w14:paraId="66DDDBB1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третий</w:t>
            </w:r>
          </w:p>
          <w:p w14:paraId="6841F296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450443C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4FA9EB1C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62" w:type="dxa"/>
            <w:shd w:val="clear" w:color="auto" w:fill="auto"/>
          </w:tcPr>
          <w:p w14:paraId="44AD70A1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4CC6BA10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7EDCCF07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77FF29D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61" w:type="dxa"/>
            <w:shd w:val="clear" w:color="auto" w:fill="auto"/>
          </w:tcPr>
          <w:p w14:paraId="12F5F9E6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пятый</w:t>
            </w:r>
          </w:p>
          <w:p w14:paraId="0180B4B7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41A180E2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6BDA44FA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62" w:type="dxa"/>
            <w:shd w:val="clear" w:color="auto" w:fill="auto"/>
          </w:tcPr>
          <w:p w14:paraId="2F951F2F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шестой</w:t>
            </w:r>
          </w:p>
          <w:p w14:paraId="06DA2B5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7ABE47BA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70D2AC91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62" w:type="dxa"/>
            <w:shd w:val="clear" w:color="auto" w:fill="auto"/>
          </w:tcPr>
          <w:p w14:paraId="5D333C92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седьмой</w:t>
            </w:r>
          </w:p>
          <w:p w14:paraId="11A79DA9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66581018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5B6E4F4B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31E4E3A3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1AE784E" w14:textId="77777777" w:rsidTr="00254B7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</w:tcPr>
          <w:p w14:paraId="03DE82DE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0A4F332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auto"/>
          </w:tcPr>
          <w:p w14:paraId="1B6B057D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14:paraId="73BE5277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14:paraId="676E9910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</w:tcPr>
          <w:p w14:paraId="18F2E224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</w:tcPr>
          <w:p w14:paraId="38DA4510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</w:tcPr>
          <w:p w14:paraId="28984351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</w:tcPr>
          <w:p w14:paraId="745B3F5B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</w:tcPr>
          <w:p w14:paraId="6B9A8A74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2BE82D9" w14:textId="77777777" w:rsidR="001807B8" w:rsidRPr="003D64A6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1FAFCEF9" w14:textId="77777777" w:rsidTr="00254B7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4A0807" w14:textId="77777777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22B728" w14:textId="77777777" w:rsidR="00B12B79" w:rsidRPr="003D64A6" w:rsidRDefault="00B12B79" w:rsidP="00B12B79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</w:t>
            </w:r>
            <w:proofErr w:type="gramStart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подпрограмме,   </w:t>
            </w:r>
            <w:proofErr w:type="gramEnd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D9565F" w14:textId="40DA4B42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999467,40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vAlign w:val="center"/>
          </w:tcPr>
          <w:p w14:paraId="1ED33003" w14:textId="0E45A4F4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center"/>
          </w:tcPr>
          <w:p w14:paraId="26E5B118" w14:textId="518D8C71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54162,40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C79C91" w14:textId="1C652C51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CE3F05" w14:textId="77F82AA4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545C36" w14:textId="4A786BA9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6262B4" w14:textId="596371FE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161687,00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715A33" w14:textId="72CD10B7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224758,00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A9E22F3" w14:textId="77777777" w:rsidR="00B12B79" w:rsidRPr="003D64A6" w:rsidRDefault="00B12B79" w:rsidP="00B12B7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05409986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A3E253" w14:textId="6A887711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7F7048" w14:textId="0235F1C3" w:rsidR="00B12B79" w:rsidRPr="003D64A6" w:rsidRDefault="00B12B79" w:rsidP="00B12B7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034BFB" w14:textId="44761CA6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869D26" w14:textId="1899198E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4780CA" w14:textId="4790C9C3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2491E3" w14:textId="46B2771F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FD7665" w14:textId="00A7F6C4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B40516" w14:textId="5DC8EFE4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341BB2" w14:textId="4F507C9A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175B6C" w14:textId="05DB7627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1B1D52" w14:textId="4C697C89" w:rsidR="00B12B79" w:rsidRPr="003D64A6" w:rsidRDefault="00B12B79" w:rsidP="00B12B7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038D1923" w14:textId="77777777" w:rsidTr="00254B7F"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4E6F24" w14:textId="77777777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FD7F0B" w14:textId="104CADFC" w:rsidR="00B12B79" w:rsidRPr="003D64A6" w:rsidRDefault="00B12B79" w:rsidP="00B12B7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FF7E0B" w14:textId="787F8B25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263032,80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35CEA" w14:textId="1555C220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06396" w14:textId="6ADB6911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47619,60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D93E85" w14:textId="39AA58F6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4043AA" w14:textId="0ED75800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70B850" w14:textId="1AAB0C65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5B8996" w14:textId="42B1E691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BA2600" w14:textId="697418FB" w:rsidR="00B12B79" w:rsidRPr="003D64A6" w:rsidRDefault="00B12B79" w:rsidP="00B12B7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06DB3" w14:textId="77777777" w:rsidR="00B12B79" w:rsidRPr="003D64A6" w:rsidRDefault="00B12B79" w:rsidP="00B12B7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8B63EA9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92BE8A" w14:textId="118815B4" w:rsidR="00D275F1" w:rsidRPr="003D64A6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A47EC3" w14:textId="3D917D7E" w:rsidR="00D275F1" w:rsidRPr="003D64A6" w:rsidRDefault="00D275F1" w:rsidP="00D275F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9FD563" w14:textId="284015CF" w:rsidR="00D275F1" w:rsidRPr="003D64A6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C9E293" w14:textId="470F125B" w:rsidR="00D275F1" w:rsidRPr="003D64A6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05F04F" w14:textId="4F63E9D9" w:rsidR="00D275F1" w:rsidRPr="003D64A6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E0B514" w14:textId="5CDE18A2" w:rsidR="00D275F1" w:rsidRPr="003D64A6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8FAAD1" w14:textId="0F4172CF" w:rsidR="00D275F1" w:rsidRPr="003D64A6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98D2CA" w14:textId="3562180D" w:rsidR="00D275F1" w:rsidRPr="003D64A6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DB786E" w14:textId="64C6B030" w:rsidR="00D275F1" w:rsidRPr="003D64A6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A80748" w14:textId="73E2F465" w:rsidR="00D275F1" w:rsidRPr="003D64A6" w:rsidRDefault="00D275F1" w:rsidP="00D275F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2BF72E" w14:textId="68BB48C1" w:rsidR="00D275F1" w:rsidRPr="003D64A6" w:rsidRDefault="00D275F1" w:rsidP="00D275F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6D44C5D5" w14:textId="77777777" w:rsidTr="00254B7F"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223B2A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D02D54" w14:textId="4FA998BF" w:rsidR="0077160D" w:rsidRPr="003D64A6" w:rsidRDefault="0077160D" w:rsidP="0077160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67B246" w14:textId="736C56D9" w:rsidR="0077160D" w:rsidRPr="003D64A6" w:rsidRDefault="00B12B79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999467,40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F218F" w14:textId="5885F7A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76E26" w14:textId="2C28BC62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54162,40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B983BF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FFE4FF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00BD5D" w14:textId="35CF0741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6D7181" w14:textId="4E98A6A6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161687,00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A817BC" w14:textId="360224A6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224758,00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37823" w14:textId="77777777" w:rsidR="0077160D" w:rsidRPr="003D64A6" w:rsidRDefault="0077160D" w:rsidP="007716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75E2FD09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66649C" w14:textId="76D04F1B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6FE1B9" w14:textId="35CF8FE7" w:rsidR="0077160D" w:rsidRPr="003D64A6" w:rsidRDefault="0077160D" w:rsidP="007716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335284" w14:textId="30FB5A9A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F189C3" w14:textId="20ECA179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3EE8C4" w14:textId="67B83596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746266" w14:textId="744DCCD6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EFA990" w14:textId="0B8123F9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8D03A" w14:textId="2A4DF372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6935E3" w14:textId="03854252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44FFD6" w14:textId="4627E4E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177B53" w14:textId="2CB56672" w:rsidR="0077160D" w:rsidRPr="003D64A6" w:rsidRDefault="0077160D" w:rsidP="007716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6E24166B" w14:textId="77777777" w:rsidTr="00254B7F"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1232F7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957383" w14:textId="4CD6CFD2" w:rsidR="0077160D" w:rsidRPr="003D64A6" w:rsidRDefault="0077160D" w:rsidP="0077160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областной</w:t>
            </w:r>
            <w:r w:rsidR="004F2D58"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D3625" w14:textId="66B13E5A" w:rsidR="0077160D" w:rsidRPr="003D64A6" w:rsidRDefault="00B12B79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263032,80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2DCD8" w14:textId="46B1E409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F152C" w14:textId="63CA07D6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47619,60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4C167F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07D3FD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5C6030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E2CBA8" w14:textId="32A7EE4F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ABCB0B" w14:textId="1B64F2EC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7868,00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924C2" w14:textId="77777777" w:rsidR="0077160D" w:rsidRPr="003D64A6" w:rsidRDefault="0077160D" w:rsidP="007716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0A1B89C3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64D7CD" w14:textId="5A85278E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B78587" w14:textId="1601B4E3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8A4C68" w14:textId="665996F9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A20CBF" w14:textId="79D11D2F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CFC27E" w14:textId="73C8CF99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654412" w14:textId="496CF391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F160BF" w14:textId="64772255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19631F" w14:textId="451F7FD0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FC46AC" w14:textId="50902670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3006FC" w14:textId="7B88F79C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88A47F" w14:textId="3077B5DF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3B61CB45" w14:textId="77777777" w:rsidTr="00254B7F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80A76C" w14:textId="77777777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14:paraId="2BA3D32C" w14:textId="77777777" w:rsidR="00C51FE7" w:rsidRPr="003D64A6" w:rsidRDefault="00C51FE7" w:rsidP="00C51FE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250 мест по ул. Октябрьской в </w:t>
            </w:r>
          </w:p>
          <w:p w14:paraId="46E8F8E7" w14:textId="77777777" w:rsidR="00C51FE7" w:rsidRPr="003D64A6" w:rsidRDefault="00C51FE7" w:rsidP="00C51F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г. Каменск-Уральский Свердловской области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72A19F6A" w14:textId="77777777" w:rsidR="00C51FE7" w:rsidRPr="003D64A6" w:rsidRDefault="00C51FE7" w:rsidP="00C51FE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6D9C1F" w14:textId="558DC928" w:rsidR="00C51FE7" w:rsidRPr="003D64A6" w:rsidRDefault="00B12B79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272231,96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vAlign w:val="center"/>
          </w:tcPr>
          <w:p w14:paraId="310B196B" w14:textId="77777777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218096,36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vAlign w:val="center"/>
          </w:tcPr>
          <w:p w14:paraId="11DAF4A4" w14:textId="54A3B99D" w:rsidR="00C51FE7" w:rsidRPr="003D64A6" w:rsidRDefault="0077160D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54135,60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E7F818" w14:textId="77777777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257341" w14:textId="77777777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C369D7" w14:textId="77777777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C04628" w14:textId="77777777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50397C" w14:textId="77777777" w:rsidR="00C51FE7" w:rsidRPr="003D64A6" w:rsidRDefault="00C51FE7" w:rsidP="00C51F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56BA126D" w14:textId="77777777" w:rsidR="00C51FE7" w:rsidRPr="003D64A6" w:rsidRDefault="00C51FE7" w:rsidP="00C51FE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94151C0" w14:textId="77777777" w:rsidTr="00C51FE7">
        <w:tc>
          <w:tcPr>
            <w:tcW w:w="596" w:type="dxa"/>
            <w:shd w:val="clear" w:color="auto" w:fill="auto"/>
            <w:vAlign w:val="center"/>
          </w:tcPr>
          <w:p w14:paraId="07740036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480F8A8" w14:textId="3855B772" w:rsidR="004F2D58" w:rsidRPr="003D64A6" w:rsidRDefault="004F2D58" w:rsidP="004F2D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2CFEB9E" w14:textId="5E865415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153722,50</w:t>
            </w:r>
          </w:p>
        </w:tc>
        <w:tc>
          <w:tcPr>
            <w:tcW w:w="1261" w:type="dxa"/>
            <w:vAlign w:val="center"/>
          </w:tcPr>
          <w:p w14:paraId="5D8EFB24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106102,90</w:t>
            </w:r>
          </w:p>
        </w:tc>
        <w:tc>
          <w:tcPr>
            <w:tcW w:w="1262" w:type="dxa"/>
            <w:vAlign w:val="center"/>
          </w:tcPr>
          <w:p w14:paraId="51457FC0" w14:textId="3FED59CF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47619,60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242C343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0649CB5E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580B8986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4DA7B23F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356DE930" w14:textId="7777777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5497A928" w14:textId="77777777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758E2122" w14:textId="3194E31D" w:rsidR="00AC338E" w:rsidRPr="003D64A6" w:rsidRDefault="00AC338E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706B0A" w:rsidRPr="003D64A6">
        <w:rPr>
          <w:rFonts w:ascii="Liberation Serif" w:hAnsi="Liberation Serif" w:cs="Liberation Serif"/>
          <w:bCs/>
          <w:sz w:val="28"/>
          <w:szCs w:val="28"/>
        </w:rPr>
        <w:t>1</w:t>
      </w:r>
      <w:r w:rsidR="005B7435" w:rsidRPr="003D64A6">
        <w:rPr>
          <w:rFonts w:ascii="Liberation Serif" w:hAnsi="Liberation Serif" w:cs="Liberation Serif"/>
          <w:bCs/>
          <w:sz w:val="28"/>
          <w:szCs w:val="28"/>
          <w:lang w:val="en-US"/>
        </w:rPr>
        <w:t>1</w:t>
      </w:r>
    </w:p>
    <w:p w14:paraId="689A1362" w14:textId="77777777" w:rsidR="00AC338E" w:rsidRPr="003D64A6" w:rsidRDefault="00AC338E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79E67515" w14:textId="77777777" w:rsidR="00AC338E" w:rsidRPr="003D64A6" w:rsidRDefault="00AC338E" w:rsidP="00AC33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339BEDA1" w14:textId="77777777" w:rsidR="00503E92" w:rsidRPr="003D64A6" w:rsidRDefault="00503E92" w:rsidP="00503E9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28.09.2021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795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                 </w:t>
      </w:r>
    </w:p>
    <w:p w14:paraId="2E43355A" w14:textId="77777777" w:rsidR="004F2D58" w:rsidRPr="003D64A6" w:rsidRDefault="004F2D58" w:rsidP="00AC338E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977"/>
        <w:gridCol w:w="1418"/>
        <w:gridCol w:w="1255"/>
        <w:gridCol w:w="1255"/>
        <w:gridCol w:w="1256"/>
        <w:gridCol w:w="1255"/>
        <w:gridCol w:w="1256"/>
        <w:gridCol w:w="1255"/>
        <w:gridCol w:w="1256"/>
        <w:gridCol w:w="851"/>
      </w:tblGrid>
      <w:tr w:rsidR="003D64A6" w:rsidRPr="003D64A6" w14:paraId="67325AC6" w14:textId="77777777" w:rsidTr="00AC338E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14:paraId="40E129B2" w14:textId="77777777" w:rsidR="00AC338E" w:rsidRPr="003D64A6" w:rsidRDefault="00AC338E" w:rsidP="00AC338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19095F38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14:paraId="17969ABF" w14:textId="77777777" w:rsidR="00AC338E" w:rsidRPr="003D64A6" w:rsidRDefault="00AC338E" w:rsidP="00AC338E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14:paraId="07BB5C18" w14:textId="77777777" w:rsidR="00AC338E" w:rsidRPr="003D64A6" w:rsidRDefault="00AC338E" w:rsidP="00AC338E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39C8BBDE" w14:textId="77777777" w:rsidR="00AC338E" w:rsidRPr="003D64A6" w:rsidRDefault="00AC338E" w:rsidP="00AC338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3D64A6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  <w:p w14:paraId="64DC017F" w14:textId="77777777" w:rsidR="00AC338E" w:rsidRPr="003D64A6" w:rsidRDefault="00AC338E" w:rsidP="00AC338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3D64A6" w:rsidRPr="003D64A6" w14:paraId="6E725C29" w14:textId="77777777" w:rsidTr="00AC338E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14:paraId="11D13E84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2358069A" w14:textId="77777777" w:rsidR="00AC338E" w:rsidRPr="003D64A6" w:rsidRDefault="00AC338E" w:rsidP="00AC338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30201B7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5" w:type="dxa"/>
          </w:tcPr>
          <w:p w14:paraId="7F086CB1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первый</w:t>
            </w:r>
          </w:p>
          <w:p w14:paraId="013ED0BF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61DADEF7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24A890AF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55" w:type="dxa"/>
          </w:tcPr>
          <w:p w14:paraId="71C35E8A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второй </w:t>
            </w:r>
          </w:p>
          <w:p w14:paraId="6F0ED395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26D7FA49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46A97F70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56" w:type="dxa"/>
            <w:shd w:val="clear" w:color="auto" w:fill="auto"/>
          </w:tcPr>
          <w:p w14:paraId="6F8AB903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третий</w:t>
            </w:r>
          </w:p>
          <w:p w14:paraId="37E89350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70683B34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69B41D3E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55" w:type="dxa"/>
            <w:shd w:val="clear" w:color="auto" w:fill="auto"/>
          </w:tcPr>
          <w:p w14:paraId="3DD2CE55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четвертый </w:t>
            </w:r>
          </w:p>
          <w:p w14:paraId="5B42618D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год </w:t>
            </w:r>
          </w:p>
          <w:p w14:paraId="1CA553CA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14:paraId="0D8C1FA3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6" w:type="dxa"/>
            <w:shd w:val="clear" w:color="auto" w:fill="auto"/>
          </w:tcPr>
          <w:p w14:paraId="53A66CFB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пятый</w:t>
            </w:r>
          </w:p>
          <w:p w14:paraId="32AFBEF0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1B3CCA4B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06294F34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5" w:type="dxa"/>
            <w:shd w:val="clear" w:color="auto" w:fill="auto"/>
          </w:tcPr>
          <w:p w14:paraId="79D03AF4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шестой</w:t>
            </w:r>
          </w:p>
          <w:p w14:paraId="4472A444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7D14A7D4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1C777C22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6" w:type="dxa"/>
            <w:shd w:val="clear" w:color="auto" w:fill="auto"/>
          </w:tcPr>
          <w:p w14:paraId="2EE1F19B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седьмой</w:t>
            </w:r>
          </w:p>
          <w:p w14:paraId="2CFE8533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 xml:space="preserve"> год </w:t>
            </w:r>
          </w:p>
          <w:p w14:paraId="3B48D0B7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планового периода</w:t>
            </w:r>
          </w:p>
          <w:p w14:paraId="737BD87D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14:paraId="712D35B5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11A3647" w14:textId="77777777" w:rsidTr="004F2D58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</w:tcPr>
          <w:p w14:paraId="34467107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0D6AF52F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B4CC52B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14:paraId="2B34EC32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14:paraId="28561162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</w:tcPr>
          <w:p w14:paraId="08E5A091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6C4D847C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</w:tcPr>
          <w:p w14:paraId="74E07085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614998AC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</w:tcPr>
          <w:p w14:paraId="5F72F026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773D0B3" w14:textId="77777777" w:rsidR="00AC338E" w:rsidRPr="003D64A6" w:rsidRDefault="00AC338E" w:rsidP="00AC33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63BD73EE" w14:textId="77777777" w:rsidTr="004F2D58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A0EDB4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CBD6CC" w14:textId="77777777" w:rsidR="000C3AB7" w:rsidRPr="003D64A6" w:rsidRDefault="000C3AB7" w:rsidP="000C3AB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</w:t>
            </w:r>
            <w:proofErr w:type="gramStart"/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подпрограмме,  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том числе: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FC4A18" w14:textId="5DACE1DE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1449753,00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14:paraId="38B34978" w14:textId="65C00772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14:paraId="511656C3" w14:textId="49EAAF91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0B4C55" w14:textId="77AE52A5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C3C63" w14:textId="6A1EAD5C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112993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55DD4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8D933C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566381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1340556" w14:textId="77777777" w:rsidR="000C3AB7" w:rsidRPr="003D64A6" w:rsidRDefault="000C3AB7" w:rsidP="000C3A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36F46028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155A6F" w14:textId="6F182229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3B4086" w14:textId="04A5FE44" w:rsidR="000C3AB7" w:rsidRPr="003D64A6" w:rsidRDefault="000C3AB7" w:rsidP="000C3AB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27133E" w14:textId="1140F93B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1A2511" w14:textId="413E61F6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0CB440" w14:textId="3E93A56F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6BC222" w14:textId="063872AA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0365BE" w14:textId="1A9FF9A2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633098" w14:textId="08C8CE53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C19BF" w14:textId="00E5BE79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84AF1F" w14:textId="5B37A5F0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3F001F" w14:textId="77777777" w:rsidR="000C3AB7" w:rsidRPr="003D64A6" w:rsidRDefault="000C3AB7" w:rsidP="000C3A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70BC359" w14:textId="77777777" w:rsidTr="00254B7F"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19AF87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6FB571" w14:textId="77777777" w:rsidR="000C3AB7" w:rsidRPr="003D64A6" w:rsidRDefault="000C3AB7" w:rsidP="000C3A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90A35E" w14:textId="6B86677F" w:rsidR="000C3AB7" w:rsidRPr="003D64A6" w:rsidRDefault="00C025DE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025DE">
              <w:rPr>
                <w:rFonts w:ascii="Liberation Serif" w:hAnsi="Liberation Serif" w:cs="Liberation Serif"/>
                <w:sz w:val="24"/>
                <w:szCs w:val="24"/>
              </w:rPr>
              <w:t>671905,60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8159C" w14:textId="116DE18C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1A795" w14:textId="22B21DBF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46FBE2" w14:textId="7C7EB4DE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39F792" w14:textId="6D349ECE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112240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DBA083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A9A0D3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8B9352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F945F" w14:textId="77777777" w:rsidR="000C3AB7" w:rsidRPr="003D64A6" w:rsidRDefault="000C3AB7" w:rsidP="000C3A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20ECF5C3" w14:textId="77777777" w:rsidTr="00AC338E">
        <w:tc>
          <w:tcPr>
            <w:tcW w:w="596" w:type="dxa"/>
            <w:shd w:val="clear" w:color="auto" w:fill="auto"/>
            <w:vAlign w:val="center"/>
          </w:tcPr>
          <w:p w14:paraId="09520813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B0C731B" w14:textId="77777777" w:rsidR="000C3AB7" w:rsidRPr="003D64A6" w:rsidRDefault="000C3AB7" w:rsidP="000C3A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17A8A11D" w14:textId="77777777" w:rsidR="000C3AB7" w:rsidRPr="003D64A6" w:rsidRDefault="000C3AB7" w:rsidP="000C3A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3981E5" w14:textId="74119958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135697,40</w:t>
            </w:r>
          </w:p>
        </w:tc>
        <w:tc>
          <w:tcPr>
            <w:tcW w:w="1255" w:type="dxa"/>
            <w:vAlign w:val="center"/>
          </w:tcPr>
          <w:p w14:paraId="2838F60D" w14:textId="19D6C4D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2C440B9E" w14:textId="3B2E7758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97E7D65" w14:textId="5C598CE2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49D7318" w14:textId="7E5FF1C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7552CAB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9F8ADE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89F2C1C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Merge w:val="restart"/>
            <w:vAlign w:val="center"/>
          </w:tcPr>
          <w:p w14:paraId="2D6BF043" w14:textId="77777777" w:rsidR="000C3AB7" w:rsidRPr="003D64A6" w:rsidRDefault="000C3AB7" w:rsidP="000C3A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31B1AD76" w14:textId="77777777" w:rsidTr="00AC338E">
        <w:tc>
          <w:tcPr>
            <w:tcW w:w="596" w:type="dxa"/>
            <w:shd w:val="clear" w:color="auto" w:fill="auto"/>
            <w:vAlign w:val="center"/>
          </w:tcPr>
          <w:p w14:paraId="3D9CEEE4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8856B62" w14:textId="77777777" w:rsidR="000C3AB7" w:rsidRPr="003D64A6" w:rsidRDefault="000C3AB7" w:rsidP="000C3A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755E2D" w14:textId="2FA2F956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129537,40</w:t>
            </w:r>
          </w:p>
        </w:tc>
        <w:tc>
          <w:tcPr>
            <w:tcW w:w="1255" w:type="dxa"/>
            <w:vAlign w:val="center"/>
          </w:tcPr>
          <w:p w14:paraId="4EAABA71" w14:textId="441FCE5D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06BF4F94" w14:textId="16D5F989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45CA206" w14:textId="123358E6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0C0C867" w14:textId="574D8AE5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ED4D396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5C5F5DC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675E6FD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Merge/>
            <w:vAlign w:val="center"/>
          </w:tcPr>
          <w:p w14:paraId="242B7199" w14:textId="77777777" w:rsidR="000C3AB7" w:rsidRPr="003D64A6" w:rsidRDefault="000C3AB7" w:rsidP="000C3A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81D8053" w14:textId="77777777" w:rsidTr="00254B7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584829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D4FA87" w14:textId="77777777" w:rsidR="000C3AB7" w:rsidRPr="003D64A6" w:rsidRDefault="000C3AB7" w:rsidP="000C3A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9BD846" w14:textId="3D1694EA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14:paraId="2BC4B6FE" w14:textId="251BFA58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14:paraId="34AD05A4" w14:textId="1E86A825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BE3679" w14:textId="626438E9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3CAE40" w14:textId="185D3570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F5B57A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3FD633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0923F1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5CB49DFB" w14:textId="77777777" w:rsidR="000C3AB7" w:rsidRPr="003D64A6" w:rsidRDefault="000C3AB7" w:rsidP="000C3A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91FA710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D0B756" w14:textId="4CC845AE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162725" w14:textId="493336C0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E8AC88" w14:textId="4B424A8F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2F9B12" w14:textId="3B5F1F58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5CEE30" w14:textId="380F3B35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2A6973" w14:textId="4E51ED73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1C3B98" w14:textId="0F8722E2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A26EF64" w14:textId="61D3A5A9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BA9981" w14:textId="6DA158AC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9FE353" w14:textId="2DD55EC4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E0AB7D" w14:textId="0BE36639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E959F78" w14:textId="77777777" w:rsidTr="00254B7F"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282601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46D4B9" w14:textId="77777777" w:rsidR="0077160D" w:rsidRPr="003D64A6" w:rsidRDefault="0077160D" w:rsidP="0077160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14:paraId="295B8750" w14:textId="77777777" w:rsidR="0077160D" w:rsidRPr="003D64A6" w:rsidRDefault="0077160D" w:rsidP="0077160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62D431" w14:textId="2FEDEA6C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1449753,00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32441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2C442" w14:textId="1F6ED1B9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6FC801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58B8C3" w14:textId="4689E79E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112993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4E7FC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346B89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0E616E" w14:textId="7777777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C79B3" w14:textId="77777777" w:rsidR="0077160D" w:rsidRPr="003D64A6" w:rsidRDefault="0077160D" w:rsidP="007716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3D745E08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139776" w14:textId="6E3E09B7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FECE72" w14:textId="6C6EB5B6" w:rsidR="0077160D" w:rsidRPr="003D64A6" w:rsidRDefault="0077160D" w:rsidP="007716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42DB22" w14:textId="1B718101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DD7A99" w14:textId="6411D6FD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B511DB" w14:textId="19EE3FCA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7AC2F8" w14:textId="1D9FE3AE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9677B7" w14:textId="3EBE17B2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7B763C" w14:textId="52D133D3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738B99" w14:textId="01DB3D74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BF6870" w14:textId="60E30F9F" w:rsidR="0077160D" w:rsidRPr="003D64A6" w:rsidRDefault="0077160D" w:rsidP="007716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167432" w14:textId="3A260D90" w:rsidR="0077160D" w:rsidRPr="003D64A6" w:rsidRDefault="0077160D" w:rsidP="007716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1089FCF7" w14:textId="77777777" w:rsidTr="00254B7F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4837C4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EA1E84" w14:textId="682C2B7F" w:rsidR="000C3AB7" w:rsidRPr="003D64A6" w:rsidRDefault="000C3AB7" w:rsidP="000C3A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A16EEA" w14:textId="6665FED7" w:rsidR="000C3AB7" w:rsidRPr="003D64A6" w:rsidRDefault="00C025DE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025DE">
              <w:rPr>
                <w:rFonts w:ascii="Liberation Serif" w:hAnsi="Liberation Serif" w:cs="Liberation Serif"/>
                <w:sz w:val="24"/>
                <w:szCs w:val="24"/>
              </w:rPr>
              <w:t>671905,60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14:paraId="3728F35B" w14:textId="1EBC1746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14:paraId="390CB690" w14:textId="0BE0AF65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C4773F" w14:textId="5DAFAFD9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1F89ED" w14:textId="0EAA17C4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112240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FAFB00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7C07CA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144402,00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43B397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369317,00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174D6E37" w14:textId="77777777" w:rsidR="000C3AB7" w:rsidRPr="003D64A6" w:rsidRDefault="000C3AB7" w:rsidP="000C3A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3E5BAAE" w14:textId="77777777" w:rsidTr="003A2D16">
        <w:tc>
          <w:tcPr>
            <w:tcW w:w="596" w:type="dxa"/>
            <w:shd w:val="clear" w:color="auto" w:fill="auto"/>
          </w:tcPr>
          <w:p w14:paraId="5329D9E2" w14:textId="69549CCC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14:paraId="0798872D" w14:textId="6E1022E3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86752F" w14:textId="7C174410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  <w:vAlign w:val="center"/>
          </w:tcPr>
          <w:p w14:paraId="1E4A4985" w14:textId="239B25B5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  <w:vAlign w:val="center"/>
          </w:tcPr>
          <w:p w14:paraId="22F324B3" w14:textId="12024907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4D39A8A" w14:textId="7CB854D3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4DC8879" w14:textId="469B2733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B6C4E24" w14:textId="493BB5CE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4FEA028" w14:textId="12BA775B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752F9A4" w14:textId="16819788" w:rsidR="004F2D58" w:rsidRPr="003D64A6" w:rsidRDefault="004F2D58" w:rsidP="004F2D5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454003FC" w14:textId="049EFC19" w:rsidR="004F2D58" w:rsidRPr="003D64A6" w:rsidRDefault="004F2D58" w:rsidP="004F2D5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D64A6" w:rsidRPr="003D64A6" w14:paraId="503A93BE" w14:textId="77777777" w:rsidTr="00AC338E">
        <w:tc>
          <w:tcPr>
            <w:tcW w:w="596" w:type="dxa"/>
            <w:shd w:val="clear" w:color="auto" w:fill="auto"/>
            <w:vAlign w:val="center"/>
          </w:tcPr>
          <w:p w14:paraId="18BA4010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C385F5C" w14:textId="77777777" w:rsidR="000C3AB7" w:rsidRPr="003D64A6" w:rsidRDefault="000C3AB7" w:rsidP="000C3A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59AF1314" w14:textId="77777777" w:rsidR="000C3AB7" w:rsidRPr="003D64A6" w:rsidRDefault="000C3AB7" w:rsidP="000C3A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7BCB1F" w14:textId="64823692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135697,40</w:t>
            </w:r>
          </w:p>
        </w:tc>
        <w:tc>
          <w:tcPr>
            <w:tcW w:w="1255" w:type="dxa"/>
            <w:vAlign w:val="center"/>
          </w:tcPr>
          <w:p w14:paraId="242C2A79" w14:textId="012EDF33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4D661F00" w14:textId="5EC054BE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1C021EF" w14:textId="2E454136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2E2ACFC" w14:textId="00D47C14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D130D3F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EF01197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ADF9052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vAlign w:val="center"/>
          </w:tcPr>
          <w:p w14:paraId="5DB051AF" w14:textId="77777777" w:rsidR="000C3AB7" w:rsidRPr="003D64A6" w:rsidRDefault="000C3AB7" w:rsidP="000C3A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05091A6C" w14:textId="77777777" w:rsidTr="00254B7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42D2D0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9E59E5" w14:textId="77777777" w:rsidR="000C3AB7" w:rsidRPr="003D64A6" w:rsidRDefault="000C3AB7" w:rsidP="000C3A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EB620F" w14:textId="5EBC438F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129537,40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14:paraId="0A1DB850" w14:textId="2F256403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14:paraId="313486E4" w14:textId="2457124E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27AAA6" w14:textId="551E1FA8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CA89A1" w14:textId="5331963B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0ED1D6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94CB3F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36101,00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5F4D3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92329,00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CCDFA52" w14:textId="77777777" w:rsidR="000C3AB7" w:rsidRPr="003D64A6" w:rsidRDefault="000C3AB7" w:rsidP="000C3A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03923B39" w14:textId="77777777" w:rsidTr="00254B7F">
        <w:tc>
          <w:tcPr>
            <w:tcW w:w="5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4753D0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671D57" w14:textId="77777777" w:rsidR="000C3AB7" w:rsidRPr="003D64A6" w:rsidRDefault="000C3AB7" w:rsidP="000C3A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DD7716" w14:textId="0155E8D5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14:paraId="312E50B9" w14:textId="281F8D6D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14:paraId="58DB98DB" w14:textId="46DE55E3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6160,00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83E69E" w14:textId="2598772C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332C2B" w14:textId="2EAA6DD2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322F55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4EB52F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8995BB" w14:textId="77777777" w:rsidR="000C3AB7" w:rsidRPr="003D64A6" w:rsidRDefault="000C3AB7" w:rsidP="000C3A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341EF9D" w14:textId="77777777" w:rsidR="000C3AB7" w:rsidRPr="003D64A6" w:rsidRDefault="000C3AB7" w:rsidP="000C3AB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D64A6" w:rsidRPr="003D64A6" w14:paraId="48C2151D" w14:textId="77777777" w:rsidTr="00254B7F"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904E98" w14:textId="409391BA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23F242" w14:textId="0E5DD3D0" w:rsidR="00A94402" w:rsidRPr="003D64A6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11D465" w14:textId="45ACB9B9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0E21CD" w14:textId="647DB59A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3379BB" w14:textId="79B9B5BB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D1E6FC" w14:textId="2D0D7E79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97022E" w14:textId="5C9A787F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3B4DC4" w14:textId="1ED7EC8C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2334BE" w14:textId="2B84C074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AB1D03" w14:textId="08EDF2B5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84DA94" w14:textId="5D07A265" w:rsidR="00A94402" w:rsidRPr="003D64A6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70BEE437" w14:textId="77777777" w:rsidTr="00254B7F"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B0DFF6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8CC5D3" w14:textId="77777777" w:rsidR="00A97B9C" w:rsidRPr="003D64A6" w:rsidRDefault="00A97B9C" w:rsidP="00A97B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Центр культурного развития в градостроительном комплексе № 2 (частично) микрорайона </w:t>
            </w: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  <w:lang w:val="en-US"/>
              </w:rPr>
              <w:t>I</w:t>
            </w:r>
            <w:r w:rsidRPr="003D64A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жилого района «Южный»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14:paraId="778DE0E1" w14:textId="77777777" w:rsidR="00A97B9C" w:rsidRPr="003D64A6" w:rsidRDefault="00A97B9C" w:rsidP="00A97B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F8FE8B" w14:textId="4244C8F2" w:rsidR="00A97B9C" w:rsidRPr="003D64A6" w:rsidRDefault="00C26CC6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165454,00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14:paraId="2349D611" w14:textId="6970D283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14:paraId="62A60D29" w14:textId="51EE2446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77160D"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60,00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53C692" w14:textId="5628D628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46301,00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F59F5E" w14:textId="36D760BB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112993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EF81D7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54BA6B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80863E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0DAAE925" w14:textId="77777777" w:rsidR="00A97B9C" w:rsidRPr="003D64A6" w:rsidRDefault="00A97B9C" w:rsidP="00A97B9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5A14041C" w14:textId="77777777" w:rsidTr="00AC338E">
        <w:tc>
          <w:tcPr>
            <w:tcW w:w="596" w:type="dxa"/>
            <w:shd w:val="clear" w:color="auto" w:fill="auto"/>
            <w:vAlign w:val="center"/>
          </w:tcPr>
          <w:p w14:paraId="036F0C2B" w14:textId="0E6703E1" w:rsidR="005F534B" w:rsidRPr="003D64A6" w:rsidRDefault="00A97B9C" w:rsidP="001F6FA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BFF5D33" w14:textId="623A0DB1" w:rsidR="00A97B9C" w:rsidRPr="003D64A6" w:rsidRDefault="00A97B9C" w:rsidP="00A97B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A75082" w14:textId="2B3DC270" w:rsidR="00A97B9C" w:rsidRPr="003D64A6" w:rsidRDefault="000C3AB7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158186,60</w:t>
            </w:r>
          </w:p>
        </w:tc>
        <w:tc>
          <w:tcPr>
            <w:tcW w:w="1255" w:type="dxa"/>
            <w:vAlign w:val="center"/>
          </w:tcPr>
          <w:p w14:paraId="33C8631E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298F5236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A51B310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45946,30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B4F57A9" w14:textId="41A02317" w:rsidR="00A97B9C" w:rsidRPr="003D64A6" w:rsidRDefault="001F6FA4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112240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D64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DE2C923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04AF5EB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6C906AB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911C735" w14:textId="77777777" w:rsidR="00A97B9C" w:rsidRPr="003D64A6" w:rsidRDefault="00A97B9C" w:rsidP="00A97B9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233CA2BD" w14:textId="77777777" w:rsidTr="00AC338E">
        <w:tc>
          <w:tcPr>
            <w:tcW w:w="596" w:type="dxa"/>
            <w:shd w:val="clear" w:color="auto" w:fill="auto"/>
            <w:vAlign w:val="center"/>
          </w:tcPr>
          <w:p w14:paraId="4CEE876E" w14:textId="210C74E1" w:rsidR="005F534B" w:rsidRPr="003D64A6" w:rsidRDefault="00A97B9C" w:rsidP="001F6FA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5CE57F5" w14:textId="77777777" w:rsidR="00A97B9C" w:rsidRPr="003D64A6" w:rsidRDefault="00A97B9C" w:rsidP="00A97B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14:paraId="08113969" w14:textId="77777777" w:rsidR="00A97B9C" w:rsidRPr="003D64A6" w:rsidRDefault="00A97B9C" w:rsidP="00A97B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D417BC" w14:textId="584C0F20" w:rsidR="00A97B9C" w:rsidRPr="003D64A6" w:rsidRDefault="001F6FA4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7267,40</w:t>
            </w:r>
          </w:p>
        </w:tc>
        <w:tc>
          <w:tcPr>
            <w:tcW w:w="1255" w:type="dxa"/>
            <w:vAlign w:val="center"/>
          </w:tcPr>
          <w:p w14:paraId="3E9F4FAE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00C08B86" w14:textId="6D1DA44D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77160D"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5B547D4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46917A0A" w14:textId="43829877" w:rsidR="00A97B9C" w:rsidRPr="003D64A6" w:rsidRDefault="005F534B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603B7E9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67B33D29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23E2DBA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066D1EA0" w14:textId="77777777" w:rsidR="00A97B9C" w:rsidRPr="003D64A6" w:rsidRDefault="00A97B9C" w:rsidP="00A97B9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6E279415" w14:textId="77777777" w:rsidTr="00AC338E">
        <w:tc>
          <w:tcPr>
            <w:tcW w:w="596" w:type="dxa"/>
            <w:shd w:val="clear" w:color="auto" w:fill="auto"/>
            <w:vAlign w:val="center"/>
          </w:tcPr>
          <w:p w14:paraId="683BF27E" w14:textId="75ECA0AB" w:rsidR="005F534B" w:rsidRPr="003D64A6" w:rsidRDefault="00A97B9C" w:rsidP="001F6FA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ED2B0B3" w14:textId="77777777" w:rsidR="00A97B9C" w:rsidRPr="003D64A6" w:rsidRDefault="00A97B9C" w:rsidP="00A97B9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D1B691" w14:textId="620F06BF" w:rsidR="00A97B9C" w:rsidRPr="003D64A6" w:rsidRDefault="000C3AB7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1107,40</w:t>
            </w:r>
          </w:p>
        </w:tc>
        <w:tc>
          <w:tcPr>
            <w:tcW w:w="1255" w:type="dxa"/>
            <w:vAlign w:val="center"/>
          </w:tcPr>
          <w:p w14:paraId="2F55B5F6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06327DAE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A0C317C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354,70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20D34182" w14:textId="4FE5CDB3" w:rsidR="00A97B9C" w:rsidRPr="003D64A6" w:rsidRDefault="005F534B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752,70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384DB6F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AE32EE7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88B3E3D" w14:textId="77777777" w:rsidR="00A97B9C" w:rsidRPr="003D64A6" w:rsidRDefault="00A97B9C" w:rsidP="00A97B9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10DFA0C6" w14:textId="77777777" w:rsidR="00A97B9C" w:rsidRPr="003D64A6" w:rsidRDefault="00A97B9C" w:rsidP="00A97B9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D64A6" w:rsidRPr="003D64A6" w14:paraId="3531F682" w14:textId="77777777" w:rsidTr="00AC338E">
        <w:tc>
          <w:tcPr>
            <w:tcW w:w="596" w:type="dxa"/>
            <w:shd w:val="clear" w:color="auto" w:fill="auto"/>
            <w:vAlign w:val="center"/>
          </w:tcPr>
          <w:p w14:paraId="7F68E6C1" w14:textId="11DCC486" w:rsidR="005F534B" w:rsidRPr="003D64A6" w:rsidRDefault="00A94402" w:rsidP="001F6FA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6698780" w14:textId="77777777" w:rsidR="00A94402" w:rsidRPr="003D64A6" w:rsidRDefault="00A94402" w:rsidP="00A9440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803069" w14:textId="00F318F3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C26CC6"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60,00</w:t>
            </w:r>
          </w:p>
        </w:tc>
        <w:tc>
          <w:tcPr>
            <w:tcW w:w="1255" w:type="dxa"/>
            <w:vAlign w:val="center"/>
          </w:tcPr>
          <w:p w14:paraId="55CE102C" w14:textId="77777777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14:paraId="5D4F54A1" w14:textId="7F441394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77160D" w:rsidRPr="003D64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60,00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76E8CDD" w14:textId="77777777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71ED518" w14:textId="77777777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4E1FF9D" w14:textId="77777777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D181AA8" w14:textId="77777777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0C352CF" w14:textId="77777777" w:rsidR="00A94402" w:rsidRPr="003D64A6" w:rsidRDefault="00A94402" w:rsidP="00A9440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14:paraId="204C9662" w14:textId="77777777" w:rsidR="00A94402" w:rsidRPr="003D64A6" w:rsidRDefault="00A94402" w:rsidP="00A94402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14:paraId="58CAA8F3" w14:textId="77777777" w:rsidR="00AC338E" w:rsidRPr="003D64A6" w:rsidRDefault="00AC338E" w:rsidP="00AC338E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7C3C1A08" w14:textId="77777777" w:rsidR="00B5067E" w:rsidRPr="003D64A6" w:rsidRDefault="00B5067E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853D5C4" w14:textId="77777777" w:rsidR="00B5067E" w:rsidRPr="003D64A6" w:rsidRDefault="00B5067E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98C2B88" w14:textId="77777777" w:rsidR="00B5067E" w:rsidRPr="003D64A6" w:rsidRDefault="00B5067E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61238A63" w14:textId="77777777" w:rsidR="00B5067E" w:rsidRPr="003D64A6" w:rsidRDefault="00B5067E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B369865" w14:textId="77777777" w:rsidR="00B5067E" w:rsidRPr="003D64A6" w:rsidRDefault="00B5067E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1AF22ED2" w14:textId="77777777" w:rsidR="00B5067E" w:rsidRPr="003D64A6" w:rsidRDefault="00B5067E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505A7ADD" w14:textId="77777777" w:rsidR="00B5067E" w:rsidRPr="003D64A6" w:rsidRDefault="00B5067E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37D2D23C" w14:textId="77777777" w:rsidR="00B5067E" w:rsidRPr="003D64A6" w:rsidRDefault="00B5067E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14:paraId="0CB9E2F1" w14:textId="3A2851B1" w:rsidR="00B5067E" w:rsidRPr="003D64A6" w:rsidRDefault="00B5067E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12</w:t>
      </w:r>
    </w:p>
    <w:p w14:paraId="5243F464" w14:textId="77777777" w:rsidR="00B5067E" w:rsidRPr="003D64A6" w:rsidRDefault="00B5067E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14:paraId="14038D0D" w14:textId="77777777" w:rsidR="00B5067E" w:rsidRPr="003D64A6" w:rsidRDefault="00B5067E" w:rsidP="00B5067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14:paraId="7FF81366" w14:textId="77777777" w:rsidR="00503E92" w:rsidRPr="003D64A6" w:rsidRDefault="00503E92" w:rsidP="00503E9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Cs/>
          <w:sz w:val="28"/>
          <w:szCs w:val="28"/>
        </w:rPr>
        <w:t>28.09.2021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3D64A6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795</w:t>
      </w:r>
      <w:r w:rsidRPr="003D64A6">
        <w:rPr>
          <w:rFonts w:ascii="Liberation Serif" w:hAnsi="Liberation Serif" w:cs="Liberation Serif"/>
          <w:bCs/>
          <w:sz w:val="28"/>
          <w:szCs w:val="28"/>
        </w:rPr>
        <w:t xml:space="preserve">                  </w:t>
      </w:r>
    </w:p>
    <w:p w14:paraId="28267416" w14:textId="77777777" w:rsidR="00B5067E" w:rsidRPr="003D64A6" w:rsidRDefault="00B5067E" w:rsidP="00B5067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Приложение № 18 к Программе</w:t>
      </w:r>
    </w:p>
    <w:p w14:paraId="66402989" w14:textId="77777777" w:rsidR="00B5067E" w:rsidRPr="003D64A6" w:rsidRDefault="00B5067E" w:rsidP="00B5067E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468659CA" w14:textId="77777777" w:rsidR="00B5067E" w:rsidRPr="003D64A6" w:rsidRDefault="00B5067E" w:rsidP="00B5067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ПЕРЕЧЕНЬ</w:t>
      </w:r>
    </w:p>
    <w:p w14:paraId="2B2F7F3D" w14:textId="77777777" w:rsidR="00B5067E" w:rsidRPr="003D64A6" w:rsidRDefault="00B5067E" w:rsidP="00B5067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 xml:space="preserve"> объектов капитального строительства для капитальных вложений </w:t>
      </w:r>
    </w:p>
    <w:p w14:paraId="58310D5E" w14:textId="77777777" w:rsidR="00B5067E" w:rsidRPr="003D64A6" w:rsidRDefault="00B5067E" w:rsidP="00B5067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3D64A6">
        <w:rPr>
          <w:rFonts w:ascii="Liberation Serif" w:hAnsi="Liberation Serif" w:cs="Liberation Serif"/>
          <w:sz w:val="28"/>
          <w:szCs w:val="28"/>
        </w:rPr>
        <w:t>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14:paraId="6CDAB08E" w14:textId="77777777" w:rsidR="00B5067E" w:rsidRPr="003D64A6" w:rsidRDefault="00B5067E" w:rsidP="00B5067E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1702"/>
        <w:gridCol w:w="1416"/>
        <w:gridCol w:w="1136"/>
        <w:gridCol w:w="997"/>
        <w:gridCol w:w="777"/>
        <w:gridCol w:w="777"/>
        <w:gridCol w:w="1276"/>
        <w:gridCol w:w="830"/>
        <w:gridCol w:w="831"/>
        <w:gridCol w:w="831"/>
        <w:gridCol w:w="831"/>
        <w:gridCol w:w="831"/>
        <w:gridCol w:w="831"/>
        <w:gridCol w:w="831"/>
      </w:tblGrid>
      <w:tr w:rsidR="003D64A6" w:rsidRPr="003D64A6" w14:paraId="2CD2204C" w14:textId="77777777" w:rsidTr="00B5067E">
        <w:trPr>
          <w:trHeight w:val="1505"/>
          <w:jc w:val="center"/>
        </w:trPr>
        <w:tc>
          <w:tcPr>
            <w:tcW w:w="703" w:type="dxa"/>
            <w:vMerge w:val="restart"/>
            <w:shd w:val="clear" w:color="auto" w:fill="auto"/>
            <w:vAlign w:val="center"/>
          </w:tcPr>
          <w:p w14:paraId="1CB41686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№ строки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14:paraId="43D0CB8D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Наименование объекта капитального строительства/ Источники расходов на финансирование объекта капитального строительства</w:t>
            </w:r>
          </w:p>
        </w:tc>
        <w:tc>
          <w:tcPr>
            <w:tcW w:w="1416" w:type="dxa"/>
            <w:vMerge w:val="restart"/>
            <w:shd w:val="clear" w:color="auto" w:fill="auto"/>
            <w:vAlign w:val="center"/>
          </w:tcPr>
          <w:p w14:paraId="3C1DB4E4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Адрес</w:t>
            </w:r>
          </w:p>
          <w:p w14:paraId="5AB17268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объекта капитального строительства</w:t>
            </w:r>
          </w:p>
        </w:tc>
        <w:tc>
          <w:tcPr>
            <w:tcW w:w="2133" w:type="dxa"/>
            <w:gridSpan w:val="2"/>
            <w:shd w:val="clear" w:color="auto" w:fill="auto"/>
            <w:vAlign w:val="center"/>
          </w:tcPr>
          <w:p w14:paraId="647EE8FB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Сметная стоимость объекта, тыс. рублей</w:t>
            </w:r>
          </w:p>
          <w:p w14:paraId="73BCBFEB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14:paraId="2B1B994D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14:paraId="5CD4ED6C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554" w:type="dxa"/>
            <w:gridSpan w:val="2"/>
            <w:shd w:val="clear" w:color="auto" w:fill="auto"/>
            <w:vAlign w:val="center"/>
          </w:tcPr>
          <w:p w14:paraId="6FA528E4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Сроки строительства (проектно-сметных работ, экспертизы</w:t>
            </w:r>
          </w:p>
          <w:p w14:paraId="2E1E98CF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проектно-сметной документации)</w:t>
            </w:r>
          </w:p>
        </w:tc>
        <w:tc>
          <w:tcPr>
            <w:tcW w:w="7092" w:type="dxa"/>
            <w:gridSpan w:val="8"/>
            <w:vAlign w:val="center"/>
          </w:tcPr>
          <w:p w14:paraId="66D8F8EA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Объем финансирования, тыс. рублей</w:t>
            </w:r>
          </w:p>
        </w:tc>
      </w:tr>
      <w:tr w:rsidR="003D64A6" w:rsidRPr="003D64A6" w14:paraId="171A711C" w14:textId="77777777" w:rsidTr="00B5067E">
        <w:trPr>
          <w:cantSplit/>
          <w:trHeight w:val="1727"/>
          <w:jc w:val="center"/>
        </w:trPr>
        <w:tc>
          <w:tcPr>
            <w:tcW w:w="703" w:type="dxa"/>
            <w:vMerge/>
            <w:shd w:val="clear" w:color="auto" w:fill="auto"/>
            <w:vAlign w:val="center"/>
          </w:tcPr>
          <w:p w14:paraId="142DBDAF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39D28D49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416" w:type="dxa"/>
            <w:vMerge/>
            <w:shd w:val="clear" w:color="auto" w:fill="auto"/>
            <w:vAlign w:val="center"/>
          </w:tcPr>
          <w:p w14:paraId="5D82F186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037890E1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В текущих ценах (на момент составления проектно-сметной документа</w:t>
            </w:r>
          </w:p>
          <w:p w14:paraId="435AAA21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ции)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83D9C24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 xml:space="preserve">В ценах </w:t>
            </w:r>
          </w:p>
          <w:p w14:paraId="3E9BD6FD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соответ</w:t>
            </w:r>
          </w:p>
          <w:p w14:paraId="7B936D71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 xml:space="preserve">ствующих </w:t>
            </w:r>
          </w:p>
          <w:p w14:paraId="61DA7778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лет реализации проекта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15261455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Начало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70E6BD45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Ввод</w:t>
            </w:r>
          </w:p>
          <w:p w14:paraId="5EF7E957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(завер</w:t>
            </w:r>
          </w:p>
          <w:p w14:paraId="67BF9063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шение)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130161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Всего</w:t>
            </w:r>
          </w:p>
        </w:tc>
        <w:tc>
          <w:tcPr>
            <w:tcW w:w="830" w:type="dxa"/>
            <w:shd w:val="clear" w:color="auto" w:fill="auto"/>
            <w:textDirection w:val="btLr"/>
          </w:tcPr>
          <w:p w14:paraId="6328B0CA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первый год планового периода</w:t>
            </w:r>
          </w:p>
          <w:p w14:paraId="2B132B52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2020 г.</w:t>
            </w:r>
          </w:p>
        </w:tc>
        <w:tc>
          <w:tcPr>
            <w:tcW w:w="831" w:type="dxa"/>
            <w:shd w:val="clear" w:color="auto" w:fill="auto"/>
            <w:textDirection w:val="btLr"/>
          </w:tcPr>
          <w:p w14:paraId="1971BEE2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 xml:space="preserve">второй </w:t>
            </w:r>
            <w:proofErr w:type="gramStart"/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год  планового</w:t>
            </w:r>
            <w:proofErr w:type="gramEnd"/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 xml:space="preserve">  периода</w:t>
            </w:r>
          </w:p>
          <w:p w14:paraId="3BB4B2A1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2021 г.</w:t>
            </w:r>
          </w:p>
        </w:tc>
        <w:tc>
          <w:tcPr>
            <w:tcW w:w="831" w:type="dxa"/>
            <w:shd w:val="clear" w:color="auto" w:fill="auto"/>
            <w:textDirection w:val="btLr"/>
          </w:tcPr>
          <w:p w14:paraId="1E358BC1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 xml:space="preserve">третий </w:t>
            </w:r>
            <w:proofErr w:type="gramStart"/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год  планового</w:t>
            </w:r>
            <w:proofErr w:type="gramEnd"/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 xml:space="preserve"> периода</w:t>
            </w:r>
          </w:p>
          <w:p w14:paraId="073F269C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2022 г.</w:t>
            </w:r>
          </w:p>
        </w:tc>
        <w:tc>
          <w:tcPr>
            <w:tcW w:w="831" w:type="dxa"/>
            <w:textDirection w:val="btLr"/>
          </w:tcPr>
          <w:p w14:paraId="1CB8EAB1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четвертый год планового периода</w:t>
            </w:r>
          </w:p>
          <w:p w14:paraId="7D104EBB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2023 г.</w:t>
            </w:r>
          </w:p>
        </w:tc>
        <w:tc>
          <w:tcPr>
            <w:tcW w:w="831" w:type="dxa"/>
            <w:shd w:val="clear" w:color="auto" w:fill="auto"/>
            <w:textDirection w:val="btLr"/>
          </w:tcPr>
          <w:p w14:paraId="75A9523E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пятый год   планового периода</w:t>
            </w:r>
          </w:p>
          <w:p w14:paraId="7BC50D88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2024 г.</w:t>
            </w:r>
          </w:p>
        </w:tc>
        <w:tc>
          <w:tcPr>
            <w:tcW w:w="831" w:type="dxa"/>
            <w:textDirection w:val="btLr"/>
          </w:tcPr>
          <w:p w14:paraId="51A501BB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 xml:space="preserve">шестой год </w:t>
            </w:r>
          </w:p>
          <w:p w14:paraId="42404F5B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планового периода</w:t>
            </w:r>
          </w:p>
          <w:p w14:paraId="38312988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2025 г.</w:t>
            </w:r>
          </w:p>
        </w:tc>
        <w:tc>
          <w:tcPr>
            <w:tcW w:w="831" w:type="dxa"/>
            <w:textDirection w:val="btLr"/>
          </w:tcPr>
          <w:p w14:paraId="51130738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 xml:space="preserve">седьмой год </w:t>
            </w:r>
          </w:p>
          <w:p w14:paraId="6208CDC0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планового периода</w:t>
            </w:r>
          </w:p>
          <w:p w14:paraId="06CA39DC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D64A6">
              <w:rPr>
                <w:rFonts w:ascii="Liberation Serif" w:hAnsi="Liberation Serif" w:cs="Liberation Serif"/>
                <w:sz w:val="16"/>
                <w:szCs w:val="16"/>
              </w:rPr>
              <w:t>2026 г.</w:t>
            </w:r>
          </w:p>
        </w:tc>
      </w:tr>
      <w:tr w:rsidR="003D64A6" w:rsidRPr="003D64A6" w14:paraId="4CE2B4F0" w14:textId="77777777" w:rsidTr="00B5067E">
        <w:trPr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6C71FDE2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6C25C893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008CAAD0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F81A755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BFD4372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5E112A0B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5386BDFA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32F709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30" w:type="dxa"/>
            <w:shd w:val="clear" w:color="auto" w:fill="auto"/>
            <w:vAlign w:val="center"/>
          </w:tcPr>
          <w:p w14:paraId="053BFE99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31" w:type="dxa"/>
            <w:shd w:val="clear" w:color="auto" w:fill="auto"/>
            <w:vAlign w:val="center"/>
          </w:tcPr>
          <w:p w14:paraId="69A2DD77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31" w:type="dxa"/>
            <w:shd w:val="clear" w:color="auto" w:fill="auto"/>
            <w:vAlign w:val="center"/>
          </w:tcPr>
          <w:p w14:paraId="28170CAD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31" w:type="dxa"/>
          </w:tcPr>
          <w:p w14:paraId="174E18A6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831" w:type="dxa"/>
            <w:shd w:val="clear" w:color="auto" w:fill="auto"/>
          </w:tcPr>
          <w:p w14:paraId="2A145CF1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31" w:type="dxa"/>
          </w:tcPr>
          <w:p w14:paraId="6A3E4BB6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831" w:type="dxa"/>
          </w:tcPr>
          <w:p w14:paraId="72EB6DDD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15</w:t>
            </w:r>
          </w:p>
        </w:tc>
      </w:tr>
      <w:tr w:rsidR="003D64A6" w:rsidRPr="003D64A6" w14:paraId="1F9EAA66" w14:textId="77777777" w:rsidTr="00B5067E">
        <w:trPr>
          <w:trHeight w:val="399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30444C8E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4739B69B" w14:textId="77777777" w:rsidR="00B5067E" w:rsidRPr="003D64A6" w:rsidRDefault="00B5067E" w:rsidP="00317BB7">
            <w:pPr>
              <w:rPr>
                <w:rFonts w:ascii="Liberation Serif" w:hAnsi="Liberation Serif" w:cs="Liberation Serif"/>
                <w:b/>
                <w:bCs/>
              </w:rPr>
            </w:pPr>
            <w:r w:rsidRPr="003D64A6">
              <w:rPr>
                <w:rFonts w:ascii="Liberation Serif" w:hAnsi="Liberation Serif" w:cs="Liberation Serif"/>
                <w:b/>
                <w:bCs/>
              </w:rPr>
              <w:t>Строительство второго подающего водовода от водозаборных сооружений на Нижне-Сысертском водохранилище (2 этап)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0C1F3C0B" w14:textId="26ED30CB" w:rsidR="00B5067E" w:rsidRPr="003D64A6" w:rsidRDefault="00B5067E" w:rsidP="00317BB7">
            <w:pPr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Территори</w:t>
            </w:r>
            <w:r w:rsidR="00EA140F">
              <w:rPr>
                <w:rFonts w:ascii="Liberation Serif" w:hAnsi="Liberation Serif" w:cs="Liberation Serif"/>
              </w:rPr>
              <w:t>и</w:t>
            </w:r>
            <w:r w:rsidRPr="003D64A6">
              <w:rPr>
                <w:rFonts w:ascii="Liberation Serif" w:hAnsi="Liberation Serif" w:cs="Liberation Serif"/>
              </w:rPr>
              <w:t xml:space="preserve"> Белояского и Сысертского городских округов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54F1C68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3D64A6">
              <w:rPr>
                <w:rFonts w:ascii="Liberation Serif" w:hAnsi="Liberation Serif" w:cs="Liberation Serif"/>
                <w:sz w:val="18"/>
                <w:szCs w:val="18"/>
              </w:rPr>
              <w:t>2740698,16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7019446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42A2411C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2020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65A8966D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9FC9D6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000EE259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shd w:val="clear" w:color="auto" w:fill="auto"/>
            <w:vAlign w:val="center"/>
          </w:tcPr>
          <w:p w14:paraId="560E2E5F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shd w:val="clear" w:color="auto" w:fill="auto"/>
            <w:vAlign w:val="center"/>
          </w:tcPr>
          <w:p w14:paraId="7915DBA2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vAlign w:val="center"/>
          </w:tcPr>
          <w:p w14:paraId="5697DD9F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31" w:type="dxa"/>
            <w:shd w:val="clear" w:color="auto" w:fill="auto"/>
          </w:tcPr>
          <w:p w14:paraId="1B1DFBB3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31" w:type="dxa"/>
          </w:tcPr>
          <w:p w14:paraId="684DBAD2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31" w:type="dxa"/>
          </w:tcPr>
          <w:p w14:paraId="0904FE5B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64A6" w:rsidRPr="003D64A6" w14:paraId="4DBDF457" w14:textId="77777777" w:rsidTr="00B5067E">
        <w:trPr>
          <w:cantSplit/>
          <w:trHeight w:val="217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24FBCD85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6B081F36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1A247CA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39A8DCE3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E2EB567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00F1E818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D64A6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5B61929F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D64A6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42B68D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30" w:type="dxa"/>
            <w:shd w:val="clear" w:color="auto" w:fill="auto"/>
            <w:vAlign w:val="center"/>
          </w:tcPr>
          <w:p w14:paraId="1F622DE5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31" w:type="dxa"/>
            <w:shd w:val="clear" w:color="auto" w:fill="auto"/>
            <w:vAlign w:val="center"/>
          </w:tcPr>
          <w:p w14:paraId="14876889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31" w:type="dxa"/>
            <w:shd w:val="clear" w:color="auto" w:fill="auto"/>
            <w:vAlign w:val="center"/>
          </w:tcPr>
          <w:p w14:paraId="29C2080B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31" w:type="dxa"/>
          </w:tcPr>
          <w:p w14:paraId="13BB5149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831" w:type="dxa"/>
            <w:shd w:val="clear" w:color="auto" w:fill="auto"/>
          </w:tcPr>
          <w:p w14:paraId="142A1558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31" w:type="dxa"/>
          </w:tcPr>
          <w:p w14:paraId="2D8190CF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831" w:type="dxa"/>
          </w:tcPr>
          <w:p w14:paraId="5E9D25BF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15</w:t>
            </w:r>
          </w:p>
        </w:tc>
      </w:tr>
      <w:tr w:rsidR="003D64A6" w:rsidRPr="003D64A6" w14:paraId="508855E2" w14:textId="77777777" w:rsidTr="00B5067E">
        <w:trPr>
          <w:cantSplit/>
          <w:trHeight w:val="1134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0B539349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20461DA8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3D64A6">
              <w:rPr>
                <w:rFonts w:ascii="Liberation Serif" w:hAnsi="Liberation Serif" w:cs="Liberation Serif"/>
                <w:sz w:val="22"/>
                <w:szCs w:val="22"/>
              </w:rPr>
              <w:t xml:space="preserve">Всего, </w:t>
            </w:r>
          </w:p>
          <w:p w14:paraId="3CEC6A1B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3D64A6">
              <w:rPr>
                <w:rFonts w:ascii="Liberation Serif" w:hAnsi="Liberation Serif" w:cs="Liberation Serif"/>
                <w:sz w:val="22"/>
                <w:szCs w:val="22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4AF70DD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6989AD11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61C15CC2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52107AC8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5D43319B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D2F72C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1459889,55</w:t>
            </w:r>
          </w:p>
        </w:tc>
        <w:tc>
          <w:tcPr>
            <w:tcW w:w="830" w:type="dxa"/>
            <w:shd w:val="clear" w:color="auto" w:fill="auto"/>
            <w:textDirection w:val="btLr"/>
            <w:vAlign w:val="center"/>
          </w:tcPr>
          <w:p w14:paraId="39615A75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14702,75 *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66D7FD90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39234,30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07276CF6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765079,70</w:t>
            </w:r>
          </w:p>
        </w:tc>
        <w:tc>
          <w:tcPr>
            <w:tcW w:w="831" w:type="dxa"/>
            <w:textDirection w:val="btLr"/>
            <w:vAlign w:val="center"/>
          </w:tcPr>
          <w:p w14:paraId="0E8BBF36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640872,80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223323AE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1EEC925F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74B7F6EA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</w:tr>
      <w:tr w:rsidR="003D64A6" w:rsidRPr="003D64A6" w14:paraId="6BDE4CE4" w14:textId="77777777" w:rsidTr="00B5067E">
        <w:trPr>
          <w:cantSplit/>
          <w:trHeight w:val="1134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1953A814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3963CD19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3D64A6">
              <w:rPr>
                <w:rFonts w:ascii="Liberation Serif" w:hAnsi="Liberation Serif" w:cs="Liberation Serif"/>
                <w:sz w:val="22"/>
                <w:szCs w:val="22"/>
              </w:rPr>
              <w:t xml:space="preserve">местный бюджет, </w:t>
            </w:r>
          </w:p>
          <w:p w14:paraId="44C01D03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3D64A6">
              <w:rPr>
                <w:rFonts w:ascii="Liberation Serif" w:hAnsi="Liberation Serif" w:cs="Liberation Serif"/>
                <w:sz w:val="22"/>
                <w:szCs w:val="22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925C945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59A712FD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79905337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30D566FB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05DC8AB9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8C27F05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</w:rPr>
              <w:t>1459889,55</w:t>
            </w:r>
          </w:p>
        </w:tc>
        <w:tc>
          <w:tcPr>
            <w:tcW w:w="830" w:type="dxa"/>
            <w:shd w:val="clear" w:color="auto" w:fill="auto"/>
            <w:textDirection w:val="btLr"/>
            <w:vAlign w:val="center"/>
          </w:tcPr>
          <w:p w14:paraId="588FDC46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</w:rPr>
              <w:t>14702,75 *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22025434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</w:rPr>
              <w:t>39234,30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4E652283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</w:rPr>
              <w:t>765079,70</w:t>
            </w:r>
          </w:p>
        </w:tc>
        <w:tc>
          <w:tcPr>
            <w:tcW w:w="831" w:type="dxa"/>
            <w:textDirection w:val="btLr"/>
            <w:vAlign w:val="center"/>
          </w:tcPr>
          <w:p w14:paraId="18E9CA58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</w:rPr>
              <w:t>640872,80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5C0441C6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2A5C1E6D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2B07F8BE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</w:tr>
      <w:tr w:rsidR="003D64A6" w:rsidRPr="003D64A6" w14:paraId="586B57D2" w14:textId="77777777" w:rsidTr="00B5067E">
        <w:trPr>
          <w:cantSplit/>
          <w:trHeight w:val="1134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4A38A5B0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7A392946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3D64A6">
              <w:rPr>
                <w:rFonts w:ascii="Liberation Serif" w:hAnsi="Liberation Serif" w:cs="Liberation Serif"/>
                <w:sz w:val="22"/>
                <w:szCs w:val="22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DF1688C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3144C875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36CB0540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25952C70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66D68367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7BE188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1426087,50</w:t>
            </w:r>
          </w:p>
        </w:tc>
        <w:tc>
          <w:tcPr>
            <w:tcW w:w="830" w:type="dxa"/>
            <w:shd w:val="clear" w:color="auto" w:fill="auto"/>
            <w:textDirection w:val="btLr"/>
            <w:vAlign w:val="center"/>
          </w:tcPr>
          <w:p w14:paraId="0187F374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579362D6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20135,00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4C438056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765079,70</w:t>
            </w:r>
          </w:p>
        </w:tc>
        <w:tc>
          <w:tcPr>
            <w:tcW w:w="831" w:type="dxa"/>
            <w:textDirection w:val="btLr"/>
            <w:vAlign w:val="center"/>
          </w:tcPr>
          <w:p w14:paraId="549F4B51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640872,80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7E1947BA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2AE19A97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2BF45B9D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</w:tr>
      <w:tr w:rsidR="00B5067E" w:rsidRPr="003D64A6" w14:paraId="53958EA2" w14:textId="77777777" w:rsidTr="00B5067E">
        <w:trPr>
          <w:cantSplit/>
          <w:trHeight w:val="1134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2914FF90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259CFCD9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3D64A6">
              <w:rPr>
                <w:rFonts w:ascii="Liberation Serif" w:hAnsi="Liberation Serif" w:cs="Liberation Serif"/>
                <w:sz w:val="22"/>
                <w:szCs w:val="22"/>
              </w:rPr>
              <w:t>проектно-изыскательские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29CD9E4" w14:textId="77777777" w:rsidR="00B5067E" w:rsidRPr="003D64A6" w:rsidRDefault="00B5067E" w:rsidP="00317BB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14:paraId="265FB721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4101226A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6392038A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739EA676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864FB33" w14:textId="77777777" w:rsidR="00B5067E" w:rsidRPr="003D64A6" w:rsidRDefault="00B5067E" w:rsidP="00317BB7">
            <w:pPr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33802,05</w:t>
            </w:r>
          </w:p>
        </w:tc>
        <w:tc>
          <w:tcPr>
            <w:tcW w:w="830" w:type="dxa"/>
            <w:shd w:val="clear" w:color="auto" w:fill="auto"/>
            <w:textDirection w:val="btLr"/>
            <w:vAlign w:val="center"/>
          </w:tcPr>
          <w:p w14:paraId="45059098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14702,75 *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0188F27C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19099,30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7DCB3BA9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78BCC092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shd w:val="clear" w:color="auto" w:fill="auto"/>
            <w:textDirection w:val="btLr"/>
            <w:vAlign w:val="center"/>
          </w:tcPr>
          <w:p w14:paraId="7C34A848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0B28CD1E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831" w:type="dxa"/>
            <w:textDirection w:val="btLr"/>
            <w:vAlign w:val="center"/>
          </w:tcPr>
          <w:p w14:paraId="3751AE39" w14:textId="77777777" w:rsidR="00B5067E" w:rsidRPr="003D64A6" w:rsidRDefault="00B5067E" w:rsidP="00317BB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3D64A6">
              <w:rPr>
                <w:rFonts w:ascii="Liberation Serif" w:hAnsi="Liberation Serif" w:cs="Liberation Serif"/>
              </w:rPr>
              <w:t>0,00</w:t>
            </w:r>
          </w:p>
        </w:tc>
      </w:tr>
    </w:tbl>
    <w:p w14:paraId="2B8DB318" w14:textId="77777777" w:rsidR="00B5067E" w:rsidRPr="003D64A6" w:rsidRDefault="00B5067E" w:rsidP="00B5067E">
      <w:pPr>
        <w:rPr>
          <w:rFonts w:ascii="Liberation Serif" w:hAnsi="Liberation Serif" w:cs="Liberation Serif"/>
          <w:sz w:val="24"/>
          <w:szCs w:val="24"/>
        </w:rPr>
      </w:pPr>
    </w:p>
    <w:p w14:paraId="761C7C2D" w14:textId="77777777" w:rsidR="00B5067E" w:rsidRPr="003D64A6" w:rsidRDefault="00B5067E" w:rsidP="00B5067E">
      <w:pPr>
        <w:pStyle w:val="aa"/>
        <w:ind w:hanging="720"/>
        <w:rPr>
          <w:rFonts w:ascii="Liberation Serif" w:hAnsi="Liberation Serif" w:cs="Liberation Serif"/>
          <w:sz w:val="22"/>
          <w:szCs w:val="22"/>
        </w:rPr>
      </w:pPr>
      <w:r w:rsidRPr="003D64A6">
        <w:rPr>
          <w:rFonts w:ascii="Liberation Serif" w:hAnsi="Liberation Serif" w:cs="Liberation Serif"/>
          <w:sz w:val="22"/>
          <w:szCs w:val="22"/>
        </w:rPr>
        <w:t xml:space="preserve">*  факт 2020 года 13902,76 тыс. руб. </w:t>
      </w:r>
    </w:p>
    <w:p w14:paraId="71C0564E" w14:textId="77777777" w:rsidR="00AC338E" w:rsidRPr="003D64A6" w:rsidRDefault="00AC338E" w:rsidP="00AC338E">
      <w:pPr>
        <w:jc w:val="center"/>
        <w:rPr>
          <w:rFonts w:ascii="Liberation Serif" w:hAnsi="Liberation Serif" w:cs="Liberation Serif"/>
          <w:sz w:val="24"/>
          <w:szCs w:val="24"/>
        </w:rPr>
      </w:pPr>
    </w:p>
    <w:sectPr w:rsidR="00AC338E" w:rsidRPr="003D64A6" w:rsidSect="00C00E29">
      <w:pgSz w:w="16838" w:h="11906" w:orient="landscape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D98A5" w14:textId="77777777" w:rsidR="004A28AD" w:rsidRDefault="004A28AD">
      <w:r>
        <w:separator/>
      </w:r>
    </w:p>
  </w:endnote>
  <w:endnote w:type="continuationSeparator" w:id="0">
    <w:p w14:paraId="6B297697" w14:textId="77777777" w:rsidR="004A28AD" w:rsidRDefault="004A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3C6B3" w14:textId="77777777" w:rsidR="004A28AD" w:rsidRDefault="004A28AD">
      <w:r>
        <w:separator/>
      </w:r>
    </w:p>
  </w:footnote>
  <w:footnote w:type="continuationSeparator" w:id="0">
    <w:p w14:paraId="2FBC2127" w14:textId="77777777" w:rsidR="004A28AD" w:rsidRDefault="004A2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D1F77" w14:textId="77777777" w:rsidR="00210E65" w:rsidRDefault="00210E65" w:rsidP="006A70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45</w:t>
    </w:r>
    <w:r>
      <w:rPr>
        <w:rStyle w:val="a7"/>
      </w:rPr>
      <w:fldChar w:fldCharType="end"/>
    </w:r>
  </w:p>
  <w:p w14:paraId="109D0900" w14:textId="77777777" w:rsidR="00210E65" w:rsidRDefault="00210E65">
    <w:pPr>
      <w:pStyle w:val="a5"/>
    </w:pPr>
  </w:p>
  <w:p w14:paraId="736F06A2" w14:textId="77777777" w:rsidR="00210E65" w:rsidRDefault="00210E6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3233079"/>
      <w:docPartObj>
        <w:docPartGallery w:val="Page Numbers (Top of Page)"/>
        <w:docPartUnique/>
      </w:docPartObj>
    </w:sdtPr>
    <w:sdtEndPr/>
    <w:sdtContent>
      <w:p w14:paraId="1469E413" w14:textId="77777777" w:rsidR="00210E65" w:rsidRDefault="00210E6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D5F7C2D" w14:textId="77777777" w:rsidR="00210E65" w:rsidRDefault="00210E65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 w15:restartNumberingAfterBreak="0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15099D"/>
    <w:multiLevelType w:val="hybridMultilevel"/>
    <w:tmpl w:val="6C2A2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4339D"/>
    <w:multiLevelType w:val="hybridMultilevel"/>
    <w:tmpl w:val="F03A7252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 w15:restartNumberingAfterBreak="0">
    <w:nsid w:val="5F157F93"/>
    <w:multiLevelType w:val="hybridMultilevel"/>
    <w:tmpl w:val="EA5209CE"/>
    <w:lvl w:ilvl="0" w:tplc="C3F87D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CF0454"/>
    <w:multiLevelType w:val="multilevel"/>
    <w:tmpl w:val="75C0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6"/>
  </w:num>
  <w:num w:numId="4">
    <w:abstractNumId w:val="6"/>
  </w:num>
  <w:num w:numId="5">
    <w:abstractNumId w:val="4"/>
  </w:num>
  <w:num w:numId="6">
    <w:abstractNumId w:val="14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0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8"/>
  </w:num>
  <w:num w:numId="15">
    <w:abstractNumId w:val="13"/>
  </w:num>
  <w:num w:numId="16">
    <w:abstractNumId w:val="3"/>
  </w:num>
  <w:num w:numId="17">
    <w:abstractNumId w:val="5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72"/>
    <w:rsid w:val="0000073A"/>
    <w:rsid w:val="00000F82"/>
    <w:rsid w:val="0000115D"/>
    <w:rsid w:val="00001AAB"/>
    <w:rsid w:val="00001BEE"/>
    <w:rsid w:val="00001C46"/>
    <w:rsid w:val="00002F20"/>
    <w:rsid w:val="000035B9"/>
    <w:rsid w:val="000036D9"/>
    <w:rsid w:val="00004752"/>
    <w:rsid w:val="0000492E"/>
    <w:rsid w:val="00004E12"/>
    <w:rsid w:val="00005E71"/>
    <w:rsid w:val="000075F1"/>
    <w:rsid w:val="00007ADD"/>
    <w:rsid w:val="000103D0"/>
    <w:rsid w:val="00010729"/>
    <w:rsid w:val="00010E07"/>
    <w:rsid w:val="0001103E"/>
    <w:rsid w:val="00011C81"/>
    <w:rsid w:val="00012819"/>
    <w:rsid w:val="00012F97"/>
    <w:rsid w:val="00014143"/>
    <w:rsid w:val="000143FE"/>
    <w:rsid w:val="00014508"/>
    <w:rsid w:val="00014CA6"/>
    <w:rsid w:val="00014F6A"/>
    <w:rsid w:val="0001555A"/>
    <w:rsid w:val="00015576"/>
    <w:rsid w:val="00015610"/>
    <w:rsid w:val="00015BA1"/>
    <w:rsid w:val="00015E25"/>
    <w:rsid w:val="00015EDB"/>
    <w:rsid w:val="00015F4D"/>
    <w:rsid w:val="0001699F"/>
    <w:rsid w:val="0001763B"/>
    <w:rsid w:val="0001798B"/>
    <w:rsid w:val="00017E01"/>
    <w:rsid w:val="00021F2B"/>
    <w:rsid w:val="0002282F"/>
    <w:rsid w:val="00022EAE"/>
    <w:rsid w:val="00023054"/>
    <w:rsid w:val="00023618"/>
    <w:rsid w:val="0002515A"/>
    <w:rsid w:val="00026340"/>
    <w:rsid w:val="00026383"/>
    <w:rsid w:val="000265DD"/>
    <w:rsid w:val="00027B2D"/>
    <w:rsid w:val="00027CF5"/>
    <w:rsid w:val="00030436"/>
    <w:rsid w:val="00032612"/>
    <w:rsid w:val="00032D28"/>
    <w:rsid w:val="0003324E"/>
    <w:rsid w:val="000341C7"/>
    <w:rsid w:val="000348E7"/>
    <w:rsid w:val="00035BD7"/>
    <w:rsid w:val="00036A2D"/>
    <w:rsid w:val="00036FA4"/>
    <w:rsid w:val="000401DB"/>
    <w:rsid w:val="00041C2B"/>
    <w:rsid w:val="000421D1"/>
    <w:rsid w:val="00042650"/>
    <w:rsid w:val="00043A8D"/>
    <w:rsid w:val="00043DD4"/>
    <w:rsid w:val="00044986"/>
    <w:rsid w:val="00044D4A"/>
    <w:rsid w:val="0005034F"/>
    <w:rsid w:val="000505E0"/>
    <w:rsid w:val="0005077F"/>
    <w:rsid w:val="00050EBB"/>
    <w:rsid w:val="00052426"/>
    <w:rsid w:val="00053010"/>
    <w:rsid w:val="00053933"/>
    <w:rsid w:val="000562D7"/>
    <w:rsid w:val="00056665"/>
    <w:rsid w:val="000578D0"/>
    <w:rsid w:val="00057904"/>
    <w:rsid w:val="00057978"/>
    <w:rsid w:val="00057E79"/>
    <w:rsid w:val="00057F50"/>
    <w:rsid w:val="000604E9"/>
    <w:rsid w:val="000607BD"/>
    <w:rsid w:val="000614C1"/>
    <w:rsid w:val="00061795"/>
    <w:rsid w:val="00062349"/>
    <w:rsid w:val="00062B75"/>
    <w:rsid w:val="00062D8A"/>
    <w:rsid w:val="0006329C"/>
    <w:rsid w:val="0006357F"/>
    <w:rsid w:val="00064691"/>
    <w:rsid w:val="0006498B"/>
    <w:rsid w:val="00065D70"/>
    <w:rsid w:val="00070A14"/>
    <w:rsid w:val="00070C30"/>
    <w:rsid w:val="0007138C"/>
    <w:rsid w:val="000713E9"/>
    <w:rsid w:val="00072256"/>
    <w:rsid w:val="00072AFF"/>
    <w:rsid w:val="00072CDA"/>
    <w:rsid w:val="00072D61"/>
    <w:rsid w:val="00075A84"/>
    <w:rsid w:val="000773FA"/>
    <w:rsid w:val="0008097A"/>
    <w:rsid w:val="00080AB7"/>
    <w:rsid w:val="00080F19"/>
    <w:rsid w:val="000816F4"/>
    <w:rsid w:val="00082010"/>
    <w:rsid w:val="00082929"/>
    <w:rsid w:val="00083497"/>
    <w:rsid w:val="00083CDD"/>
    <w:rsid w:val="00086261"/>
    <w:rsid w:val="000869B0"/>
    <w:rsid w:val="00086E9F"/>
    <w:rsid w:val="000914ED"/>
    <w:rsid w:val="00092806"/>
    <w:rsid w:val="00093639"/>
    <w:rsid w:val="0009457F"/>
    <w:rsid w:val="00094623"/>
    <w:rsid w:val="000950BF"/>
    <w:rsid w:val="00095A14"/>
    <w:rsid w:val="00096A0F"/>
    <w:rsid w:val="000970A8"/>
    <w:rsid w:val="000973C7"/>
    <w:rsid w:val="0009756C"/>
    <w:rsid w:val="000979E4"/>
    <w:rsid w:val="000A08D3"/>
    <w:rsid w:val="000A0A3E"/>
    <w:rsid w:val="000A0C56"/>
    <w:rsid w:val="000A0C5A"/>
    <w:rsid w:val="000A1365"/>
    <w:rsid w:val="000A1545"/>
    <w:rsid w:val="000A21F2"/>
    <w:rsid w:val="000A3176"/>
    <w:rsid w:val="000A31D6"/>
    <w:rsid w:val="000A3476"/>
    <w:rsid w:val="000A52C6"/>
    <w:rsid w:val="000A5548"/>
    <w:rsid w:val="000A5F69"/>
    <w:rsid w:val="000B1E88"/>
    <w:rsid w:val="000B31CC"/>
    <w:rsid w:val="000B4CF6"/>
    <w:rsid w:val="000B4D96"/>
    <w:rsid w:val="000B5836"/>
    <w:rsid w:val="000B633D"/>
    <w:rsid w:val="000B6B14"/>
    <w:rsid w:val="000B6D0A"/>
    <w:rsid w:val="000B70F0"/>
    <w:rsid w:val="000C015F"/>
    <w:rsid w:val="000C2882"/>
    <w:rsid w:val="000C2A0B"/>
    <w:rsid w:val="000C34E5"/>
    <w:rsid w:val="000C365E"/>
    <w:rsid w:val="000C3792"/>
    <w:rsid w:val="000C3AB7"/>
    <w:rsid w:val="000C4A21"/>
    <w:rsid w:val="000C527F"/>
    <w:rsid w:val="000C5B93"/>
    <w:rsid w:val="000C67F3"/>
    <w:rsid w:val="000C686E"/>
    <w:rsid w:val="000C7C11"/>
    <w:rsid w:val="000D072B"/>
    <w:rsid w:val="000D0BBD"/>
    <w:rsid w:val="000D1DBE"/>
    <w:rsid w:val="000D3A09"/>
    <w:rsid w:val="000D49CE"/>
    <w:rsid w:val="000D512E"/>
    <w:rsid w:val="000D5A97"/>
    <w:rsid w:val="000D6665"/>
    <w:rsid w:val="000D675D"/>
    <w:rsid w:val="000D7707"/>
    <w:rsid w:val="000E1727"/>
    <w:rsid w:val="000E19BF"/>
    <w:rsid w:val="000E2DDB"/>
    <w:rsid w:val="000E2E15"/>
    <w:rsid w:val="000E3258"/>
    <w:rsid w:val="000E367C"/>
    <w:rsid w:val="000E47E1"/>
    <w:rsid w:val="000E59C1"/>
    <w:rsid w:val="000E5E0B"/>
    <w:rsid w:val="000E61B5"/>
    <w:rsid w:val="000E729C"/>
    <w:rsid w:val="000E72E4"/>
    <w:rsid w:val="000E7AC0"/>
    <w:rsid w:val="000F00A1"/>
    <w:rsid w:val="000F08E2"/>
    <w:rsid w:val="000F0A64"/>
    <w:rsid w:val="000F0F8A"/>
    <w:rsid w:val="000F2C7D"/>
    <w:rsid w:val="000F3261"/>
    <w:rsid w:val="000F5C5D"/>
    <w:rsid w:val="000F5E50"/>
    <w:rsid w:val="000F603E"/>
    <w:rsid w:val="00100581"/>
    <w:rsid w:val="00101294"/>
    <w:rsid w:val="0010212A"/>
    <w:rsid w:val="00102188"/>
    <w:rsid w:val="0010378F"/>
    <w:rsid w:val="00104EDB"/>
    <w:rsid w:val="00105470"/>
    <w:rsid w:val="00107C5C"/>
    <w:rsid w:val="0011030C"/>
    <w:rsid w:val="001109A9"/>
    <w:rsid w:val="001109F7"/>
    <w:rsid w:val="00110AA9"/>
    <w:rsid w:val="00110DBD"/>
    <w:rsid w:val="00110E0F"/>
    <w:rsid w:val="00110F30"/>
    <w:rsid w:val="00110FB9"/>
    <w:rsid w:val="001114D1"/>
    <w:rsid w:val="00111853"/>
    <w:rsid w:val="00111900"/>
    <w:rsid w:val="00111D99"/>
    <w:rsid w:val="001127D6"/>
    <w:rsid w:val="00112F0D"/>
    <w:rsid w:val="00113324"/>
    <w:rsid w:val="00113B7F"/>
    <w:rsid w:val="00114374"/>
    <w:rsid w:val="00114641"/>
    <w:rsid w:val="001147B5"/>
    <w:rsid w:val="00114E2D"/>
    <w:rsid w:val="00115889"/>
    <w:rsid w:val="00116307"/>
    <w:rsid w:val="001171A8"/>
    <w:rsid w:val="00117860"/>
    <w:rsid w:val="0012055E"/>
    <w:rsid w:val="0012189A"/>
    <w:rsid w:val="00124353"/>
    <w:rsid w:val="00124ADE"/>
    <w:rsid w:val="001250AA"/>
    <w:rsid w:val="001254A1"/>
    <w:rsid w:val="001257CD"/>
    <w:rsid w:val="00126A0F"/>
    <w:rsid w:val="00127A13"/>
    <w:rsid w:val="00131DB7"/>
    <w:rsid w:val="00132862"/>
    <w:rsid w:val="001329C4"/>
    <w:rsid w:val="00132CFF"/>
    <w:rsid w:val="00132D0E"/>
    <w:rsid w:val="00133450"/>
    <w:rsid w:val="00134F87"/>
    <w:rsid w:val="00136529"/>
    <w:rsid w:val="00137AA8"/>
    <w:rsid w:val="00141CE0"/>
    <w:rsid w:val="00142967"/>
    <w:rsid w:val="001432DC"/>
    <w:rsid w:val="001437DD"/>
    <w:rsid w:val="00143C63"/>
    <w:rsid w:val="00144C02"/>
    <w:rsid w:val="00144C79"/>
    <w:rsid w:val="00144F3D"/>
    <w:rsid w:val="00145307"/>
    <w:rsid w:val="00145BDD"/>
    <w:rsid w:val="00145FD7"/>
    <w:rsid w:val="00147C73"/>
    <w:rsid w:val="00147E01"/>
    <w:rsid w:val="00147F88"/>
    <w:rsid w:val="00150207"/>
    <w:rsid w:val="00150682"/>
    <w:rsid w:val="00150DF2"/>
    <w:rsid w:val="0015103A"/>
    <w:rsid w:val="00151777"/>
    <w:rsid w:val="0015203C"/>
    <w:rsid w:val="00153133"/>
    <w:rsid w:val="0015419B"/>
    <w:rsid w:val="00154240"/>
    <w:rsid w:val="0015438C"/>
    <w:rsid w:val="00154485"/>
    <w:rsid w:val="001546CB"/>
    <w:rsid w:val="00155FB5"/>
    <w:rsid w:val="00156E77"/>
    <w:rsid w:val="001611A2"/>
    <w:rsid w:val="001623CE"/>
    <w:rsid w:val="001629FA"/>
    <w:rsid w:val="00162BB2"/>
    <w:rsid w:val="001648A2"/>
    <w:rsid w:val="001648B5"/>
    <w:rsid w:val="0016572A"/>
    <w:rsid w:val="00165D58"/>
    <w:rsid w:val="00166974"/>
    <w:rsid w:val="00167A68"/>
    <w:rsid w:val="0017040C"/>
    <w:rsid w:val="00171DDD"/>
    <w:rsid w:val="00172876"/>
    <w:rsid w:val="001729F8"/>
    <w:rsid w:val="0017551A"/>
    <w:rsid w:val="0017617E"/>
    <w:rsid w:val="00176B50"/>
    <w:rsid w:val="00177917"/>
    <w:rsid w:val="00177EA0"/>
    <w:rsid w:val="00177EFE"/>
    <w:rsid w:val="001807B8"/>
    <w:rsid w:val="00181215"/>
    <w:rsid w:val="0018138D"/>
    <w:rsid w:val="001815E5"/>
    <w:rsid w:val="00183A98"/>
    <w:rsid w:val="00184F6B"/>
    <w:rsid w:val="00185809"/>
    <w:rsid w:val="00186405"/>
    <w:rsid w:val="001865F3"/>
    <w:rsid w:val="00186BCF"/>
    <w:rsid w:val="00186C56"/>
    <w:rsid w:val="00186CFF"/>
    <w:rsid w:val="00187019"/>
    <w:rsid w:val="00187F8C"/>
    <w:rsid w:val="00190199"/>
    <w:rsid w:val="00193B20"/>
    <w:rsid w:val="001945B3"/>
    <w:rsid w:val="00194AFE"/>
    <w:rsid w:val="00195C3A"/>
    <w:rsid w:val="00196349"/>
    <w:rsid w:val="00197565"/>
    <w:rsid w:val="00197913"/>
    <w:rsid w:val="00197B4E"/>
    <w:rsid w:val="00197D16"/>
    <w:rsid w:val="00197FE1"/>
    <w:rsid w:val="001A10CE"/>
    <w:rsid w:val="001A2D50"/>
    <w:rsid w:val="001A3D2B"/>
    <w:rsid w:val="001A4D34"/>
    <w:rsid w:val="001A4DF1"/>
    <w:rsid w:val="001A5838"/>
    <w:rsid w:val="001A590C"/>
    <w:rsid w:val="001A63B9"/>
    <w:rsid w:val="001A6F48"/>
    <w:rsid w:val="001A74A4"/>
    <w:rsid w:val="001A7C40"/>
    <w:rsid w:val="001B06DE"/>
    <w:rsid w:val="001B1E06"/>
    <w:rsid w:val="001B34A6"/>
    <w:rsid w:val="001B3FB8"/>
    <w:rsid w:val="001B472C"/>
    <w:rsid w:val="001B4B3B"/>
    <w:rsid w:val="001B6771"/>
    <w:rsid w:val="001C072C"/>
    <w:rsid w:val="001C2658"/>
    <w:rsid w:val="001C2F27"/>
    <w:rsid w:val="001C3189"/>
    <w:rsid w:val="001C3865"/>
    <w:rsid w:val="001C3E1F"/>
    <w:rsid w:val="001C47ED"/>
    <w:rsid w:val="001C5F83"/>
    <w:rsid w:val="001C6B64"/>
    <w:rsid w:val="001C6D6B"/>
    <w:rsid w:val="001C6F51"/>
    <w:rsid w:val="001C7CF6"/>
    <w:rsid w:val="001D3706"/>
    <w:rsid w:val="001D39BD"/>
    <w:rsid w:val="001D3F61"/>
    <w:rsid w:val="001D421B"/>
    <w:rsid w:val="001D42D1"/>
    <w:rsid w:val="001D436F"/>
    <w:rsid w:val="001D4FA8"/>
    <w:rsid w:val="001D612F"/>
    <w:rsid w:val="001D64A2"/>
    <w:rsid w:val="001D740C"/>
    <w:rsid w:val="001D7DD1"/>
    <w:rsid w:val="001E00C8"/>
    <w:rsid w:val="001E125D"/>
    <w:rsid w:val="001E1679"/>
    <w:rsid w:val="001E21EF"/>
    <w:rsid w:val="001E24C4"/>
    <w:rsid w:val="001E2CCB"/>
    <w:rsid w:val="001E37B9"/>
    <w:rsid w:val="001E393F"/>
    <w:rsid w:val="001E458B"/>
    <w:rsid w:val="001E4F7F"/>
    <w:rsid w:val="001E5788"/>
    <w:rsid w:val="001E5D36"/>
    <w:rsid w:val="001E5DB6"/>
    <w:rsid w:val="001E625E"/>
    <w:rsid w:val="001E77FF"/>
    <w:rsid w:val="001F27C7"/>
    <w:rsid w:val="001F294C"/>
    <w:rsid w:val="001F32D9"/>
    <w:rsid w:val="001F3437"/>
    <w:rsid w:val="001F468C"/>
    <w:rsid w:val="001F49CC"/>
    <w:rsid w:val="001F4ED7"/>
    <w:rsid w:val="001F4FB9"/>
    <w:rsid w:val="001F6F8F"/>
    <w:rsid w:val="001F6FA4"/>
    <w:rsid w:val="0020081D"/>
    <w:rsid w:val="00200EFE"/>
    <w:rsid w:val="0020151D"/>
    <w:rsid w:val="00201968"/>
    <w:rsid w:val="00202B7D"/>
    <w:rsid w:val="00204405"/>
    <w:rsid w:val="00204497"/>
    <w:rsid w:val="00204B6B"/>
    <w:rsid w:val="00205117"/>
    <w:rsid w:val="00206DDC"/>
    <w:rsid w:val="002076BA"/>
    <w:rsid w:val="00207709"/>
    <w:rsid w:val="00207E76"/>
    <w:rsid w:val="00210188"/>
    <w:rsid w:val="00210E65"/>
    <w:rsid w:val="00211912"/>
    <w:rsid w:val="002135A8"/>
    <w:rsid w:val="002139BB"/>
    <w:rsid w:val="002144CB"/>
    <w:rsid w:val="00214663"/>
    <w:rsid w:val="00214977"/>
    <w:rsid w:val="00215687"/>
    <w:rsid w:val="002156A6"/>
    <w:rsid w:val="00215ABD"/>
    <w:rsid w:val="00216890"/>
    <w:rsid w:val="00217210"/>
    <w:rsid w:val="00217289"/>
    <w:rsid w:val="00217AAE"/>
    <w:rsid w:val="00220638"/>
    <w:rsid w:val="00221156"/>
    <w:rsid w:val="00221215"/>
    <w:rsid w:val="002216EA"/>
    <w:rsid w:val="00222C81"/>
    <w:rsid w:val="00222FE1"/>
    <w:rsid w:val="00223014"/>
    <w:rsid w:val="002235CA"/>
    <w:rsid w:val="00223864"/>
    <w:rsid w:val="0022393F"/>
    <w:rsid w:val="00223B49"/>
    <w:rsid w:val="00224720"/>
    <w:rsid w:val="00224D7A"/>
    <w:rsid w:val="00224E66"/>
    <w:rsid w:val="002258E6"/>
    <w:rsid w:val="00225A4C"/>
    <w:rsid w:val="00225E72"/>
    <w:rsid w:val="002270A1"/>
    <w:rsid w:val="00227166"/>
    <w:rsid w:val="00227231"/>
    <w:rsid w:val="00227A29"/>
    <w:rsid w:val="00230539"/>
    <w:rsid w:val="0023055F"/>
    <w:rsid w:val="00231327"/>
    <w:rsid w:val="002319D0"/>
    <w:rsid w:val="0023315B"/>
    <w:rsid w:val="00234429"/>
    <w:rsid w:val="00234F9C"/>
    <w:rsid w:val="00235658"/>
    <w:rsid w:val="002358CC"/>
    <w:rsid w:val="00236B96"/>
    <w:rsid w:val="0023714B"/>
    <w:rsid w:val="0024093B"/>
    <w:rsid w:val="002414F4"/>
    <w:rsid w:val="00241A4D"/>
    <w:rsid w:val="00241CC0"/>
    <w:rsid w:val="00241F3B"/>
    <w:rsid w:val="002433C9"/>
    <w:rsid w:val="00243FC5"/>
    <w:rsid w:val="002442C6"/>
    <w:rsid w:val="002445E3"/>
    <w:rsid w:val="002449D1"/>
    <w:rsid w:val="00245326"/>
    <w:rsid w:val="00246252"/>
    <w:rsid w:val="00246672"/>
    <w:rsid w:val="00250840"/>
    <w:rsid w:val="002516B5"/>
    <w:rsid w:val="00251744"/>
    <w:rsid w:val="00251CE6"/>
    <w:rsid w:val="00251DB8"/>
    <w:rsid w:val="00251F08"/>
    <w:rsid w:val="002520C9"/>
    <w:rsid w:val="002527A6"/>
    <w:rsid w:val="00252CA5"/>
    <w:rsid w:val="0025405F"/>
    <w:rsid w:val="0025446E"/>
    <w:rsid w:val="00254AAB"/>
    <w:rsid w:val="00254B7F"/>
    <w:rsid w:val="00256779"/>
    <w:rsid w:val="002572DC"/>
    <w:rsid w:val="00257952"/>
    <w:rsid w:val="00261D06"/>
    <w:rsid w:val="0026391D"/>
    <w:rsid w:val="00263983"/>
    <w:rsid w:val="00264071"/>
    <w:rsid w:val="002640C3"/>
    <w:rsid w:val="0026492C"/>
    <w:rsid w:val="00265639"/>
    <w:rsid w:val="00265903"/>
    <w:rsid w:val="00265D27"/>
    <w:rsid w:val="00266691"/>
    <w:rsid w:val="0026696F"/>
    <w:rsid w:val="00267059"/>
    <w:rsid w:val="0027053E"/>
    <w:rsid w:val="00271B1F"/>
    <w:rsid w:val="002724BD"/>
    <w:rsid w:val="0027374F"/>
    <w:rsid w:val="00274217"/>
    <w:rsid w:val="00274385"/>
    <w:rsid w:val="0027498B"/>
    <w:rsid w:val="00274F4D"/>
    <w:rsid w:val="0027533D"/>
    <w:rsid w:val="00276F6F"/>
    <w:rsid w:val="00276F82"/>
    <w:rsid w:val="00280C06"/>
    <w:rsid w:val="00283E4F"/>
    <w:rsid w:val="0028434B"/>
    <w:rsid w:val="002851EB"/>
    <w:rsid w:val="002856BE"/>
    <w:rsid w:val="0028603A"/>
    <w:rsid w:val="002861D0"/>
    <w:rsid w:val="0029007A"/>
    <w:rsid w:val="00290D3A"/>
    <w:rsid w:val="00290DEF"/>
    <w:rsid w:val="002912C6"/>
    <w:rsid w:val="00292FC1"/>
    <w:rsid w:val="00294163"/>
    <w:rsid w:val="0029417E"/>
    <w:rsid w:val="0029503E"/>
    <w:rsid w:val="002A0DA6"/>
    <w:rsid w:val="002A14C9"/>
    <w:rsid w:val="002A2693"/>
    <w:rsid w:val="002A2D70"/>
    <w:rsid w:val="002A3AA6"/>
    <w:rsid w:val="002A4F12"/>
    <w:rsid w:val="002A5FD3"/>
    <w:rsid w:val="002A69DE"/>
    <w:rsid w:val="002A6B46"/>
    <w:rsid w:val="002A6E3E"/>
    <w:rsid w:val="002A7BDE"/>
    <w:rsid w:val="002B008F"/>
    <w:rsid w:val="002B101D"/>
    <w:rsid w:val="002B1D5E"/>
    <w:rsid w:val="002B24C6"/>
    <w:rsid w:val="002B26BC"/>
    <w:rsid w:val="002B3CA0"/>
    <w:rsid w:val="002B40C6"/>
    <w:rsid w:val="002B44B1"/>
    <w:rsid w:val="002B506B"/>
    <w:rsid w:val="002B6C73"/>
    <w:rsid w:val="002C028D"/>
    <w:rsid w:val="002C075F"/>
    <w:rsid w:val="002C1CC8"/>
    <w:rsid w:val="002C24E3"/>
    <w:rsid w:val="002C3D6D"/>
    <w:rsid w:val="002C451D"/>
    <w:rsid w:val="002C461C"/>
    <w:rsid w:val="002C4874"/>
    <w:rsid w:val="002C4E89"/>
    <w:rsid w:val="002C53C4"/>
    <w:rsid w:val="002C573E"/>
    <w:rsid w:val="002C5C0F"/>
    <w:rsid w:val="002C69C0"/>
    <w:rsid w:val="002D003F"/>
    <w:rsid w:val="002D032F"/>
    <w:rsid w:val="002D143E"/>
    <w:rsid w:val="002D17DB"/>
    <w:rsid w:val="002D1DE2"/>
    <w:rsid w:val="002D22E2"/>
    <w:rsid w:val="002D250B"/>
    <w:rsid w:val="002D27BA"/>
    <w:rsid w:val="002D2BE5"/>
    <w:rsid w:val="002D308B"/>
    <w:rsid w:val="002D3332"/>
    <w:rsid w:val="002D48A2"/>
    <w:rsid w:val="002D526C"/>
    <w:rsid w:val="002D5486"/>
    <w:rsid w:val="002D5AF8"/>
    <w:rsid w:val="002D5D78"/>
    <w:rsid w:val="002D63AB"/>
    <w:rsid w:val="002E011A"/>
    <w:rsid w:val="002E074C"/>
    <w:rsid w:val="002E18DC"/>
    <w:rsid w:val="002E22B5"/>
    <w:rsid w:val="002E23E7"/>
    <w:rsid w:val="002E5ED1"/>
    <w:rsid w:val="002E5FE8"/>
    <w:rsid w:val="002E64CF"/>
    <w:rsid w:val="002E7087"/>
    <w:rsid w:val="002E7182"/>
    <w:rsid w:val="002E7705"/>
    <w:rsid w:val="002E7B14"/>
    <w:rsid w:val="002E7F51"/>
    <w:rsid w:val="002F00EE"/>
    <w:rsid w:val="002F13E9"/>
    <w:rsid w:val="002F2E13"/>
    <w:rsid w:val="002F2EFE"/>
    <w:rsid w:val="002F333E"/>
    <w:rsid w:val="002F3367"/>
    <w:rsid w:val="002F4766"/>
    <w:rsid w:val="002F577F"/>
    <w:rsid w:val="002F5A28"/>
    <w:rsid w:val="002F64D8"/>
    <w:rsid w:val="002F7055"/>
    <w:rsid w:val="002F7621"/>
    <w:rsid w:val="0030009E"/>
    <w:rsid w:val="0030029C"/>
    <w:rsid w:val="00300D37"/>
    <w:rsid w:val="00301109"/>
    <w:rsid w:val="00301D09"/>
    <w:rsid w:val="0030254D"/>
    <w:rsid w:val="00304602"/>
    <w:rsid w:val="00305861"/>
    <w:rsid w:val="00305DC2"/>
    <w:rsid w:val="003076D1"/>
    <w:rsid w:val="00307DA3"/>
    <w:rsid w:val="00310196"/>
    <w:rsid w:val="00312623"/>
    <w:rsid w:val="00313654"/>
    <w:rsid w:val="003146C7"/>
    <w:rsid w:val="00314E53"/>
    <w:rsid w:val="003152B7"/>
    <w:rsid w:val="00315B44"/>
    <w:rsid w:val="00317EDE"/>
    <w:rsid w:val="00320C6F"/>
    <w:rsid w:val="00320ED4"/>
    <w:rsid w:val="0032397B"/>
    <w:rsid w:val="003239EB"/>
    <w:rsid w:val="00326318"/>
    <w:rsid w:val="00326C69"/>
    <w:rsid w:val="0033071F"/>
    <w:rsid w:val="00330781"/>
    <w:rsid w:val="00331037"/>
    <w:rsid w:val="00331CAB"/>
    <w:rsid w:val="00332B3F"/>
    <w:rsid w:val="00333350"/>
    <w:rsid w:val="003334FF"/>
    <w:rsid w:val="00335F7E"/>
    <w:rsid w:val="00336E99"/>
    <w:rsid w:val="00340847"/>
    <w:rsid w:val="003410DB"/>
    <w:rsid w:val="00341104"/>
    <w:rsid w:val="003417EC"/>
    <w:rsid w:val="003428CC"/>
    <w:rsid w:val="00344803"/>
    <w:rsid w:val="00344B8C"/>
    <w:rsid w:val="00344ED4"/>
    <w:rsid w:val="00345A56"/>
    <w:rsid w:val="00345D07"/>
    <w:rsid w:val="00345F8A"/>
    <w:rsid w:val="00346D3A"/>
    <w:rsid w:val="00347979"/>
    <w:rsid w:val="00350704"/>
    <w:rsid w:val="00350CF0"/>
    <w:rsid w:val="00350DB6"/>
    <w:rsid w:val="00351ECB"/>
    <w:rsid w:val="003521E5"/>
    <w:rsid w:val="0035235D"/>
    <w:rsid w:val="003526BA"/>
    <w:rsid w:val="00353609"/>
    <w:rsid w:val="00353852"/>
    <w:rsid w:val="003538AB"/>
    <w:rsid w:val="00356940"/>
    <w:rsid w:val="00356E58"/>
    <w:rsid w:val="00357577"/>
    <w:rsid w:val="00357B5D"/>
    <w:rsid w:val="0036132A"/>
    <w:rsid w:val="00362222"/>
    <w:rsid w:val="00362962"/>
    <w:rsid w:val="00362BD2"/>
    <w:rsid w:val="00363249"/>
    <w:rsid w:val="00363813"/>
    <w:rsid w:val="003652C2"/>
    <w:rsid w:val="00365A06"/>
    <w:rsid w:val="00366A24"/>
    <w:rsid w:val="00366F92"/>
    <w:rsid w:val="003707FC"/>
    <w:rsid w:val="00370911"/>
    <w:rsid w:val="00370D57"/>
    <w:rsid w:val="00371097"/>
    <w:rsid w:val="00371E71"/>
    <w:rsid w:val="00372731"/>
    <w:rsid w:val="0037346A"/>
    <w:rsid w:val="00373866"/>
    <w:rsid w:val="00375C42"/>
    <w:rsid w:val="00376A3C"/>
    <w:rsid w:val="00377435"/>
    <w:rsid w:val="00380B47"/>
    <w:rsid w:val="00380B72"/>
    <w:rsid w:val="00380E1A"/>
    <w:rsid w:val="0038101B"/>
    <w:rsid w:val="00382862"/>
    <w:rsid w:val="00382C5A"/>
    <w:rsid w:val="003841E8"/>
    <w:rsid w:val="00384C39"/>
    <w:rsid w:val="00384E04"/>
    <w:rsid w:val="003859E7"/>
    <w:rsid w:val="003864FE"/>
    <w:rsid w:val="00386C34"/>
    <w:rsid w:val="00386F9F"/>
    <w:rsid w:val="0038768A"/>
    <w:rsid w:val="003915CF"/>
    <w:rsid w:val="003930B0"/>
    <w:rsid w:val="003940DB"/>
    <w:rsid w:val="00396312"/>
    <w:rsid w:val="00397717"/>
    <w:rsid w:val="003978D9"/>
    <w:rsid w:val="003A0B6A"/>
    <w:rsid w:val="003A15E5"/>
    <w:rsid w:val="003A2163"/>
    <w:rsid w:val="003A3CF7"/>
    <w:rsid w:val="003A3E25"/>
    <w:rsid w:val="003A3F98"/>
    <w:rsid w:val="003A5EC0"/>
    <w:rsid w:val="003A79CA"/>
    <w:rsid w:val="003B00A2"/>
    <w:rsid w:val="003B0154"/>
    <w:rsid w:val="003B1952"/>
    <w:rsid w:val="003B198C"/>
    <w:rsid w:val="003B249A"/>
    <w:rsid w:val="003B2C70"/>
    <w:rsid w:val="003B33B3"/>
    <w:rsid w:val="003B3912"/>
    <w:rsid w:val="003B4A91"/>
    <w:rsid w:val="003B6D7D"/>
    <w:rsid w:val="003C08A5"/>
    <w:rsid w:val="003C1629"/>
    <w:rsid w:val="003C18E7"/>
    <w:rsid w:val="003C18E9"/>
    <w:rsid w:val="003C290A"/>
    <w:rsid w:val="003C46BA"/>
    <w:rsid w:val="003C5216"/>
    <w:rsid w:val="003C5477"/>
    <w:rsid w:val="003C57C9"/>
    <w:rsid w:val="003C5CBF"/>
    <w:rsid w:val="003D0E8C"/>
    <w:rsid w:val="003D1287"/>
    <w:rsid w:val="003D1917"/>
    <w:rsid w:val="003D1B76"/>
    <w:rsid w:val="003D2078"/>
    <w:rsid w:val="003D25F6"/>
    <w:rsid w:val="003D2DBA"/>
    <w:rsid w:val="003D4DD5"/>
    <w:rsid w:val="003D4F68"/>
    <w:rsid w:val="003D54B7"/>
    <w:rsid w:val="003D6073"/>
    <w:rsid w:val="003D6167"/>
    <w:rsid w:val="003D64A6"/>
    <w:rsid w:val="003D6567"/>
    <w:rsid w:val="003D6D41"/>
    <w:rsid w:val="003D7643"/>
    <w:rsid w:val="003D785C"/>
    <w:rsid w:val="003E092A"/>
    <w:rsid w:val="003E0E1C"/>
    <w:rsid w:val="003E1998"/>
    <w:rsid w:val="003E1C89"/>
    <w:rsid w:val="003E2CCC"/>
    <w:rsid w:val="003E3631"/>
    <w:rsid w:val="003E3F1E"/>
    <w:rsid w:val="003E635D"/>
    <w:rsid w:val="003F09DB"/>
    <w:rsid w:val="003F100B"/>
    <w:rsid w:val="003F108D"/>
    <w:rsid w:val="003F2536"/>
    <w:rsid w:val="003F304A"/>
    <w:rsid w:val="003F350A"/>
    <w:rsid w:val="003F4187"/>
    <w:rsid w:val="003F5078"/>
    <w:rsid w:val="003F56DE"/>
    <w:rsid w:val="003F5B7B"/>
    <w:rsid w:val="003F65E2"/>
    <w:rsid w:val="003F77B2"/>
    <w:rsid w:val="003F7C04"/>
    <w:rsid w:val="003F7E3A"/>
    <w:rsid w:val="00401D38"/>
    <w:rsid w:val="004029CB"/>
    <w:rsid w:val="00402A25"/>
    <w:rsid w:val="00404008"/>
    <w:rsid w:val="00405094"/>
    <w:rsid w:val="0040515C"/>
    <w:rsid w:val="00405530"/>
    <w:rsid w:val="00405AF3"/>
    <w:rsid w:val="00405C5D"/>
    <w:rsid w:val="00406A5A"/>
    <w:rsid w:val="00410E4A"/>
    <w:rsid w:val="00412B8A"/>
    <w:rsid w:val="00412B9D"/>
    <w:rsid w:val="00412E00"/>
    <w:rsid w:val="00413F45"/>
    <w:rsid w:val="00417076"/>
    <w:rsid w:val="004173CC"/>
    <w:rsid w:val="00417414"/>
    <w:rsid w:val="004203E0"/>
    <w:rsid w:val="00420BD3"/>
    <w:rsid w:val="00421E82"/>
    <w:rsid w:val="0042223F"/>
    <w:rsid w:val="0042295A"/>
    <w:rsid w:val="00423B6E"/>
    <w:rsid w:val="00424698"/>
    <w:rsid w:val="0042504E"/>
    <w:rsid w:val="004251E5"/>
    <w:rsid w:val="00425CF4"/>
    <w:rsid w:val="00426AF5"/>
    <w:rsid w:val="00427310"/>
    <w:rsid w:val="0042736A"/>
    <w:rsid w:val="00427CF5"/>
    <w:rsid w:val="0043138B"/>
    <w:rsid w:val="00431ED5"/>
    <w:rsid w:val="00432052"/>
    <w:rsid w:val="00432F59"/>
    <w:rsid w:val="004334D1"/>
    <w:rsid w:val="0043459C"/>
    <w:rsid w:val="0043470D"/>
    <w:rsid w:val="00437DAE"/>
    <w:rsid w:val="004413C0"/>
    <w:rsid w:val="0044167F"/>
    <w:rsid w:val="004420C5"/>
    <w:rsid w:val="0044391E"/>
    <w:rsid w:val="004443BD"/>
    <w:rsid w:val="00444459"/>
    <w:rsid w:val="004445B9"/>
    <w:rsid w:val="00444AD7"/>
    <w:rsid w:val="00444F0D"/>
    <w:rsid w:val="00446977"/>
    <w:rsid w:val="00447238"/>
    <w:rsid w:val="004475E5"/>
    <w:rsid w:val="00447FAC"/>
    <w:rsid w:val="00453FA8"/>
    <w:rsid w:val="00454A9C"/>
    <w:rsid w:val="004550AF"/>
    <w:rsid w:val="00455EE3"/>
    <w:rsid w:val="00456F54"/>
    <w:rsid w:val="0045746A"/>
    <w:rsid w:val="00460A31"/>
    <w:rsid w:val="00460B4C"/>
    <w:rsid w:val="00461E5F"/>
    <w:rsid w:val="00462933"/>
    <w:rsid w:val="00463146"/>
    <w:rsid w:val="0046394D"/>
    <w:rsid w:val="0046410C"/>
    <w:rsid w:val="00466960"/>
    <w:rsid w:val="00467968"/>
    <w:rsid w:val="0047066C"/>
    <w:rsid w:val="00470ADE"/>
    <w:rsid w:val="00471703"/>
    <w:rsid w:val="00472FA9"/>
    <w:rsid w:val="00474682"/>
    <w:rsid w:val="00475D12"/>
    <w:rsid w:val="00475DC8"/>
    <w:rsid w:val="00476D2F"/>
    <w:rsid w:val="004777EE"/>
    <w:rsid w:val="00483BD4"/>
    <w:rsid w:val="004848CD"/>
    <w:rsid w:val="00485944"/>
    <w:rsid w:val="00485BAA"/>
    <w:rsid w:val="00485E83"/>
    <w:rsid w:val="0048663B"/>
    <w:rsid w:val="00486B92"/>
    <w:rsid w:val="00486F51"/>
    <w:rsid w:val="00487584"/>
    <w:rsid w:val="00487C96"/>
    <w:rsid w:val="004910DF"/>
    <w:rsid w:val="004912BC"/>
    <w:rsid w:val="00491BB3"/>
    <w:rsid w:val="00492F48"/>
    <w:rsid w:val="00493F02"/>
    <w:rsid w:val="0049466E"/>
    <w:rsid w:val="00496931"/>
    <w:rsid w:val="004A117C"/>
    <w:rsid w:val="004A1486"/>
    <w:rsid w:val="004A1794"/>
    <w:rsid w:val="004A185B"/>
    <w:rsid w:val="004A2647"/>
    <w:rsid w:val="004A28AD"/>
    <w:rsid w:val="004A2DE7"/>
    <w:rsid w:val="004A4D0B"/>
    <w:rsid w:val="004A7499"/>
    <w:rsid w:val="004B09FD"/>
    <w:rsid w:val="004B167A"/>
    <w:rsid w:val="004B1C23"/>
    <w:rsid w:val="004B24C0"/>
    <w:rsid w:val="004B27AC"/>
    <w:rsid w:val="004B2FCB"/>
    <w:rsid w:val="004B4226"/>
    <w:rsid w:val="004B450B"/>
    <w:rsid w:val="004B4931"/>
    <w:rsid w:val="004B4D51"/>
    <w:rsid w:val="004B4D5F"/>
    <w:rsid w:val="004B64FF"/>
    <w:rsid w:val="004B69E0"/>
    <w:rsid w:val="004B6B5A"/>
    <w:rsid w:val="004B6F65"/>
    <w:rsid w:val="004B741D"/>
    <w:rsid w:val="004B7597"/>
    <w:rsid w:val="004B79FC"/>
    <w:rsid w:val="004C090D"/>
    <w:rsid w:val="004C0BAC"/>
    <w:rsid w:val="004C0C5D"/>
    <w:rsid w:val="004C0F93"/>
    <w:rsid w:val="004C1438"/>
    <w:rsid w:val="004C17FA"/>
    <w:rsid w:val="004C4806"/>
    <w:rsid w:val="004C4C59"/>
    <w:rsid w:val="004C5125"/>
    <w:rsid w:val="004C6EB5"/>
    <w:rsid w:val="004C760D"/>
    <w:rsid w:val="004C7693"/>
    <w:rsid w:val="004D00F7"/>
    <w:rsid w:val="004D06CD"/>
    <w:rsid w:val="004D1C03"/>
    <w:rsid w:val="004D287E"/>
    <w:rsid w:val="004D2CC1"/>
    <w:rsid w:val="004D3398"/>
    <w:rsid w:val="004D3D56"/>
    <w:rsid w:val="004D4204"/>
    <w:rsid w:val="004D432C"/>
    <w:rsid w:val="004D45BE"/>
    <w:rsid w:val="004D5541"/>
    <w:rsid w:val="004D57D3"/>
    <w:rsid w:val="004D6CBB"/>
    <w:rsid w:val="004D7905"/>
    <w:rsid w:val="004E068D"/>
    <w:rsid w:val="004E0BB7"/>
    <w:rsid w:val="004E20E4"/>
    <w:rsid w:val="004E2390"/>
    <w:rsid w:val="004E3628"/>
    <w:rsid w:val="004E5816"/>
    <w:rsid w:val="004E5C9B"/>
    <w:rsid w:val="004E6D52"/>
    <w:rsid w:val="004E7239"/>
    <w:rsid w:val="004F0266"/>
    <w:rsid w:val="004F18AA"/>
    <w:rsid w:val="004F257F"/>
    <w:rsid w:val="004F2D58"/>
    <w:rsid w:val="004F36A9"/>
    <w:rsid w:val="004F3BE6"/>
    <w:rsid w:val="004F40D1"/>
    <w:rsid w:val="004F4B6E"/>
    <w:rsid w:val="004F554F"/>
    <w:rsid w:val="004F642C"/>
    <w:rsid w:val="004F6C36"/>
    <w:rsid w:val="004F7056"/>
    <w:rsid w:val="004F72B0"/>
    <w:rsid w:val="004F7DD3"/>
    <w:rsid w:val="00500A83"/>
    <w:rsid w:val="00500D76"/>
    <w:rsid w:val="005020A9"/>
    <w:rsid w:val="00503CC3"/>
    <w:rsid w:val="00503E92"/>
    <w:rsid w:val="00504B34"/>
    <w:rsid w:val="00504C45"/>
    <w:rsid w:val="00505EA1"/>
    <w:rsid w:val="00506515"/>
    <w:rsid w:val="005067A4"/>
    <w:rsid w:val="005075DB"/>
    <w:rsid w:val="00510C3F"/>
    <w:rsid w:val="00510CEC"/>
    <w:rsid w:val="0051176A"/>
    <w:rsid w:val="00513303"/>
    <w:rsid w:val="00513B25"/>
    <w:rsid w:val="005140A5"/>
    <w:rsid w:val="005143B1"/>
    <w:rsid w:val="005143CE"/>
    <w:rsid w:val="005145F3"/>
    <w:rsid w:val="0051467B"/>
    <w:rsid w:val="005164B5"/>
    <w:rsid w:val="00517E50"/>
    <w:rsid w:val="005202A9"/>
    <w:rsid w:val="00520B69"/>
    <w:rsid w:val="005210B7"/>
    <w:rsid w:val="00521232"/>
    <w:rsid w:val="00521BEE"/>
    <w:rsid w:val="00523B2A"/>
    <w:rsid w:val="005245B5"/>
    <w:rsid w:val="005249FB"/>
    <w:rsid w:val="00524B60"/>
    <w:rsid w:val="005253EA"/>
    <w:rsid w:val="005260A5"/>
    <w:rsid w:val="00526508"/>
    <w:rsid w:val="005265E0"/>
    <w:rsid w:val="00526761"/>
    <w:rsid w:val="00526F66"/>
    <w:rsid w:val="00527B49"/>
    <w:rsid w:val="00527F29"/>
    <w:rsid w:val="00530558"/>
    <w:rsid w:val="00530625"/>
    <w:rsid w:val="005306D1"/>
    <w:rsid w:val="00530A4B"/>
    <w:rsid w:val="00530C5D"/>
    <w:rsid w:val="005314E7"/>
    <w:rsid w:val="0053163F"/>
    <w:rsid w:val="0053167C"/>
    <w:rsid w:val="00532B42"/>
    <w:rsid w:val="0053335F"/>
    <w:rsid w:val="005335C8"/>
    <w:rsid w:val="00533EFF"/>
    <w:rsid w:val="0053521C"/>
    <w:rsid w:val="005360A6"/>
    <w:rsid w:val="0053624A"/>
    <w:rsid w:val="0053688F"/>
    <w:rsid w:val="005400BF"/>
    <w:rsid w:val="00540284"/>
    <w:rsid w:val="005409E2"/>
    <w:rsid w:val="005421E7"/>
    <w:rsid w:val="00542BA9"/>
    <w:rsid w:val="00543B9B"/>
    <w:rsid w:val="00544634"/>
    <w:rsid w:val="005448D1"/>
    <w:rsid w:val="00544D76"/>
    <w:rsid w:val="00545286"/>
    <w:rsid w:val="00545CCE"/>
    <w:rsid w:val="005466EB"/>
    <w:rsid w:val="00546FA2"/>
    <w:rsid w:val="00550229"/>
    <w:rsid w:val="0055253C"/>
    <w:rsid w:val="00552BAF"/>
    <w:rsid w:val="005530E9"/>
    <w:rsid w:val="00555068"/>
    <w:rsid w:val="005570BC"/>
    <w:rsid w:val="00560228"/>
    <w:rsid w:val="005618FE"/>
    <w:rsid w:val="00561DA9"/>
    <w:rsid w:val="005627FC"/>
    <w:rsid w:val="00564412"/>
    <w:rsid w:val="005652F7"/>
    <w:rsid w:val="00565659"/>
    <w:rsid w:val="00567CE6"/>
    <w:rsid w:val="0057009A"/>
    <w:rsid w:val="00571A51"/>
    <w:rsid w:val="00571D1A"/>
    <w:rsid w:val="00572FA3"/>
    <w:rsid w:val="00573819"/>
    <w:rsid w:val="005748C7"/>
    <w:rsid w:val="00574B77"/>
    <w:rsid w:val="005750D7"/>
    <w:rsid w:val="00575329"/>
    <w:rsid w:val="005761CA"/>
    <w:rsid w:val="005765E5"/>
    <w:rsid w:val="005773A1"/>
    <w:rsid w:val="0057767A"/>
    <w:rsid w:val="00577A41"/>
    <w:rsid w:val="005809D4"/>
    <w:rsid w:val="00580B33"/>
    <w:rsid w:val="00580FE5"/>
    <w:rsid w:val="005816E3"/>
    <w:rsid w:val="00581740"/>
    <w:rsid w:val="00581791"/>
    <w:rsid w:val="00581D86"/>
    <w:rsid w:val="00582119"/>
    <w:rsid w:val="00582A91"/>
    <w:rsid w:val="00582A9F"/>
    <w:rsid w:val="00582DBB"/>
    <w:rsid w:val="005830A6"/>
    <w:rsid w:val="0058477F"/>
    <w:rsid w:val="00585CDF"/>
    <w:rsid w:val="00586350"/>
    <w:rsid w:val="00586902"/>
    <w:rsid w:val="00586C2D"/>
    <w:rsid w:val="00587926"/>
    <w:rsid w:val="0059043F"/>
    <w:rsid w:val="00592A6B"/>
    <w:rsid w:val="00593463"/>
    <w:rsid w:val="005949D7"/>
    <w:rsid w:val="005949EE"/>
    <w:rsid w:val="00595067"/>
    <w:rsid w:val="00595344"/>
    <w:rsid w:val="00595C48"/>
    <w:rsid w:val="0059638D"/>
    <w:rsid w:val="00596987"/>
    <w:rsid w:val="00596A2C"/>
    <w:rsid w:val="00596FF0"/>
    <w:rsid w:val="00597151"/>
    <w:rsid w:val="0059746C"/>
    <w:rsid w:val="005974F5"/>
    <w:rsid w:val="005A0127"/>
    <w:rsid w:val="005A0527"/>
    <w:rsid w:val="005A0A1E"/>
    <w:rsid w:val="005A12C0"/>
    <w:rsid w:val="005A200E"/>
    <w:rsid w:val="005A314E"/>
    <w:rsid w:val="005A3B3F"/>
    <w:rsid w:val="005A3E3C"/>
    <w:rsid w:val="005A5495"/>
    <w:rsid w:val="005A5568"/>
    <w:rsid w:val="005A578C"/>
    <w:rsid w:val="005A6823"/>
    <w:rsid w:val="005A7695"/>
    <w:rsid w:val="005A7B61"/>
    <w:rsid w:val="005B05B0"/>
    <w:rsid w:val="005B3557"/>
    <w:rsid w:val="005B3F42"/>
    <w:rsid w:val="005B409A"/>
    <w:rsid w:val="005B431D"/>
    <w:rsid w:val="005B4320"/>
    <w:rsid w:val="005B460D"/>
    <w:rsid w:val="005B4F1A"/>
    <w:rsid w:val="005B5256"/>
    <w:rsid w:val="005B5714"/>
    <w:rsid w:val="005B61E6"/>
    <w:rsid w:val="005B6961"/>
    <w:rsid w:val="005B7435"/>
    <w:rsid w:val="005C0232"/>
    <w:rsid w:val="005C0798"/>
    <w:rsid w:val="005C1007"/>
    <w:rsid w:val="005C1549"/>
    <w:rsid w:val="005C2951"/>
    <w:rsid w:val="005C2B17"/>
    <w:rsid w:val="005C3748"/>
    <w:rsid w:val="005C385C"/>
    <w:rsid w:val="005C3C35"/>
    <w:rsid w:val="005C5C9B"/>
    <w:rsid w:val="005C6020"/>
    <w:rsid w:val="005C708F"/>
    <w:rsid w:val="005D0648"/>
    <w:rsid w:val="005D0789"/>
    <w:rsid w:val="005D0973"/>
    <w:rsid w:val="005D120B"/>
    <w:rsid w:val="005D1E77"/>
    <w:rsid w:val="005D2E63"/>
    <w:rsid w:val="005D3125"/>
    <w:rsid w:val="005D3BF4"/>
    <w:rsid w:val="005D3D2B"/>
    <w:rsid w:val="005D443A"/>
    <w:rsid w:val="005D4DA7"/>
    <w:rsid w:val="005D5C83"/>
    <w:rsid w:val="005D5D03"/>
    <w:rsid w:val="005D7E0C"/>
    <w:rsid w:val="005E0917"/>
    <w:rsid w:val="005E393D"/>
    <w:rsid w:val="005E4D63"/>
    <w:rsid w:val="005E5A8C"/>
    <w:rsid w:val="005E60D0"/>
    <w:rsid w:val="005E63A5"/>
    <w:rsid w:val="005E6415"/>
    <w:rsid w:val="005E6502"/>
    <w:rsid w:val="005E6624"/>
    <w:rsid w:val="005E69C7"/>
    <w:rsid w:val="005F037A"/>
    <w:rsid w:val="005F2045"/>
    <w:rsid w:val="005F2348"/>
    <w:rsid w:val="005F2921"/>
    <w:rsid w:val="005F33B3"/>
    <w:rsid w:val="005F4151"/>
    <w:rsid w:val="005F534B"/>
    <w:rsid w:val="005F5692"/>
    <w:rsid w:val="005F6307"/>
    <w:rsid w:val="005F6DD2"/>
    <w:rsid w:val="00601219"/>
    <w:rsid w:val="0060234F"/>
    <w:rsid w:val="00602938"/>
    <w:rsid w:val="00602B9A"/>
    <w:rsid w:val="00603347"/>
    <w:rsid w:val="0060381D"/>
    <w:rsid w:val="0060409F"/>
    <w:rsid w:val="00604438"/>
    <w:rsid w:val="00604FB5"/>
    <w:rsid w:val="00605374"/>
    <w:rsid w:val="00605C39"/>
    <w:rsid w:val="006065C6"/>
    <w:rsid w:val="00607DB4"/>
    <w:rsid w:val="006101D7"/>
    <w:rsid w:val="00610228"/>
    <w:rsid w:val="00610552"/>
    <w:rsid w:val="006106FF"/>
    <w:rsid w:val="0061141E"/>
    <w:rsid w:val="00611882"/>
    <w:rsid w:val="0061229A"/>
    <w:rsid w:val="006126ED"/>
    <w:rsid w:val="00612BB0"/>
    <w:rsid w:val="00613377"/>
    <w:rsid w:val="006140F9"/>
    <w:rsid w:val="00616C89"/>
    <w:rsid w:val="006172C8"/>
    <w:rsid w:val="006176E1"/>
    <w:rsid w:val="00617CD3"/>
    <w:rsid w:val="006209A3"/>
    <w:rsid w:val="006215EA"/>
    <w:rsid w:val="00622040"/>
    <w:rsid w:val="0062352C"/>
    <w:rsid w:val="00623D74"/>
    <w:rsid w:val="006267F4"/>
    <w:rsid w:val="00626CA2"/>
    <w:rsid w:val="00627B00"/>
    <w:rsid w:val="006306C3"/>
    <w:rsid w:val="00630854"/>
    <w:rsid w:val="0063164A"/>
    <w:rsid w:val="00631BBC"/>
    <w:rsid w:val="00631EA7"/>
    <w:rsid w:val="006322E0"/>
    <w:rsid w:val="00632CA5"/>
    <w:rsid w:val="00633FE3"/>
    <w:rsid w:val="00634983"/>
    <w:rsid w:val="00636532"/>
    <w:rsid w:val="00636CD0"/>
    <w:rsid w:val="006425DD"/>
    <w:rsid w:val="00642EE4"/>
    <w:rsid w:val="00643552"/>
    <w:rsid w:val="00645D72"/>
    <w:rsid w:val="00645FA9"/>
    <w:rsid w:val="00646D23"/>
    <w:rsid w:val="0064733E"/>
    <w:rsid w:val="0065023F"/>
    <w:rsid w:val="00651E3D"/>
    <w:rsid w:val="006528D0"/>
    <w:rsid w:val="00653F8E"/>
    <w:rsid w:val="00654043"/>
    <w:rsid w:val="00654C63"/>
    <w:rsid w:val="00655CAF"/>
    <w:rsid w:val="006566DF"/>
    <w:rsid w:val="00656A56"/>
    <w:rsid w:val="00661793"/>
    <w:rsid w:val="00663647"/>
    <w:rsid w:val="00663CC6"/>
    <w:rsid w:val="00663D9C"/>
    <w:rsid w:val="00664E1C"/>
    <w:rsid w:val="0066519F"/>
    <w:rsid w:val="00665A1D"/>
    <w:rsid w:val="006668F0"/>
    <w:rsid w:val="00666CE4"/>
    <w:rsid w:val="00667085"/>
    <w:rsid w:val="006671DF"/>
    <w:rsid w:val="006704BF"/>
    <w:rsid w:val="00670D87"/>
    <w:rsid w:val="00671B28"/>
    <w:rsid w:val="006722DA"/>
    <w:rsid w:val="006735A1"/>
    <w:rsid w:val="006740EF"/>
    <w:rsid w:val="0067419A"/>
    <w:rsid w:val="00674B19"/>
    <w:rsid w:val="00674FD7"/>
    <w:rsid w:val="00674FE6"/>
    <w:rsid w:val="006750AF"/>
    <w:rsid w:val="0067576D"/>
    <w:rsid w:val="00676A9A"/>
    <w:rsid w:val="00677137"/>
    <w:rsid w:val="006771A5"/>
    <w:rsid w:val="0067780C"/>
    <w:rsid w:val="006802CD"/>
    <w:rsid w:val="00680753"/>
    <w:rsid w:val="00681017"/>
    <w:rsid w:val="00681F9C"/>
    <w:rsid w:val="00684F8C"/>
    <w:rsid w:val="006859F5"/>
    <w:rsid w:val="00685DC4"/>
    <w:rsid w:val="00686647"/>
    <w:rsid w:val="00686716"/>
    <w:rsid w:val="00686ADA"/>
    <w:rsid w:val="00690AAA"/>
    <w:rsid w:val="00694333"/>
    <w:rsid w:val="006951E5"/>
    <w:rsid w:val="00695344"/>
    <w:rsid w:val="00695450"/>
    <w:rsid w:val="006961C8"/>
    <w:rsid w:val="006970B9"/>
    <w:rsid w:val="00697606"/>
    <w:rsid w:val="00697B57"/>
    <w:rsid w:val="006A18EB"/>
    <w:rsid w:val="006A2E88"/>
    <w:rsid w:val="006A2EA3"/>
    <w:rsid w:val="006A3726"/>
    <w:rsid w:val="006A39E2"/>
    <w:rsid w:val="006A473F"/>
    <w:rsid w:val="006A4D10"/>
    <w:rsid w:val="006A50EF"/>
    <w:rsid w:val="006A61D8"/>
    <w:rsid w:val="006A69F0"/>
    <w:rsid w:val="006A6FF5"/>
    <w:rsid w:val="006A700F"/>
    <w:rsid w:val="006A7075"/>
    <w:rsid w:val="006A7424"/>
    <w:rsid w:val="006B1972"/>
    <w:rsid w:val="006B3BBE"/>
    <w:rsid w:val="006B415E"/>
    <w:rsid w:val="006B4AA1"/>
    <w:rsid w:val="006B4C9F"/>
    <w:rsid w:val="006B61FE"/>
    <w:rsid w:val="006B646D"/>
    <w:rsid w:val="006B7243"/>
    <w:rsid w:val="006B76B1"/>
    <w:rsid w:val="006C1789"/>
    <w:rsid w:val="006C1859"/>
    <w:rsid w:val="006C1908"/>
    <w:rsid w:val="006C1955"/>
    <w:rsid w:val="006C1A08"/>
    <w:rsid w:val="006C207B"/>
    <w:rsid w:val="006C4742"/>
    <w:rsid w:val="006C5395"/>
    <w:rsid w:val="006C5415"/>
    <w:rsid w:val="006C574A"/>
    <w:rsid w:val="006C6515"/>
    <w:rsid w:val="006C7357"/>
    <w:rsid w:val="006C74DC"/>
    <w:rsid w:val="006D16F6"/>
    <w:rsid w:val="006D24A4"/>
    <w:rsid w:val="006D2D01"/>
    <w:rsid w:val="006D2EE1"/>
    <w:rsid w:val="006D3AB9"/>
    <w:rsid w:val="006D4A42"/>
    <w:rsid w:val="006D5082"/>
    <w:rsid w:val="006D65F6"/>
    <w:rsid w:val="006D698C"/>
    <w:rsid w:val="006D6E93"/>
    <w:rsid w:val="006D712C"/>
    <w:rsid w:val="006E0F38"/>
    <w:rsid w:val="006E101A"/>
    <w:rsid w:val="006E144D"/>
    <w:rsid w:val="006E2274"/>
    <w:rsid w:val="006E3836"/>
    <w:rsid w:val="006E38EF"/>
    <w:rsid w:val="006E400E"/>
    <w:rsid w:val="006E4E5A"/>
    <w:rsid w:val="006E4F88"/>
    <w:rsid w:val="006E5DE1"/>
    <w:rsid w:val="006E6130"/>
    <w:rsid w:val="006E63B3"/>
    <w:rsid w:val="006E63DC"/>
    <w:rsid w:val="006E6EB2"/>
    <w:rsid w:val="006E72E4"/>
    <w:rsid w:val="006F01AF"/>
    <w:rsid w:val="006F0D3E"/>
    <w:rsid w:val="006F0E2F"/>
    <w:rsid w:val="006F2D5E"/>
    <w:rsid w:val="006F3857"/>
    <w:rsid w:val="006F3FEE"/>
    <w:rsid w:val="006F4DAA"/>
    <w:rsid w:val="006F5059"/>
    <w:rsid w:val="006F58EE"/>
    <w:rsid w:val="006F5908"/>
    <w:rsid w:val="006F6406"/>
    <w:rsid w:val="006F74B3"/>
    <w:rsid w:val="0070188B"/>
    <w:rsid w:val="00701E7E"/>
    <w:rsid w:val="00703204"/>
    <w:rsid w:val="007038B3"/>
    <w:rsid w:val="00704555"/>
    <w:rsid w:val="00704E5D"/>
    <w:rsid w:val="007063D9"/>
    <w:rsid w:val="00706971"/>
    <w:rsid w:val="00706B0A"/>
    <w:rsid w:val="0070769E"/>
    <w:rsid w:val="00707AE5"/>
    <w:rsid w:val="007100F7"/>
    <w:rsid w:val="0071167E"/>
    <w:rsid w:val="00711770"/>
    <w:rsid w:val="00712451"/>
    <w:rsid w:val="007129CB"/>
    <w:rsid w:val="00713728"/>
    <w:rsid w:val="00714B83"/>
    <w:rsid w:val="0071558D"/>
    <w:rsid w:val="0071767D"/>
    <w:rsid w:val="00717732"/>
    <w:rsid w:val="007177CF"/>
    <w:rsid w:val="00717CB4"/>
    <w:rsid w:val="00717EC9"/>
    <w:rsid w:val="00717ED3"/>
    <w:rsid w:val="0072117E"/>
    <w:rsid w:val="00722075"/>
    <w:rsid w:val="007221CA"/>
    <w:rsid w:val="0072451B"/>
    <w:rsid w:val="00725B16"/>
    <w:rsid w:val="0072668C"/>
    <w:rsid w:val="00726BA5"/>
    <w:rsid w:val="0072743C"/>
    <w:rsid w:val="00727D22"/>
    <w:rsid w:val="00727D63"/>
    <w:rsid w:val="00727E02"/>
    <w:rsid w:val="00730D24"/>
    <w:rsid w:val="00732427"/>
    <w:rsid w:val="0073441E"/>
    <w:rsid w:val="007347B7"/>
    <w:rsid w:val="00734B2D"/>
    <w:rsid w:val="00734E7A"/>
    <w:rsid w:val="00735350"/>
    <w:rsid w:val="007358A8"/>
    <w:rsid w:val="00735E41"/>
    <w:rsid w:val="007363B6"/>
    <w:rsid w:val="0073734A"/>
    <w:rsid w:val="007374DB"/>
    <w:rsid w:val="00737A20"/>
    <w:rsid w:val="00741C65"/>
    <w:rsid w:val="00742042"/>
    <w:rsid w:val="00742D7E"/>
    <w:rsid w:val="0074327A"/>
    <w:rsid w:val="00743C70"/>
    <w:rsid w:val="00744191"/>
    <w:rsid w:val="00744518"/>
    <w:rsid w:val="00744FF6"/>
    <w:rsid w:val="00745213"/>
    <w:rsid w:val="007460D9"/>
    <w:rsid w:val="00746695"/>
    <w:rsid w:val="00746FB9"/>
    <w:rsid w:val="00747910"/>
    <w:rsid w:val="007505C9"/>
    <w:rsid w:val="00750C9E"/>
    <w:rsid w:val="007514DC"/>
    <w:rsid w:val="00752096"/>
    <w:rsid w:val="0075257D"/>
    <w:rsid w:val="00752A3C"/>
    <w:rsid w:val="0075323F"/>
    <w:rsid w:val="00753898"/>
    <w:rsid w:val="007541D6"/>
    <w:rsid w:val="00754C76"/>
    <w:rsid w:val="00754D3E"/>
    <w:rsid w:val="00755222"/>
    <w:rsid w:val="00757872"/>
    <w:rsid w:val="007601AE"/>
    <w:rsid w:val="007618A2"/>
    <w:rsid w:val="00761E4B"/>
    <w:rsid w:val="007640FB"/>
    <w:rsid w:val="00764B70"/>
    <w:rsid w:val="00764DC8"/>
    <w:rsid w:val="00765712"/>
    <w:rsid w:val="00766DF7"/>
    <w:rsid w:val="0076741B"/>
    <w:rsid w:val="00767BB3"/>
    <w:rsid w:val="007706D9"/>
    <w:rsid w:val="007706E1"/>
    <w:rsid w:val="00770908"/>
    <w:rsid w:val="0077160D"/>
    <w:rsid w:val="007724F2"/>
    <w:rsid w:val="007736A3"/>
    <w:rsid w:val="0077389C"/>
    <w:rsid w:val="0077570F"/>
    <w:rsid w:val="007761CE"/>
    <w:rsid w:val="0077635B"/>
    <w:rsid w:val="00781B68"/>
    <w:rsid w:val="00782222"/>
    <w:rsid w:val="00782920"/>
    <w:rsid w:val="00782EBA"/>
    <w:rsid w:val="007837C4"/>
    <w:rsid w:val="00783826"/>
    <w:rsid w:val="00783FB3"/>
    <w:rsid w:val="0078462B"/>
    <w:rsid w:val="007848FD"/>
    <w:rsid w:val="00786846"/>
    <w:rsid w:val="00786B20"/>
    <w:rsid w:val="0078712A"/>
    <w:rsid w:val="00787257"/>
    <w:rsid w:val="007876C9"/>
    <w:rsid w:val="00787944"/>
    <w:rsid w:val="00791C6D"/>
    <w:rsid w:val="00791FDB"/>
    <w:rsid w:val="0079243C"/>
    <w:rsid w:val="00793B26"/>
    <w:rsid w:val="00794379"/>
    <w:rsid w:val="00797851"/>
    <w:rsid w:val="00797C3F"/>
    <w:rsid w:val="007A061B"/>
    <w:rsid w:val="007A0899"/>
    <w:rsid w:val="007A0948"/>
    <w:rsid w:val="007A0F39"/>
    <w:rsid w:val="007A26E0"/>
    <w:rsid w:val="007A280D"/>
    <w:rsid w:val="007A2A98"/>
    <w:rsid w:val="007A2F9A"/>
    <w:rsid w:val="007A3CC2"/>
    <w:rsid w:val="007A50CF"/>
    <w:rsid w:val="007A5D41"/>
    <w:rsid w:val="007A666C"/>
    <w:rsid w:val="007A690F"/>
    <w:rsid w:val="007A7B6A"/>
    <w:rsid w:val="007A7EA9"/>
    <w:rsid w:val="007A7F1A"/>
    <w:rsid w:val="007A7FE3"/>
    <w:rsid w:val="007B0324"/>
    <w:rsid w:val="007B054E"/>
    <w:rsid w:val="007B05A1"/>
    <w:rsid w:val="007B0987"/>
    <w:rsid w:val="007B0B87"/>
    <w:rsid w:val="007B0C28"/>
    <w:rsid w:val="007B0EEB"/>
    <w:rsid w:val="007B2DA1"/>
    <w:rsid w:val="007B356F"/>
    <w:rsid w:val="007B3EDA"/>
    <w:rsid w:val="007B3F65"/>
    <w:rsid w:val="007B3F8A"/>
    <w:rsid w:val="007B52F7"/>
    <w:rsid w:val="007B61CF"/>
    <w:rsid w:val="007B6446"/>
    <w:rsid w:val="007B6CF8"/>
    <w:rsid w:val="007B6F29"/>
    <w:rsid w:val="007B761E"/>
    <w:rsid w:val="007B77B1"/>
    <w:rsid w:val="007B7A23"/>
    <w:rsid w:val="007C05F6"/>
    <w:rsid w:val="007C070D"/>
    <w:rsid w:val="007C1375"/>
    <w:rsid w:val="007C3153"/>
    <w:rsid w:val="007C3E92"/>
    <w:rsid w:val="007C48F4"/>
    <w:rsid w:val="007C4F73"/>
    <w:rsid w:val="007C5677"/>
    <w:rsid w:val="007D0690"/>
    <w:rsid w:val="007D25CA"/>
    <w:rsid w:val="007D2EAD"/>
    <w:rsid w:val="007D4874"/>
    <w:rsid w:val="007D4E3D"/>
    <w:rsid w:val="007E0488"/>
    <w:rsid w:val="007E0B2A"/>
    <w:rsid w:val="007E23A3"/>
    <w:rsid w:val="007E2E67"/>
    <w:rsid w:val="007E3DED"/>
    <w:rsid w:val="007E3F19"/>
    <w:rsid w:val="007E45F2"/>
    <w:rsid w:val="007E49A5"/>
    <w:rsid w:val="007E4DB7"/>
    <w:rsid w:val="007E52BD"/>
    <w:rsid w:val="007E56A8"/>
    <w:rsid w:val="007E7283"/>
    <w:rsid w:val="007F0768"/>
    <w:rsid w:val="007F0A71"/>
    <w:rsid w:val="007F11D9"/>
    <w:rsid w:val="007F17ED"/>
    <w:rsid w:val="007F1A72"/>
    <w:rsid w:val="007F2DF3"/>
    <w:rsid w:val="007F39D4"/>
    <w:rsid w:val="007F6B04"/>
    <w:rsid w:val="007F767F"/>
    <w:rsid w:val="007F7CC5"/>
    <w:rsid w:val="0080384E"/>
    <w:rsid w:val="00803F20"/>
    <w:rsid w:val="00804015"/>
    <w:rsid w:val="00804040"/>
    <w:rsid w:val="00804319"/>
    <w:rsid w:val="00805AD1"/>
    <w:rsid w:val="008063B1"/>
    <w:rsid w:val="00806648"/>
    <w:rsid w:val="00806B60"/>
    <w:rsid w:val="00806FD0"/>
    <w:rsid w:val="00807514"/>
    <w:rsid w:val="008076FA"/>
    <w:rsid w:val="0081232C"/>
    <w:rsid w:val="0081280F"/>
    <w:rsid w:val="008144C3"/>
    <w:rsid w:val="00815398"/>
    <w:rsid w:val="00815479"/>
    <w:rsid w:val="008160DC"/>
    <w:rsid w:val="0081688E"/>
    <w:rsid w:val="008168A9"/>
    <w:rsid w:val="00816E80"/>
    <w:rsid w:val="008176E7"/>
    <w:rsid w:val="00821959"/>
    <w:rsid w:val="00821AD0"/>
    <w:rsid w:val="00822EF9"/>
    <w:rsid w:val="008230BA"/>
    <w:rsid w:val="008232C7"/>
    <w:rsid w:val="008236E5"/>
    <w:rsid w:val="00823A2F"/>
    <w:rsid w:val="00824388"/>
    <w:rsid w:val="0082465F"/>
    <w:rsid w:val="00824B78"/>
    <w:rsid w:val="00824BE3"/>
    <w:rsid w:val="00824E55"/>
    <w:rsid w:val="00825B74"/>
    <w:rsid w:val="00825DBE"/>
    <w:rsid w:val="008268C9"/>
    <w:rsid w:val="00826D08"/>
    <w:rsid w:val="00827B29"/>
    <w:rsid w:val="00827C2C"/>
    <w:rsid w:val="00827C65"/>
    <w:rsid w:val="00827E18"/>
    <w:rsid w:val="0083108B"/>
    <w:rsid w:val="00831170"/>
    <w:rsid w:val="0083137D"/>
    <w:rsid w:val="00831A58"/>
    <w:rsid w:val="008324F1"/>
    <w:rsid w:val="00833A52"/>
    <w:rsid w:val="008343A7"/>
    <w:rsid w:val="00836B85"/>
    <w:rsid w:val="00837B4C"/>
    <w:rsid w:val="00837B52"/>
    <w:rsid w:val="00840CB7"/>
    <w:rsid w:val="008423D8"/>
    <w:rsid w:val="0084307D"/>
    <w:rsid w:val="008434A7"/>
    <w:rsid w:val="00843CA0"/>
    <w:rsid w:val="008470A4"/>
    <w:rsid w:val="00847FD8"/>
    <w:rsid w:val="0085116B"/>
    <w:rsid w:val="008511A2"/>
    <w:rsid w:val="00851499"/>
    <w:rsid w:val="008517E8"/>
    <w:rsid w:val="008522B8"/>
    <w:rsid w:val="008534ED"/>
    <w:rsid w:val="00853563"/>
    <w:rsid w:val="00854271"/>
    <w:rsid w:val="0085435C"/>
    <w:rsid w:val="00854955"/>
    <w:rsid w:val="00856034"/>
    <w:rsid w:val="00856367"/>
    <w:rsid w:val="0085637D"/>
    <w:rsid w:val="00856AE8"/>
    <w:rsid w:val="00856E37"/>
    <w:rsid w:val="00857AA6"/>
    <w:rsid w:val="00860393"/>
    <w:rsid w:val="008610F3"/>
    <w:rsid w:val="008617D4"/>
    <w:rsid w:val="00862182"/>
    <w:rsid w:val="00862228"/>
    <w:rsid w:val="008624AB"/>
    <w:rsid w:val="00862B13"/>
    <w:rsid w:val="00862B69"/>
    <w:rsid w:val="00862F88"/>
    <w:rsid w:val="008630FF"/>
    <w:rsid w:val="008642B0"/>
    <w:rsid w:val="00866656"/>
    <w:rsid w:val="00866EAB"/>
    <w:rsid w:val="00867713"/>
    <w:rsid w:val="0087208B"/>
    <w:rsid w:val="00872FB5"/>
    <w:rsid w:val="00873CF3"/>
    <w:rsid w:val="00873F85"/>
    <w:rsid w:val="00874796"/>
    <w:rsid w:val="0087485F"/>
    <w:rsid w:val="0087507D"/>
    <w:rsid w:val="00875A09"/>
    <w:rsid w:val="00875F4B"/>
    <w:rsid w:val="00876908"/>
    <w:rsid w:val="00877CB5"/>
    <w:rsid w:val="00880C5B"/>
    <w:rsid w:val="0088130A"/>
    <w:rsid w:val="008825A5"/>
    <w:rsid w:val="008835D2"/>
    <w:rsid w:val="0088448E"/>
    <w:rsid w:val="0088628D"/>
    <w:rsid w:val="00886CBB"/>
    <w:rsid w:val="00887588"/>
    <w:rsid w:val="008875C6"/>
    <w:rsid w:val="00887873"/>
    <w:rsid w:val="008936DF"/>
    <w:rsid w:val="00893EE0"/>
    <w:rsid w:val="008940B7"/>
    <w:rsid w:val="008940B9"/>
    <w:rsid w:val="0089486B"/>
    <w:rsid w:val="00894A2D"/>
    <w:rsid w:val="00895019"/>
    <w:rsid w:val="008957FC"/>
    <w:rsid w:val="00895939"/>
    <w:rsid w:val="0089697A"/>
    <w:rsid w:val="00896E93"/>
    <w:rsid w:val="0089774E"/>
    <w:rsid w:val="00897943"/>
    <w:rsid w:val="00897C4A"/>
    <w:rsid w:val="008A0536"/>
    <w:rsid w:val="008A2893"/>
    <w:rsid w:val="008A2E53"/>
    <w:rsid w:val="008A36D5"/>
    <w:rsid w:val="008A37E2"/>
    <w:rsid w:val="008A394A"/>
    <w:rsid w:val="008A3B3F"/>
    <w:rsid w:val="008A461B"/>
    <w:rsid w:val="008A51A9"/>
    <w:rsid w:val="008A53CE"/>
    <w:rsid w:val="008A55D0"/>
    <w:rsid w:val="008A600C"/>
    <w:rsid w:val="008A7059"/>
    <w:rsid w:val="008A733D"/>
    <w:rsid w:val="008A7AB3"/>
    <w:rsid w:val="008B097B"/>
    <w:rsid w:val="008B2191"/>
    <w:rsid w:val="008B3509"/>
    <w:rsid w:val="008B3C04"/>
    <w:rsid w:val="008C044A"/>
    <w:rsid w:val="008C0485"/>
    <w:rsid w:val="008C1760"/>
    <w:rsid w:val="008C282B"/>
    <w:rsid w:val="008C3644"/>
    <w:rsid w:val="008C4EC3"/>
    <w:rsid w:val="008C58C8"/>
    <w:rsid w:val="008C64B2"/>
    <w:rsid w:val="008C705F"/>
    <w:rsid w:val="008D071E"/>
    <w:rsid w:val="008D0FC8"/>
    <w:rsid w:val="008D1C51"/>
    <w:rsid w:val="008D3BFF"/>
    <w:rsid w:val="008D4586"/>
    <w:rsid w:val="008D49E0"/>
    <w:rsid w:val="008D5146"/>
    <w:rsid w:val="008D5834"/>
    <w:rsid w:val="008D652E"/>
    <w:rsid w:val="008D7207"/>
    <w:rsid w:val="008E013F"/>
    <w:rsid w:val="008E0307"/>
    <w:rsid w:val="008E108E"/>
    <w:rsid w:val="008E15CF"/>
    <w:rsid w:val="008E1C51"/>
    <w:rsid w:val="008E38C2"/>
    <w:rsid w:val="008E4124"/>
    <w:rsid w:val="008E4602"/>
    <w:rsid w:val="008E54CB"/>
    <w:rsid w:val="008E5E72"/>
    <w:rsid w:val="008E65CA"/>
    <w:rsid w:val="008E714D"/>
    <w:rsid w:val="008E795C"/>
    <w:rsid w:val="008F1405"/>
    <w:rsid w:val="008F1B71"/>
    <w:rsid w:val="008F1BE6"/>
    <w:rsid w:val="008F1E7F"/>
    <w:rsid w:val="008F232E"/>
    <w:rsid w:val="008F33A5"/>
    <w:rsid w:val="008F3A67"/>
    <w:rsid w:val="008F4450"/>
    <w:rsid w:val="008F4B50"/>
    <w:rsid w:val="008F50F8"/>
    <w:rsid w:val="008F65FC"/>
    <w:rsid w:val="008F6875"/>
    <w:rsid w:val="00900B53"/>
    <w:rsid w:val="00902284"/>
    <w:rsid w:val="009027F1"/>
    <w:rsid w:val="00902F11"/>
    <w:rsid w:val="00903DB5"/>
    <w:rsid w:val="009054EB"/>
    <w:rsid w:val="009064E4"/>
    <w:rsid w:val="009067D5"/>
    <w:rsid w:val="00906A47"/>
    <w:rsid w:val="009071EE"/>
    <w:rsid w:val="009075FF"/>
    <w:rsid w:val="009116A7"/>
    <w:rsid w:val="0091290A"/>
    <w:rsid w:val="00912D9F"/>
    <w:rsid w:val="00913F25"/>
    <w:rsid w:val="0091410B"/>
    <w:rsid w:val="0091464F"/>
    <w:rsid w:val="009154A6"/>
    <w:rsid w:val="00915E47"/>
    <w:rsid w:val="00917388"/>
    <w:rsid w:val="0092031E"/>
    <w:rsid w:val="00920BC5"/>
    <w:rsid w:val="00920D89"/>
    <w:rsid w:val="00920DB3"/>
    <w:rsid w:val="00921CE3"/>
    <w:rsid w:val="00922F94"/>
    <w:rsid w:val="009238A9"/>
    <w:rsid w:val="009240C2"/>
    <w:rsid w:val="0092487A"/>
    <w:rsid w:val="00924EEC"/>
    <w:rsid w:val="00925175"/>
    <w:rsid w:val="00925873"/>
    <w:rsid w:val="009258BB"/>
    <w:rsid w:val="00926AD0"/>
    <w:rsid w:val="0092718F"/>
    <w:rsid w:val="00927D00"/>
    <w:rsid w:val="009306BA"/>
    <w:rsid w:val="0093096D"/>
    <w:rsid w:val="00930C62"/>
    <w:rsid w:val="0093112A"/>
    <w:rsid w:val="00931FDD"/>
    <w:rsid w:val="009323DF"/>
    <w:rsid w:val="00932876"/>
    <w:rsid w:val="00933C88"/>
    <w:rsid w:val="00934D0B"/>
    <w:rsid w:val="00935458"/>
    <w:rsid w:val="00935527"/>
    <w:rsid w:val="009369B4"/>
    <w:rsid w:val="00937023"/>
    <w:rsid w:val="009374E1"/>
    <w:rsid w:val="00937704"/>
    <w:rsid w:val="00937EC7"/>
    <w:rsid w:val="009408C8"/>
    <w:rsid w:val="009413FF"/>
    <w:rsid w:val="00941618"/>
    <w:rsid w:val="00941F2E"/>
    <w:rsid w:val="0094206B"/>
    <w:rsid w:val="00942D25"/>
    <w:rsid w:val="0094314A"/>
    <w:rsid w:val="0094330D"/>
    <w:rsid w:val="0094512A"/>
    <w:rsid w:val="00945F8A"/>
    <w:rsid w:val="00947206"/>
    <w:rsid w:val="00947E37"/>
    <w:rsid w:val="00950342"/>
    <w:rsid w:val="0095129A"/>
    <w:rsid w:val="00951760"/>
    <w:rsid w:val="00951BFB"/>
    <w:rsid w:val="0095355D"/>
    <w:rsid w:val="00953C34"/>
    <w:rsid w:val="00955436"/>
    <w:rsid w:val="009561E0"/>
    <w:rsid w:val="0095695A"/>
    <w:rsid w:val="009569FE"/>
    <w:rsid w:val="009607B1"/>
    <w:rsid w:val="009613D1"/>
    <w:rsid w:val="00961EBA"/>
    <w:rsid w:val="00962550"/>
    <w:rsid w:val="0096297B"/>
    <w:rsid w:val="00962D68"/>
    <w:rsid w:val="00963F0D"/>
    <w:rsid w:val="00964DF0"/>
    <w:rsid w:val="00965512"/>
    <w:rsid w:val="00965693"/>
    <w:rsid w:val="00965EAC"/>
    <w:rsid w:val="00966265"/>
    <w:rsid w:val="0097028B"/>
    <w:rsid w:val="009711F8"/>
    <w:rsid w:val="0097197D"/>
    <w:rsid w:val="009721CE"/>
    <w:rsid w:val="00972A39"/>
    <w:rsid w:val="00972B62"/>
    <w:rsid w:val="00973BBF"/>
    <w:rsid w:val="00973F7B"/>
    <w:rsid w:val="00974CB3"/>
    <w:rsid w:val="00975D9A"/>
    <w:rsid w:val="00975DCD"/>
    <w:rsid w:val="00975E22"/>
    <w:rsid w:val="009761E8"/>
    <w:rsid w:val="0097667D"/>
    <w:rsid w:val="009770F0"/>
    <w:rsid w:val="0097721A"/>
    <w:rsid w:val="00977701"/>
    <w:rsid w:val="0098143B"/>
    <w:rsid w:val="00981B5E"/>
    <w:rsid w:val="00982A86"/>
    <w:rsid w:val="00982AB1"/>
    <w:rsid w:val="00982D8B"/>
    <w:rsid w:val="0098350F"/>
    <w:rsid w:val="00983E54"/>
    <w:rsid w:val="009849AA"/>
    <w:rsid w:val="00985A77"/>
    <w:rsid w:val="0098647C"/>
    <w:rsid w:val="009866C6"/>
    <w:rsid w:val="00986F95"/>
    <w:rsid w:val="009912D1"/>
    <w:rsid w:val="009918E1"/>
    <w:rsid w:val="009936F4"/>
    <w:rsid w:val="0099425D"/>
    <w:rsid w:val="00995463"/>
    <w:rsid w:val="009954FC"/>
    <w:rsid w:val="0099696C"/>
    <w:rsid w:val="00996D91"/>
    <w:rsid w:val="009A0087"/>
    <w:rsid w:val="009A15E2"/>
    <w:rsid w:val="009A1BE6"/>
    <w:rsid w:val="009A2336"/>
    <w:rsid w:val="009A36F4"/>
    <w:rsid w:val="009A3BC8"/>
    <w:rsid w:val="009A3D2E"/>
    <w:rsid w:val="009A3DB1"/>
    <w:rsid w:val="009A46EC"/>
    <w:rsid w:val="009A529E"/>
    <w:rsid w:val="009A5473"/>
    <w:rsid w:val="009A694D"/>
    <w:rsid w:val="009A75DD"/>
    <w:rsid w:val="009A75E5"/>
    <w:rsid w:val="009A77C3"/>
    <w:rsid w:val="009B005A"/>
    <w:rsid w:val="009B008C"/>
    <w:rsid w:val="009B0C5C"/>
    <w:rsid w:val="009B0FB5"/>
    <w:rsid w:val="009B2497"/>
    <w:rsid w:val="009B26CA"/>
    <w:rsid w:val="009B2BD4"/>
    <w:rsid w:val="009B31D6"/>
    <w:rsid w:val="009B4632"/>
    <w:rsid w:val="009B4772"/>
    <w:rsid w:val="009B4CE7"/>
    <w:rsid w:val="009B59F2"/>
    <w:rsid w:val="009B7E18"/>
    <w:rsid w:val="009C082B"/>
    <w:rsid w:val="009C1040"/>
    <w:rsid w:val="009C16F0"/>
    <w:rsid w:val="009C18F3"/>
    <w:rsid w:val="009C27AF"/>
    <w:rsid w:val="009C2CF8"/>
    <w:rsid w:val="009C30DE"/>
    <w:rsid w:val="009C65C8"/>
    <w:rsid w:val="009C70DC"/>
    <w:rsid w:val="009C7C76"/>
    <w:rsid w:val="009D0444"/>
    <w:rsid w:val="009D128D"/>
    <w:rsid w:val="009D24BE"/>
    <w:rsid w:val="009D2E6F"/>
    <w:rsid w:val="009D3AB5"/>
    <w:rsid w:val="009D5E98"/>
    <w:rsid w:val="009D7482"/>
    <w:rsid w:val="009D7864"/>
    <w:rsid w:val="009D7EB0"/>
    <w:rsid w:val="009E0DDC"/>
    <w:rsid w:val="009E1CBC"/>
    <w:rsid w:val="009E1D13"/>
    <w:rsid w:val="009E242B"/>
    <w:rsid w:val="009E37E2"/>
    <w:rsid w:val="009E46F6"/>
    <w:rsid w:val="009E4A0C"/>
    <w:rsid w:val="009E4AB2"/>
    <w:rsid w:val="009E50F3"/>
    <w:rsid w:val="009E52F0"/>
    <w:rsid w:val="009E5410"/>
    <w:rsid w:val="009E5891"/>
    <w:rsid w:val="009E5CF3"/>
    <w:rsid w:val="009E69E0"/>
    <w:rsid w:val="009E7201"/>
    <w:rsid w:val="009E7591"/>
    <w:rsid w:val="009E7704"/>
    <w:rsid w:val="009F068F"/>
    <w:rsid w:val="009F125F"/>
    <w:rsid w:val="009F13D9"/>
    <w:rsid w:val="009F1F67"/>
    <w:rsid w:val="009F2B81"/>
    <w:rsid w:val="009F3495"/>
    <w:rsid w:val="009F4494"/>
    <w:rsid w:val="009F4557"/>
    <w:rsid w:val="009F51D4"/>
    <w:rsid w:val="009F5767"/>
    <w:rsid w:val="009F6DBD"/>
    <w:rsid w:val="009F7B6B"/>
    <w:rsid w:val="00A023F9"/>
    <w:rsid w:val="00A0243E"/>
    <w:rsid w:val="00A0416D"/>
    <w:rsid w:val="00A04B33"/>
    <w:rsid w:val="00A06BC1"/>
    <w:rsid w:val="00A07541"/>
    <w:rsid w:val="00A10D71"/>
    <w:rsid w:val="00A123F1"/>
    <w:rsid w:val="00A13267"/>
    <w:rsid w:val="00A132A7"/>
    <w:rsid w:val="00A13871"/>
    <w:rsid w:val="00A13DE6"/>
    <w:rsid w:val="00A14085"/>
    <w:rsid w:val="00A15528"/>
    <w:rsid w:val="00A15A7E"/>
    <w:rsid w:val="00A15FFB"/>
    <w:rsid w:val="00A1636E"/>
    <w:rsid w:val="00A174FA"/>
    <w:rsid w:val="00A17590"/>
    <w:rsid w:val="00A17A3E"/>
    <w:rsid w:val="00A17A59"/>
    <w:rsid w:val="00A20575"/>
    <w:rsid w:val="00A216CF"/>
    <w:rsid w:val="00A21E29"/>
    <w:rsid w:val="00A220D2"/>
    <w:rsid w:val="00A2219E"/>
    <w:rsid w:val="00A22BCE"/>
    <w:rsid w:val="00A235A8"/>
    <w:rsid w:val="00A24F28"/>
    <w:rsid w:val="00A255A6"/>
    <w:rsid w:val="00A25D14"/>
    <w:rsid w:val="00A26E26"/>
    <w:rsid w:val="00A270D3"/>
    <w:rsid w:val="00A271FF"/>
    <w:rsid w:val="00A2765F"/>
    <w:rsid w:val="00A30981"/>
    <w:rsid w:val="00A30C99"/>
    <w:rsid w:val="00A33A68"/>
    <w:rsid w:val="00A34B27"/>
    <w:rsid w:val="00A34DBC"/>
    <w:rsid w:val="00A35582"/>
    <w:rsid w:val="00A3642F"/>
    <w:rsid w:val="00A3649D"/>
    <w:rsid w:val="00A3676D"/>
    <w:rsid w:val="00A36E4D"/>
    <w:rsid w:val="00A37CC5"/>
    <w:rsid w:val="00A40447"/>
    <w:rsid w:val="00A444EB"/>
    <w:rsid w:val="00A44863"/>
    <w:rsid w:val="00A4617B"/>
    <w:rsid w:val="00A47448"/>
    <w:rsid w:val="00A478F6"/>
    <w:rsid w:val="00A47C96"/>
    <w:rsid w:val="00A5045D"/>
    <w:rsid w:val="00A506C6"/>
    <w:rsid w:val="00A50ADB"/>
    <w:rsid w:val="00A516ED"/>
    <w:rsid w:val="00A51A2D"/>
    <w:rsid w:val="00A52DFC"/>
    <w:rsid w:val="00A53802"/>
    <w:rsid w:val="00A53F69"/>
    <w:rsid w:val="00A53FE1"/>
    <w:rsid w:val="00A54CB8"/>
    <w:rsid w:val="00A55A00"/>
    <w:rsid w:val="00A5664F"/>
    <w:rsid w:val="00A56B42"/>
    <w:rsid w:val="00A57A38"/>
    <w:rsid w:val="00A57CE7"/>
    <w:rsid w:val="00A60D4E"/>
    <w:rsid w:val="00A61102"/>
    <w:rsid w:val="00A62008"/>
    <w:rsid w:val="00A62680"/>
    <w:rsid w:val="00A62B07"/>
    <w:rsid w:val="00A62DFB"/>
    <w:rsid w:val="00A62EB1"/>
    <w:rsid w:val="00A6318D"/>
    <w:rsid w:val="00A63621"/>
    <w:rsid w:val="00A63D41"/>
    <w:rsid w:val="00A64100"/>
    <w:rsid w:val="00A648AD"/>
    <w:rsid w:val="00A65107"/>
    <w:rsid w:val="00A6613F"/>
    <w:rsid w:val="00A66780"/>
    <w:rsid w:val="00A66A5D"/>
    <w:rsid w:val="00A67D05"/>
    <w:rsid w:val="00A7173F"/>
    <w:rsid w:val="00A71954"/>
    <w:rsid w:val="00A73E24"/>
    <w:rsid w:val="00A764AC"/>
    <w:rsid w:val="00A7670F"/>
    <w:rsid w:val="00A76BEB"/>
    <w:rsid w:val="00A7795D"/>
    <w:rsid w:val="00A77C21"/>
    <w:rsid w:val="00A77E8D"/>
    <w:rsid w:val="00A8043C"/>
    <w:rsid w:val="00A80663"/>
    <w:rsid w:val="00A80986"/>
    <w:rsid w:val="00A80F3F"/>
    <w:rsid w:val="00A8130E"/>
    <w:rsid w:val="00A813D8"/>
    <w:rsid w:val="00A816FB"/>
    <w:rsid w:val="00A81C48"/>
    <w:rsid w:val="00A82465"/>
    <w:rsid w:val="00A824E6"/>
    <w:rsid w:val="00A83C20"/>
    <w:rsid w:val="00A83C5A"/>
    <w:rsid w:val="00A84788"/>
    <w:rsid w:val="00A84D03"/>
    <w:rsid w:val="00A84DC0"/>
    <w:rsid w:val="00A84E44"/>
    <w:rsid w:val="00A84F7E"/>
    <w:rsid w:val="00A8622A"/>
    <w:rsid w:val="00A86F38"/>
    <w:rsid w:val="00A90429"/>
    <w:rsid w:val="00A90F20"/>
    <w:rsid w:val="00A918F6"/>
    <w:rsid w:val="00A91964"/>
    <w:rsid w:val="00A9336A"/>
    <w:rsid w:val="00A9336C"/>
    <w:rsid w:val="00A942B3"/>
    <w:rsid w:val="00A94402"/>
    <w:rsid w:val="00A94957"/>
    <w:rsid w:val="00A95062"/>
    <w:rsid w:val="00A97932"/>
    <w:rsid w:val="00A97B9C"/>
    <w:rsid w:val="00AA11B0"/>
    <w:rsid w:val="00AA1BCC"/>
    <w:rsid w:val="00AA27B7"/>
    <w:rsid w:val="00AA2883"/>
    <w:rsid w:val="00AA2B71"/>
    <w:rsid w:val="00AA36AE"/>
    <w:rsid w:val="00AA40FA"/>
    <w:rsid w:val="00AA507A"/>
    <w:rsid w:val="00AA77AD"/>
    <w:rsid w:val="00AB0F61"/>
    <w:rsid w:val="00AB180D"/>
    <w:rsid w:val="00AB1AB7"/>
    <w:rsid w:val="00AB2BB8"/>
    <w:rsid w:val="00AB2C90"/>
    <w:rsid w:val="00AB3489"/>
    <w:rsid w:val="00AB3534"/>
    <w:rsid w:val="00AB373F"/>
    <w:rsid w:val="00AB3EDD"/>
    <w:rsid w:val="00AB49B8"/>
    <w:rsid w:val="00AB4B87"/>
    <w:rsid w:val="00AB4CD6"/>
    <w:rsid w:val="00AB4DF2"/>
    <w:rsid w:val="00AB4F7F"/>
    <w:rsid w:val="00AB5259"/>
    <w:rsid w:val="00AB6A97"/>
    <w:rsid w:val="00AB728B"/>
    <w:rsid w:val="00AB7D6D"/>
    <w:rsid w:val="00AB7ED8"/>
    <w:rsid w:val="00AC0933"/>
    <w:rsid w:val="00AC0C27"/>
    <w:rsid w:val="00AC1151"/>
    <w:rsid w:val="00AC29CB"/>
    <w:rsid w:val="00AC2DE1"/>
    <w:rsid w:val="00AC317F"/>
    <w:rsid w:val="00AC338E"/>
    <w:rsid w:val="00AC35A4"/>
    <w:rsid w:val="00AC4A17"/>
    <w:rsid w:val="00AC5988"/>
    <w:rsid w:val="00AC62D0"/>
    <w:rsid w:val="00AC6FEB"/>
    <w:rsid w:val="00AD0A11"/>
    <w:rsid w:val="00AD0AB7"/>
    <w:rsid w:val="00AD1838"/>
    <w:rsid w:val="00AD2526"/>
    <w:rsid w:val="00AD29D9"/>
    <w:rsid w:val="00AD33E8"/>
    <w:rsid w:val="00AD3670"/>
    <w:rsid w:val="00AD3CAB"/>
    <w:rsid w:val="00AD450C"/>
    <w:rsid w:val="00AD508F"/>
    <w:rsid w:val="00AD598B"/>
    <w:rsid w:val="00AD5D23"/>
    <w:rsid w:val="00AD5E14"/>
    <w:rsid w:val="00AD68AF"/>
    <w:rsid w:val="00AD69AC"/>
    <w:rsid w:val="00AD6E74"/>
    <w:rsid w:val="00AD73A1"/>
    <w:rsid w:val="00AD7476"/>
    <w:rsid w:val="00AD7548"/>
    <w:rsid w:val="00AD7879"/>
    <w:rsid w:val="00AE0106"/>
    <w:rsid w:val="00AE02E9"/>
    <w:rsid w:val="00AE11CF"/>
    <w:rsid w:val="00AE124E"/>
    <w:rsid w:val="00AE5CC2"/>
    <w:rsid w:val="00AE5EA1"/>
    <w:rsid w:val="00AE5FCA"/>
    <w:rsid w:val="00AE6838"/>
    <w:rsid w:val="00AE76AE"/>
    <w:rsid w:val="00AF0D2C"/>
    <w:rsid w:val="00AF1976"/>
    <w:rsid w:val="00AF2B5E"/>
    <w:rsid w:val="00AF417F"/>
    <w:rsid w:val="00AF4359"/>
    <w:rsid w:val="00AF5336"/>
    <w:rsid w:val="00AF5EA4"/>
    <w:rsid w:val="00AF6481"/>
    <w:rsid w:val="00AF690A"/>
    <w:rsid w:val="00AF6D67"/>
    <w:rsid w:val="00B00D3E"/>
    <w:rsid w:val="00B00FA0"/>
    <w:rsid w:val="00B0102D"/>
    <w:rsid w:val="00B0114B"/>
    <w:rsid w:val="00B01338"/>
    <w:rsid w:val="00B01539"/>
    <w:rsid w:val="00B01775"/>
    <w:rsid w:val="00B01A6B"/>
    <w:rsid w:val="00B03723"/>
    <w:rsid w:val="00B048B1"/>
    <w:rsid w:val="00B06C2C"/>
    <w:rsid w:val="00B07A97"/>
    <w:rsid w:val="00B1033E"/>
    <w:rsid w:val="00B10A48"/>
    <w:rsid w:val="00B11850"/>
    <w:rsid w:val="00B11CC6"/>
    <w:rsid w:val="00B11D68"/>
    <w:rsid w:val="00B129D8"/>
    <w:rsid w:val="00B12B79"/>
    <w:rsid w:val="00B12CC2"/>
    <w:rsid w:val="00B15F43"/>
    <w:rsid w:val="00B164E9"/>
    <w:rsid w:val="00B17F5B"/>
    <w:rsid w:val="00B2033C"/>
    <w:rsid w:val="00B2072C"/>
    <w:rsid w:val="00B20BBB"/>
    <w:rsid w:val="00B20C9F"/>
    <w:rsid w:val="00B21048"/>
    <w:rsid w:val="00B22052"/>
    <w:rsid w:val="00B22120"/>
    <w:rsid w:val="00B22B7D"/>
    <w:rsid w:val="00B2328D"/>
    <w:rsid w:val="00B2365C"/>
    <w:rsid w:val="00B23A64"/>
    <w:rsid w:val="00B23B3C"/>
    <w:rsid w:val="00B23BB7"/>
    <w:rsid w:val="00B23F0C"/>
    <w:rsid w:val="00B2510D"/>
    <w:rsid w:val="00B25670"/>
    <w:rsid w:val="00B256E1"/>
    <w:rsid w:val="00B25809"/>
    <w:rsid w:val="00B26D4A"/>
    <w:rsid w:val="00B278E4"/>
    <w:rsid w:val="00B27B8B"/>
    <w:rsid w:val="00B27FA6"/>
    <w:rsid w:val="00B30479"/>
    <w:rsid w:val="00B306B2"/>
    <w:rsid w:val="00B322D8"/>
    <w:rsid w:val="00B324FC"/>
    <w:rsid w:val="00B33BF8"/>
    <w:rsid w:val="00B34330"/>
    <w:rsid w:val="00B34726"/>
    <w:rsid w:val="00B34D70"/>
    <w:rsid w:val="00B35290"/>
    <w:rsid w:val="00B356CC"/>
    <w:rsid w:val="00B35CEB"/>
    <w:rsid w:val="00B37704"/>
    <w:rsid w:val="00B401B0"/>
    <w:rsid w:val="00B40568"/>
    <w:rsid w:val="00B405A8"/>
    <w:rsid w:val="00B4176A"/>
    <w:rsid w:val="00B41BBB"/>
    <w:rsid w:val="00B41E2F"/>
    <w:rsid w:val="00B423E3"/>
    <w:rsid w:val="00B4270E"/>
    <w:rsid w:val="00B437A5"/>
    <w:rsid w:val="00B44A69"/>
    <w:rsid w:val="00B461D4"/>
    <w:rsid w:val="00B46994"/>
    <w:rsid w:val="00B46F20"/>
    <w:rsid w:val="00B473A7"/>
    <w:rsid w:val="00B50338"/>
    <w:rsid w:val="00B5067E"/>
    <w:rsid w:val="00B51D56"/>
    <w:rsid w:val="00B51E87"/>
    <w:rsid w:val="00B52AC2"/>
    <w:rsid w:val="00B536BC"/>
    <w:rsid w:val="00B538E4"/>
    <w:rsid w:val="00B54252"/>
    <w:rsid w:val="00B5632B"/>
    <w:rsid w:val="00B56F91"/>
    <w:rsid w:val="00B571EC"/>
    <w:rsid w:val="00B620F9"/>
    <w:rsid w:val="00B623E5"/>
    <w:rsid w:val="00B626BD"/>
    <w:rsid w:val="00B63140"/>
    <w:rsid w:val="00B652A2"/>
    <w:rsid w:val="00B65431"/>
    <w:rsid w:val="00B65A54"/>
    <w:rsid w:val="00B65E13"/>
    <w:rsid w:val="00B66266"/>
    <w:rsid w:val="00B66FCB"/>
    <w:rsid w:val="00B714FB"/>
    <w:rsid w:val="00B7193E"/>
    <w:rsid w:val="00B71E77"/>
    <w:rsid w:val="00B7229C"/>
    <w:rsid w:val="00B7371D"/>
    <w:rsid w:val="00B744FB"/>
    <w:rsid w:val="00B74E31"/>
    <w:rsid w:val="00B754F8"/>
    <w:rsid w:val="00B756A2"/>
    <w:rsid w:val="00B758AC"/>
    <w:rsid w:val="00B75ADE"/>
    <w:rsid w:val="00B81137"/>
    <w:rsid w:val="00B81328"/>
    <w:rsid w:val="00B81FD1"/>
    <w:rsid w:val="00B82589"/>
    <w:rsid w:val="00B82ECF"/>
    <w:rsid w:val="00B8330B"/>
    <w:rsid w:val="00B83E33"/>
    <w:rsid w:val="00B847C1"/>
    <w:rsid w:val="00B848A5"/>
    <w:rsid w:val="00B852ED"/>
    <w:rsid w:val="00B85C63"/>
    <w:rsid w:val="00B86D89"/>
    <w:rsid w:val="00B87352"/>
    <w:rsid w:val="00B87691"/>
    <w:rsid w:val="00B87D3E"/>
    <w:rsid w:val="00B90C96"/>
    <w:rsid w:val="00B90E03"/>
    <w:rsid w:val="00B9116A"/>
    <w:rsid w:val="00B93152"/>
    <w:rsid w:val="00B94158"/>
    <w:rsid w:val="00B96074"/>
    <w:rsid w:val="00B961A0"/>
    <w:rsid w:val="00B97282"/>
    <w:rsid w:val="00B979A9"/>
    <w:rsid w:val="00BA08A2"/>
    <w:rsid w:val="00BA0D6D"/>
    <w:rsid w:val="00BA102A"/>
    <w:rsid w:val="00BA1303"/>
    <w:rsid w:val="00BA1527"/>
    <w:rsid w:val="00BA25CB"/>
    <w:rsid w:val="00BA3BE8"/>
    <w:rsid w:val="00BA559A"/>
    <w:rsid w:val="00BA55C3"/>
    <w:rsid w:val="00BA5DE2"/>
    <w:rsid w:val="00BA6321"/>
    <w:rsid w:val="00BB07FA"/>
    <w:rsid w:val="00BB0CB4"/>
    <w:rsid w:val="00BB21D3"/>
    <w:rsid w:val="00BB381D"/>
    <w:rsid w:val="00BB38A7"/>
    <w:rsid w:val="00BB414F"/>
    <w:rsid w:val="00BB49C2"/>
    <w:rsid w:val="00BB4C1F"/>
    <w:rsid w:val="00BB50C1"/>
    <w:rsid w:val="00BB6438"/>
    <w:rsid w:val="00BB714A"/>
    <w:rsid w:val="00BB7645"/>
    <w:rsid w:val="00BC044D"/>
    <w:rsid w:val="00BC0FD2"/>
    <w:rsid w:val="00BC1F61"/>
    <w:rsid w:val="00BC26B6"/>
    <w:rsid w:val="00BC29CE"/>
    <w:rsid w:val="00BC2C7F"/>
    <w:rsid w:val="00BC2E45"/>
    <w:rsid w:val="00BC32E9"/>
    <w:rsid w:val="00BC3D03"/>
    <w:rsid w:val="00BC679B"/>
    <w:rsid w:val="00BC6D09"/>
    <w:rsid w:val="00BD0138"/>
    <w:rsid w:val="00BD096A"/>
    <w:rsid w:val="00BD17B0"/>
    <w:rsid w:val="00BD181D"/>
    <w:rsid w:val="00BD27EA"/>
    <w:rsid w:val="00BD2995"/>
    <w:rsid w:val="00BD2DB6"/>
    <w:rsid w:val="00BD31E2"/>
    <w:rsid w:val="00BD435A"/>
    <w:rsid w:val="00BD461F"/>
    <w:rsid w:val="00BD4F66"/>
    <w:rsid w:val="00BD4F76"/>
    <w:rsid w:val="00BD539C"/>
    <w:rsid w:val="00BD60E7"/>
    <w:rsid w:val="00BD6800"/>
    <w:rsid w:val="00BD6F5A"/>
    <w:rsid w:val="00BD723D"/>
    <w:rsid w:val="00BD7E5E"/>
    <w:rsid w:val="00BD7FED"/>
    <w:rsid w:val="00BE2250"/>
    <w:rsid w:val="00BE235D"/>
    <w:rsid w:val="00BE24C6"/>
    <w:rsid w:val="00BE433D"/>
    <w:rsid w:val="00BE4616"/>
    <w:rsid w:val="00BE4C8D"/>
    <w:rsid w:val="00BE4FFD"/>
    <w:rsid w:val="00BE73F6"/>
    <w:rsid w:val="00BE7B71"/>
    <w:rsid w:val="00BF03C3"/>
    <w:rsid w:val="00BF06A8"/>
    <w:rsid w:val="00BF0BC0"/>
    <w:rsid w:val="00BF374B"/>
    <w:rsid w:val="00BF4F7C"/>
    <w:rsid w:val="00BF5C89"/>
    <w:rsid w:val="00BF61CD"/>
    <w:rsid w:val="00BF6880"/>
    <w:rsid w:val="00BF68BE"/>
    <w:rsid w:val="00BF6989"/>
    <w:rsid w:val="00BF74CE"/>
    <w:rsid w:val="00BF76FA"/>
    <w:rsid w:val="00C00072"/>
    <w:rsid w:val="00C000F3"/>
    <w:rsid w:val="00C00E29"/>
    <w:rsid w:val="00C01169"/>
    <w:rsid w:val="00C01792"/>
    <w:rsid w:val="00C01C5E"/>
    <w:rsid w:val="00C01F05"/>
    <w:rsid w:val="00C01F1F"/>
    <w:rsid w:val="00C02449"/>
    <w:rsid w:val="00C025DE"/>
    <w:rsid w:val="00C02A39"/>
    <w:rsid w:val="00C03CB3"/>
    <w:rsid w:val="00C0474F"/>
    <w:rsid w:val="00C054AE"/>
    <w:rsid w:val="00C1039B"/>
    <w:rsid w:val="00C10D33"/>
    <w:rsid w:val="00C1123D"/>
    <w:rsid w:val="00C12A59"/>
    <w:rsid w:val="00C12CCA"/>
    <w:rsid w:val="00C1351A"/>
    <w:rsid w:val="00C139D4"/>
    <w:rsid w:val="00C15E55"/>
    <w:rsid w:val="00C1654B"/>
    <w:rsid w:val="00C16D86"/>
    <w:rsid w:val="00C16E6E"/>
    <w:rsid w:val="00C17539"/>
    <w:rsid w:val="00C177FA"/>
    <w:rsid w:val="00C17822"/>
    <w:rsid w:val="00C17A5A"/>
    <w:rsid w:val="00C210EB"/>
    <w:rsid w:val="00C21153"/>
    <w:rsid w:val="00C21D12"/>
    <w:rsid w:val="00C221EF"/>
    <w:rsid w:val="00C221F3"/>
    <w:rsid w:val="00C2224C"/>
    <w:rsid w:val="00C22A23"/>
    <w:rsid w:val="00C2312B"/>
    <w:rsid w:val="00C23933"/>
    <w:rsid w:val="00C2438E"/>
    <w:rsid w:val="00C246E0"/>
    <w:rsid w:val="00C26CC6"/>
    <w:rsid w:val="00C2720C"/>
    <w:rsid w:val="00C27628"/>
    <w:rsid w:val="00C277A6"/>
    <w:rsid w:val="00C318A7"/>
    <w:rsid w:val="00C32890"/>
    <w:rsid w:val="00C32B2E"/>
    <w:rsid w:val="00C334AC"/>
    <w:rsid w:val="00C34F5F"/>
    <w:rsid w:val="00C35613"/>
    <w:rsid w:val="00C36ED7"/>
    <w:rsid w:val="00C36F1D"/>
    <w:rsid w:val="00C3716E"/>
    <w:rsid w:val="00C37318"/>
    <w:rsid w:val="00C374A5"/>
    <w:rsid w:val="00C40557"/>
    <w:rsid w:val="00C40BDB"/>
    <w:rsid w:val="00C41BA7"/>
    <w:rsid w:val="00C427D7"/>
    <w:rsid w:val="00C42AEA"/>
    <w:rsid w:val="00C43826"/>
    <w:rsid w:val="00C43D63"/>
    <w:rsid w:val="00C444BC"/>
    <w:rsid w:val="00C4479A"/>
    <w:rsid w:val="00C449F7"/>
    <w:rsid w:val="00C4522C"/>
    <w:rsid w:val="00C454E1"/>
    <w:rsid w:val="00C458F9"/>
    <w:rsid w:val="00C45B31"/>
    <w:rsid w:val="00C45C5D"/>
    <w:rsid w:val="00C45D70"/>
    <w:rsid w:val="00C45EB7"/>
    <w:rsid w:val="00C45F63"/>
    <w:rsid w:val="00C4627A"/>
    <w:rsid w:val="00C465B7"/>
    <w:rsid w:val="00C46FA6"/>
    <w:rsid w:val="00C47474"/>
    <w:rsid w:val="00C50F16"/>
    <w:rsid w:val="00C511A2"/>
    <w:rsid w:val="00C51FE7"/>
    <w:rsid w:val="00C5201D"/>
    <w:rsid w:val="00C53E05"/>
    <w:rsid w:val="00C558D0"/>
    <w:rsid w:val="00C55B6A"/>
    <w:rsid w:val="00C5616E"/>
    <w:rsid w:val="00C57821"/>
    <w:rsid w:val="00C60A42"/>
    <w:rsid w:val="00C61A5D"/>
    <w:rsid w:val="00C61F2C"/>
    <w:rsid w:val="00C626E0"/>
    <w:rsid w:val="00C64896"/>
    <w:rsid w:val="00C648A4"/>
    <w:rsid w:val="00C64B0E"/>
    <w:rsid w:val="00C65681"/>
    <w:rsid w:val="00C65D7D"/>
    <w:rsid w:val="00C667EA"/>
    <w:rsid w:val="00C66997"/>
    <w:rsid w:val="00C6699C"/>
    <w:rsid w:val="00C669BB"/>
    <w:rsid w:val="00C66AFE"/>
    <w:rsid w:val="00C71B38"/>
    <w:rsid w:val="00C71E0D"/>
    <w:rsid w:val="00C720EB"/>
    <w:rsid w:val="00C721EB"/>
    <w:rsid w:val="00C72724"/>
    <w:rsid w:val="00C73032"/>
    <w:rsid w:val="00C738DF"/>
    <w:rsid w:val="00C7445B"/>
    <w:rsid w:val="00C74850"/>
    <w:rsid w:val="00C7509D"/>
    <w:rsid w:val="00C75323"/>
    <w:rsid w:val="00C7622C"/>
    <w:rsid w:val="00C7737C"/>
    <w:rsid w:val="00C80816"/>
    <w:rsid w:val="00C82139"/>
    <w:rsid w:val="00C82FA2"/>
    <w:rsid w:val="00C8422C"/>
    <w:rsid w:val="00C8448F"/>
    <w:rsid w:val="00C87127"/>
    <w:rsid w:val="00C8717C"/>
    <w:rsid w:val="00C87356"/>
    <w:rsid w:val="00C87B4C"/>
    <w:rsid w:val="00C91134"/>
    <w:rsid w:val="00C91981"/>
    <w:rsid w:val="00C924F2"/>
    <w:rsid w:val="00C94520"/>
    <w:rsid w:val="00C951A7"/>
    <w:rsid w:val="00C97600"/>
    <w:rsid w:val="00C97C61"/>
    <w:rsid w:val="00CA056B"/>
    <w:rsid w:val="00CA088A"/>
    <w:rsid w:val="00CA13C8"/>
    <w:rsid w:val="00CA20CC"/>
    <w:rsid w:val="00CA24E1"/>
    <w:rsid w:val="00CA3468"/>
    <w:rsid w:val="00CA3F8C"/>
    <w:rsid w:val="00CA461C"/>
    <w:rsid w:val="00CA52CA"/>
    <w:rsid w:val="00CA64FC"/>
    <w:rsid w:val="00CA7077"/>
    <w:rsid w:val="00CA7976"/>
    <w:rsid w:val="00CA7FFA"/>
    <w:rsid w:val="00CB061B"/>
    <w:rsid w:val="00CB07FD"/>
    <w:rsid w:val="00CB1553"/>
    <w:rsid w:val="00CB1B92"/>
    <w:rsid w:val="00CB260C"/>
    <w:rsid w:val="00CB3E6B"/>
    <w:rsid w:val="00CB4D57"/>
    <w:rsid w:val="00CB5DC5"/>
    <w:rsid w:val="00CB6D16"/>
    <w:rsid w:val="00CB6EDF"/>
    <w:rsid w:val="00CC1791"/>
    <w:rsid w:val="00CC2F9F"/>
    <w:rsid w:val="00CC46BE"/>
    <w:rsid w:val="00CC4E1C"/>
    <w:rsid w:val="00CC53F8"/>
    <w:rsid w:val="00CC5728"/>
    <w:rsid w:val="00CC63A7"/>
    <w:rsid w:val="00CC7663"/>
    <w:rsid w:val="00CC7A48"/>
    <w:rsid w:val="00CD01F1"/>
    <w:rsid w:val="00CD0D69"/>
    <w:rsid w:val="00CD11A3"/>
    <w:rsid w:val="00CD176D"/>
    <w:rsid w:val="00CD2AC4"/>
    <w:rsid w:val="00CD2F77"/>
    <w:rsid w:val="00CD414C"/>
    <w:rsid w:val="00CD4281"/>
    <w:rsid w:val="00CD48E1"/>
    <w:rsid w:val="00CD5D44"/>
    <w:rsid w:val="00CD5F51"/>
    <w:rsid w:val="00CD66A9"/>
    <w:rsid w:val="00CD69B0"/>
    <w:rsid w:val="00CD6B8A"/>
    <w:rsid w:val="00CD7783"/>
    <w:rsid w:val="00CE0DE7"/>
    <w:rsid w:val="00CE1DA3"/>
    <w:rsid w:val="00CE410B"/>
    <w:rsid w:val="00CE4369"/>
    <w:rsid w:val="00CE4B7C"/>
    <w:rsid w:val="00CE4BA6"/>
    <w:rsid w:val="00CE5B70"/>
    <w:rsid w:val="00CE6791"/>
    <w:rsid w:val="00CE79E6"/>
    <w:rsid w:val="00CF0385"/>
    <w:rsid w:val="00CF0968"/>
    <w:rsid w:val="00CF1238"/>
    <w:rsid w:val="00CF32E9"/>
    <w:rsid w:val="00CF3ED6"/>
    <w:rsid w:val="00CF4181"/>
    <w:rsid w:val="00CF4ACD"/>
    <w:rsid w:val="00CF540B"/>
    <w:rsid w:val="00CF6281"/>
    <w:rsid w:val="00CF635D"/>
    <w:rsid w:val="00CF6CA7"/>
    <w:rsid w:val="00CF6ED2"/>
    <w:rsid w:val="00D0179E"/>
    <w:rsid w:val="00D01815"/>
    <w:rsid w:val="00D02A4D"/>
    <w:rsid w:val="00D02AFC"/>
    <w:rsid w:val="00D03974"/>
    <w:rsid w:val="00D04000"/>
    <w:rsid w:val="00D04434"/>
    <w:rsid w:val="00D06B4C"/>
    <w:rsid w:val="00D070CD"/>
    <w:rsid w:val="00D070D1"/>
    <w:rsid w:val="00D07F96"/>
    <w:rsid w:val="00D1021E"/>
    <w:rsid w:val="00D109D0"/>
    <w:rsid w:val="00D1125E"/>
    <w:rsid w:val="00D11269"/>
    <w:rsid w:val="00D11741"/>
    <w:rsid w:val="00D1240E"/>
    <w:rsid w:val="00D12E9D"/>
    <w:rsid w:val="00D1438C"/>
    <w:rsid w:val="00D15AC4"/>
    <w:rsid w:val="00D167CA"/>
    <w:rsid w:val="00D16B75"/>
    <w:rsid w:val="00D16D8A"/>
    <w:rsid w:val="00D16E5E"/>
    <w:rsid w:val="00D2082E"/>
    <w:rsid w:val="00D20C38"/>
    <w:rsid w:val="00D21935"/>
    <w:rsid w:val="00D2219C"/>
    <w:rsid w:val="00D226D9"/>
    <w:rsid w:val="00D2270D"/>
    <w:rsid w:val="00D22AB9"/>
    <w:rsid w:val="00D24672"/>
    <w:rsid w:val="00D24DED"/>
    <w:rsid w:val="00D259CB"/>
    <w:rsid w:val="00D25A95"/>
    <w:rsid w:val="00D25D32"/>
    <w:rsid w:val="00D26075"/>
    <w:rsid w:val="00D275F1"/>
    <w:rsid w:val="00D276B6"/>
    <w:rsid w:val="00D27ECA"/>
    <w:rsid w:val="00D27F0D"/>
    <w:rsid w:val="00D3034E"/>
    <w:rsid w:val="00D305ED"/>
    <w:rsid w:val="00D31A85"/>
    <w:rsid w:val="00D31E3A"/>
    <w:rsid w:val="00D3265E"/>
    <w:rsid w:val="00D329FA"/>
    <w:rsid w:val="00D339C3"/>
    <w:rsid w:val="00D3414B"/>
    <w:rsid w:val="00D342D9"/>
    <w:rsid w:val="00D34C53"/>
    <w:rsid w:val="00D367A0"/>
    <w:rsid w:val="00D36A59"/>
    <w:rsid w:val="00D371E3"/>
    <w:rsid w:val="00D4049F"/>
    <w:rsid w:val="00D421F8"/>
    <w:rsid w:val="00D43277"/>
    <w:rsid w:val="00D44E6B"/>
    <w:rsid w:val="00D45CD9"/>
    <w:rsid w:val="00D47B36"/>
    <w:rsid w:val="00D512EE"/>
    <w:rsid w:val="00D51C31"/>
    <w:rsid w:val="00D51C89"/>
    <w:rsid w:val="00D51D70"/>
    <w:rsid w:val="00D526E4"/>
    <w:rsid w:val="00D52852"/>
    <w:rsid w:val="00D52B0F"/>
    <w:rsid w:val="00D52B9F"/>
    <w:rsid w:val="00D531CA"/>
    <w:rsid w:val="00D53358"/>
    <w:rsid w:val="00D544EE"/>
    <w:rsid w:val="00D54535"/>
    <w:rsid w:val="00D546AB"/>
    <w:rsid w:val="00D551B4"/>
    <w:rsid w:val="00D5723F"/>
    <w:rsid w:val="00D60172"/>
    <w:rsid w:val="00D604EB"/>
    <w:rsid w:val="00D60F64"/>
    <w:rsid w:val="00D61520"/>
    <w:rsid w:val="00D61F4F"/>
    <w:rsid w:val="00D62FA4"/>
    <w:rsid w:val="00D649B6"/>
    <w:rsid w:val="00D64F39"/>
    <w:rsid w:val="00D65227"/>
    <w:rsid w:val="00D658E8"/>
    <w:rsid w:val="00D66952"/>
    <w:rsid w:val="00D66F57"/>
    <w:rsid w:val="00D66FB7"/>
    <w:rsid w:val="00D712C0"/>
    <w:rsid w:val="00D71DDF"/>
    <w:rsid w:val="00D72B70"/>
    <w:rsid w:val="00D7579E"/>
    <w:rsid w:val="00D75EFD"/>
    <w:rsid w:val="00D762DC"/>
    <w:rsid w:val="00D76973"/>
    <w:rsid w:val="00D8090C"/>
    <w:rsid w:val="00D811D5"/>
    <w:rsid w:val="00D81F1F"/>
    <w:rsid w:val="00D81F97"/>
    <w:rsid w:val="00D8391C"/>
    <w:rsid w:val="00D84789"/>
    <w:rsid w:val="00D85643"/>
    <w:rsid w:val="00D86251"/>
    <w:rsid w:val="00D90FDE"/>
    <w:rsid w:val="00D9105D"/>
    <w:rsid w:val="00D91212"/>
    <w:rsid w:val="00D92496"/>
    <w:rsid w:val="00D92EFF"/>
    <w:rsid w:val="00D93055"/>
    <w:rsid w:val="00D939F4"/>
    <w:rsid w:val="00D93D44"/>
    <w:rsid w:val="00D93E80"/>
    <w:rsid w:val="00D949F1"/>
    <w:rsid w:val="00D95C1C"/>
    <w:rsid w:val="00D96A28"/>
    <w:rsid w:val="00D96A9D"/>
    <w:rsid w:val="00DA342B"/>
    <w:rsid w:val="00DA48E5"/>
    <w:rsid w:val="00DA5037"/>
    <w:rsid w:val="00DA52A6"/>
    <w:rsid w:val="00DA56D3"/>
    <w:rsid w:val="00DA6318"/>
    <w:rsid w:val="00DA6AC0"/>
    <w:rsid w:val="00DA6E93"/>
    <w:rsid w:val="00DA6F08"/>
    <w:rsid w:val="00DA794C"/>
    <w:rsid w:val="00DB00C7"/>
    <w:rsid w:val="00DB00DD"/>
    <w:rsid w:val="00DB0324"/>
    <w:rsid w:val="00DB0DBC"/>
    <w:rsid w:val="00DB1681"/>
    <w:rsid w:val="00DB16B7"/>
    <w:rsid w:val="00DB1BD9"/>
    <w:rsid w:val="00DB2154"/>
    <w:rsid w:val="00DB269F"/>
    <w:rsid w:val="00DB37D7"/>
    <w:rsid w:val="00DB3CFC"/>
    <w:rsid w:val="00DB3EEF"/>
    <w:rsid w:val="00DB411D"/>
    <w:rsid w:val="00DB4748"/>
    <w:rsid w:val="00DB6545"/>
    <w:rsid w:val="00DB67C7"/>
    <w:rsid w:val="00DB6E04"/>
    <w:rsid w:val="00DB7850"/>
    <w:rsid w:val="00DB7CC5"/>
    <w:rsid w:val="00DC05F0"/>
    <w:rsid w:val="00DC0689"/>
    <w:rsid w:val="00DC0CF2"/>
    <w:rsid w:val="00DC12C3"/>
    <w:rsid w:val="00DC1665"/>
    <w:rsid w:val="00DC1817"/>
    <w:rsid w:val="00DC190A"/>
    <w:rsid w:val="00DC2472"/>
    <w:rsid w:val="00DC303E"/>
    <w:rsid w:val="00DC3477"/>
    <w:rsid w:val="00DC3812"/>
    <w:rsid w:val="00DC3FC6"/>
    <w:rsid w:val="00DC4467"/>
    <w:rsid w:val="00DC484A"/>
    <w:rsid w:val="00DC61B6"/>
    <w:rsid w:val="00DC6C0F"/>
    <w:rsid w:val="00DC6DF4"/>
    <w:rsid w:val="00DC74AE"/>
    <w:rsid w:val="00DC76D4"/>
    <w:rsid w:val="00DC7881"/>
    <w:rsid w:val="00DC7B53"/>
    <w:rsid w:val="00DD0715"/>
    <w:rsid w:val="00DD0833"/>
    <w:rsid w:val="00DD08DB"/>
    <w:rsid w:val="00DD1162"/>
    <w:rsid w:val="00DD2C45"/>
    <w:rsid w:val="00DD33C8"/>
    <w:rsid w:val="00DD48F9"/>
    <w:rsid w:val="00DD4A09"/>
    <w:rsid w:val="00DD5744"/>
    <w:rsid w:val="00DD5754"/>
    <w:rsid w:val="00DD5A86"/>
    <w:rsid w:val="00DD5CA7"/>
    <w:rsid w:val="00DD671C"/>
    <w:rsid w:val="00DD6BEB"/>
    <w:rsid w:val="00DD733F"/>
    <w:rsid w:val="00DD763A"/>
    <w:rsid w:val="00DE07F1"/>
    <w:rsid w:val="00DE0D62"/>
    <w:rsid w:val="00DE19E6"/>
    <w:rsid w:val="00DE1A8E"/>
    <w:rsid w:val="00DE20C9"/>
    <w:rsid w:val="00DE234E"/>
    <w:rsid w:val="00DE3ED5"/>
    <w:rsid w:val="00DE47F4"/>
    <w:rsid w:val="00DE6736"/>
    <w:rsid w:val="00DE6811"/>
    <w:rsid w:val="00DE6E40"/>
    <w:rsid w:val="00DE744C"/>
    <w:rsid w:val="00DF1CDF"/>
    <w:rsid w:val="00DF2796"/>
    <w:rsid w:val="00DF337E"/>
    <w:rsid w:val="00DF3B90"/>
    <w:rsid w:val="00DF498F"/>
    <w:rsid w:val="00DF50BD"/>
    <w:rsid w:val="00DF5B5A"/>
    <w:rsid w:val="00DF5D75"/>
    <w:rsid w:val="00DF5FD2"/>
    <w:rsid w:val="00DF60FB"/>
    <w:rsid w:val="00DF6227"/>
    <w:rsid w:val="00DF6AD5"/>
    <w:rsid w:val="00DF7E96"/>
    <w:rsid w:val="00E00219"/>
    <w:rsid w:val="00E0330D"/>
    <w:rsid w:val="00E039C3"/>
    <w:rsid w:val="00E03A0B"/>
    <w:rsid w:val="00E03A7D"/>
    <w:rsid w:val="00E03AF7"/>
    <w:rsid w:val="00E03C7C"/>
    <w:rsid w:val="00E03D94"/>
    <w:rsid w:val="00E04144"/>
    <w:rsid w:val="00E04312"/>
    <w:rsid w:val="00E04798"/>
    <w:rsid w:val="00E04E02"/>
    <w:rsid w:val="00E0591E"/>
    <w:rsid w:val="00E061B1"/>
    <w:rsid w:val="00E0623E"/>
    <w:rsid w:val="00E06577"/>
    <w:rsid w:val="00E06C16"/>
    <w:rsid w:val="00E07EA8"/>
    <w:rsid w:val="00E10711"/>
    <w:rsid w:val="00E10DC8"/>
    <w:rsid w:val="00E11368"/>
    <w:rsid w:val="00E127B1"/>
    <w:rsid w:val="00E13CCA"/>
    <w:rsid w:val="00E13D90"/>
    <w:rsid w:val="00E15188"/>
    <w:rsid w:val="00E15370"/>
    <w:rsid w:val="00E15495"/>
    <w:rsid w:val="00E165D5"/>
    <w:rsid w:val="00E172BE"/>
    <w:rsid w:val="00E177EE"/>
    <w:rsid w:val="00E17EDD"/>
    <w:rsid w:val="00E20CEA"/>
    <w:rsid w:val="00E22DC5"/>
    <w:rsid w:val="00E243E2"/>
    <w:rsid w:val="00E24B83"/>
    <w:rsid w:val="00E24CAF"/>
    <w:rsid w:val="00E26317"/>
    <w:rsid w:val="00E2664C"/>
    <w:rsid w:val="00E26A8D"/>
    <w:rsid w:val="00E26EDC"/>
    <w:rsid w:val="00E30A50"/>
    <w:rsid w:val="00E30CA7"/>
    <w:rsid w:val="00E3145B"/>
    <w:rsid w:val="00E3259E"/>
    <w:rsid w:val="00E327FA"/>
    <w:rsid w:val="00E32DA1"/>
    <w:rsid w:val="00E33262"/>
    <w:rsid w:val="00E33871"/>
    <w:rsid w:val="00E34905"/>
    <w:rsid w:val="00E35D00"/>
    <w:rsid w:val="00E37327"/>
    <w:rsid w:val="00E3797B"/>
    <w:rsid w:val="00E41038"/>
    <w:rsid w:val="00E4166F"/>
    <w:rsid w:val="00E43E06"/>
    <w:rsid w:val="00E4494C"/>
    <w:rsid w:val="00E4569B"/>
    <w:rsid w:val="00E457AD"/>
    <w:rsid w:val="00E45BE9"/>
    <w:rsid w:val="00E469E9"/>
    <w:rsid w:val="00E46F28"/>
    <w:rsid w:val="00E5068A"/>
    <w:rsid w:val="00E533E0"/>
    <w:rsid w:val="00E5391E"/>
    <w:rsid w:val="00E54018"/>
    <w:rsid w:val="00E5544E"/>
    <w:rsid w:val="00E55578"/>
    <w:rsid w:val="00E5565B"/>
    <w:rsid w:val="00E56D41"/>
    <w:rsid w:val="00E571C5"/>
    <w:rsid w:val="00E57CAD"/>
    <w:rsid w:val="00E6022B"/>
    <w:rsid w:val="00E6071D"/>
    <w:rsid w:val="00E61E43"/>
    <w:rsid w:val="00E6417F"/>
    <w:rsid w:val="00E65CCC"/>
    <w:rsid w:val="00E70527"/>
    <w:rsid w:val="00E70E9A"/>
    <w:rsid w:val="00E7198E"/>
    <w:rsid w:val="00E71E5E"/>
    <w:rsid w:val="00E72A80"/>
    <w:rsid w:val="00E7339E"/>
    <w:rsid w:val="00E73832"/>
    <w:rsid w:val="00E7515D"/>
    <w:rsid w:val="00E75E42"/>
    <w:rsid w:val="00E775A6"/>
    <w:rsid w:val="00E8045E"/>
    <w:rsid w:val="00E805E0"/>
    <w:rsid w:val="00E811E9"/>
    <w:rsid w:val="00E82648"/>
    <w:rsid w:val="00E84C41"/>
    <w:rsid w:val="00E85288"/>
    <w:rsid w:val="00E862D4"/>
    <w:rsid w:val="00E8648F"/>
    <w:rsid w:val="00E867F4"/>
    <w:rsid w:val="00E86A72"/>
    <w:rsid w:val="00E91522"/>
    <w:rsid w:val="00E91F0E"/>
    <w:rsid w:val="00E937E0"/>
    <w:rsid w:val="00E96A2B"/>
    <w:rsid w:val="00E96B09"/>
    <w:rsid w:val="00EA140F"/>
    <w:rsid w:val="00EA1E8F"/>
    <w:rsid w:val="00EA21DE"/>
    <w:rsid w:val="00EA2D89"/>
    <w:rsid w:val="00EA317E"/>
    <w:rsid w:val="00EA4942"/>
    <w:rsid w:val="00EA4FDF"/>
    <w:rsid w:val="00EA56DA"/>
    <w:rsid w:val="00EA5CF3"/>
    <w:rsid w:val="00EA674E"/>
    <w:rsid w:val="00EA726C"/>
    <w:rsid w:val="00EA74B5"/>
    <w:rsid w:val="00EA7E60"/>
    <w:rsid w:val="00EB013C"/>
    <w:rsid w:val="00EB0532"/>
    <w:rsid w:val="00EB2141"/>
    <w:rsid w:val="00EB2481"/>
    <w:rsid w:val="00EB2E97"/>
    <w:rsid w:val="00EB3076"/>
    <w:rsid w:val="00EB3661"/>
    <w:rsid w:val="00EB40C6"/>
    <w:rsid w:val="00EB446A"/>
    <w:rsid w:val="00EB4A1B"/>
    <w:rsid w:val="00EB4B92"/>
    <w:rsid w:val="00EB507B"/>
    <w:rsid w:val="00EB53BA"/>
    <w:rsid w:val="00EB5D7F"/>
    <w:rsid w:val="00EB5E95"/>
    <w:rsid w:val="00EB6001"/>
    <w:rsid w:val="00EB6A8C"/>
    <w:rsid w:val="00EB792A"/>
    <w:rsid w:val="00EB7CFB"/>
    <w:rsid w:val="00EC04E9"/>
    <w:rsid w:val="00EC1507"/>
    <w:rsid w:val="00EC1524"/>
    <w:rsid w:val="00EC170C"/>
    <w:rsid w:val="00EC339A"/>
    <w:rsid w:val="00EC4177"/>
    <w:rsid w:val="00EC433B"/>
    <w:rsid w:val="00EC4E5B"/>
    <w:rsid w:val="00EC553A"/>
    <w:rsid w:val="00EC7A39"/>
    <w:rsid w:val="00EC7F67"/>
    <w:rsid w:val="00ED0D4C"/>
    <w:rsid w:val="00ED2310"/>
    <w:rsid w:val="00ED2A56"/>
    <w:rsid w:val="00ED2E94"/>
    <w:rsid w:val="00ED3DC6"/>
    <w:rsid w:val="00ED4220"/>
    <w:rsid w:val="00ED45E6"/>
    <w:rsid w:val="00ED4DC5"/>
    <w:rsid w:val="00ED5554"/>
    <w:rsid w:val="00ED595D"/>
    <w:rsid w:val="00ED6349"/>
    <w:rsid w:val="00ED76EE"/>
    <w:rsid w:val="00EE084B"/>
    <w:rsid w:val="00EE09B8"/>
    <w:rsid w:val="00EE0EEB"/>
    <w:rsid w:val="00EE1DA9"/>
    <w:rsid w:val="00EE2114"/>
    <w:rsid w:val="00EE216C"/>
    <w:rsid w:val="00EE2C7F"/>
    <w:rsid w:val="00EE3A4D"/>
    <w:rsid w:val="00EE40B8"/>
    <w:rsid w:val="00EE4415"/>
    <w:rsid w:val="00EE468A"/>
    <w:rsid w:val="00EE5D21"/>
    <w:rsid w:val="00EE5E29"/>
    <w:rsid w:val="00EE625F"/>
    <w:rsid w:val="00EE6E42"/>
    <w:rsid w:val="00EE6E65"/>
    <w:rsid w:val="00EE702C"/>
    <w:rsid w:val="00EE7253"/>
    <w:rsid w:val="00EF06B6"/>
    <w:rsid w:val="00EF08E4"/>
    <w:rsid w:val="00EF0CD6"/>
    <w:rsid w:val="00EF145C"/>
    <w:rsid w:val="00EF191B"/>
    <w:rsid w:val="00EF2532"/>
    <w:rsid w:val="00EF3046"/>
    <w:rsid w:val="00EF34D5"/>
    <w:rsid w:val="00EF37D2"/>
    <w:rsid w:val="00EF3D5D"/>
    <w:rsid w:val="00EF449D"/>
    <w:rsid w:val="00EF4AF1"/>
    <w:rsid w:val="00EF4FDD"/>
    <w:rsid w:val="00EF5322"/>
    <w:rsid w:val="00EF5832"/>
    <w:rsid w:val="00EF5DFC"/>
    <w:rsid w:val="00EF5F3C"/>
    <w:rsid w:val="00EF6F17"/>
    <w:rsid w:val="00EF73D6"/>
    <w:rsid w:val="00F001C3"/>
    <w:rsid w:val="00F0217C"/>
    <w:rsid w:val="00F05149"/>
    <w:rsid w:val="00F054B6"/>
    <w:rsid w:val="00F05781"/>
    <w:rsid w:val="00F058CF"/>
    <w:rsid w:val="00F068F9"/>
    <w:rsid w:val="00F07306"/>
    <w:rsid w:val="00F07451"/>
    <w:rsid w:val="00F115A3"/>
    <w:rsid w:val="00F119A9"/>
    <w:rsid w:val="00F131FC"/>
    <w:rsid w:val="00F15077"/>
    <w:rsid w:val="00F1599B"/>
    <w:rsid w:val="00F15C5C"/>
    <w:rsid w:val="00F163B2"/>
    <w:rsid w:val="00F16CC2"/>
    <w:rsid w:val="00F16FDA"/>
    <w:rsid w:val="00F1711D"/>
    <w:rsid w:val="00F17447"/>
    <w:rsid w:val="00F2047B"/>
    <w:rsid w:val="00F20551"/>
    <w:rsid w:val="00F21B24"/>
    <w:rsid w:val="00F222AF"/>
    <w:rsid w:val="00F22AA8"/>
    <w:rsid w:val="00F22EF4"/>
    <w:rsid w:val="00F240FA"/>
    <w:rsid w:val="00F242FE"/>
    <w:rsid w:val="00F25B7C"/>
    <w:rsid w:val="00F264F5"/>
    <w:rsid w:val="00F273DB"/>
    <w:rsid w:val="00F3019F"/>
    <w:rsid w:val="00F3273B"/>
    <w:rsid w:val="00F3381D"/>
    <w:rsid w:val="00F33D1F"/>
    <w:rsid w:val="00F34B36"/>
    <w:rsid w:val="00F35EF4"/>
    <w:rsid w:val="00F36233"/>
    <w:rsid w:val="00F36887"/>
    <w:rsid w:val="00F3708B"/>
    <w:rsid w:val="00F37488"/>
    <w:rsid w:val="00F41C49"/>
    <w:rsid w:val="00F41DFE"/>
    <w:rsid w:val="00F42296"/>
    <w:rsid w:val="00F426A6"/>
    <w:rsid w:val="00F43E64"/>
    <w:rsid w:val="00F44B2B"/>
    <w:rsid w:val="00F44D7A"/>
    <w:rsid w:val="00F44E29"/>
    <w:rsid w:val="00F44EF0"/>
    <w:rsid w:val="00F4500C"/>
    <w:rsid w:val="00F45CA8"/>
    <w:rsid w:val="00F45D23"/>
    <w:rsid w:val="00F46B40"/>
    <w:rsid w:val="00F512A4"/>
    <w:rsid w:val="00F51780"/>
    <w:rsid w:val="00F51942"/>
    <w:rsid w:val="00F51F91"/>
    <w:rsid w:val="00F5260F"/>
    <w:rsid w:val="00F544F5"/>
    <w:rsid w:val="00F55925"/>
    <w:rsid w:val="00F55FF3"/>
    <w:rsid w:val="00F561F5"/>
    <w:rsid w:val="00F563B2"/>
    <w:rsid w:val="00F56A65"/>
    <w:rsid w:val="00F57F76"/>
    <w:rsid w:val="00F61CAE"/>
    <w:rsid w:val="00F61D71"/>
    <w:rsid w:val="00F6203B"/>
    <w:rsid w:val="00F62558"/>
    <w:rsid w:val="00F6408D"/>
    <w:rsid w:val="00F64DEF"/>
    <w:rsid w:val="00F66C34"/>
    <w:rsid w:val="00F705DA"/>
    <w:rsid w:val="00F707B1"/>
    <w:rsid w:val="00F70979"/>
    <w:rsid w:val="00F74871"/>
    <w:rsid w:val="00F74CD4"/>
    <w:rsid w:val="00F75B22"/>
    <w:rsid w:val="00F76A4B"/>
    <w:rsid w:val="00F772EC"/>
    <w:rsid w:val="00F773C1"/>
    <w:rsid w:val="00F77D19"/>
    <w:rsid w:val="00F82570"/>
    <w:rsid w:val="00F82BD2"/>
    <w:rsid w:val="00F82F15"/>
    <w:rsid w:val="00F833A6"/>
    <w:rsid w:val="00F8391A"/>
    <w:rsid w:val="00F8431D"/>
    <w:rsid w:val="00F846EC"/>
    <w:rsid w:val="00F8608F"/>
    <w:rsid w:val="00F86336"/>
    <w:rsid w:val="00F86B9C"/>
    <w:rsid w:val="00F86D79"/>
    <w:rsid w:val="00F91261"/>
    <w:rsid w:val="00F91461"/>
    <w:rsid w:val="00F91E55"/>
    <w:rsid w:val="00F92269"/>
    <w:rsid w:val="00F924E7"/>
    <w:rsid w:val="00F928FD"/>
    <w:rsid w:val="00F9312E"/>
    <w:rsid w:val="00F934B6"/>
    <w:rsid w:val="00F938EA"/>
    <w:rsid w:val="00F93935"/>
    <w:rsid w:val="00F947B5"/>
    <w:rsid w:val="00F94A1A"/>
    <w:rsid w:val="00F95022"/>
    <w:rsid w:val="00F95398"/>
    <w:rsid w:val="00F9621E"/>
    <w:rsid w:val="00F966BB"/>
    <w:rsid w:val="00F969C1"/>
    <w:rsid w:val="00FA09C4"/>
    <w:rsid w:val="00FA1476"/>
    <w:rsid w:val="00FA2127"/>
    <w:rsid w:val="00FA2AB4"/>
    <w:rsid w:val="00FA4349"/>
    <w:rsid w:val="00FA5311"/>
    <w:rsid w:val="00FA572D"/>
    <w:rsid w:val="00FA7284"/>
    <w:rsid w:val="00FA7769"/>
    <w:rsid w:val="00FA7D70"/>
    <w:rsid w:val="00FB1330"/>
    <w:rsid w:val="00FB1802"/>
    <w:rsid w:val="00FB3264"/>
    <w:rsid w:val="00FB49C5"/>
    <w:rsid w:val="00FB54B5"/>
    <w:rsid w:val="00FB5AF2"/>
    <w:rsid w:val="00FB766F"/>
    <w:rsid w:val="00FC1C86"/>
    <w:rsid w:val="00FC2F30"/>
    <w:rsid w:val="00FC4532"/>
    <w:rsid w:val="00FC4941"/>
    <w:rsid w:val="00FC4BD7"/>
    <w:rsid w:val="00FC4DE6"/>
    <w:rsid w:val="00FC655D"/>
    <w:rsid w:val="00FC7691"/>
    <w:rsid w:val="00FC7E83"/>
    <w:rsid w:val="00FD0513"/>
    <w:rsid w:val="00FD077E"/>
    <w:rsid w:val="00FD0D78"/>
    <w:rsid w:val="00FD14D8"/>
    <w:rsid w:val="00FD1B52"/>
    <w:rsid w:val="00FD21D6"/>
    <w:rsid w:val="00FD2AB1"/>
    <w:rsid w:val="00FD32DB"/>
    <w:rsid w:val="00FD3330"/>
    <w:rsid w:val="00FD339E"/>
    <w:rsid w:val="00FD4425"/>
    <w:rsid w:val="00FD4BE0"/>
    <w:rsid w:val="00FD4C07"/>
    <w:rsid w:val="00FD4C20"/>
    <w:rsid w:val="00FD4DED"/>
    <w:rsid w:val="00FD55FC"/>
    <w:rsid w:val="00FD7294"/>
    <w:rsid w:val="00FD7A96"/>
    <w:rsid w:val="00FE0423"/>
    <w:rsid w:val="00FE05CE"/>
    <w:rsid w:val="00FE2583"/>
    <w:rsid w:val="00FE28C7"/>
    <w:rsid w:val="00FE30C3"/>
    <w:rsid w:val="00FE3300"/>
    <w:rsid w:val="00FE346E"/>
    <w:rsid w:val="00FE42A3"/>
    <w:rsid w:val="00FE48D0"/>
    <w:rsid w:val="00FE58E2"/>
    <w:rsid w:val="00FE6043"/>
    <w:rsid w:val="00FE61CB"/>
    <w:rsid w:val="00FE79F0"/>
    <w:rsid w:val="00FE7F58"/>
    <w:rsid w:val="00FF01EA"/>
    <w:rsid w:val="00FF1687"/>
    <w:rsid w:val="00FF16FC"/>
    <w:rsid w:val="00FF2D4C"/>
    <w:rsid w:val="00FF3217"/>
    <w:rsid w:val="00FF6BCA"/>
    <w:rsid w:val="00FF785C"/>
    <w:rsid w:val="00FF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5E506B"/>
  <w15:docId w15:val="{5E4CA60A-73B3-4EEE-981F-66D9871B5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jc w:val="both"/>
    </w:pPr>
    <w:rPr>
      <w:sz w:val="28"/>
    </w:rPr>
  </w:style>
  <w:style w:type="paragraph" w:styleId="a3">
    <w:name w:val="Body Text Indent"/>
    <w:basedOn w:val="a"/>
    <w:pPr>
      <w:ind w:firstLine="851"/>
      <w:jc w:val="both"/>
    </w:pPr>
    <w:rPr>
      <w:bCs/>
      <w:sz w:val="28"/>
    </w:rPr>
  </w:style>
  <w:style w:type="paragraph" w:styleId="a4">
    <w:name w:val="Body Text"/>
    <w:basedOn w:val="a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rsid w:val="00EC553A"/>
    <w:pPr>
      <w:spacing w:after="120"/>
    </w:pPr>
    <w:rPr>
      <w:sz w:val="16"/>
      <w:szCs w:val="16"/>
    </w:rPr>
  </w:style>
  <w:style w:type="paragraph" w:styleId="a5">
    <w:name w:val="header"/>
    <w:basedOn w:val="a"/>
    <w:link w:val="a6"/>
    <w:uiPriority w:val="99"/>
    <w:rsid w:val="0095695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footer"/>
    <w:basedOn w:val="a"/>
    <w:rsid w:val="007A7FE3"/>
    <w:pPr>
      <w:tabs>
        <w:tab w:val="center" w:pos="4677"/>
        <w:tab w:val="right" w:pos="9355"/>
      </w:tabs>
    </w:pPr>
  </w:style>
  <w:style w:type="table" w:customStyle="1" w:styleId="10">
    <w:name w:val="Сетка таблицы1"/>
    <w:basedOn w:val="a1"/>
    <w:next w:val="a9"/>
    <w:uiPriority w:val="59"/>
    <w:rsid w:val="000A554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0A55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D24B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B22B7D"/>
  </w:style>
  <w:style w:type="paragraph" w:styleId="ab">
    <w:name w:val="Balloon Text"/>
    <w:basedOn w:val="a"/>
    <w:link w:val="ac"/>
    <w:rsid w:val="005C5C9B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uiPriority w:val="99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d">
    <w:name w:val="footnote reference"/>
    <w:uiPriority w:val="99"/>
    <w:unhideWhenUsed/>
    <w:rsid w:val="00F3708B"/>
    <w:rPr>
      <w:vertAlign w:val="superscript"/>
    </w:rPr>
  </w:style>
  <w:style w:type="character" w:styleId="ae">
    <w:name w:val="Hyperlink"/>
    <w:uiPriority w:val="99"/>
    <w:rsid w:val="00256779"/>
    <w:rPr>
      <w:color w:val="0000FF"/>
      <w:u w:val="single"/>
    </w:rPr>
  </w:style>
  <w:style w:type="character" w:styleId="af">
    <w:name w:val="line number"/>
    <w:basedOn w:val="a0"/>
    <w:semiHidden/>
    <w:unhideWhenUsed/>
    <w:rsid w:val="00C00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8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E1754-FB11-468F-B137-AB22F4F95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1430</TotalTime>
  <Pages>1</Pages>
  <Words>4586</Words>
  <Characters>26141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30666</CharactersWithSpaces>
  <SharedDoc>false</SharedDoc>
  <HLinks>
    <vt:vector size="18" baseType="variant">
      <vt:variant>
        <vt:i4>7536748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consultantplus://offline/ref=A673B9E938D82E12D66224C8C300B31110342C27F43CB5ECED9A93339D1AB7E0A1E838DBC880EF0ED6A0B541653F4C7F796BBAD1C8FAD74C5EF56DA8k6E0H</vt:lpwstr>
      </vt:variant>
      <vt:variant>
        <vt:lpwstr/>
      </vt:variant>
      <vt:variant>
        <vt:i4>917515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consultantplus://offline/ref=B3E621A6B1F0B62BCCF95C322F8B039FEB3576B20EB3EE8B53AF97B47CfBt2L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itd</dc:creator>
  <cp:lastModifiedBy>Шишарина Н.А.</cp:lastModifiedBy>
  <cp:revision>91</cp:revision>
  <cp:lastPrinted>2021-09-24T08:35:00Z</cp:lastPrinted>
  <dcterms:created xsi:type="dcterms:W3CDTF">2021-01-11T04:39:00Z</dcterms:created>
  <dcterms:modified xsi:type="dcterms:W3CDTF">2021-09-29T08:32:00Z</dcterms:modified>
</cp:coreProperties>
</file>