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781E" w:rsidRDefault="00E9781E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D1636" w:rsidRDefault="004D1636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7ED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4A6F558" wp14:editId="341EED1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B447C">
        <w:rPr>
          <w:rFonts w:ascii="Liberation Serif" w:hAnsi="Liberation Serif" w:cs="Liberation Serif"/>
          <w:sz w:val="24"/>
        </w:rPr>
        <w:t>29.09.2021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B447C">
        <w:rPr>
          <w:rFonts w:ascii="Liberation Serif" w:hAnsi="Liberation Serif" w:cs="Liberation Serif"/>
          <w:sz w:val="24"/>
        </w:rPr>
        <w:t>803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DE6B89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 w:rsid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ое управление от 24.12.2020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 год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Default="003C17AD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265F5E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B130B3">
        <w:rPr>
          <w:rFonts w:ascii="Liberation Serif" w:hAnsi="Liberation Serif" w:cs="Liberation Serif"/>
          <w:sz w:val="28"/>
          <w:szCs w:val="28"/>
        </w:rPr>
        <w:t>, от 12.01.2021 № 6</w:t>
      </w:r>
      <w:r w:rsidR="00426A61">
        <w:rPr>
          <w:rFonts w:ascii="Liberation Serif" w:hAnsi="Liberation Serif" w:cs="Liberation Serif"/>
          <w:sz w:val="28"/>
          <w:szCs w:val="28"/>
        </w:rPr>
        <w:t>, от 21.01.2021 № 32</w:t>
      </w:r>
      <w:r w:rsidR="00E21DEB">
        <w:rPr>
          <w:rFonts w:ascii="Liberation Serif" w:hAnsi="Liberation Serif" w:cs="Liberation Serif"/>
          <w:sz w:val="28"/>
          <w:szCs w:val="28"/>
        </w:rPr>
        <w:t xml:space="preserve">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</w:t>
      </w:r>
      <w:r w:rsidR="007064FC">
        <w:rPr>
          <w:rFonts w:ascii="Liberation Serif" w:hAnsi="Liberation Serif" w:cs="Liberation Serif"/>
          <w:sz w:val="28"/>
          <w:szCs w:val="28"/>
        </w:rPr>
        <w:lastRenderedPageBreak/>
        <w:t xml:space="preserve">(далее – Постановление), </w:t>
      </w:r>
      <w:r w:rsidR="004D1636">
        <w:rPr>
          <w:rFonts w:ascii="Liberation Serif" w:hAnsi="Liberation Serif" w:cs="Liberation Serif"/>
          <w:sz w:val="28"/>
          <w:szCs w:val="28"/>
        </w:rPr>
        <w:t>дополн</w:t>
      </w:r>
      <w:r w:rsidR="007064FC">
        <w:rPr>
          <w:rFonts w:ascii="Liberation Serif" w:hAnsi="Liberation Serif" w:cs="Liberation Serif"/>
          <w:sz w:val="28"/>
          <w:szCs w:val="28"/>
        </w:rPr>
        <w:t xml:space="preserve">ив Приложение № 1 к Постановлению </w:t>
      </w:r>
      <w:r w:rsidR="004D1636">
        <w:rPr>
          <w:rFonts w:ascii="Liberation Serif" w:hAnsi="Liberation Serif" w:cs="Liberation Serif"/>
          <w:sz w:val="28"/>
          <w:szCs w:val="28"/>
        </w:rPr>
        <w:t>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426A61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21925555040000150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426A61" w:rsidP="00B130B3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Возврат остатков субсидий на реализацию программ формирования современной городской среды из бюджетов городских округов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F35BE" w:rsidRDefault="001F35BE" w:rsidP="001F35BE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81E" w:rsidRDefault="00E9781E" w:rsidP="002644A3">
      <w:r>
        <w:separator/>
      </w:r>
    </w:p>
  </w:endnote>
  <w:endnote w:type="continuationSeparator" w:id="0">
    <w:p w:rsidR="00E9781E" w:rsidRDefault="00E9781E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81E" w:rsidRDefault="00E9781E" w:rsidP="002644A3">
      <w:r>
        <w:separator/>
      </w:r>
    </w:p>
  </w:footnote>
  <w:footnote w:type="continuationSeparator" w:id="0">
    <w:p w:rsidR="00E9781E" w:rsidRDefault="00E9781E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E9781E" w:rsidRDefault="00E9781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47C">
          <w:rPr>
            <w:noProof/>
          </w:rPr>
          <w:t>2</w:t>
        </w:r>
        <w:r>
          <w:fldChar w:fldCharType="end"/>
        </w:r>
      </w:p>
    </w:sdtContent>
  </w:sdt>
  <w:p w:rsidR="00E9781E" w:rsidRDefault="00E9781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81E" w:rsidRDefault="00E9781E">
    <w:pPr>
      <w:pStyle w:val="ab"/>
      <w:jc w:val="center"/>
    </w:pPr>
  </w:p>
  <w:p w:rsidR="00E9781E" w:rsidRDefault="00E9781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D51CA"/>
    <w:rsid w:val="000F4E90"/>
    <w:rsid w:val="00133698"/>
    <w:rsid w:val="001B447C"/>
    <w:rsid w:val="001F35BE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26A61"/>
    <w:rsid w:val="00427494"/>
    <w:rsid w:val="004C3D72"/>
    <w:rsid w:val="004D1636"/>
    <w:rsid w:val="004F1BF0"/>
    <w:rsid w:val="004F4246"/>
    <w:rsid w:val="00534F87"/>
    <w:rsid w:val="00536788"/>
    <w:rsid w:val="00552B0C"/>
    <w:rsid w:val="00563B2A"/>
    <w:rsid w:val="005B5BA4"/>
    <w:rsid w:val="006C6C5E"/>
    <w:rsid w:val="006E2BE1"/>
    <w:rsid w:val="00702165"/>
    <w:rsid w:val="007064FC"/>
    <w:rsid w:val="00707EDA"/>
    <w:rsid w:val="00720985"/>
    <w:rsid w:val="007256D2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21DEB"/>
    <w:rsid w:val="00E54064"/>
    <w:rsid w:val="00E9781E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6FBA-2F3B-436E-99B3-952EFB25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231</TotalTime>
  <Pages>2</Pages>
  <Words>296</Words>
  <Characters>2647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37</cp:revision>
  <cp:lastPrinted>2021-09-29T06:12:00Z</cp:lastPrinted>
  <dcterms:created xsi:type="dcterms:W3CDTF">2020-12-03T09:25:00Z</dcterms:created>
  <dcterms:modified xsi:type="dcterms:W3CDTF">2021-09-29T12:17:00Z</dcterms:modified>
</cp:coreProperties>
</file>