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EE6" w:rsidRPr="004027E3" w:rsidRDefault="00192684" w:rsidP="00692EE6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192684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85pt;height:63.6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" filled="f" stroked="f">
            <v:textbox style="mso-fit-shape-to-text:t">
              <w:txbxContent>
                <w:p w:rsidR="006F4B5C" w:rsidRDefault="006F4B5C" w:rsidP="00692EE6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4180" cy="716915"/>
                        <wp:effectExtent l="0" t="0" r="0" b="0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cx="http://schemas.microsoft.com/office/drawing/2014/chartex" xmlns:w15="http://schemas.microsoft.com/office/word/2012/wordml" xmlns:w16se="http://schemas.microsoft.com/office/word/2015/wordml/symex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180" cy="7169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692EE6" w:rsidRPr="004027E3" w:rsidRDefault="00692EE6" w:rsidP="00692EE6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</w:p>
    <w:p w:rsidR="00692EE6" w:rsidRPr="004027E3" w:rsidRDefault="00692EE6" w:rsidP="00692EE6">
      <w:pPr>
        <w:jc w:val="center"/>
        <w:rPr>
          <w:rFonts w:ascii="Liberation Serif" w:hAnsi="Liberation Serif"/>
          <w:b/>
          <w:sz w:val="28"/>
        </w:rPr>
      </w:pPr>
    </w:p>
    <w:p w:rsidR="00692EE6" w:rsidRPr="004027E3" w:rsidRDefault="00692EE6" w:rsidP="00692EE6">
      <w:pPr>
        <w:jc w:val="center"/>
        <w:rPr>
          <w:rFonts w:ascii="Liberation Serif" w:hAnsi="Liberation Serif"/>
          <w:b/>
          <w:sz w:val="24"/>
        </w:rPr>
      </w:pPr>
    </w:p>
    <w:p w:rsidR="00692EE6" w:rsidRPr="004027E3" w:rsidRDefault="00692EE6" w:rsidP="00692EE6">
      <w:pPr>
        <w:jc w:val="center"/>
        <w:rPr>
          <w:rFonts w:ascii="Liberation Serif" w:hAnsi="Liberation Serif"/>
          <w:b/>
          <w:sz w:val="24"/>
        </w:rPr>
      </w:pPr>
    </w:p>
    <w:p w:rsidR="00692EE6" w:rsidRPr="004027E3" w:rsidRDefault="00692EE6" w:rsidP="00692EE6">
      <w:pPr>
        <w:spacing w:before="120"/>
        <w:jc w:val="center"/>
        <w:rPr>
          <w:rFonts w:ascii="Liberation Serif" w:hAnsi="Liberation Serif"/>
          <w:b/>
          <w:sz w:val="24"/>
        </w:rPr>
      </w:pPr>
      <w:r w:rsidRPr="004027E3">
        <w:rPr>
          <w:rFonts w:ascii="Liberation Serif" w:hAnsi="Liberation Serif"/>
          <w:b/>
          <w:sz w:val="24"/>
        </w:rPr>
        <w:t>СВЕРДЛОВСКАЯ ОБЛАСТЬ</w:t>
      </w:r>
    </w:p>
    <w:p w:rsidR="00692EE6" w:rsidRPr="004027E3" w:rsidRDefault="00692EE6" w:rsidP="00692EE6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4027E3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692EE6" w:rsidRPr="004027E3" w:rsidRDefault="00692EE6" w:rsidP="00692EE6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4027E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692EE6" w:rsidRPr="00B64EC0" w:rsidRDefault="00192684" w:rsidP="00692EE6">
      <w:pPr>
        <w:spacing w:before="400"/>
        <w:rPr>
          <w:rFonts w:ascii="Liberation Serif" w:hAnsi="Liberation Serif"/>
          <w:sz w:val="24"/>
        </w:rPr>
      </w:pPr>
      <w:r w:rsidRPr="00192684">
        <w:rPr>
          <w:rFonts w:ascii="Liberation Serif" w:hAnsi="Liberation Serif"/>
          <w:noProof/>
        </w:rPr>
        <w:pict>
          <v:line id="Line 3" o:spid="_x0000_s1027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692EE6" w:rsidRPr="004027E3">
        <w:rPr>
          <w:rFonts w:ascii="Liberation Serif" w:hAnsi="Liberation Serif"/>
          <w:sz w:val="24"/>
        </w:rPr>
        <w:t xml:space="preserve">от </w:t>
      </w:r>
      <w:r w:rsidR="001014E7" w:rsidRPr="001014E7">
        <w:rPr>
          <w:rFonts w:ascii="Liberation Serif" w:hAnsi="Liberation Serif"/>
          <w:sz w:val="24"/>
        </w:rPr>
        <w:t>01</w:t>
      </w:r>
      <w:r w:rsidR="0086308B">
        <w:rPr>
          <w:rFonts w:ascii="Liberation Serif" w:hAnsi="Liberation Serif"/>
          <w:sz w:val="24"/>
        </w:rPr>
        <w:t>.</w:t>
      </w:r>
      <w:r w:rsidR="001014E7" w:rsidRPr="00B64EC0">
        <w:rPr>
          <w:rFonts w:ascii="Liberation Serif" w:hAnsi="Liberation Serif"/>
          <w:sz w:val="24"/>
        </w:rPr>
        <w:t>11</w:t>
      </w:r>
      <w:r w:rsidR="0086308B">
        <w:rPr>
          <w:rFonts w:ascii="Liberation Serif" w:hAnsi="Liberation Serif"/>
          <w:sz w:val="24"/>
        </w:rPr>
        <w:t>.2021</w:t>
      </w:r>
      <w:r w:rsidR="00692EE6" w:rsidRPr="004027E3">
        <w:rPr>
          <w:rFonts w:ascii="Liberation Serif" w:hAnsi="Liberation Serif"/>
          <w:sz w:val="24"/>
        </w:rPr>
        <w:t xml:space="preserve">№ </w:t>
      </w:r>
      <w:r w:rsidR="001014E7" w:rsidRPr="00B64EC0">
        <w:rPr>
          <w:rFonts w:ascii="Liberation Serif" w:hAnsi="Liberation Serif"/>
          <w:sz w:val="24"/>
        </w:rPr>
        <w:t>863</w:t>
      </w:r>
    </w:p>
    <w:p w:rsidR="00692EE6" w:rsidRPr="004027E3" w:rsidRDefault="00692EE6" w:rsidP="00692EE6">
      <w:pPr>
        <w:rPr>
          <w:rFonts w:ascii="Liberation Serif" w:hAnsi="Liberation Serif"/>
          <w:sz w:val="28"/>
          <w:szCs w:val="28"/>
        </w:rPr>
      </w:pPr>
    </w:p>
    <w:p w:rsidR="00692EE6" w:rsidRPr="004027E3" w:rsidRDefault="00692EE6" w:rsidP="00692EE6">
      <w:pPr>
        <w:rPr>
          <w:rFonts w:ascii="Liberation Serif" w:hAnsi="Liberation Serif"/>
          <w:sz w:val="28"/>
          <w:szCs w:val="28"/>
        </w:rPr>
      </w:pPr>
    </w:p>
    <w:p w:rsidR="00692EE6" w:rsidRPr="004027E3" w:rsidRDefault="00692EE6" w:rsidP="00692EE6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 w:rsidRPr="004027E3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1D2E5E" w:rsidRPr="004027E3">
        <w:rPr>
          <w:rFonts w:ascii="Liberation Serif" w:hAnsi="Liberation Serif"/>
          <w:b/>
          <w:sz w:val="28"/>
          <w:szCs w:val="28"/>
        </w:rPr>
        <w:t xml:space="preserve">муниципальную программу </w:t>
      </w:r>
      <w:r w:rsidRPr="004027E3">
        <w:rPr>
          <w:rFonts w:ascii="Liberation Serif" w:hAnsi="Liberation Serif"/>
          <w:b/>
          <w:bCs/>
          <w:iCs/>
          <w:sz w:val="28"/>
          <w:szCs w:val="28"/>
        </w:rPr>
        <w:t>«Развитие муниципальной системы образования в Каменск-Уральском городском округена 2020 - 2026 годы»</w:t>
      </w:r>
    </w:p>
    <w:p w:rsidR="00692EE6" w:rsidRPr="004027E3" w:rsidRDefault="00692EE6" w:rsidP="00692EE6">
      <w:pPr>
        <w:pStyle w:val="a4"/>
        <w:ind w:firstLine="0"/>
        <w:rPr>
          <w:rFonts w:ascii="Liberation Serif" w:hAnsi="Liberation Serif"/>
        </w:rPr>
      </w:pPr>
    </w:p>
    <w:p w:rsidR="00692EE6" w:rsidRPr="004027E3" w:rsidRDefault="00692EE6" w:rsidP="00692EE6">
      <w:pPr>
        <w:pStyle w:val="a4"/>
        <w:ind w:firstLine="0"/>
        <w:rPr>
          <w:rFonts w:ascii="Liberation Serif" w:hAnsi="Liberation Serif"/>
        </w:rPr>
      </w:pPr>
    </w:p>
    <w:p w:rsidR="007A573B" w:rsidRPr="007A573B" w:rsidRDefault="007A573B" w:rsidP="007A573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 xml:space="preserve">В соответствии с Порядком формирования и реализации муниципальных программ и комплексных муниципальных программ Каменск-Уральского городского округа,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 № 984, </w:t>
      </w:r>
      <w:r>
        <w:rPr>
          <w:rFonts w:ascii="Liberation Serif" w:hAnsi="Liberation Serif"/>
          <w:sz w:val="28"/>
          <w:szCs w:val="28"/>
        </w:rPr>
        <w:br/>
        <w:t>от 09.10.2019 № 817, постановлений Администрации Каменск-Уральского городского округа от 26.08.2020 № 610, от 29.10.2020 № 824) «Об утверждении Порядка формирования и реализации муниципальных программ и комплексных муниципальных программ Каменск-Уральского</w:t>
      </w:r>
      <w:proofErr w:type="gramEnd"/>
      <w:r>
        <w:rPr>
          <w:rFonts w:ascii="Liberation Serif" w:hAnsi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/>
          <w:sz w:val="28"/>
          <w:szCs w:val="28"/>
        </w:rPr>
        <w:t>городского округа»</w:t>
      </w:r>
      <w:r w:rsidRPr="007A573B">
        <w:rPr>
          <w:rFonts w:ascii="Liberation Serif" w:hAnsi="Liberation Serif"/>
          <w:sz w:val="28"/>
          <w:szCs w:val="28"/>
        </w:rPr>
        <w:t xml:space="preserve">, в целях обеспечения прав граждан на получение общедоступного </w:t>
      </w:r>
      <w:r w:rsidRPr="007A573B">
        <w:rPr>
          <w:rFonts w:ascii="Liberation Serif" w:hAnsi="Liberation Serif"/>
          <w:sz w:val="28"/>
          <w:szCs w:val="28"/>
        </w:rPr>
        <w:br/>
        <w:t xml:space="preserve">и качественного образования, эффективного функционирования и развития муниципальной системы образования муниципального образования город Каменск-Уральский, приведения в соответствие с решениями Думы Каменск-Уральского городского округа от 25.08.2021 </w:t>
      </w:r>
      <w:r w:rsidR="006F4B5C">
        <w:rPr>
          <w:rFonts w:ascii="Liberation Serif" w:hAnsi="Liberation Serif"/>
          <w:sz w:val="28"/>
          <w:szCs w:val="28"/>
        </w:rPr>
        <w:t xml:space="preserve">№ 885 «О внесении изменений </w:t>
      </w:r>
      <w:r w:rsidR="006F4B5C">
        <w:rPr>
          <w:rFonts w:ascii="Liberation Serif" w:hAnsi="Liberation Serif"/>
          <w:sz w:val="28"/>
          <w:szCs w:val="28"/>
        </w:rPr>
        <w:br/>
        <w:t>в р</w:t>
      </w:r>
      <w:r w:rsidRPr="007A573B">
        <w:rPr>
          <w:rFonts w:ascii="Liberation Serif" w:hAnsi="Liberation Serif"/>
          <w:sz w:val="28"/>
          <w:szCs w:val="28"/>
        </w:rPr>
        <w:t>ешение Думы Каменск-Уральского городского округа от 16.12.2020 № 772 «О бюджете Каменск-Уральского городского округа на 2021 год и плановый период 2022</w:t>
      </w:r>
      <w:proofErr w:type="gramEnd"/>
      <w:r w:rsidRPr="007A573B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7A573B">
        <w:rPr>
          <w:rFonts w:ascii="Liberation Serif" w:hAnsi="Liberation Serif"/>
          <w:sz w:val="28"/>
          <w:szCs w:val="28"/>
        </w:rPr>
        <w:t xml:space="preserve">и 2023 годов», от 15.09.2021 </w:t>
      </w:r>
      <w:r w:rsidR="006F4B5C">
        <w:rPr>
          <w:rFonts w:ascii="Liberation Serif" w:hAnsi="Liberation Serif"/>
          <w:sz w:val="28"/>
          <w:szCs w:val="28"/>
        </w:rPr>
        <w:t xml:space="preserve">№ 898 «О внесении изменений </w:t>
      </w:r>
      <w:r w:rsidR="006F4B5C">
        <w:rPr>
          <w:rFonts w:ascii="Liberation Serif" w:hAnsi="Liberation Serif"/>
          <w:sz w:val="28"/>
          <w:szCs w:val="28"/>
        </w:rPr>
        <w:br/>
        <w:t>в р</w:t>
      </w:r>
      <w:r w:rsidRPr="007A573B">
        <w:rPr>
          <w:rFonts w:ascii="Liberation Serif" w:hAnsi="Liberation Serif"/>
          <w:sz w:val="28"/>
          <w:szCs w:val="28"/>
        </w:rPr>
        <w:t xml:space="preserve">ешение Думы Каменск-Уральского городского округа от 16.12.2020 № 772 «О бюджете Каменск-Уральского городского округа на 2021 год и плановый период 2022 и 2023 годов», реализации мероприятий по закупке контейнеров для раздельного накопления твердых коммунальных отходов в рамках </w:t>
      </w:r>
      <w:hyperlink r:id="rId8" w:history="1">
        <w:r w:rsidRPr="007A573B">
          <w:rPr>
            <w:rFonts w:ascii="Liberation Serif" w:hAnsi="Liberation Serif"/>
            <w:sz w:val="28"/>
            <w:szCs w:val="28"/>
          </w:rPr>
          <w:t>подпрограммы</w:t>
        </w:r>
      </w:hyperlink>
      <w:r w:rsidRPr="007A573B">
        <w:rPr>
          <w:rFonts w:ascii="Liberation Serif" w:hAnsi="Liberation Serif"/>
          <w:sz w:val="28"/>
          <w:szCs w:val="28"/>
        </w:rPr>
        <w:t xml:space="preserve"> «Чистая среда» государственной программы Свердловской области «Развитие жилищно-коммунального хозяйства и повышение энергетической эффективности</w:t>
      </w:r>
      <w:proofErr w:type="gramEnd"/>
      <w:r w:rsidRPr="007A573B">
        <w:rPr>
          <w:rFonts w:ascii="Liberation Serif" w:hAnsi="Liberation Serif"/>
          <w:sz w:val="28"/>
          <w:szCs w:val="28"/>
        </w:rPr>
        <w:t xml:space="preserve"> в Свердловской области до 2024 года», утвержденной постановлением Правительства Свердловской области </w:t>
      </w:r>
      <w:r w:rsidRPr="007A573B">
        <w:rPr>
          <w:rFonts w:ascii="Liberation Serif" w:hAnsi="Liberation Serif"/>
          <w:sz w:val="28"/>
          <w:szCs w:val="28"/>
        </w:rPr>
        <w:br/>
        <w:t xml:space="preserve">от 29.10.2013 № 1330-ПП «Об утверждении государственной программы Свердловской области «Развитие жилищно-коммунального хозяйства </w:t>
      </w:r>
      <w:r w:rsidRPr="007A573B">
        <w:rPr>
          <w:rFonts w:ascii="Liberation Serif" w:hAnsi="Liberation Serif"/>
          <w:sz w:val="28"/>
          <w:szCs w:val="28"/>
        </w:rPr>
        <w:br/>
      </w:r>
      <w:r w:rsidRPr="007A573B">
        <w:rPr>
          <w:rFonts w:ascii="Liberation Serif" w:hAnsi="Liberation Serif"/>
          <w:sz w:val="28"/>
          <w:szCs w:val="28"/>
        </w:rPr>
        <w:lastRenderedPageBreak/>
        <w:t>и повышение энергетической эффективности в Свердловской области до 2024 года», Администрация Каменск-Уральского городского округа</w:t>
      </w:r>
    </w:p>
    <w:p w:rsidR="007A573B" w:rsidRPr="007A573B" w:rsidRDefault="007A573B" w:rsidP="007A573B">
      <w:pPr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 w:rsidRPr="007A573B">
        <w:rPr>
          <w:rFonts w:ascii="Liberation Serif" w:hAnsi="Liberation Serif"/>
          <w:b/>
          <w:sz w:val="28"/>
          <w:szCs w:val="28"/>
        </w:rPr>
        <w:t>ПОСТАНОВЛЯЕТ:</w:t>
      </w:r>
    </w:p>
    <w:p w:rsidR="007A573B" w:rsidRPr="007A573B" w:rsidRDefault="007A573B" w:rsidP="007A573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A573B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Pr="007A573B">
        <w:rPr>
          <w:rFonts w:ascii="Liberation Serif" w:hAnsi="Liberation Serif"/>
          <w:sz w:val="28"/>
          <w:szCs w:val="28"/>
        </w:rPr>
        <w:t xml:space="preserve">Внести в муниципальную программу «Развитие муниципальной системы образования в Каменск-Уральском городском округе на 2020 - 2026 годы», утвержденную постановлением Администрации города Каменска-Уральского от 22.10.2019 № 872 (в редакции постановлений Администрации города Каменска-Уральского от 25.02.2020 № 133, от 07.07.2020 № 497, </w:t>
      </w:r>
      <w:hyperlink r:id="rId9" w:history="1">
        <w:r w:rsidRPr="00176ED7">
          <w:rPr>
            <w:rFonts w:ascii="Liberation Serif" w:hAnsi="Liberation Serif"/>
            <w:sz w:val="28"/>
            <w:szCs w:val="28"/>
          </w:rPr>
          <w:t>постановлений</w:t>
        </w:r>
      </w:hyperlink>
      <w:r w:rsidRPr="007A573B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</w:t>
      </w:r>
      <w:r w:rsidRPr="007A573B">
        <w:rPr>
          <w:rFonts w:ascii="Liberation Serif" w:hAnsi="Liberation Serif"/>
          <w:sz w:val="28"/>
          <w:szCs w:val="28"/>
        </w:rPr>
        <w:br/>
        <w:t xml:space="preserve">от 22.09.2020 № 685, от 10.11.2020 № 838, от 21.12.2020 № 974, 30.12.2020 </w:t>
      </w:r>
      <w:r w:rsidRPr="007A573B">
        <w:rPr>
          <w:rFonts w:ascii="Liberation Serif" w:hAnsi="Liberation Serif"/>
          <w:sz w:val="28"/>
          <w:szCs w:val="28"/>
        </w:rPr>
        <w:br/>
        <w:t xml:space="preserve">№ 1037, 16.02.2021 № 120, от 16.04.2021 № 309, </w:t>
      </w:r>
      <w:r w:rsidRPr="007A573B">
        <w:rPr>
          <w:rFonts w:ascii="Liberation Serif" w:hAnsi="Liberation Serif"/>
          <w:sz w:val="28"/>
          <w:szCs w:val="28"/>
        </w:rPr>
        <w:br/>
        <w:t>от 17.06.2021 № 504</w:t>
      </w:r>
      <w:proofErr w:type="gramEnd"/>
      <w:r w:rsidRPr="007A573B">
        <w:rPr>
          <w:rFonts w:ascii="Liberation Serif" w:hAnsi="Liberation Serif"/>
          <w:sz w:val="28"/>
          <w:szCs w:val="28"/>
        </w:rPr>
        <w:t>, от 26.07.2021 № 616) (далее - Муниципальная программа), следующие изменения:</w:t>
      </w:r>
    </w:p>
    <w:p w:rsidR="007A573B" w:rsidRDefault="007A573B" w:rsidP="007A573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A573B">
        <w:rPr>
          <w:rFonts w:ascii="Liberation Serif" w:hAnsi="Liberation Serif"/>
          <w:sz w:val="28"/>
          <w:szCs w:val="28"/>
        </w:rPr>
        <w:t xml:space="preserve">1) </w:t>
      </w:r>
      <w:hyperlink r:id="rId10" w:history="1">
        <w:r w:rsidRPr="007A573B">
          <w:rPr>
            <w:rFonts w:ascii="Liberation Serif" w:hAnsi="Liberation Serif"/>
            <w:sz w:val="28"/>
            <w:szCs w:val="28"/>
          </w:rPr>
          <w:t>строку</w:t>
        </w:r>
      </w:hyperlink>
      <w:r>
        <w:rPr>
          <w:rFonts w:ascii="Liberation Serif" w:hAnsi="Liberation Serif"/>
          <w:sz w:val="28"/>
          <w:szCs w:val="28"/>
        </w:rPr>
        <w:t xml:space="preserve"> «Перечень основных целевых показателей муниципальной программы» паспорта Муниципальной программы дополнить целевым показателем 33 следующего содержания:</w:t>
      </w:r>
    </w:p>
    <w:p w:rsidR="007A573B" w:rsidRPr="005B09A0" w:rsidRDefault="007A573B" w:rsidP="005B09A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«33) </w:t>
      </w:r>
      <w:r w:rsidR="00E421F9">
        <w:rPr>
          <w:rFonts w:ascii="Liberation Serif" w:hAnsi="Liberation Serif" w:cs="Liberation Serif"/>
          <w:sz w:val="28"/>
          <w:szCs w:val="28"/>
        </w:rPr>
        <w:t>количество закупленных в муниципальном образовании контейнеров для раздельного накопления твердых коммунальных отходов</w:t>
      </w:r>
      <w:r w:rsidRPr="007A573B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;</w:t>
      </w:r>
    </w:p>
    <w:p w:rsidR="007A573B" w:rsidRPr="00096248" w:rsidRDefault="00E96641" w:rsidP="00096248">
      <w:pPr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7A573B" w:rsidRPr="007A573B">
        <w:rPr>
          <w:rFonts w:ascii="Liberation Serif" w:hAnsi="Liberation Serif"/>
          <w:sz w:val="28"/>
          <w:szCs w:val="28"/>
        </w:rPr>
        <w:t xml:space="preserve">) </w:t>
      </w:r>
      <w:hyperlink r:id="rId11" w:history="1">
        <w:r w:rsidR="007A573B" w:rsidRPr="007A573B">
          <w:rPr>
            <w:rFonts w:ascii="Liberation Serif" w:hAnsi="Liberation Serif"/>
            <w:sz w:val="28"/>
            <w:szCs w:val="28"/>
          </w:rPr>
          <w:t>строк</w:t>
        </w:r>
        <w:r w:rsidR="00096248">
          <w:rPr>
            <w:rFonts w:ascii="Liberation Serif" w:hAnsi="Liberation Serif"/>
            <w:sz w:val="28"/>
            <w:szCs w:val="28"/>
          </w:rPr>
          <w:t>и</w:t>
        </w:r>
      </w:hyperlink>
      <w:r w:rsidR="007A573B">
        <w:rPr>
          <w:rFonts w:ascii="Liberation Serif" w:hAnsi="Liberation Serif"/>
          <w:sz w:val="28"/>
          <w:szCs w:val="28"/>
        </w:rPr>
        <w:t xml:space="preserve"> «Объемы финансирования муниципальной программы, </w:t>
      </w:r>
      <w:r w:rsidR="007A573B">
        <w:rPr>
          <w:rFonts w:ascii="Liberation Serif" w:hAnsi="Liberation Serif"/>
          <w:sz w:val="28"/>
          <w:szCs w:val="28"/>
        </w:rPr>
        <w:br/>
        <w:t xml:space="preserve">тыс. рублей» </w:t>
      </w:r>
      <w:r w:rsidR="00096248">
        <w:rPr>
          <w:rFonts w:ascii="Liberation Serif" w:hAnsi="Liberation Serif"/>
          <w:sz w:val="28"/>
          <w:szCs w:val="28"/>
        </w:rPr>
        <w:t>и «</w:t>
      </w:r>
      <w:r w:rsidR="00096248" w:rsidRPr="00096248">
        <w:rPr>
          <w:rFonts w:ascii="Liberation Serif" w:hAnsi="Liberation Serif"/>
          <w:sz w:val="28"/>
          <w:szCs w:val="28"/>
        </w:rPr>
        <w:t xml:space="preserve">Справочно: объем налоговых расходов городского округа в рамках реализации муниципальной программы, тыс. руб.» </w:t>
      </w:r>
      <w:r w:rsidR="007A573B">
        <w:rPr>
          <w:rFonts w:ascii="Liberation Serif" w:hAnsi="Liberation Serif"/>
          <w:sz w:val="28"/>
          <w:szCs w:val="28"/>
        </w:rPr>
        <w:t xml:space="preserve">паспорта Муниципальной программы изложить в новой редакции согласно </w:t>
      </w:r>
      <w:hyperlink r:id="rId12" w:anchor="P64" w:history="1">
        <w:r w:rsidR="007A573B" w:rsidRPr="007A573B">
          <w:rPr>
            <w:rFonts w:ascii="Liberation Serif" w:hAnsi="Liberation Serif"/>
            <w:sz w:val="28"/>
            <w:szCs w:val="28"/>
          </w:rPr>
          <w:t>Приложению № 1</w:t>
        </w:r>
      </w:hyperlink>
      <w:r w:rsidR="007A573B">
        <w:rPr>
          <w:rFonts w:ascii="Liberation Serif" w:hAnsi="Liberation Serif"/>
          <w:sz w:val="28"/>
          <w:szCs w:val="28"/>
        </w:rPr>
        <w:t xml:space="preserve"> к настоящему постановлению</w:t>
      </w:r>
      <w:r w:rsidR="007A573B" w:rsidRPr="007A573B">
        <w:rPr>
          <w:rFonts w:ascii="Liberation Serif" w:hAnsi="Liberation Serif"/>
          <w:sz w:val="28"/>
          <w:szCs w:val="28"/>
        </w:rPr>
        <w:t>;</w:t>
      </w:r>
    </w:p>
    <w:p w:rsidR="007A573B" w:rsidRDefault="00E96641" w:rsidP="007A573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7A573B" w:rsidRPr="007A573B">
        <w:rPr>
          <w:rFonts w:ascii="Liberation Serif" w:hAnsi="Liberation Serif"/>
          <w:sz w:val="28"/>
          <w:szCs w:val="28"/>
        </w:rPr>
        <w:t>) строки 7, 11, 25.1, 28, 34, 35 Приложения № 1 к Муниципальной программе изложить в следующей редакции:</w:t>
      </w:r>
    </w:p>
    <w:p w:rsidR="00E96641" w:rsidRPr="007A573B" w:rsidRDefault="00E96641" w:rsidP="007A573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Style w:val="a7"/>
        <w:tblW w:w="0" w:type="auto"/>
        <w:tblLayout w:type="fixed"/>
        <w:tblLook w:val="04A0"/>
      </w:tblPr>
      <w:tblGrid>
        <w:gridCol w:w="675"/>
        <w:gridCol w:w="1637"/>
        <w:gridCol w:w="773"/>
        <w:gridCol w:w="709"/>
        <w:gridCol w:w="850"/>
        <w:gridCol w:w="851"/>
        <w:gridCol w:w="850"/>
        <w:gridCol w:w="851"/>
        <w:gridCol w:w="850"/>
        <w:gridCol w:w="851"/>
        <w:gridCol w:w="957"/>
      </w:tblGrid>
      <w:tr w:rsidR="00A73685" w:rsidRPr="007A573B" w:rsidTr="00726E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Целевой показатель 3. Количество услуг психолого-педагогической, методической и консультативной помощи родителям (законным представителям) детей, не посещающих ДОУ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штук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9550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5200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5200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5200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5200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5200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5200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Отчеты МДОУ об исполнении муниципального задания</w:t>
            </w:r>
          </w:p>
        </w:tc>
      </w:tr>
      <w:tr w:rsidR="00A73685" w:rsidRPr="007A573B" w:rsidTr="00726E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 xml:space="preserve">Целевой показатель 5. Доля </w:t>
            </w:r>
            <w:proofErr w:type="gramStart"/>
            <w:r w:rsidRPr="00A73685">
              <w:rPr>
                <w:rFonts w:ascii="Liberation Serif" w:hAnsi="Liberation Serif"/>
                <w:sz w:val="22"/>
                <w:szCs w:val="22"/>
              </w:rPr>
              <w:t>обучающихся</w:t>
            </w:r>
            <w:proofErr w:type="gramEnd"/>
            <w:r w:rsidRPr="00A73685">
              <w:rPr>
                <w:rFonts w:ascii="Liberation Serif" w:hAnsi="Liberation Serif"/>
                <w:sz w:val="22"/>
                <w:szCs w:val="22"/>
              </w:rPr>
              <w:t xml:space="preserve"> МООУ, занимающихся </w:t>
            </w:r>
            <w:r w:rsidRPr="00A73685">
              <w:rPr>
                <w:rFonts w:ascii="Liberation Serif" w:hAnsi="Liberation Serif"/>
                <w:sz w:val="22"/>
                <w:szCs w:val="22"/>
              </w:rPr>
              <w:lastRenderedPageBreak/>
              <w:t>в первую смену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573B" w:rsidRPr="00A73685" w:rsidRDefault="00726E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п</w:t>
            </w:r>
            <w:r w:rsidR="007A573B" w:rsidRPr="00A73685">
              <w:rPr>
                <w:rFonts w:ascii="Liberation Serif" w:hAnsi="Liberation Serif"/>
                <w:sz w:val="22"/>
                <w:szCs w:val="22"/>
              </w:rPr>
              <w:t>ро</w:t>
            </w:r>
            <w:r>
              <w:rPr>
                <w:rFonts w:ascii="Liberation Serif" w:hAnsi="Liberation Serif"/>
                <w:sz w:val="22"/>
                <w:szCs w:val="22"/>
              </w:rPr>
              <w:t>-</w:t>
            </w:r>
            <w:r w:rsidR="007A573B" w:rsidRPr="00A73685">
              <w:rPr>
                <w:rFonts w:ascii="Liberation Serif" w:hAnsi="Liberation Serif"/>
                <w:sz w:val="22"/>
                <w:szCs w:val="22"/>
              </w:rPr>
              <w:t>цент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A573B" w:rsidRPr="00A73685" w:rsidRDefault="007A573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92,7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A573B" w:rsidRPr="00A73685" w:rsidRDefault="007A573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A573B" w:rsidRPr="00A73685" w:rsidRDefault="007A573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A573B" w:rsidRPr="00A73685" w:rsidRDefault="007A573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A573B" w:rsidRPr="00A73685" w:rsidRDefault="007A573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A573B" w:rsidRPr="00A73685" w:rsidRDefault="007A573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100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 xml:space="preserve">Форма федерального статистического </w:t>
            </w:r>
            <w:r w:rsidRPr="00A73685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наблюдения </w:t>
            </w:r>
            <w:r w:rsidRPr="00A73685">
              <w:rPr>
                <w:rFonts w:ascii="Liberation Serif" w:hAnsi="Liberation Serif"/>
                <w:sz w:val="22"/>
                <w:szCs w:val="22"/>
              </w:rPr>
              <w:br/>
              <w:t>№ ОО-1</w:t>
            </w:r>
          </w:p>
        </w:tc>
      </w:tr>
      <w:tr w:rsidR="00A73685" w:rsidRPr="007A573B" w:rsidTr="00726E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lastRenderedPageBreak/>
              <w:t>25.1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A573B" w:rsidRPr="00A73685" w:rsidRDefault="007A573B">
            <w:pPr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 xml:space="preserve">Целевой показатель 30. Количество граждан, с которыми заключены договоры о целевом </w:t>
            </w:r>
            <w:proofErr w:type="gramStart"/>
            <w:r w:rsidRPr="00A73685">
              <w:rPr>
                <w:rFonts w:ascii="Liberation Serif" w:hAnsi="Liberation Serif"/>
                <w:sz w:val="22"/>
                <w:szCs w:val="22"/>
              </w:rPr>
              <w:t>обучении по</w:t>
            </w:r>
            <w:proofErr w:type="gramEnd"/>
            <w:r w:rsidRPr="00A73685">
              <w:rPr>
                <w:rFonts w:ascii="Liberation Serif" w:hAnsi="Liberation Serif"/>
                <w:sz w:val="22"/>
                <w:szCs w:val="22"/>
              </w:rPr>
              <w:t xml:space="preserve"> образовательным программам среднего профессионального и высшего образования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573B" w:rsidRPr="00A73685" w:rsidRDefault="00F846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Liberation Serif" w:hAnsi="Liberation Serif"/>
                <w:sz w:val="22"/>
                <w:szCs w:val="22"/>
              </w:rPr>
              <w:t>е</w:t>
            </w:r>
            <w:r w:rsidR="007A573B" w:rsidRPr="00A73685">
              <w:rPr>
                <w:rFonts w:ascii="Liberation Serif" w:hAnsi="Liberation Serif"/>
                <w:sz w:val="22"/>
                <w:szCs w:val="22"/>
              </w:rPr>
              <w:t>ди</w:t>
            </w:r>
            <w:r>
              <w:rPr>
                <w:rFonts w:ascii="Liberation Serif" w:hAnsi="Liberation Serif"/>
                <w:sz w:val="22"/>
                <w:szCs w:val="22"/>
              </w:rPr>
              <w:t>-</w:t>
            </w:r>
            <w:r w:rsidR="007A573B" w:rsidRPr="00A73685">
              <w:rPr>
                <w:rFonts w:ascii="Liberation Serif" w:hAnsi="Liberation Serif"/>
                <w:sz w:val="22"/>
                <w:szCs w:val="22"/>
              </w:rPr>
              <w:t>ницы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Договоры о целевом обучении</w:t>
            </w:r>
          </w:p>
        </w:tc>
      </w:tr>
      <w:tr w:rsidR="00A73685" w:rsidRPr="007A573B" w:rsidTr="00726E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28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Целевой показатель 17. Количество детей, получивших услуги по организации отдыха и оздоровления в санаторно-курортных учреждениях, загородных детских оздоровительных лагерях в учебное время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F8467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sz w:val="22"/>
                <w:szCs w:val="22"/>
              </w:rPr>
              <w:t>ч</w:t>
            </w:r>
            <w:r w:rsidR="007A573B" w:rsidRPr="00A73685">
              <w:rPr>
                <w:rFonts w:ascii="Liberation Serif" w:hAnsi="Liberation Serif"/>
                <w:sz w:val="22"/>
                <w:szCs w:val="22"/>
              </w:rPr>
              <w:t>ело</w:t>
            </w:r>
            <w:r>
              <w:rPr>
                <w:rFonts w:ascii="Liberation Serif" w:hAnsi="Liberation Serif"/>
                <w:sz w:val="22"/>
                <w:szCs w:val="22"/>
              </w:rPr>
              <w:t>-</w:t>
            </w:r>
            <w:r w:rsidR="007A573B" w:rsidRPr="00A73685">
              <w:rPr>
                <w:rFonts w:ascii="Liberation Serif" w:hAnsi="Liberation Serif"/>
                <w:sz w:val="22"/>
                <w:szCs w:val="22"/>
              </w:rPr>
              <w:t>век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206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207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208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209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210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211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212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 xml:space="preserve">Отчет о деятельности ОМС </w:t>
            </w:r>
            <w:r w:rsidRPr="00A73685">
              <w:rPr>
                <w:rFonts w:ascii="Liberation Serif" w:hAnsi="Liberation Serif"/>
                <w:sz w:val="22"/>
                <w:szCs w:val="22"/>
              </w:rPr>
              <w:br/>
              <w:t xml:space="preserve">по осуществлению государственных полномочий </w:t>
            </w:r>
            <w:r w:rsidRPr="00A73685">
              <w:rPr>
                <w:rFonts w:ascii="Liberation Serif" w:hAnsi="Liberation Serif"/>
                <w:sz w:val="22"/>
                <w:szCs w:val="22"/>
              </w:rPr>
              <w:br/>
              <w:t>по организации и обеспечению отдыха и оздоровления детей</w:t>
            </w:r>
          </w:p>
        </w:tc>
      </w:tr>
      <w:tr w:rsidR="00A73685" w:rsidRPr="007A573B" w:rsidTr="00726E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34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 xml:space="preserve">Целевой показатель 27. </w:t>
            </w:r>
          </w:p>
          <w:p w:rsidR="007A573B" w:rsidRPr="00A73685" w:rsidRDefault="00A1575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Количество земельных участков муниципальных учреждений в сфере образования, освобожденных от уплаты земельного налога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F8467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Liberation Serif" w:hAnsi="Liberation Serif"/>
                <w:sz w:val="22"/>
                <w:szCs w:val="22"/>
              </w:rPr>
              <w:t>е</w:t>
            </w:r>
            <w:r w:rsidR="007A573B" w:rsidRPr="00A73685">
              <w:rPr>
                <w:rFonts w:ascii="Liberation Serif" w:hAnsi="Liberation Serif"/>
                <w:sz w:val="22"/>
                <w:szCs w:val="22"/>
              </w:rPr>
              <w:t>ди</w:t>
            </w:r>
            <w:r>
              <w:rPr>
                <w:rFonts w:ascii="Liberation Serif" w:hAnsi="Liberation Serif"/>
                <w:sz w:val="22"/>
                <w:szCs w:val="22"/>
              </w:rPr>
              <w:t>-</w:t>
            </w:r>
            <w:r w:rsidR="007A573B" w:rsidRPr="00A73685">
              <w:rPr>
                <w:rFonts w:ascii="Liberation Serif" w:hAnsi="Liberation Serif"/>
                <w:sz w:val="22"/>
                <w:szCs w:val="22"/>
              </w:rPr>
              <w:t>ниц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104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73B" w:rsidRPr="00A73685" w:rsidRDefault="00A1575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108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73B" w:rsidRPr="00A73685" w:rsidRDefault="00A1575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73B" w:rsidRPr="00A73685" w:rsidRDefault="00A1575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73B" w:rsidRPr="00A73685" w:rsidRDefault="00A1575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73B" w:rsidRPr="00A73685" w:rsidRDefault="00A1575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73B" w:rsidRPr="00A73685" w:rsidRDefault="00A1575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110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Налоговая декларация</w:t>
            </w:r>
            <w:r w:rsidR="00A15750" w:rsidRPr="00A73685">
              <w:rPr>
                <w:rFonts w:ascii="Liberation Serif" w:hAnsi="Liberation Serif"/>
                <w:sz w:val="22"/>
                <w:szCs w:val="22"/>
              </w:rPr>
              <w:t xml:space="preserve"> за год, предшествующий </w:t>
            </w:r>
            <w:proofErr w:type="gramStart"/>
            <w:r w:rsidR="00A15750" w:rsidRPr="00A73685">
              <w:rPr>
                <w:rFonts w:ascii="Liberation Serif" w:hAnsi="Liberation Serif"/>
                <w:sz w:val="22"/>
                <w:szCs w:val="22"/>
              </w:rPr>
              <w:t>отчётному</w:t>
            </w:r>
            <w:proofErr w:type="gramEnd"/>
          </w:p>
        </w:tc>
      </w:tr>
      <w:tr w:rsidR="00A73685" w:rsidRPr="007A573B" w:rsidTr="00726E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lastRenderedPageBreak/>
              <w:t>35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 xml:space="preserve">Целевой показатель 28. </w:t>
            </w:r>
            <w:r w:rsidR="00A15750" w:rsidRPr="00A73685">
              <w:rPr>
                <w:rFonts w:ascii="Liberation Serif" w:hAnsi="Liberation Serif"/>
                <w:sz w:val="22"/>
                <w:szCs w:val="22"/>
              </w:rPr>
              <w:t>Сумма налоговых расходов в связи с освобождением от уплаты земельного налога муниципальных учреждений в сфере образования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тыс. 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A73685">
              <w:rPr>
                <w:rFonts w:ascii="Liberation Serif" w:hAnsi="Liberation Serif"/>
                <w:sz w:val="18"/>
                <w:szCs w:val="18"/>
              </w:rPr>
              <w:t>39820,5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EE1B3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A73685">
              <w:rPr>
                <w:rFonts w:ascii="Liberation Serif" w:hAnsi="Liberation Serif"/>
                <w:sz w:val="18"/>
                <w:szCs w:val="18"/>
              </w:rPr>
              <w:t>38521,2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A73685">
              <w:rPr>
                <w:rFonts w:ascii="Liberation Serif" w:hAnsi="Liberation Serif"/>
                <w:sz w:val="18"/>
                <w:szCs w:val="18"/>
              </w:rPr>
              <w:t>40245,0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A73685">
              <w:rPr>
                <w:rFonts w:ascii="Liberation Serif" w:hAnsi="Liberation Serif"/>
                <w:sz w:val="18"/>
                <w:szCs w:val="18"/>
              </w:rPr>
              <w:t>40245,0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A73685">
              <w:rPr>
                <w:rFonts w:ascii="Liberation Serif" w:hAnsi="Liberation Serif"/>
                <w:sz w:val="18"/>
                <w:szCs w:val="18"/>
              </w:rPr>
              <w:t>40245,0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A73685">
              <w:rPr>
                <w:rFonts w:ascii="Liberation Serif" w:hAnsi="Liberation Serif"/>
                <w:sz w:val="18"/>
                <w:szCs w:val="18"/>
              </w:rPr>
              <w:t>40245,0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A73685">
              <w:rPr>
                <w:rFonts w:ascii="Liberation Serif" w:hAnsi="Liberation Serif"/>
                <w:sz w:val="18"/>
                <w:szCs w:val="18"/>
              </w:rPr>
              <w:t>40245,0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 xml:space="preserve">Налоговая декларация за год, предшествующий </w:t>
            </w:r>
            <w:proofErr w:type="gramStart"/>
            <w:r w:rsidRPr="00A73685">
              <w:rPr>
                <w:rFonts w:ascii="Liberation Serif" w:hAnsi="Liberation Serif"/>
                <w:sz w:val="22"/>
                <w:szCs w:val="22"/>
              </w:rPr>
              <w:t>отчётному</w:t>
            </w:r>
            <w:proofErr w:type="gramEnd"/>
          </w:p>
        </w:tc>
      </w:tr>
    </w:tbl>
    <w:p w:rsidR="007A573B" w:rsidRDefault="00E96641" w:rsidP="007A573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7A573B">
        <w:rPr>
          <w:rFonts w:ascii="Liberation Serif" w:hAnsi="Liberation Serif"/>
          <w:sz w:val="28"/>
          <w:szCs w:val="28"/>
        </w:rPr>
        <w:t>) Приложение № 1 к Муниципальной программе после строки 16.8 дополнить строкой 16.9 следующего содержания: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41"/>
        <w:gridCol w:w="2052"/>
        <w:gridCol w:w="885"/>
        <w:gridCol w:w="647"/>
        <w:gridCol w:w="680"/>
        <w:gridCol w:w="680"/>
        <w:gridCol w:w="680"/>
        <w:gridCol w:w="680"/>
        <w:gridCol w:w="680"/>
        <w:gridCol w:w="685"/>
        <w:gridCol w:w="1584"/>
      </w:tblGrid>
      <w:tr w:rsidR="007A573B" w:rsidRPr="00A73685" w:rsidTr="007A573B"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16.9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B30" w:rsidRPr="00A73685" w:rsidRDefault="007A573B" w:rsidP="00EE1B3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 xml:space="preserve">Целевой показатель 33. </w:t>
            </w:r>
            <w:r w:rsidR="00EE1B30" w:rsidRPr="00A73685">
              <w:rPr>
                <w:rFonts w:ascii="Liberation Serif" w:hAnsi="Liberation Serif"/>
                <w:sz w:val="22"/>
                <w:szCs w:val="22"/>
              </w:rPr>
              <w:t>К</w:t>
            </w:r>
            <w:r w:rsidRPr="00A73685">
              <w:rPr>
                <w:rFonts w:ascii="Liberation Serif" w:hAnsi="Liberation Serif"/>
                <w:sz w:val="22"/>
                <w:szCs w:val="22"/>
              </w:rPr>
              <w:t xml:space="preserve">оличество </w:t>
            </w:r>
            <w:r w:rsidR="00EE1B30" w:rsidRPr="00A73685">
              <w:rPr>
                <w:rFonts w:ascii="Liberation Serif" w:hAnsi="Liberation Serif" w:cs="Liberation Serif"/>
                <w:sz w:val="22"/>
                <w:szCs w:val="22"/>
              </w:rPr>
              <w:t xml:space="preserve"> закупленных в муниципальном образовании контейнеров для раздельного накопления твердых коммунальных отходов</w:t>
            </w:r>
          </w:p>
          <w:p w:rsidR="007A573B" w:rsidRPr="00A73685" w:rsidRDefault="007A573B" w:rsidP="00EE1B3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единицы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BF3D8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210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73B" w:rsidRPr="00A73685" w:rsidRDefault="007A573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A73685">
              <w:rPr>
                <w:rFonts w:ascii="Liberation Serif" w:hAnsi="Liberation Serif"/>
                <w:sz w:val="22"/>
                <w:szCs w:val="22"/>
              </w:rPr>
              <w:t>Отчет о выполнении соглашения между Министерством энергетики и жилищно-коммунального хозяйства Свердловской области и органом местного самоуправления</w:t>
            </w:r>
          </w:p>
        </w:tc>
      </w:tr>
    </w:tbl>
    <w:p w:rsidR="007A573B" w:rsidRPr="007A573B" w:rsidRDefault="00E96641" w:rsidP="007A573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7A573B" w:rsidRPr="007A573B">
        <w:rPr>
          <w:rFonts w:ascii="Liberation Serif" w:hAnsi="Liberation Serif"/>
          <w:sz w:val="28"/>
          <w:szCs w:val="28"/>
        </w:rPr>
        <w:t>) Приложение № 2 к Муниципальной программе изложить в новой редакции согласно Приложению № 2 к настоящему постановлению.</w:t>
      </w:r>
    </w:p>
    <w:p w:rsidR="007A573B" w:rsidRDefault="007A573B" w:rsidP="007A57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573B">
        <w:rPr>
          <w:rFonts w:ascii="Liberation Serif" w:hAnsi="Liberation Serif"/>
          <w:sz w:val="28"/>
          <w:szCs w:val="28"/>
        </w:rPr>
        <w:t>2. Опубликовать настоящее постановление в газете «Каменский рабочий</w:t>
      </w:r>
      <w:r>
        <w:rPr>
          <w:sz w:val="28"/>
        </w:rPr>
        <w:t>» и разместить на официальном сайте муниципального образования</w:t>
      </w:r>
      <w:r>
        <w:rPr>
          <w:sz w:val="28"/>
          <w:szCs w:val="28"/>
        </w:rPr>
        <w:t>.</w:t>
      </w:r>
    </w:p>
    <w:p w:rsidR="00692EE6" w:rsidRPr="004027E3" w:rsidRDefault="00765F5E" w:rsidP="00692EE6">
      <w:pPr>
        <w:ind w:firstLine="720"/>
        <w:jc w:val="both"/>
        <w:rPr>
          <w:rFonts w:ascii="Liberation Serif" w:hAnsi="Liberation Serif"/>
          <w:sz w:val="28"/>
        </w:rPr>
      </w:pPr>
      <w:r w:rsidRPr="004027E3">
        <w:rPr>
          <w:rFonts w:ascii="Liberation Serif" w:hAnsi="Liberation Serif"/>
          <w:snapToGrid w:val="0"/>
          <w:sz w:val="28"/>
          <w:szCs w:val="28"/>
        </w:rPr>
        <w:t>3</w:t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. </w:t>
      </w:r>
      <w:proofErr w:type="gramStart"/>
      <w:r w:rsidR="00692EE6" w:rsidRPr="004027E3">
        <w:rPr>
          <w:rFonts w:ascii="Liberation Serif" w:hAnsi="Liberation Serif"/>
          <w:snapToGrid w:val="0"/>
          <w:sz w:val="28"/>
          <w:szCs w:val="28"/>
        </w:rPr>
        <w:t>Контроль за</w:t>
      </w:r>
      <w:proofErr w:type="gramEnd"/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 выполнением настоящего постановления возложить </w:t>
      </w:r>
      <w:r w:rsidR="00EB0DBA">
        <w:rPr>
          <w:rFonts w:ascii="Liberation Serif" w:hAnsi="Liberation Serif"/>
          <w:snapToGrid w:val="0"/>
          <w:sz w:val="28"/>
          <w:szCs w:val="28"/>
        </w:rPr>
        <w:br/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на заместителя главы Администрации </w:t>
      </w:r>
      <w:r w:rsidR="00692EE6" w:rsidRPr="004027E3">
        <w:rPr>
          <w:rFonts w:ascii="Liberation Serif" w:hAnsi="Liberation Serif"/>
          <w:sz w:val="28"/>
          <w:szCs w:val="28"/>
        </w:rPr>
        <w:t xml:space="preserve">городского округа </w:t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>Нестерова Д.Н.</w:t>
      </w:r>
    </w:p>
    <w:p w:rsidR="00692EE6" w:rsidRPr="004027E3" w:rsidRDefault="00692EE6" w:rsidP="00692EE6">
      <w:pPr>
        <w:jc w:val="both"/>
        <w:rPr>
          <w:rFonts w:ascii="Liberation Serif" w:hAnsi="Liberation Serif"/>
          <w:sz w:val="28"/>
          <w:szCs w:val="28"/>
        </w:rPr>
      </w:pPr>
    </w:p>
    <w:p w:rsidR="00692EE6" w:rsidRPr="004027E3" w:rsidRDefault="00692EE6" w:rsidP="00692EE6">
      <w:pPr>
        <w:jc w:val="both"/>
        <w:rPr>
          <w:rFonts w:ascii="Liberation Serif" w:hAnsi="Liberation Serif"/>
          <w:sz w:val="28"/>
          <w:szCs w:val="28"/>
        </w:rPr>
      </w:pPr>
    </w:p>
    <w:p w:rsidR="00E96641" w:rsidRPr="004027E3" w:rsidRDefault="00E96641" w:rsidP="00E96641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г</w:t>
      </w:r>
      <w:r w:rsidRPr="004027E3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ы</w:t>
      </w:r>
      <w:r w:rsidRPr="004027E3">
        <w:rPr>
          <w:rFonts w:ascii="Liberation Serif" w:hAnsi="Liberation Serif"/>
          <w:sz w:val="28"/>
          <w:szCs w:val="28"/>
        </w:rPr>
        <w:br/>
        <w:t>Каменск-Уральског</w:t>
      </w:r>
      <w:r>
        <w:rPr>
          <w:rFonts w:ascii="Liberation Serif" w:hAnsi="Liberation Serif"/>
          <w:sz w:val="28"/>
          <w:szCs w:val="28"/>
        </w:rPr>
        <w:t>о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</w:t>
      </w:r>
      <w:r w:rsidR="00B64EC0">
        <w:rPr>
          <w:rFonts w:ascii="Liberation Serif" w:hAnsi="Liberation Serif"/>
          <w:sz w:val="28"/>
          <w:szCs w:val="28"/>
        </w:rPr>
        <w:t xml:space="preserve">      </w:t>
      </w:r>
      <w:r>
        <w:rPr>
          <w:rFonts w:ascii="Liberation Serif" w:hAnsi="Liberation Serif"/>
          <w:sz w:val="28"/>
          <w:szCs w:val="28"/>
        </w:rPr>
        <w:t>Д</w:t>
      </w:r>
      <w:r w:rsidRPr="004027E3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В</w:t>
      </w:r>
      <w:r w:rsidRPr="004027E3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>Башарин</w:t>
      </w:r>
    </w:p>
    <w:p w:rsidR="00A73685" w:rsidRDefault="00A73685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  <w:sectPr w:rsidR="00A73685" w:rsidSect="00EB0DBA">
          <w:headerReference w:type="default" r:id="rId13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>Приложение № 1</w:t>
      </w: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CB743C" w:rsidRPr="004027E3" w:rsidRDefault="00CB743C" w:rsidP="00CB743C">
      <w:pPr>
        <w:widowControl w:val="0"/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CB743C" w:rsidRDefault="00CB743C" w:rsidP="00CB743C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1014E7" w:rsidRPr="001014E7">
        <w:rPr>
          <w:rFonts w:ascii="Liberation Serif" w:hAnsi="Liberation Serif"/>
          <w:sz w:val="28"/>
          <w:szCs w:val="28"/>
        </w:rPr>
        <w:t>01</w:t>
      </w:r>
      <w:r w:rsidR="001014E7">
        <w:rPr>
          <w:rFonts w:ascii="Liberation Serif" w:hAnsi="Liberation Serif"/>
          <w:sz w:val="28"/>
          <w:szCs w:val="28"/>
        </w:rPr>
        <w:t>.11.2021 № 863</w:t>
      </w:r>
    </w:p>
    <w:p w:rsidR="0098082F" w:rsidRDefault="0098082F" w:rsidP="00CB743C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tbl>
      <w:tblPr>
        <w:tblW w:w="9634" w:type="dxa"/>
        <w:tblInd w:w="113" w:type="dxa"/>
        <w:tblLook w:val="04A0"/>
      </w:tblPr>
      <w:tblGrid>
        <w:gridCol w:w="2680"/>
        <w:gridCol w:w="2920"/>
        <w:gridCol w:w="1920"/>
        <w:gridCol w:w="2114"/>
      </w:tblGrid>
      <w:tr w:rsidR="0098082F" w:rsidRPr="0098082F" w:rsidTr="006E29EA">
        <w:trPr>
          <w:trHeight w:val="409"/>
        </w:trPr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Объемы                           финансирования муниципальной программы,                           тыс. рублей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BF3D8D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F3D8D">
              <w:rPr>
                <w:rFonts w:ascii="Liberation Serif" w:hAnsi="Liberation Serif"/>
                <w:color w:val="000000"/>
                <w:sz w:val="24"/>
                <w:szCs w:val="24"/>
              </w:rPr>
              <w:t>25 407 863,0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руб.,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BF3D8D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F3D8D">
              <w:rPr>
                <w:rFonts w:ascii="Liberation Serif" w:hAnsi="Liberation Serif"/>
                <w:color w:val="000000"/>
                <w:sz w:val="24"/>
                <w:szCs w:val="24"/>
              </w:rPr>
              <w:t>3 359 176,1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BF3D8D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F3D8D">
              <w:rPr>
                <w:rFonts w:ascii="Liberation Serif" w:hAnsi="Liberation Serif"/>
                <w:color w:val="000000"/>
                <w:sz w:val="24"/>
                <w:szCs w:val="24"/>
              </w:rPr>
              <w:t>3 918 503,5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BF3D8D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F3D8D">
              <w:rPr>
                <w:rFonts w:ascii="Liberation Serif" w:hAnsi="Liberation Serif"/>
                <w:color w:val="000000"/>
                <w:sz w:val="24"/>
                <w:szCs w:val="24"/>
              </w:rPr>
              <w:t>3 580 840,9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BF3D8D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F3D8D">
              <w:rPr>
                <w:rFonts w:ascii="Liberation Serif" w:hAnsi="Liberation Serif"/>
                <w:color w:val="000000"/>
                <w:sz w:val="24"/>
                <w:szCs w:val="24"/>
              </w:rPr>
              <w:t>3 790 321,8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BF3D8D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F3D8D">
              <w:rPr>
                <w:rFonts w:ascii="Liberation Serif" w:hAnsi="Liberation Serif"/>
                <w:color w:val="000000"/>
                <w:sz w:val="24"/>
                <w:szCs w:val="24"/>
              </w:rPr>
              <w:t>3 483 588,3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BF3D8D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F3D8D">
              <w:rPr>
                <w:rFonts w:ascii="Liberation Serif" w:hAnsi="Liberation Serif"/>
                <w:color w:val="000000"/>
                <w:sz w:val="24"/>
                <w:szCs w:val="24"/>
              </w:rPr>
              <w:t>3 619 811,3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510362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10362">
              <w:rPr>
                <w:rFonts w:ascii="Liberation Serif" w:hAnsi="Liberation Serif"/>
                <w:color w:val="000000"/>
                <w:sz w:val="24"/>
                <w:szCs w:val="24"/>
              </w:rPr>
              <w:t>3 655 621,1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</w:tr>
      <w:tr w:rsidR="0098082F" w:rsidRPr="0098082F" w:rsidTr="006E29EA">
        <w:trPr>
          <w:trHeight w:val="480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федеральный бюджет: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510362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10362">
              <w:rPr>
                <w:rFonts w:ascii="Liberation Serif" w:hAnsi="Liberation Serif"/>
                <w:color w:val="000000"/>
                <w:sz w:val="24"/>
                <w:szCs w:val="24"/>
              </w:rPr>
              <w:t>468 463,0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руб.,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510362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10362">
              <w:rPr>
                <w:rFonts w:ascii="Liberation Serif" w:hAnsi="Liberation Serif"/>
                <w:color w:val="000000"/>
                <w:sz w:val="24"/>
                <w:szCs w:val="24"/>
              </w:rPr>
              <w:t>42 382,4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510362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10362">
              <w:rPr>
                <w:rFonts w:ascii="Liberation Serif" w:hAnsi="Liberation Serif"/>
                <w:color w:val="000000"/>
                <w:sz w:val="24"/>
                <w:szCs w:val="24"/>
              </w:rPr>
              <w:t>140 396,8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510362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10362">
              <w:rPr>
                <w:rFonts w:ascii="Liberation Serif" w:hAnsi="Liberation Serif"/>
                <w:color w:val="000000"/>
                <w:sz w:val="24"/>
                <w:szCs w:val="24"/>
              </w:rPr>
              <w:t>143 979,6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510362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10362">
              <w:rPr>
                <w:rFonts w:ascii="Liberation Serif" w:hAnsi="Liberation Serif"/>
                <w:color w:val="000000"/>
                <w:sz w:val="24"/>
                <w:szCs w:val="24"/>
              </w:rPr>
              <w:t>141 704,2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488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областной бюджет: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510362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10362">
              <w:rPr>
                <w:rFonts w:ascii="Liberation Serif" w:hAnsi="Liberation Serif"/>
                <w:color w:val="000000"/>
                <w:sz w:val="24"/>
                <w:szCs w:val="24"/>
              </w:rPr>
              <w:t>15 814 213,5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руб.,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510362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10362">
              <w:rPr>
                <w:rFonts w:ascii="Liberation Serif" w:hAnsi="Liberation Serif"/>
                <w:color w:val="000000"/>
                <w:sz w:val="24"/>
                <w:szCs w:val="24"/>
              </w:rPr>
              <w:t>2 180 112,6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510362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10362">
              <w:rPr>
                <w:rFonts w:ascii="Liberation Serif" w:hAnsi="Liberation Serif"/>
                <w:color w:val="000000"/>
                <w:sz w:val="24"/>
                <w:szCs w:val="24"/>
              </w:rPr>
              <w:t>2 392 784,7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510362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10362">
              <w:rPr>
                <w:rFonts w:ascii="Liberation Serif" w:hAnsi="Liberation Serif"/>
                <w:color w:val="000000"/>
                <w:sz w:val="24"/>
                <w:szCs w:val="24"/>
              </w:rPr>
              <w:t>2 212 839,2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510362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10362">
              <w:rPr>
                <w:rFonts w:ascii="Liberation Serif" w:hAnsi="Liberation Serif"/>
                <w:color w:val="000000"/>
                <w:sz w:val="24"/>
                <w:szCs w:val="24"/>
              </w:rPr>
              <w:t>2 255 542,7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510362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10362">
              <w:rPr>
                <w:rFonts w:ascii="Liberation Serif" w:hAnsi="Liberation Serif"/>
                <w:color w:val="000000"/>
                <w:sz w:val="24"/>
                <w:szCs w:val="24"/>
              </w:rPr>
              <w:t>2 169 699,6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510362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10362">
              <w:rPr>
                <w:rFonts w:ascii="Liberation Serif" w:hAnsi="Liberation Serif"/>
                <w:color w:val="000000"/>
                <w:sz w:val="24"/>
                <w:szCs w:val="24"/>
              </w:rPr>
              <w:t>2 256 487,6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510362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10362">
              <w:rPr>
                <w:rFonts w:ascii="Liberation Serif" w:hAnsi="Liberation Serif"/>
                <w:color w:val="000000"/>
                <w:sz w:val="24"/>
                <w:szCs w:val="24"/>
              </w:rPr>
              <w:t>2 346 747,1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462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местный бюджет: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510362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10362">
              <w:rPr>
                <w:rFonts w:ascii="Liberation Serif" w:hAnsi="Liberation Serif"/>
                <w:color w:val="000000"/>
                <w:sz w:val="24"/>
                <w:szCs w:val="24"/>
              </w:rPr>
              <w:t>7 247 944,5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руб.,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510362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10362">
              <w:rPr>
                <w:rFonts w:ascii="Liberation Serif" w:hAnsi="Liberation Serif"/>
                <w:color w:val="000000"/>
                <w:sz w:val="24"/>
                <w:szCs w:val="24"/>
              </w:rPr>
              <w:t>960 266,6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510362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10362">
              <w:rPr>
                <w:rFonts w:ascii="Liberation Serif" w:hAnsi="Liberation Serif"/>
                <w:color w:val="000000"/>
                <w:sz w:val="24"/>
                <w:szCs w:val="24"/>
              </w:rPr>
              <w:t>1 128 902,0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510362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10362">
              <w:rPr>
                <w:rFonts w:ascii="Liberation Serif" w:hAnsi="Liberation Serif"/>
                <w:color w:val="000000"/>
                <w:sz w:val="24"/>
                <w:szCs w:val="24"/>
              </w:rPr>
              <w:t>957 345,3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510362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10362">
              <w:rPr>
                <w:rFonts w:ascii="Liberation Serif" w:hAnsi="Liberation Serif"/>
                <w:color w:val="000000"/>
                <w:sz w:val="24"/>
                <w:szCs w:val="24"/>
              </w:rPr>
              <w:t>1 115 731,0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510362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10362">
              <w:rPr>
                <w:rFonts w:ascii="Liberation Serif" w:hAnsi="Liberation Serif"/>
                <w:color w:val="000000"/>
                <w:sz w:val="24"/>
                <w:szCs w:val="24"/>
              </w:rPr>
              <w:t>1 025 451,1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510362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10362">
              <w:rPr>
                <w:rFonts w:ascii="Liberation Serif" w:hAnsi="Liberation Serif"/>
                <w:color w:val="000000"/>
                <w:sz w:val="24"/>
                <w:szCs w:val="24"/>
              </w:rPr>
              <w:t>1 063 348,6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510362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10362">
              <w:rPr>
                <w:rFonts w:ascii="Liberation Serif" w:hAnsi="Liberation Serif"/>
                <w:color w:val="000000"/>
                <w:sz w:val="24"/>
                <w:szCs w:val="24"/>
              </w:rPr>
              <w:t>996 899,9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522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24087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40873">
              <w:rPr>
                <w:rFonts w:ascii="Liberation Serif" w:hAnsi="Liberation Serif"/>
                <w:color w:val="000000"/>
                <w:sz w:val="24"/>
                <w:szCs w:val="24"/>
              </w:rPr>
              <w:t>1 877 242,0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руб.,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24087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40873">
              <w:rPr>
                <w:rFonts w:ascii="Liberation Serif" w:hAnsi="Liberation Serif"/>
                <w:color w:val="000000"/>
                <w:sz w:val="24"/>
                <w:szCs w:val="24"/>
              </w:rPr>
              <w:t>176 414,5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24087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40873">
              <w:rPr>
                <w:rFonts w:ascii="Liberation Serif" w:hAnsi="Liberation Serif"/>
                <w:color w:val="000000"/>
                <w:sz w:val="24"/>
                <w:szCs w:val="24"/>
              </w:rPr>
              <w:t>256 420,0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24087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40873">
              <w:rPr>
                <w:rFonts w:ascii="Liberation Serif" w:hAnsi="Liberation Serif"/>
                <w:color w:val="000000"/>
                <w:sz w:val="24"/>
                <w:szCs w:val="24"/>
              </w:rPr>
              <w:t>266 676,8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24087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40873">
              <w:rPr>
                <w:rFonts w:ascii="Liberation Serif" w:hAnsi="Liberation Serif"/>
                <w:color w:val="000000"/>
                <w:sz w:val="24"/>
                <w:szCs w:val="24"/>
              </w:rPr>
              <w:t>277 343,9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24087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40873">
              <w:rPr>
                <w:rFonts w:ascii="Liberation Serif" w:hAnsi="Liberation Serif"/>
                <w:color w:val="000000"/>
                <w:sz w:val="24"/>
                <w:szCs w:val="24"/>
              </w:rPr>
              <w:t>288 437,6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24087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40873">
              <w:rPr>
                <w:rFonts w:ascii="Liberation Serif" w:hAnsi="Liberation Serif"/>
                <w:color w:val="000000"/>
                <w:sz w:val="24"/>
                <w:szCs w:val="24"/>
              </w:rPr>
              <w:t>299 975,1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6E29EA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24087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40873">
              <w:rPr>
                <w:rFonts w:ascii="Liberation Serif" w:hAnsi="Liberation Serif"/>
                <w:color w:val="000000"/>
                <w:sz w:val="24"/>
                <w:szCs w:val="24"/>
              </w:rPr>
              <w:t>311 974,1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</w:t>
            </w:r>
          </w:p>
        </w:tc>
      </w:tr>
      <w:tr w:rsidR="0098082F" w:rsidRPr="0098082F" w:rsidTr="006E29EA">
        <w:trPr>
          <w:trHeight w:val="100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/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</w:tr>
      <w:tr w:rsidR="007F576F" w:rsidRPr="0098082F" w:rsidTr="006E29EA">
        <w:trPr>
          <w:trHeight w:val="150"/>
        </w:trPr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576F" w:rsidRPr="00A42048" w:rsidRDefault="007F576F" w:rsidP="00A4204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42048">
              <w:rPr>
                <w:rFonts w:ascii="Liberation Serif" w:hAnsi="Liberation Serif"/>
                <w:color w:val="000000"/>
                <w:sz w:val="24"/>
                <w:szCs w:val="24"/>
              </w:rPr>
              <w:t>Справочно: объем налоговых расходов городского округа в рамках реализации муниципальной программы, тыс. руб.</w:t>
            </w:r>
          </w:p>
          <w:p w:rsidR="007F576F" w:rsidRPr="0098082F" w:rsidRDefault="007F576F" w:rsidP="007F576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7F576F" w:rsidRPr="000115E3" w:rsidRDefault="007F576F" w:rsidP="007F576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115E3">
              <w:rPr>
                <w:rFonts w:ascii="Liberation Serif" w:hAnsi="Liberation Serif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7F576F" w:rsidRPr="00AD622C" w:rsidRDefault="007F576F" w:rsidP="00AD622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D622C">
              <w:rPr>
                <w:rFonts w:ascii="Liberation Serif" w:hAnsi="Liberation Serif"/>
                <w:color w:val="000000"/>
                <w:sz w:val="24"/>
                <w:szCs w:val="24"/>
              </w:rPr>
              <w:t>283 078,6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7F576F" w:rsidRPr="00A42048" w:rsidRDefault="007F576F" w:rsidP="007F576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42048">
              <w:rPr>
                <w:rFonts w:ascii="Liberation Serif" w:hAnsi="Liberation Serif"/>
                <w:color w:val="000000"/>
                <w:sz w:val="24"/>
                <w:szCs w:val="24"/>
              </w:rPr>
              <w:t>тыс. руб.,</w:t>
            </w:r>
          </w:p>
        </w:tc>
      </w:tr>
      <w:tr w:rsidR="007F576F" w:rsidRPr="0098082F" w:rsidTr="006E29EA">
        <w:trPr>
          <w:trHeight w:val="684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576F" w:rsidRPr="0098082F" w:rsidRDefault="007F576F" w:rsidP="007F576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7F576F" w:rsidRPr="000115E3" w:rsidRDefault="007F576F" w:rsidP="007F576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115E3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 (по годам реализации):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76F" w:rsidRPr="00BC1EE4" w:rsidRDefault="007F576F" w:rsidP="007F576F"/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7F576F" w:rsidRPr="00A42048" w:rsidRDefault="007F576F" w:rsidP="007F576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A10A5A" w:rsidRPr="0098082F" w:rsidTr="006E29EA">
        <w:trPr>
          <w:trHeight w:val="15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A5A" w:rsidRPr="0098082F" w:rsidRDefault="00A10A5A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A5A" w:rsidRPr="0098082F" w:rsidRDefault="007F576F" w:rsidP="007F576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-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A5A" w:rsidRPr="00A42048" w:rsidRDefault="00AD622C" w:rsidP="00AD622C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403</w:t>
            </w:r>
            <w:r w:rsidR="000115E3" w:rsidRPr="000115E3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="00176ED7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0A5A" w:rsidRPr="0098082F" w:rsidRDefault="000115E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115E3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A10A5A" w:rsidRPr="0098082F" w:rsidTr="006E29EA">
        <w:trPr>
          <w:trHeight w:val="15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A5A" w:rsidRPr="0098082F" w:rsidRDefault="00A10A5A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A5A" w:rsidRPr="0098082F" w:rsidRDefault="00A42048" w:rsidP="00A4204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-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A5A" w:rsidRPr="00A42048" w:rsidRDefault="000115E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115E3">
              <w:rPr>
                <w:rFonts w:ascii="Liberation Serif" w:hAnsi="Liberation Serif"/>
                <w:color w:val="000000"/>
                <w:sz w:val="24"/>
                <w:szCs w:val="24"/>
              </w:rPr>
              <w:t>39 022,9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0A5A" w:rsidRPr="0098082F" w:rsidRDefault="000115E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115E3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A10A5A" w:rsidRPr="0098082F" w:rsidTr="006E29EA">
        <w:trPr>
          <w:trHeight w:val="15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A5A" w:rsidRPr="0098082F" w:rsidRDefault="00A10A5A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A5A" w:rsidRPr="0098082F" w:rsidRDefault="00A42048" w:rsidP="00A4204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-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A5A" w:rsidRPr="00A42048" w:rsidRDefault="000115E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115E3">
              <w:rPr>
                <w:rFonts w:ascii="Liberation Serif" w:hAnsi="Liberation Serif"/>
                <w:color w:val="000000"/>
                <w:sz w:val="24"/>
                <w:szCs w:val="24"/>
              </w:rPr>
              <w:t>40 746,7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0A5A" w:rsidRPr="0098082F" w:rsidRDefault="000115E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115E3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A10A5A" w:rsidRPr="0098082F" w:rsidTr="006E29EA">
        <w:trPr>
          <w:trHeight w:val="15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A5A" w:rsidRPr="0098082F" w:rsidRDefault="00A10A5A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A5A" w:rsidRPr="0098082F" w:rsidRDefault="00A42048" w:rsidP="00A4204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-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A5A" w:rsidRPr="00A42048" w:rsidRDefault="000115E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115E3">
              <w:rPr>
                <w:rFonts w:ascii="Liberation Serif" w:hAnsi="Liberation Serif"/>
                <w:color w:val="000000"/>
                <w:sz w:val="24"/>
                <w:szCs w:val="24"/>
              </w:rPr>
              <w:t>40 746,7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0A5A" w:rsidRPr="0098082F" w:rsidRDefault="000115E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115E3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A10A5A" w:rsidRPr="0098082F" w:rsidTr="006E29EA">
        <w:trPr>
          <w:trHeight w:val="15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A5A" w:rsidRPr="0098082F" w:rsidRDefault="00A10A5A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A5A" w:rsidRPr="0098082F" w:rsidRDefault="00A42048" w:rsidP="00A4204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2024 год -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A5A" w:rsidRPr="00A42048" w:rsidRDefault="000115E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115E3">
              <w:rPr>
                <w:rFonts w:ascii="Liberation Serif" w:hAnsi="Liberation Serif"/>
                <w:color w:val="000000"/>
                <w:sz w:val="24"/>
                <w:szCs w:val="24"/>
              </w:rPr>
              <w:t>40 746,7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0A5A" w:rsidRPr="0098082F" w:rsidRDefault="000115E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115E3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A10A5A" w:rsidRPr="0098082F" w:rsidTr="006E29EA">
        <w:trPr>
          <w:trHeight w:val="15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A5A" w:rsidRPr="0098082F" w:rsidRDefault="00A10A5A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A5A" w:rsidRPr="0098082F" w:rsidRDefault="00A42048" w:rsidP="00A4204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2025 год -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A5A" w:rsidRPr="00A42048" w:rsidRDefault="000115E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115E3">
              <w:rPr>
                <w:rFonts w:ascii="Liberation Serif" w:hAnsi="Liberation Serif"/>
                <w:color w:val="000000"/>
                <w:sz w:val="24"/>
                <w:szCs w:val="24"/>
              </w:rPr>
              <w:t>40 746,7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0A5A" w:rsidRPr="0098082F" w:rsidRDefault="000115E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115E3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A10A5A" w:rsidRPr="0098082F" w:rsidTr="006E29EA">
        <w:trPr>
          <w:trHeight w:val="150"/>
        </w:trPr>
        <w:tc>
          <w:tcPr>
            <w:tcW w:w="2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A5A" w:rsidRPr="0098082F" w:rsidRDefault="00A10A5A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10A5A" w:rsidRPr="0098082F" w:rsidRDefault="00A42048" w:rsidP="00A4204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-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10A5A" w:rsidRPr="00A42048" w:rsidRDefault="000115E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115E3">
              <w:rPr>
                <w:rFonts w:ascii="Liberation Serif" w:hAnsi="Liberation Serif"/>
                <w:color w:val="000000"/>
                <w:sz w:val="24"/>
                <w:szCs w:val="24"/>
              </w:rPr>
              <w:t>40 746,7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0A5A" w:rsidRPr="0098082F" w:rsidRDefault="000115E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115E3">
              <w:rPr>
                <w:rFonts w:ascii="Liberation Serif" w:hAnsi="Liberation Serif"/>
                <w:color w:val="000000"/>
                <w:sz w:val="24"/>
                <w:szCs w:val="24"/>
              </w:rPr>
              <w:t>тыс. руб.</w:t>
            </w:r>
          </w:p>
        </w:tc>
      </w:tr>
    </w:tbl>
    <w:p w:rsidR="0098082F" w:rsidRPr="004027E3" w:rsidRDefault="0098082F" w:rsidP="0098082F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p w:rsidR="00CB743C" w:rsidRPr="004027E3" w:rsidRDefault="00CB743C" w:rsidP="00CB743C">
      <w:pPr>
        <w:spacing w:after="1" w:line="280" w:lineRule="atLeast"/>
        <w:rPr>
          <w:rFonts w:ascii="Liberation Serif" w:hAnsi="Liberation Serif"/>
        </w:rPr>
      </w:pPr>
    </w:p>
    <w:p w:rsidR="00692EE6" w:rsidRPr="004027E3" w:rsidRDefault="00692EE6" w:rsidP="004C0FFB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692EE6" w:rsidRPr="004027E3" w:rsidRDefault="00692EE6" w:rsidP="004C0FFB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  <w:sectPr w:rsidR="00692EE6" w:rsidRPr="004027E3" w:rsidSect="00EB0DBA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4C0FFB" w:rsidRPr="004027E3" w:rsidRDefault="001D2E5E" w:rsidP="004C0FFB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>Приложение</w:t>
      </w:r>
      <w:r w:rsidR="00EE438E" w:rsidRPr="004027E3">
        <w:rPr>
          <w:rFonts w:ascii="Liberation Serif" w:hAnsi="Liberation Serif"/>
          <w:sz w:val="28"/>
          <w:szCs w:val="28"/>
        </w:rPr>
        <w:t xml:space="preserve"> № 2</w:t>
      </w:r>
    </w:p>
    <w:p w:rsidR="004C0FFB" w:rsidRPr="004027E3" w:rsidRDefault="004C0FFB" w:rsidP="004C0FFB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4C0FFB" w:rsidRPr="004027E3" w:rsidRDefault="00B41D2D" w:rsidP="004C0FFB">
      <w:pPr>
        <w:widowControl w:val="0"/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</w:t>
      </w:r>
      <w:r w:rsidR="004C0FFB" w:rsidRPr="004027E3">
        <w:rPr>
          <w:rFonts w:ascii="Liberation Serif" w:hAnsi="Liberation Serif"/>
          <w:sz w:val="28"/>
          <w:szCs w:val="28"/>
        </w:rPr>
        <w:t>-Уральского городского округа</w:t>
      </w:r>
    </w:p>
    <w:p w:rsidR="004C0FFB" w:rsidRPr="004027E3" w:rsidRDefault="004C0FFB" w:rsidP="004C0FFB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1014E7">
        <w:rPr>
          <w:rFonts w:ascii="Liberation Serif" w:hAnsi="Liberation Serif"/>
          <w:sz w:val="28"/>
          <w:szCs w:val="28"/>
        </w:rPr>
        <w:t>01.11.2021</w:t>
      </w:r>
      <w:r w:rsidRPr="004027E3">
        <w:rPr>
          <w:rFonts w:ascii="Liberation Serif" w:hAnsi="Liberation Serif"/>
          <w:sz w:val="28"/>
          <w:szCs w:val="28"/>
        </w:rPr>
        <w:t xml:space="preserve"> № </w:t>
      </w:r>
      <w:r w:rsidR="001014E7">
        <w:rPr>
          <w:rFonts w:ascii="Liberation Serif" w:hAnsi="Liberation Serif"/>
          <w:sz w:val="28"/>
          <w:szCs w:val="28"/>
        </w:rPr>
        <w:t>863</w:t>
      </w:r>
      <w:bookmarkStart w:id="0" w:name="_GoBack"/>
      <w:bookmarkEnd w:id="0"/>
    </w:p>
    <w:p w:rsidR="004C0FFB" w:rsidRPr="004027E3" w:rsidRDefault="004C0FFB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4C0FFB" w:rsidRPr="004027E3" w:rsidRDefault="004C0FFB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B7559E" w:rsidRPr="004027E3" w:rsidRDefault="00B7559E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Приложение № 2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муниципальной программе </w:t>
      </w:r>
      <w:r w:rsidR="00EA6910" w:rsidRPr="004027E3">
        <w:rPr>
          <w:rFonts w:ascii="Liberation Serif" w:hAnsi="Liberation Serif"/>
          <w:sz w:val="28"/>
          <w:szCs w:val="28"/>
        </w:rPr>
        <w:t>«</w:t>
      </w:r>
      <w:r w:rsidRPr="004027E3">
        <w:rPr>
          <w:rFonts w:ascii="Liberation Serif" w:hAnsi="Liberation Serif"/>
          <w:sz w:val="28"/>
          <w:szCs w:val="28"/>
        </w:rPr>
        <w:t>Развитие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муниципальной системы образования</w:t>
      </w:r>
    </w:p>
    <w:p w:rsidR="00B7559E" w:rsidRPr="004027E3" w:rsidRDefault="00B7559E" w:rsidP="001E70FC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в Каменск-Уральск</w:t>
      </w:r>
      <w:r w:rsidR="001E70FC" w:rsidRPr="004027E3">
        <w:rPr>
          <w:rFonts w:ascii="Liberation Serif" w:hAnsi="Liberation Serif"/>
          <w:sz w:val="28"/>
          <w:szCs w:val="28"/>
        </w:rPr>
        <w:t>ом</w:t>
      </w:r>
      <w:r w:rsidRPr="004027E3">
        <w:rPr>
          <w:rFonts w:ascii="Liberation Serif" w:hAnsi="Liberation Serif"/>
          <w:sz w:val="28"/>
          <w:szCs w:val="28"/>
        </w:rPr>
        <w:t xml:space="preserve"> городско</w:t>
      </w:r>
      <w:r w:rsidR="001E70FC" w:rsidRPr="004027E3">
        <w:rPr>
          <w:rFonts w:ascii="Liberation Serif" w:hAnsi="Liberation Serif"/>
          <w:sz w:val="28"/>
          <w:szCs w:val="28"/>
        </w:rPr>
        <w:t>м</w:t>
      </w:r>
      <w:r w:rsidRPr="004027E3">
        <w:rPr>
          <w:rFonts w:ascii="Liberation Serif" w:hAnsi="Liberation Serif"/>
          <w:sz w:val="28"/>
          <w:szCs w:val="28"/>
        </w:rPr>
        <w:t xml:space="preserve"> округ</w:t>
      </w:r>
      <w:r w:rsidR="001E70FC" w:rsidRPr="004027E3">
        <w:rPr>
          <w:rFonts w:ascii="Liberation Serif" w:hAnsi="Liberation Serif"/>
          <w:sz w:val="28"/>
          <w:szCs w:val="28"/>
        </w:rPr>
        <w:t>е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на 2020 - 2026 годы</w:t>
      </w:r>
      <w:r w:rsidR="00EA6910" w:rsidRPr="004027E3">
        <w:rPr>
          <w:rFonts w:ascii="Liberation Serif" w:hAnsi="Liberation Serif"/>
          <w:sz w:val="28"/>
          <w:szCs w:val="28"/>
        </w:rPr>
        <w:t>»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ПЛАН</w:t>
      </w: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МЕРОПРИЯТИЙ ПО ВЫПОЛНЕНИЮ МУНИЦИПАЛЬНОЙ ПРОГРАММЫ</w:t>
      </w:r>
    </w:p>
    <w:p w:rsidR="00B7559E" w:rsidRPr="004027E3" w:rsidRDefault="00EA6910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«</w:t>
      </w:r>
      <w:r w:rsidR="00B7559E" w:rsidRPr="004027E3">
        <w:rPr>
          <w:rFonts w:ascii="Liberation Serif" w:hAnsi="Liberation Serif"/>
          <w:bCs/>
          <w:sz w:val="28"/>
          <w:szCs w:val="28"/>
        </w:rPr>
        <w:t>РАЗВИТИЕ МУНИЦИПАЛЬНОЙ СИСТЕМЫ ОБРАЗОВАНИЯ</w:t>
      </w: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В КАМЕНСК-УРАЛЬСК</w:t>
      </w:r>
      <w:r w:rsidR="001E70FC" w:rsidRPr="004027E3">
        <w:rPr>
          <w:rFonts w:ascii="Liberation Serif" w:hAnsi="Liberation Serif"/>
          <w:bCs/>
          <w:sz w:val="28"/>
          <w:szCs w:val="28"/>
        </w:rPr>
        <w:t>ОМ</w:t>
      </w:r>
      <w:r w:rsidR="00E55311" w:rsidRPr="004027E3">
        <w:rPr>
          <w:rFonts w:ascii="Liberation Serif" w:hAnsi="Liberation Serif"/>
          <w:bCs/>
          <w:sz w:val="28"/>
          <w:szCs w:val="28"/>
        </w:rPr>
        <w:t xml:space="preserve"> ГОРОДСКО</w:t>
      </w:r>
      <w:r w:rsidR="001E70FC" w:rsidRPr="004027E3">
        <w:rPr>
          <w:rFonts w:ascii="Liberation Serif" w:hAnsi="Liberation Serif"/>
          <w:bCs/>
          <w:sz w:val="28"/>
          <w:szCs w:val="28"/>
        </w:rPr>
        <w:t>М</w:t>
      </w:r>
      <w:r w:rsidR="00E55311" w:rsidRPr="004027E3">
        <w:rPr>
          <w:rFonts w:ascii="Liberation Serif" w:hAnsi="Liberation Serif"/>
          <w:bCs/>
          <w:sz w:val="28"/>
          <w:szCs w:val="28"/>
        </w:rPr>
        <w:t xml:space="preserve"> ОКРУГ</w:t>
      </w:r>
      <w:r w:rsidR="001E70FC" w:rsidRPr="004027E3">
        <w:rPr>
          <w:rFonts w:ascii="Liberation Serif" w:hAnsi="Liberation Serif"/>
          <w:bCs/>
          <w:sz w:val="28"/>
          <w:szCs w:val="28"/>
        </w:rPr>
        <w:t>Е</w:t>
      </w: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НА 2020 - 2026 ГОДЫ</w:t>
      </w:r>
      <w:r w:rsidR="00EA6910" w:rsidRPr="004027E3">
        <w:rPr>
          <w:rFonts w:ascii="Liberation Serif" w:hAnsi="Liberation Serif"/>
          <w:bCs/>
          <w:sz w:val="28"/>
          <w:szCs w:val="28"/>
        </w:rPr>
        <w:t>»</w:t>
      </w:r>
    </w:p>
    <w:tbl>
      <w:tblPr>
        <w:tblW w:w="1573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693"/>
        <w:gridCol w:w="1389"/>
        <w:gridCol w:w="1275"/>
        <w:gridCol w:w="1276"/>
        <w:gridCol w:w="1276"/>
        <w:gridCol w:w="1446"/>
        <w:gridCol w:w="1559"/>
        <w:gridCol w:w="1418"/>
        <w:gridCol w:w="1389"/>
        <w:gridCol w:w="1304"/>
      </w:tblGrid>
      <w:tr w:rsidR="004F78A9" w:rsidRPr="004027E3" w:rsidTr="004F78A9">
        <w:trPr>
          <w:trHeight w:val="342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2332" w:type="dxa"/>
            <w:gridSpan w:val="9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 xml:space="preserve">Объемы финансирования, тыс. рублей </w:t>
            </w:r>
          </w:p>
        </w:tc>
      </w:tr>
      <w:tr w:rsidR="004F78A9" w:rsidRPr="004027E3" w:rsidTr="00552693">
        <w:trPr>
          <w:trHeight w:val="1414"/>
        </w:trPr>
        <w:tc>
          <w:tcPr>
            <w:tcW w:w="709" w:type="dxa"/>
            <w:vMerge/>
            <w:vAlign w:val="center"/>
            <w:hideMark/>
          </w:tcPr>
          <w:p w:rsidR="004F78A9" w:rsidRPr="004027E3" w:rsidRDefault="004F78A9" w:rsidP="004F78A9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F78A9" w:rsidRPr="004027E3" w:rsidRDefault="004F78A9" w:rsidP="004F78A9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первый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2020г.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второй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2021г.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третий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2022г.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четвертый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2023г.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пятый                       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2024г.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шестой                       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2025г.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седьмой                       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2026г.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  <w:t xml:space="preserve">Номер целевого показателя, </w:t>
            </w:r>
            <w:r w:rsidRPr="004027E3"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  <w:br/>
              <w:t xml:space="preserve">на достижение </w:t>
            </w:r>
            <w:proofErr w:type="gramStart"/>
            <w:r w:rsidRPr="004027E3"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  <w:t>которых</w:t>
            </w:r>
            <w:proofErr w:type="gramEnd"/>
            <w:r w:rsidRPr="004027E3"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  <w:t xml:space="preserve"> направлены мероприятия</w:t>
            </w:r>
          </w:p>
        </w:tc>
      </w:tr>
    </w:tbl>
    <w:p w:rsidR="004F78A9" w:rsidRPr="004027E3" w:rsidRDefault="004F78A9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4"/>
          <w:szCs w:val="4"/>
        </w:rPr>
      </w:pPr>
    </w:p>
    <w:p w:rsidR="00FE2BCB" w:rsidRPr="004027E3" w:rsidRDefault="00FE2BCB" w:rsidP="00360095">
      <w:pPr>
        <w:jc w:val="center"/>
        <w:rPr>
          <w:rFonts w:ascii="Liberation Serif" w:hAnsi="Liberation Serif"/>
          <w:sz w:val="2"/>
          <w:szCs w:val="2"/>
        </w:rPr>
      </w:pPr>
    </w:p>
    <w:tbl>
      <w:tblPr>
        <w:tblW w:w="1573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693"/>
        <w:gridCol w:w="1389"/>
        <w:gridCol w:w="1275"/>
        <w:gridCol w:w="1276"/>
        <w:gridCol w:w="1276"/>
        <w:gridCol w:w="1446"/>
        <w:gridCol w:w="1559"/>
        <w:gridCol w:w="1418"/>
        <w:gridCol w:w="1389"/>
        <w:gridCol w:w="1304"/>
      </w:tblGrid>
      <w:tr w:rsidR="00386CEE" w:rsidRPr="004027E3" w:rsidTr="00552693">
        <w:trPr>
          <w:cantSplit/>
          <w:trHeight w:val="315"/>
          <w:tblHeader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4027E3" w:rsidRDefault="00386CEE" w:rsidP="00386CE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4027E3" w:rsidRDefault="00386CEE" w:rsidP="00386CE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</w:t>
            </w:r>
          </w:p>
        </w:tc>
      </w:tr>
      <w:tr w:rsidR="00B84156" w:rsidRPr="004027E3" w:rsidTr="000D4F64">
        <w:trPr>
          <w:trHeight w:val="630"/>
        </w:trPr>
        <w:tc>
          <w:tcPr>
            <w:tcW w:w="709" w:type="dxa"/>
            <w:shd w:val="clear" w:color="auto" w:fill="auto"/>
            <w:vAlign w:val="center"/>
            <w:hideMark/>
          </w:tcPr>
          <w:p w:rsidR="00B84156" w:rsidRPr="004027E3" w:rsidRDefault="00B84156" w:rsidP="00B84156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156" w:rsidRPr="00D25435" w:rsidRDefault="00B84156" w:rsidP="00B84156">
            <w:r w:rsidRPr="00D25435">
              <w:t>ВСЕГО по муниципальной программе, в том числе: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25 407 863,0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3 359 176,1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3 918 503,5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3 580 840,9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3 790 321,8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3 483 588,3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3 619 811,3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3 655 621,1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130180" w:rsidRDefault="00B84156" w:rsidP="00B84156"/>
        </w:tc>
      </w:tr>
      <w:tr w:rsidR="00B84156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84156" w:rsidRPr="004027E3" w:rsidRDefault="00B84156" w:rsidP="00B84156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156" w:rsidRPr="00D25435" w:rsidRDefault="00B84156" w:rsidP="00B84156">
            <w:r w:rsidRPr="00D25435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468 463,0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42 382,4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140 396,8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143 979,6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141 704,2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130180" w:rsidRDefault="00B84156" w:rsidP="00B84156"/>
        </w:tc>
      </w:tr>
      <w:tr w:rsidR="00B84156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84156" w:rsidRPr="004027E3" w:rsidRDefault="00B84156" w:rsidP="00B84156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156" w:rsidRPr="00D25435" w:rsidRDefault="00B84156" w:rsidP="00B84156">
            <w:r w:rsidRPr="00D25435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15 814 213,5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2 180 112,6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2 392 784,7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2 212 839,2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2 255 542,7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2 169 699,6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2 256 487,6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2 346 747,1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130180" w:rsidRDefault="00B84156" w:rsidP="00B84156"/>
        </w:tc>
      </w:tr>
      <w:tr w:rsidR="00B84156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84156" w:rsidRPr="004027E3" w:rsidRDefault="00B84156" w:rsidP="00B84156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156" w:rsidRPr="00D25435" w:rsidRDefault="00B84156" w:rsidP="00B84156">
            <w:r w:rsidRPr="00D25435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7 247 944,5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960 266,6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1 128 902,0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957 345,3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1 115 731,0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1 025 451,1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1 063 348,6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996 899,9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130180" w:rsidRDefault="00B84156" w:rsidP="00B84156"/>
        </w:tc>
      </w:tr>
      <w:tr w:rsidR="00B84156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84156" w:rsidRPr="004027E3" w:rsidRDefault="00B84156" w:rsidP="00B84156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156" w:rsidRPr="00D25435" w:rsidRDefault="00B84156" w:rsidP="00B84156">
            <w:r w:rsidRPr="00D25435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1 877 242,0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176 414,5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256 420,0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266 676,8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277 343,9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288 437,6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299 975,1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311 974,1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130180" w:rsidRDefault="00B84156" w:rsidP="00B84156"/>
        </w:tc>
      </w:tr>
      <w:tr w:rsidR="00B84156" w:rsidRPr="004027E3" w:rsidTr="000D4F64">
        <w:trPr>
          <w:trHeight w:val="630"/>
        </w:trPr>
        <w:tc>
          <w:tcPr>
            <w:tcW w:w="709" w:type="dxa"/>
            <w:shd w:val="clear" w:color="auto" w:fill="auto"/>
            <w:vAlign w:val="center"/>
            <w:hideMark/>
          </w:tcPr>
          <w:p w:rsidR="00B84156" w:rsidRPr="004027E3" w:rsidRDefault="00B84156" w:rsidP="00B84156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156" w:rsidRPr="00D25435" w:rsidRDefault="00B84156" w:rsidP="00B84156">
            <w:r w:rsidRPr="00D25435">
              <w:t>Капитальные вложения, всего                в том числе: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130180" w:rsidRDefault="00B84156" w:rsidP="00B84156"/>
        </w:tc>
      </w:tr>
      <w:tr w:rsidR="00B84156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84156" w:rsidRPr="004027E3" w:rsidRDefault="00B84156" w:rsidP="00B84156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156" w:rsidRPr="00D25435" w:rsidRDefault="00B84156" w:rsidP="00B84156">
            <w:r w:rsidRPr="00D25435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130180" w:rsidRDefault="00B84156" w:rsidP="00B84156"/>
        </w:tc>
      </w:tr>
      <w:tr w:rsidR="00B84156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84156" w:rsidRPr="004027E3" w:rsidRDefault="00B84156" w:rsidP="00B84156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156" w:rsidRPr="00D25435" w:rsidRDefault="00B84156" w:rsidP="00B84156">
            <w:r w:rsidRPr="00D25435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130180" w:rsidRDefault="00B84156" w:rsidP="00B84156"/>
        </w:tc>
      </w:tr>
      <w:tr w:rsidR="00B84156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84156" w:rsidRPr="004027E3" w:rsidRDefault="00B84156" w:rsidP="00B84156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156" w:rsidRPr="00D25435" w:rsidRDefault="00B84156" w:rsidP="00B84156">
            <w:r w:rsidRPr="00D25435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130180" w:rsidRDefault="00B84156" w:rsidP="00B84156"/>
        </w:tc>
      </w:tr>
      <w:tr w:rsidR="00B84156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84156" w:rsidRPr="004027E3" w:rsidRDefault="00B84156" w:rsidP="00B84156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156" w:rsidRPr="00D25435" w:rsidRDefault="00B84156" w:rsidP="00B84156">
            <w:r w:rsidRPr="00D25435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130180" w:rsidRDefault="00B84156" w:rsidP="00B84156"/>
        </w:tc>
      </w:tr>
      <w:tr w:rsidR="00B84156" w:rsidRPr="004027E3" w:rsidTr="000D4F64">
        <w:trPr>
          <w:trHeight w:val="230"/>
        </w:trPr>
        <w:tc>
          <w:tcPr>
            <w:tcW w:w="709" w:type="dxa"/>
            <w:shd w:val="clear" w:color="auto" w:fill="auto"/>
            <w:vAlign w:val="center"/>
            <w:hideMark/>
          </w:tcPr>
          <w:p w:rsidR="00B84156" w:rsidRPr="004027E3" w:rsidRDefault="00B84156" w:rsidP="00B84156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156" w:rsidRPr="00D25435" w:rsidRDefault="00B84156" w:rsidP="00B84156">
            <w:r w:rsidRPr="00D25435">
              <w:t>Прочие нужды, всего                                                 в том числе: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25 407 863,0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3 359 176,1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3 918 503,5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3 580 840,9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3 790 321,8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3 483 588,3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3 619 811,3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3 655 621,1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130180" w:rsidRDefault="00B84156" w:rsidP="00B84156"/>
        </w:tc>
      </w:tr>
      <w:tr w:rsidR="00B84156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84156" w:rsidRPr="004027E3" w:rsidRDefault="00B84156" w:rsidP="00B84156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156" w:rsidRPr="00D25435" w:rsidRDefault="00B84156" w:rsidP="00B84156">
            <w:r w:rsidRPr="00D25435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468 463,0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42 382,4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140 396,8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143 979,6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141 704,20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130180" w:rsidRDefault="00B84156" w:rsidP="00B84156"/>
        </w:tc>
      </w:tr>
      <w:tr w:rsidR="00B84156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84156" w:rsidRPr="004027E3" w:rsidRDefault="00B84156" w:rsidP="00B84156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156" w:rsidRPr="00D25435" w:rsidRDefault="00B84156" w:rsidP="00B84156">
            <w:r w:rsidRPr="00D25435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15 814 213,5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2 180 112,6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2 392 784,7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2 212 839,2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2 255 542,7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2 169 699,6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2 256 487,6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2 346 747,1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130180" w:rsidRDefault="00B84156" w:rsidP="00B84156"/>
        </w:tc>
      </w:tr>
      <w:tr w:rsidR="00B84156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84156" w:rsidRPr="004027E3" w:rsidRDefault="00B84156" w:rsidP="00B84156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156" w:rsidRPr="00D25435" w:rsidRDefault="00B84156" w:rsidP="00B84156">
            <w:r w:rsidRPr="00D25435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7 247 944,5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960 266,6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1 128 902,0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957 345,3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1 115 731,0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1 025 451,1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1 063 348,6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996 899,9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130180" w:rsidRDefault="00B84156" w:rsidP="00B84156"/>
        </w:tc>
      </w:tr>
      <w:tr w:rsidR="00B84156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84156" w:rsidRPr="004027E3" w:rsidRDefault="00B84156" w:rsidP="00B84156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156" w:rsidRPr="00D25435" w:rsidRDefault="00B84156" w:rsidP="00B84156">
            <w:r w:rsidRPr="00D25435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1 877 242,0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176 414,5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256 420,0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266 676,8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277 343,9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288 437,6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D25435" w:rsidRDefault="00B84156" w:rsidP="00B84156">
            <w:r w:rsidRPr="00D25435">
              <w:t>299 975,1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Default="00B84156" w:rsidP="00B84156">
            <w:r w:rsidRPr="00D25435">
              <w:t>311 974,1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156" w:rsidRPr="00130180" w:rsidRDefault="00B84156" w:rsidP="00B84156"/>
        </w:tc>
      </w:tr>
      <w:tr w:rsidR="004E3777" w:rsidRPr="004027E3" w:rsidTr="000D4F64">
        <w:trPr>
          <w:trHeight w:val="220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Мероприятие 1. Обеспечение получения дошкольного образования, создание условий для присмотра и ухода за детьми, содержания детей в муниципальных дошкольных 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13 185 663,7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1 665 230,0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1 935 480,0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1 894 027,2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1 927 243,1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1 846 387,6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1 920 243,0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1 997 052,8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1,2,3,14,15, 27, 28</w:t>
            </w:r>
          </w:p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8 017 101,6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1 040 356,3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1 145 320,0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1 123 277,0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1 143 990,0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1 141 772,9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1 187 443,8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1 234 941,6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3 479 477,9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461 373,7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560 160,0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531 550,2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534 485,1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445 896,0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463 731,8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482 281,1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1 689 084,2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163 500,0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230 000,0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239 200,0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248 768,0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258 718,7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269 067,4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279 830,1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1920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Мероприятие 2. Обеспечение получения общего образования и создание условий для содержания детей в муниципальных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9 459 627,8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1 307 571,0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1 413 558,6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1 269 920,2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1 437 926,7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1 291 213,2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1 342 861,8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1 396 576,3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11,13,14,15, 27, 28</w:t>
            </w:r>
          </w:p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6 930 565,8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953 368,2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1 000 496,4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980 582,0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997 169,0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960 709,3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999 137,7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1 039 103,2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2 351 847,5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342 812,8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388 062,2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263 338,2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413 717,7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302 382,3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314 477,6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327 056,7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177 214,5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11 390,0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25 000,0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26 000,0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27 040,0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28 121,6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29 246,5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30 416,4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1523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Мероприятие 3. Осуществление мероприятий по организации питания в муниципальных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328 633,2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91 874,1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95 375,0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67 568,2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73 815,9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7</w:t>
            </w:r>
          </w:p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328 633,2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91 874,1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95 375,0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67 568,2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73 815,9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46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 xml:space="preserve">Мероприятие 4. </w:t>
            </w:r>
            <w:proofErr w:type="gramStart"/>
            <w:r w:rsidRPr="00142404">
              <w:t>Обеспечение бесплатного проезда детей-сирот и детей, оставшихся без попечения родителей, обучающихся в муниципальных общеобразовательных организациях, на городском, пригородном, в сельской местности на внутрирайонном транспорте (кроме такси), а также бесплатного проезда один раз в год к месту жительства и обратно к месту учёбы, всего, из них:</w:t>
            </w:r>
            <w:proofErr w:type="gramEnd"/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5 551,5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2 090,0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3 461,5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18</w:t>
            </w:r>
          </w:p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5 551,5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2 090,0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3 461,5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58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37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Мероприятие 5. Обеспечение бесплатного проезда отдельных категорий обучающихся в  муниципальных общеобразовательных учреждениях, проживающих в отдаленных территориях Каменск-Уральского городского округа,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17 042,0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2 570,0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3 824,0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3 824,0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3 824,0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3 000,0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18</w:t>
            </w:r>
          </w:p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17 042,0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2 570,0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3 824,0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3 824,0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3 824,0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3 000,0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157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Мероприятие 6. Организация предоставления дополнительного образования детей в муниципальных организациях дополнительного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399 175,4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48 907,1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53 805,0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55 753,0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57 697,5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58 627,9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60 973,0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63 411,9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11,12, 27, 28</w:t>
            </w:r>
          </w:p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389 218,6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47 573,1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52 505,0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54 401,0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56 291,4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57 165,6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59 452,2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61 830,3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9 956,8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1 334,0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1 300,0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1 352,0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1 406,1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1 462,3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1 520,8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1 581,6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1260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 xml:space="preserve">Мероприятие 7. Обеспечение организации отдыха и оздоровления детей в каникулярное время, всего, из них: 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312 658,4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11 596,0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57 854,6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77 911,3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81 027,7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84 268,8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16</w:t>
            </w:r>
          </w:p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242 813,4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6 720,0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49 067,5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59 913,5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62 310,0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64 802,4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50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69 845,0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4 876,0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8 787,1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17 997,8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18 717,7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19 466,4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1890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Мероприятие 8. Обеспечение деятельности прочих муниципальных учреждений в сфере образования (Центр психолого-медико-социального сопровождения), всего,                                       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88 476,5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11 214,7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12 286,7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11 533,5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11 937,2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13 295,9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13 827,7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14 380,8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10, 27, 28</w:t>
            </w:r>
          </w:p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87 490,0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11 024,2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12 166,7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11 408,7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11 807,4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13 160,9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13 687,3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14 234,8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986,5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190,5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124,8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129,8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135,0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140,4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146,0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240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Мероприятие 9. Обеспечение деятельности муниципального органа в сфере образования (аппарат),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185 043,5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23 823,0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24 628,4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24 827,7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25 699,2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27 570,9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28 673,7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29 820,6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26</w:t>
            </w:r>
          </w:p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185 043,5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23 823,0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24 628,4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24 827,7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25 699,2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27 570,9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28 673,7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29 820,6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227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Мероприятие 10. Осуществление отдельных полномочий учредителя и обеспечение бухгалтерского и экономического обслуживания  муниципальных учреждений сферы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402 546,4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52 160,0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54 940,8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56 995,5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58 906,2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57 516,6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59 817,3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62 210,0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27, 28</w:t>
            </w:r>
          </w:p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65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402 546,4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52 160,0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54 940,8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56 995,5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58 906,2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57 516,6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59 817,3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62 210,0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304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Мероприятие 11. Субвенции по организации и обеспечению отдыха и оздоровления детей (за исключением детей-сирот и детей, оставшихся без попечения родителей, детей, находящихся в трудной жизненной ситуации) в учебное время, включая мероприятия по обеспечению безопасности их жизни и здоровья,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50 101,9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6 551,6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6 647,4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6 913,2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7 189,8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7 303,9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7 596,1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7 899,9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17</w:t>
            </w:r>
          </w:p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50 101,9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6 551,6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6 647,4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6 913,2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7 189,8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7 303,9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7 596,1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7 899,9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1928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Мероприятие 12. Капитальный ремонт, приведение в соответствие с требованиями пожарной безопасности и санитарного законодательства зданий и сооружений МОУ,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205 552,0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100 761,0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104 791,0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6</w:t>
            </w:r>
          </w:p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205 552,0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100 761,0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104 791,0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157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77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Мероприятие 13. Обеспечение мероприятий по оборудованию спортивных площадок в муниципальных общеобразовательных учреждениях,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 9</w:t>
            </w:r>
          </w:p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68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Мероприятие 14. Создание в образовательных организациях условий для получения детьми-инвалидами качественного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1 338,0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1 338,0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8 </w:t>
            </w:r>
          </w:p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42404" w:rsidRDefault="004E3777" w:rsidP="004E3777">
            <w:r w:rsidRPr="00142404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853,6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853,6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484,4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484,4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42404" w:rsidRDefault="004E3777" w:rsidP="004E3777">
            <w:r w:rsidRPr="0014240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Default="004E3777" w:rsidP="004E3777"/>
        </w:tc>
      </w:tr>
      <w:tr w:rsidR="004E3777" w:rsidRPr="004027E3" w:rsidTr="000D4F64">
        <w:trPr>
          <w:trHeight w:val="2869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A2FAD" w:rsidRDefault="004E3777" w:rsidP="004E3777">
            <w:r w:rsidRPr="001A2FAD">
              <w:t>Мероприятие 15. Создание современной образовательной среды для школьников в рамках программы «Содействие созданию в субъектах Российской Федерации (исходя из прогнозируемой потребности) новых мест в общеобразовательных организациях» на 2016-2025 годы,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29 858,1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29 858,1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4, 5 </w:t>
            </w:r>
          </w:p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A2FAD" w:rsidRDefault="004E3777" w:rsidP="004E3777">
            <w:r w:rsidRPr="001A2FAD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20 900,70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20 900,7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90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8 957,40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8 957,4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/>
        </w:tc>
      </w:tr>
      <w:tr w:rsidR="004E3777" w:rsidRPr="004027E3" w:rsidTr="000D4F64">
        <w:trPr>
          <w:trHeight w:val="94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777" w:rsidRPr="001A2FAD" w:rsidRDefault="004E3777" w:rsidP="004E3777">
            <w:r w:rsidRPr="001A2FAD">
              <w:t xml:space="preserve">Мероприятие 16. Строительство </w:t>
            </w:r>
            <w:proofErr w:type="spellStart"/>
            <w:r w:rsidRPr="001A2FAD">
              <w:t>пристроев</w:t>
            </w:r>
            <w:proofErr w:type="spellEnd"/>
            <w:r w:rsidRPr="001A2FAD">
              <w:t xml:space="preserve"> к зданиям МООУ,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 4, 5</w:t>
            </w:r>
          </w:p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777" w:rsidRPr="001A2FAD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77" w:rsidRPr="001A2FAD" w:rsidRDefault="004E3777" w:rsidP="004E3777">
            <w:r w:rsidRPr="001A2FAD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Мероприятие 17. Обеспечение системы персонифицированного финансирования дополнительного образования детей,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32 966,0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2 966,0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10 000,0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10 000,0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19, 20</w:t>
            </w:r>
          </w:p>
        </w:tc>
      </w:tr>
      <w:tr w:rsidR="004E3777" w:rsidRPr="004027E3" w:rsidTr="000D4F64">
        <w:trPr>
          <w:trHeight w:val="293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77" w:rsidRPr="001A2FAD" w:rsidRDefault="004E3777" w:rsidP="004E3777">
            <w:r w:rsidRPr="001A2FAD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77" w:rsidRPr="001A2FAD" w:rsidRDefault="004E3777" w:rsidP="004E3777">
            <w:r w:rsidRPr="001A2FAD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32 966,0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2 966,0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10 000,0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10 000,0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/>
        </w:tc>
      </w:tr>
      <w:tr w:rsidR="004E377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E3777" w:rsidRPr="004027E3" w:rsidRDefault="004E3777" w:rsidP="004E377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Pr="001A2FAD" w:rsidRDefault="004E3777" w:rsidP="004E3777">
            <w:r w:rsidRPr="001A2FAD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3777" w:rsidRDefault="004E3777" w:rsidP="004E3777"/>
        </w:tc>
      </w:tr>
      <w:tr w:rsidR="0034653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46535" w:rsidRPr="004027E3" w:rsidRDefault="00346535" w:rsidP="0034653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 xml:space="preserve">Мероприятие 18. Обеспечение условий реализации муниципальными образовательными организациями образовательных программ </w:t>
            </w:r>
            <w:proofErr w:type="spellStart"/>
            <w:proofErr w:type="gramStart"/>
            <w:r w:rsidRPr="003540A5">
              <w:t>естественно-научного</w:t>
            </w:r>
            <w:proofErr w:type="spellEnd"/>
            <w:proofErr w:type="gramEnd"/>
            <w:r w:rsidRPr="003540A5">
              <w:t xml:space="preserve"> цикла и </w:t>
            </w:r>
            <w:proofErr w:type="spellStart"/>
            <w:r w:rsidRPr="003540A5">
              <w:t>профориентационной</w:t>
            </w:r>
            <w:proofErr w:type="spellEnd"/>
            <w:r w:rsidRPr="003540A5">
              <w:t xml:space="preserve"> работы,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2 800,0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2 800,0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21, 22</w:t>
            </w:r>
          </w:p>
        </w:tc>
      </w:tr>
      <w:tr w:rsidR="00346535" w:rsidRPr="004027E3" w:rsidTr="000D4F64">
        <w:trPr>
          <w:trHeight w:val="72"/>
        </w:trPr>
        <w:tc>
          <w:tcPr>
            <w:tcW w:w="709" w:type="dxa"/>
            <w:shd w:val="clear" w:color="auto" w:fill="auto"/>
            <w:vAlign w:val="center"/>
            <w:hideMark/>
          </w:tcPr>
          <w:p w:rsidR="00346535" w:rsidRPr="004027E3" w:rsidRDefault="00346535" w:rsidP="0034653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535" w:rsidRPr="003540A5" w:rsidRDefault="00346535" w:rsidP="00346535">
            <w:r w:rsidRPr="003540A5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/>
        </w:tc>
      </w:tr>
      <w:tr w:rsidR="0034653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46535" w:rsidRPr="004027E3" w:rsidRDefault="00346535" w:rsidP="0034653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535" w:rsidRPr="003540A5" w:rsidRDefault="00346535" w:rsidP="00346535">
            <w:r w:rsidRPr="003540A5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1 400,0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1 400,0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/>
        </w:tc>
      </w:tr>
      <w:tr w:rsidR="0034653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46535" w:rsidRPr="004027E3" w:rsidRDefault="00346535" w:rsidP="0034653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1 400,0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1 400,0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/>
        </w:tc>
      </w:tr>
      <w:tr w:rsidR="0034653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46535" w:rsidRPr="004027E3" w:rsidRDefault="00346535" w:rsidP="0034653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106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3540A5" w:rsidRDefault="00346535" w:rsidP="00346535">
            <w:r w:rsidRPr="003540A5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Default="00346535" w:rsidP="00346535"/>
        </w:tc>
      </w:tr>
      <w:tr w:rsidR="000D4F64" w:rsidRPr="004027E3" w:rsidTr="000D4F64">
        <w:trPr>
          <w:trHeight w:val="89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973422" w:rsidRDefault="000D4F64" w:rsidP="0093040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  <w:highlight w:val="yellow"/>
              </w:rPr>
            </w:pPr>
            <w:r w:rsidRPr="00930407">
              <w:rPr>
                <w:rFonts w:ascii="Liberation Serif" w:hAnsi="Liberation Serif"/>
                <w:color w:val="000000"/>
                <w:sz w:val="21"/>
                <w:szCs w:val="21"/>
              </w:rPr>
              <w:t>10</w:t>
            </w:r>
            <w:r w:rsidR="00930407">
              <w:rPr>
                <w:rFonts w:ascii="Liberation Serif" w:hAnsi="Liberation Serif"/>
                <w:color w:val="000000"/>
                <w:sz w:val="21"/>
                <w:szCs w:val="21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F64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 xml:space="preserve">Мероприятие 19. Приобретение устройств (средств) дезинфекции и медицинского контроля для муниципальных организаций </w:t>
            </w:r>
            <w:r w:rsidR="000D4F64" w:rsidRPr="004027E3">
              <w:rPr>
                <w:rFonts w:ascii="Liberation Serif" w:hAnsi="Liberation Serif"/>
              </w:rPr>
              <w:t>в целях профилактики и устранения последствий распространения новой коронавирусной инфекции,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47 262,2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47 262,2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25</w:t>
            </w:r>
          </w:p>
        </w:tc>
      </w:tr>
      <w:tr w:rsidR="0093040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30407" w:rsidRPr="00973422" w:rsidRDefault="00930407" w:rsidP="009564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  <w:highlight w:val="yellow"/>
              </w:rPr>
            </w:pPr>
            <w:r w:rsidRPr="00930407">
              <w:rPr>
                <w:rFonts w:ascii="Liberation Serif" w:hAnsi="Liberation Serif"/>
                <w:color w:val="000000"/>
                <w:sz w:val="21"/>
                <w:szCs w:val="21"/>
              </w:rPr>
              <w:t>108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</w:p>
        </w:tc>
      </w:tr>
      <w:tr w:rsidR="0093040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30407" w:rsidRPr="004027E3" w:rsidRDefault="00930407" w:rsidP="009564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47 262,2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47 262,2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</w:p>
        </w:tc>
      </w:tr>
      <w:tr w:rsidR="0093040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30407" w:rsidRPr="004027E3" w:rsidRDefault="00930407" w:rsidP="009564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</w:p>
        </w:tc>
      </w:tr>
      <w:tr w:rsidR="00930407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30407" w:rsidRPr="004027E3" w:rsidRDefault="00930407" w:rsidP="009564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</w:p>
        </w:tc>
      </w:tr>
      <w:tr w:rsidR="00346535" w:rsidRPr="004027E3" w:rsidTr="00552693">
        <w:trPr>
          <w:trHeight w:val="58"/>
        </w:trPr>
        <w:tc>
          <w:tcPr>
            <w:tcW w:w="709" w:type="dxa"/>
            <w:shd w:val="clear" w:color="auto" w:fill="auto"/>
            <w:vAlign w:val="center"/>
            <w:hideMark/>
          </w:tcPr>
          <w:p w:rsidR="00346535" w:rsidRPr="004027E3" w:rsidRDefault="00346535" w:rsidP="0034653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535" w:rsidRPr="001E3379" w:rsidRDefault="00346535" w:rsidP="00346535">
            <w:r w:rsidRPr="001E3379">
              <w:t>Мероприятие 20. Выплата ежемесячного денежного вознаграждения за классное руководство педагогическим работникам муниципальных образовательных организаций, 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</w:t>
            </w:r>
            <w:proofErr w:type="gramStart"/>
            <w:r w:rsidRPr="001E3379">
              <w:t xml:space="preserve"> ,</w:t>
            </w:r>
            <w:proofErr w:type="gramEnd"/>
            <w:r w:rsidRPr="001E3379">
              <w:t xml:space="preserve">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246 455,7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24 645,6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73 936,7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73 936,7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73 936,7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23</w:t>
            </w:r>
          </w:p>
        </w:tc>
      </w:tr>
      <w:tr w:rsidR="00346535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46535" w:rsidRPr="004027E3" w:rsidRDefault="00346535" w:rsidP="0034653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535" w:rsidRPr="001E3379" w:rsidRDefault="00346535" w:rsidP="00346535">
            <w:r w:rsidRPr="001E3379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246 455,7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24 645,6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73 936,7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73 936,7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73 936,7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/>
        </w:tc>
      </w:tr>
      <w:tr w:rsidR="00346535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46535" w:rsidRPr="004027E3" w:rsidRDefault="00346535" w:rsidP="0034653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/>
        </w:tc>
      </w:tr>
      <w:tr w:rsidR="00346535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46535" w:rsidRPr="004027E3" w:rsidRDefault="00346535" w:rsidP="0034653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/>
        </w:tc>
      </w:tr>
      <w:tr w:rsidR="00346535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346535" w:rsidRPr="004027E3" w:rsidRDefault="00346535" w:rsidP="0034653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1E3379" w:rsidRDefault="00346535" w:rsidP="00346535">
            <w:r w:rsidRPr="001E337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Default="00346535" w:rsidP="00346535"/>
        </w:tc>
      </w:tr>
      <w:tr w:rsidR="00346535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46535" w:rsidRPr="004027E3" w:rsidRDefault="00346535" w:rsidP="0034653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117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 xml:space="preserve">Мероприятие 21. </w:t>
            </w:r>
            <w:proofErr w:type="gramStart"/>
            <w:r w:rsidRPr="002872B6">
              <w:t>Организация бесплатного горячего  питания обучающихся, получающих начальное общее образование в муниципальных общеобразовательных организациях, всего, из них:</w:t>
            </w:r>
            <w:proofErr w:type="gramEnd"/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331 354,1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26 472,7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99 194,2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104 541,7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101 145,5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24</w:t>
            </w:r>
          </w:p>
        </w:tc>
      </w:tr>
      <w:tr w:rsidR="00346535" w:rsidRPr="004027E3" w:rsidTr="00552693">
        <w:trPr>
          <w:trHeight w:val="58"/>
        </w:trPr>
        <w:tc>
          <w:tcPr>
            <w:tcW w:w="709" w:type="dxa"/>
            <w:shd w:val="clear" w:color="auto" w:fill="auto"/>
            <w:vAlign w:val="center"/>
            <w:hideMark/>
          </w:tcPr>
          <w:p w:rsidR="00346535" w:rsidRPr="004027E3" w:rsidRDefault="00346535" w:rsidP="0034653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535" w:rsidRPr="002872B6" w:rsidRDefault="00346535" w:rsidP="00346535">
            <w:r w:rsidRPr="002872B6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222 007,3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17 736,8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66 460,1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70 042,9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67 767,5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/>
        </w:tc>
      </w:tr>
      <w:tr w:rsidR="00346535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46535" w:rsidRPr="004027E3" w:rsidRDefault="00346535" w:rsidP="0034653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535" w:rsidRPr="002872B6" w:rsidRDefault="00346535" w:rsidP="00346535">
            <w:r w:rsidRPr="002872B6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109 346,8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8 735,9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32 734,1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34 498,8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33 378,0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/>
        </w:tc>
      </w:tr>
      <w:tr w:rsidR="00346535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46535" w:rsidRPr="004027E3" w:rsidRDefault="00346535" w:rsidP="0034653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/>
        </w:tc>
      </w:tr>
      <w:tr w:rsidR="00346535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46535" w:rsidRPr="004027E3" w:rsidRDefault="00346535" w:rsidP="0034653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/>
        </w:tc>
      </w:tr>
      <w:tr w:rsidR="00346535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46535" w:rsidRPr="004027E3" w:rsidRDefault="00346535" w:rsidP="0034653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 xml:space="preserve">Мероприятие 22. Финансовое обеспечение целевого </w:t>
            </w:r>
            <w:proofErr w:type="gramStart"/>
            <w:r w:rsidRPr="002872B6">
              <w:t>обучения граждан по</w:t>
            </w:r>
            <w:proofErr w:type="gramEnd"/>
            <w:r w:rsidRPr="002872B6">
              <w:t xml:space="preserve"> образовательным программам среднего профессионального и высшего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3 092,0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1 000,0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1 000,0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30</w:t>
            </w:r>
          </w:p>
        </w:tc>
      </w:tr>
      <w:tr w:rsidR="00346535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346535" w:rsidRPr="004027E3" w:rsidRDefault="00346535" w:rsidP="0034653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/>
        </w:tc>
      </w:tr>
      <w:tr w:rsidR="00346535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346535" w:rsidRPr="004027E3" w:rsidRDefault="00346535" w:rsidP="0034653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/>
        </w:tc>
      </w:tr>
      <w:tr w:rsidR="00346535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346535" w:rsidRPr="004027E3" w:rsidRDefault="00346535" w:rsidP="0034653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3 092,0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1 000,0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1 000,0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/>
        </w:tc>
      </w:tr>
      <w:tr w:rsidR="00346535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346535" w:rsidRPr="004027E3" w:rsidRDefault="00346535" w:rsidP="0034653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/>
        </w:tc>
      </w:tr>
      <w:tr w:rsidR="00346535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346535" w:rsidRPr="004027E3" w:rsidRDefault="00346535" w:rsidP="0034653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Мероприятие 23. Организация контейнерных площадок в муниципальных образовательных учреждениях для раздельного сбора твердых коммунальных отходов,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154,0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154,0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29</w:t>
            </w:r>
          </w:p>
        </w:tc>
      </w:tr>
      <w:tr w:rsidR="00346535" w:rsidRPr="004027E3" w:rsidTr="00552693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35" w:rsidRPr="004027E3" w:rsidRDefault="00346535" w:rsidP="00346535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t>128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/>
        </w:tc>
      </w:tr>
      <w:tr w:rsidR="00346535" w:rsidRPr="004027E3" w:rsidTr="0055269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35" w:rsidRPr="004027E3" w:rsidRDefault="00346535" w:rsidP="00346535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t>129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/>
        </w:tc>
      </w:tr>
      <w:tr w:rsidR="00346535" w:rsidRPr="004027E3" w:rsidTr="0055269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35" w:rsidRPr="004027E3" w:rsidRDefault="00346535" w:rsidP="00346535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t>130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154,0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154,0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/>
        </w:tc>
      </w:tr>
      <w:tr w:rsidR="00346535" w:rsidRPr="004027E3" w:rsidTr="005D47DA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35" w:rsidRPr="004027E3" w:rsidRDefault="00346535" w:rsidP="00346535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lastRenderedPageBreak/>
              <w:t>131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Pr="002872B6" w:rsidRDefault="00346535" w:rsidP="00346535">
            <w:r w:rsidRPr="002872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6535" w:rsidRDefault="00346535" w:rsidP="00346535"/>
        </w:tc>
      </w:tr>
      <w:tr w:rsidR="00B84156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156" w:rsidRPr="004027E3" w:rsidRDefault="00B84156" w:rsidP="00B84156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t>132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 xml:space="preserve">Мероприятие 24. Создание в муниципальных общеобразовательных организациях условий для организации горячего </w:t>
            </w:r>
            <w:proofErr w:type="gramStart"/>
            <w:r w:rsidRPr="00AB31B9">
              <w:t>питания</w:t>
            </w:r>
            <w:proofErr w:type="gramEnd"/>
            <w:r w:rsidRPr="00AB31B9">
              <w:t xml:space="preserve"> обучающихся,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20 290,4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20 290,4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31</w:t>
            </w:r>
          </w:p>
        </w:tc>
      </w:tr>
      <w:tr w:rsidR="00B84156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156" w:rsidRPr="004027E3" w:rsidRDefault="00B84156" w:rsidP="00B84156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t>133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/>
        </w:tc>
      </w:tr>
      <w:tr w:rsidR="00B84156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156" w:rsidRPr="004027E3" w:rsidRDefault="00B84156" w:rsidP="00B84156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t>134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областной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10 145,2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10 145,2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/>
        </w:tc>
      </w:tr>
      <w:tr w:rsidR="00B84156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156" w:rsidRPr="004027E3" w:rsidRDefault="00B84156" w:rsidP="00B84156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t>135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местный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10 145,2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10 145,2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/>
        </w:tc>
      </w:tr>
      <w:tr w:rsidR="00B84156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156" w:rsidRPr="004027E3" w:rsidRDefault="00B84156" w:rsidP="00B84156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внебюджетные источники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/>
        </w:tc>
      </w:tr>
      <w:tr w:rsidR="006D64C9" w:rsidRPr="004027E3" w:rsidTr="00176ED7">
        <w:trPr>
          <w:trHeight w:val="20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4C9" w:rsidRDefault="006D64C9" w:rsidP="003167D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137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64C9" w:rsidRPr="003E2F40" w:rsidRDefault="006D64C9" w:rsidP="003167D1">
            <w:r w:rsidRPr="003E2F40">
              <w:t xml:space="preserve">Мероприятие 25. Благоустройство зданий муниципальных общеобразовательных организаций в целях соблюдения требований </w:t>
            </w:r>
          </w:p>
          <w:p w:rsidR="006D64C9" w:rsidRPr="003E2F40" w:rsidRDefault="006D64C9" w:rsidP="00B84156">
            <w:r w:rsidRPr="00AB31B9">
              <w:t>к воздушно-тепловому режиму, водоснабжению и канализации</w:t>
            </w:r>
            <w:proofErr w:type="gramStart"/>
            <w:r w:rsidRPr="00AB31B9">
              <w:t xml:space="preserve"> ,</w:t>
            </w:r>
            <w:proofErr w:type="gramEnd"/>
            <w:r w:rsidRPr="00AB31B9">
              <w:t xml:space="preserve"> всего, из них:"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6D64C9" w:rsidRPr="003E2F40" w:rsidRDefault="006D64C9" w:rsidP="00B84156">
            <w:r w:rsidRPr="00AB31B9">
              <w:t>48 635,8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6D64C9" w:rsidRPr="003E2F40" w:rsidRDefault="006D64C9" w:rsidP="00B84156">
            <w:r w:rsidRPr="00AB31B9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6D64C9" w:rsidRPr="003E2F40" w:rsidRDefault="006D64C9" w:rsidP="00B84156">
            <w:r w:rsidRPr="00AB31B9">
              <w:t>48 635,8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6D64C9" w:rsidRPr="003E2F40" w:rsidRDefault="006D64C9" w:rsidP="00B84156">
            <w:r w:rsidRPr="00AB31B9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6D64C9" w:rsidRPr="003E2F40" w:rsidRDefault="006D64C9" w:rsidP="00B84156">
            <w:r w:rsidRPr="00AB31B9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6D64C9" w:rsidRPr="003E2F40" w:rsidRDefault="006D64C9" w:rsidP="00B84156">
            <w:r w:rsidRPr="00AB31B9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6D64C9" w:rsidRPr="003E2F40" w:rsidRDefault="006D64C9" w:rsidP="00B84156">
            <w:r w:rsidRPr="00AB31B9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6D64C9" w:rsidRPr="003E2F40" w:rsidRDefault="006D64C9" w:rsidP="00B84156">
            <w:r w:rsidRPr="00AB31B9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6D64C9" w:rsidRPr="003E2F40" w:rsidRDefault="006D64C9" w:rsidP="00B84156">
            <w:r w:rsidRPr="00AB31B9">
              <w:t>32</w:t>
            </w:r>
          </w:p>
        </w:tc>
      </w:tr>
      <w:tr w:rsidR="00B84156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156" w:rsidRDefault="003167D1" w:rsidP="00B84156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138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/>
        </w:tc>
      </w:tr>
      <w:tr w:rsidR="00B84156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156" w:rsidRDefault="003167D1" w:rsidP="00B84156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139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областной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46 204,0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46 204,0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/>
        </w:tc>
      </w:tr>
      <w:tr w:rsidR="00B84156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156" w:rsidRDefault="003167D1" w:rsidP="00B84156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местный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2 431,8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2 431,8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>
            <w:r w:rsidRPr="00AB31B9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AB31B9" w:rsidRDefault="00B84156" w:rsidP="00B84156"/>
        </w:tc>
      </w:tr>
      <w:tr w:rsidR="006D64C9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4C9" w:rsidRDefault="006D64C9" w:rsidP="006D64C9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141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64C9" w:rsidRPr="00772EAB" w:rsidRDefault="006D64C9" w:rsidP="006D64C9">
            <w:r w:rsidRPr="00772EAB">
              <w:t>внебюджетные источники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64C9" w:rsidRPr="00772EAB" w:rsidRDefault="006D64C9" w:rsidP="006D64C9">
            <w:r w:rsidRPr="00772EAB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64C9" w:rsidRPr="00772EAB" w:rsidRDefault="006D64C9" w:rsidP="006D64C9">
            <w:r w:rsidRPr="00772EAB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64C9" w:rsidRPr="00772EAB" w:rsidRDefault="006D64C9" w:rsidP="006D64C9">
            <w:r w:rsidRPr="00772EAB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64C9" w:rsidRPr="00772EAB" w:rsidRDefault="006D64C9" w:rsidP="006D64C9">
            <w:r w:rsidRPr="00772EAB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64C9" w:rsidRPr="00772EAB" w:rsidRDefault="006D64C9" w:rsidP="006D64C9">
            <w:r w:rsidRPr="00772EAB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64C9" w:rsidRPr="00772EAB" w:rsidRDefault="006D64C9" w:rsidP="006D64C9">
            <w:r w:rsidRPr="00772EAB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64C9" w:rsidRPr="00772EAB" w:rsidRDefault="006D64C9" w:rsidP="006D64C9">
            <w:r w:rsidRPr="00772EAB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64C9" w:rsidRDefault="006D64C9" w:rsidP="006D64C9">
            <w:r w:rsidRPr="00772EAB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64C9" w:rsidRPr="00AB31B9" w:rsidRDefault="006D64C9" w:rsidP="006D64C9"/>
        </w:tc>
      </w:tr>
      <w:tr w:rsidR="00B84156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156" w:rsidRDefault="00B84156" w:rsidP="00B84156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Мероприятие 26. Реализация мероприятий по закупке контейнеров для раздельного накопления твердых коммунальных отходов,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3 584,4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3 584,4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33</w:t>
            </w:r>
          </w:p>
        </w:tc>
      </w:tr>
      <w:tr w:rsidR="00B84156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156" w:rsidRDefault="00B84156" w:rsidP="00B84156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143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/>
        </w:tc>
      </w:tr>
      <w:tr w:rsidR="00B84156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156" w:rsidRDefault="00B84156" w:rsidP="00B84156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областной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3 333,6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3 333,6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/>
        </w:tc>
      </w:tr>
      <w:tr w:rsidR="00B84156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156" w:rsidRDefault="00B84156" w:rsidP="00B84156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145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местный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250,8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250,8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/>
        </w:tc>
      </w:tr>
      <w:tr w:rsidR="00B84156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156" w:rsidRDefault="00B84156" w:rsidP="00B84156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lastRenderedPageBreak/>
              <w:t>146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внебюджетные источники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Pr="006C4E12" w:rsidRDefault="00B84156" w:rsidP="00B84156">
            <w:r w:rsidRPr="006C4E1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4156" w:rsidRDefault="00B84156" w:rsidP="00B84156"/>
        </w:tc>
      </w:tr>
    </w:tbl>
    <w:p w:rsidR="00325B61" w:rsidRPr="004027E3" w:rsidRDefault="00325B61" w:rsidP="00360095">
      <w:pPr>
        <w:jc w:val="center"/>
        <w:rPr>
          <w:rFonts w:ascii="Liberation Serif" w:hAnsi="Liberation Serif"/>
          <w:sz w:val="24"/>
          <w:szCs w:val="24"/>
        </w:rPr>
      </w:pPr>
    </w:p>
    <w:p w:rsidR="00B7559E" w:rsidRPr="004027E3" w:rsidRDefault="00B7559E" w:rsidP="00360095">
      <w:pPr>
        <w:jc w:val="center"/>
        <w:rPr>
          <w:rFonts w:ascii="Liberation Serif" w:hAnsi="Liberation Serif"/>
          <w:sz w:val="28"/>
          <w:szCs w:val="28"/>
        </w:rPr>
      </w:pPr>
    </w:p>
    <w:sectPr w:rsidR="00B7559E" w:rsidRPr="004027E3" w:rsidSect="00B7559E">
      <w:pgSz w:w="16838" w:h="11906" w:orient="landscape"/>
      <w:pgMar w:top="1701" w:right="284" w:bottom="567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2CED" w:rsidRDefault="00A42CED" w:rsidP="00DB7287">
      <w:r>
        <w:separator/>
      </w:r>
    </w:p>
  </w:endnote>
  <w:endnote w:type="continuationSeparator" w:id="1">
    <w:p w:rsidR="00A42CED" w:rsidRDefault="00A42CED" w:rsidP="00DB72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2CED" w:rsidRDefault="00A42CED" w:rsidP="00DB7287">
      <w:r>
        <w:separator/>
      </w:r>
    </w:p>
  </w:footnote>
  <w:footnote w:type="continuationSeparator" w:id="1">
    <w:p w:rsidR="00A42CED" w:rsidRDefault="00A42CED" w:rsidP="00DB72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4521813"/>
      <w:docPartObj>
        <w:docPartGallery w:val="Page Numbers (Top of Page)"/>
        <w:docPartUnique/>
      </w:docPartObj>
    </w:sdtPr>
    <w:sdtContent>
      <w:p w:rsidR="009113B5" w:rsidRDefault="00192684">
        <w:pPr>
          <w:pStyle w:val="a9"/>
          <w:jc w:val="center"/>
        </w:pPr>
        <w:r>
          <w:fldChar w:fldCharType="begin"/>
        </w:r>
        <w:r w:rsidR="009113B5">
          <w:instrText>PAGE   \* MERGEFORMAT</w:instrText>
        </w:r>
        <w:r>
          <w:fldChar w:fldCharType="separate"/>
        </w:r>
        <w:r w:rsidR="00B64EC0">
          <w:rPr>
            <w:noProof/>
          </w:rPr>
          <w:t>2</w:t>
        </w:r>
        <w:r>
          <w:fldChar w:fldCharType="end"/>
        </w:r>
      </w:p>
    </w:sdtContent>
  </w:sdt>
  <w:p w:rsidR="009113B5" w:rsidRDefault="009113B5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303C"/>
    <w:rsid w:val="000075F6"/>
    <w:rsid w:val="00007D39"/>
    <w:rsid w:val="000115E3"/>
    <w:rsid w:val="00025CEE"/>
    <w:rsid w:val="000338DA"/>
    <w:rsid w:val="000361DA"/>
    <w:rsid w:val="00037424"/>
    <w:rsid w:val="00052140"/>
    <w:rsid w:val="00055859"/>
    <w:rsid w:val="000565EF"/>
    <w:rsid w:val="00067F44"/>
    <w:rsid w:val="00071C38"/>
    <w:rsid w:val="00085162"/>
    <w:rsid w:val="0008644C"/>
    <w:rsid w:val="000924C3"/>
    <w:rsid w:val="0009411C"/>
    <w:rsid w:val="00094EF6"/>
    <w:rsid w:val="00095971"/>
    <w:rsid w:val="00096248"/>
    <w:rsid w:val="000A533C"/>
    <w:rsid w:val="000A5B70"/>
    <w:rsid w:val="000B3B9C"/>
    <w:rsid w:val="000B4C01"/>
    <w:rsid w:val="000D4F64"/>
    <w:rsid w:val="000F0EF6"/>
    <w:rsid w:val="001014E7"/>
    <w:rsid w:val="001046B0"/>
    <w:rsid w:val="0011246E"/>
    <w:rsid w:val="001240CE"/>
    <w:rsid w:val="00133698"/>
    <w:rsid w:val="00136FFC"/>
    <w:rsid w:val="00143189"/>
    <w:rsid w:val="00146CA2"/>
    <w:rsid w:val="001534F5"/>
    <w:rsid w:val="00153A61"/>
    <w:rsid w:val="00154E82"/>
    <w:rsid w:val="00164BF7"/>
    <w:rsid w:val="0017194D"/>
    <w:rsid w:val="00172136"/>
    <w:rsid w:val="00174D2B"/>
    <w:rsid w:val="00176ED7"/>
    <w:rsid w:val="0018655B"/>
    <w:rsid w:val="00192684"/>
    <w:rsid w:val="00195788"/>
    <w:rsid w:val="00196758"/>
    <w:rsid w:val="001A0E72"/>
    <w:rsid w:val="001A0F96"/>
    <w:rsid w:val="001A2625"/>
    <w:rsid w:val="001A525F"/>
    <w:rsid w:val="001A7C62"/>
    <w:rsid w:val="001B56E3"/>
    <w:rsid w:val="001C268E"/>
    <w:rsid w:val="001C5029"/>
    <w:rsid w:val="001C6B21"/>
    <w:rsid w:val="001D2E5E"/>
    <w:rsid w:val="001D670A"/>
    <w:rsid w:val="001E132B"/>
    <w:rsid w:val="001E4E5E"/>
    <w:rsid w:val="001E70FC"/>
    <w:rsid w:val="001F4942"/>
    <w:rsid w:val="002021DD"/>
    <w:rsid w:val="002138A8"/>
    <w:rsid w:val="0022294E"/>
    <w:rsid w:val="00226B48"/>
    <w:rsid w:val="0023226A"/>
    <w:rsid w:val="00232A04"/>
    <w:rsid w:val="00235DD8"/>
    <w:rsid w:val="00240873"/>
    <w:rsid w:val="002422CF"/>
    <w:rsid w:val="002503B9"/>
    <w:rsid w:val="00251D0D"/>
    <w:rsid w:val="00253230"/>
    <w:rsid w:val="002726B8"/>
    <w:rsid w:val="00280FF5"/>
    <w:rsid w:val="00284272"/>
    <w:rsid w:val="00285CC6"/>
    <w:rsid w:val="002870EA"/>
    <w:rsid w:val="00294190"/>
    <w:rsid w:val="002A1024"/>
    <w:rsid w:val="002C48CF"/>
    <w:rsid w:val="002D647C"/>
    <w:rsid w:val="002D7FB4"/>
    <w:rsid w:val="002F4D7B"/>
    <w:rsid w:val="002F75F6"/>
    <w:rsid w:val="003007B8"/>
    <w:rsid w:val="00301773"/>
    <w:rsid w:val="00304CDD"/>
    <w:rsid w:val="00310819"/>
    <w:rsid w:val="00311136"/>
    <w:rsid w:val="00313B18"/>
    <w:rsid w:val="003167D1"/>
    <w:rsid w:val="00325B61"/>
    <w:rsid w:val="00330393"/>
    <w:rsid w:val="00331D68"/>
    <w:rsid w:val="00346535"/>
    <w:rsid w:val="00352B7E"/>
    <w:rsid w:val="00360095"/>
    <w:rsid w:val="003603C3"/>
    <w:rsid w:val="00361315"/>
    <w:rsid w:val="00362E18"/>
    <w:rsid w:val="00374C89"/>
    <w:rsid w:val="00386CEE"/>
    <w:rsid w:val="00392808"/>
    <w:rsid w:val="00395229"/>
    <w:rsid w:val="003B02D0"/>
    <w:rsid w:val="003C1522"/>
    <w:rsid w:val="003D3428"/>
    <w:rsid w:val="003F3692"/>
    <w:rsid w:val="003F6459"/>
    <w:rsid w:val="00400D91"/>
    <w:rsid w:val="004027E3"/>
    <w:rsid w:val="00405E03"/>
    <w:rsid w:val="0040608A"/>
    <w:rsid w:val="0041374B"/>
    <w:rsid w:val="004139A4"/>
    <w:rsid w:val="004179E2"/>
    <w:rsid w:val="00420EE4"/>
    <w:rsid w:val="004420FC"/>
    <w:rsid w:val="004662B3"/>
    <w:rsid w:val="004750E0"/>
    <w:rsid w:val="0048219C"/>
    <w:rsid w:val="004837E9"/>
    <w:rsid w:val="00495828"/>
    <w:rsid w:val="00495969"/>
    <w:rsid w:val="004B5AAD"/>
    <w:rsid w:val="004C0FFB"/>
    <w:rsid w:val="004C2ACD"/>
    <w:rsid w:val="004C3D72"/>
    <w:rsid w:val="004D3B32"/>
    <w:rsid w:val="004E3777"/>
    <w:rsid w:val="004E43A8"/>
    <w:rsid w:val="004F1BF0"/>
    <w:rsid w:val="004F4246"/>
    <w:rsid w:val="004F78A9"/>
    <w:rsid w:val="00510362"/>
    <w:rsid w:val="00521FF7"/>
    <w:rsid w:val="005351DD"/>
    <w:rsid w:val="00535DC2"/>
    <w:rsid w:val="00536788"/>
    <w:rsid w:val="00545DFA"/>
    <w:rsid w:val="00546482"/>
    <w:rsid w:val="005518DC"/>
    <w:rsid w:val="00552563"/>
    <w:rsid w:val="00552693"/>
    <w:rsid w:val="0057399E"/>
    <w:rsid w:val="00587C94"/>
    <w:rsid w:val="005939D9"/>
    <w:rsid w:val="00597128"/>
    <w:rsid w:val="005A1E2B"/>
    <w:rsid w:val="005A2A3C"/>
    <w:rsid w:val="005B09A0"/>
    <w:rsid w:val="005B4636"/>
    <w:rsid w:val="005D310F"/>
    <w:rsid w:val="005D47DA"/>
    <w:rsid w:val="005E25CC"/>
    <w:rsid w:val="005E4785"/>
    <w:rsid w:val="00600A79"/>
    <w:rsid w:val="00611952"/>
    <w:rsid w:val="0062051D"/>
    <w:rsid w:val="00627291"/>
    <w:rsid w:val="006302AC"/>
    <w:rsid w:val="0065276B"/>
    <w:rsid w:val="00654255"/>
    <w:rsid w:val="00671A9D"/>
    <w:rsid w:val="006742B3"/>
    <w:rsid w:val="00686E7C"/>
    <w:rsid w:val="00692BF1"/>
    <w:rsid w:val="00692EE6"/>
    <w:rsid w:val="00695585"/>
    <w:rsid w:val="006977E2"/>
    <w:rsid w:val="006A2127"/>
    <w:rsid w:val="006A62B6"/>
    <w:rsid w:val="006B08A6"/>
    <w:rsid w:val="006B0A6F"/>
    <w:rsid w:val="006B47DA"/>
    <w:rsid w:val="006C606B"/>
    <w:rsid w:val="006C6C5E"/>
    <w:rsid w:val="006D64C9"/>
    <w:rsid w:val="006E0847"/>
    <w:rsid w:val="006E0A85"/>
    <w:rsid w:val="006E0ACA"/>
    <w:rsid w:val="006E29EA"/>
    <w:rsid w:val="006F4B5C"/>
    <w:rsid w:val="006F765D"/>
    <w:rsid w:val="007001D9"/>
    <w:rsid w:val="00702165"/>
    <w:rsid w:val="00702820"/>
    <w:rsid w:val="00703DBA"/>
    <w:rsid w:val="00714935"/>
    <w:rsid w:val="00720985"/>
    <w:rsid w:val="00723C3E"/>
    <w:rsid w:val="007253A1"/>
    <w:rsid w:val="00726E92"/>
    <w:rsid w:val="00734C84"/>
    <w:rsid w:val="00735E6C"/>
    <w:rsid w:val="0073710A"/>
    <w:rsid w:val="00751BA1"/>
    <w:rsid w:val="0076259C"/>
    <w:rsid w:val="00762C10"/>
    <w:rsid w:val="00765F5E"/>
    <w:rsid w:val="00767BF3"/>
    <w:rsid w:val="00771F7F"/>
    <w:rsid w:val="007A3705"/>
    <w:rsid w:val="007A573B"/>
    <w:rsid w:val="007B115B"/>
    <w:rsid w:val="007B5639"/>
    <w:rsid w:val="007B74E7"/>
    <w:rsid w:val="007C6586"/>
    <w:rsid w:val="007E331C"/>
    <w:rsid w:val="007F19D1"/>
    <w:rsid w:val="007F346C"/>
    <w:rsid w:val="007F3EEB"/>
    <w:rsid w:val="007F576F"/>
    <w:rsid w:val="007F5B82"/>
    <w:rsid w:val="008037BC"/>
    <w:rsid w:val="00816DC3"/>
    <w:rsid w:val="008221CA"/>
    <w:rsid w:val="00826D2D"/>
    <w:rsid w:val="00830DD0"/>
    <w:rsid w:val="0083594B"/>
    <w:rsid w:val="008450D4"/>
    <w:rsid w:val="00852F83"/>
    <w:rsid w:val="00854B9B"/>
    <w:rsid w:val="0086308B"/>
    <w:rsid w:val="008675A6"/>
    <w:rsid w:val="00871148"/>
    <w:rsid w:val="008801D6"/>
    <w:rsid w:val="00880F48"/>
    <w:rsid w:val="00896CBC"/>
    <w:rsid w:val="008A5121"/>
    <w:rsid w:val="008C0E41"/>
    <w:rsid w:val="008C0E8E"/>
    <w:rsid w:val="008C5960"/>
    <w:rsid w:val="008D4A1A"/>
    <w:rsid w:val="008E3385"/>
    <w:rsid w:val="009113B5"/>
    <w:rsid w:val="0092303C"/>
    <w:rsid w:val="00930407"/>
    <w:rsid w:val="009328D3"/>
    <w:rsid w:val="00934D8F"/>
    <w:rsid w:val="00944EA5"/>
    <w:rsid w:val="0094571F"/>
    <w:rsid w:val="009564AD"/>
    <w:rsid w:val="00956960"/>
    <w:rsid w:val="00965C16"/>
    <w:rsid w:val="00973422"/>
    <w:rsid w:val="00974796"/>
    <w:rsid w:val="00975A1C"/>
    <w:rsid w:val="0098082F"/>
    <w:rsid w:val="00987FE7"/>
    <w:rsid w:val="00994AA3"/>
    <w:rsid w:val="009B0DE3"/>
    <w:rsid w:val="009D2DB7"/>
    <w:rsid w:val="009E0ADD"/>
    <w:rsid w:val="009E748C"/>
    <w:rsid w:val="00A1076A"/>
    <w:rsid w:val="00A10A5A"/>
    <w:rsid w:val="00A15750"/>
    <w:rsid w:val="00A158BF"/>
    <w:rsid w:val="00A232A6"/>
    <w:rsid w:val="00A23CCB"/>
    <w:rsid w:val="00A25BAE"/>
    <w:rsid w:val="00A26589"/>
    <w:rsid w:val="00A367D5"/>
    <w:rsid w:val="00A36ADE"/>
    <w:rsid w:val="00A376E6"/>
    <w:rsid w:val="00A40AE6"/>
    <w:rsid w:val="00A42048"/>
    <w:rsid w:val="00A42CED"/>
    <w:rsid w:val="00A45F53"/>
    <w:rsid w:val="00A467EC"/>
    <w:rsid w:val="00A67565"/>
    <w:rsid w:val="00A72196"/>
    <w:rsid w:val="00A73685"/>
    <w:rsid w:val="00A91510"/>
    <w:rsid w:val="00AA64FC"/>
    <w:rsid w:val="00AB6001"/>
    <w:rsid w:val="00AC680B"/>
    <w:rsid w:val="00AD2BCA"/>
    <w:rsid w:val="00AD622C"/>
    <w:rsid w:val="00AD68D9"/>
    <w:rsid w:val="00AF1FEC"/>
    <w:rsid w:val="00AF2E87"/>
    <w:rsid w:val="00AF56F6"/>
    <w:rsid w:val="00B11C53"/>
    <w:rsid w:val="00B21DA5"/>
    <w:rsid w:val="00B23514"/>
    <w:rsid w:val="00B41B36"/>
    <w:rsid w:val="00B41D2D"/>
    <w:rsid w:val="00B502E2"/>
    <w:rsid w:val="00B57374"/>
    <w:rsid w:val="00B64EC0"/>
    <w:rsid w:val="00B66DAD"/>
    <w:rsid w:val="00B700A3"/>
    <w:rsid w:val="00B70731"/>
    <w:rsid w:val="00B73D94"/>
    <w:rsid w:val="00B73F77"/>
    <w:rsid w:val="00B74FAB"/>
    <w:rsid w:val="00B7559E"/>
    <w:rsid w:val="00B84156"/>
    <w:rsid w:val="00B84ABE"/>
    <w:rsid w:val="00B94A85"/>
    <w:rsid w:val="00B95DBC"/>
    <w:rsid w:val="00B96FAB"/>
    <w:rsid w:val="00BA584E"/>
    <w:rsid w:val="00BA7870"/>
    <w:rsid w:val="00BB4EDA"/>
    <w:rsid w:val="00BC77AC"/>
    <w:rsid w:val="00BD593F"/>
    <w:rsid w:val="00BD6CCC"/>
    <w:rsid w:val="00BE655E"/>
    <w:rsid w:val="00BF1FC3"/>
    <w:rsid w:val="00BF2102"/>
    <w:rsid w:val="00BF2B1F"/>
    <w:rsid w:val="00BF3D8D"/>
    <w:rsid w:val="00BF6E52"/>
    <w:rsid w:val="00C015FA"/>
    <w:rsid w:val="00C074E4"/>
    <w:rsid w:val="00C22D61"/>
    <w:rsid w:val="00C27E00"/>
    <w:rsid w:val="00C46D51"/>
    <w:rsid w:val="00C51681"/>
    <w:rsid w:val="00C54D62"/>
    <w:rsid w:val="00C55198"/>
    <w:rsid w:val="00C56DB6"/>
    <w:rsid w:val="00C61C10"/>
    <w:rsid w:val="00C62861"/>
    <w:rsid w:val="00C763E2"/>
    <w:rsid w:val="00C8050C"/>
    <w:rsid w:val="00C8290F"/>
    <w:rsid w:val="00C82AFA"/>
    <w:rsid w:val="00CA14D7"/>
    <w:rsid w:val="00CA457A"/>
    <w:rsid w:val="00CA7047"/>
    <w:rsid w:val="00CB5ECF"/>
    <w:rsid w:val="00CB64CE"/>
    <w:rsid w:val="00CB6BD6"/>
    <w:rsid w:val="00CB743C"/>
    <w:rsid w:val="00CE59B6"/>
    <w:rsid w:val="00CE79D9"/>
    <w:rsid w:val="00CF25CE"/>
    <w:rsid w:val="00CF3CE4"/>
    <w:rsid w:val="00CF7251"/>
    <w:rsid w:val="00D10134"/>
    <w:rsid w:val="00D26497"/>
    <w:rsid w:val="00D26FBE"/>
    <w:rsid w:val="00D42CD9"/>
    <w:rsid w:val="00D46873"/>
    <w:rsid w:val="00D57216"/>
    <w:rsid w:val="00D62435"/>
    <w:rsid w:val="00D6578B"/>
    <w:rsid w:val="00D71E14"/>
    <w:rsid w:val="00D71EB6"/>
    <w:rsid w:val="00D80EEB"/>
    <w:rsid w:val="00D837A9"/>
    <w:rsid w:val="00D8525A"/>
    <w:rsid w:val="00D921D5"/>
    <w:rsid w:val="00DA237A"/>
    <w:rsid w:val="00DA4767"/>
    <w:rsid w:val="00DB7287"/>
    <w:rsid w:val="00DD2179"/>
    <w:rsid w:val="00DE4BE7"/>
    <w:rsid w:val="00DF24D8"/>
    <w:rsid w:val="00DF38A7"/>
    <w:rsid w:val="00DF3DD5"/>
    <w:rsid w:val="00DF5989"/>
    <w:rsid w:val="00E40792"/>
    <w:rsid w:val="00E40EAC"/>
    <w:rsid w:val="00E421F9"/>
    <w:rsid w:val="00E438E4"/>
    <w:rsid w:val="00E535E9"/>
    <w:rsid w:val="00E55311"/>
    <w:rsid w:val="00E64B57"/>
    <w:rsid w:val="00E744BB"/>
    <w:rsid w:val="00E758E4"/>
    <w:rsid w:val="00E90042"/>
    <w:rsid w:val="00E934B6"/>
    <w:rsid w:val="00E965BA"/>
    <w:rsid w:val="00E96641"/>
    <w:rsid w:val="00E96926"/>
    <w:rsid w:val="00EA6910"/>
    <w:rsid w:val="00EB0DBA"/>
    <w:rsid w:val="00ED4DA5"/>
    <w:rsid w:val="00EE1B30"/>
    <w:rsid w:val="00EE438E"/>
    <w:rsid w:val="00EE4587"/>
    <w:rsid w:val="00EE65C1"/>
    <w:rsid w:val="00EF0011"/>
    <w:rsid w:val="00F06F7B"/>
    <w:rsid w:val="00F129BF"/>
    <w:rsid w:val="00F12C60"/>
    <w:rsid w:val="00F144CC"/>
    <w:rsid w:val="00F21D2F"/>
    <w:rsid w:val="00F314C6"/>
    <w:rsid w:val="00F322FA"/>
    <w:rsid w:val="00F40275"/>
    <w:rsid w:val="00F51459"/>
    <w:rsid w:val="00F522C5"/>
    <w:rsid w:val="00F55DD2"/>
    <w:rsid w:val="00F64780"/>
    <w:rsid w:val="00F84674"/>
    <w:rsid w:val="00F9730C"/>
    <w:rsid w:val="00FA194B"/>
    <w:rsid w:val="00FA3C20"/>
    <w:rsid w:val="00FA7586"/>
    <w:rsid w:val="00FB5429"/>
    <w:rsid w:val="00FC3E8F"/>
    <w:rsid w:val="00FC5D9F"/>
    <w:rsid w:val="00FD52AF"/>
    <w:rsid w:val="00FD676C"/>
    <w:rsid w:val="00FD7AE3"/>
    <w:rsid w:val="00FD7DEC"/>
    <w:rsid w:val="00FE10B2"/>
    <w:rsid w:val="00FE224B"/>
    <w:rsid w:val="00FE2BCB"/>
    <w:rsid w:val="00FE7AC4"/>
    <w:rsid w:val="00FF6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62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AA64FC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DB728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B7287"/>
  </w:style>
  <w:style w:type="paragraph" w:styleId="ab">
    <w:name w:val="footer"/>
    <w:basedOn w:val="a"/>
    <w:link w:val="ac"/>
    <w:unhideWhenUsed/>
    <w:rsid w:val="00DB728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DB7287"/>
  </w:style>
  <w:style w:type="paragraph" w:customStyle="1" w:styleId="ad">
    <w:name w:val="Знак Знак Знак"/>
    <w:basedOn w:val="a"/>
    <w:rsid w:val="00B94A85"/>
    <w:rPr>
      <w:rFonts w:ascii="Verdana" w:hAnsi="Verdana" w:cs="Verdana"/>
      <w:lang w:val="en-US" w:eastAsia="en-US"/>
    </w:rPr>
  </w:style>
  <w:style w:type="character" w:customStyle="1" w:styleId="ConsPlusNormal">
    <w:name w:val="ConsPlusNormal Знак Знак"/>
    <w:basedOn w:val="a0"/>
    <w:link w:val="ConsPlusNormal0"/>
    <w:locked/>
    <w:rsid w:val="00D8525A"/>
    <w:rPr>
      <w:rFonts w:ascii="Arial" w:hAnsi="Arial" w:cs="Arial"/>
    </w:rPr>
  </w:style>
  <w:style w:type="paragraph" w:customStyle="1" w:styleId="ConsPlusNormal0">
    <w:name w:val="ConsPlusNormal Знак"/>
    <w:link w:val="ConsPlusNormal"/>
    <w:rsid w:val="00D8525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1">
    <w:name w:val="ConsPlusNormal"/>
    <w:rsid w:val="00692EE6"/>
    <w:pPr>
      <w:widowControl w:val="0"/>
      <w:autoSpaceDE w:val="0"/>
      <w:autoSpaceDN w:val="0"/>
    </w:pPr>
    <w:rPr>
      <w:rFonts w:ascii="Constantia" w:hAnsi="Constantia" w:cs="Constantia"/>
      <w:sz w:val="22"/>
    </w:rPr>
  </w:style>
  <w:style w:type="paragraph" w:customStyle="1" w:styleId="ae">
    <w:name w:val="Знак Знак Знак"/>
    <w:basedOn w:val="a"/>
    <w:rsid w:val="00535DC2"/>
    <w:rPr>
      <w:rFonts w:ascii="Verdana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62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AA64FC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DB728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B7287"/>
  </w:style>
  <w:style w:type="paragraph" w:styleId="ab">
    <w:name w:val="footer"/>
    <w:basedOn w:val="a"/>
    <w:link w:val="ac"/>
    <w:unhideWhenUsed/>
    <w:rsid w:val="00DB728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DB7287"/>
  </w:style>
  <w:style w:type="paragraph" w:customStyle="1" w:styleId="ad">
    <w:name w:val="Знак Знак Знак"/>
    <w:basedOn w:val="a"/>
    <w:rsid w:val="00B94A85"/>
    <w:rPr>
      <w:rFonts w:ascii="Verdana" w:hAnsi="Verdana" w:cs="Verdana"/>
      <w:lang w:val="en-US" w:eastAsia="en-US"/>
    </w:rPr>
  </w:style>
  <w:style w:type="character" w:customStyle="1" w:styleId="ConsPlusNormal">
    <w:name w:val="ConsPlusNormal Знак Знак"/>
    <w:basedOn w:val="a0"/>
    <w:link w:val="ConsPlusNormal0"/>
    <w:locked/>
    <w:rsid w:val="00D8525A"/>
    <w:rPr>
      <w:rFonts w:ascii="Arial" w:hAnsi="Arial" w:cs="Arial"/>
    </w:rPr>
  </w:style>
  <w:style w:type="paragraph" w:customStyle="1" w:styleId="ConsPlusNormal0">
    <w:name w:val="ConsPlusNormal Знак"/>
    <w:link w:val="ConsPlusNormal"/>
    <w:rsid w:val="00D8525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1">
    <w:name w:val="ConsPlusNormal"/>
    <w:rsid w:val="00692EE6"/>
    <w:pPr>
      <w:widowControl w:val="0"/>
      <w:autoSpaceDE w:val="0"/>
      <w:autoSpaceDN w:val="0"/>
    </w:pPr>
    <w:rPr>
      <w:rFonts w:ascii="Constantia" w:hAnsi="Constantia" w:cs="Constantia"/>
      <w:sz w:val="22"/>
    </w:rPr>
  </w:style>
  <w:style w:type="paragraph" w:customStyle="1" w:styleId="ae">
    <w:name w:val="Знак Знак Знак"/>
    <w:basedOn w:val="a"/>
    <w:rsid w:val="00535DC2"/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EF25567ABBC85EFD544B7B58507827D8E258F1984F02FB4A07E2C71150ECEA5063E8D78760E0C668D0DD3657D067AD7363958ACC062B1B7134175E472nAK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file:///\\Backupserver\YakovlevaTS_k210\&#1054;&#1087;&#1083;&#1072;&#1090;&#1072;%20&#1058;&#1088;&#1091;&#1076;&#1072;\&#1052;&#1062;&#1055;&#1088;_2021\&#1085;&#1086;&#1103;&#1073;&#1088;&#1100;_2021\&#1080;&#1079;&#1084;&#1077;&#1085;&#1077;&#1085;&#1080;&#1103;%20&#1074;%20&#1084;&#1091;&#1085;&#1080;&#1094;&#1080;&#1087;&#1072;&#1083;&#1100;&#1085;&#1091;&#1102;%20&#1087;&#1088;&#1086;&#1075;&#1088;&#1072;&#1084;&#1084;&#1091;%20&#1056;&#1072;&#1079;&#1074;&#1080;&#1090;&#1080;&#1077;%20&#1086;&#1073;&#1088;&#1072;&#1079;&#1086;&#1074;&#1072;&#1085;&#1080;&#1103;%20&#1085;&#1086;&#1103;&#1073;&#1088;&#1100;%202021.docx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620AE2A285F9D76B78D59750A11848BEB16EAF332A9183C56EF837D0A6A21B2D74229F7ECD063F4B832D5A584DEC8D868F949BB9F9AA74E31E4C06Dc847P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573411755EEC07FE3243D18C554E171F402F16C98CFE3FF82837500FE56DF0711BAB7E65BBA6D4758B271FD7A889F65E056AB45BFA49599838D2D3BFUCq7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263AD763D4F9EF37673CEC5583A41569A5CF565120B052A210E282A22667F03A9E4A2BB2C87E99F241A117B7D3B822134D68DD4182385D3E1BC134B08NFM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ist-2\AppData\Local\Temp\Temp1_30-07-2020_09-49-31.zi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A39D7-ADBD-4DA3-9936-3865E0A40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602</TotalTime>
  <Pages>18</Pages>
  <Words>3778</Words>
  <Characters>20854</Characters>
  <Application>Microsoft Office Word</Application>
  <DocSecurity>0</DocSecurity>
  <Lines>173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Захарова</dc:creator>
  <cp:keywords/>
  <dc:description/>
  <cp:lastModifiedBy>Пользователь Windows</cp:lastModifiedBy>
  <cp:revision>38</cp:revision>
  <cp:lastPrinted>2021-11-01T10:01:00Z</cp:lastPrinted>
  <dcterms:created xsi:type="dcterms:W3CDTF">2021-05-25T11:39:00Z</dcterms:created>
  <dcterms:modified xsi:type="dcterms:W3CDTF">2021-11-08T07:07:00Z</dcterms:modified>
</cp:coreProperties>
</file>