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8724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8724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D1636" w:rsidRDefault="004D163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8724D" w:rsidP="00133698">
      <w:pPr>
        <w:spacing w:before="400"/>
        <w:rPr>
          <w:rFonts w:ascii="Liberation Serif" w:hAnsi="Liberation Serif" w:cs="Liberation Serif"/>
          <w:sz w:val="24"/>
        </w:rPr>
      </w:pPr>
      <w:r w:rsidRPr="0018724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26F2E">
        <w:rPr>
          <w:rFonts w:ascii="Liberation Serif" w:hAnsi="Liberation Serif" w:cs="Liberation Serif"/>
          <w:sz w:val="24"/>
        </w:rPr>
        <w:t xml:space="preserve">25.10.2021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126F2E">
        <w:rPr>
          <w:rFonts w:ascii="Liberation Serif" w:hAnsi="Liberation Serif" w:cs="Liberation Serif"/>
          <w:sz w:val="24"/>
        </w:rPr>
        <w:t>848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DE6B89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C71903">
        <w:rPr>
          <w:rFonts w:ascii="Liberation Serif" w:hAnsi="Liberation Serif" w:cs="Liberation Serif"/>
          <w:sz w:val="28"/>
          <w:szCs w:val="28"/>
        </w:rPr>
        <w:t>функционального органа А</w:t>
      </w:r>
      <w:r>
        <w:rPr>
          <w:rFonts w:ascii="Liberation Serif" w:hAnsi="Liberation Serif" w:cs="Liberation Serif"/>
          <w:sz w:val="28"/>
          <w:szCs w:val="28"/>
        </w:rPr>
        <w:t>дминистрации Каменск-Уральского городского округа Финансово-бюджетн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ое управление от 24.12.2020 </w:t>
      </w:r>
      <w:r>
        <w:rPr>
          <w:rFonts w:ascii="Liberation Serif" w:hAnsi="Liberation Serif" w:cs="Liberation Serif"/>
          <w:sz w:val="28"/>
          <w:szCs w:val="28"/>
        </w:rPr>
        <w:t xml:space="preserve"> № 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 внесении изменений в Перечень главных администраторов доходов бюджета Каменск-Уральского городского округа на 2021 год и плановый период 2022 и 2023 годов, утвержденный решением </w:t>
      </w:r>
      <w:r w:rsidR="007064FC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 от 16.12.2020 № 772 «О бюджете Каменск-Уральского городского округа на 2021 год</w:t>
      </w:r>
      <w:proofErr w:type="gramEnd"/>
      <w:r w:rsidR="007064FC">
        <w:rPr>
          <w:rFonts w:ascii="Liberation Serif" w:hAnsi="Liberation Serif" w:cs="Liberation Serif"/>
          <w:sz w:val="28"/>
          <w:szCs w:val="28"/>
        </w:rPr>
        <w:t xml:space="preserve"> и плановый период 2022 и 2023 годов»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E6B89" w:rsidRDefault="003C17AD" w:rsidP="007F1F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>Внести изменени</w:t>
      </w:r>
      <w:r w:rsidR="00265F5E">
        <w:rPr>
          <w:rFonts w:ascii="Liberation Serif" w:hAnsi="Liberation Serif" w:cs="Liberation Serif"/>
          <w:sz w:val="28"/>
          <w:szCs w:val="28"/>
        </w:rPr>
        <w:t>я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B130B3">
        <w:rPr>
          <w:rFonts w:ascii="Liberation Serif" w:hAnsi="Liberation Serif" w:cs="Liberation Serif"/>
          <w:sz w:val="28"/>
          <w:szCs w:val="28"/>
        </w:rPr>
        <w:t>, от 12.01.2021 № 6</w:t>
      </w:r>
      <w:r w:rsidR="00426A61">
        <w:rPr>
          <w:rFonts w:ascii="Liberation Serif" w:hAnsi="Liberation Serif" w:cs="Liberation Serif"/>
          <w:sz w:val="28"/>
          <w:szCs w:val="28"/>
        </w:rPr>
        <w:t>, от 21.01.2021 № 32</w:t>
      </w:r>
      <w:r w:rsidR="0009053A">
        <w:rPr>
          <w:rFonts w:ascii="Liberation Serif" w:hAnsi="Liberation Serif" w:cs="Liberation Serif"/>
          <w:sz w:val="28"/>
          <w:szCs w:val="28"/>
        </w:rPr>
        <w:t>, от 29.09.2021 № 803</w:t>
      </w:r>
      <w:r w:rsidR="00E21DEB">
        <w:rPr>
          <w:rFonts w:ascii="Liberation Serif" w:hAnsi="Liberation Serif" w:cs="Liberation Serif"/>
          <w:sz w:val="28"/>
          <w:szCs w:val="28"/>
        </w:rPr>
        <w:t xml:space="preserve">)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</w:t>
      </w:r>
      <w:proofErr w:type="gramEnd"/>
      <w:r w:rsidR="00DE6B89" w:rsidRPr="00DE6B89">
        <w:rPr>
          <w:rFonts w:ascii="Liberation Serif" w:hAnsi="Liberation Serif" w:cs="Liberation Serif"/>
          <w:sz w:val="28"/>
          <w:szCs w:val="28"/>
        </w:rPr>
        <w:t>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 xml:space="preserve">ого </w:t>
      </w:r>
      <w:r w:rsidR="00534F87">
        <w:rPr>
          <w:rFonts w:ascii="Liberation Serif" w:hAnsi="Liberation Serif" w:cs="Liberation Serif"/>
          <w:sz w:val="28"/>
          <w:szCs w:val="28"/>
        </w:rPr>
        <w:lastRenderedPageBreak/>
        <w:t>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4D1636">
        <w:rPr>
          <w:rFonts w:ascii="Liberation Serif" w:hAnsi="Liberation Serif" w:cs="Liberation Serif"/>
          <w:sz w:val="28"/>
          <w:szCs w:val="28"/>
        </w:rPr>
        <w:t>дополн</w:t>
      </w:r>
      <w:r w:rsidR="007064FC">
        <w:rPr>
          <w:rFonts w:ascii="Liberation Serif" w:hAnsi="Liberation Serif" w:cs="Liberation Serif"/>
          <w:sz w:val="28"/>
          <w:szCs w:val="28"/>
        </w:rPr>
        <w:t xml:space="preserve">ив Приложение № 1 к Постановлению </w:t>
      </w:r>
      <w:r w:rsidR="004D1636">
        <w:rPr>
          <w:rFonts w:ascii="Liberation Serif" w:hAnsi="Liberation Serif" w:cs="Liberation Serif"/>
          <w:sz w:val="28"/>
          <w:szCs w:val="28"/>
        </w:rPr>
        <w:t>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3930"/>
        <w:gridCol w:w="2693"/>
      </w:tblGrid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09053A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09053A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25</w:t>
            </w:r>
            <w:r w:rsidR="0009053A">
              <w:rPr>
                <w:rFonts w:ascii="Liberation Serif" w:hAnsi="Liberation Serif" w:cs="Liberation Serif"/>
                <w:sz w:val="28"/>
                <w:szCs w:val="28"/>
              </w:rPr>
              <w:t>269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040000150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203FB9" w:rsidP="00203FB9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Субсидии бюджетам городских округовна обустройство контейнерных площадок для раздельного накопления твердых коммунальных отходов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8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427494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F35BE" w:rsidRDefault="001F35BE" w:rsidP="001F35BE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E6B89" w:rsidSect="00426A61">
      <w:headerReference w:type="default" r:id="rId9"/>
      <w:headerReference w:type="firs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81E" w:rsidRDefault="00E9781E" w:rsidP="002644A3">
      <w:r>
        <w:separator/>
      </w:r>
    </w:p>
  </w:endnote>
  <w:endnote w:type="continuationSeparator" w:id="1">
    <w:p w:rsidR="00E9781E" w:rsidRDefault="00E9781E" w:rsidP="00264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81E" w:rsidRDefault="00E9781E" w:rsidP="002644A3">
      <w:r>
        <w:separator/>
      </w:r>
    </w:p>
  </w:footnote>
  <w:footnote w:type="continuationSeparator" w:id="1">
    <w:p w:rsidR="00E9781E" w:rsidRDefault="00E9781E" w:rsidP="00264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7844053"/>
      <w:docPartObj>
        <w:docPartGallery w:val="Page Numbers (Top of Page)"/>
        <w:docPartUnique/>
      </w:docPartObj>
    </w:sdtPr>
    <w:sdtContent>
      <w:p w:rsidR="00E9781E" w:rsidRDefault="0018724D">
        <w:pPr>
          <w:pStyle w:val="ab"/>
          <w:jc w:val="center"/>
        </w:pPr>
        <w:r>
          <w:fldChar w:fldCharType="begin"/>
        </w:r>
        <w:r w:rsidR="00E9781E">
          <w:instrText>PAGE   \* MERGEFORMAT</w:instrText>
        </w:r>
        <w:r>
          <w:fldChar w:fldCharType="separate"/>
        </w:r>
        <w:r w:rsidR="0073289C">
          <w:rPr>
            <w:noProof/>
          </w:rPr>
          <w:t>2</w:t>
        </w:r>
        <w:r>
          <w:fldChar w:fldCharType="end"/>
        </w:r>
      </w:p>
    </w:sdtContent>
  </w:sdt>
  <w:p w:rsidR="00E9781E" w:rsidRDefault="00E9781E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81E" w:rsidRDefault="00E9781E">
    <w:pPr>
      <w:pStyle w:val="ab"/>
      <w:jc w:val="center"/>
    </w:pPr>
  </w:p>
  <w:p w:rsidR="00E9781E" w:rsidRDefault="00E9781E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7EDA"/>
    <w:rsid w:val="00010608"/>
    <w:rsid w:val="00032F3A"/>
    <w:rsid w:val="0009053A"/>
    <w:rsid w:val="000D51CA"/>
    <w:rsid w:val="000F4E90"/>
    <w:rsid w:val="00126F2E"/>
    <w:rsid w:val="00133698"/>
    <w:rsid w:val="0018724D"/>
    <w:rsid w:val="001B447C"/>
    <w:rsid w:val="001F35BE"/>
    <w:rsid w:val="00203FB9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26A61"/>
    <w:rsid w:val="00427494"/>
    <w:rsid w:val="004C3D72"/>
    <w:rsid w:val="004D1636"/>
    <w:rsid w:val="004F1BF0"/>
    <w:rsid w:val="004F4246"/>
    <w:rsid w:val="00534F87"/>
    <w:rsid w:val="00536788"/>
    <w:rsid w:val="00552B0C"/>
    <w:rsid w:val="00563B2A"/>
    <w:rsid w:val="005B5BA4"/>
    <w:rsid w:val="006C6C5E"/>
    <w:rsid w:val="006E2BE1"/>
    <w:rsid w:val="00702165"/>
    <w:rsid w:val="007064FC"/>
    <w:rsid w:val="00707EDA"/>
    <w:rsid w:val="00720985"/>
    <w:rsid w:val="007256D2"/>
    <w:rsid w:val="0073289C"/>
    <w:rsid w:val="00761552"/>
    <w:rsid w:val="007F1F12"/>
    <w:rsid w:val="0083594B"/>
    <w:rsid w:val="008556E0"/>
    <w:rsid w:val="00871148"/>
    <w:rsid w:val="00896CBC"/>
    <w:rsid w:val="008C0E41"/>
    <w:rsid w:val="00956960"/>
    <w:rsid w:val="00975A1C"/>
    <w:rsid w:val="009A6F9F"/>
    <w:rsid w:val="009E39EC"/>
    <w:rsid w:val="00A1076A"/>
    <w:rsid w:val="00A26589"/>
    <w:rsid w:val="00A51F44"/>
    <w:rsid w:val="00AD2D41"/>
    <w:rsid w:val="00B130B3"/>
    <w:rsid w:val="00B2377A"/>
    <w:rsid w:val="00B603B7"/>
    <w:rsid w:val="00B91D93"/>
    <w:rsid w:val="00B95DBC"/>
    <w:rsid w:val="00BA7870"/>
    <w:rsid w:val="00BC77AC"/>
    <w:rsid w:val="00BE63F6"/>
    <w:rsid w:val="00BF6E52"/>
    <w:rsid w:val="00C120D6"/>
    <w:rsid w:val="00C37F3E"/>
    <w:rsid w:val="00C55198"/>
    <w:rsid w:val="00C71903"/>
    <w:rsid w:val="00C751F0"/>
    <w:rsid w:val="00C8290F"/>
    <w:rsid w:val="00CA14D7"/>
    <w:rsid w:val="00CC4964"/>
    <w:rsid w:val="00CD11A6"/>
    <w:rsid w:val="00CF7251"/>
    <w:rsid w:val="00D027A4"/>
    <w:rsid w:val="00D0663F"/>
    <w:rsid w:val="00D46873"/>
    <w:rsid w:val="00D921D5"/>
    <w:rsid w:val="00DD5CEC"/>
    <w:rsid w:val="00DE3A1E"/>
    <w:rsid w:val="00DE4BE7"/>
    <w:rsid w:val="00DE6B89"/>
    <w:rsid w:val="00E21DEB"/>
    <w:rsid w:val="00E54064"/>
    <w:rsid w:val="00E9781E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8C1AC-40E0-4A2F-9C0C-5CF8FD34C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297</Words>
  <Characters>2632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Пользователь Windows</cp:lastModifiedBy>
  <cp:revision>2</cp:revision>
  <cp:lastPrinted>2021-09-29T06:12:00Z</cp:lastPrinted>
  <dcterms:created xsi:type="dcterms:W3CDTF">2021-11-12T08:55:00Z</dcterms:created>
  <dcterms:modified xsi:type="dcterms:W3CDTF">2021-11-12T08:55:00Z</dcterms:modified>
</cp:coreProperties>
</file>