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8D7CC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0F33A6" w:rsidRDefault="000F33A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D7CCA" w:rsidRDefault="008D7CCA" w:rsidP="00F80595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Pr="008D7CCA">
        <w:rPr>
          <w:rFonts w:ascii="Liberation Serif" w:hAnsi="Liberation Serif" w:cs="Liberation Serif"/>
          <w:sz w:val="24"/>
          <w:u w:val="single"/>
        </w:rPr>
        <w:t>07.12.2021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Pr="008D7CCA">
        <w:rPr>
          <w:rFonts w:ascii="Liberation Serif" w:hAnsi="Liberation Serif" w:cs="Liberation Serif"/>
          <w:sz w:val="24"/>
          <w:u w:val="single"/>
        </w:rPr>
        <w:t>929</w:t>
      </w:r>
    </w:p>
    <w:p w:rsidR="00EB3CBB" w:rsidRDefault="00EB3CBB" w:rsidP="00EB3CBB">
      <w:pPr>
        <w:jc w:val="center"/>
        <w:rPr>
          <w:rFonts w:ascii="Liberation Serif" w:hAnsi="Liberation Serif"/>
          <w:b/>
          <w:bCs/>
          <w:sz w:val="27"/>
          <w:szCs w:val="27"/>
        </w:rPr>
      </w:pPr>
    </w:p>
    <w:p w:rsidR="00050DEC" w:rsidRPr="00050DEC" w:rsidRDefault="00050DEC" w:rsidP="00050DEC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Arial"/>
          <w:b/>
          <w:sz w:val="28"/>
          <w:szCs w:val="28"/>
        </w:rPr>
      </w:pPr>
      <w:r w:rsidRPr="00050DEC">
        <w:rPr>
          <w:rFonts w:ascii="Liberation Serif" w:hAnsi="Liberation Serif" w:cs="Arial"/>
          <w:b/>
          <w:sz w:val="28"/>
          <w:szCs w:val="28"/>
        </w:rPr>
        <w:t xml:space="preserve">О внесении изменений в муниципальную программу «Обеспечение развития гражданского общества и муниципального управления в </w:t>
      </w:r>
      <w:r>
        <w:rPr>
          <w:rFonts w:ascii="Liberation Serif" w:hAnsi="Liberation Serif" w:cs="Arial"/>
          <w:b/>
          <w:sz w:val="28"/>
          <w:szCs w:val="28"/>
        </w:rPr>
        <w:t>К</w:t>
      </w:r>
      <w:r w:rsidRPr="00050DEC">
        <w:rPr>
          <w:rFonts w:ascii="Liberation Serif" w:hAnsi="Liberation Serif" w:cs="Arial"/>
          <w:b/>
          <w:sz w:val="28"/>
          <w:szCs w:val="28"/>
        </w:rPr>
        <w:t>аменск-</w:t>
      </w:r>
      <w:r>
        <w:rPr>
          <w:rFonts w:ascii="Liberation Serif" w:hAnsi="Liberation Serif" w:cs="Arial"/>
          <w:b/>
          <w:sz w:val="28"/>
          <w:szCs w:val="28"/>
        </w:rPr>
        <w:t>У</w:t>
      </w:r>
      <w:r w:rsidRPr="00050DEC">
        <w:rPr>
          <w:rFonts w:ascii="Liberation Serif" w:hAnsi="Liberation Serif" w:cs="Arial"/>
          <w:b/>
          <w:sz w:val="28"/>
          <w:szCs w:val="28"/>
        </w:rPr>
        <w:t>ральском городском округе на 2020-2026 годы»</w:t>
      </w:r>
    </w:p>
    <w:p w:rsidR="00050DEC" w:rsidRPr="00050DEC" w:rsidRDefault="00050DEC" w:rsidP="00050DEC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Arial"/>
          <w:sz w:val="28"/>
          <w:szCs w:val="28"/>
        </w:rPr>
      </w:pPr>
    </w:p>
    <w:p w:rsidR="00EB3CBB" w:rsidRPr="00050DEC" w:rsidRDefault="00306D4D" w:rsidP="00050DE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iCs/>
          <w:sz w:val="28"/>
          <w:szCs w:val="28"/>
        </w:rPr>
      </w:pPr>
      <w:proofErr w:type="gramStart"/>
      <w:r w:rsidRPr="00306D4D">
        <w:rPr>
          <w:rFonts w:ascii="Liberation Serif" w:hAnsi="Liberation Serif"/>
          <w:iCs/>
          <w:sz w:val="28"/>
          <w:szCs w:val="28"/>
        </w:rPr>
        <w:t xml:space="preserve">На основании </w:t>
      </w:r>
      <w:r w:rsidR="000F33A6">
        <w:rPr>
          <w:rFonts w:ascii="Liberation Serif" w:hAnsi="Liberation Serif"/>
          <w:iCs/>
          <w:sz w:val="28"/>
          <w:szCs w:val="28"/>
        </w:rPr>
        <w:t>решения</w:t>
      </w:r>
      <w:r w:rsidRPr="00306D4D">
        <w:rPr>
          <w:rFonts w:ascii="Liberation Serif" w:hAnsi="Liberation Serif"/>
          <w:iCs/>
          <w:sz w:val="28"/>
          <w:szCs w:val="28"/>
        </w:rPr>
        <w:t xml:space="preserve"> Думы Каменск-Уральского городского округа от 16.12.2020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772 </w:t>
      </w:r>
      <w:r>
        <w:rPr>
          <w:rFonts w:ascii="Liberation Serif" w:hAnsi="Liberation Serif"/>
          <w:iCs/>
          <w:sz w:val="28"/>
          <w:szCs w:val="28"/>
        </w:rPr>
        <w:t>«</w:t>
      </w:r>
      <w:r w:rsidRPr="00306D4D">
        <w:rPr>
          <w:rFonts w:ascii="Liberation Serif" w:hAnsi="Liberation Serif"/>
          <w:iCs/>
          <w:sz w:val="28"/>
          <w:szCs w:val="28"/>
        </w:rPr>
        <w:t>О бюджете Каменск-Уральского городского округа на 2021 год и плановый период 2022 и 2023 годов</w:t>
      </w:r>
      <w:r>
        <w:rPr>
          <w:rFonts w:ascii="Liberation Serif" w:hAnsi="Liberation Serif"/>
          <w:iCs/>
          <w:sz w:val="28"/>
          <w:szCs w:val="28"/>
        </w:rPr>
        <w:t>»</w:t>
      </w:r>
      <w:r w:rsidRPr="00306D4D">
        <w:rPr>
          <w:rFonts w:ascii="Liberation Serif" w:hAnsi="Liberation Serif"/>
          <w:iCs/>
          <w:sz w:val="28"/>
          <w:szCs w:val="28"/>
        </w:rPr>
        <w:t xml:space="preserve"> (в редакции </w:t>
      </w:r>
      <w:r w:rsidR="00602E83">
        <w:rPr>
          <w:rFonts w:ascii="Liberation Serif" w:hAnsi="Liberation Serif"/>
          <w:iCs/>
          <w:sz w:val="28"/>
          <w:szCs w:val="28"/>
        </w:rPr>
        <w:t>р</w:t>
      </w:r>
      <w:r w:rsidRPr="00306D4D">
        <w:rPr>
          <w:rFonts w:ascii="Liberation Serif" w:hAnsi="Liberation Serif"/>
          <w:iCs/>
          <w:sz w:val="28"/>
          <w:szCs w:val="28"/>
        </w:rPr>
        <w:t xml:space="preserve">ешений Думы Каменск-Уральского городского округа от 24.02.2021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803, от 19.05.2021 </w:t>
      </w:r>
      <w:r>
        <w:rPr>
          <w:rFonts w:ascii="Liberation Serif" w:hAnsi="Liberation Serif"/>
          <w:iCs/>
          <w:sz w:val="28"/>
          <w:szCs w:val="28"/>
        </w:rPr>
        <w:t xml:space="preserve">          №</w:t>
      </w:r>
      <w:r w:rsidRPr="00306D4D">
        <w:rPr>
          <w:rFonts w:ascii="Liberation Serif" w:hAnsi="Liberation Serif"/>
          <w:iCs/>
          <w:sz w:val="28"/>
          <w:szCs w:val="28"/>
        </w:rPr>
        <w:t xml:space="preserve"> 834, от 21.07.2021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875</w:t>
      </w:r>
      <w:r>
        <w:rPr>
          <w:rFonts w:ascii="Liberation Serif" w:hAnsi="Liberation Serif"/>
          <w:iCs/>
          <w:sz w:val="28"/>
          <w:szCs w:val="28"/>
        </w:rPr>
        <w:t>,</w:t>
      </w:r>
      <w:r w:rsidR="00D96E53">
        <w:rPr>
          <w:rFonts w:ascii="Liberation Serif" w:hAnsi="Liberation Serif"/>
          <w:iCs/>
          <w:sz w:val="28"/>
          <w:szCs w:val="28"/>
        </w:rPr>
        <w:t xml:space="preserve"> от 25.08.2021 № 885, </w:t>
      </w:r>
      <w:r>
        <w:rPr>
          <w:rFonts w:ascii="Liberation Serif" w:hAnsi="Liberation Serif"/>
          <w:iCs/>
          <w:sz w:val="28"/>
          <w:szCs w:val="28"/>
        </w:rPr>
        <w:t xml:space="preserve"> от 15.09.2021 № 898</w:t>
      </w:r>
      <w:r w:rsidR="00F44044">
        <w:rPr>
          <w:rFonts w:ascii="Liberation Serif" w:hAnsi="Liberation Serif"/>
          <w:iCs/>
          <w:sz w:val="28"/>
          <w:szCs w:val="28"/>
        </w:rPr>
        <w:t xml:space="preserve">, </w:t>
      </w:r>
      <w:r w:rsidR="00FA31A8">
        <w:rPr>
          <w:rFonts w:ascii="Liberation Serif" w:hAnsi="Liberation Serif"/>
          <w:iCs/>
          <w:sz w:val="28"/>
          <w:szCs w:val="28"/>
        </w:rPr>
        <w:t xml:space="preserve">                   </w:t>
      </w:r>
      <w:r w:rsidR="00F44044">
        <w:rPr>
          <w:rFonts w:ascii="Liberation Serif" w:hAnsi="Liberation Serif"/>
          <w:iCs/>
          <w:sz w:val="28"/>
          <w:szCs w:val="28"/>
        </w:rPr>
        <w:t>от 24.11.2021 № 31</w:t>
      </w:r>
      <w:r w:rsidRPr="00306D4D">
        <w:rPr>
          <w:rFonts w:ascii="Liberation Serif" w:hAnsi="Liberation Serif"/>
          <w:iCs/>
          <w:sz w:val="28"/>
          <w:szCs w:val="28"/>
        </w:rPr>
        <w:t xml:space="preserve">), в соответствии с </w:t>
      </w:r>
      <w:hyperlink r:id="rId10" w:history="1">
        <w:r w:rsidRPr="00306D4D">
          <w:rPr>
            <w:rFonts w:ascii="Liberation Serif" w:hAnsi="Liberation Serif"/>
            <w:iCs/>
            <w:sz w:val="28"/>
            <w:szCs w:val="28"/>
          </w:rPr>
          <w:t>Порядком</w:t>
        </w:r>
      </w:hyperlink>
      <w:r w:rsidRPr="00306D4D">
        <w:rPr>
          <w:rFonts w:ascii="Liberation Serif" w:hAnsi="Liberation Serif"/>
          <w:iCs/>
          <w:sz w:val="28"/>
          <w:szCs w:val="28"/>
        </w:rPr>
        <w:t xml:space="preserve"> формирования и реализации муниципальных программ и</w:t>
      </w:r>
      <w:proofErr w:type="gramEnd"/>
      <w:r w:rsidRPr="00306D4D">
        <w:rPr>
          <w:rFonts w:ascii="Liberation Serif" w:hAnsi="Liberation Serif"/>
          <w:iCs/>
          <w:sz w:val="28"/>
          <w:szCs w:val="28"/>
        </w:rPr>
        <w:t xml:space="preserve"> комплексных муниципальных программ Каменск-Уральского городского округа, утвержденным </w:t>
      </w:r>
      <w:r w:rsidR="00602E83">
        <w:rPr>
          <w:rFonts w:ascii="Liberation Serif" w:hAnsi="Liberation Serif"/>
          <w:iCs/>
          <w:sz w:val="28"/>
          <w:szCs w:val="28"/>
        </w:rPr>
        <w:t>п</w:t>
      </w:r>
      <w:r w:rsidRPr="00306D4D">
        <w:rPr>
          <w:rFonts w:ascii="Liberation Serif" w:hAnsi="Liberation Serif"/>
          <w:iCs/>
          <w:sz w:val="28"/>
          <w:szCs w:val="28"/>
        </w:rPr>
        <w:t xml:space="preserve">остановлением Администрации города Каменска-Уральского от 23.11.2015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1666 (в редакции </w:t>
      </w:r>
      <w:r w:rsidR="00602E83">
        <w:rPr>
          <w:rFonts w:ascii="Liberation Serif" w:hAnsi="Liberation Serif"/>
          <w:iCs/>
          <w:sz w:val="28"/>
          <w:szCs w:val="28"/>
        </w:rPr>
        <w:t>п</w:t>
      </w:r>
      <w:r w:rsidRPr="00306D4D">
        <w:rPr>
          <w:rFonts w:ascii="Liberation Serif" w:hAnsi="Liberation Serif"/>
          <w:iCs/>
          <w:sz w:val="28"/>
          <w:szCs w:val="28"/>
        </w:rPr>
        <w:t xml:space="preserve">остановлений Администрации города Каменска-Уральского от 17.11.2017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984, от 09.10.2019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817, </w:t>
      </w:r>
      <w:r w:rsidR="00602E83">
        <w:rPr>
          <w:rFonts w:ascii="Liberation Serif" w:hAnsi="Liberation Serif"/>
          <w:iCs/>
          <w:sz w:val="28"/>
          <w:szCs w:val="28"/>
        </w:rPr>
        <w:t>п</w:t>
      </w:r>
      <w:r w:rsidRPr="00306D4D">
        <w:rPr>
          <w:rFonts w:ascii="Liberation Serif" w:hAnsi="Liberation Serif"/>
          <w:iCs/>
          <w:sz w:val="28"/>
          <w:szCs w:val="28"/>
        </w:rPr>
        <w:t xml:space="preserve">остановлений Администрации Каменск-Уральского городского округа от 26.08.2020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610, от 29.10.2020 </w:t>
      </w:r>
      <w:r>
        <w:rPr>
          <w:rFonts w:ascii="Liberation Serif" w:hAnsi="Liberation Serif"/>
          <w:iCs/>
          <w:sz w:val="28"/>
          <w:szCs w:val="28"/>
        </w:rPr>
        <w:t>№</w:t>
      </w:r>
      <w:r w:rsidRPr="00306D4D">
        <w:rPr>
          <w:rFonts w:ascii="Liberation Serif" w:hAnsi="Liberation Serif"/>
          <w:iCs/>
          <w:sz w:val="28"/>
          <w:szCs w:val="28"/>
        </w:rPr>
        <w:t xml:space="preserve"> 824) </w:t>
      </w:r>
      <w:r w:rsidR="00050DEC" w:rsidRPr="00050DEC">
        <w:rPr>
          <w:rFonts w:ascii="Liberation Serif" w:hAnsi="Liberation Serif"/>
          <w:iCs/>
          <w:sz w:val="28"/>
          <w:szCs w:val="28"/>
        </w:rPr>
        <w:t xml:space="preserve">Администрация Каменск-Уральского городского округа </w:t>
      </w:r>
    </w:p>
    <w:p w:rsidR="00797A07" w:rsidRPr="00E46F70" w:rsidRDefault="00797A07" w:rsidP="004F4212">
      <w:pPr>
        <w:pStyle w:val="20"/>
        <w:tabs>
          <w:tab w:val="left" w:pos="9781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46F70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50DEC" w:rsidRDefault="00050DEC" w:rsidP="00050DEC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50DEC">
        <w:rPr>
          <w:rFonts w:ascii="Arial" w:hAnsi="Arial" w:cs="Arial"/>
        </w:rPr>
        <w:t xml:space="preserve"> </w:t>
      </w:r>
      <w:proofErr w:type="gramStart"/>
      <w:r w:rsidRPr="00050DEC">
        <w:rPr>
          <w:rFonts w:ascii="Liberation Serif" w:hAnsi="Liberation Serif"/>
          <w:sz w:val="28"/>
          <w:szCs w:val="28"/>
        </w:rPr>
        <w:t xml:space="preserve">Внести в муниципальную </w:t>
      </w:r>
      <w:hyperlink r:id="rId11" w:history="1">
        <w:r w:rsidRPr="00050DEC">
          <w:rPr>
            <w:rFonts w:ascii="Liberation Serif" w:hAnsi="Liberation Serif"/>
            <w:sz w:val="28"/>
            <w:szCs w:val="28"/>
          </w:rPr>
          <w:t>программу</w:t>
        </w:r>
      </w:hyperlink>
      <w:r w:rsidRPr="00050DEC">
        <w:rPr>
          <w:rFonts w:ascii="Liberation Serif" w:hAnsi="Liberation Serif"/>
          <w:sz w:val="28"/>
          <w:szCs w:val="28"/>
        </w:rPr>
        <w:t xml:space="preserve"> «Обеспечение развития гражданского общества и муниципального управления в Каменск-Уральском городском округе на 2020-2026 годы», утвержденную постановлением Администрации города Каменска-Уральского от 10.10.2019 № 830 (в редакции постановления Администрации города Каменска-Уральского от 31.01.2020              № 70, постановлений Администрации Каменск-Уральского городского округа от 09.10.2020 № 752, от 30.12.2020 № 1042, от 22.03.2021 № 227</w:t>
      </w:r>
      <w:r>
        <w:rPr>
          <w:rFonts w:ascii="Liberation Serif" w:hAnsi="Liberation Serif"/>
          <w:sz w:val="28"/>
          <w:szCs w:val="28"/>
        </w:rPr>
        <w:t>, от 03.09.2021 № 715</w:t>
      </w:r>
      <w:r w:rsidRPr="00050DEC">
        <w:rPr>
          <w:rFonts w:ascii="Liberation Serif" w:hAnsi="Liberation Serif"/>
          <w:sz w:val="28"/>
          <w:szCs w:val="28"/>
        </w:rPr>
        <w:t>) (далее - программа) следующие изменения:</w:t>
      </w:r>
      <w:proofErr w:type="gramEnd"/>
    </w:p>
    <w:p w:rsidR="00050DEC" w:rsidRPr="002629AF" w:rsidRDefault="008D7CCA" w:rsidP="00050DEC">
      <w:pPr>
        <w:pStyle w:val="ad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hyperlink r:id="rId12" w:history="1">
        <w:r w:rsidR="00050DEC" w:rsidRPr="002629AF">
          <w:rPr>
            <w:rFonts w:ascii="Liberation Serif" w:hAnsi="Liberation Serif"/>
            <w:sz w:val="28"/>
            <w:szCs w:val="28"/>
          </w:rPr>
          <w:t>строку</w:t>
        </w:r>
      </w:hyperlink>
      <w:r w:rsidR="00050DEC" w:rsidRPr="002629AF">
        <w:rPr>
          <w:rFonts w:ascii="Liberation Serif" w:hAnsi="Liberation Serif"/>
          <w:sz w:val="28"/>
          <w:szCs w:val="28"/>
        </w:rPr>
        <w:t xml:space="preserve"> «Объемы финансирования </w:t>
      </w:r>
      <w:r w:rsidR="002629AF" w:rsidRPr="002629AF">
        <w:rPr>
          <w:rFonts w:ascii="Liberation Serif" w:hAnsi="Liberation Serif"/>
          <w:sz w:val="28"/>
          <w:szCs w:val="28"/>
        </w:rPr>
        <w:t xml:space="preserve">муниципальной </w:t>
      </w:r>
      <w:r w:rsidR="00050DEC" w:rsidRPr="002629AF">
        <w:rPr>
          <w:rFonts w:ascii="Liberation Serif" w:hAnsi="Liberation Serif"/>
          <w:sz w:val="28"/>
          <w:szCs w:val="28"/>
        </w:rPr>
        <w:t>программы по годам реализации, тыс. руб.» паспорта</w:t>
      </w:r>
      <w:r w:rsidR="002629AF" w:rsidRPr="002629AF">
        <w:rPr>
          <w:rFonts w:ascii="Liberation Serif" w:hAnsi="Liberation Serif"/>
          <w:sz w:val="28"/>
          <w:szCs w:val="28"/>
        </w:rPr>
        <w:t xml:space="preserve"> </w:t>
      </w:r>
      <w:r w:rsidR="002629AF" w:rsidRPr="002629AF">
        <w:rPr>
          <w:rFonts w:ascii="Liberation Serif" w:hAnsi="Liberation Serif" w:cs="Liberation Serif"/>
          <w:sz w:val="28"/>
          <w:szCs w:val="28"/>
        </w:rPr>
        <w:t xml:space="preserve">программы </w:t>
      </w:r>
      <w:r w:rsidR="00050DEC" w:rsidRPr="002629AF">
        <w:rPr>
          <w:rFonts w:ascii="Liberation Serif" w:hAnsi="Liberation Serif"/>
          <w:sz w:val="28"/>
          <w:szCs w:val="28"/>
        </w:rPr>
        <w:t xml:space="preserve">изложить в </w:t>
      </w:r>
      <w:r w:rsidR="000F33A6">
        <w:rPr>
          <w:rFonts w:ascii="Liberation Serif" w:hAnsi="Liberation Serif"/>
          <w:sz w:val="28"/>
          <w:szCs w:val="28"/>
        </w:rPr>
        <w:t xml:space="preserve">следующей </w:t>
      </w:r>
      <w:r w:rsidR="00050DEC" w:rsidRPr="002629AF">
        <w:rPr>
          <w:rFonts w:ascii="Liberation Serif" w:hAnsi="Liberation Serif"/>
          <w:sz w:val="28"/>
          <w:szCs w:val="28"/>
        </w:rPr>
        <w:t>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2"/>
        <w:gridCol w:w="7229"/>
      </w:tblGrid>
      <w:tr w:rsidR="00050DEC" w:rsidTr="002629AF"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ВСЕГО: 118</w:t>
            </w:r>
            <w:r w:rsidR="005721C9">
              <w:rPr>
                <w:rFonts w:ascii="Liberation Serif" w:hAnsi="Liberation Serif" w:cs="Liberation Serif"/>
                <w:sz w:val="28"/>
                <w:szCs w:val="28"/>
              </w:rPr>
              <w:t>8154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000DA" w:rsidRPr="000000DA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- 161901,2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2021 год - 16</w:t>
            </w:r>
            <w:r w:rsidR="005721C9">
              <w:rPr>
                <w:rFonts w:ascii="Liberation Serif" w:hAnsi="Liberation Serif" w:cs="Liberation Serif"/>
                <w:sz w:val="28"/>
                <w:szCs w:val="28"/>
              </w:rPr>
              <w:t>8284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5721C9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- 164450,5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- 165329,1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- 174496,6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2025 год - 175996,6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- 177696,6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них: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областной бюджет - 13652,8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- 1829,2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21C9">
              <w:rPr>
                <w:rFonts w:ascii="Liberation Serif" w:hAnsi="Liberation Serif" w:cs="Liberation Serif"/>
                <w:sz w:val="28"/>
                <w:szCs w:val="28"/>
              </w:rPr>
              <w:t>2021 год - 1900,9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- 1979,2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- 2057,8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- 1961,9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- 1961,9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- 1961,9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местный бюджет - 117</w:t>
            </w:r>
            <w:r w:rsidR="005721C9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5721C9">
              <w:rPr>
                <w:rFonts w:ascii="Liberation Serif" w:hAnsi="Liberation Serif" w:cs="Liberation Serif"/>
                <w:sz w:val="28"/>
                <w:szCs w:val="28"/>
              </w:rPr>
              <w:t>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5721C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- 160072,0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21C9">
              <w:rPr>
                <w:rFonts w:ascii="Liberation Serif" w:hAnsi="Liberation Serif" w:cs="Liberation Serif"/>
                <w:sz w:val="28"/>
                <w:szCs w:val="28"/>
              </w:rPr>
              <w:t>2021 год - 16</w:t>
            </w:r>
            <w:r w:rsidR="005721C9" w:rsidRPr="005721C9">
              <w:rPr>
                <w:rFonts w:ascii="Liberation Serif" w:hAnsi="Liberation Serif" w:cs="Liberation Serif"/>
                <w:sz w:val="28"/>
                <w:szCs w:val="28"/>
              </w:rPr>
              <w:t>6383</w:t>
            </w:r>
            <w:r w:rsidRPr="005721C9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000DA" w:rsidRPr="005721C9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- 162471,3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- 163271,3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- 172534,7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- 174034,7</w:t>
            </w:r>
          </w:p>
          <w:p w:rsidR="00050DEC" w:rsidRDefault="00050DE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- 175734,7</w:t>
            </w:r>
          </w:p>
        </w:tc>
      </w:tr>
    </w:tbl>
    <w:p w:rsidR="002D5A93" w:rsidRDefault="000F33A6" w:rsidP="002629AF">
      <w:pPr>
        <w:pStyle w:val="ad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абзац восьмой </w:t>
      </w:r>
      <w:r w:rsidR="002D5A93">
        <w:rPr>
          <w:rFonts w:ascii="Liberation Serif" w:hAnsi="Liberation Serif"/>
          <w:sz w:val="28"/>
          <w:szCs w:val="28"/>
        </w:rPr>
        <w:t>Раздел</w:t>
      </w:r>
      <w:r>
        <w:rPr>
          <w:rFonts w:ascii="Liberation Serif" w:hAnsi="Liberation Serif"/>
          <w:sz w:val="28"/>
          <w:szCs w:val="28"/>
        </w:rPr>
        <w:t>а</w:t>
      </w:r>
      <w:r w:rsidR="002D5A93">
        <w:rPr>
          <w:rFonts w:ascii="Liberation Serif" w:hAnsi="Liberation Serif"/>
          <w:sz w:val="28"/>
          <w:szCs w:val="28"/>
        </w:rPr>
        <w:t xml:space="preserve"> 1. </w:t>
      </w:r>
      <w:r w:rsidR="00EE5BE2">
        <w:rPr>
          <w:rFonts w:ascii="Liberation Serif" w:hAnsi="Liberation Serif"/>
          <w:sz w:val="28"/>
          <w:szCs w:val="28"/>
        </w:rPr>
        <w:t>«</w:t>
      </w:r>
      <w:r w:rsidR="002D5A93">
        <w:rPr>
          <w:rFonts w:ascii="Liberation Serif" w:hAnsi="Liberation Serif"/>
          <w:sz w:val="28"/>
          <w:szCs w:val="28"/>
        </w:rPr>
        <w:t>Характеристика и анализ текущего состояния развития гражданского общества в Каменск-Уральском городском округе</w:t>
      </w:r>
      <w:r w:rsidR="00EE5BE2">
        <w:rPr>
          <w:rFonts w:ascii="Liberation Serif" w:hAnsi="Liberation Serif"/>
          <w:sz w:val="28"/>
          <w:szCs w:val="28"/>
        </w:rPr>
        <w:t>»</w:t>
      </w:r>
      <w:r w:rsidR="002D5A93">
        <w:rPr>
          <w:rFonts w:ascii="Liberation Serif" w:hAnsi="Liberation Serif"/>
          <w:sz w:val="28"/>
          <w:szCs w:val="28"/>
        </w:rPr>
        <w:t xml:space="preserve"> </w:t>
      </w:r>
      <w:r w:rsidR="000F0B9B">
        <w:rPr>
          <w:rFonts w:ascii="Liberation Serif" w:hAnsi="Liberation Serif"/>
          <w:sz w:val="28"/>
          <w:szCs w:val="28"/>
        </w:rPr>
        <w:t xml:space="preserve">программы </w:t>
      </w:r>
      <w:r>
        <w:rPr>
          <w:rFonts w:ascii="Liberation Serif" w:hAnsi="Liberation Serif"/>
          <w:sz w:val="28"/>
          <w:szCs w:val="28"/>
        </w:rPr>
        <w:t xml:space="preserve">изложить в </w:t>
      </w:r>
      <w:r w:rsidR="000F0B9B">
        <w:rPr>
          <w:rFonts w:ascii="Liberation Serif" w:hAnsi="Liberation Serif"/>
          <w:sz w:val="28"/>
          <w:szCs w:val="28"/>
        </w:rPr>
        <w:t>следующе</w:t>
      </w:r>
      <w:r>
        <w:rPr>
          <w:rFonts w:ascii="Liberation Serif" w:hAnsi="Liberation Serif"/>
          <w:sz w:val="28"/>
          <w:szCs w:val="28"/>
        </w:rPr>
        <w:t>й</w:t>
      </w:r>
      <w:r w:rsidR="000F0B9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редакции</w:t>
      </w:r>
      <w:r w:rsidR="000F0B9B">
        <w:rPr>
          <w:rFonts w:ascii="Liberation Serif" w:hAnsi="Liberation Serif"/>
          <w:sz w:val="28"/>
          <w:szCs w:val="28"/>
        </w:rPr>
        <w:t>:</w:t>
      </w:r>
    </w:p>
    <w:p w:rsidR="000F0B9B" w:rsidRDefault="00EE5BE2" w:rsidP="00D84692">
      <w:pPr>
        <w:pStyle w:val="ad"/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0F33A6">
        <w:rPr>
          <w:rFonts w:ascii="Liberation Serif" w:hAnsi="Liberation Serif"/>
          <w:sz w:val="28"/>
          <w:szCs w:val="28"/>
        </w:rPr>
        <w:t xml:space="preserve">Развитие институтов гражданского общества является необходимым условием реализации Стратегии социально-экономического развития муниципального образования на период до 2030 года. </w:t>
      </w:r>
      <w:proofErr w:type="gramStart"/>
      <w:r w:rsidR="00D84692">
        <w:rPr>
          <w:rFonts w:ascii="Liberation Serif" w:hAnsi="Liberation Serif"/>
          <w:sz w:val="28"/>
          <w:szCs w:val="28"/>
        </w:rPr>
        <w:t>Активное участие населения  городского округа во Всероссийской переписи населения  дает возможность оценить происходящие в городском округе изменения</w:t>
      </w:r>
      <w:r w:rsidR="000F0B9B">
        <w:rPr>
          <w:rFonts w:ascii="Liberation Serif" w:hAnsi="Liberation Serif"/>
          <w:sz w:val="28"/>
          <w:szCs w:val="28"/>
        </w:rPr>
        <w:t>, а также повлиять на наполняемость местного бюджета, у</w:t>
      </w:r>
      <w:r w:rsidR="00D84692" w:rsidRPr="00D84692">
        <w:rPr>
          <w:rFonts w:ascii="Liberation Serif" w:hAnsi="Liberation Serif"/>
          <w:sz w:val="28"/>
          <w:szCs w:val="28"/>
        </w:rPr>
        <w:t xml:space="preserve">читывая </w:t>
      </w:r>
      <w:r w:rsidR="00D84692">
        <w:rPr>
          <w:rFonts w:ascii="Liberation Serif" w:hAnsi="Liberation Serif"/>
          <w:sz w:val="28"/>
          <w:szCs w:val="28"/>
        </w:rPr>
        <w:t xml:space="preserve">действующую </w:t>
      </w:r>
      <w:r w:rsidR="00D84692" w:rsidRPr="00D84692">
        <w:rPr>
          <w:rFonts w:ascii="Liberation Serif" w:hAnsi="Liberation Serif"/>
          <w:sz w:val="28"/>
          <w:szCs w:val="28"/>
        </w:rPr>
        <w:t>методику формирования местного бюджета,</w:t>
      </w:r>
      <w:r w:rsidR="00D84692">
        <w:rPr>
          <w:rFonts w:ascii="Liberation Serif" w:hAnsi="Liberation Serif"/>
          <w:sz w:val="28"/>
          <w:szCs w:val="28"/>
        </w:rPr>
        <w:t xml:space="preserve"> </w:t>
      </w:r>
      <w:r w:rsidR="00D84692" w:rsidRPr="00D84692">
        <w:rPr>
          <w:rFonts w:ascii="Liberation Serif" w:hAnsi="Liberation Serif"/>
          <w:sz w:val="28"/>
          <w:szCs w:val="28"/>
        </w:rPr>
        <w:t>основанную на оценке расходных полномочий городского округа с учетом стоимости расходного полномочия на одного жителя городского округа и численности постоянного населения городского округа</w:t>
      </w:r>
      <w:r w:rsidR="000F0B9B">
        <w:rPr>
          <w:rFonts w:ascii="Liberation Serif" w:hAnsi="Liberation Serif"/>
          <w:sz w:val="28"/>
          <w:szCs w:val="28"/>
        </w:rPr>
        <w:t>.»</w:t>
      </w:r>
      <w:r w:rsidR="006D0747">
        <w:rPr>
          <w:rFonts w:ascii="Liberation Serif" w:hAnsi="Liberation Serif"/>
          <w:sz w:val="28"/>
          <w:szCs w:val="28"/>
        </w:rPr>
        <w:t>;</w:t>
      </w:r>
      <w:proofErr w:type="gramEnd"/>
    </w:p>
    <w:p w:rsidR="000F33A6" w:rsidRDefault="000F33A6" w:rsidP="000F33A6">
      <w:pPr>
        <w:pStyle w:val="ad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№ 1 </w:t>
      </w:r>
      <w:r w:rsidRPr="00050DEC">
        <w:rPr>
          <w:rFonts w:ascii="Liberation Serif" w:hAnsi="Liberation Serif"/>
          <w:sz w:val="28"/>
          <w:szCs w:val="28"/>
        </w:rPr>
        <w:t xml:space="preserve">к программе изложить в новой редакции согласно </w:t>
      </w:r>
      <w:hyperlink r:id="rId13" w:history="1">
        <w:r>
          <w:rPr>
            <w:rFonts w:ascii="Liberation Serif" w:hAnsi="Liberation Serif"/>
            <w:sz w:val="28"/>
            <w:szCs w:val="28"/>
          </w:rPr>
          <w:t>Приложению №</w:t>
        </w:r>
        <w:r w:rsidRPr="00050DEC">
          <w:rPr>
            <w:rFonts w:ascii="Liberation Serif" w:hAnsi="Liberation Serif"/>
            <w:sz w:val="28"/>
            <w:szCs w:val="28"/>
          </w:rPr>
          <w:t xml:space="preserve"> 1</w:t>
        </w:r>
      </w:hyperlink>
      <w:r w:rsidRPr="00050DEC">
        <w:rPr>
          <w:rFonts w:ascii="Liberation Serif" w:hAnsi="Liberation Serif"/>
          <w:sz w:val="28"/>
          <w:szCs w:val="28"/>
        </w:rPr>
        <w:t xml:space="preserve"> к настоящему </w:t>
      </w:r>
      <w:r>
        <w:rPr>
          <w:rFonts w:ascii="Liberation Serif" w:hAnsi="Liberation Serif"/>
          <w:sz w:val="28"/>
          <w:szCs w:val="28"/>
        </w:rPr>
        <w:t>п</w:t>
      </w:r>
      <w:r w:rsidRPr="00050DEC">
        <w:rPr>
          <w:rFonts w:ascii="Liberation Serif" w:hAnsi="Liberation Serif"/>
          <w:sz w:val="28"/>
          <w:szCs w:val="28"/>
        </w:rPr>
        <w:t>остановлению;</w:t>
      </w:r>
    </w:p>
    <w:p w:rsidR="00232CBE" w:rsidRPr="00866D8A" w:rsidRDefault="00232CBE" w:rsidP="00392D46">
      <w:pPr>
        <w:pStyle w:val="ad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66D8A">
        <w:rPr>
          <w:rFonts w:ascii="Liberation Serif" w:hAnsi="Liberation Serif"/>
          <w:sz w:val="28"/>
          <w:szCs w:val="28"/>
        </w:rPr>
        <w:t>строку «Перечень основных целевых показателей подпрограммы» паспорта п</w:t>
      </w:r>
      <w:r w:rsidRPr="00866D8A">
        <w:rPr>
          <w:rFonts w:ascii="Liberation Serif" w:hAnsi="Liberation Serif" w:cs="Liberation Serif"/>
          <w:sz w:val="28"/>
          <w:szCs w:val="28"/>
        </w:rPr>
        <w:t>одпрограммы «Реализация прочих мероприятий на 2020-2026 годы»</w:t>
      </w:r>
      <w:r w:rsidRPr="00866D8A">
        <w:rPr>
          <w:rFonts w:ascii="Liberation Serif" w:hAnsi="Liberation Serif" w:cs="Liberation Serif"/>
          <w:sz w:val="24"/>
          <w:szCs w:val="24"/>
        </w:rPr>
        <w:t xml:space="preserve"> </w:t>
      </w:r>
      <w:r w:rsidRPr="00866D8A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451DB3" w:rsidRPr="00866D8A">
        <w:rPr>
          <w:rFonts w:ascii="Liberation Serif" w:hAnsi="Liberation Serif" w:cs="Liberation Serif"/>
          <w:sz w:val="28"/>
          <w:szCs w:val="28"/>
        </w:rPr>
        <w:t>строкой</w:t>
      </w:r>
      <w:r w:rsidR="00866D8A" w:rsidRPr="00866D8A">
        <w:rPr>
          <w:rFonts w:ascii="Liberation Serif" w:hAnsi="Liberation Serif" w:cs="Liberation Serif"/>
          <w:sz w:val="28"/>
          <w:szCs w:val="28"/>
        </w:rPr>
        <w:t xml:space="preserve"> </w:t>
      </w:r>
      <w:r w:rsidRPr="00866D8A">
        <w:rPr>
          <w:rFonts w:ascii="Liberation Serif" w:hAnsi="Liberation Serif"/>
          <w:sz w:val="28"/>
          <w:szCs w:val="28"/>
        </w:rPr>
        <w:t xml:space="preserve">«6) </w:t>
      </w:r>
      <w:r w:rsidR="00F061DB" w:rsidRPr="00866D8A">
        <w:rPr>
          <w:rFonts w:ascii="Liberation Serif" w:hAnsi="Liberation Serif"/>
          <w:sz w:val="28"/>
          <w:szCs w:val="28"/>
        </w:rPr>
        <w:t>награждение</w:t>
      </w:r>
      <w:r w:rsidR="0038384E" w:rsidRPr="00866D8A">
        <w:rPr>
          <w:rFonts w:ascii="Liberation Serif" w:hAnsi="Liberation Serif"/>
          <w:sz w:val="28"/>
          <w:szCs w:val="28"/>
        </w:rPr>
        <w:t xml:space="preserve"> победителей </w:t>
      </w:r>
      <w:r w:rsidR="006512F7" w:rsidRPr="00866D8A">
        <w:rPr>
          <w:rFonts w:ascii="Liberation Serif" w:hAnsi="Liberation Serif"/>
          <w:sz w:val="28"/>
          <w:szCs w:val="28"/>
        </w:rPr>
        <w:t>по итогам конкурса среди лиц</w:t>
      </w:r>
      <w:r w:rsidRPr="00866D8A">
        <w:rPr>
          <w:rFonts w:ascii="Liberation Serif" w:hAnsi="Liberation Serif"/>
          <w:sz w:val="28"/>
          <w:szCs w:val="28"/>
        </w:rPr>
        <w:t>, участвующи</w:t>
      </w:r>
      <w:r w:rsidR="006512F7" w:rsidRPr="00866D8A">
        <w:rPr>
          <w:rFonts w:ascii="Liberation Serif" w:hAnsi="Liberation Serif"/>
          <w:sz w:val="28"/>
          <w:szCs w:val="28"/>
        </w:rPr>
        <w:t xml:space="preserve">х в сборе сведений о населении при проведении </w:t>
      </w:r>
      <w:r w:rsidRPr="00866D8A">
        <w:rPr>
          <w:rFonts w:ascii="Liberation Serif" w:hAnsi="Liberation Serif"/>
          <w:sz w:val="28"/>
          <w:szCs w:val="28"/>
        </w:rPr>
        <w:t>Всероссийской переписи населения 2020 года</w:t>
      </w:r>
      <w:r w:rsidR="009A0C39" w:rsidRPr="00866D8A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</w:t>
      </w:r>
      <w:r w:rsidRPr="00866D8A">
        <w:rPr>
          <w:rFonts w:ascii="Liberation Serif" w:hAnsi="Liberation Serif"/>
          <w:sz w:val="28"/>
          <w:szCs w:val="28"/>
        </w:rPr>
        <w:t>»;</w:t>
      </w:r>
    </w:p>
    <w:p w:rsidR="009B0C76" w:rsidRDefault="009B0C76" w:rsidP="009B0C76">
      <w:pPr>
        <w:pStyle w:val="ad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строку </w:t>
      </w:r>
      <w:r w:rsidRPr="002629AF">
        <w:rPr>
          <w:rFonts w:ascii="Liberation Serif" w:hAnsi="Liberation Serif"/>
          <w:sz w:val="28"/>
          <w:szCs w:val="28"/>
        </w:rPr>
        <w:t xml:space="preserve">«Объемы финансирования </w:t>
      </w:r>
      <w:r w:rsidR="00232CBE">
        <w:rPr>
          <w:rFonts w:ascii="Liberation Serif" w:hAnsi="Liberation Serif"/>
          <w:sz w:val="28"/>
          <w:szCs w:val="28"/>
        </w:rPr>
        <w:t>под</w:t>
      </w:r>
      <w:r w:rsidRPr="002629AF">
        <w:rPr>
          <w:rFonts w:ascii="Liberation Serif" w:hAnsi="Liberation Serif"/>
          <w:sz w:val="28"/>
          <w:szCs w:val="28"/>
        </w:rPr>
        <w:t xml:space="preserve">программы по годам реализации, тыс. руб.» паспорта </w:t>
      </w:r>
      <w:r w:rsidR="00232CBE">
        <w:rPr>
          <w:rFonts w:ascii="Liberation Serif" w:hAnsi="Liberation Serif"/>
          <w:sz w:val="28"/>
          <w:szCs w:val="28"/>
        </w:rPr>
        <w:t>п</w:t>
      </w:r>
      <w:r w:rsidR="00232CBE" w:rsidRPr="00232CBE">
        <w:rPr>
          <w:rFonts w:ascii="Liberation Serif" w:hAnsi="Liberation Serif" w:cs="Liberation Serif"/>
          <w:sz w:val="28"/>
          <w:szCs w:val="28"/>
        </w:rPr>
        <w:t>одпрограмм</w:t>
      </w:r>
      <w:r w:rsidR="00232CBE">
        <w:rPr>
          <w:rFonts w:ascii="Liberation Serif" w:hAnsi="Liberation Serif" w:cs="Liberation Serif"/>
          <w:sz w:val="28"/>
          <w:szCs w:val="28"/>
        </w:rPr>
        <w:t>ы «Р</w:t>
      </w:r>
      <w:r w:rsidR="00232CBE" w:rsidRPr="00232CBE">
        <w:rPr>
          <w:rFonts w:ascii="Liberation Serif" w:hAnsi="Liberation Serif" w:cs="Liberation Serif"/>
          <w:sz w:val="28"/>
          <w:szCs w:val="28"/>
        </w:rPr>
        <w:t>еализация прочих мероприятий на 2020-2026 годы</w:t>
      </w:r>
      <w:r w:rsidR="00232CBE">
        <w:rPr>
          <w:rFonts w:ascii="Liberation Serif" w:hAnsi="Liberation Serif" w:cs="Liberation Serif"/>
          <w:sz w:val="28"/>
          <w:szCs w:val="28"/>
        </w:rPr>
        <w:t>»</w:t>
      </w:r>
      <w:r w:rsidRPr="002629AF">
        <w:rPr>
          <w:rFonts w:ascii="Liberation Serif" w:hAnsi="Liberation Serif" w:cs="Liberation Serif"/>
          <w:sz w:val="28"/>
          <w:szCs w:val="28"/>
        </w:rPr>
        <w:t xml:space="preserve"> </w:t>
      </w:r>
      <w:r w:rsidRPr="002629AF">
        <w:rPr>
          <w:rFonts w:ascii="Liberation Serif" w:hAnsi="Liberation Serif"/>
          <w:sz w:val="28"/>
          <w:szCs w:val="28"/>
        </w:rPr>
        <w:t xml:space="preserve">изложить в </w:t>
      </w:r>
      <w:r w:rsidR="000F33A6">
        <w:rPr>
          <w:rFonts w:ascii="Liberation Serif" w:hAnsi="Liberation Serif"/>
          <w:sz w:val="28"/>
          <w:szCs w:val="28"/>
        </w:rPr>
        <w:t xml:space="preserve">следующей </w:t>
      </w:r>
      <w:r w:rsidRPr="002629AF">
        <w:rPr>
          <w:rFonts w:ascii="Liberation Serif" w:hAnsi="Liberation Serif"/>
          <w:sz w:val="28"/>
          <w:szCs w:val="28"/>
        </w:rPr>
        <w:t>редакции: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2"/>
        <w:gridCol w:w="7229"/>
      </w:tblGrid>
      <w:tr w:rsidR="009B0C76" w:rsidTr="002F40F1"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ВСЕГО: 260</w:t>
            </w:r>
            <w:r w:rsidR="009A18F4">
              <w:rPr>
                <w:rFonts w:ascii="Liberation Serif" w:hAnsi="Liberation Serif" w:cs="Liberation Serif"/>
                <w:sz w:val="28"/>
                <w:szCs w:val="28"/>
              </w:rPr>
              <w:t>412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000DA" w:rsidRPr="000000DA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т.ч.: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- 33691,2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C5022">
              <w:rPr>
                <w:rFonts w:ascii="Liberation Serif" w:hAnsi="Liberation Serif" w:cs="Liberation Serif"/>
                <w:sz w:val="28"/>
                <w:szCs w:val="28"/>
              </w:rPr>
              <w:t xml:space="preserve">2021 год </w:t>
            </w:r>
            <w:r w:rsidR="00B36F05" w:rsidRPr="005C5022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5C5022"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  <w:r w:rsidR="00B36F05" w:rsidRPr="005C5022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0D68CB" w:rsidRPr="005C5022">
              <w:rPr>
                <w:rFonts w:ascii="Liberation Serif" w:hAnsi="Liberation Serif" w:cs="Liberation Serif"/>
                <w:sz w:val="28"/>
                <w:szCs w:val="28"/>
              </w:rPr>
              <w:t>054</w:t>
            </w:r>
            <w:r w:rsidR="007D42F1" w:rsidRPr="005C5022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36F05" w:rsidRPr="005C5022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- 35190,2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- 36001,8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- 38591,9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- 40091,9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- 41791,9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них: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областной бюджет - 1933,8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т.ч.: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- 279,2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 - 276,9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- 290,2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- 301,8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- 261,9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- 261,9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- 261,9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- местный 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бюджет - 258</w:t>
            </w:r>
            <w:r w:rsidR="009A18F4">
              <w:rPr>
                <w:rFonts w:ascii="Liberation Serif" w:hAnsi="Liberation Serif" w:cs="Liberation Serif"/>
                <w:sz w:val="28"/>
                <w:szCs w:val="28"/>
              </w:rPr>
              <w:t>479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000DA" w:rsidRPr="000000D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т.ч.: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- 33412,0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2021 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 xml:space="preserve">год 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777</w:t>
            </w:r>
            <w:r w:rsidR="000000DA" w:rsidRPr="000000DA"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- 34900,0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- 35700,0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- 38330,0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- 39830,0</w:t>
            </w:r>
          </w:p>
          <w:p w:rsidR="009B0C76" w:rsidRDefault="009B0C7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- 41530,0</w:t>
            </w:r>
          </w:p>
        </w:tc>
      </w:tr>
    </w:tbl>
    <w:p w:rsidR="00202A3D" w:rsidRDefault="00A67E6E" w:rsidP="00A67E6E">
      <w:pPr>
        <w:pStyle w:val="ad"/>
        <w:numPr>
          <w:ilvl w:val="0"/>
          <w:numId w:val="30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Приложение № 1 </w:t>
      </w:r>
      <w:r w:rsidR="009A0C39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>
        <w:rPr>
          <w:rFonts w:ascii="Liberation Serif" w:hAnsi="Liberation Serif"/>
          <w:sz w:val="28"/>
          <w:szCs w:val="28"/>
        </w:rPr>
        <w:t>п</w:t>
      </w:r>
      <w:r w:rsidRPr="00232CBE">
        <w:rPr>
          <w:rFonts w:ascii="Liberation Serif" w:hAnsi="Liberation Serif" w:cs="Liberation Serif"/>
          <w:sz w:val="28"/>
          <w:szCs w:val="28"/>
        </w:rPr>
        <w:t>одпрограмм</w:t>
      </w:r>
      <w:r w:rsidR="009A0C39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«Р</w:t>
      </w:r>
      <w:r w:rsidRPr="00232CBE">
        <w:rPr>
          <w:rFonts w:ascii="Liberation Serif" w:hAnsi="Liberation Serif" w:cs="Liberation Serif"/>
          <w:sz w:val="28"/>
          <w:szCs w:val="28"/>
        </w:rPr>
        <w:t>еализация прочих мероприятий на 2020-2026 годы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дополнить строкой</w:t>
      </w:r>
      <w:r w:rsidR="009A0C3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A7314">
        <w:rPr>
          <w:rFonts w:ascii="Liberation Serif" w:hAnsi="Liberation Serif" w:cs="Liberation Serif"/>
          <w:bCs/>
          <w:sz w:val="28"/>
          <w:szCs w:val="28"/>
        </w:rPr>
        <w:t xml:space="preserve">8.1 </w:t>
      </w:r>
      <w:r w:rsidR="009A0C39">
        <w:rPr>
          <w:rFonts w:ascii="Liberation Serif" w:hAnsi="Liberation Serif" w:cs="Liberation Serif"/>
          <w:bCs/>
          <w:sz w:val="28"/>
          <w:szCs w:val="28"/>
        </w:rPr>
        <w:t>согласно Приложению № 2 к настоящему постановлению</w:t>
      </w:r>
      <w:r w:rsidR="00BA7314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9A0C39" w:rsidRDefault="009A0C39" w:rsidP="009A0C39">
      <w:pPr>
        <w:pStyle w:val="ad"/>
        <w:numPr>
          <w:ilvl w:val="0"/>
          <w:numId w:val="30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Приложение № 2 к </w:t>
      </w:r>
      <w:r>
        <w:rPr>
          <w:rFonts w:ascii="Liberation Serif" w:hAnsi="Liberation Serif"/>
          <w:sz w:val="28"/>
          <w:szCs w:val="28"/>
        </w:rPr>
        <w:t>п</w:t>
      </w:r>
      <w:r w:rsidRPr="00232CBE">
        <w:rPr>
          <w:rFonts w:ascii="Liberation Serif" w:hAnsi="Liberation Serif" w:cs="Liberation Serif"/>
          <w:sz w:val="28"/>
          <w:szCs w:val="28"/>
        </w:rPr>
        <w:t>одпрограмм</w:t>
      </w:r>
      <w:r>
        <w:rPr>
          <w:rFonts w:ascii="Liberation Serif" w:hAnsi="Liberation Serif" w:cs="Liberation Serif"/>
          <w:sz w:val="28"/>
          <w:szCs w:val="28"/>
        </w:rPr>
        <w:t>е «Р</w:t>
      </w:r>
      <w:r w:rsidRPr="00232CBE">
        <w:rPr>
          <w:rFonts w:ascii="Liberation Serif" w:hAnsi="Liberation Serif" w:cs="Liberation Serif"/>
          <w:sz w:val="28"/>
          <w:szCs w:val="28"/>
        </w:rPr>
        <w:t>еализация прочих мероприятий на 2020-</w:t>
      </w:r>
      <w:r w:rsidRPr="009A0C39">
        <w:rPr>
          <w:rFonts w:ascii="Liberation Serif" w:hAnsi="Liberation Serif" w:cs="Liberation Serif"/>
          <w:sz w:val="28"/>
          <w:szCs w:val="28"/>
        </w:rPr>
        <w:t xml:space="preserve">2026 годы» </w:t>
      </w:r>
      <w:r>
        <w:rPr>
          <w:rFonts w:ascii="Liberation Serif" w:hAnsi="Liberation Serif" w:cs="Liberation Serif"/>
          <w:bCs/>
          <w:sz w:val="28"/>
          <w:szCs w:val="28"/>
        </w:rPr>
        <w:t>изложить в новой редакции согласно Приложению</w:t>
      </w:r>
      <w:r w:rsidR="000F0223">
        <w:rPr>
          <w:rFonts w:ascii="Liberation Serif" w:hAnsi="Liberation Serif" w:cs="Liberation Serif"/>
          <w:bCs/>
          <w:sz w:val="28"/>
          <w:szCs w:val="28"/>
        </w:rPr>
        <w:t xml:space="preserve"> № 3 к настоящему постановлению;</w:t>
      </w:r>
    </w:p>
    <w:p w:rsidR="000F0223" w:rsidRPr="00EA6478" w:rsidRDefault="000F0223" w:rsidP="009A0C39">
      <w:pPr>
        <w:pStyle w:val="ad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0223">
        <w:rPr>
          <w:rFonts w:ascii="Liberation Serif" w:hAnsi="Liberation Serif"/>
          <w:sz w:val="28"/>
          <w:szCs w:val="28"/>
        </w:rPr>
        <w:t xml:space="preserve">Приложение № 6 к программе изложить в новой редакции согласно </w:t>
      </w:r>
      <w:hyperlink r:id="rId14" w:history="1">
        <w:r w:rsidRPr="00EA6478">
          <w:rPr>
            <w:rFonts w:ascii="Liberation Serif" w:hAnsi="Liberation Serif" w:cs="Liberation Serif"/>
            <w:sz w:val="28"/>
            <w:szCs w:val="28"/>
          </w:rPr>
          <w:t xml:space="preserve">Приложению № </w:t>
        </w:r>
      </w:hyperlink>
      <w:r w:rsidRPr="00EA6478">
        <w:rPr>
          <w:rFonts w:ascii="Liberation Serif" w:hAnsi="Liberation Serif" w:cs="Liberation Serif"/>
          <w:sz w:val="28"/>
          <w:szCs w:val="28"/>
        </w:rPr>
        <w:t xml:space="preserve">4 к настоящему </w:t>
      </w:r>
      <w:r w:rsidR="006512F7" w:rsidRPr="00EA6478">
        <w:rPr>
          <w:rFonts w:ascii="Liberation Serif" w:hAnsi="Liberation Serif" w:cs="Liberation Serif"/>
          <w:sz w:val="28"/>
          <w:szCs w:val="28"/>
        </w:rPr>
        <w:t>п</w:t>
      </w:r>
      <w:r w:rsidRPr="00EA6478">
        <w:rPr>
          <w:rFonts w:ascii="Liberation Serif" w:hAnsi="Liberation Serif" w:cs="Liberation Serif"/>
          <w:sz w:val="28"/>
          <w:szCs w:val="28"/>
        </w:rPr>
        <w:t>остановлению</w:t>
      </w:r>
      <w:r w:rsidR="002C5C4E" w:rsidRPr="00EA6478">
        <w:rPr>
          <w:rFonts w:ascii="Liberation Serif" w:hAnsi="Liberation Serif" w:cs="Liberation Serif"/>
          <w:sz w:val="28"/>
          <w:szCs w:val="28"/>
        </w:rPr>
        <w:t>;</w:t>
      </w:r>
    </w:p>
    <w:p w:rsidR="002C5C4E" w:rsidRPr="00EA6478" w:rsidRDefault="00EA6478" w:rsidP="009A0C39">
      <w:pPr>
        <w:pStyle w:val="ad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478">
        <w:rPr>
          <w:rFonts w:ascii="Liberation Serif" w:hAnsi="Liberation Serif"/>
          <w:sz w:val="28"/>
          <w:szCs w:val="28"/>
        </w:rPr>
        <w:t>строку «Объемы финансирования подпрограммы по годам реализации, тыс. руб.» паспорта п</w:t>
      </w:r>
      <w:r w:rsidRPr="00EA6478">
        <w:rPr>
          <w:rFonts w:ascii="Liberation Serif" w:hAnsi="Liberation Serif" w:cs="Liberation Serif"/>
          <w:sz w:val="28"/>
          <w:szCs w:val="28"/>
        </w:rPr>
        <w:t>одпрограммы «П</w:t>
      </w:r>
      <w:r w:rsidR="002C5C4E" w:rsidRPr="00EA6478">
        <w:rPr>
          <w:rFonts w:ascii="Liberation Serif" w:hAnsi="Liberation Serif" w:cs="Liberation Serif"/>
          <w:sz w:val="28"/>
          <w:szCs w:val="28"/>
        </w:rPr>
        <w:t xml:space="preserve">рофилактика экстремизма, укрепление межнационального и межконфессионального согласия в </w:t>
      </w:r>
      <w:r w:rsidRPr="00EA6478">
        <w:rPr>
          <w:rFonts w:ascii="Liberation Serif" w:hAnsi="Liberation Serif" w:cs="Liberation Serif"/>
          <w:sz w:val="28"/>
          <w:szCs w:val="28"/>
        </w:rPr>
        <w:t>К</w:t>
      </w:r>
      <w:r w:rsidR="002C5C4E" w:rsidRPr="00EA6478">
        <w:rPr>
          <w:rFonts w:ascii="Liberation Serif" w:hAnsi="Liberation Serif" w:cs="Liberation Serif"/>
          <w:sz w:val="28"/>
          <w:szCs w:val="28"/>
        </w:rPr>
        <w:t>аменск-</w:t>
      </w:r>
      <w:r w:rsidRPr="00EA6478">
        <w:rPr>
          <w:rFonts w:ascii="Liberation Serif" w:hAnsi="Liberation Serif" w:cs="Liberation Serif"/>
          <w:sz w:val="28"/>
          <w:szCs w:val="28"/>
        </w:rPr>
        <w:t>У</w:t>
      </w:r>
      <w:r w:rsidR="002C5C4E" w:rsidRPr="00EA6478">
        <w:rPr>
          <w:rFonts w:ascii="Liberation Serif" w:hAnsi="Liberation Serif" w:cs="Liberation Serif"/>
          <w:sz w:val="28"/>
          <w:szCs w:val="28"/>
        </w:rPr>
        <w:t>ральском городском округе на 2020-2026 годы</w:t>
      </w:r>
      <w:r w:rsidRPr="00EA647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изложить в </w:t>
      </w:r>
      <w:r w:rsidR="000F33A6">
        <w:rPr>
          <w:rFonts w:ascii="Liberation Serif" w:hAnsi="Liberation Serif" w:cs="Liberation Serif"/>
          <w:sz w:val="28"/>
          <w:szCs w:val="28"/>
        </w:rPr>
        <w:t xml:space="preserve">следующей </w:t>
      </w:r>
      <w:r>
        <w:rPr>
          <w:rFonts w:ascii="Liberation Serif" w:hAnsi="Liberation Serif" w:cs="Liberation Serif"/>
          <w:sz w:val="28"/>
          <w:szCs w:val="28"/>
        </w:rPr>
        <w:t>редакции: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2"/>
        <w:gridCol w:w="7229"/>
      </w:tblGrid>
      <w:tr w:rsidR="00EA6478" w:rsidTr="00DD0D22"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478" w:rsidRDefault="00EA6478" w:rsidP="00DD0D2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Объемы финансирования подпрограммы по годам реализации, тыс. руб.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ВСЕГО: 13</w:t>
            </w:r>
            <w:r w:rsidR="00F061DB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.: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- 171,1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 - 171,</w:t>
            </w:r>
            <w:r w:rsidR="00F061D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- 200,0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- 200,0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- 200,0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- 200,0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- 200,0</w:t>
            </w:r>
          </w:p>
          <w:p w:rsidR="00EA6478" w:rsidRDefault="00EA6478" w:rsidP="00EA647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Финансирование подпрограммы осуществляется за счет средств местного бюджета</w:t>
            </w:r>
          </w:p>
        </w:tc>
      </w:tr>
    </w:tbl>
    <w:p w:rsidR="00F061DB" w:rsidRPr="00F061DB" w:rsidRDefault="00EA6478" w:rsidP="00F061DB">
      <w:pPr>
        <w:pStyle w:val="ad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61DB">
        <w:rPr>
          <w:rFonts w:ascii="Liberation Serif" w:hAnsi="Liberation Serif"/>
          <w:sz w:val="28"/>
          <w:szCs w:val="28"/>
        </w:rPr>
        <w:t>Приложение</w:t>
      </w:r>
      <w:r w:rsidRPr="00F061DB">
        <w:rPr>
          <w:rFonts w:ascii="Liberation Serif" w:hAnsi="Liberation Serif" w:cs="Liberation Serif"/>
          <w:bCs/>
          <w:sz w:val="28"/>
          <w:szCs w:val="28"/>
        </w:rPr>
        <w:t xml:space="preserve"> № 1 к </w:t>
      </w:r>
      <w:r w:rsidRPr="00F061DB">
        <w:rPr>
          <w:rFonts w:ascii="Liberation Serif" w:hAnsi="Liberation Serif"/>
          <w:sz w:val="28"/>
          <w:szCs w:val="28"/>
        </w:rPr>
        <w:t>п</w:t>
      </w:r>
      <w:r w:rsidRPr="00F061DB">
        <w:rPr>
          <w:rFonts w:ascii="Liberation Serif" w:hAnsi="Liberation Serif" w:cs="Liberation Serif"/>
          <w:sz w:val="28"/>
          <w:szCs w:val="28"/>
        </w:rPr>
        <w:t xml:space="preserve">одпрограмме «Профилактика экстремизма, укрепление межнационального и межконфессионального согласия в Каменск-Уральском городском округе на 2020-2026 годы» </w:t>
      </w:r>
      <w:r w:rsidRPr="00F061DB">
        <w:rPr>
          <w:rFonts w:ascii="Liberation Serif" w:hAnsi="Liberation Serif" w:cs="Liberation Serif"/>
          <w:bCs/>
          <w:sz w:val="28"/>
          <w:szCs w:val="28"/>
        </w:rPr>
        <w:t xml:space="preserve">изложить в новой редакции согласно Приложению № </w:t>
      </w:r>
      <w:r w:rsidR="00F061DB">
        <w:rPr>
          <w:rFonts w:ascii="Liberation Serif" w:hAnsi="Liberation Serif" w:cs="Liberation Serif"/>
          <w:bCs/>
          <w:sz w:val="28"/>
          <w:szCs w:val="28"/>
        </w:rPr>
        <w:t>5</w:t>
      </w:r>
      <w:r w:rsidRPr="00F061DB">
        <w:rPr>
          <w:rFonts w:ascii="Liberation Serif" w:hAnsi="Liberation Serif" w:cs="Liberation Serif"/>
          <w:bCs/>
          <w:sz w:val="28"/>
          <w:szCs w:val="28"/>
        </w:rPr>
        <w:t xml:space="preserve"> к настоящему постановлению;</w:t>
      </w:r>
    </w:p>
    <w:p w:rsidR="00EA6478" w:rsidRPr="00F061DB" w:rsidRDefault="00F061DB" w:rsidP="002C5C4E">
      <w:pPr>
        <w:pStyle w:val="ad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061DB">
        <w:rPr>
          <w:rFonts w:ascii="Liberation Serif" w:hAnsi="Liberation Serif" w:cs="Liberation Serif"/>
          <w:sz w:val="28"/>
          <w:szCs w:val="28"/>
        </w:rPr>
        <w:t>Приложение № 2 к подпрограмме «Профилактика экстремизма,  укрепление межнационального и межконфессионального согласия в  Каменск-Уральском городском округе на 2020-2026 годы»</w:t>
      </w:r>
      <w:r w:rsidRPr="00F061DB">
        <w:rPr>
          <w:rFonts w:ascii="Liberation Serif" w:hAnsi="Liberation Serif" w:cs="Liberation Serif"/>
          <w:bCs/>
          <w:sz w:val="28"/>
          <w:szCs w:val="28"/>
        </w:rPr>
        <w:t xml:space="preserve"> изложить в новой редакции согласно Приложению № </w:t>
      </w: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F061DB">
        <w:rPr>
          <w:rFonts w:ascii="Liberation Serif" w:hAnsi="Liberation Serif" w:cs="Liberation Serif"/>
          <w:bCs/>
          <w:sz w:val="28"/>
          <w:szCs w:val="28"/>
        </w:rPr>
        <w:t xml:space="preserve"> к настоящему постановлению.</w:t>
      </w:r>
    </w:p>
    <w:p w:rsidR="005C0D75" w:rsidRPr="00E46F70" w:rsidRDefault="000F33A6" w:rsidP="00050DEC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Опубликовать</w:t>
      </w:r>
      <w:r w:rsidRPr="00050DE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="00797A07" w:rsidRPr="00050DEC">
        <w:rPr>
          <w:rFonts w:ascii="Liberation Serif" w:hAnsi="Liberation Serif"/>
          <w:sz w:val="28"/>
          <w:szCs w:val="28"/>
        </w:rPr>
        <w:t>астоящее</w:t>
      </w:r>
      <w:r w:rsidR="00797A07" w:rsidRPr="00E46F70">
        <w:rPr>
          <w:rFonts w:ascii="Liberation Serif" w:hAnsi="Liberation Serif"/>
          <w:color w:val="000000"/>
          <w:sz w:val="28"/>
          <w:szCs w:val="28"/>
        </w:rPr>
        <w:t xml:space="preserve"> постановление </w:t>
      </w:r>
      <w:r w:rsidR="000F0223">
        <w:rPr>
          <w:rFonts w:ascii="Liberation Serif" w:hAnsi="Liberation Serif"/>
          <w:color w:val="000000"/>
          <w:sz w:val="28"/>
          <w:szCs w:val="28"/>
        </w:rPr>
        <w:t xml:space="preserve">в газете «Каменский рабочий» и </w:t>
      </w:r>
      <w:r w:rsidR="00797A07" w:rsidRPr="00E46F70">
        <w:rPr>
          <w:rFonts w:ascii="Liberation Serif" w:hAnsi="Liberation Serif"/>
          <w:color w:val="000000"/>
          <w:sz w:val="28"/>
          <w:szCs w:val="28"/>
        </w:rPr>
        <w:t>разместить на официальном сайте муниципального образования.</w:t>
      </w:r>
    </w:p>
    <w:p w:rsidR="00143967" w:rsidRPr="00E46F70" w:rsidRDefault="00797A07" w:rsidP="00050DEC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E46F70">
        <w:rPr>
          <w:rFonts w:ascii="Liberation Serif" w:hAnsi="Liberation Serif"/>
          <w:sz w:val="28"/>
          <w:szCs w:val="28"/>
        </w:rPr>
        <w:t>Контроль</w:t>
      </w:r>
      <w:r w:rsidRPr="00E46F70">
        <w:rPr>
          <w:rFonts w:ascii="Liberation Serif" w:hAnsi="Liberation Serif"/>
          <w:color w:val="000000"/>
          <w:sz w:val="28"/>
          <w:szCs w:val="28"/>
        </w:rPr>
        <w:t xml:space="preserve"> за</w:t>
      </w:r>
      <w:proofErr w:type="gramEnd"/>
      <w:r w:rsidRPr="00E46F7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54D9A">
        <w:rPr>
          <w:rFonts w:ascii="Liberation Serif" w:hAnsi="Liberation Serif"/>
          <w:color w:val="000000"/>
          <w:sz w:val="28"/>
          <w:szCs w:val="28"/>
        </w:rPr>
        <w:t>ис</w:t>
      </w:r>
      <w:r w:rsidRPr="00E46F70">
        <w:rPr>
          <w:rFonts w:ascii="Liberation Serif" w:hAnsi="Liberation Serif"/>
          <w:color w:val="000000"/>
          <w:sz w:val="28"/>
          <w:szCs w:val="28"/>
        </w:rPr>
        <w:t xml:space="preserve">полнением настоящего постановления возложить на </w:t>
      </w:r>
      <w:r w:rsidR="00254D9A">
        <w:rPr>
          <w:rFonts w:ascii="Liberation Serif" w:hAnsi="Liberation Serif"/>
          <w:color w:val="000000"/>
          <w:sz w:val="28"/>
          <w:szCs w:val="28"/>
        </w:rPr>
        <w:t xml:space="preserve">руководителя аппарата </w:t>
      </w:r>
      <w:r w:rsidRPr="00E46F70">
        <w:rPr>
          <w:rFonts w:ascii="Liberation Serif" w:hAnsi="Liberation Serif"/>
          <w:color w:val="000000"/>
          <w:sz w:val="28"/>
          <w:szCs w:val="28"/>
        </w:rPr>
        <w:t xml:space="preserve">Администрации городского округа </w:t>
      </w:r>
      <w:proofErr w:type="spellStart"/>
      <w:r w:rsidR="00254D9A">
        <w:rPr>
          <w:rFonts w:ascii="Liberation Serif" w:hAnsi="Liberation Serif"/>
          <w:color w:val="000000"/>
          <w:sz w:val="28"/>
          <w:szCs w:val="28"/>
        </w:rPr>
        <w:t>Ялунина</w:t>
      </w:r>
      <w:proofErr w:type="spellEnd"/>
      <w:r w:rsidR="00254D9A">
        <w:rPr>
          <w:rFonts w:ascii="Liberation Serif" w:hAnsi="Liberation Serif"/>
          <w:color w:val="000000"/>
          <w:sz w:val="28"/>
          <w:szCs w:val="28"/>
        </w:rPr>
        <w:t xml:space="preserve"> А</w:t>
      </w:r>
      <w:r w:rsidRPr="00E46F70">
        <w:rPr>
          <w:rFonts w:ascii="Liberation Serif" w:hAnsi="Liberation Serif"/>
          <w:color w:val="000000"/>
          <w:sz w:val="28"/>
          <w:szCs w:val="28"/>
        </w:rPr>
        <w:t>.</w:t>
      </w:r>
      <w:r w:rsidR="00254D9A">
        <w:rPr>
          <w:rFonts w:ascii="Liberation Serif" w:hAnsi="Liberation Serif"/>
          <w:color w:val="000000"/>
          <w:sz w:val="28"/>
          <w:szCs w:val="28"/>
        </w:rPr>
        <w:t>В</w:t>
      </w:r>
      <w:r w:rsidRPr="00E46F70">
        <w:rPr>
          <w:rFonts w:ascii="Liberation Serif" w:hAnsi="Liberation Serif"/>
          <w:color w:val="000000"/>
          <w:sz w:val="28"/>
          <w:szCs w:val="28"/>
        </w:rPr>
        <w:t>.</w:t>
      </w:r>
    </w:p>
    <w:p w:rsidR="009A0C39" w:rsidRDefault="009A0C39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A0C39" w:rsidRPr="00E46F70" w:rsidRDefault="009A0C39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97A07" w:rsidRPr="00E46F70" w:rsidRDefault="00143967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E46F70">
        <w:rPr>
          <w:rFonts w:ascii="Liberation Serif" w:hAnsi="Liberation Serif"/>
          <w:sz w:val="28"/>
          <w:szCs w:val="28"/>
        </w:rPr>
        <w:t>Г</w:t>
      </w:r>
      <w:r w:rsidR="00797A07" w:rsidRPr="00E46F70">
        <w:rPr>
          <w:rFonts w:ascii="Liberation Serif" w:hAnsi="Liberation Serif"/>
          <w:sz w:val="28"/>
          <w:szCs w:val="28"/>
        </w:rPr>
        <w:t xml:space="preserve">лава </w:t>
      </w:r>
      <w:r w:rsidR="00CC72DB" w:rsidRPr="00E46F70">
        <w:rPr>
          <w:rFonts w:ascii="Liberation Serif" w:hAnsi="Liberation Serif"/>
          <w:sz w:val="28"/>
          <w:szCs w:val="28"/>
        </w:rPr>
        <w:tab/>
      </w:r>
      <w:r w:rsidR="00797A07" w:rsidRPr="00E46F70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90546F" w:rsidRPr="00E46F70">
        <w:rPr>
          <w:rFonts w:ascii="Liberation Serif" w:hAnsi="Liberation Serif"/>
          <w:sz w:val="28"/>
          <w:szCs w:val="28"/>
        </w:rPr>
        <w:t xml:space="preserve">                      </w:t>
      </w:r>
      <w:r w:rsidR="000F39F4" w:rsidRPr="00E46F70">
        <w:rPr>
          <w:rFonts w:ascii="Liberation Serif" w:hAnsi="Liberation Serif"/>
          <w:sz w:val="28"/>
          <w:szCs w:val="28"/>
        </w:rPr>
        <w:t xml:space="preserve">   </w:t>
      </w:r>
      <w:r w:rsidR="0090546F" w:rsidRPr="00E46F70">
        <w:rPr>
          <w:rFonts w:ascii="Liberation Serif" w:hAnsi="Liberation Serif"/>
          <w:sz w:val="28"/>
          <w:szCs w:val="28"/>
        </w:rPr>
        <w:t xml:space="preserve">                </w:t>
      </w:r>
      <w:r w:rsidR="00797A07" w:rsidRPr="00E46F70">
        <w:rPr>
          <w:rFonts w:ascii="Liberation Serif" w:hAnsi="Liberation Serif"/>
          <w:sz w:val="28"/>
          <w:szCs w:val="28"/>
        </w:rPr>
        <w:t>А.</w:t>
      </w:r>
      <w:r w:rsidR="0090546F" w:rsidRPr="00E46F70">
        <w:rPr>
          <w:rFonts w:ascii="Liberation Serif" w:hAnsi="Liberation Serif"/>
          <w:sz w:val="28"/>
          <w:szCs w:val="28"/>
        </w:rPr>
        <w:t>А</w:t>
      </w:r>
      <w:r w:rsidR="00797A07" w:rsidRPr="00E46F70">
        <w:rPr>
          <w:rFonts w:ascii="Liberation Serif" w:hAnsi="Liberation Serif"/>
          <w:sz w:val="28"/>
          <w:szCs w:val="28"/>
        </w:rPr>
        <w:t xml:space="preserve">. </w:t>
      </w:r>
      <w:r w:rsidR="0090546F" w:rsidRPr="00E46F70">
        <w:rPr>
          <w:rFonts w:ascii="Liberation Serif" w:hAnsi="Liberation Serif"/>
          <w:sz w:val="28"/>
          <w:szCs w:val="28"/>
        </w:rPr>
        <w:t>Герасимов</w:t>
      </w:r>
    </w:p>
    <w:p w:rsidR="00CA18C0" w:rsidRPr="00E46F70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2629AF" w:rsidRDefault="002629AF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2629AF" w:rsidRDefault="002629AF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2629AF" w:rsidRDefault="002629AF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2629AF" w:rsidRDefault="002629AF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2629AF" w:rsidRDefault="002629AF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F33A6" w:rsidRDefault="000F33A6" w:rsidP="00E46F70">
      <w:pPr>
        <w:ind w:left="505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2629AF" w:rsidRDefault="002629AF" w:rsidP="00E46F70">
      <w:pPr>
        <w:ind w:left="5052"/>
        <w:rPr>
          <w:rFonts w:ascii="Liberation Serif" w:hAnsi="Liberation Serif"/>
          <w:sz w:val="28"/>
          <w:szCs w:val="28"/>
          <w:u w:val="single"/>
        </w:rPr>
        <w:sectPr w:rsidR="002629AF" w:rsidSect="00107B0C">
          <w:headerReference w:type="default" r:id="rId15"/>
          <w:footerReference w:type="first" r:id="rId16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2629AF" w:rsidRPr="002629AF" w:rsidRDefault="002629AF" w:rsidP="002629AF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</w:pPr>
    </w:p>
    <w:p w:rsidR="009B0C76" w:rsidRPr="00E46F70" w:rsidRDefault="009B0C76" w:rsidP="009B0C76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Приложение № 1</w:t>
      </w:r>
    </w:p>
    <w:p w:rsidR="009B0C76" w:rsidRPr="00E46F70" w:rsidRDefault="009B0C76" w:rsidP="009B0C76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к </w:t>
      </w:r>
      <w:r w:rsidRPr="00E46F70">
        <w:rPr>
          <w:rFonts w:ascii="Liberation Serif" w:hAnsi="Liberation Serif"/>
          <w:color w:val="000000"/>
          <w:sz w:val="28"/>
          <w:szCs w:val="28"/>
        </w:rPr>
        <w:t>постановлени</w:t>
      </w:r>
      <w:r>
        <w:rPr>
          <w:rFonts w:ascii="Liberation Serif" w:hAnsi="Liberation Serif"/>
          <w:color w:val="000000"/>
          <w:sz w:val="28"/>
          <w:szCs w:val="28"/>
        </w:rPr>
        <w:t>ю</w:t>
      </w:r>
    </w:p>
    <w:p w:rsidR="009B0C76" w:rsidRPr="00E46F70" w:rsidRDefault="009B0C76" w:rsidP="009B0C76">
      <w:pPr>
        <w:tabs>
          <w:tab w:val="left" w:pos="9498"/>
        </w:tabs>
        <w:ind w:left="11482"/>
        <w:rPr>
          <w:rFonts w:ascii="Liberation Serif" w:hAnsi="Liberation Serif"/>
          <w:sz w:val="28"/>
          <w:szCs w:val="28"/>
        </w:rPr>
      </w:pPr>
      <w:r w:rsidRPr="00E46F70">
        <w:rPr>
          <w:rFonts w:ascii="Liberation Serif" w:hAnsi="Liberation Serif"/>
          <w:color w:val="000000"/>
          <w:sz w:val="28"/>
          <w:szCs w:val="28"/>
        </w:rPr>
        <w:t>Администрации Каменск-Уральского городского округа</w:t>
      </w:r>
    </w:p>
    <w:p w:rsidR="0038384E" w:rsidRDefault="009B0C76" w:rsidP="0038384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</w:t>
      </w:r>
      <w:r w:rsidRPr="00E46F70">
        <w:rPr>
          <w:rFonts w:ascii="Liberation Serif" w:hAnsi="Liberation Serif"/>
          <w:color w:val="000000"/>
          <w:sz w:val="28"/>
          <w:szCs w:val="28"/>
        </w:rPr>
        <w:t>т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D7CCA" w:rsidRPr="008D7CCA">
        <w:rPr>
          <w:rFonts w:ascii="Liberation Serif" w:hAnsi="Liberation Serif"/>
          <w:color w:val="000000"/>
          <w:sz w:val="28"/>
          <w:szCs w:val="28"/>
          <w:u w:val="single"/>
        </w:rPr>
        <w:t>07.12.2021</w:t>
      </w:r>
      <w:r w:rsidRPr="00E46F70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8D7CCA" w:rsidRPr="008D7CCA">
        <w:rPr>
          <w:rFonts w:ascii="Liberation Serif" w:hAnsi="Liberation Serif"/>
          <w:color w:val="000000"/>
          <w:sz w:val="28"/>
          <w:szCs w:val="28"/>
          <w:u w:val="single"/>
        </w:rPr>
        <w:t>929</w:t>
      </w: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муниципальной программе</w:t>
      </w: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«Обеспечение развития гражданского общества и муниципального управления</w:t>
      </w: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Каменск-Уральском городском округе на 2020 - 2026 годы»</w:t>
      </w:r>
    </w:p>
    <w:p w:rsidR="0038384E" w:rsidRDefault="0038384E" w:rsidP="009B0C76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2629AF" w:rsidRPr="009B0C76" w:rsidRDefault="009B0C76" w:rsidP="002629A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9B0C76">
        <w:rPr>
          <w:rFonts w:ascii="Liberation Serif" w:hAnsi="Liberation Serif" w:cs="Liberation Serif"/>
          <w:bCs/>
          <w:sz w:val="28"/>
          <w:szCs w:val="28"/>
        </w:rPr>
        <w:t>лан</w:t>
      </w:r>
    </w:p>
    <w:p w:rsidR="002629AF" w:rsidRPr="009B0C76" w:rsidRDefault="009B0C76" w:rsidP="002629A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B0C76">
        <w:rPr>
          <w:rFonts w:ascii="Liberation Serif" w:hAnsi="Liberation Serif" w:cs="Liberation Serif"/>
          <w:bCs/>
          <w:sz w:val="28"/>
          <w:szCs w:val="28"/>
        </w:rPr>
        <w:t>мероприятий по выполнению муниципальной программы</w:t>
      </w:r>
      <w:r w:rsidR="00254D9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«О</w:t>
      </w:r>
      <w:r w:rsidRPr="009B0C76">
        <w:rPr>
          <w:rFonts w:ascii="Liberation Serif" w:hAnsi="Liberation Serif" w:cs="Liberation Serif"/>
          <w:bCs/>
          <w:sz w:val="28"/>
          <w:szCs w:val="28"/>
        </w:rPr>
        <w:t>беспечение развития гражданского общества и</w:t>
      </w:r>
    </w:p>
    <w:p w:rsidR="002629AF" w:rsidRDefault="009B0C76" w:rsidP="002629A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B0C76">
        <w:rPr>
          <w:rFonts w:ascii="Liberation Serif" w:hAnsi="Liberation Serif" w:cs="Liberation Serif"/>
          <w:bCs/>
          <w:sz w:val="28"/>
          <w:szCs w:val="28"/>
        </w:rPr>
        <w:t>муниципального управления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B0C76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>
        <w:rPr>
          <w:rFonts w:ascii="Liberation Serif" w:hAnsi="Liberation Serif" w:cs="Liberation Serif"/>
          <w:bCs/>
          <w:sz w:val="28"/>
          <w:szCs w:val="28"/>
        </w:rPr>
        <w:t>К</w:t>
      </w:r>
      <w:r w:rsidRPr="009B0C76">
        <w:rPr>
          <w:rFonts w:ascii="Liberation Serif" w:hAnsi="Liberation Serif" w:cs="Liberation Serif"/>
          <w:bCs/>
          <w:sz w:val="28"/>
          <w:szCs w:val="28"/>
        </w:rPr>
        <w:t>аменск-</w:t>
      </w:r>
      <w:r>
        <w:rPr>
          <w:rFonts w:ascii="Liberation Serif" w:hAnsi="Liberation Serif" w:cs="Liberation Serif"/>
          <w:bCs/>
          <w:sz w:val="28"/>
          <w:szCs w:val="28"/>
        </w:rPr>
        <w:t>У</w:t>
      </w:r>
      <w:r w:rsidRPr="009B0C76">
        <w:rPr>
          <w:rFonts w:ascii="Liberation Serif" w:hAnsi="Liberation Serif" w:cs="Liberation Serif"/>
          <w:bCs/>
          <w:sz w:val="28"/>
          <w:szCs w:val="28"/>
        </w:rPr>
        <w:t>ральском городском округе на 2020-2026 годы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</w:p>
    <w:tbl>
      <w:tblPr>
        <w:tblW w:w="15450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"/>
        <w:gridCol w:w="2552"/>
        <w:gridCol w:w="1410"/>
        <w:gridCol w:w="7"/>
        <w:gridCol w:w="1418"/>
        <w:gridCol w:w="1276"/>
        <w:gridCol w:w="1275"/>
        <w:gridCol w:w="1276"/>
        <w:gridCol w:w="1276"/>
        <w:gridCol w:w="1276"/>
        <w:gridCol w:w="1275"/>
        <w:gridCol w:w="1701"/>
      </w:tblGrid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 строки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Наименование мероприятия/</w:t>
            </w:r>
          </w:p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Источники расходов на финансирование</w:t>
            </w:r>
          </w:p>
        </w:tc>
        <w:tc>
          <w:tcPr>
            <w:tcW w:w="104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254D9A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629AF" w:rsidRPr="002629AF" w:rsidTr="00254D9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254D9A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Всего по муниципальной программе, в т.ч.: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EB151D" w:rsidP="00EB151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118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8154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161901,2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D14175" w:rsidP="00D1417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168</w:t>
            </w:r>
            <w:r w:rsidR="00AD6FAA" w:rsidRPr="00B36F0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84</w:t>
            </w:r>
            <w:r w:rsidR="002629AF" w:rsidRPr="00B36F0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164450,5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165329,1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174496,6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175996,6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254D9A">
            <w:pPr>
              <w:autoSpaceDE w:val="0"/>
              <w:autoSpaceDN w:val="0"/>
              <w:adjustRightInd w:val="0"/>
              <w:ind w:left="-62" w:right="79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177696,6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13652,8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1829,2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1900,9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1979,2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2057,8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1961,9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1961,9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254D9A">
            <w:pPr>
              <w:autoSpaceDE w:val="0"/>
              <w:autoSpaceDN w:val="0"/>
              <w:adjustRightInd w:val="0"/>
              <w:ind w:right="79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EB151D" w:rsidP="00EB151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1174502,1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160072,0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D1417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  <w:r w:rsidR="00D14175">
              <w:rPr>
                <w:rFonts w:ascii="Liberation Serif" w:hAnsi="Liberation Serif" w:cs="Liberation Serif"/>
                <w:sz w:val="28"/>
                <w:szCs w:val="28"/>
              </w:rPr>
              <w:t>6383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D1417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162471,3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163271,3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172534,7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174034,7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254D9A">
            <w:pPr>
              <w:autoSpaceDE w:val="0"/>
              <w:autoSpaceDN w:val="0"/>
              <w:adjustRightInd w:val="0"/>
              <w:ind w:right="79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175734,7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0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Прочие нужды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Всего по прочим нуждам, в т.ч.: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EB151D" w:rsidP="00EB151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118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8154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,9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161901,2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8B6FA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  <w:r w:rsidR="008B6FA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AD6FAA" w:rsidRPr="00B36F0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8B6FA8">
              <w:rPr>
                <w:rFonts w:ascii="Liberation Serif" w:hAnsi="Liberation Serif" w:cs="Liberation Serif"/>
                <w:sz w:val="28"/>
                <w:szCs w:val="28"/>
              </w:rPr>
              <w:t>84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8B6FA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164450,5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165329,1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174496,6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175996,6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177696,6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13652,8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1829,2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1900,9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1979,2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2057,8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1961,9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1961,9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EB151D" w:rsidP="00EB151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1174502,1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160072,0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D1417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  <w:r w:rsidR="00D1417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="00853CAB">
              <w:rPr>
                <w:rFonts w:ascii="Liberation Serif" w:hAnsi="Liberation Serif" w:cs="Liberation Serif"/>
                <w:sz w:val="28"/>
                <w:szCs w:val="28"/>
              </w:rPr>
              <w:t>383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853CAB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162471,3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163271,3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172534,7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174034,7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175734,7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AD6FAA" w:rsidP="00F061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Подпрограмма «</w:t>
            </w:r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>Поддержка социально ориентированных некоммерческих организаций в Каменск-Уральском городском округе на 2020-2026 годы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, в </w:t>
            </w:r>
            <w:proofErr w:type="spellStart"/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>.: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7456,0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736,0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7456,0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736,0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AD6FAA" w:rsidP="00F061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Подпрограмма «</w:t>
            </w:r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Профилактика </w:t>
            </w:r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экстремизма, укрепление межнационального и межконфессионального согласия в Каменск-Уральском городском округе на 2020-2026 годы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, в </w:t>
            </w:r>
            <w:proofErr w:type="spellStart"/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="002629AF" w:rsidRPr="002629AF">
              <w:rPr>
                <w:rFonts w:ascii="Liberation Serif" w:hAnsi="Liberation Serif" w:cs="Liberation Serif"/>
                <w:sz w:val="28"/>
                <w:szCs w:val="28"/>
              </w:rPr>
              <w:t>.: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EB151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13</w:t>
            </w:r>
            <w:r w:rsidR="00EB151D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EB151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AD6FAA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AD6FAA">
              <w:rPr>
                <w:rFonts w:ascii="Liberation Serif" w:hAnsi="Liberation Serif" w:cs="Liberation Serif"/>
                <w:sz w:val="28"/>
                <w:szCs w:val="28"/>
              </w:rPr>
              <w:t>171,1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AD6FA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171</w:t>
            </w:r>
            <w:r w:rsidR="002629AF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EB151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="00EB151D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AD6FAA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AD6FAA">
              <w:rPr>
                <w:rFonts w:ascii="Liberation Serif" w:hAnsi="Liberation Serif" w:cs="Liberation Serif"/>
                <w:sz w:val="28"/>
                <w:szCs w:val="28"/>
              </w:rPr>
              <w:t>171,1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AD6FA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171</w:t>
            </w:r>
            <w:r w:rsidR="002629AF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F061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Подпрограмма </w:t>
            </w:r>
            <w:r w:rsidR="00AD6F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комплектования, учета, хранения и использования архивных документов, находящихся в МКУ </w:t>
            </w:r>
            <w:r w:rsidR="00AD6F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Архив Каменск-Уральского городского округа</w:t>
            </w:r>
            <w:r w:rsidR="00AD6FAA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F061DB">
              <w:rPr>
                <w:rFonts w:ascii="Liberation Serif" w:hAnsi="Liberation Serif" w:cs="Liberation Serif"/>
                <w:sz w:val="28"/>
                <w:szCs w:val="28"/>
              </w:rPr>
              <w:t xml:space="preserve"> на 2020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  <w:r w:rsidR="00AD6FAA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, в </w:t>
            </w:r>
            <w:proofErr w:type="spellStart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.: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58387,4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7740,0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8172,1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8252,1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8319,1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8634,7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8634,7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8634,7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11719,0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1550,0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1624,0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1689,0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1756,0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1700,0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46668,4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6190,0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6548,1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6563,1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6563,1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6934,7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6934,7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6934,7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F061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Подпрограмма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Реализ</w:t>
            </w:r>
            <w:r w:rsidR="00F061DB">
              <w:rPr>
                <w:rFonts w:ascii="Liberation Serif" w:hAnsi="Liberation Serif" w:cs="Liberation Serif"/>
                <w:sz w:val="28"/>
                <w:szCs w:val="28"/>
              </w:rPr>
              <w:t>ация прочих мероприятий на 2020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, в </w:t>
            </w:r>
            <w:proofErr w:type="spellStart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.: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0000DA" w:rsidRDefault="002629AF" w:rsidP="000D68C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260</w:t>
            </w:r>
            <w:r w:rsidR="000D68CB">
              <w:rPr>
                <w:rFonts w:ascii="Liberation Serif" w:hAnsi="Liberation Serif" w:cs="Liberation Serif"/>
                <w:sz w:val="28"/>
                <w:szCs w:val="28"/>
              </w:rPr>
              <w:t>412</w:t>
            </w: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EB151D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0000DA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33691,2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F1" w:rsidRPr="000000DA" w:rsidRDefault="002629AF" w:rsidP="000D68C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AD6FAA" w:rsidRPr="00B36F0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0D68CB">
              <w:rPr>
                <w:rFonts w:ascii="Liberation Serif" w:hAnsi="Liberation Serif" w:cs="Liberation Serif"/>
                <w:sz w:val="28"/>
                <w:szCs w:val="28"/>
              </w:rPr>
              <w:t>054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36F05" w:rsidRPr="00B36F05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0000DA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0DA">
              <w:rPr>
                <w:rFonts w:ascii="Liberation Serif" w:hAnsi="Liberation Serif" w:cs="Liberation Serif"/>
                <w:sz w:val="28"/>
                <w:szCs w:val="28"/>
              </w:rPr>
              <w:t>35190,2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36001,8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38591,9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40091,9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41791,9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1933,8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279,2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276,9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290,2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258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479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000D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33412,0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0D68C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0D68CB">
              <w:rPr>
                <w:rFonts w:ascii="Liberation Serif" w:hAnsi="Liberation Serif" w:cs="Liberation Serif"/>
                <w:sz w:val="28"/>
                <w:szCs w:val="28"/>
              </w:rPr>
              <w:t>777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000D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34900,0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35700,0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38330,0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39830,0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41530,0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Обеспечивающая подпрограмма, в т.ч.: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0D68C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85</w:t>
            </w:r>
            <w:r w:rsidR="002F40F1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0D68CB">
              <w:rPr>
                <w:rFonts w:ascii="Liberation Serif" w:hAnsi="Liberation Serif" w:cs="Liberation Serif"/>
                <w:sz w:val="28"/>
                <w:szCs w:val="28"/>
              </w:rPr>
              <w:t>456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119562,9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2629AF" w:rsidP="000D68C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  <w:r w:rsidR="00AD6FAA" w:rsidRP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0D68CB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AD6FAA" w:rsidRPr="00B36F0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0D68C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85</w:t>
            </w:r>
            <w:r w:rsidR="002F40F1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0D68CB">
              <w:rPr>
                <w:rFonts w:ascii="Liberation Serif" w:hAnsi="Liberation Serif" w:cs="Liberation Serif"/>
                <w:sz w:val="28"/>
                <w:szCs w:val="28"/>
              </w:rPr>
              <w:t>456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119562,9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2629AF" w:rsidP="000D68C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  <w:r w:rsidR="007D42F1" w:rsidRP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0D68CB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B36F05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 w:rsidP="00F061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Подпрограмма «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Профилактика правонарушений и употребления </w:t>
            </w:r>
            <w:proofErr w:type="spellStart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психоактивных</w:t>
            </w:r>
            <w:proofErr w:type="spellEnd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 веществ в Каменск-Уральском городском округе на 2020-2026 годы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 xml:space="preserve"> в </w:t>
            </w:r>
            <w:proofErr w:type="spellStart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3100,0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629AF" w:rsidRPr="002629AF" w:rsidTr="00254D9A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3100,0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450,0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9AF" w:rsidRPr="002629AF" w:rsidRDefault="002629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629AF"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</w:tbl>
    <w:p w:rsidR="00254D9A" w:rsidRDefault="00254D9A" w:rsidP="00A67E6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A67E6E" w:rsidRPr="00E46F70" w:rsidRDefault="00A67E6E" w:rsidP="00A67E6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Приложение № 2</w:t>
      </w:r>
    </w:p>
    <w:p w:rsidR="00A67E6E" w:rsidRPr="00E46F70" w:rsidRDefault="00A67E6E" w:rsidP="00A67E6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к </w:t>
      </w:r>
      <w:r w:rsidRPr="00E46F70">
        <w:rPr>
          <w:rFonts w:ascii="Liberation Serif" w:hAnsi="Liberation Serif"/>
          <w:color w:val="000000"/>
          <w:sz w:val="28"/>
          <w:szCs w:val="28"/>
        </w:rPr>
        <w:t>постановлени</w:t>
      </w:r>
      <w:r>
        <w:rPr>
          <w:rFonts w:ascii="Liberation Serif" w:hAnsi="Liberation Serif"/>
          <w:color w:val="000000"/>
          <w:sz w:val="28"/>
          <w:szCs w:val="28"/>
        </w:rPr>
        <w:t>ю</w:t>
      </w:r>
    </w:p>
    <w:p w:rsidR="00A67E6E" w:rsidRPr="00E46F70" w:rsidRDefault="00A67E6E" w:rsidP="00A67E6E">
      <w:pPr>
        <w:tabs>
          <w:tab w:val="left" w:pos="9498"/>
        </w:tabs>
        <w:ind w:left="11482"/>
        <w:rPr>
          <w:rFonts w:ascii="Liberation Serif" w:hAnsi="Liberation Serif"/>
          <w:sz w:val="28"/>
          <w:szCs w:val="28"/>
        </w:rPr>
      </w:pPr>
      <w:r w:rsidRPr="00E46F70">
        <w:rPr>
          <w:rFonts w:ascii="Liberation Serif" w:hAnsi="Liberation Serif"/>
          <w:color w:val="000000"/>
          <w:sz w:val="28"/>
          <w:szCs w:val="28"/>
        </w:rPr>
        <w:t>Администрации Каменск-Уральского городского округа</w:t>
      </w:r>
    </w:p>
    <w:p w:rsidR="00A67E6E" w:rsidRDefault="00A67E6E" w:rsidP="00A67E6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</w:t>
      </w:r>
      <w:r w:rsidRPr="00E46F70">
        <w:rPr>
          <w:rFonts w:ascii="Liberation Serif" w:hAnsi="Liberation Serif"/>
          <w:color w:val="000000"/>
          <w:sz w:val="28"/>
          <w:szCs w:val="28"/>
        </w:rPr>
        <w:t>т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D7CCA" w:rsidRPr="008D7CCA">
        <w:rPr>
          <w:rFonts w:ascii="Liberation Serif" w:hAnsi="Liberation Serif"/>
          <w:color w:val="000000"/>
          <w:sz w:val="28"/>
          <w:szCs w:val="28"/>
          <w:u w:val="single"/>
        </w:rPr>
        <w:t>07.12.2021</w:t>
      </w:r>
      <w:r w:rsidRPr="00E46F70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8D7CCA" w:rsidRPr="008D7CCA">
        <w:rPr>
          <w:rFonts w:ascii="Liberation Serif" w:hAnsi="Liberation Serif"/>
          <w:color w:val="000000"/>
          <w:sz w:val="28"/>
          <w:szCs w:val="28"/>
          <w:u w:val="single"/>
        </w:rPr>
        <w:t>929</w:t>
      </w:r>
    </w:p>
    <w:p w:rsidR="000F33A6" w:rsidRDefault="000F33A6" w:rsidP="00A67E6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0F33A6" w:rsidRPr="00E46F70" w:rsidRDefault="000F33A6" w:rsidP="000F33A6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Приложение № 1</w:t>
      </w:r>
    </w:p>
    <w:p w:rsidR="000F33A6" w:rsidRPr="00E46F70" w:rsidRDefault="000F33A6" w:rsidP="000F33A6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к </w:t>
      </w:r>
      <w:r w:rsidRPr="00E46F70">
        <w:rPr>
          <w:rFonts w:ascii="Liberation Serif" w:hAnsi="Liberation Serif"/>
          <w:color w:val="000000"/>
          <w:sz w:val="28"/>
          <w:szCs w:val="28"/>
        </w:rPr>
        <w:t>п</w:t>
      </w:r>
      <w:r w:rsidR="004B2793">
        <w:rPr>
          <w:rFonts w:ascii="Liberation Serif" w:hAnsi="Liberation Serif"/>
          <w:color w:val="000000"/>
          <w:sz w:val="28"/>
          <w:szCs w:val="28"/>
        </w:rPr>
        <w:t>одпрограмме «Реализация прочих мероприятий на 2020-2026 годы»</w:t>
      </w:r>
    </w:p>
    <w:p w:rsidR="00C33384" w:rsidRDefault="00C33384" w:rsidP="00A67E6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202A3D" w:rsidRPr="00202A3D" w:rsidRDefault="00202A3D" w:rsidP="00254D9A">
      <w:pPr>
        <w:autoSpaceDE w:val="0"/>
        <w:autoSpaceDN w:val="0"/>
        <w:adjustRightInd w:val="0"/>
        <w:ind w:firstLine="993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Ц</w:t>
      </w:r>
      <w:r w:rsidRPr="00202A3D">
        <w:rPr>
          <w:rFonts w:ascii="Liberation Serif" w:hAnsi="Liberation Serif" w:cs="Liberation Serif"/>
          <w:bCs/>
          <w:sz w:val="28"/>
          <w:szCs w:val="28"/>
        </w:rPr>
        <w:t>ели, задачи и целевые показатели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02A3D">
        <w:rPr>
          <w:rFonts w:ascii="Liberation Serif" w:hAnsi="Liberation Serif" w:cs="Liberation Serif"/>
          <w:bCs/>
          <w:sz w:val="28"/>
          <w:szCs w:val="28"/>
        </w:rPr>
        <w:t xml:space="preserve">реализации подпрограммы </w:t>
      </w:r>
      <w:r>
        <w:rPr>
          <w:rFonts w:ascii="Liberation Serif" w:hAnsi="Liberation Serif" w:cs="Liberation Serif"/>
          <w:bCs/>
          <w:sz w:val="28"/>
          <w:szCs w:val="28"/>
        </w:rPr>
        <w:t>«Р</w:t>
      </w:r>
      <w:r w:rsidRPr="00202A3D">
        <w:rPr>
          <w:rFonts w:ascii="Liberation Serif" w:hAnsi="Liberation Serif" w:cs="Liberation Serif"/>
          <w:bCs/>
          <w:sz w:val="28"/>
          <w:szCs w:val="28"/>
        </w:rPr>
        <w:t>еализация</w:t>
      </w:r>
      <w:r w:rsidR="00254D9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02A3D">
        <w:rPr>
          <w:rFonts w:ascii="Liberation Serif" w:hAnsi="Liberation Serif" w:cs="Liberation Serif"/>
          <w:bCs/>
          <w:sz w:val="28"/>
          <w:szCs w:val="28"/>
        </w:rPr>
        <w:t>прочих мероприятий на 2020-2026 годы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</w:p>
    <w:tbl>
      <w:tblPr>
        <w:tblW w:w="15452" w:type="dxa"/>
        <w:tblInd w:w="48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553"/>
        <w:gridCol w:w="1417"/>
        <w:gridCol w:w="1418"/>
        <w:gridCol w:w="1276"/>
        <w:gridCol w:w="1275"/>
        <w:gridCol w:w="1276"/>
        <w:gridCol w:w="1276"/>
        <w:gridCol w:w="1417"/>
        <w:gridCol w:w="1276"/>
        <w:gridCol w:w="1559"/>
      </w:tblGrid>
      <w:tr w:rsidR="00202A3D" w:rsidTr="00254D9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202A3D">
              <w:rPr>
                <w:rFonts w:ascii="Liberation Serif" w:hAnsi="Liberation Serif" w:cs="Liberation Serif"/>
                <w:sz w:val="28"/>
                <w:szCs w:val="28"/>
              </w:rPr>
              <w:t xml:space="preserve"> строки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Единица измерения</w:t>
            </w:r>
          </w:p>
        </w:tc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Источник значения</w:t>
            </w:r>
          </w:p>
        </w:tc>
      </w:tr>
      <w:tr w:rsidR="00A67E6E" w:rsidTr="00254D9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67E6E" w:rsidTr="00254D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3D" w:rsidRDefault="00202A3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A67E6E" w:rsidTr="00254D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A67E6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A67E6E" w:rsidP="004B279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4.1</w:t>
            </w:r>
            <w:r w:rsidR="0057327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F061D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4B2793"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="00F061DB">
              <w:rPr>
                <w:rFonts w:ascii="Liberation Serif" w:hAnsi="Liberation Serif" w:cs="Liberation Serif"/>
                <w:sz w:val="28"/>
                <w:szCs w:val="28"/>
              </w:rPr>
              <w:t>аграждение</w:t>
            </w:r>
            <w:r w:rsidR="00254D9A" w:rsidRPr="00202A3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8384E">
              <w:rPr>
                <w:rFonts w:ascii="Liberation Serif" w:hAnsi="Liberation Serif"/>
                <w:sz w:val="28"/>
                <w:szCs w:val="28"/>
              </w:rPr>
              <w:t xml:space="preserve">победителей </w:t>
            </w:r>
            <w:r w:rsidR="00254D9A">
              <w:rPr>
                <w:rFonts w:ascii="Liberation Serif" w:hAnsi="Liberation Serif"/>
                <w:sz w:val="28"/>
                <w:szCs w:val="28"/>
              </w:rPr>
              <w:t>по итогам конкурса среди лиц</w:t>
            </w:r>
            <w:r w:rsidR="00254D9A" w:rsidRPr="00202A3D">
              <w:rPr>
                <w:rFonts w:ascii="Liberation Serif" w:hAnsi="Liberation Serif"/>
                <w:sz w:val="28"/>
                <w:szCs w:val="28"/>
              </w:rPr>
              <w:t>, участвующи</w:t>
            </w:r>
            <w:r w:rsidR="00254D9A">
              <w:rPr>
                <w:rFonts w:ascii="Liberation Serif" w:hAnsi="Liberation Serif"/>
                <w:sz w:val="28"/>
                <w:szCs w:val="28"/>
              </w:rPr>
              <w:t xml:space="preserve">х в сборе сведений о населении при проведении </w:t>
            </w:r>
            <w:r w:rsidR="00254D9A" w:rsidRPr="00202A3D">
              <w:rPr>
                <w:rFonts w:ascii="Liberation Serif" w:hAnsi="Liberation Serif"/>
                <w:sz w:val="28"/>
                <w:szCs w:val="28"/>
              </w:rPr>
              <w:t xml:space="preserve">Всероссийской переписи населения </w:t>
            </w:r>
            <w:r w:rsidR="00254D9A" w:rsidRPr="00202A3D">
              <w:rPr>
                <w:rFonts w:ascii="Liberation Serif" w:hAnsi="Liberation Serif"/>
                <w:sz w:val="28"/>
                <w:szCs w:val="28"/>
              </w:rPr>
              <w:lastRenderedPageBreak/>
              <w:t>2020 года</w:t>
            </w:r>
            <w:r w:rsidR="00254D9A">
              <w:rPr>
                <w:rFonts w:ascii="Liberation Serif" w:hAnsi="Liberation Serif"/>
                <w:sz w:val="28"/>
                <w:szCs w:val="28"/>
              </w:rPr>
              <w:t xml:space="preserve"> на территории Каменск-Уральского городского округа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A67E6E" w:rsidP="00254D9A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количество </w:t>
            </w:r>
          </w:p>
          <w:p w:rsidR="009A0C39" w:rsidRDefault="00F061DB" w:rsidP="00F061DB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награжда-емых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9A0C39" w:rsidP="007200C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="007200C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254D9A" w:rsidP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254D9A" w:rsidP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6E" w:rsidRDefault="00A67E6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Протокол конкурсной комиссии</w:t>
            </w:r>
          </w:p>
        </w:tc>
      </w:tr>
    </w:tbl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4B2793" w:rsidRDefault="004B2793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</w:p>
    <w:p w:rsidR="009A0C39" w:rsidRPr="00E46F70" w:rsidRDefault="009A0C39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Приложение № 3</w:t>
      </w:r>
    </w:p>
    <w:p w:rsidR="009A0C39" w:rsidRPr="00E46F70" w:rsidRDefault="009A0C39" w:rsidP="009A0C39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к </w:t>
      </w:r>
      <w:r w:rsidRPr="00E46F70">
        <w:rPr>
          <w:rFonts w:ascii="Liberation Serif" w:hAnsi="Liberation Serif"/>
          <w:color w:val="000000"/>
          <w:sz w:val="28"/>
          <w:szCs w:val="28"/>
        </w:rPr>
        <w:t>постановлени</w:t>
      </w:r>
      <w:r>
        <w:rPr>
          <w:rFonts w:ascii="Liberation Serif" w:hAnsi="Liberation Serif"/>
          <w:color w:val="000000"/>
          <w:sz w:val="28"/>
          <w:szCs w:val="28"/>
        </w:rPr>
        <w:t>ю</w:t>
      </w:r>
    </w:p>
    <w:p w:rsidR="009A0C39" w:rsidRPr="00E46F70" w:rsidRDefault="009A0C39" w:rsidP="009A0C39">
      <w:pPr>
        <w:tabs>
          <w:tab w:val="left" w:pos="9498"/>
        </w:tabs>
        <w:ind w:left="11482"/>
        <w:rPr>
          <w:rFonts w:ascii="Liberation Serif" w:hAnsi="Liberation Serif"/>
          <w:sz w:val="28"/>
          <w:szCs w:val="28"/>
        </w:rPr>
      </w:pPr>
      <w:r w:rsidRPr="00E46F70">
        <w:rPr>
          <w:rFonts w:ascii="Liberation Serif" w:hAnsi="Liberation Serif"/>
          <w:color w:val="000000"/>
          <w:sz w:val="28"/>
          <w:szCs w:val="28"/>
        </w:rPr>
        <w:t>Администрации Каменск-Уральского городского округа</w:t>
      </w:r>
    </w:p>
    <w:p w:rsidR="0038384E" w:rsidRDefault="009A0C39" w:rsidP="0038384E">
      <w:pPr>
        <w:tabs>
          <w:tab w:val="left" w:pos="9498"/>
        </w:tabs>
        <w:ind w:left="1148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</w:t>
      </w:r>
      <w:r w:rsidRPr="00E46F70">
        <w:rPr>
          <w:rFonts w:ascii="Liberation Serif" w:hAnsi="Liberation Serif"/>
          <w:color w:val="000000"/>
          <w:sz w:val="28"/>
          <w:szCs w:val="28"/>
        </w:rPr>
        <w:t>т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D7CCA" w:rsidRPr="008D7CCA">
        <w:rPr>
          <w:rFonts w:ascii="Liberation Serif" w:hAnsi="Liberation Serif"/>
          <w:color w:val="000000"/>
          <w:sz w:val="28"/>
          <w:szCs w:val="28"/>
          <w:u w:val="single"/>
        </w:rPr>
        <w:t>07.12.2021</w:t>
      </w:r>
      <w:r w:rsidRPr="00E46F70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8D7CCA" w:rsidRPr="008D7CCA">
        <w:rPr>
          <w:rFonts w:ascii="Liberation Serif" w:hAnsi="Liberation Serif"/>
          <w:color w:val="000000"/>
          <w:sz w:val="28"/>
          <w:szCs w:val="28"/>
          <w:u w:val="single"/>
        </w:rPr>
        <w:t>929</w:t>
      </w: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подпрограмме «Реализация</w:t>
      </w:r>
    </w:p>
    <w:p w:rsidR="0038384E" w:rsidRDefault="0038384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прочих мероприятий на 2020 - 2026 годы»</w:t>
      </w:r>
    </w:p>
    <w:p w:rsidR="009A0C39" w:rsidRDefault="009A0C39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9A0C39" w:rsidRDefault="009A0C39" w:rsidP="00254D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9A0C39">
        <w:rPr>
          <w:rFonts w:ascii="Liberation Serif" w:hAnsi="Liberation Serif" w:cs="Liberation Serif"/>
          <w:bCs/>
          <w:sz w:val="28"/>
          <w:szCs w:val="28"/>
        </w:rPr>
        <w:t>лан</w:t>
      </w:r>
      <w:r w:rsidR="00254D9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A0C39">
        <w:rPr>
          <w:rFonts w:ascii="Liberation Serif" w:hAnsi="Liberation Serif" w:cs="Liberation Serif"/>
          <w:bCs/>
          <w:sz w:val="28"/>
          <w:szCs w:val="28"/>
        </w:rPr>
        <w:t xml:space="preserve">мероприятий по выполнению подпрограммы </w:t>
      </w:r>
      <w:r>
        <w:rPr>
          <w:rFonts w:ascii="Liberation Serif" w:hAnsi="Liberation Serif" w:cs="Liberation Serif"/>
          <w:bCs/>
          <w:sz w:val="28"/>
          <w:szCs w:val="28"/>
        </w:rPr>
        <w:t>«Р</w:t>
      </w:r>
      <w:r w:rsidRPr="009A0C39">
        <w:rPr>
          <w:rFonts w:ascii="Liberation Serif" w:hAnsi="Liberation Serif" w:cs="Liberation Serif"/>
          <w:bCs/>
          <w:sz w:val="28"/>
          <w:szCs w:val="28"/>
        </w:rPr>
        <w:t>еализация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A0C39">
        <w:rPr>
          <w:rFonts w:ascii="Liberation Serif" w:hAnsi="Liberation Serif" w:cs="Liberation Serif"/>
          <w:bCs/>
          <w:sz w:val="28"/>
          <w:szCs w:val="28"/>
        </w:rPr>
        <w:t>прочих мероприятий на 2020-2026 годы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</w:p>
    <w:tbl>
      <w:tblPr>
        <w:tblW w:w="0" w:type="auto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"/>
        <w:gridCol w:w="3906"/>
        <w:gridCol w:w="1190"/>
        <w:gridCol w:w="1077"/>
        <w:gridCol w:w="1077"/>
        <w:gridCol w:w="1077"/>
        <w:gridCol w:w="1077"/>
        <w:gridCol w:w="1077"/>
        <w:gridCol w:w="1077"/>
        <w:gridCol w:w="1077"/>
        <w:gridCol w:w="1587"/>
      </w:tblGrid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9A0C39">
              <w:rPr>
                <w:rFonts w:ascii="Liberation Serif" w:hAnsi="Liberation Serif" w:cs="Liberation Serif"/>
                <w:sz w:val="28"/>
                <w:szCs w:val="28"/>
              </w:rPr>
              <w:t xml:space="preserve"> строки</w:t>
            </w:r>
          </w:p>
        </w:tc>
        <w:tc>
          <w:tcPr>
            <w:tcW w:w="3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7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финансирования, тыс. руб.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A0C39" w:rsidTr="009A0C3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 по муниципальной подпрограмме, в т.ч.: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260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412</w:t>
            </w: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392D46" w:rsidRPr="00392D4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33691,2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F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B36F05" w:rsidRPr="00B36F0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054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35190,2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36001,8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38591,9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40091,9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41791,9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1933,8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279,2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276,9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301,8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258</w:t>
            </w:r>
            <w:r w:rsidR="002F40F1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79</w:t>
            </w: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392D46" w:rsidRPr="00392D4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33412,0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777</w:t>
            </w: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392D46" w:rsidRPr="00392D4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34900,0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38330,0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39830,0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41530,0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Прочие нужды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 по прочим нуждам, в т.ч.: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260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412</w:t>
            </w: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392D46" w:rsidRPr="00392D4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33691,2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B36F05" w:rsidRPr="00B36F0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054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36F05" w:rsidRPr="00B36F05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35190,2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36001,8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38591,9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40091,9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41791,9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1933,8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279,2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276,9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301,8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258</w:t>
            </w:r>
            <w:r w:rsidR="002F40F1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79</w:t>
            </w:r>
            <w:r w:rsidR="00392D46"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2F40F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33412,0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392D46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777</w:t>
            </w: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392D46" w:rsidRPr="00392D4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34900,0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38330,0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39830,0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41530,0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B36F05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Развитие информационно-коммуникационных технологий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1885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C39" w:rsidRPr="00B36F05" w:rsidRDefault="00E00B5F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335</w:t>
            </w:r>
            <w:r w:rsidR="009A0C39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A0C39" w:rsidTr="00B36F05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1885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C39" w:rsidRPr="00B36F05" w:rsidRDefault="00E00B5F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335</w:t>
            </w:r>
            <w:r w:rsidR="009A0C39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Приобретение офисного оборудования, вычислительной техники, запасных частей и расходных материалов к ним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5035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57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84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489,6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 w:rsidP="000E1DE1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54</w:t>
            </w: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970,0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5035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57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84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489,6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 w:rsidP="000E1DE1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54</w:t>
            </w: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970,0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Приобретение лицензионного программного обеспечения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5035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840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350,4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 w:rsidP="000E1DE1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0,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5035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840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50358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350,4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 w:rsidP="000E1DE1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0,</w:t>
            </w:r>
            <w:r w:rsidR="000E1DE1" w:rsidRPr="0050358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503580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3580"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Модернизация виде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о-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аудиооборудования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большого и малого залов 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городского округа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Разработка, реконструкция и модернизация информационных систем жизнеобеспечения здания Администрации городского округа (системы информационной безопасности, пожаротушения, связи и видеонаблюдения)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8A7D9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9A0C39">
              <w:rPr>
                <w:rFonts w:ascii="Liberation Serif" w:hAnsi="Liberation Serif" w:cs="Liberation Serif"/>
                <w:sz w:val="28"/>
                <w:szCs w:val="28"/>
              </w:rPr>
              <w:t>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1000,0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8A7D9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9A0C39">
              <w:rPr>
                <w:rFonts w:ascii="Liberation Serif" w:hAnsi="Liberation Serif" w:cs="Liberation Serif"/>
                <w:sz w:val="28"/>
                <w:szCs w:val="28"/>
              </w:rPr>
              <w:t>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0E1DE1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1000,0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Реализация информационной политики городского округа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F8165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65</w:t>
            </w:r>
            <w:r w:rsidR="00F81655">
              <w:rPr>
                <w:rFonts w:ascii="Liberation Serif" w:hAnsi="Liberation Serif" w:cs="Liberation Serif"/>
                <w:sz w:val="28"/>
                <w:szCs w:val="28"/>
              </w:rPr>
              <w:t>43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B36F05" w:rsidRDefault="00E00B5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693</w:t>
            </w:r>
            <w:r w:rsidR="009A0C39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5, 6, 8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F8165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65</w:t>
            </w:r>
            <w:r w:rsidR="00F81655">
              <w:rPr>
                <w:rFonts w:ascii="Liberation Serif" w:hAnsi="Liberation Serif" w:cs="Liberation Serif"/>
                <w:sz w:val="28"/>
                <w:szCs w:val="28"/>
              </w:rPr>
              <w:t>43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B36F05" w:rsidRDefault="00E00B5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693</w:t>
            </w:r>
            <w:r w:rsidR="009A0C39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Разработка, изготовление и распространение (размещение) печатных материалов,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имиджевой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информационной продукции, социальной рекламы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8A7D9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8A7D97">
              <w:rPr>
                <w:rFonts w:ascii="Liberation Serif" w:hAnsi="Liberation Serif" w:cs="Liberation Serif"/>
                <w:sz w:val="28"/>
                <w:szCs w:val="28"/>
              </w:rPr>
              <w:t>415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8A7D9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8A7D97">
              <w:rPr>
                <w:rFonts w:ascii="Liberation Serif" w:hAnsi="Liberation Serif" w:cs="Liberation Serif"/>
                <w:sz w:val="28"/>
                <w:szCs w:val="28"/>
              </w:rPr>
              <w:t>415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Субсидии телевизионным СМИ на информирование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населения о деятельности органов местного самоуправления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3524,0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404,0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3524,0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404,0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творческих конкурсов среди граждан. Организация и проведение конкурсов профессионального мастерства СМИ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E00B5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ф</w:t>
            </w:r>
            <w:r w:rsidR="00E00B5F">
              <w:rPr>
                <w:rFonts w:ascii="Liberation Serif" w:hAnsi="Liberation Serif" w:cs="Liberation Serif"/>
                <w:sz w:val="28"/>
                <w:szCs w:val="28"/>
              </w:rPr>
              <w:t>орума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Диалог власти и местного сообщества: новая коммуникационная реальность</w:t>
            </w:r>
            <w:r w:rsidR="00E00B5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Мероприятия по обеспечению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системы безопасности здания Администрации городского округа</w:t>
            </w:r>
            <w:proofErr w:type="gramEnd"/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Гарантии муниципальным служащим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F8165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23</w:t>
            </w:r>
            <w:r w:rsidR="00F81655">
              <w:rPr>
                <w:rFonts w:ascii="Liberation Serif" w:hAnsi="Liberation Serif" w:cs="Liberation Serif"/>
                <w:sz w:val="28"/>
                <w:szCs w:val="28"/>
              </w:rPr>
              <w:t>66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B36F05" w:rsidRDefault="009A0C39" w:rsidP="00E00B5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E00B5F" w:rsidRPr="00B36F05">
              <w:rPr>
                <w:rFonts w:ascii="Liberation Serif" w:hAnsi="Liberation Serif" w:cs="Liberation Serif"/>
                <w:sz w:val="28"/>
                <w:szCs w:val="28"/>
              </w:rPr>
              <w:t>210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38700,0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F8165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23</w:t>
            </w:r>
            <w:r w:rsidR="00F81655">
              <w:rPr>
                <w:rFonts w:ascii="Liberation Serif" w:hAnsi="Liberation Serif" w:cs="Liberation Serif"/>
                <w:sz w:val="28"/>
                <w:szCs w:val="28"/>
              </w:rPr>
              <w:t>66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B36F05" w:rsidRDefault="009A0C39" w:rsidP="00E00B5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32</w:t>
            </w:r>
            <w:r w:rsidR="00E00B5F" w:rsidRPr="00B36F0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38700,0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Организация работы с населением, благоустройство, создание и обустройство мест массового отдыха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F8165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23</w:t>
            </w:r>
            <w:r w:rsidR="00F81655">
              <w:rPr>
                <w:rFonts w:ascii="Liberation Serif" w:hAnsi="Liberation Serif" w:cs="Liberation Serif"/>
                <w:sz w:val="28"/>
                <w:szCs w:val="28"/>
              </w:rPr>
              <w:t>39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342,0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B36F05" w:rsidRDefault="00E00B5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287</w:t>
            </w:r>
            <w:r w:rsidR="009A0C39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 w:rsidP="00F8165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23</w:t>
            </w:r>
            <w:r w:rsidR="00F81655">
              <w:rPr>
                <w:rFonts w:ascii="Liberation Serif" w:hAnsi="Liberation Serif" w:cs="Liberation Serif"/>
                <w:sz w:val="28"/>
                <w:szCs w:val="28"/>
              </w:rPr>
              <w:t>39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342,0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Pr="00B36F05" w:rsidRDefault="00E00B5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6F05">
              <w:rPr>
                <w:rFonts w:ascii="Liberation Serif" w:hAnsi="Liberation Serif" w:cs="Liberation Serif"/>
                <w:sz w:val="28"/>
                <w:szCs w:val="28"/>
              </w:rPr>
              <w:t>287</w:t>
            </w:r>
            <w:r w:rsidR="009A0C39" w:rsidRPr="00B36F05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Осуществление деятельности административных комиссий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1927,2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278,2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289,3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1927,2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278,2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289,3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Определение перечня должностных лиц, уполномоченных составлять протоколы об административных правонарушениях, предусмотренных Законом Свердловской области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полномочий по постановке на учет и учету граждан, имеющих право на получение жилищных субсидий на приобретение или строительство жилых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помещений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9A0C39" w:rsidTr="009A0C39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39" w:rsidRDefault="009A0C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451DB3" w:rsidTr="009A0C3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451DB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EA6780" w:rsidP="00EA678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конкурса </w:t>
            </w:r>
            <w:r w:rsidRPr="009E32CF">
              <w:rPr>
                <w:rFonts w:ascii="Liberation Serif" w:hAnsi="Liberation Serif" w:cs="Liberation Serif"/>
                <w:sz w:val="28"/>
                <w:szCs w:val="28"/>
              </w:rPr>
              <w:t>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</w:t>
            </w:r>
            <w:r w:rsidRPr="009E32C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451DB3" w:rsidP="00392D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392D46">
              <w:rPr>
                <w:rFonts w:ascii="Liberation Serif" w:hAnsi="Liberation Serif" w:cs="Liberation Serif"/>
                <w:sz w:val="28"/>
                <w:szCs w:val="28"/>
              </w:rPr>
              <w:t>62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392D4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 w:rsidP="000000D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451DB3" w:rsidP="00392D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392D46">
              <w:rPr>
                <w:rFonts w:ascii="Liberation Serif" w:hAnsi="Liberation Serif" w:cs="Liberation Serif"/>
                <w:sz w:val="28"/>
                <w:szCs w:val="28"/>
              </w:rPr>
              <w:t>62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392D4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 w:rsidP="000000D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 w:rsidP="000000D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 w:rsidP="000000D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 w:rsidP="000000D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 w:rsidP="000000D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451DB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51DB3" w:rsidTr="009A0C3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451DB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Pr="00392D46" w:rsidRDefault="00451DB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Pr="00392D46" w:rsidRDefault="00451DB3" w:rsidP="007200C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7200C7" w:rsidRPr="00392D46">
              <w:rPr>
                <w:rFonts w:ascii="Liberation Serif" w:hAnsi="Liberation Serif" w:cs="Liberation Serif"/>
                <w:sz w:val="28"/>
                <w:szCs w:val="28"/>
              </w:rPr>
              <w:t>62</w:t>
            </w: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7200C7" w:rsidRPr="00392D4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Pr="00392D46" w:rsidRDefault="00B36F0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Pr="00392D46" w:rsidRDefault="00451DB3" w:rsidP="007200C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7200C7" w:rsidRPr="00392D46">
              <w:rPr>
                <w:rFonts w:ascii="Liberation Serif" w:hAnsi="Liberation Serif" w:cs="Liberation Serif"/>
                <w:sz w:val="28"/>
                <w:szCs w:val="28"/>
              </w:rPr>
              <w:t>62</w:t>
            </w:r>
            <w:r w:rsidRPr="00392D4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7200C7" w:rsidRPr="00392D4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Pr="00392D46" w:rsidRDefault="00B36F0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B36F0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DB3" w:rsidRDefault="00451DB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8.1.</w:t>
            </w:r>
          </w:p>
        </w:tc>
      </w:tr>
    </w:tbl>
    <w:p w:rsidR="009A0C39" w:rsidRDefault="009A0C39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2950BB" w:rsidRDefault="002950BB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2950BB" w:rsidRDefault="002950BB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2950BB" w:rsidRDefault="002950BB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2950BB" w:rsidRDefault="002950BB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2950BB" w:rsidRDefault="002950BB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E23644" w:rsidRDefault="00E23644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A6980" w:rsidRDefault="00AA698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  <w:sectPr w:rsidR="00AA6980" w:rsidSect="000F33A6">
          <w:pgSz w:w="16838" w:h="11906" w:orient="landscape"/>
          <w:pgMar w:top="709" w:right="1134" w:bottom="993" w:left="284" w:header="709" w:footer="709" w:gutter="0"/>
          <w:cols w:space="708"/>
          <w:titlePg/>
          <w:docGrid w:linePitch="360"/>
        </w:sectPr>
      </w:pPr>
    </w:p>
    <w:p w:rsidR="00E23644" w:rsidRDefault="00E23644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0F0223" w:rsidRDefault="000F0223" w:rsidP="00B540F2">
      <w:pPr>
        <w:tabs>
          <w:tab w:val="left" w:pos="9498"/>
        </w:tabs>
        <w:ind w:firstLine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:rsidR="00B540F2" w:rsidRDefault="00B540F2" w:rsidP="00B540F2">
      <w:pPr>
        <w:tabs>
          <w:tab w:val="left" w:pos="9498"/>
        </w:tabs>
        <w:ind w:firstLine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B540F2" w:rsidRDefault="00B540F2" w:rsidP="00B540F2">
      <w:pPr>
        <w:tabs>
          <w:tab w:val="left" w:pos="9498"/>
        </w:tabs>
        <w:ind w:firstLine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Администрации Каменск-</w:t>
      </w:r>
    </w:p>
    <w:p w:rsidR="00B540F2" w:rsidRDefault="00B540F2" w:rsidP="00B540F2">
      <w:pPr>
        <w:tabs>
          <w:tab w:val="left" w:pos="9498"/>
        </w:tabs>
        <w:ind w:firstLine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Уральского городского округа</w:t>
      </w:r>
    </w:p>
    <w:p w:rsidR="002C5C4E" w:rsidRDefault="00B540F2" w:rsidP="002C5C4E">
      <w:pPr>
        <w:tabs>
          <w:tab w:val="left" w:pos="9498"/>
        </w:tabs>
        <w:ind w:firstLine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8D7CCA" w:rsidRPr="008D7CCA">
        <w:rPr>
          <w:rFonts w:ascii="Liberation Serif" w:hAnsi="Liberation Serif"/>
          <w:sz w:val="28"/>
          <w:szCs w:val="28"/>
          <w:u w:val="single"/>
        </w:rPr>
        <w:t>07.12.2021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8D7CCA" w:rsidRPr="008D7CCA">
        <w:rPr>
          <w:rFonts w:ascii="Liberation Serif" w:hAnsi="Liberation Serif"/>
          <w:sz w:val="28"/>
          <w:szCs w:val="28"/>
          <w:u w:val="single"/>
        </w:rPr>
        <w:t>929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6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муниципальной программе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«Обеспечение развития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гражданского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общества и муниципального 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управления в Каменск-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Уральском городском округе</w:t>
      </w:r>
    </w:p>
    <w:p w:rsidR="002C5C4E" w:rsidRDefault="002C5C4E" w:rsidP="002C5C4E">
      <w:pPr>
        <w:tabs>
          <w:tab w:val="left" w:pos="9498"/>
        </w:tabs>
        <w:ind w:firstLine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2020-2026 годы»</w:t>
      </w:r>
    </w:p>
    <w:p w:rsidR="00B540F2" w:rsidRDefault="00B540F2" w:rsidP="00B540F2">
      <w:pPr>
        <w:tabs>
          <w:tab w:val="left" w:pos="9498"/>
        </w:tabs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B540F2" w:rsidRDefault="00B540F2" w:rsidP="00B540F2">
      <w:pPr>
        <w:tabs>
          <w:tab w:val="left" w:pos="9498"/>
        </w:tabs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Обеспечивающая подпрограмма </w:t>
      </w:r>
    </w:p>
    <w:p w:rsidR="00E23644" w:rsidRDefault="00E23644" w:rsidP="00B540F2">
      <w:pPr>
        <w:tabs>
          <w:tab w:val="left" w:pos="9498"/>
        </w:tabs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E23644">
        <w:rPr>
          <w:rFonts w:ascii="Liberation Serif" w:hAnsi="Liberation Serif" w:cs="Liberation Serif"/>
          <w:bCs/>
          <w:sz w:val="28"/>
          <w:szCs w:val="28"/>
        </w:rPr>
        <w:t>аспорт</w:t>
      </w: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76"/>
        <w:gridCol w:w="6917"/>
      </w:tblGrid>
      <w:tr w:rsidR="00E23644" w:rsidTr="00C3338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</w:tr>
      <w:tr w:rsidR="00E23644" w:rsidTr="00C3338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2020 - 2026 годы</w:t>
            </w:r>
          </w:p>
        </w:tc>
      </w:tr>
      <w:tr w:rsidR="00E23644" w:rsidTr="00C3338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Цель и задачи подпрограммы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Цель - обеспечение деятельности Администрации городского округа и ее территориальных органов</w:t>
            </w:r>
          </w:p>
        </w:tc>
      </w:tr>
      <w:tr w:rsidR="00E23644" w:rsidTr="00C3338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Перечень основных целевых показателей подпрограммы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</w:tr>
      <w:tr w:rsidR="00E23644" w:rsidTr="00C33384"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ВСЕГО: 85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7456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т.ч.: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- 119562,9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 - 12</w:t>
            </w:r>
            <w:r w:rsidR="00D874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- 119178,2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- 119178,2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- 125400,0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- 125400,0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- 125400,0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Финансирование подпрограммы осуществляется за счет средств местного бюджета</w:t>
            </w:r>
          </w:p>
        </w:tc>
      </w:tr>
      <w:tr w:rsidR="00E23644" w:rsidTr="00C3338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Справочно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: объем налоговых расходов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городского округа в рамках реализации подпрограммы, тыс. руб.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ВСЕГО: 209,8;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т.ч.: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 - 25,0;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2021 год - 30,8;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 - 30,8;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 - 30,8;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 - 30,8;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- 30,8;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- 30,8</w:t>
            </w:r>
          </w:p>
        </w:tc>
      </w:tr>
      <w:tr w:rsidR="00E23644" w:rsidTr="00C3338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Адрес размещения подпрограммы в сети Интернет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www.kamensk-uralskiy.ru</w:t>
            </w:r>
          </w:p>
        </w:tc>
      </w:tr>
    </w:tbl>
    <w:p w:rsidR="00C33384" w:rsidRDefault="00C33384" w:rsidP="00E23644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  <w:sectPr w:rsidR="00C33384" w:rsidSect="00E23644"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254D9A" w:rsidRDefault="00254D9A" w:rsidP="00E23644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2950BB" w:rsidRDefault="002950BB" w:rsidP="00C33384">
      <w:pPr>
        <w:autoSpaceDE w:val="0"/>
        <w:autoSpaceDN w:val="0"/>
        <w:adjustRightInd w:val="0"/>
        <w:ind w:left="11340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2950BB" w:rsidRDefault="002950BB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обеспечивающей подпрограмме</w:t>
      </w:r>
    </w:p>
    <w:p w:rsidR="002950BB" w:rsidRDefault="002950BB" w:rsidP="002950B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2950BB" w:rsidRPr="00E23644" w:rsidRDefault="00E23644" w:rsidP="002950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E23644">
        <w:rPr>
          <w:rFonts w:ascii="Liberation Serif" w:hAnsi="Liberation Serif" w:cs="Liberation Serif"/>
          <w:bCs/>
          <w:sz w:val="28"/>
          <w:szCs w:val="28"/>
        </w:rPr>
        <w:t>лан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23644">
        <w:rPr>
          <w:rFonts w:ascii="Liberation Serif" w:hAnsi="Liberation Serif" w:cs="Liberation Serif"/>
          <w:bCs/>
          <w:sz w:val="28"/>
          <w:szCs w:val="28"/>
        </w:rPr>
        <w:t>мероприятий по выполнению обеспечивающей подпрограммы</w:t>
      </w:r>
    </w:p>
    <w:tbl>
      <w:tblPr>
        <w:tblW w:w="15461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276"/>
        <w:gridCol w:w="1134"/>
        <w:gridCol w:w="1134"/>
        <w:gridCol w:w="1276"/>
        <w:gridCol w:w="1276"/>
        <w:gridCol w:w="1275"/>
        <w:gridCol w:w="1276"/>
        <w:gridCol w:w="992"/>
        <w:gridCol w:w="11"/>
      </w:tblGrid>
      <w:tr w:rsidR="002950BB" w:rsidTr="002950BB">
        <w:trPr>
          <w:gridAfter w:val="1"/>
          <w:wAfter w:w="11" w:type="dxa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54D9A" w:rsidP="00254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2950BB">
              <w:rPr>
                <w:rFonts w:ascii="Liberation Serif" w:hAnsi="Liberation Serif" w:cs="Liberation Serif"/>
                <w:sz w:val="28"/>
                <w:szCs w:val="28"/>
              </w:rPr>
              <w:t xml:space="preserve"> строки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финансирования, тыс.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2950BB" w:rsidTr="00B540F2">
        <w:trPr>
          <w:gridAfter w:val="1"/>
          <w:wAfter w:w="11" w:type="dxa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950BB" w:rsidTr="00B540F2">
        <w:trPr>
          <w:gridAfter w:val="1"/>
          <w:wAfter w:w="11" w:type="dxa"/>
          <w:trHeight w:val="1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2950BB" w:rsidTr="00B540F2">
        <w:trPr>
          <w:gridAfter w:val="1"/>
          <w:wAfter w:w="11" w:type="dxa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 по муниципальной подпрограмме, в т.ч.: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85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456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119562,9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5C502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E23644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rPr>
          <w:gridAfter w:val="1"/>
          <w:wAfter w:w="11" w:type="dxa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5C502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85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456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119562,9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5C5022">
            <w:pPr>
              <w:autoSpaceDE w:val="0"/>
              <w:autoSpaceDN w:val="0"/>
              <w:adjustRightInd w:val="0"/>
              <w:ind w:lef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5C5022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E23644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2950BB">
        <w:trPr>
          <w:gridAfter w:val="1"/>
          <w:wAfter w:w="1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7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E23644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Прочие нужды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950BB" w:rsidTr="00B540F2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 по прочим нуждам, в т.ч.: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600A1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85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456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119562,9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600A17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E23644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600A1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85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456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119562,9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600A17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123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E23644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119178,2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125400,0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Администрации Каменск-Уральского городского 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B540F2" w:rsidP="00600A1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733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715</w:t>
            </w:r>
            <w:r w:rsidR="002950BB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102727,3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600A17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911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101738,4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101738,4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107200,0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107200,0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107200,0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600A1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73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715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102727,3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B540F2" w:rsidP="00600A17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105</w:t>
            </w:r>
            <w:r w:rsidR="00600A17">
              <w:rPr>
                <w:rFonts w:ascii="Liberation Serif" w:hAnsi="Liberation Serif" w:cs="Liberation Serif"/>
                <w:sz w:val="28"/>
                <w:szCs w:val="28"/>
              </w:rPr>
              <w:t>911</w:t>
            </w:r>
            <w:r w:rsidR="002950BB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101738,4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101738,4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107200,0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107200,0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107200,0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территориального органа Администрации Каменс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к-Уральского городского округа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59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176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8272,7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Pr="000E1DE1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B540F2" w:rsidRPr="000E1DE1">
              <w:rPr>
                <w:rFonts w:ascii="Liberation Serif" w:hAnsi="Liberation Serif" w:cs="Liberation Serif"/>
                <w:sz w:val="28"/>
                <w:szCs w:val="28"/>
              </w:rPr>
              <w:t>560</w:t>
            </w: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540F2" w:rsidRPr="000E1DE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ind w:left="-62" w:right="-62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8721,7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8721,7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8300,0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59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176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8272,7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Pr="000E1DE1" w:rsidRDefault="002950BB" w:rsidP="00B540F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B540F2" w:rsidRPr="000E1DE1">
              <w:rPr>
                <w:rFonts w:ascii="Liberation Serif" w:hAnsi="Liberation Serif" w:cs="Liberation Serif"/>
                <w:sz w:val="28"/>
                <w:szCs w:val="28"/>
              </w:rPr>
              <w:t>560</w:t>
            </w: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540F2" w:rsidRPr="000E1DE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8721,7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8721,7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8300,0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деятельности территориального органа Администрации Каменск-Уральского городского округа 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645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65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8562,9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Pr="000E1DE1" w:rsidRDefault="002950BB" w:rsidP="00B540F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88</w:t>
            </w:r>
            <w:r w:rsidR="00B540F2" w:rsidRPr="000E1DE1">
              <w:rPr>
                <w:rFonts w:ascii="Liberation Serif" w:hAnsi="Liberation Serif" w:cs="Liberation Serif"/>
                <w:sz w:val="28"/>
                <w:szCs w:val="28"/>
              </w:rPr>
              <w:t>66</w:t>
            </w: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8718,1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8718,1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2950BB" w:rsidTr="00B540F2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 w:rsidP="00B540F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645</w:t>
            </w:r>
            <w:r w:rsidR="00B540F2">
              <w:rPr>
                <w:rFonts w:ascii="Liberation Serif" w:hAnsi="Liberation Serif" w:cs="Liberation Serif"/>
                <w:sz w:val="28"/>
                <w:szCs w:val="28"/>
              </w:rPr>
              <w:t>65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8562,9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Pr="000E1DE1" w:rsidRDefault="002950BB" w:rsidP="00B540F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88</w:t>
            </w:r>
            <w:r w:rsidR="00B540F2" w:rsidRPr="000E1DE1">
              <w:rPr>
                <w:rFonts w:ascii="Liberation Serif" w:hAnsi="Liberation Serif" w:cs="Liberation Serif"/>
                <w:sz w:val="28"/>
                <w:szCs w:val="28"/>
              </w:rPr>
              <w:t>66</w:t>
            </w:r>
            <w:r w:rsidRPr="000E1DE1"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8718,1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8718,1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9900,0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BB" w:rsidRDefault="002950B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</w:tbl>
    <w:p w:rsidR="00C33384" w:rsidRDefault="00C33384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  <w:sectPr w:rsidR="00C33384" w:rsidSect="00C33384">
          <w:pgSz w:w="16838" w:h="11906" w:orient="landscape"/>
          <w:pgMar w:top="567" w:right="1134" w:bottom="1701" w:left="284" w:header="709" w:footer="709" w:gutter="0"/>
          <w:cols w:space="708"/>
          <w:titlePg/>
          <w:docGrid w:linePitch="360"/>
        </w:sectPr>
      </w:pP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F061DB">
        <w:rPr>
          <w:rFonts w:ascii="Liberation Serif" w:hAnsi="Liberation Serif"/>
          <w:sz w:val="28"/>
          <w:szCs w:val="28"/>
        </w:rPr>
        <w:t>5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Администрации Каменск-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Уральского городского округа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8D7CCA" w:rsidRPr="008D7CCA">
        <w:rPr>
          <w:rFonts w:ascii="Liberation Serif" w:hAnsi="Liberation Serif"/>
          <w:sz w:val="28"/>
          <w:szCs w:val="28"/>
          <w:u w:val="single"/>
        </w:rPr>
        <w:t>07.12.2021</w:t>
      </w:r>
      <w:r w:rsidRPr="008D7CCA"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8D7CCA" w:rsidRPr="008D7CCA">
        <w:rPr>
          <w:rFonts w:ascii="Liberation Serif" w:hAnsi="Liberation Serif"/>
          <w:sz w:val="28"/>
          <w:szCs w:val="28"/>
          <w:u w:val="single"/>
        </w:rPr>
        <w:t>929</w:t>
      </w:r>
    </w:p>
    <w:p w:rsidR="002C5C4E" w:rsidRDefault="002C5C4E" w:rsidP="00C33384">
      <w:pPr>
        <w:autoSpaceDE w:val="0"/>
        <w:autoSpaceDN w:val="0"/>
        <w:adjustRightInd w:val="0"/>
        <w:ind w:left="11340"/>
        <w:outlineLvl w:val="0"/>
        <w:rPr>
          <w:rFonts w:ascii="Liberation Serif" w:hAnsi="Liberation Serif" w:cs="Liberation Serif"/>
          <w:sz w:val="28"/>
          <w:szCs w:val="28"/>
        </w:rPr>
      </w:pPr>
    </w:p>
    <w:p w:rsidR="00E23644" w:rsidRDefault="00E23644" w:rsidP="00C33384">
      <w:pPr>
        <w:autoSpaceDE w:val="0"/>
        <w:autoSpaceDN w:val="0"/>
        <w:adjustRightInd w:val="0"/>
        <w:ind w:left="11340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5574C7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1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подпрограмме</w:t>
      </w:r>
    </w:p>
    <w:p w:rsidR="00E23644" w:rsidRDefault="005574C7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E23644">
        <w:rPr>
          <w:rFonts w:ascii="Liberation Serif" w:hAnsi="Liberation Serif" w:cs="Liberation Serif"/>
          <w:sz w:val="28"/>
          <w:szCs w:val="28"/>
        </w:rPr>
        <w:t>Профилактика экстремизма,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укрепление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межнационального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межконфессионального согласия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Каменск-Уральском городском округе</w:t>
      </w:r>
      <w:r w:rsidR="00C3338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 2020-2026 годы</w:t>
      </w:r>
      <w:r w:rsidR="005574C7">
        <w:rPr>
          <w:rFonts w:ascii="Liberation Serif" w:hAnsi="Liberation Serif" w:cs="Liberation Serif"/>
          <w:sz w:val="28"/>
          <w:szCs w:val="28"/>
        </w:rPr>
        <w:t>»</w:t>
      </w:r>
    </w:p>
    <w:p w:rsidR="00C33384" w:rsidRDefault="00C3338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</w:p>
    <w:p w:rsidR="00E23644" w:rsidRPr="005574C7" w:rsidRDefault="005574C7" w:rsidP="00E236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Ц</w:t>
      </w:r>
      <w:r w:rsidRPr="005574C7">
        <w:rPr>
          <w:rFonts w:ascii="Liberation Serif" w:hAnsi="Liberation Serif" w:cs="Liberation Serif"/>
          <w:bCs/>
          <w:sz w:val="28"/>
          <w:szCs w:val="28"/>
        </w:rPr>
        <w:t>ели, задачи и целевые показатели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574C7">
        <w:rPr>
          <w:rFonts w:ascii="Liberation Serif" w:hAnsi="Liberation Serif" w:cs="Liberation Serif"/>
          <w:bCs/>
          <w:sz w:val="28"/>
          <w:szCs w:val="28"/>
        </w:rPr>
        <w:t xml:space="preserve">реализации подпрограммы </w:t>
      </w:r>
      <w:r>
        <w:rPr>
          <w:rFonts w:ascii="Liberation Serif" w:hAnsi="Liberation Serif" w:cs="Liberation Serif"/>
          <w:bCs/>
          <w:sz w:val="28"/>
          <w:szCs w:val="28"/>
        </w:rPr>
        <w:t>«П</w:t>
      </w:r>
      <w:r w:rsidRPr="005574C7">
        <w:rPr>
          <w:rFonts w:ascii="Liberation Serif" w:hAnsi="Liberation Serif" w:cs="Liberation Serif"/>
          <w:bCs/>
          <w:sz w:val="28"/>
          <w:szCs w:val="28"/>
        </w:rPr>
        <w:t>рофилактика экстремизма,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574C7">
        <w:rPr>
          <w:rFonts w:ascii="Liberation Serif" w:hAnsi="Liberation Serif" w:cs="Liberation Serif"/>
          <w:bCs/>
          <w:sz w:val="28"/>
          <w:szCs w:val="28"/>
        </w:rPr>
        <w:t>укрепление межнационального и межконфессионального согласия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574C7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>
        <w:rPr>
          <w:rFonts w:ascii="Liberation Serif" w:hAnsi="Liberation Serif" w:cs="Liberation Serif"/>
          <w:bCs/>
          <w:sz w:val="28"/>
          <w:szCs w:val="28"/>
        </w:rPr>
        <w:t>К</w:t>
      </w:r>
      <w:r w:rsidRPr="005574C7">
        <w:rPr>
          <w:rFonts w:ascii="Liberation Serif" w:hAnsi="Liberation Serif" w:cs="Liberation Serif"/>
          <w:bCs/>
          <w:sz w:val="28"/>
          <w:szCs w:val="28"/>
        </w:rPr>
        <w:t>аменск-</w:t>
      </w:r>
      <w:r>
        <w:rPr>
          <w:rFonts w:ascii="Liberation Serif" w:hAnsi="Liberation Serif" w:cs="Liberation Serif"/>
          <w:bCs/>
          <w:sz w:val="28"/>
          <w:szCs w:val="28"/>
        </w:rPr>
        <w:t>У</w:t>
      </w:r>
      <w:r w:rsidRPr="005574C7">
        <w:rPr>
          <w:rFonts w:ascii="Liberation Serif" w:hAnsi="Liberation Serif" w:cs="Liberation Serif"/>
          <w:bCs/>
          <w:sz w:val="28"/>
          <w:szCs w:val="28"/>
        </w:rPr>
        <w:t>ральском городском округе на 2020-2026 годы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</w:p>
    <w:tbl>
      <w:tblPr>
        <w:tblW w:w="15593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3798"/>
        <w:gridCol w:w="1453"/>
        <w:gridCol w:w="850"/>
        <w:gridCol w:w="851"/>
        <w:gridCol w:w="141"/>
        <w:gridCol w:w="851"/>
        <w:gridCol w:w="992"/>
        <w:gridCol w:w="992"/>
        <w:gridCol w:w="993"/>
        <w:gridCol w:w="992"/>
        <w:gridCol w:w="2977"/>
      </w:tblGrid>
      <w:tr w:rsidR="00E23644" w:rsidTr="005574C7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5574C7" w:rsidP="005574C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 xml:space="preserve"> строки</w:t>
            </w:r>
          </w:p>
        </w:tc>
        <w:tc>
          <w:tcPr>
            <w:tcW w:w="3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Единица измерения</w:t>
            </w:r>
          </w:p>
        </w:tc>
        <w:tc>
          <w:tcPr>
            <w:tcW w:w="6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Источник значения</w:t>
            </w:r>
          </w:p>
        </w:tc>
      </w:tr>
      <w:tr w:rsidR="00E23644" w:rsidTr="00BA75B7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23644" w:rsidTr="00BA75B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48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Цель. Участие в профилактике экстремизма,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этноконфессиональных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конфликтов, обеспечение гражданского и межнационального согласия, национально-культурного развития народов России, проживающих на территории Каменск-Уральского городского округа, социальной и культурной адаптации мигрантов</w:t>
            </w: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48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Задача 1. Формирование у населения Каменск-Уральского городского округа толерантного отношения к представителям разных национальностей и вероисповеданий, неприятия идеологии экстремизма</w:t>
            </w:r>
          </w:p>
        </w:tc>
      </w:tr>
      <w:tr w:rsidR="00E23644" w:rsidTr="00BA75B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участников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конкурсов, мероприятий, направленных на формирование толерантного отношения к представителям разных национальностей и вероисповеданий, неприятия идеологии экстремизма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Pr="00BA75B7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732337">
              <w:rPr>
                <w:rFonts w:ascii="Liberation Serif" w:hAnsi="Liberation Serif" w:cs="Liberation Serif"/>
                <w:sz w:val="28"/>
                <w:szCs w:val="28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Листы регистрации участников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мероприятий, протоколы</w:t>
            </w:r>
          </w:p>
        </w:tc>
      </w:tr>
      <w:tr w:rsidR="00E23644" w:rsidTr="00BA75B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Количество изготовленной и размещенной на территории Каменск-Уральского городского округа социальной рекламы, печатной продукции (баннеров, листовок, брошюр и др.), направленной на распространение идей патриотизма, межнационального согласия, профилактику экстремизма, социальную адаптацию мигрантов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Брошюры/экз.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Pr="00BA75B7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Акты выполненных работ</w:t>
            </w: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48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Задача 2. Повышение профессиональных компетенций специалистов Каменск-Уральского городского округа по вопросам профилактики экстремизма, гармонизации межнациональных и межрелигиозных отношений</w:t>
            </w: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</w:t>
            </w:r>
          </w:p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специалистов, прошедших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обучение по вопросам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профилактики экстремизма, гармонизации межнациональных и межрелигиозных конфликтов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Акты выполненных работ</w:t>
            </w:r>
          </w:p>
        </w:tc>
      </w:tr>
    </w:tbl>
    <w:p w:rsidR="00E23644" w:rsidRDefault="00E23644" w:rsidP="00E236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E23644" w:rsidRDefault="00E23644" w:rsidP="00E236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33384" w:rsidRDefault="00C33384" w:rsidP="00E236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№ </w:t>
      </w:r>
      <w:r w:rsidR="00F061DB">
        <w:rPr>
          <w:rFonts w:ascii="Liberation Serif" w:hAnsi="Liberation Serif"/>
          <w:sz w:val="28"/>
          <w:szCs w:val="28"/>
        </w:rPr>
        <w:t>6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Администрации Каменск-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Уральского городского округа</w:t>
      </w:r>
    </w:p>
    <w:p w:rsidR="002C5C4E" w:rsidRDefault="002C5C4E" w:rsidP="002C5C4E">
      <w:pPr>
        <w:tabs>
          <w:tab w:val="left" w:pos="9498"/>
        </w:tabs>
        <w:ind w:left="11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8D7CCA" w:rsidRPr="008D7CCA">
        <w:rPr>
          <w:rFonts w:ascii="Liberation Serif" w:hAnsi="Liberation Serif"/>
          <w:sz w:val="28"/>
          <w:szCs w:val="28"/>
          <w:u w:val="single"/>
        </w:rPr>
        <w:t>07.12.2021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8D7CCA" w:rsidRPr="008D7CCA">
        <w:rPr>
          <w:rFonts w:ascii="Liberation Serif" w:hAnsi="Liberation Serif"/>
          <w:sz w:val="28"/>
          <w:szCs w:val="28"/>
          <w:u w:val="single"/>
        </w:rPr>
        <w:t>929</w:t>
      </w:r>
    </w:p>
    <w:p w:rsidR="002C5C4E" w:rsidRDefault="002C5C4E" w:rsidP="00C33384">
      <w:pPr>
        <w:autoSpaceDE w:val="0"/>
        <w:autoSpaceDN w:val="0"/>
        <w:adjustRightInd w:val="0"/>
        <w:ind w:left="11340"/>
        <w:outlineLvl w:val="0"/>
        <w:rPr>
          <w:rFonts w:ascii="Liberation Serif" w:hAnsi="Liberation Serif" w:cs="Liberation Serif"/>
          <w:sz w:val="28"/>
          <w:szCs w:val="28"/>
        </w:rPr>
      </w:pPr>
    </w:p>
    <w:p w:rsidR="00E23644" w:rsidRDefault="005574C7" w:rsidP="00C33384">
      <w:pPr>
        <w:autoSpaceDE w:val="0"/>
        <w:autoSpaceDN w:val="0"/>
        <w:adjustRightInd w:val="0"/>
        <w:ind w:left="11340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</w:t>
      </w:r>
      <w:r w:rsidR="00E23644">
        <w:rPr>
          <w:rFonts w:ascii="Liberation Serif" w:hAnsi="Liberation Serif" w:cs="Liberation Serif"/>
          <w:sz w:val="28"/>
          <w:szCs w:val="28"/>
        </w:rPr>
        <w:t xml:space="preserve"> 2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подпрограмме</w:t>
      </w:r>
    </w:p>
    <w:p w:rsidR="00E23644" w:rsidRDefault="005574C7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E23644">
        <w:rPr>
          <w:rFonts w:ascii="Liberation Serif" w:hAnsi="Liberation Serif" w:cs="Liberation Serif"/>
          <w:sz w:val="28"/>
          <w:szCs w:val="28"/>
        </w:rPr>
        <w:t>Профилактика экстремизма,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укрепление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ме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жнационального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межконфессионального согласия</w:t>
      </w:r>
    </w:p>
    <w:p w:rsidR="00E23644" w:rsidRDefault="00E23644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Каменск-Уральском городском</w:t>
      </w:r>
      <w:r w:rsidR="00C33384">
        <w:rPr>
          <w:rFonts w:ascii="Liberation Serif" w:hAnsi="Liberation Serif" w:cs="Liberation Serif"/>
          <w:sz w:val="28"/>
          <w:szCs w:val="28"/>
        </w:rPr>
        <w:t xml:space="preserve"> о</w:t>
      </w:r>
      <w:r>
        <w:rPr>
          <w:rFonts w:ascii="Liberation Serif" w:hAnsi="Liberation Serif" w:cs="Liberation Serif"/>
          <w:sz w:val="28"/>
          <w:szCs w:val="28"/>
        </w:rPr>
        <w:t>круге</w:t>
      </w:r>
      <w:r w:rsidR="00C3338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 2020-2026 годы</w:t>
      </w:r>
      <w:r w:rsidR="005574C7">
        <w:rPr>
          <w:rFonts w:ascii="Liberation Serif" w:hAnsi="Liberation Serif" w:cs="Liberation Serif"/>
          <w:sz w:val="28"/>
          <w:szCs w:val="28"/>
        </w:rPr>
        <w:t>»</w:t>
      </w:r>
    </w:p>
    <w:p w:rsidR="00E23644" w:rsidRDefault="00E23644" w:rsidP="00E236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E23644" w:rsidRPr="005574C7" w:rsidRDefault="005574C7" w:rsidP="00E236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5574C7">
        <w:rPr>
          <w:rFonts w:ascii="Liberation Serif" w:hAnsi="Liberation Serif" w:cs="Liberation Serif"/>
          <w:bCs/>
          <w:sz w:val="28"/>
          <w:szCs w:val="28"/>
        </w:rPr>
        <w:t>лан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мероприятий подпрограммы «П</w:t>
      </w:r>
      <w:r w:rsidRPr="005574C7">
        <w:rPr>
          <w:rFonts w:ascii="Liberation Serif" w:hAnsi="Liberation Serif" w:cs="Liberation Serif"/>
          <w:bCs/>
          <w:sz w:val="28"/>
          <w:szCs w:val="28"/>
        </w:rPr>
        <w:t>рофилактика экстремизма,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574C7">
        <w:rPr>
          <w:rFonts w:ascii="Liberation Serif" w:hAnsi="Liberation Serif" w:cs="Liberation Serif"/>
          <w:bCs/>
          <w:sz w:val="28"/>
          <w:szCs w:val="28"/>
        </w:rPr>
        <w:t>укрепление межнационального и межконфессионального согласия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574C7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>
        <w:rPr>
          <w:rFonts w:ascii="Liberation Serif" w:hAnsi="Liberation Serif" w:cs="Liberation Serif"/>
          <w:bCs/>
          <w:sz w:val="28"/>
          <w:szCs w:val="28"/>
        </w:rPr>
        <w:t>К</w:t>
      </w:r>
      <w:r w:rsidRPr="005574C7">
        <w:rPr>
          <w:rFonts w:ascii="Liberation Serif" w:hAnsi="Liberation Serif" w:cs="Liberation Serif"/>
          <w:bCs/>
          <w:sz w:val="28"/>
          <w:szCs w:val="28"/>
        </w:rPr>
        <w:t>аменск-</w:t>
      </w:r>
      <w:r>
        <w:rPr>
          <w:rFonts w:ascii="Liberation Serif" w:hAnsi="Liberation Serif" w:cs="Liberation Serif"/>
          <w:bCs/>
          <w:sz w:val="28"/>
          <w:szCs w:val="28"/>
        </w:rPr>
        <w:t>У</w:t>
      </w:r>
      <w:r w:rsidRPr="005574C7">
        <w:rPr>
          <w:rFonts w:ascii="Liberation Serif" w:hAnsi="Liberation Serif" w:cs="Liberation Serif"/>
          <w:bCs/>
          <w:sz w:val="28"/>
          <w:szCs w:val="28"/>
        </w:rPr>
        <w:t>ральском городском округе на 2020-2026 годы»</w:t>
      </w:r>
    </w:p>
    <w:tbl>
      <w:tblPr>
        <w:tblW w:w="15593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3408"/>
        <w:gridCol w:w="1417"/>
        <w:gridCol w:w="1134"/>
        <w:gridCol w:w="993"/>
        <w:gridCol w:w="992"/>
        <w:gridCol w:w="992"/>
        <w:gridCol w:w="992"/>
        <w:gridCol w:w="993"/>
        <w:gridCol w:w="992"/>
        <w:gridCol w:w="2977"/>
      </w:tblGrid>
      <w:tr w:rsidR="00E23644" w:rsidTr="005574C7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5574C7" w:rsidP="005574C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 xml:space="preserve"> строки</w:t>
            </w:r>
          </w:p>
        </w:tc>
        <w:tc>
          <w:tcPr>
            <w:tcW w:w="3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5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финансирования, тыс. руб.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23644" w:rsidTr="005574C7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 по муниципальной программе,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BA75B7" w:rsidP="00A82E5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BA75B7" w:rsidP="00A82E5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E23644" w:rsidTr="005574C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9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Прочие нужды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23644" w:rsidTr="005574C7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 по прочим нуждам,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BA75B7" w:rsidP="00A82E5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E23644" w:rsidTr="005574C7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BA75B7" w:rsidP="00A82E5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E23644" w:rsidTr="005574C7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Организация проведения конкурсов, мероприятий, направленных на формирование толерантного отношения к представителям разных национальностей и вероисповеданий, неприятия идеологии экстремизма,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Pr="00BA75B7" w:rsidRDefault="00E23644" w:rsidP="0073233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732337" w:rsidRPr="00732337">
              <w:rPr>
                <w:rFonts w:ascii="Liberation Serif" w:hAnsi="Liberation Serif" w:cs="Liberation Serif"/>
                <w:sz w:val="28"/>
                <w:szCs w:val="28"/>
              </w:rPr>
              <w:t>51,2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E23644" w:rsidTr="005574C7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A82E5B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Pr="00BA75B7" w:rsidRDefault="00E23644" w:rsidP="0073233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732337" w:rsidRPr="00732337">
              <w:rPr>
                <w:rFonts w:ascii="Liberation Serif" w:hAnsi="Liberation Serif" w:cs="Liberation Serif"/>
                <w:sz w:val="28"/>
                <w:szCs w:val="28"/>
              </w:rPr>
              <w:t>51</w:t>
            </w: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732337" w:rsidRPr="0073233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E23644" w:rsidTr="005574C7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изготовления и размещения на территории муниципального образования социальной рекламы, печатной продукции (баннеров, листовок, брошюр и др.), направленной на распространение идей патриотизма, межнационального согласия, профилактику экстремизма, социальную адаптацию мигрантов,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A82E5B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192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Pr="00BA75B7" w:rsidRDefault="0073233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E23644" w:rsidTr="005574C7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A82E5B" w:rsidP="00A82E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192</w:t>
            </w:r>
            <w:r w:rsidR="00E23644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Pr="00BA75B7" w:rsidRDefault="0073233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  <w:tr w:rsidR="00E23644" w:rsidTr="005574C7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Организация образовательных мероприятий (учебно-методических семинаров, курсов повышения квалификации и др.) по вопросам профилактики экстремизма, гармонизации межнациональных и межрелигиозных конфликтов,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Pr="00BA75B7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E23644" w:rsidTr="005574C7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44" w:rsidRDefault="00E2364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Pr="00BA75B7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732337"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3644" w:rsidRDefault="00E2364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X</w:t>
            </w:r>
          </w:p>
        </w:tc>
      </w:tr>
    </w:tbl>
    <w:p w:rsidR="00E23644" w:rsidRPr="002629AF" w:rsidRDefault="00E23644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sectPr w:rsidR="00E23644" w:rsidRPr="002629AF" w:rsidSect="00BA75B7">
      <w:pgSz w:w="16838" w:h="11906" w:orient="landscape"/>
      <w:pgMar w:top="567" w:right="1134" w:bottom="142" w:left="28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3A6" w:rsidRDefault="000F33A6" w:rsidP="00107B0C">
      <w:r>
        <w:separator/>
      </w:r>
    </w:p>
  </w:endnote>
  <w:endnote w:type="continuationSeparator" w:id="0">
    <w:p w:rsidR="000F33A6" w:rsidRDefault="000F33A6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3A6" w:rsidRDefault="000F33A6">
    <w:pPr>
      <w:pStyle w:val="aa"/>
      <w:jc w:val="center"/>
    </w:pPr>
  </w:p>
  <w:p w:rsidR="000F33A6" w:rsidRDefault="000F33A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3A6" w:rsidRDefault="000F33A6" w:rsidP="00107B0C">
      <w:r>
        <w:separator/>
      </w:r>
    </w:p>
  </w:footnote>
  <w:footnote w:type="continuationSeparator" w:id="0">
    <w:p w:rsidR="000F33A6" w:rsidRDefault="000F33A6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3A6" w:rsidRDefault="000F33A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D7CCA">
      <w:rPr>
        <w:noProof/>
      </w:rPr>
      <w:t>25</w:t>
    </w:r>
    <w:r>
      <w:rPr>
        <w:noProof/>
      </w:rPr>
      <w:fldChar w:fldCharType="end"/>
    </w:r>
  </w:p>
  <w:p w:rsidR="000F33A6" w:rsidRDefault="000F33A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13C3"/>
    <w:multiLevelType w:val="multilevel"/>
    <w:tmpl w:val="8650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A1531A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157FF5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0E8D6593"/>
    <w:multiLevelType w:val="hybridMultilevel"/>
    <w:tmpl w:val="C5CEE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12861"/>
    <w:multiLevelType w:val="multilevel"/>
    <w:tmpl w:val="82D4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A849B0"/>
    <w:multiLevelType w:val="hybridMultilevel"/>
    <w:tmpl w:val="4D3C7438"/>
    <w:lvl w:ilvl="0" w:tplc="377043E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921978"/>
    <w:multiLevelType w:val="multilevel"/>
    <w:tmpl w:val="6722F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311124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A9325D"/>
    <w:multiLevelType w:val="multilevel"/>
    <w:tmpl w:val="CB8A1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A034F5"/>
    <w:multiLevelType w:val="multilevel"/>
    <w:tmpl w:val="C382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1250B9"/>
    <w:multiLevelType w:val="multilevel"/>
    <w:tmpl w:val="22162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EA314A"/>
    <w:multiLevelType w:val="hybridMultilevel"/>
    <w:tmpl w:val="F3DA8324"/>
    <w:lvl w:ilvl="0" w:tplc="3FDE9D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522852"/>
    <w:multiLevelType w:val="hybridMultilevel"/>
    <w:tmpl w:val="2AC2A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03CEA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8675FA"/>
    <w:multiLevelType w:val="multilevel"/>
    <w:tmpl w:val="AB3C8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50364E"/>
    <w:multiLevelType w:val="hybridMultilevel"/>
    <w:tmpl w:val="8620F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D32662"/>
    <w:multiLevelType w:val="hybridMultilevel"/>
    <w:tmpl w:val="7D664314"/>
    <w:lvl w:ilvl="0" w:tplc="C59CA564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103331"/>
    <w:multiLevelType w:val="hybridMultilevel"/>
    <w:tmpl w:val="459CD870"/>
    <w:lvl w:ilvl="0" w:tplc="9E06C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68583D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>
    <w:nsid w:val="55F96989"/>
    <w:multiLevelType w:val="hybridMultilevel"/>
    <w:tmpl w:val="563ED9BC"/>
    <w:lvl w:ilvl="0" w:tplc="54B8A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87C4A19"/>
    <w:multiLevelType w:val="multilevel"/>
    <w:tmpl w:val="C3842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8E5835"/>
    <w:multiLevelType w:val="multilevel"/>
    <w:tmpl w:val="488A3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AE759C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D6C37"/>
    <w:multiLevelType w:val="hybridMultilevel"/>
    <w:tmpl w:val="1458D346"/>
    <w:lvl w:ilvl="0" w:tplc="614E51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3C14023"/>
    <w:multiLevelType w:val="hybridMultilevel"/>
    <w:tmpl w:val="76144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B25CDD"/>
    <w:multiLevelType w:val="hybridMultilevel"/>
    <w:tmpl w:val="1578008C"/>
    <w:lvl w:ilvl="0" w:tplc="DA50CF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7030FF1"/>
    <w:multiLevelType w:val="hybridMultilevel"/>
    <w:tmpl w:val="47668616"/>
    <w:lvl w:ilvl="0" w:tplc="08D070EA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2"/>
  </w:num>
  <w:num w:numId="3">
    <w:abstractNumId w:val="8"/>
  </w:num>
  <w:num w:numId="4">
    <w:abstractNumId w:val="27"/>
  </w:num>
  <w:num w:numId="5">
    <w:abstractNumId w:val="21"/>
  </w:num>
  <w:num w:numId="6">
    <w:abstractNumId w:val="16"/>
  </w:num>
  <w:num w:numId="7">
    <w:abstractNumId w:val="24"/>
  </w:num>
  <w:num w:numId="8">
    <w:abstractNumId w:val="6"/>
  </w:num>
  <w:num w:numId="9">
    <w:abstractNumId w:val="0"/>
  </w:num>
  <w:num w:numId="10">
    <w:abstractNumId w:val="10"/>
  </w:num>
  <w:num w:numId="11">
    <w:abstractNumId w:val="23"/>
  </w:num>
  <w:num w:numId="12">
    <w:abstractNumId w:val="20"/>
  </w:num>
  <w:num w:numId="13">
    <w:abstractNumId w:val="28"/>
  </w:num>
  <w:num w:numId="14">
    <w:abstractNumId w:val="2"/>
  </w:num>
  <w:num w:numId="15">
    <w:abstractNumId w:val="11"/>
  </w:num>
  <w:num w:numId="16">
    <w:abstractNumId w:val="4"/>
  </w:num>
  <w:num w:numId="17">
    <w:abstractNumId w:val="25"/>
  </w:num>
  <w:num w:numId="18">
    <w:abstractNumId w:val="30"/>
  </w:num>
  <w:num w:numId="19">
    <w:abstractNumId w:val="12"/>
  </w:num>
  <w:num w:numId="20">
    <w:abstractNumId w:val="9"/>
  </w:num>
  <w:num w:numId="21">
    <w:abstractNumId w:val="19"/>
  </w:num>
  <w:num w:numId="22">
    <w:abstractNumId w:val="13"/>
  </w:num>
  <w:num w:numId="23">
    <w:abstractNumId w:val="31"/>
  </w:num>
  <w:num w:numId="24">
    <w:abstractNumId w:val="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29"/>
  </w:num>
  <w:num w:numId="28">
    <w:abstractNumId w:val="17"/>
  </w:num>
  <w:num w:numId="29">
    <w:abstractNumId w:val="14"/>
  </w:num>
  <w:num w:numId="30">
    <w:abstractNumId w:val="7"/>
  </w:num>
  <w:num w:numId="31">
    <w:abstractNumId w:val="26"/>
  </w:num>
  <w:num w:numId="32">
    <w:abstractNumId w:val="15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B0C"/>
    <w:rsid w:val="000000DA"/>
    <w:rsid w:val="00010608"/>
    <w:rsid w:val="0001211E"/>
    <w:rsid w:val="00030D6E"/>
    <w:rsid w:val="00050DEC"/>
    <w:rsid w:val="000621D2"/>
    <w:rsid w:val="00064CE9"/>
    <w:rsid w:val="00074867"/>
    <w:rsid w:val="000D1B42"/>
    <w:rsid w:val="000D68CB"/>
    <w:rsid w:val="000E0239"/>
    <w:rsid w:val="000E1DE1"/>
    <w:rsid w:val="000F0223"/>
    <w:rsid w:val="000F0B9B"/>
    <w:rsid w:val="000F33A6"/>
    <w:rsid w:val="000F39F4"/>
    <w:rsid w:val="000F58B1"/>
    <w:rsid w:val="00102EEF"/>
    <w:rsid w:val="00107B0C"/>
    <w:rsid w:val="0011724F"/>
    <w:rsid w:val="00125CC0"/>
    <w:rsid w:val="00133698"/>
    <w:rsid w:val="00143967"/>
    <w:rsid w:val="00157D6C"/>
    <w:rsid w:val="00170AB8"/>
    <w:rsid w:val="00194535"/>
    <w:rsid w:val="001A655B"/>
    <w:rsid w:val="001A720C"/>
    <w:rsid w:val="001F67B4"/>
    <w:rsid w:val="00202A3D"/>
    <w:rsid w:val="002314FB"/>
    <w:rsid w:val="0023226A"/>
    <w:rsid w:val="00232CBE"/>
    <w:rsid w:val="00254D9A"/>
    <w:rsid w:val="002570E5"/>
    <w:rsid w:val="002629AF"/>
    <w:rsid w:val="00262FEE"/>
    <w:rsid w:val="002858AF"/>
    <w:rsid w:val="00286FE5"/>
    <w:rsid w:val="002950BB"/>
    <w:rsid w:val="002B72EC"/>
    <w:rsid w:val="002C00ED"/>
    <w:rsid w:val="002C5C4E"/>
    <w:rsid w:val="002D2A2E"/>
    <w:rsid w:val="002D48DA"/>
    <w:rsid w:val="002D5A93"/>
    <w:rsid w:val="002D7AB6"/>
    <w:rsid w:val="002F40F1"/>
    <w:rsid w:val="00300C3E"/>
    <w:rsid w:val="00301773"/>
    <w:rsid w:val="00306D4D"/>
    <w:rsid w:val="00311136"/>
    <w:rsid w:val="00314A1A"/>
    <w:rsid w:val="00350540"/>
    <w:rsid w:val="00352B7E"/>
    <w:rsid w:val="0036460A"/>
    <w:rsid w:val="00374C89"/>
    <w:rsid w:val="00376EFE"/>
    <w:rsid w:val="0038384E"/>
    <w:rsid w:val="00392D46"/>
    <w:rsid w:val="003A24FB"/>
    <w:rsid w:val="003C4949"/>
    <w:rsid w:val="003F6459"/>
    <w:rsid w:val="003F6B17"/>
    <w:rsid w:val="00421D96"/>
    <w:rsid w:val="004309E3"/>
    <w:rsid w:val="00431765"/>
    <w:rsid w:val="00451DB3"/>
    <w:rsid w:val="00455CE7"/>
    <w:rsid w:val="00480D9F"/>
    <w:rsid w:val="00487536"/>
    <w:rsid w:val="004A2948"/>
    <w:rsid w:val="004A72B3"/>
    <w:rsid w:val="004B2793"/>
    <w:rsid w:val="004C3D72"/>
    <w:rsid w:val="004C7DD8"/>
    <w:rsid w:val="004E7906"/>
    <w:rsid w:val="004F1BF0"/>
    <w:rsid w:val="004F4212"/>
    <w:rsid w:val="004F4246"/>
    <w:rsid w:val="004F69D2"/>
    <w:rsid w:val="00503580"/>
    <w:rsid w:val="00536788"/>
    <w:rsid w:val="005574C7"/>
    <w:rsid w:val="00561883"/>
    <w:rsid w:val="005721C9"/>
    <w:rsid w:val="00573278"/>
    <w:rsid w:val="00584CF5"/>
    <w:rsid w:val="005C0D75"/>
    <w:rsid w:val="005C5022"/>
    <w:rsid w:val="006007FA"/>
    <w:rsid w:val="00600A17"/>
    <w:rsid w:val="00602E83"/>
    <w:rsid w:val="0060453B"/>
    <w:rsid w:val="0060709C"/>
    <w:rsid w:val="006174BE"/>
    <w:rsid w:val="00633556"/>
    <w:rsid w:val="006512F7"/>
    <w:rsid w:val="0066563A"/>
    <w:rsid w:val="00681A8A"/>
    <w:rsid w:val="006A2121"/>
    <w:rsid w:val="006A41BA"/>
    <w:rsid w:val="006B7E95"/>
    <w:rsid w:val="006C6C5E"/>
    <w:rsid w:val="006D0747"/>
    <w:rsid w:val="006E2BE1"/>
    <w:rsid w:val="00702165"/>
    <w:rsid w:val="00702417"/>
    <w:rsid w:val="00713753"/>
    <w:rsid w:val="00716D26"/>
    <w:rsid w:val="007200C7"/>
    <w:rsid w:val="00720985"/>
    <w:rsid w:val="00732337"/>
    <w:rsid w:val="00755E06"/>
    <w:rsid w:val="00761552"/>
    <w:rsid w:val="007754B1"/>
    <w:rsid w:val="00797A07"/>
    <w:rsid w:val="00797AFA"/>
    <w:rsid w:val="007D1FA9"/>
    <w:rsid w:val="007D42F1"/>
    <w:rsid w:val="008070C0"/>
    <w:rsid w:val="00826ADE"/>
    <w:rsid w:val="0083181A"/>
    <w:rsid w:val="00831E3E"/>
    <w:rsid w:val="0083594B"/>
    <w:rsid w:val="00840D5A"/>
    <w:rsid w:val="00853CAB"/>
    <w:rsid w:val="008556E0"/>
    <w:rsid w:val="00866D8A"/>
    <w:rsid w:val="00871148"/>
    <w:rsid w:val="00875C19"/>
    <w:rsid w:val="00886D31"/>
    <w:rsid w:val="00890BA4"/>
    <w:rsid w:val="00896CBC"/>
    <w:rsid w:val="008A5835"/>
    <w:rsid w:val="008A7D97"/>
    <w:rsid w:val="008B077D"/>
    <w:rsid w:val="008B5829"/>
    <w:rsid w:val="008B6FA8"/>
    <w:rsid w:val="008C0E41"/>
    <w:rsid w:val="008D7CCA"/>
    <w:rsid w:val="008F47E6"/>
    <w:rsid w:val="0090317D"/>
    <w:rsid w:val="0090546F"/>
    <w:rsid w:val="00927851"/>
    <w:rsid w:val="00956960"/>
    <w:rsid w:val="00960475"/>
    <w:rsid w:val="00975A1C"/>
    <w:rsid w:val="00980C51"/>
    <w:rsid w:val="009A0C39"/>
    <w:rsid w:val="009A18F4"/>
    <w:rsid w:val="009B0C76"/>
    <w:rsid w:val="009B5F2E"/>
    <w:rsid w:val="009E3B12"/>
    <w:rsid w:val="00A000E5"/>
    <w:rsid w:val="00A1076A"/>
    <w:rsid w:val="00A26589"/>
    <w:rsid w:val="00A40046"/>
    <w:rsid w:val="00A648A3"/>
    <w:rsid w:val="00A67E6E"/>
    <w:rsid w:val="00A744D8"/>
    <w:rsid w:val="00A82E5B"/>
    <w:rsid w:val="00AA6980"/>
    <w:rsid w:val="00AC6A48"/>
    <w:rsid w:val="00AD6FAA"/>
    <w:rsid w:val="00B36F05"/>
    <w:rsid w:val="00B43F41"/>
    <w:rsid w:val="00B540F2"/>
    <w:rsid w:val="00B76125"/>
    <w:rsid w:val="00B91D93"/>
    <w:rsid w:val="00B95DBC"/>
    <w:rsid w:val="00BA7314"/>
    <w:rsid w:val="00BA75B7"/>
    <w:rsid w:val="00BA7870"/>
    <w:rsid w:val="00BB5946"/>
    <w:rsid w:val="00BC77AC"/>
    <w:rsid w:val="00BD0C2E"/>
    <w:rsid w:val="00BF23D0"/>
    <w:rsid w:val="00BF6E52"/>
    <w:rsid w:val="00C17DD5"/>
    <w:rsid w:val="00C26EE2"/>
    <w:rsid w:val="00C33384"/>
    <w:rsid w:val="00C53259"/>
    <w:rsid w:val="00C55198"/>
    <w:rsid w:val="00C63CC2"/>
    <w:rsid w:val="00C641CE"/>
    <w:rsid w:val="00C7670A"/>
    <w:rsid w:val="00C8290F"/>
    <w:rsid w:val="00C91061"/>
    <w:rsid w:val="00C956C3"/>
    <w:rsid w:val="00CA14D7"/>
    <w:rsid w:val="00CA18C0"/>
    <w:rsid w:val="00CC72DB"/>
    <w:rsid w:val="00CD11A6"/>
    <w:rsid w:val="00CF7251"/>
    <w:rsid w:val="00D03DC9"/>
    <w:rsid w:val="00D14175"/>
    <w:rsid w:val="00D46873"/>
    <w:rsid w:val="00D643AD"/>
    <w:rsid w:val="00D84692"/>
    <w:rsid w:val="00D874B8"/>
    <w:rsid w:val="00D921D5"/>
    <w:rsid w:val="00D94084"/>
    <w:rsid w:val="00D96E53"/>
    <w:rsid w:val="00DB1B8E"/>
    <w:rsid w:val="00DB4909"/>
    <w:rsid w:val="00DD0D22"/>
    <w:rsid w:val="00DE4BE7"/>
    <w:rsid w:val="00E00B5F"/>
    <w:rsid w:val="00E23644"/>
    <w:rsid w:val="00E46F70"/>
    <w:rsid w:val="00E56343"/>
    <w:rsid w:val="00E67E19"/>
    <w:rsid w:val="00E7791B"/>
    <w:rsid w:val="00E90C4A"/>
    <w:rsid w:val="00EA6478"/>
    <w:rsid w:val="00EA6780"/>
    <w:rsid w:val="00EB151D"/>
    <w:rsid w:val="00EB3CBB"/>
    <w:rsid w:val="00ED1B7D"/>
    <w:rsid w:val="00ED4DA5"/>
    <w:rsid w:val="00EE0ADE"/>
    <w:rsid w:val="00EE4587"/>
    <w:rsid w:val="00EE5BE2"/>
    <w:rsid w:val="00EF2C51"/>
    <w:rsid w:val="00F02B9C"/>
    <w:rsid w:val="00F061DB"/>
    <w:rsid w:val="00F07B1E"/>
    <w:rsid w:val="00F129BF"/>
    <w:rsid w:val="00F13668"/>
    <w:rsid w:val="00F44044"/>
    <w:rsid w:val="00F5369E"/>
    <w:rsid w:val="00F70176"/>
    <w:rsid w:val="00F73842"/>
    <w:rsid w:val="00F80595"/>
    <w:rsid w:val="00F81655"/>
    <w:rsid w:val="00F830ED"/>
    <w:rsid w:val="00F84D32"/>
    <w:rsid w:val="00FA194B"/>
    <w:rsid w:val="00FA31A8"/>
    <w:rsid w:val="00FA3C20"/>
    <w:rsid w:val="00FB4321"/>
    <w:rsid w:val="00FB7321"/>
    <w:rsid w:val="00FC09FB"/>
    <w:rsid w:val="00FD28C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223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157D6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  <w:style w:type="character" w:customStyle="1" w:styleId="ae">
    <w:name w:val="Текст Знак"/>
    <w:aliases w:val="Знак1 Знак, Знак1 Знак"/>
    <w:link w:val="af"/>
    <w:locked/>
    <w:rsid w:val="00EB3CBB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EB3CBB"/>
    <w:rPr>
      <w:rFonts w:ascii="Courier New" w:hAnsi="Courier New" w:cs="Courier New"/>
    </w:rPr>
  </w:style>
  <w:style w:type="character" w:customStyle="1" w:styleId="10">
    <w:name w:val="Текст Знак1"/>
    <w:basedOn w:val="a0"/>
    <w:rsid w:val="00EB3CBB"/>
    <w:rPr>
      <w:rFonts w:ascii="Consolas" w:hAnsi="Consolas"/>
      <w:sz w:val="21"/>
      <w:szCs w:val="21"/>
    </w:rPr>
  </w:style>
  <w:style w:type="character" w:customStyle="1" w:styleId="80">
    <w:name w:val="Заголовок 8 Знак"/>
    <w:basedOn w:val="a0"/>
    <w:link w:val="8"/>
    <w:semiHidden/>
    <w:rsid w:val="00157D6C"/>
    <w:rPr>
      <w:rFonts w:asciiTheme="majorHAnsi" w:eastAsiaTheme="majorEastAsia" w:hAnsiTheme="majorHAnsi" w:cstheme="majorBidi"/>
      <w:color w:val="404040" w:themeColor="text1" w:themeTint="BF"/>
    </w:rPr>
  </w:style>
  <w:style w:type="character" w:styleId="af0">
    <w:name w:val="Subtle Emphasis"/>
    <w:basedOn w:val="a0"/>
    <w:uiPriority w:val="19"/>
    <w:qFormat/>
    <w:rsid w:val="000F39F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157D6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  <w:style w:type="character" w:customStyle="1" w:styleId="ae">
    <w:name w:val="Текст Знак"/>
    <w:aliases w:val="Знак1 Знак, Знак1 Знак"/>
    <w:link w:val="af"/>
    <w:locked/>
    <w:rsid w:val="00EB3CBB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EB3CBB"/>
    <w:rPr>
      <w:rFonts w:ascii="Courier New" w:hAnsi="Courier New" w:cs="Courier New"/>
    </w:rPr>
  </w:style>
  <w:style w:type="character" w:customStyle="1" w:styleId="10">
    <w:name w:val="Текст Знак1"/>
    <w:basedOn w:val="a0"/>
    <w:rsid w:val="00EB3CBB"/>
    <w:rPr>
      <w:rFonts w:ascii="Consolas" w:hAnsi="Consolas"/>
      <w:sz w:val="21"/>
      <w:szCs w:val="21"/>
    </w:rPr>
  </w:style>
  <w:style w:type="character" w:customStyle="1" w:styleId="80">
    <w:name w:val="Заголовок 8 Знак"/>
    <w:basedOn w:val="a0"/>
    <w:link w:val="8"/>
    <w:semiHidden/>
    <w:rsid w:val="00157D6C"/>
    <w:rPr>
      <w:rFonts w:asciiTheme="majorHAnsi" w:eastAsiaTheme="majorEastAsia" w:hAnsiTheme="majorHAnsi" w:cstheme="majorBidi"/>
      <w:color w:val="404040" w:themeColor="text1" w:themeTint="BF"/>
    </w:rPr>
  </w:style>
  <w:style w:type="character" w:styleId="af0">
    <w:name w:val="Subtle Emphasis"/>
    <w:basedOn w:val="a0"/>
    <w:uiPriority w:val="19"/>
    <w:qFormat/>
    <w:rsid w:val="000F39F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F633939A11CDB60DFA002C45EFA78D63A712AA29E80C4E754A2D118E0AD08342C45A72B613B17D10204CBD397FD9FD495E85FA2CAF139D07E9D7968sDk0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F633939A11CDB60DFA002C45EFA78D63A712AA29E81C5E258A9D118E0AD08342C45A72B613B17D10207CBD59CFD9FD495E85FA2CAF139D07E9D7968sDk0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F633939A11CDB60DFA002C45EFA78D63A712AA29E81C5E258A9D118E0AD08342C45A72B613B17D10206CCD29FFD9FD495E85FA2CAF139D07E9D7968sDk0J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D998855CEB8533F9B2479226131BECE1A427676AB515B54AB961EF92823D6D9A0E4887CEB14FEC6BA04C6E8C470A9CA9DBB520B0A30C15E0FBAFC58Al3EA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4F633939A11CDB60DFA002C45EFA78D63A712AA29E80C4E754A2D118E0AD08342C45A72B613B17D10204CBD397FD9FD495E85FA2CAF139D07E9D7968sDk0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23F08-3896-4DC4-883F-48731422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650</TotalTime>
  <Pages>25</Pages>
  <Words>3041</Words>
  <Characters>20258</Characters>
  <Application>Microsoft Office Word</Application>
  <DocSecurity>0</DocSecurity>
  <Lines>168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lov</cp:lastModifiedBy>
  <cp:revision>37</cp:revision>
  <cp:lastPrinted>2021-11-26T09:23:00Z</cp:lastPrinted>
  <dcterms:created xsi:type="dcterms:W3CDTF">2021-11-03T09:37:00Z</dcterms:created>
  <dcterms:modified xsi:type="dcterms:W3CDTF">2021-12-07T04:43:00Z</dcterms:modified>
</cp:coreProperties>
</file>