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723293" w:rsidP="005857CC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72329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26.15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3383D" w:rsidRDefault="0023383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50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723293" w:rsidP="00133698">
      <w:pPr>
        <w:spacing w:before="400"/>
        <w:rPr>
          <w:rFonts w:ascii="Liberation Serif" w:hAnsi="Liberation Serif" w:cs="Liberation Serif"/>
          <w:sz w:val="24"/>
        </w:rPr>
      </w:pPr>
      <w:r w:rsidRPr="00723293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D539AB">
        <w:rPr>
          <w:rFonts w:ascii="Liberation Serif" w:hAnsi="Liberation Serif" w:cs="Liberation Serif"/>
          <w:sz w:val="24"/>
        </w:rPr>
        <w:t>07.12.2021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D539AB">
        <w:rPr>
          <w:rFonts w:ascii="Liberation Serif" w:hAnsi="Liberation Serif" w:cs="Liberation Serif"/>
          <w:sz w:val="24"/>
        </w:rPr>
        <w:t>941</w:t>
      </w:r>
    </w:p>
    <w:p w:rsidR="005857CC" w:rsidRPr="001604C7" w:rsidRDefault="00862199" w:rsidP="005857CC">
      <w:pPr>
        <w:spacing w:before="64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5857CC" w:rsidRPr="001604C7">
        <w:rPr>
          <w:rFonts w:ascii="Liberation Serif" w:hAnsi="Liberation Serif"/>
          <w:b/>
          <w:sz w:val="28"/>
          <w:szCs w:val="28"/>
        </w:rPr>
        <w:t>Переч</w:t>
      </w:r>
      <w:r>
        <w:rPr>
          <w:rFonts w:ascii="Liberation Serif" w:hAnsi="Liberation Serif"/>
          <w:b/>
          <w:sz w:val="28"/>
          <w:szCs w:val="28"/>
        </w:rPr>
        <w:t>е</w:t>
      </w:r>
      <w:r w:rsidR="005857CC" w:rsidRPr="001604C7">
        <w:rPr>
          <w:rFonts w:ascii="Liberation Serif" w:hAnsi="Liberation Serif"/>
          <w:b/>
          <w:sz w:val="28"/>
          <w:szCs w:val="28"/>
        </w:rPr>
        <w:t>н</w:t>
      </w:r>
      <w:r>
        <w:rPr>
          <w:rFonts w:ascii="Liberation Serif" w:hAnsi="Liberation Serif"/>
          <w:b/>
          <w:sz w:val="28"/>
          <w:szCs w:val="28"/>
        </w:rPr>
        <w:t>ь</w:t>
      </w:r>
      <w:r w:rsidR="005857CC" w:rsidRPr="001604C7">
        <w:rPr>
          <w:rFonts w:ascii="Liberation Serif" w:hAnsi="Liberation Serif"/>
          <w:b/>
          <w:sz w:val="28"/>
          <w:szCs w:val="28"/>
        </w:rPr>
        <w:t xml:space="preserve"> автомобильных дорог общего пользования местного значения, подлежащих ремонту в 2021 году</w:t>
      </w:r>
    </w:p>
    <w:p w:rsidR="005857CC" w:rsidRPr="007037CF" w:rsidRDefault="005857CC" w:rsidP="005857CC">
      <w:pPr>
        <w:pStyle w:val="ConsPlusNormal"/>
        <w:jc w:val="both"/>
        <w:rPr>
          <w:rFonts w:ascii="Liberation Serif" w:hAnsi="Liberation Serif"/>
        </w:rPr>
      </w:pPr>
      <w:r w:rsidRPr="007037CF">
        <w:rPr>
          <w:rFonts w:ascii="Liberation Serif" w:hAnsi="Liberation Serif"/>
        </w:rPr>
        <w:tab/>
      </w:r>
    </w:p>
    <w:p w:rsidR="00811ED6" w:rsidRPr="00B91D93" w:rsidRDefault="00811ED6" w:rsidP="00811ED6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84434">
        <w:rPr>
          <w:rFonts w:ascii="Liberation Serif" w:hAnsi="Liberation Serif" w:cs="Liberation Serif"/>
          <w:sz w:val="28"/>
          <w:szCs w:val="28"/>
        </w:rPr>
        <w:t>С целью уточнения объемов и стоимости ремонта автомобильных дорог общего пользования местного значения, проведенного в 202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784434">
        <w:rPr>
          <w:rFonts w:ascii="Liberation Serif" w:hAnsi="Liberation Serif" w:cs="Liberation Serif"/>
          <w:sz w:val="28"/>
          <w:szCs w:val="28"/>
        </w:rPr>
        <w:t xml:space="preserve"> году, </w:t>
      </w:r>
      <w:r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811ED6" w:rsidRPr="00784434" w:rsidRDefault="00811ED6" w:rsidP="00811ED6">
      <w:pPr>
        <w:spacing w:after="1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784434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811ED6" w:rsidRPr="00784434" w:rsidRDefault="000B52B4" w:rsidP="000B52B4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</w:t>
      </w:r>
      <w:r>
        <w:rPr>
          <w:rFonts w:ascii="Liberation Serif" w:hAnsi="Liberation Serif" w:cs="Liberation Serif"/>
          <w:sz w:val="28"/>
          <w:szCs w:val="28"/>
        </w:rPr>
        <w:tab/>
      </w:r>
      <w:r w:rsidR="00811ED6" w:rsidRPr="00784434">
        <w:rPr>
          <w:rFonts w:ascii="Liberation Serif" w:hAnsi="Liberation Serif" w:cs="Liberation Serif"/>
          <w:sz w:val="28"/>
          <w:szCs w:val="28"/>
        </w:rPr>
        <w:t>Внести изменения в Перечень автомобильных дорог общего пользования местного значения, подлежащих ремонту в 202</w:t>
      </w:r>
      <w:r w:rsidR="00811ED6">
        <w:rPr>
          <w:rFonts w:ascii="Liberation Serif" w:hAnsi="Liberation Serif" w:cs="Liberation Serif"/>
          <w:sz w:val="28"/>
          <w:szCs w:val="28"/>
        </w:rPr>
        <w:t>1</w:t>
      </w:r>
      <w:r w:rsidR="00811ED6" w:rsidRPr="00784434">
        <w:rPr>
          <w:rFonts w:ascii="Liberation Serif" w:hAnsi="Liberation Serif" w:cs="Liberation Serif"/>
          <w:sz w:val="28"/>
          <w:szCs w:val="28"/>
        </w:rPr>
        <w:t xml:space="preserve"> году, утвержденный постановлением Администрации Каменск-Уральского </w:t>
      </w:r>
      <w:r w:rsidR="00B54087"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  <w:r w:rsidR="00811ED6">
        <w:rPr>
          <w:rFonts w:ascii="Liberation Serif" w:hAnsi="Liberation Serif" w:cs="Liberation Serif"/>
          <w:sz w:val="28"/>
          <w:szCs w:val="28"/>
        </w:rPr>
        <w:t>от 26</w:t>
      </w:r>
      <w:r w:rsidR="00811ED6" w:rsidRPr="00784434">
        <w:rPr>
          <w:rFonts w:ascii="Liberation Serif" w:hAnsi="Liberation Serif" w:cs="Liberation Serif"/>
          <w:sz w:val="28"/>
          <w:szCs w:val="28"/>
        </w:rPr>
        <w:t>.02.202</w:t>
      </w:r>
      <w:r w:rsidR="00811ED6">
        <w:rPr>
          <w:rFonts w:ascii="Liberation Serif" w:hAnsi="Liberation Serif" w:cs="Liberation Serif"/>
          <w:sz w:val="28"/>
          <w:szCs w:val="28"/>
        </w:rPr>
        <w:t>1 № 149</w:t>
      </w:r>
      <w:r w:rsidR="00811ED6" w:rsidRPr="00784434">
        <w:rPr>
          <w:rFonts w:ascii="Liberation Serif" w:hAnsi="Liberation Serif" w:cs="Liberation Serif"/>
          <w:sz w:val="28"/>
          <w:szCs w:val="28"/>
        </w:rPr>
        <w:t xml:space="preserve"> </w:t>
      </w:r>
      <w:r w:rsidR="00B54087">
        <w:rPr>
          <w:rFonts w:ascii="Liberation Serif" w:hAnsi="Liberation Serif" w:cs="Liberation Serif"/>
          <w:sz w:val="28"/>
          <w:szCs w:val="28"/>
        </w:rPr>
        <w:t xml:space="preserve">(в редакции постановления Администрации Каменск-Уральского городского округа от 10.06.2021 № 491) </w:t>
      </w:r>
      <w:r w:rsidR="00811ED6" w:rsidRPr="00784434">
        <w:rPr>
          <w:rFonts w:ascii="Liberation Serif" w:hAnsi="Liberation Serif" w:cs="Liberation Serif"/>
          <w:sz w:val="28"/>
          <w:szCs w:val="28"/>
        </w:rPr>
        <w:t>«Об утверждении Перечня автомобильных дорог общего пользования местного значения, подлежащих ремонту в 202</w:t>
      </w:r>
      <w:r w:rsidR="00811ED6">
        <w:rPr>
          <w:rFonts w:ascii="Liberation Serif" w:hAnsi="Liberation Serif" w:cs="Liberation Serif"/>
          <w:sz w:val="28"/>
          <w:szCs w:val="28"/>
        </w:rPr>
        <w:t>1</w:t>
      </w:r>
      <w:r w:rsidR="00811ED6" w:rsidRPr="00784434">
        <w:rPr>
          <w:rFonts w:ascii="Liberation Serif" w:hAnsi="Liberation Serif" w:cs="Liberation Serif"/>
          <w:sz w:val="28"/>
          <w:szCs w:val="28"/>
        </w:rPr>
        <w:t xml:space="preserve"> году», изложив его в новой редакции согласно приложению к настоящему постановлению.</w:t>
      </w:r>
    </w:p>
    <w:p w:rsidR="00811ED6" w:rsidRPr="00784434" w:rsidRDefault="00811ED6" w:rsidP="000B52B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84434">
        <w:rPr>
          <w:rFonts w:ascii="Liberation Serif" w:hAnsi="Liberation Serif" w:cs="Liberation Serif"/>
          <w:sz w:val="28"/>
          <w:szCs w:val="28"/>
        </w:rPr>
        <w:t>2.</w:t>
      </w:r>
      <w:r w:rsidR="000B52B4">
        <w:rPr>
          <w:rFonts w:ascii="Liberation Serif" w:hAnsi="Liberation Serif" w:cs="Liberation Serif"/>
          <w:sz w:val="28"/>
          <w:szCs w:val="28"/>
        </w:rPr>
        <w:tab/>
      </w:r>
      <w:r w:rsidRPr="00784434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811ED6" w:rsidRPr="00784434" w:rsidRDefault="00885F9C" w:rsidP="000B52B4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</w:t>
      </w:r>
      <w:r>
        <w:rPr>
          <w:rFonts w:ascii="Liberation Serif" w:hAnsi="Liberation Serif" w:cs="Liberation Serif"/>
          <w:sz w:val="28"/>
          <w:szCs w:val="28"/>
        </w:rPr>
        <w:tab/>
      </w:r>
      <w:r w:rsidR="00811ED6" w:rsidRPr="00784434">
        <w:rPr>
          <w:rFonts w:ascii="Liberation Serif" w:hAnsi="Liberation Serif" w:cs="Liberation Serif"/>
          <w:sz w:val="28"/>
          <w:szCs w:val="28"/>
        </w:rPr>
        <w:t xml:space="preserve">Контроль исполнения настоящего постановления возложить на первого заместителя главы Администрации </w:t>
      </w:r>
      <w:r w:rsidR="00811ED6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proofErr w:type="spellStart"/>
      <w:r w:rsidR="00811ED6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811ED6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5857CC" w:rsidRPr="007037CF" w:rsidRDefault="00CB3715" w:rsidP="00811ED6">
      <w:pPr>
        <w:autoSpaceDE w:val="0"/>
        <w:autoSpaceDN w:val="0"/>
        <w:adjustRightInd w:val="0"/>
        <w:jc w:val="both"/>
        <w:rPr>
          <w:rFonts w:ascii="Liberation Serif" w:hAnsi="Liberation Serif"/>
          <w:b/>
          <w:sz w:val="28"/>
          <w:szCs w:val="28"/>
        </w:rPr>
      </w:pPr>
      <w:r w:rsidRPr="00E8018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5857CC" w:rsidRPr="007037CF" w:rsidRDefault="00811ED6" w:rsidP="005857CC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5857CC" w:rsidRPr="007037CF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>Каменск-Ур</w:t>
      </w:r>
      <w:r w:rsidR="00885F9C">
        <w:rPr>
          <w:rFonts w:ascii="Liberation Serif" w:hAnsi="Liberation Serif"/>
          <w:sz w:val="28"/>
          <w:szCs w:val="28"/>
        </w:rPr>
        <w:t>альского городского округа</w:t>
      </w:r>
      <w:r w:rsidR="00885F9C">
        <w:rPr>
          <w:rFonts w:ascii="Liberation Serif" w:hAnsi="Liberation Serif"/>
          <w:sz w:val="28"/>
          <w:szCs w:val="28"/>
        </w:rPr>
        <w:tab/>
      </w:r>
      <w:r w:rsidR="00885F9C">
        <w:rPr>
          <w:rFonts w:ascii="Liberation Serif" w:hAnsi="Liberation Serif"/>
          <w:sz w:val="28"/>
          <w:szCs w:val="28"/>
        </w:rPr>
        <w:tab/>
      </w:r>
      <w:r w:rsidR="00885F9C">
        <w:rPr>
          <w:rFonts w:ascii="Liberation Serif" w:hAnsi="Liberation Serif"/>
          <w:sz w:val="28"/>
          <w:szCs w:val="28"/>
        </w:rPr>
        <w:tab/>
      </w:r>
      <w:r w:rsidR="00885F9C">
        <w:rPr>
          <w:rFonts w:ascii="Liberation Serif" w:hAnsi="Liberation Serif"/>
          <w:sz w:val="28"/>
          <w:szCs w:val="28"/>
        </w:rPr>
        <w:tab/>
        <w:t xml:space="preserve">      </w:t>
      </w:r>
      <w:r w:rsidRPr="007037CF">
        <w:rPr>
          <w:rFonts w:ascii="Liberation Serif" w:hAnsi="Liberation Serif"/>
          <w:sz w:val="28"/>
          <w:szCs w:val="28"/>
        </w:rPr>
        <w:t>А.</w:t>
      </w:r>
      <w:r w:rsidR="00417694">
        <w:rPr>
          <w:rFonts w:ascii="Liberation Serif" w:hAnsi="Liberation Serif"/>
          <w:sz w:val="28"/>
          <w:szCs w:val="28"/>
        </w:rPr>
        <w:t>А</w:t>
      </w:r>
      <w:r w:rsidRPr="007037CF">
        <w:rPr>
          <w:rFonts w:ascii="Liberation Serif" w:hAnsi="Liberation Serif"/>
          <w:sz w:val="28"/>
          <w:szCs w:val="28"/>
        </w:rPr>
        <w:t>. Герасимов</w:t>
      </w:r>
    </w:p>
    <w:p w:rsidR="005857CC" w:rsidRPr="007037CF" w:rsidRDefault="005857CC" w:rsidP="005857CC">
      <w:pPr>
        <w:pStyle w:val="ConsPlusNonformat"/>
        <w:jc w:val="both"/>
        <w:rPr>
          <w:rFonts w:ascii="Liberation Serif" w:hAnsi="Liberation Serif"/>
          <w:sz w:val="28"/>
          <w:szCs w:val="28"/>
        </w:rPr>
        <w:sectPr w:rsidR="005857CC" w:rsidRPr="007037CF" w:rsidSect="00885F9C">
          <w:headerReference w:type="default" r:id="rId9"/>
          <w:pgSz w:w="11906" w:h="16838"/>
          <w:pgMar w:top="1134" w:right="566" w:bottom="1134" w:left="1701" w:header="720" w:footer="720" w:gutter="0"/>
          <w:cols w:space="720"/>
          <w:noEndnote/>
          <w:titlePg/>
          <w:docGrid w:linePitch="272"/>
        </w:sectPr>
      </w:pPr>
    </w:p>
    <w:p w:rsidR="00CB531E" w:rsidRDefault="00A66F70" w:rsidP="005857CC">
      <w:pPr>
        <w:pStyle w:val="ConsPlusNonformat"/>
        <w:ind w:left="10206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 xml:space="preserve">Приложение </w:t>
      </w:r>
    </w:p>
    <w:p w:rsidR="00CB531E" w:rsidRDefault="00A66F70" w:rsidP="005857CC">
      <w:pPr>
        <w:pStyle w:val="ConsPlusNonformat"/>
        <w:ind w:left="10206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к постановлению Администрации Каменск-Уральского городского округа </w:t>
      </w:r>
    </w:p>
    <w:p w:rsidR="00A66F70" w:rsidRDefault="00A66F70" w:rsidP="005857CC">
      <w:pPr>
        <w:pStyle w:val="ConsPlusNonformat"/>
        <w:ind w:left="10206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от </w:t>
      </w:r>
      <w:r w:rsidR="00D539AB">
        <w:rPr>
          <w:rFonts w:ascii="Liberation Serif" w:hAnsi="Liberation Serif" w:cs="Times New Roman"/>
          <w:sz w:val="28"/>
          <w:szCs w:val="28"/>
        </w:rPr>
        <w:t xml:space="preserve">07.12.2021 </w:t>
      </w:r>
      <w:r>
        <w:rPr>
          <w:rFonts w:ascii="Liberation Serif" w:hAnsi="Liberation Serif" w:cs="Times New Roman"/>
          <w:sz w:val="28"/>
          <w:szCs w:val="28"/>
        </w:rPr>
        <w:t xml:space="preserve"> № </w:t>
      </w:r>
      <w:r w:rsidR="00D539AB">
        <w:rPr>
          <w:rFonts w:ascii="Liberation Serif" w:hAnsi="Liberation Serif" w:cs="Times New Roman"/>
          <w:sz w:val="28"/>
          <w:szCs w:val="28"/>
        </w:rPr>
        <w:t>941</w:t>
      </w:r>
    </w:p>
    <w:p w:rsidR="00A66F70" w:rsidRDefault="00A66F70" w:rsidP="005857CC">
      <w:pPr>
        <w:pStyle w:val="ConsPlusNonformat"/>
        <w:ind w:left="10206"/>
        <w:rPr>
          <w:rFonts w:ascii="Liberation Serif" w:hAnsi="Liberation Serif" w:cs="Times New Roman"/>
          <w:sz w:val="28"/>
          <w:szCs w:val="28"/>
        </w:rPr>
      </w:pPr>
    </w:p>
    <w:p w:rsidR="005857CC" w:rsidRPr="007037CF" w:rsidRDefault="007037CF" w:rsidP="005857CC">
      <w:pPr>
        <w:pStyle w:val="ConsPlusNonformat"/>
        <w:ind w:left="10206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У</w:t>
      </w:r>
      <w:r w:rsidR="005857CC" w:rsidRPr="007037CF">
        <w:rPr>
          <w:rFonts w:ascii="Liberation Serif" w:hAnsi="Liberation Serif" w:cs="Times New Roman"/>
          <w:sz w:val="28"/>
          <w:szCs w:val="28"/>
        </w:rPr>
        <w:t>ТВЕРЖДЕН</w:t>
      </w:r>
    </w:p>
    <w:p w:rsidR="005857CC" w:rsidRPr="007037CF" w:rsidRDefault="005857CC" w:rsidP="005857CC">
      <w:pPr>
        <w:pStyle w:val="ConsPlusNonformat"/>
        <w:ind w:left="10206"/>
        <w:rPr>
          <w:rFonts w:ascii="Liberation Serif" w:hAnsi="Liberation Serif" w:cs="Times New Roman"/>
          <w:sz w:val="28"/>
          <w:szCs w:val="28"/>
        </w:rPr>
      </w:pPr>
      <w:r w:rsidRPr="007037CF">
        <w:rPr>
          <w:rFonts w:ascii="Liberation Serif" w:hAnsi="Liberation Serif" w:cs="Times New Roman"/>
          <w:sz w:val="28"/>
          <w:szCs w:val="28"/>
        </w:rPr>
        <w:t>постановлением Администрации Каменск-Уральского</w:t>
      </w:r>
      <w:r w:rsidR="005A2286" w:rsidRPr="005A2286">
        <w:rPr>
          <w:rFonts w:ascii="Liberation Serif" w:hAnsi="Liberation Serif" w:cs="Times New Roman"/>
          <w:sz w:val="28"/>
          <w:szCs w:val="28"/>
        </w:rPr>
        <w:t xml:space="preserve"> </w:t>
      </w:r>
      <w:r w:rsidR="005A2286" w:rsidRPr="007037CF">
        <w:rPr>
          <w:rFonts w:ascii="Liberation Serif" w:hAnsi="Liberation Serif" w:cs="Times New Roman"/>
          <w:sz w:val="28"/>
          <w:szCs w:val="28"/>
        </w:rPr>
        <w:t>город</w:t>
      </w:r>
      <w:r w:rsidR="005A2286">
        <w:rPr>
          <w:rFonts w:ascii="Liberation Serif" w:hAnsi="Liberation Serif" w:cs="Times New Roman"/>
          <w:sz w:val="28"/>
          <w:szCs w:val="28"/>
        </w:rPr>
        <w:t>ского округа</w:t>
      </w:r>
    </w:p>
    <w:p w:rsidR="005857CC" w:rsidRPr="007037CF" w:rsidRDefault="005857CC" w:rsidP="005857CC">
      <w:pPr>
        <w:pStyle w:val="ConsPlusNonformat"/>
        <w:ind w:left="10206"/>
        <w:rPr>
          <w:rFonts w:ascii="Liberation Serif" w:hAnsi="Liberation Serif" w:cs="Times New Roman"/>
          <w:sz w:val="28"/>
          <w:szCs w:val="28"/>
        </w:rPr>
      </w:pPr>
      <w:r w:rsidRPr="007037CF">
        <w:rPr>
          <w:rFonts w:ascii="Liberation Serif" w:hAnsi="Liberation Serif" w:cs="Times New Roman"/>
          <w:sz w:val="28"/>
          <w:szCs w:val="28"/>
        </w:rPr>
        <w:t xml:space="preserve">от  </w:t>
      </w:r>
      <w:r w:rsidR="00ED6611">
        <w:rPr>
          <w:rFonts w:ascii="Liberation Serif" w:hAnsi="Liberation Serif" w:cs="Times New Roman"/>
          <w:sz w:val="28"/>
          <w:szCs w:val="28"/>
        </w:rPr>
        <w:t>26.02.2021</w:t>
      </w:r>
      <w:r w:rsidRPr="007037CF">
        <w:rPr>
          <w:rFonts w:ascii="Liberation Serif" w:hAnsi="Liberation Serif" w:cs="Times New Roman"/>
          <w:sz w:val="28"/>
          <w:szCs w:val="28"/>
        </w:rPr>
        <w:t xml:space="preserve"> №  </w:t>
      </w:r>
      <w:r w:rsidR="00ED6611">
        <w:rPr>
          <w:rFonts w:ascii="Liberation Serif" w:hAnsi="Liberation Serif" w:cs="Times New Roman"/>
          <w:sz w:val="28"/>
          <w:szCs w:val="28"/>
        </w:rPr>
        <w:t>149</w:t>
      </w:r>
    </w:p>
    <w:p w:rsidR="005857CC" w:rsidRPr="007037CF" w:rsidRDefault="005857CC" w:rsidP="005857CC">
      <w:pPr>
        <w:pStyle w:val="ConsPlusNormal"/>
        <w:ind w:left="10206"/>
        <w:rPr>
          <w:rFonts w:ascii="Liberation Serif" w:hAnsi="Liberation Serif"/>
          <w:b w:val="0"/>
          <w:i w:val="0"/>
        </w:rPr>
      </w:pPr>
      <w:r w:rsidRPr="007037CF">
        <w:rPr>
          <w:rFonts w:ascii="Liberation Serif" w:hAnsi="Liberation Serif"/>
          <w:b w:val="0"/>
          <w:i w:val="0"/>
        </w:rPr>
        <w:t>«Об утверждении Перечня автомобильных дорог общего пользования местного значения, подлежащих ремонту в 202</w:t>
      </w:r>
      <w:r w:rsidR="007037CF">
        <w:rPr>
          <w:rFonts w:ascii="Liberation Serif" w:hAnsi="Liberation Serif"/>
          <w:b w:val="0"/>
          <w:i w:val="0"/>
        </w:rPr>
        <w:t>1</w:t>
      </w:r>
      <w:r w:rsidRPr="007037CF">
        <w:rPr>
          <w:rFonts w:ascii="Liberation Serif" w:hAnsi="Liberation Serif"/>
          <w:b w:val="0"/>
          <w:i w:val="0"/>
        </w:rPr>
        <w:t xml:space="preserve"> году»</w:t>
      </w:r>
    </w:p>
    <w:p w:rsidR="005857CC" w:rsidRDefault="005857CC" w:rsidP="002C3F70">
      <w:pPr>
        <w:pStyle w:val="ConsPlusNormal"/>
        <w:tabs>
          <w:tab w:val="left" w:pos="11456"/>
        </w:tabs>
        <w:rPr>
          <w:rFonts w:ascii="Liberation Serif" w:hAnsi="Liberation Serif"/>
          <w:b w:val="0"/>
          <w:i w:val="0"/>
        </w:rPr>
      </w:pPr>
      <w:bookmarkStart w:id="0" w:name="Par1060"/>
      <w:bookmarkEnd w:id="0"/>
      <w:r w:rsidRPr="007037CF">
        <w:rPr>
          <w:rFonts w:ascii="Liberation Serif" w:hAnsi="Liberation Serif"/>
          <w:b w:val="0"/>
          <w:i w:val="0"/>
        </w:rPr>
        <w:tab/>
      </w:r>
    </w:p>
    <w:p w:rsidR="00CB531E" w:rsidRPr="007037CF" w:rsidRDefault="00CB531E" w:rsidP="002C3F70">
      <w:pPr>
        <w:pStyle w:val="ConsPlusNormal"/>
        <w:tabs>
          <w:tab w:val="left" w:pos="11456"/>
        </w:tabs>
        <w:rPr>
          <w:rFonts w:ascii="Liberation Serif" w:hAnsi="Liberation Serif"/>
          <w:b w:val="0"/>
          <w:i w:val="0"/>
        </w:rPr>
      </w:pPr>
    </w:p>
    <w:p w:rsidR="005857CC" w:rsidRPr="007037CF" w:rsidRDefault="005857CC" w:rsidP="005857CC">
      <w:pPr>
        <w:pStyle w:val="ConsPlusNormal"/>
        <w:jc w:val="center"/>
        <w:rPr>
          <w:rFonts w:ascii="Liberation Serif" w:hAnsi="Liberation Serif"/>
          <w:b w:val="0"/>
          <w:i w:val="0"/>
        </w:rPr>
      </w:pPr>
    </w:p>
    <w:p w:rsidR="00CB531E" w:rsidRDefault="00CB531E" w:rsidP="005857CC">
      <w:pPr>
        <w:pStyle w:val="ConsPlusNormal"/>
        <w:jc w:val="center"/>
        <w:rPr>
          <w:rFonts w:ascii="Liberation Serif" w:hAnsi="Liberation Serif"/>
          <w:b w:val="0"/>
          <w:i w:val="0"/>
        </w:rPr>
      </w:pPr>
    </w:p>
    <w:p w:rsidR="00E45FAC" w:rsidRDefault="00E45FAC" w:rsidP="005857CC">
      <w:pPr>
        <w:pStyle w:val="ConsPlusNormal"/>
        <w:jc w:val="center"/>
        <w:rPr>
          <w:rFonts w:ascii="Liberation Serif" w:hAnsi="Liberation Serif"/>
          <w:b w:val="0"/>
          <w:i w:val="0"/>
        </w:rPr>
      </w:pPr>
    </w:p>
    <w:p w:rsidR="005857CC" w:rsidRPr="007037CF" w:rsidRDefault="005857CC" w:rsidP="005857CC">
      <w:pPr>
        <w:pStyle w:val="ConsPlusNormal"/>
        <w:jc w:val="center"/>
        <w:rPr>
          <w:rFonts w:ascii="Liberation Serif" w:hAnsi="Liberation Serif"/>
          <w:b w:val="0"/>
          <w:i w:val="0"/>
        </w:rPr>
      </w:pPr>
      <w:r w:rsidRPr="007037CF">
        <w:rPr>
          <w:rFonts w:ascii="Liberation Serif" w:hAnsi="Liberation Serif"/>
          <w:b w:val="0"/>
          <w:i w:val="0"/>
        </w:rPr>
        <w:t xml:space="preserve">ПЕРЕЧЕНЬ </w:t>
      </w:r>
    </w:p>
    <w:p w:rsidR="005857CC" w:rsidRPr="007037CF" w:rsidRDefault="005857CC" w:rsidP="005857CC">
      <w:pPr>
        <w:pStyle w:val="ConsPlusNormal"/>
        <w:spacing w:after="80"/>
        <w:jc w:val="center"/>
        <w:rPr>
          <w:rFonts w:ascii="Liberation Serif" w:hAnsi="Liberation Serif"/>
          <w:b w:val="0"/>
          <w:i w:val="0"/>
        </w:rPr>
      </w:pPr>
      <w:r w:rsidRPr="007037CF">
        <w:rPr>
          <w:rFonts w:ascii="Liberation Serif" w:hAnsi="Liberation Serif"/>
          <w:b w:val="0"/>
          <w:i w:val="0"/>
        </w:rPr>
        <w:t>автомобильных дорог общего пользования местного значения, подлежащих ремонту в 202</w:t>
      </w:r>
      <w:r w:rsidR="007037CF">
        <w:rPr>
          <w:rFonts w:ascii="Liberation Serif" w:hAnsi="Liberation Serif"/>
          <w:b w:val="0"/>
          <w:i w:val="0"/>
        </w:rPr>
        <w:t>1</w:t>
      </w:r>
      <w:r w:rsidRPr="007037CF">
        <w:rPr>
          <w:rFonts w:ascii="Liberation Serif" w:hAnsi="Liberation Serif"/>
          <w:b w:val="0"/>
          <w:i w:val="0"/>
        </w:rPr>
        <w:t xml:space="preserve"> году</w:t>
      </w:r>
    </w:p>
    <w:tbl>
      <w:tblPr>
        <w:tblW w:w="15451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10"/>
        <w:gridCol w:w="1701"/>
        <w:gridCol w:w="6378"/>
        <w:gridCol w:w="1275"/>
        <w:gridCol w:w="426"/>
        <w:gridCol w:w="1701"/>
        <w:gridCol w:w="1701"/>
        <w:gridCol w:w="1559"/>
      </w:tblGrid>
      <w:tr w:rsidR="005857CC" w:rsidRPr="007037CF" w:rsidTr="00E45FAC">
        <w:trPr>
          <w:trHeight w:val="578"/>
        </w:trPr>
        <w:tc>
          <w:tcPr>
            <w:tcW w:w="710" w:type="dxa"/>
            <w:vMerge w:val="restart"/>
            <w:vAlign w:val="center"/>
          </w:tcPr>
          <w:p w:rsidR="005857CC" w:rsidRPr="007037CF" w:rsidRDefault="006659A9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proofErr w:type="spellStart"/>
            <w:r>
              <w:rPr>
                <w:rFonts w:ascii="Liberation Serif" w:hAnsi="Liberation Serif"/>
                <w:b w:val="0"/>
                <w:i w:val="0"/>
              </w:rPr>
              <w:t>Но</w:t>
            </w:r>
            <w:r w:rsidR="00796337">
              <w:rPr>
                <w:rFonts w:ascii="Liberation Serif" w:hAnsi="Liberation Serif"/>
                <w:b w:val="0"/>
                <w:i w:val="0"/>
              </w:rPr>
              <w:t>-</w:t>
            </w:r>
            <w:r>
              <w:rPr>
                <w:rFonts w:ascii="Liberation Serif" w:hAnsi="Liberation Serif"/>
                <w:b w:val="0"/>
                <w:i w:val="0"/>
              </w:rPr>
              <w:t>мер</w:t>
            </w:r>
            <w:proofErr w:type="spellEnd"/>
            <w:r w:rsidR="005857CC" w:rsidRPr="007037CF">
              <w:rPr>
                <w:rFonts w:ascii="Liberation Serif" w:hAnsi="Liberation Serif"/>
                <w:b w:val="0"/>
                <w:i w:val="0"/>
              </w:rPr>
              <w:t xml:space="preserve"> </w:t>
            </w:r>
            <w:proofErr w:type="spellStart"/>
            <w:r w:rsidR="005857CC" w:rsidRPr="007037CF">
              <w:rPr>
                <w:rFonts w:ascii="Liberation Serif" w:hAnsi="Liberation Serif"/>
                <w:b w:val="0"/>
                <w:i w:val="0"/>
              </w:rPr>
              <w:t>стро</w:t>
            </w:r>
            <w:r w:rsidR="00796337">
              <w:rPr>
                <w:rFonts w:ascii="Liberation Serif" w:hAnsi="Liberation Serif"/>
                <w:b w:val="0"/>
                <w:i w:val="0"/>
              </w:rPr>
              <w:t>-</w:t>
            </w:r>
            <w:r w:rsidR="005857CC" w:rsidRPr="007037CF">
              <w:rPr>
                <w:rFonts w:ascii="Liberation Serif" w:hAnsi="Liberation Serif"/>
                <w:b w:val="0"/>
                <w:i w:val="0"/>
              </w:rPr>
              <w:t>ки</w:t>
            </w:r>
            <w:proofErr w:type="spellEnd"/>
          </w:p>
        </w:tc>
        <w:tc>
          <w:tcPr>
            <w:tcW w:w="1701" w:type="dxa"/>
            <w:vMerge w:val="restart"/>
            <w:vAlign w:val="center"/>
          </w:tcPr>
          <w:p w:rsidR="005857CC" w:rsidRPr="007037CF" w:rsidRDefault="005857CC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proofErr w:type="spellStart"/>
            <w:r w:rsidRPr="007037CF">
              <w:rPr>
                <w:rFonts w:ascii="Liberation Serif" w:hAnsi="Liberation Serif"/>
                <w:b w:val="0"/>
                <w:i w:val="0"/>
              </w:rPr>
              <w:t>Наимено</w:t>
            </w:r>
            <w:r w:rsidR="006659A9">
              <w:rPr>
                <w:rFonts w:ascii="Liberation Serif" w:hAnsi="Liberation Serif"/>
                <w:b w:val="0"/>
                <w:i w:val="0"/>
              </w:rPr>
              <w:t>-</w:t>
            </w:r>
            <w:r w:rsidR="002C3F70">
              <w:rPr>
                <w:rFonts w:ascii="Liberation Serif" w:hAnsi="Liberation Serif"/>
                <w:b w:val="0"/>
                <w:i w:val="0"/>
              </w:rPr>
              <w:t>вание</w:t>
            </w:r>
            <w:proofErr w:type="spellEnd"/>
            <w:r w:rsidR="002C3F70">
              <w:rPr>
                <w:rFonts w:ascii="Liberation Serif" w:hAnsi="Liberation Serif"/>
                <w:b w:val="0"/>
                <w:i w:val="0"/>
              </w:rPr>
              <w:t xml:space="preserve"> населен</w:t>
            </w:r>
            <w:r w:rsidRPr="007037CF">
              <w:rPr>
                <w:rFonts w:ascii="Liberation Serif" w:hAnsi="Liberation Serif"/>
                <w:b w:val="0"/>
                <w:i w:val="0"/>
              </w:rPr>
              <w:t>ного пункта</w:t>
            </w:r>
          </w:p>
        </w:tc>
        <w:tc>
          <w:tcPr>
            <w:tcW w:w="6378" w:type="dxa"/>
            <w:vMerge w:val="restart"/>
            <w:vAlign w:val="center"/>
          </w:tcPr>
          <w:p w:rsidR="005857CC" w:rsidRPr="007037CF" w:rsidRDefault="005857CC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 w:rsidRPr="007037CF">
              <w:rPr>
                <w:rFonts w:ascii="Liberation Serif" w:hAnsi="Liberation Serif"/>
                <w:b w:val="0"/>
                <w:i w:val="0"/>
              </w:rPr>
              <w:t>Наименование объекта</w:t>
            </w:r>
          </w:p>
        </w:tc>
        <w:tc>
          <w:tcPr>
            <w:tcW w:w="1701" w:type="dxa"/>
            <w:gridSpan w:val="2"/>
            <w:vAlign w:val="center"/>
          </w:tcPr>
          <w:p w:rsidR="005857CC" w:rsidRPr="007037CF" w:rsidRDefault="005857CC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 w:rsidRPr="007037CF">
              <w:rPr>
                <w:rFonts w:ascii="Liberation Serif" w:hAnsi="Liberation Serif"/>
                <w:b w:val="0"/>
                <w:i w:val="0"/>
              </w:rPr>
              <w:t>Мощность</w:t>
            </w:r>
          </w:p>
        </w:tc>
        <w:tc>
          <w:tcPr>
            <w:tcW w:w="4961" w:type="dxa"/>
            <w:gridSpan w:val="3"/>
            <w:vAlign w:val="center"/>
          </w:tcPr>
          <w:p w:rsidR="005857CC" w:rsidRPr="007037CF" w:rsidRDefault="005857CC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 w:rsidRPr="007037CF">
              <w:rPr>
                <w:rFonts w:ascii="Liberation Serif" w:hAnsi="Liberation Serif"/>
                <w:b w:val="0"/>
                <w:i w:val="0"/>
              </w:rPr>
              <w:t>Стоимость в ценах соответствующих лет (рублей)</w:t>
            </w:r>
          </w:p>
        </w:tc>
      </w:tr>
      <w:tr w:rsidR="005857CC" w:rsidRPr="007037CF" w:rsidTr="00E45FAC">
        <w:trPr>
          <w:trHeight w:val="135"/>
        </w:trPr>
        <w:tc>
          <w:tcPr>
            <w:tcW w:w="710" w:type="dxa"/>
            <w:vMerge/>
            <w:vAlign w:val="center"/>
          </w:tcPr>
          <w:p w:rsidR="005857CC" w:rsidRPr="007037CF" w:rsidRDefault="005857CC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vMerge/>
            <w:vAlign w:val="center"/>
          </w:tcPr>
          <w:p w:rsidR="005857CC" w:rsidRPr="007037CF" w:rsidRDefault="005857CC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6378" w:type="dxa"/>
            <w:vMerge/>
            <w:vAlign w:val="center"/>
          </w:tcPr>
          <w:p w:rsidR="005857CC" w:rsidRPr="007037CF" w:rsidRDefault="005857CC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5857CC" w:rsidRPr="007037CF" w:rsidRDefault="005857CC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 w:rsidRPr="007037CF">
              <w:rPr>
                <w:rFonts w:ascii="Liberation Serif" w:hAnsi="Liberation Serif"/>
                <w:b w:val="0"/>
                <w:i w:val="0"/>
              </w:rPr>
              <w:t>кв. м</w:t>
            </w:r>
          </w:p>
        </w:tc>
        <w:tc>
          <w:tcPr>
            <w:tcW w:w="426" w:type="dxa"/>
            <w:vMerge w:val="restart"/>
            <w:vAlign w:val="center"/>
          </w:tcPr>
          <w:p w:rsidR="005857CC" w:rsidRPr="007037CF" w:rsidRDefault="002C3F70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п</w:t>
            </w:r>
            <w:r w:rsidR="005857CC" w:rsidRPr="007037CF">
              <w:rPr>
                <w:rFonts w:ascii="Liberation Serif" w:hAnsi="Liberation Serif"/>
                <w:b w:val="0"/>
                <w:i w:val="0"/>
              </w:rPr>
              <w:t>м</w:t>
            </w:r>
          </w:p>
        </w:tc>
        <w:tc>
          <w:tcPr>
            <w:tcW w:w="1701" w:type="dxa"/>
            <w:vMerge w:val="restart"/>
            <w:vAlign w:val="center"/>
          </w:tcPr>
          <w:p w:rsidR="005857CC" w:rsidRPr="007037CF" w:rsidRDefault="005857CC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 w:rsidRPr="007037CF">
              <w:rPr>
                <w:rFonts w:ascii="Liberation Serif" w:hAnsi="Liberation Serif"/>
                <w:b w:val="0"/>
                <w:i w:val="0"/>
              </w:rPr>
              <w:t>всего</w:t>
            </w:r>
          </w:p>
        </w:tc>
        <w:tc>
          <w:tcPr>
            <w:tcW w:w="3260" w:type="dxa"/>
            <w:gridSpan w:val="2"/>
            <w:vAlign w:val="center"/>
          </w:tcPr>
          <w:p w:rsidR="005857CC" w:rsidRPr="007037CF" w:rsidRDefault="005857CC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 w:rsidRPr="007037CF">
              <w:rPr>
                <w:rFonts w:ascii="Liberation Serif" w:hAnsi="Liberation Serif"/>
                <w:b w:val="0"/>
                <w:i w:val="0"/>
              </w:rPr>
              <w:t>в том числе</w:t>
            </w:r>
          </w:p>
        </w:tc>
      </w:tr>
      <w:tr w:rsidR="005857CC" w:rsidRPr="007037CF" w:rsidTr="00E45FAC">
        <w:trPr>
          <w:trHeight w:val="466"/>
        </w:trPr>
        <w:tc>
          <w:tcPr>
            <w:tcW w:w="710" w:type="dxa"/>
            <w:vMerge/>
            <w:vAlign w:val="center"/>
          </w:tcPr>
          <w:p w:rsidR="005857CC" w:rsidRPr="007037CF" w:rsidRDefault="005857CC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vMerge/>
            <w:vAlign w:val="center"/>
          </w:tcPr>
          <w:p w:rsidR="005857CC" w:rsidRPr="007037CF" w:rsidRDefault="005857CC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6378" w:type="dxa"/>
            <w:vMerge/>
            <w:vAlign w:val="center"/>
          </w:tcPr>
          <w:p w:rsidR="005857CC" w:rsidRPr="007037CF" w:rsidRDefault="005857CC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275" w:type="dxa"/>
            <w:vMerge/>
            <w:vAlign w:val="center"/>
          </w:tcPr>
          <w:p w:rsidR="005857CC" w:rsidRPr="007037CF" w:rsidRDefault="005857CC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426" w:type="dxa"/>
            <w:vMerge/>
            <w:vAlign w:val="center"/>
          </w:tcPr>
          <w:p w:rsidR="005857CC" w:rsidRPr="007037CF" w:rsidRDefault="005857CC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vMerge/>
            <w:vAlign w:val="center"/>
          </w:tcPr>
          <w:p w:rsidR="005857CC" w:rsidRPr="007037CF" w:rsidRDefault="005857CC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vAlign w:val="center"/>
          </w:tcPr>
          <w:p w:rsidR="005857CC" w:rsidRPr="007037CF" w:rsidRDefault="005857CC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 w:rsidRPr="007037CF">
              <w:rPr>
                <w:rFonts w:ascii="Liberation Serif" w:hAnsi="Liberation Serif"/>
                <w:b w:val="0"/>
                <w:i w:val="0"/>
              </w:rPr>
              <w:t>областной бюджет</w:t>
            </w:r>
          </w:p>
        </w:tc>
        <w:tc>
          <w:tcPr>
            <w:tcW w:w="1559" w:type="dxa"/>
            <w:vAlign w:val="center"/>
          </w:tcPr>
          <w:p w:rsidR="005857CC" w:rsidRPr="007037CF" w:rsidRDefault="005857CC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 w:rsidRPr="007037CF">
              <w:rPr>
                <w:rFonts w:ascii="Liberation Serif" w:hAnsi="Liberation Serif"/>
                <w:b w:val="0"/>
                <w:i w:val="0"/>
              </w:rPr>
              <w:t>местный бюджет</w:t>
            </w:r>
          </w:p>
        </w:tc>
      </w:tr>
    </w:tbl>
    <w:p w:rsidR="005857CC" w:rsidRPr="006659A9" w:rsidRDefault="005857CC" w:rsidP="005857CC">
      <w:pPr>
        <w:rPr>
          <w:rFonts w:ascii="Liberation Serif" w:hAnsi="Liberation Serif"/>
          <w:sz w:val="2"/>
          <w:szCs w:val="2"/>
        </w:rPr>
      </w:pPr>
    </w:p>
    <w:tbl>
      <w:tblPr>
        <w:tblW w:w="15451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10"/>
        <w:gridCol w:w="1701"/>
        <w:gridCol w:w="6378"/>
        <w:gridCol w:w="1276"/>
        <w:gridCol w:w="425"/>
        <w:gridCol w:w="1701"/>
        <w:gridCol w:w="1701"/>
        <w:gridCol w:w="1559"/>
      </w:tblGrid>
      <w:tr w:rsidR="005857CC" w:rsidRPr="00671E41" w:rsidTr="00B54087">
        <w:trPr>
          <w:tblHeader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57CC" w:rsidRPr="00671E41" w:rsidRDefault="009847DA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57CC" w:rsidRPr="00671E41" w:rsidRDefault="009847DA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2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57CC" w:rsidRPr="00671E41" w:rsidRDefault="009847DA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3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57CC" w:rsidRPr="00671E41" w:rsidRDefault="009847DA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4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57CC" w:rsidRPr="00671E41" w:rsidRDefault="009847DA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5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57CC" w:rsidRPr="00671E41" w:rsidRDefault="009847DA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6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57CC" w:rsidRPr="00671E41" w:rsidRDefault="009847DA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7</w:t>
            </w:r>
          </w:p>
        </w:tc>
        <w:tc>
          <w:tcPr>
            <w:tcW w:w="155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57CC" w:rsidRPr="00671E41" w:rsidRDefault="009847DA" w:rsidP="00E45FA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8</w:t>
            </w:r>
          </w:p>
        </w:tc>
      </w:tr>
      <w:tr w:rsidR="000E095C" w:rsidRPr="00671E41" w:rsidTr="00B54087">
        <w:trPr>
          <w:trHeight w:val="337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0E095C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>г.Каменск-Уральский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Ремонт автомобильной дороги по улице Бажова от ул. Зои Космодемьянской до д. № 24 по ул.Бажова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763,48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1172</w:t>
            </w:r>
            <w:r w:rsidRPr="000E095C">
              <w:rPr>
                <w:rFonts w:ascii="Liberation Serif" w:hAnsi="Liberation Serif"/>
                <w:sz w:val="28"/>
                <w:szCs w:val="28"/>
              </w:rPr>
              <w:t>965</w:t>
            </w:r>
            <w:r w:rsidR="003A4073">
              <w:rPr>
                <w:rFonts w:ascii="Liberation Serif" w:hAnsi="Liberation Serif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sz w:val="28"/>
                <w:szCs w:val="28"/>
              </w:rPr>
              <w:t xml:space="preserve">20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1114316</w:t>
            </w:r>
            <w:r w:rsidR="003A4073">
              <w:rPr>
                <w:rFonts w:ascii="Liberation Serif" w:hAnsi="Liberation Serif"/>
                <w:color w:val="000000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94  </w:t>
            </w:r>
          </w:p>
        </w:tc>
        <w:tc>
          <w:tcPr>
            <w:tcW w:w="155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58648</w:t>
            </w:r>
            <w:r w:rsidR="003A4073">
              <w:rPr>
                <w:rFonts w:ascii="Liberation Serif" w:hAnsi="Liberation Serif"/>
                <w:color w:val="000000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26  </w:t>
            </w:r>
          </w:p>
        </w:tc>
      </w:tr>
      <w:tr w:rsidR="000E095C" w:rsidRPr="00671E41" w:rsidTr="00B54087">
        <w:trPr>
          <w:trHeight w:val="255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E75FAA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>г.Каменск-Уральский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Ремонт автомобильной дороги по улице Ленина от земельного участка по ул. Рябова д. №6а  до границы города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10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537,50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14275046</w:t>
            </w:r>
            <w:r w:rsidR="003A4073">
              <w:rPr>
                <w:rFonts w:ascii="Liberation Serif" w:hAnsi="Liberation Serif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sz w:val="28"/>
                <w:szCs w:val="28"/>
              </w:rPr>
              <w:t xml:space="preserve">40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13561294</w:t>
            </w:r>
            <w:r w:rsidR="003A4073">
              <w:rPr>
                <w:rFonts w:ascii="Liberation Serif" w:hAnsi="Liberation Serif"/>
                <w:color w:val="000000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08  </w:t>
            </w:r>
          </w:p>
        </w:tc>
        <w:tc>
          <w:tcPr>
            <w:tcW w:w="155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713752</w:t>
            </w:r>
            <w:r w:rsidR="003A4073">
              <w:rPr>
                <w:rFonts w:ascii="Liberation Serif" w:hAnsi="Liberation Serif"/>
                <w:color w:val="000000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32  </w:t>
            </w:r>
          </w:p>
        </w:tc>
      </w:tr>
      <w:tr w:rsidR="000E095C" w:rsidRPr="00671E41" w:rsidTr="00B54087">
        <w:trPr>
          <w:trHeight w:val="288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0E095C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Ремонт автомобильной дороги по улице Новая от ул.Ленина до ул.Привокзальная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6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617,55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8683812</w:t>
            </w:r>
            <w:r w:rsidR="003A4073">
              <w:rPr>
                <w:rFonts w:ascii="Liberation Serif" w:hAnsi="Liberation Serif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sz w:val="28"/>
                <w:szCs w:val="28"/>
              </w:rPr>
              <w:t xml:space="preserve">00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8249621</w:t>
            </w:r>
            <w:r w:rsidR="003A4073">
              <w:rPr>
                <w:rFonts w:ascii="Liberation Serif" w:hAnsi="Liberation Serif"/>
                <w:color w:val="000000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40  </w:t>
            </w:r>
          </w:p>
        </w:tc>
        <w:tc>
          <w:tcPr>
            <w:tcW w:w="155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434190</w:t>
            </w:r>
            <w:r w:rsidR="003A4073">
              <w:rPr>
                <w:rFonts w:ascii="Liberation Serif" w:hAnsi="Liberation Serif"/>
                <w:color w:val="000000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60  </w:t>
            </w:r>
          </w:p>
        </w:tc>
      </w:tr>
      <w:tr w:rsidR="000E095C" w:rsidRPr="00671E41" w:rsidTr="00B54087">
        <w:trPr>
          <w:trHeight w:val="288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E45FAC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Ремонт автомобильной дороги по проспекту Победы от ул. Карла Маркса до д. № 97а по пр.Победы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5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032,13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9527926</w:t>
            </w:r>
            <w:r w:rsidR="003A4073">
              <w:rPr>
                <w:rFonts w:ascii="Liberation Serif" w:hAnsi="Liberation Serif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sz w:val="28"/>
                <w:szCs w:val="28"/>
              </w:rPr>
              <w:t xml:space="preserve">80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9051530</w:t>
            </w:r>
            <w:r w:rsidR="003A4073">
              <w:rPr>
                <w:rFonts w:ascii="Liberation Serif" w:hAnsi="Liberation Serif"/>
                <w:color w:val="000000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46  </w:t>
            </w:r>
          </w:p>
        </w:tc>
        <w:tc>
          <w:tcPr>
            <w:tcW w:w="155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476396</w:t>
            </w:r>
            <w:r w:rsidR="003A4073">
              <w:rPr>
                <w:rFonts w:ascii="Liberation Serif" w:hAnsi="Liberation Serif"/>
                <w:color w:val="000000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34  </w:t>
            </w:r>
          </w:p>
        </w:tc>
      </w:tr>
      <w:tr w:rsidR="000E095C" w:rsidRPr="00671E41" w:rsidTr="00B54087">
        <w:trPr>
          <w:trHeight w:val="288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0E095C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Ремонт автомобильной дороги по проезду от ул. Лермонтова д. 51 до остановки </w:t>
            </w:r>
            <w:r w:rsidR="006F654E">
              <w:rPr>
                <w:rFonts w:ascii="Liberation Serif" w:hAnsi="Liberation Serif"/>
                <w:color w:val="000000"/>
                <w:sz w:val="28"/>
                <w:szCs w:val="28"/>
              </w:rPr>
              <w:t>«</w:t>
            </w: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Степная</w:t>
            </w:r>
            <w:r w:rsidR="006F654E">
              <w:rPr>
                <w:rFonts w:ascii="Liberation Serif" w:hAnsi="Liberation Serif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8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410,80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13178314</w:t>
            </w:r>
            <w:r w:rsidR="003A4073">
              <w:rPr>
                <w:rFonts w:ascii="Liberation Serif" w:hAnsi="Liberation Serif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sz w:val="28"/>
                <w:szCs w:val="28"/>
              </w:rPr>
              <w:t xml:space="preserve">80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12519399</w:t>
            </w:r>
            <w:r w:rsidR="003A4073">
              <w:rPr>
                <w:rFonts w:ascii="Liberation Serif" w:hAnsi="Liberation Serif"/>
                <w:color w:val="000000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06  </w:t>
            </w:r>
          </w:p>
        </w:tc>
        <w:tc>
          <w:tcPr>
            <w:tcW w:w="155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658915</w:t>
            </w:r>
            <w:r w:rsidR="003A4073">
              <w:rPr>
                <w:rFonts w:ascii="Liberation Serif" w:hAnsi="Liberation Serif"/>
                <w:color w:val="000000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74  </w:t>
            </w:r>
          </w:p>
        </w:tc>
      </w:tr>
      <w:tr w:rsidR="000E095C" w:rsidRPr="00671E41" w:rsidTr="00B54087">
        <w:trPr>
          <w:trHeight w:val="180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0E095C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Ремонт автомобильной дороги по улице Комарова от д. № 20 до ул.Степная, ул.Степная от д. № 2 до ост. «Степная», включая разворотное кольцо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6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176,14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8046136</w:t>
            </w:r>
            <w:r w:rsidR="003A4073">
              <w:rPr>
                <w:rFonts w:ascii="Liberation Serif" w:hAnsi="Liberation Serif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sz w:val="28"/>
                <w:szCs w:val="28"/>
              </w:rPr>
              <w:t xml:space="preserve">80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7643829</w:t>
            </w:r>
            <w:r w:rsidR="003A4073">
              <w:rPr>
                <w:rFonts w:ascii="Liberation Serif" w:hAnsi="Liberation Serif"/>
                <w:color w:val="000000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96  </w:t>
            </w:r>
          </w:p>
        </w:tc>
        <w:tc>
          <w:tcPr>
            <w:tcW w:w="155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402306</w:t>
            </w:r>
            <w:r w:rsidR="003A4073">
              <w:rPr>
                <w:rFonts w:ascii="Liberation Serif" w:hAnsi="Liberation Serif"/>
                <w:color w:val="000000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84  </w:t>
            </w:r>
          </w:p>
        </w:tc>
      </w:tr>
      <w:tr w:rsidR="000E095C" w:rsidRPr="00671E41" w:rsidTr="00B54087">
        <w:trPr>
          <w:trHeight w:val="255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0E095C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Ремонт автомобильной дороги по улице </w:t>
            </w:r>
            <w:proofErr w:type="spellStart"/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Тевосяна</w:t>
            </w:r>
            <w:proofErr w:type="spellEnd"/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от пр.Победы,1а до дома № 2 по </w:t>
            </w:r>
            <w:proofErr w:type="spellStart"/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ул.Тевосяна</w:t>
            </w:r>
            <w:proofErr w:type="spellEnd"/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2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997,63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3637922</w:t>
            </w:r>
            <w:r w:rsidR="003A4073">
              <w:rPr>
                <w:rFonts w:ascii="Liberation Serif" w:hAnsi="Liberation Serif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sz w:val="28"/>
                <w:szCs w:val="28"/>
              </w:rPr>
              <w:t xml:space="preserve">40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3456026</w:t>
            </w:r>
            <w:r w:rsidR="003A4073">
              <w:rPr>
                <w:rFonts w:ascii="Liberation Serif" w:hAnsi="Liberation Serif"/>
                <w:color w:val="000000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28  </w:t>
            </w:r>
          </w:p>
        </w:tc>
        <w:tc>
          <w:tcPr>
            <w:tcW w:w="155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181896</w:t>
            </w:r>
            <w:r w:rsidR="003A4073">
              <w:rPr>
                <w:rFonts w:ascii="Liberation Serif" w:hAnsi="Liberation Serif"/>
                <w:color w:val="000000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12  </w:t>
            </w:r>
          </w:p>
        </w:tc>
      </w:tr>
      <w:tr w:rsidR="000E095C" w:rsidRPr="00671E41" w:rsidTr="00B54087">
        <w:trPr>
          <w:trHeight w:val="181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0E095C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Ремонт автомобильной дороги по улице Челюскинцев от ул.1-я Синарская до </w:t>
            </w:r>
            <w:proofErr w:type="spellStart"/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ул.Самстрой</w:t>
            </w:r>
            <w:proofErr w:type="spellEnd"/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ул.Самстрой</w:t>
            </w:r>
            <w:proofErr w:type="spellEnd"/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от ул.Челюскинцев до ул.9 Января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2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925,35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3644427</w:t>
            </w:r>
            <w:r w:rsidR="003A4073">
              <w:rPr>
                <w:rFonts w:ascii="Liberation Serif" w:hAnsi="Liberation Serif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sz w:val="28"/>
                <w:szCs w:val="28"/>
              </w:rPr>
              <w:t xml:space="preserve">60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3462206</w:t>
            </w:r>
            <w:r w:rsidR="003A4073">
              <w:rPr>
                <w:rFonts w:ascii="Liberation Serif" w:hAnsi="Liberation Serif"/>
                <w:color w:val="000000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22  </w:t>
            </w:r>
          </w:p>
        </w:tc>
        <w:tc>
          <w:tcPr>
            <w:tcW w:w="155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182221</w:t>
            </w:r>
            <w:r w:rsidR="003A4073">
              <w:rPr>
                <w:rFonts w:ascii="Liberation Serif" w:hAnsi="Liberation Serif"/>
                <w:color w:val="000000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38  </w:t>
            </w:r>
          </w:p>
        </w:tc>
      </w:tr>
      <w:tr w:rsidR="000E095C" w:rsidRPr="00671E41" w:rsidTr="00B54087">
        <w:trPr>
          <w:trHeight w:val="59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0E095C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Ремонт автомобильной дороги по улице Синарская от ул.Сибирской до ул.Мусоргского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890,37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3179799</w:t>
            </w:r>
            <w:r w:rsidR="003A4073">
              <w:rPr>
                <w:rFonts w:ascii="Liberation Serif" w:hAnsi="Liberation Serif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sz w:val="28"/>
                <w:szCs w:val="28"/>
              </w:rPr>
              <w:t xml:space="preserve">60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3020809</w:t>
            </w:r>
            <w:r w:rsidR="003A4073">
              <w:rPr>
                <w:rFonts w:ascii="Liberation Serif" w:hAnsi="Liberation Serif"/>
                <w:color w:val="000000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62  </w:t>
            </w:r>
          </w:p>
        </w:tc>
        <w:tc>
          <w:tcPr>
            <w:tcW w:w="155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158989</w:t>
            </w:r>
            <w:r w:rsidR="003A4073">
              <w:rPr>
                <w:rFonts w:ascii="Liberation Serif" w:hAnsi="Liberation Serif"/>
                <w:color w:val="000000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98  </w:t>
            </w:r>
          </w:p>
        </w:tc>
      </w:tr>
      <w:tr w:rsidR="000E095C" w:rsidRPr="00671E41" w:rsidTr="00B54087">
        <w:trPr>
          <w:trHeight w:val="249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0E095C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Ремонт автомобильной дороги по улице Сибирская от пр.Победы до </w:t>
            </w:r>
            <w:proofErr w:type="spellStart"/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ул.Синарской</w:t>
            </w:r>
            <w:proofErr w:type="spellEnd"/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144,35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2172498</w:t>
            </w:r>
            <w:r w:rsidR="003A4073">
              <w:rPr>
                <w:rFonts w:ascii="Liberation Serif" w:hAnsi="Liberation Serif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sz w:val="28"/>
                <w:szCs w:val="28"/>
              </w:rPr>
              <w:t xml:space="preserve">00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2063873</w:t>
            </w:r>
            <w:r w:rsidR="003A4073">
              <w:rPr>
                <w:rFonts w:ascii="Liberation Serif" w:hAnsi="Liberation Serif"/>
                <w:color w:val="000000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10  </w:t>
            </w:r>
          </w:p>
        </w:tc>
        <w:tc>
          <w:tcPr>
            <w:tcW w:w="155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108624</w:t>
            </w:r>
            <w:r w:rsidR="003A4073">
              <w:rPr>
                <w:rFonts w:ascii="Liberation Serif" w:hAnsi="Liberation Serif"/>
                <w:color w:val="000000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90  </w:t>
            </w:r>
          </w:p>
        </w:tc>
      </w:tr>
      <w:tr w:rsidR="000E095C" w:rsidRPr="00671E41" w:rsidTr="00B54087">
        <w:trPr>
          <w:trHeight w:val="45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75FAA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E75FAA" w:rsidP="00E75FAA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75FAA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Ремонт автомобильной дороги по улице Ленинградская от ул.Войкова до ТЦ «Самородок»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75FAA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10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853,50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75FAA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75FA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17888060</w:t>
            </w:r>
            <w:r w:rsidR="003A4073">
              <w:rPr>
                <w:rFonts w:ascii="Liberation Serif" w:hAnsi="Liberation Serif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sz w:val="28"/>
                <w:szCs w:val="28"/>
              </w:rPr>
              <w:t xml:space="preserve">40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75FAA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16993657</w:t>
            </w:r>
            <w:r w:rsidR="003A4073">
              <w:rPr>
                <w:rFonts w:ascii="Liberation Serif" w:hAnsi="Liberation Serif"/>
                <w:color w:val="000000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38  </w:t>
            </w:r>
          </w:p>
        </w:tc>
        <w:tc>
          <w:tcPr>
            <w:tcW w:w="155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75FAA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894403</w:t>
            </w:r>
            <w:r w:rsidR="003A4073">
              <w:rPr>
                <w:rFonts w:ascii="Liberation Serif" w:hAnsi="Liberation Serif"/>
                <w:color w:val="000000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02  </w:t>
            </w:r>
          </w:p>
        </w:tc>
      </w:tr>
      <w:tr w:rsidR="000E095C" w:rsidRPr="00671E41" w:rsidTr="00B54087">
        <w:trPr>
          <w:trHeight w:val="261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75FAA">
            <w:pPr>
              <w:pStyle w:val="ConsPlusNormal"/>
              <w:pageBreakBefore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E75FAA" w:rsidP="00E75FAA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 xml:space="preserve">г.Каменск-Уральский 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75FAA">
            <w:pPr>
              <w:pageBreakBefore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Ремонт автомобильной дороги по улице Чайковского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75FAA">
            <w:pPr>
              <w:pageBreakBefore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3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517,00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75FAA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75FAA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7879669</w:t>
            </w:r>
            <w:r w:rsidR="003A4073">
              <w:rPr>
                <w:rFonts w:ascii="Liberation Serif" w:hAnsi="Liberation Serif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sz w:val="28"/>
                <w:szCs w:val="28"/>
              </w:rPr>
              <w:t xml:space="preserve">20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75FAA">
            <w:pPr>
              <w:pageBreakBefore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7485685</w:t>
            </w:r>
            <w:r w:rsidR="003A4073">
              <w:rPr>
                <w:rFonts w:ascii="Liberation Serif" w:hAnsi="Liberation Serif"/>
                <w:color w:val="000000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74  </w:t>
            </w:r>
          </w:p>
        </w:tc>
        <w:tc>
          <w:tcPr>
            <w:tcW w:w="155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75FAA">
            <w:pPr>
              <w:pageBreakBefore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393983</w:t>
            </w:r>
            <w:r w:rsidR="003A4073">
              <w:rPr>
                <w:rFonts w:ascii="Liberation Serif" w:hAnsi="Liberation Serif"/>
                <w:color w:val="000000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46  </w:t>
            </w:r>
          </w:p>
        </w:tc>
      </w:tr>
      <w:tr w:rsidR="000E095C" w:rsidRPr="00671E41" w:rsidTr="00B54087">
        <w:trPr>
          <w:trHeight w:val="45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0E095C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Ремонт автомобильной дороги по улице Революционная от ул.Ленина до  Соборной площади, включая площадь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5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743,64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8269723</w:t>
            </w:r>
            <w:r w:rsidR="003A4073">
              <w:rPr>
                <w:rFonts w:ascii="Liberation Serif" w:hAnsi="Liberation Serif"/>
                <w:sz w:val="28"/>
                <w:szCs w:val="28"/>
              </w:rPr>
              <w:t>,</w:t>
            </w:r>
            <w:r w:rsidRPr="000E095C">
              <w:rPr>
                <w:rFonts w:ascii="Liberation Serif" w:hAnsi="Liberation Serif"/>
                <w:sz w:val="28"/>
                <w:szCs w:val="28"/>
              </w:rPr>
              <w:t xml:space="preserve">20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3A407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7856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237,04  </w:t>
            </w:r>
          </w:p>
        </w:tc>
        <w:tc>
          <w:tcPr>
            <w:tcW w:w="155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3A407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413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486,16  </w:t>
            </w:r>
          </w:p>
        </w:tc>
      </w:tr>
      <w:tr w:rsidR="000E095C" w:rsidRPr="00671E41" w:rsidTr="00B54087">
        <w:trPr>
          <w:trHeight w:val="45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  <w:r w:rsidRPr="00671E41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Ремонт автомобильной дороги по переулку Санаторный от улицы Красных Орлов до дома № 35 по ул.Овсянникова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3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114,16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3A4073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3657</w:t>
            </w:r>
            <w:r w:rsidR="000E095C" w:rsidRPr="000E095C">
              <w:rPr>
                <w:rFonts w:ascii="Liberation Serif" w:hAnsi="Liberation Serif"/>
                <w:sz w:val="28"/>
                <w:szCs w:val="28"/>
              </w:rPr>
              <w:t xml:space="preserve">510,00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3A407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3474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634,50  </w:t>
            </w:r>
          </w:p>
        </w:tc>
        <w:tc>
          <w:tcPr>
            <w:tcW w:w="155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3A407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182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875,50  </w:t>
            </w:r>
          </w:p>
        </w:tc>
      </w:tr>
      <w:tr w:rsidR="000E095C" w:rsidRPr="00671E41" w:rsidTr="00B54087">
        <w:trPr>
          <w:trHeight w:val="45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  <w:r w:rsidRPr="00671E41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Ремонт автомобильной дороги по улице Мусоргского от проспекта Победы до ул.Чайковского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5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076,63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9059</w:t>
            </w:r>
            <w:r w:rsidR="000E095C" w:rsidRPr="000E095C">
              <w:rPr>
                <w:rFonts w:ascii="Liberation Serif" w:hAnsi="Liberation Serif"/>
                <w:sz w:val="28"/>
                <w:szCs w:val="28"/>
              </w:rPr>
              <w:t xml:space="preserve">042,40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8606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090,28  </w:t>
            </w:r>
          </w:p>
        </w:tc>
        <w:tc>
          <w:tcPr>
            <w:tcW w:w="155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452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952,12  </w:t>
            </w:r>
          </w:p>
        </w:tc>
      </w:tr>
      <w:tr w:rsidR="000E095C" w:rsidRPr="00671E41" w:rsidTr="00B54087">
        <w:trPr>
          <w:trHeight w:val="45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  <w:r w:rsidRPr="00671E41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Ремонт автомобильной дороги по улице Спиридонова от ул.Лермонтова до ул.Абрамова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6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503,30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12377</w:t>
            </w:r>
            <w:r w:rsidR="000E095C" w:rsidRPr="000E095C">
              <w:rPr>
                <w:rFonts w:ascii="Liberation Serif" w:hAnsi="Liberation Serif"/>
                <w:sz w:val="28"/>
                <w:szCs w:val="28"/>
              </w:rPr>
              <w:t xml:space="preserve">505,60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11758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630,32  </w:t>
            </w:r>
          </w:p>
        </w:tc>
        <w:tc>
          <w:tcPr>
            <w:tcW w:w="155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618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875,28  </w:t>
            </w:r>
          </w:p>
        </w:tc>
      </w:tr>
      <w:tr w:rsidR="000E095C" w:rsidRPr="00671E41" w:rsidTr="00B54087">
        <w:trPr>
          <w:trHeight w:val="45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  <w:r w:rsidRPr="00671E41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Ремонт автомобильной дороги по улице 1-е Мая от ул.Трудовые Резервы до поворота на объездную дорогу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8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902,32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15888</w:t>
            </w:r>
            <w:r w:rsidR="000E095C" w:rsidRPr="000E095C">
              <w:rPr>
                <w:rFonts w:ascii="Liberation Serif" w:hAnsi="Liberation Serif"/>
                <w:sz w:val="28"/>
                <w:szCs w:val="28"/>
              </w:rPr>
              <w:t xml:space="preserve">103,20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15093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698,04  </w:t>
            </w:r>
          </w:p>
        </w:tc>
        <w:tc>
          <w:tcPr>
            <w:tcW w:w="155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794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405,16  </w:t>
            </w:r>
          </w:p>
        </w:tc>
      </w:tr>
      <w:tr w:rsidR="000E095C" w:rsidRPr="00671E41" w:rsidTr="00B54087">
        <w:trPr>
          <w:trHeight w:val="45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  <w:r w:rsidRPr="00671E41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Ремонт автомобильной дороги по улице Алюминиевая на подходах к мосту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513,00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1678</w:t>
            </w:r>
            <w:r w:rsidR="000E095C" w:rsidRPr="000E095C">
              <w:rPr>
                <w:rFonts w:ascii="Liberation Serif" w:hAnsi="Liberation Serif"/>
                <w:sz w:val="28"/>
                <w:szCs w:val="28"/>
              </w:rPr>
              <w:t xml:space="preserve">398,00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1594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478,10  </w:t>
            </w:r>
          </w:p>
        </w:tc>
        <w:tc>
          <w:tcPr>
            <w:tcW w:w="155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83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919,90  </w:t>
            </w:r>
          </w:p>
        </w:tc>
      </w:tr>
      <w:tr w:rsidR="000E095C" w:rsidRPr="00671E41" w:rsidTr="00B54087">
        <w:trPr>
          <w:trHeight w:val="45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  <w:r w:rsidRPr="00671E41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Ремонт автомобильной дороги по улице Октябрьская от ул.Калинина до ул.Суворова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15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453,89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28906</w:t>
            </w:r>
            <w:r w:rsidR="000E095C" w:rsidRPr="000E095C">
              <w:rPr>
                <w:rFonts w:ascii="Liberation Serif" w:hAnsi="Liberation Serif"/>
                <w:sz w:val="28"/>
                <w:szCs w:val="28"/>
              </w:rPr>
              <w:t xml:space="preserve">472,40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27461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148,78  </w:t>
            </w:r>
          </w:p>
        </w:tc>
        <w:tc>
          <w:tcPr>
            <w:tcW w:w="155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1445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323,62  </w:t>
            </w:r>
          </w:p>
        </w:tc>
      </w:tr>
      <w:tr w:rsidR="000E095C" w:rsidRPr="00671E41" w:rsidTr="00B54087">
        <w:trPr>
          <w:trHeight w:val="45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0E095C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Ремонт автомобильной дороги по улице Попова от ул.Уральской до ул.Гагарина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3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786,40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7996</w:t>
            </w:r>
            <w:r w:rsidR="000E095C" w:rsidRPr="000E095C">
              <w:rPr>
                <w:rFonts w:ascii="Liberation Serif" w:hAnsi="Liberation Serif"/>
                <w:sz w:val="28"/>
                <w:szCs w:val="28"/>
              </w:rPr>
              <w:t xml:space="preserve">341,60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7596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524,52  </w:t>
            </w:r>
          </w:p>
        </w:tc>
        <w:tc>
          <w:tcPr>
            <w:tcW w:w="155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399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817,08  </w:t>
            </w:r>
          </w:p>
        </w:tc>
      </w:tr>
      <w:tr w:rsidR="000E095C" w:rsidRPr="00671E41" w:rsidTr="00B54087">
        <w:trPr>
          <w:trHeight w:val="45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0E095C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Ремонт автомобильной дороги по улице Суворова от ул.Октябрьской до ул.Алюминиевой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44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409,44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89285</w:t>
            </w:r>
            <w:r w:rsidR="000E095C" w:rsidRPr="000E095C">
              <w:rPr>
                <w:rFonts w:ascii="Liberation Serif" w:hAnsi="Liberation Serif"/>
                <w:sz w:val="28"/>
                <w:szCs w:val="28"/>
              </w:rPr>
              <w:t xml:space="preserve">641,20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84821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359,14  </w:t>
            </w:r>
          </w:p>
        </w:tc>
        <w:tc>
          <w:tcPr>
            <w:tcW w:w="155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4464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282,06  </w:t>
            </w:r>
          </w:p>
        </w:tc>
      </w:tr>
      <w:tr w:rsidR="000E095C" w:rsidRPr="00E75FAA" w:rsidTr="00B54087">
        <w:trPr>
          <w:trHeight w:val="45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75FAA">
            <w:pPr>
              <w:pStyle w:val="ConsPlusNormal"/>
              <w:pageBreakBefore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E75FAA" w:rsidP="00E75FAA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 xml:space="preserve">г.Каменск-Уральский 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E75FAA" w:rsidRDefault="000E095C" w:rsidP="00E75FAA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</w:rPr>
            </w:pPr>
            <w:r w:rsidRPr="00E75FAA">
              <w:rPr>
                <w:rFonts w:ascii="Liberation Serif" w:hAnsi="Liberation Serif"/>
                <w:b w:val="0"/>
                <w:i w:val="0"/>
              </w:rPr>
              <w:t>Ремонт автомобильной дороги по улице Стахановская от ул.Попова до ул.Набережной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E75FAA" w:rsidRDefault="00410D03" w:rsidP="00E75FAA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</w:rPr>
            </w:pPr>
            <w:r w:rsidRPr="00E75FAA">
              <w:rPr>
                <w:rFonts w:ascii="Liberation Serif" w:hAnsi="Liberation Serif"/>
                <w:b w:val="0"/>
                <w:i w:val="0"/>
              </w:rPr>
              <w:t>4</w:t>
            </w:r>
            <w:r w:rsidR="000E095C" w:rsidRPr="00E75FAA">
              <w:rPr>
                <w:rFonts w:ascii="Liberation Serif" w:hAnsi="Liberation Serif"/>
                <w:b w:val="0"/>
                <w:i w:val="0"/>
              </w:rPr>
              <w:t xml:space="preserve">286,50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75FAA">
            <w:pPr>
              <w:pStyle w:val="ConsPlusNormal"/>
              <w:pageBreakBefore/>
              <w:ind w:left="36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E75FAA" w:rsidRDefault="00E6781A" w:rsidP="00E75FAA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</w:rPr>
            </w:pPr>
            <w:r w:rsidRPr="00E75FAA">
              <w:rPr>
                <w:rFonts w:ascii="Liberation Serif" w:hAnsi="Liberation Serif"/>
                <w:b w:val="0"/>
                <w:i w:val="0"/>
              </w:rPr>
              <w:t>9323</w:t>
            </w:r>
            <w:r w:rsidR="000E095C" w:rsidRPr="00E75FAA">
              <w:rPr>
                <w:rFonts w:ascii="Liberation Serif" w:hAnsi="Liberation Serif"/>
                <w:b w:val="0"/>
                <w:i w:val="0"/>
              </w:rPr>
              <w:t xml:space="preserve">080,80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E75FAA" w:rsidRDefault="00E6781A" w:rsidP="00E75FAA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</w:rPr>
            </w:pPr>
            <w:r w:rsidRPr="00E75FAA">
              <w:rPr>
                <w:rFonts w:ascii="Liberation Serif" w:hAnsi="Liberation Serif"/>
                <w:b w:val="0"/>
                <w:i w:val="0"/>
              </w:rPr>
              <w:t>8856</w:t>
            </w:r>
            <w:r w:rsidR="000E095C" w:rsidRPr="00E75FAA">
              <w:rPr>
                <w:rFonts w:ascii="Liberation Serif" w:hAnsi="Liberation Serif"/>
                <w:b w:val="0"/>
                <w:i w:val="0"/>
              </w:rPr>
              <w:t xml:space="preserve">926,76  </w:t>
            </w:r>
          </w:p>
        </w:tc>
        <w:tc>
          <w:tcPr>
            <w:tcW w:w="155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E75FAA" w:rsidRDefault="00E6781A" w:rsidP="00E75FAA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</w:rPr>
            </w:pPr>
            <w:r w:rsidRPr="00E75FAA">
              <w:rPr>
                <w:rFonts w:ascii="Liberation Serif" w:hAnsi="Liberation Serif"/>
                <w:b w:val="0"/>
                <w:i w:val="0"/>
              </w:rPr>
              <w:t>466</w:t>
            </w:r>
            <w:r w:rsidR="000E095C" w:rsidRPr="00E75FAA">
              <w:rPr>
                <w:rFonts w:ascii="Liberation Serif" w:hAnsi="Liberation Serif"/>
                <w:b w:val="0"/>
                <w:i w:val="0"/>
              </w:rPr>
              <w:t xml:space="preserve">154,04  </w:t>
            </w:r>
          </w:p>
        </w:tc>
      </w:tr>
      <w:tr w:rsidR="000E095C" w:rsidRPr="00671E41" w:rsidTr="00B54087">
        <w:trPr>
          <w:trHeight w:val="45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0E095C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Ремонт автомобильной дороги по проезду между домом престарелых и больницей, улица Строителей от д.83 до ул.Железнодорожной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5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448,00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8374</w:t>
            </w:r>
            <w:r w:rsidR="000E095C" w:rsidRPr="000E095C">
              <w:rPr>
                <w:rFonts w:ascii="Liberation Serif" w:hAnsi="Liberation Serif"/>
                <w:sz w:val="28"/>
                <w:szCs w:val="28"/>
              </w:rPr>
              <w:t xml:space="preserve">869,60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7956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126,12  </w:t>
            </w:r>
          </w:p>
        </w:tc>
        <w:tc>
          <w:tcPr>
            <w:tcW w:w="155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418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743,48  </w:t>
            </w:r>
          </w:p>
        </w:tc>
      </w:tr>
      <w:tr w:rsidR="000E095C" w:rsidRPr="00671E41" w:rsidTr="00B54087">
        <w:trPr>
          <w:trHeight w:val="45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0E095C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Ремонт автомобильной дороги по улице Школьная от ул.Коммунальной до ул.Центральной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2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272,80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5698</w:t>
            </w:r>
            <w:r w:rsidR="000E095C" w:rsidRPr="000E095C">
              <w:rPr>
                <w:rFonts w:ascii="Liberation Serif" w:hAnsi="Liberation Serif"/>
                <w:sz w:val="28"/>
                <w:szCs w:val="28"/>
              </w:rPr>
              <w:t xml:space="preserve">575,60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5413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646,82  </w:t>
            </w:r>
          </w:p>
        </w:tc>
        <w:tc>
          <w:tcPr>
            <w:tcW w:w="155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284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928,78  </w:t>
            </w:r>
          </w:p>
        </w:tc>
      </w:tr>
      <w:tr w:rsidR="000E095C" w:rsidRPr="00671E41" w:rsidTr="00B54087">
        <w:trPr>
          <w:trHeight w:val="45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0E095C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Ремонт автомобильной дороги по улице Строителей от ул.Гагарина до ул.Каменская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8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445,92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21197</w:t>
            </w:r>
            <w:r w:rsidR="000E095C" w:rsidRPr="000E095C">
              <w:rPr>
                <w:rFonts w:ascii="Liberation Serif" w:hAnsi="Liberation Serif"/>
                <w:sz w:val="28"/>
                <w:szCs w:val="28"/>
              </w:rPr>
              <w:t xml:space="preserve">572,80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20137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694,16  </w:t>
            </w:r>
          </w:p>
        </w:tc>
        <w:tc>
          <w:tcPr>
            <w:tcW w:w="155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1059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878,64  </w:t>
            </w:r>
          </w:p>
        </w:tc>
      </w:tr>
      <w:tr w:rsidR="000E095C" w:rsidRPr="00671E41" w:rsidTr="00B54087">
        <w:trPr>
          <w:trHeight w:val="45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0E095C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Ремонт автомобильной дороги по проезду от улицы Лермонтова д. 77 до остановки «Степная» 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5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899,00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7B0181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9890</w:t>
            </w:r>
            <w:r w:rsidR="000E095C" w:rsidRPr="000E095C">
              <w:rPr>
                <w:rFonts w:ascii="Liberation Serif" w:hAnsi="Liberation Serif"/>
                <w:sz w:val="28"/>
                <w:szCs w:val="28"/>
              </w:rPr>
              <w:t xml:space="preserve">958,00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7B0181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9396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410,10  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7B0181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494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547,90  </w:t>
            </w:r>
          </w:p>
        </w:tc>
      </w:tr>
      <w:tr w:rsidR="000E095C" w:rsidRPr="00671E41" w:rsidTr="00B54087">
        <w:trPr>
          <w:trHeight w:val="45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E45FAC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Ремонт автомобильной дороги по улице Пушкина от ул. Кирова до пр.Победы, от пр.Победы до ул.Мичурина (без перекрестка) 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6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739,63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7B0181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13913</w:t>
            </w:r>
            <w:r w:rsidR="000E095C" w:rsidRPr="000E095C">
              <w:rPr>
                <w:rFonts w:ascii="Liberation Serif" w:hAnsi="Liberation Serif"/>
                <w:sz w:val="28"/>
                <w:szCs w:val="28"/>
              </w:rPr>
              <w:t xml:space="preserve">286,00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7B0181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13217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621,70  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7B0181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695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664,30  </w:t>
            </w:r>
          </w:p>
        </w:tc>
      </w:tr>
      <w:tr w:rsidR="000E095C" w:rsidRPr="00671E41" w:rsidTr="00B54087">
        <w:trPr>
          <w:trHeight w:val="45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E45FAC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Ремонт автомобильного проезда от улицы Чайковского до д. 23 по ул.Чайковского  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497,00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1132</w:t>
            </w:r>
            <w:r w:rsidR="000E095C" w:rsidRPr="000E095C">
              <w:rPr>
                <w:rFonts w:ascii="Liberation Serif" w:hAnsi="Liberation Serif"/>
                <w:sz w:val="28"/>
                <w:szCs w:val="28"/>
              </w:rPr>
              <w:t xml:space="preserve">120,80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1075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514,76  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E6781A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56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606,04  </w:t>
            </w:r>
          </w:p>
        </w:tc>
      </w:tr>
      <w:tr w:rsidR="000E095C" w:rsidRPr="00671E41" w:rsidTr="00B54087">
        <w:trPr>
          <w:trHeight w:val="45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E45FAC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Ремонт автомобильной дороги по улице Кирова от </w:t>
            </w:r>
            <w:proofErr w:type="spellStart"/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ул.Кунавина</w:t>
            </w:r>
            <w:proofErr w:type="spellEnd"/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до ул.Карла Маркса 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13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721,51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7B0181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25018</w:t>
            </w:r>
            <w:r w:rsidR="000E095C" w:rsidRPr="000E095C">
              <w:rPr>
                <w:rFonts w:ascii="Liberation Serif" w:hAnsi="Liberation Serif"/>
                <w:sz w:val="28"/>
                <w:szCs w:val="28"/>
              </w:rPr>
              <w:t xml:space="preserve">296,00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7B0181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23767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381,20  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7B0181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1250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914,80  </w:t>
            </w:r>
          </w:p>
        </w:tc>
      </w:tr>
      <w:tr w:rsidR="006B3473" w:rsidRPr="00671E41" w:rsidTr="00B54087">
        <w:trPr>
          <w:trHeight w:val="903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B3473" w:rsidRPr="00671E41" w:rsidRDefault="006B3473" w:rsidP="000F61D2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6B3473" w:rsidRPr="00671E41" w:rsidRDefault="006B3473" w:rsidP="000F61D2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B3473" w:rsidRPr="00B65722" w:rsidRDefault="006B3473" w:rsidP="000F61D2">
            <w:pPr>
              <w:rPr>
                <w:rFonts w:ascii="Liberation Serif" w:hAnsi="Liberation Serif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sz w:val="28"/>
                <w:szCs w:val="28"/>
              </w:rPr>
              <w:t xml:space="preserve">Ремонт  автомобильной  дороги по улице  1-я Синарская от ул.Пушкина до поворота на ул.Северный проезд 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B3473" w:rsidRPr="001B1EC5" w:rsidRDefault="006B3473" w:rsidP="000F61D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</w:t>
            </w:r>
            <w:r w:rsidRPr="001B1EC5">
              <w:rPr>
                <w:rFonts w:ascii="Liberation Serif" w:hAnsi="Liberation Serif"/>
                <w:sz w:val="28"/>
                <w:szCs w:val="28"/>
              </w:rPr>
              <w:t xml:space="preserve">455,29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B3473" w:rsidRPr="00671E41" w:rsidRDefault="006B3473" w:rsidP="000F61D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B3473" w:rsidRPr="000E095C" w:rsidRDefault="006B3473" w:rsidP="000F61D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18888</w:t>
            </w:r>
            <w:r w:rsidRPr="000E095C">
              <w:rPr>
                <w:rFonts w:ascii="Liberation Serif" w:hAnsi="Liberation Serif"/>
                <w:sz w:val="28"/>
                <w:szCs w:val="28"/>
              </w:rPr>
              <w:t xml:space="preserve">132,00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B3473" w:rsidRPr="000E095C" w:rsidRDefault="006B3473" w:rsidP="000F61D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17943</w:t>
            </w:r>
            <w:r w:rsidRPr="000E095C">
              <w:rPr>
                <w:rFonts w:ascii="Liberation Serif" w:hAnsi="Liberation Serif"/>
                <w:sz w:val="28"/>
                <w:szCs w:val="28"/>
              </w:rPr>
              <w:t xml:space="preserve">725,40  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B3473" w:rsidRPr="000E095C" w:rsidRDefault="006B3473" w:rsidP="000F61D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944</w:t>
            </w:r>
            <w:r w:rsidRPr="000E095C">
              <w:rPr>
                <w:rFonts w:ascii="Liberation Serif" w:hAnsi="Liberation Serif"/>
                <w:sz w:val="28"/>
                <w:szCs w:val="28"/>
              </w:rPr>
              <w:t xml:space="preserve">406,60  </w:t>
            </w:r>
          </w:p>
        </w:tc>
      </w:tr>
      <w:tr w:rsidR="006B3473" w:rsidRPr="00671E41" w:rsidTr="00B54087">
        <w:trPr>
          <w:trHeight w:val="45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B3473" w:rsidRPr="00671E41" w:rsidRDefault="006B3473" w:rsidP="003F7C8E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6B3473" w:rsidRPr="00671E41" w:rsidRDefault="006B3473" w:rsidP="003F7C8E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B3473" w:rsidRPr="00B65722" w:rsidRDefault="006B3473" w:rsidP="003F7C8E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Ремонт автомобильной дороги по улице Ленина от ОГИБДД до земельного участка по ул.Рябова, 6а 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B3473" w:rsidRPr="001B1EC5" w:rsidRDefault="006B3473" w:rsidP="003F7C8E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12</w:t>
            </w:r>
            <w:r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349,76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B3473" w:rsidRPr="00671E41" w:rsidRDefault="006B3473" w:rsidP="003F7C8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B3473" w:rsidRPr="000E095C" w:rsidRDefault="006B3473" w:rsidP="003F7C8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20107</w:t>
            </w:r>
            <w:r w:rsidRPr="000E095C">
              <w:rPr>
                <w:rFonts w:ascii="Liberation Serif" w:hAnsi="Liberation Serif"/>
                <w:sz w:val="28"/>
                <w:szCs w:val="28"/>
              </w:rPr>
              <w:t xml:space="preserve">206,00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B3473" w:rsidRPr="000E095C" w:rsidRDefault="006B3473" w:rsidP="003F7C8E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19101</w:t>
            </w:r>
            <w:r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845,70  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B3473" w:rsidRPr="000E095C" w:rsidRDefault="006B3473" w:rsidP="003F7C8E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1005</w:t>
            </w:r>
            <w:r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360,30  </w:t>
            </w:r>
          </w:p>
        </w:tc>
      </w:tr>
      <w:tr w:rsidR="000E095C" w:rsidRPr="00671E41" w:rsidTr="00B54087">
        <w:trPr>
          <w:trHeight w:val="45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E45FAC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Ремонт автомобильной дороги по улице Красногорская от ул.Алюминиевой до </w:t>
            </w:r>
            <w:proofErr w:type="spellStart"/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>ул.Исетской</w:t>
            </w:r>
            <w:proofErr w:type="spellEnd"/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2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762,53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7B0181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5629</w:t>
            </w:r>
            <w:r w:rsidR="000E095C" w:rsidRPr="000E095C">
              <w:rPr>
                <w:rFonts w:ascii="Liberation Serif" w:hAnsi="Liberation Serif"/>
                <w:sz w:val="28"/>
                <w:szCs w:val="28"/>
              </w:rPr>
              <w:t xml:space="preserve">440,00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7B0181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5347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968,00  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7B0181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281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472,00  </w:t>
            </w:r>
          </w:p>
        </w:tc>
      </w:tr>
      <w:tr w:rsidR="000E095C" w:rsidRPr="00671E41" w:rsidTr="00B54087">
        <w:trPr>
          <w:trHeight w:val="45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75FAA">
            <w:pPr>
              <w:pStyle w:val="ConsPlusNormal"/>
              <w:pageBreakBefore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671E41" w:rsidRDefault="00E45FAC" w:rsidP="00E75FAA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B65722" w:rsidRDefault="000E095C" w:rsidP="00E75FAA">
            <w:pPr>
              <w:pageBreakBefore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6572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Ремонт автомобильной дороги по бульвару Парижской Коммуны от ул.Алюминиевая до ул.Гоголя 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75FAA">
            <w:pPr>
              <w:pageBreakBefore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2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115,00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671E41" w:rsidRDefault="000E095C" w:rsidP="00E75FAA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7B0181" w:rsidP="00E75FAA">
            <w:pPr>
              <w:pageBreakBefore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3510</w:t>
            </w:r>
            <w:r w:rsidR="000E095C" w:rsidRPr="000E095C">
              <w:rPr>
                <w:rFonts w:ascii="Liberation Serif" w:hAnsi="Liberation Serif"/>
                <w:sz w:val="28"/>
                <w:szCs w:val="28"/>
              </w:rPr>
              <w:t xml:space="preserve">519,60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7B0181" w:rsidP="00E75FAA">
            <w:pPr>
              <w:pageBreakBefore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3334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993,62  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7B0181" w:rsidP="00E75FAA">
            <w:pPr>
              <w:pageBreakBefore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175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525,98  </w:t>
            </w:r>
          </w:p>
        </w:tc>
      </w:tr>
      <w:tr w:rsidR="000E095C" w:rsidRPr="00E82C1B" w:rsidTr="00B54087">
        <w:trPr>
          <w:trHeight w:val="45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E82C1B" w:rsidRDefault="000E095C" w:rsidP="00E45FA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0E095C" w:rsidRPr="00E82C1B" w:rsidRDefault="00E45FAC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671E41">
              <w:rPr>
                <w:rFonts w:ascii="Liberation Serif" w:hAnsi="Liberation Serif"/>
                <w:b w:val="0"/>
                <w:i w:val="0"/>
              </w:rPr>
              <w:t>-«-</w:t>
            </w: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E82C1B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  <w:r w:rsidRPr="00E82C1B">
              <w:rPr>
                <w:rFonts w:ascii="Liberation Serif" w:hAnsi="Liberation Serif"/>
                <w:sz w:val="28"/>
                <w:szCs w:val="28"/>
              </w:rPr>
              <w:t>Ремонт автомобильной дороги по улице Красных Орлов от ул. Свердлова до д. № 2 по ул. Красных Орлов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1B1EC5" w:rsidRDefault="00410D0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4</w:t>
            </w:r>
            <w:r w:rsidR="000E095C" w:rsidRPr="001B1E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059,60  </w:t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E82C1B" w:rsidRDefault="000E095C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7B0181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6992</w:t>
            </w:r>
            <w:r w:rsidR="000E095C" w:rsidRPr="000E095C">
              <w:rPr>
                <w:rFonts w:ascii="Liberation Serif" w:hAnsi="Liberation Serif"/>
                <w:sz w:val="28"/>
                <w:szCs w:val="28"/>
              </w:rPr>
              <w:t xml:space="preserve">535,60  </w:t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7B0181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6642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908,82  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095C" w:rsidRPr="000E095C" w:rsidRDefault="007B0181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349</w:t>
            </w:r>
            <w:r w:rsidR="000E095C" w:rsidRPr="000E095C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626,78  </w:t>
            </w:r>
          </w:p>
        </w:tc>
      </w:tr>
      <w:tr w:rsidR="00B54087" w:rsidRPr="00E82C1B" w:rsidTr="00B54087">
        <w:trPr>
          <w:trHeight w:val="45"/>
        </w:trPr>
        <w:tc>
          <w:tcPr>
            <w:tcW w:w="7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54087" w:rsidRPr="00E82C1B" w:rsidRDefault="00B54087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</w:tcPr>
          <w:p w:rsidR="00B54087" w:rsidRPr="00E82C1B" w:rsidRDefault="00B54087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637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54087" w:rsidRPr="00E82C1B" w:rsidRDefault="00B54087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Итого</w:t>
            </w:r>
          </w:p>
        </w:tc>
        <w:tc>
          <w:tcPr>
            <w:tcW w:w="1276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54087" w:rsidRPr="001B1EC5" w:rsidRDefault="00723293" w:rsidP="00E45F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fldChar w:fldCharType="begin"/>
            </w:r>
            <w:r w:rsidR="00B54087">
              <w:rPr>
                <w:rFonts w:ascii="Liberation Serif" w:hAnsi="Liberation Serif"/>
                <w:color w:val="000000"/>
                <w:sz w:val="28"/>
                <w:szCs w:val="28"/>
              </w:rPr>
              <w:instrText xml:space="preserve"> =SUM(ABOVE) </w:instrTex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fldChar w:fldCharType="separate"/>
            </w:r>
            <w:r w:rsidR="00B54087">
              <w:rPr>
                <w:rFonts w:ascii="Liberation Serif" w:hAnsi="Liberation Serif"/>
                <w:noProof/>
                <w:color w:val="000000"/>
                <w:sz w:val="28"/>
                <w:szCs w:val="28"/>
              </w:rPr>
              <w:t>234421,12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42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54087" w:rsidRPr="00E82C1B" w:rsidRDefault="00B54087" w:rsidP="00E45FA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54087" w:rsidRPr="00E82C1B" w:rsidRDefault="00723293" w:rsidP="00E45F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fldChar w:fldCharType="begin"/>
            </w:r>
            <w:r w:rsidR="00B54087">
              <w:rPr>
                <w:rFonts w:ascii="Liberation Serif" w:hAnsi="Liberation Serif"/>
                <w:sz w:val="28"/>
                <w:szCs w:val="28"/>
              </w:rPr>
              <w:instrText xml:space="preserve"> =SUM(ABOVE) </w:instrText>
            </w:r>
            <w:r>
              <w:rPr>
                <w:rFonts w:ascii="Liberation Serif" w:hAnsi="Liberation Serif"/>
                <w:sz w:val="28"/>
                <w:szCs w:val="28"/>
              </w:rPr>
              <w:fldChar w:fldCharType="separate"/>
            </w:r>
            <w:r w:rsidR="00B54087">
              <w:rPr>
                <w:rFonts w:ascii="Liberation Serif" w:hAnsi="Liberation Serif"/>
                <w:noProof/>
                <w:sz w:val="28"/>
                <w:szCs w:val="28"/>
              </w:rPr>
              <w:t>420081909,6</w:t>
            </w:r>
            <w:r>
              <w:rPr>
                <w:rFonts w:ascii="Liberation Serif" w:hAnsi="Liberation Serif"/>
                <w:sz w:val="28"/>
                <w:szCs w:val="28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54087" w:rsidRPr="00E82C1B" w:rsidRDefault="00723293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fldChar w:fldCharType="begin"/>
            </w:r>
            <w:r w:rsidR="00B54087">
              <w:rPr>
                <w:rFonts w:ascii="Liberation Serif" w:hAnsi="Liberation Serif"/>
                <w:b w:val="0"/>
                <w:i w:val="0"/>
              </w:rPr>
              <w:instrText xml:space="preserve"> =SUM(ABOVE) </w:instrText>
            </w:r>
            <w:r>
              <w:rPr>
                <w:rFonts w:ascii="Liberation Serif" w:hAnsi="Liberation Serif"/>
                <w:b w:val="0"/>
                <w:i w:val="0"/>
              </w:rPr>
              <w:fldChar w:fldCharType="separate"/>
            </w:r>
            <w:r w:rsidR="00B54087">
              <w:rPr>
                <w:rFonts w:ascii="Liberation Serif" w:hAnsi="Liberation Serif"/>
                <w:b w:val="0"/>
                <w:i w:val="0"/>
                <w:noProof/>
              </w:rPr>
              <w:t>399077814,12</w:t>
            </w:r>
            <w:r>
              <w:rPr>
                <w:rFonts w:ascii="Liberation Serif" w:hAnsi="Liberation Serif"/>
                <w:b w:val="0"/>
                <w:i w:val="0"/>
              </w:rPr>
              <w:fldChar w:fldCharType="end"/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54087" w:rsidRPr="00E82C1B" w:rsidRDefault="00723293" w:rsidP="00E45FAC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>
              <w:rPr>
                <w:rFonts w:ascii="Liberation Serif" w:hAnsi="Liberation Serif"/>
                <w:b w:val="0"/>
                <w:i w:val="0"/>
              </w:rPr>
              <w:fldChar w:fldCharType="begin"/>
            </w:r>
            <w:r w:rsidR="00B54087">
              <w:rPr>
                <w:rFonts w:ascii="Liberation Serif" w:hAnsi="Liberation Serif"/>
                <w:b w:val="0"/>
                <w:i w:val="0"/>
              </w:rPr>
              <w:instrText xml:space="preserve"> =SUM(ABOVE) </w:instrText>
            </w:r>
            <w:r>
              <w:rPr>
                <w:rFonts w:ascii="Liberation Serif" w:hAnsi="Liberation Serif"/>
                <w:b w:val="0"/>
                <w:i w:val="0"/>
              </w:rPr>
              <w:fldChar w:fldCharType="separate"/>
            </w:r>
            <w:r w:rsidR="00B54087">
              <w:rPr>
                <w:rFonts w:ascii="Liberation Serif" w:hAnsi="Liberation Serif"/>
                <w:b w:val="0"/>
                <w:i w:val="0"/>
                <w:noProof/>
              </w:rPr>
              <w:t>21004095,48</w:t>
            </w:r>
            <w:r>
              <w:rPr>
                <w:rFonts w:ascii="Liberation Serif" w:hAnsi="Liberation Serif"/>
                <w:b w:val="0"/>
                <w:i w:val="0"/>
              </w:rPr>
              <w:fldChar w:fldCharType="end"/>
            </w:r>
          </w:p>
        </w:tc>
      </w:tr>
    </w:tbl>
    <w:p w:rsidR="001336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C0871" w:rsidRDefault="000C087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C0871" w:rsidRPr="007037CF" w:rsidRDefault="000C087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0C0871" w:rsidRPr="007037CF" w:rsidSect="00CA3F66">
      <w:pgSz w:w="16838" w:h="11906" w:orient="landscape"/>
      <w:pgMar w:top="1137" w:right="395" w:bottom="1276" w:left="1134" w:header="568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94B" w:rsidRDefault="0027794B" w:rsidP="005857CC">
      <w:r>
        <w:separator/>
      </w:r>
    </w:p>
  </w:endnote>
  <w:endnote w:type="continuationSeparator" w:id="0">
    <w:p w:rsidR="0027794B" w:rsidRDefault="0027794B" w:rsidP="00585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94B" w:rsidRDefault="0027794B" w:rsidP="005857CC">
      <w:r>
        <w:separator/>
      </w:r>
    </w:p>
  </w:footnote>
  <w:footnote w:type="continuationSeparator" w:id="0">
    <w:p w:rsidR="0027794B" w:rsidRDefault="0027794B" w:rsidP="005857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3D" w:rsidRDefault="00723293">
    <w:pPr>
      <w:pStyle w:val="a7"/>
      <w:jc w:val="center"/>
    </w:pPr>
    <w:fldSimple w:instr=" PAGE   \* MERGEFORMAT ">
      <w:r w:rsidR="000C4B0C">
        <w:rPr>
          <w:noProof/>
        </w:rPr>
        <w:t>6</w:t>
      </w:r>
    </w:fldSimple>
  </w:p>
  <w:p w:rsidR="0023383D" w:rsidRDefault="0023383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0D67"/>
    <w:multiLevelType w:val="hybridMultilevel"/>
    <w:tmpl w:val="480AFDF2"/>
    <w:lvl w:ilvl="0" w:tplc="B9AEF0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215881"/>
    <w:multiLevelType w:val="hybridMultilevel"/>
    <w:tmpl w:val="0CC41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F4438"/>
    <w:multiLevelType w:val="hybridMultilevel"/>
    <w:tmpl w:val="B5A4C7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7B41C6"/>
    <w:multiLevelType w:val="hybridMultilevel"/>
    <w:tmpl w:val="FFDC52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7CC"/>
    <w:rsid w:val="00016120"/>
    <w:rsid w:val="00043959"/>
    <w:rsid w:val="00061C94"/>
    <w:rsid w:val="00071D7A"/>
    <w:rsid w:val="00091AAE"/>
    <w:rsid w:val="000B52B4"/>
    <w:rsid w:val="000C0871"/>
    <w:rsid w:val="000C43F4"/>
    <w:rsid w:val="000C4B0C"/>
    <w:rsid w:val="000E095C"/>
    <w:rsid w:val="000F7A5F"/>
    <w:rsid w:val="00112330"/>
    <w:rsid w:val="0011376C"/>
    <w:rsid w:val="00125CF6"/>
    <w:rsid w:val="00133698"/>
    <w:rsid w:val="0014403D"/>
    <w:rsid w:val="001604C7"/>
    <w:rsid w:val="001725D6"/>
    <w:rsid w:val="0018513F"/>
    <w:rsid w:val="001A3D66"/>
    <w:rsid w:val="001B1EC5"/>
    <w:rsid w:val="001D75DD"/>
    <w:rsid w:val="002150D2"/>
    <w:rsid w:val="0022527C"/>
    <w:rsid w:val="0023226A"/>
    <w:rsid w:val="0023383D"/>
    <w:rsid w:val="00261C13"/>
    <w:rsid w:val="00262FEE"/>
    <w:rsid w:val="00266908"/>
    <w:rsid w:val="0027794B"/>
    <w:rsid w:val="002845EA"/>
    <w:rsid w:val="002851C0"/>
    <w:rsid w:val="002A4B94"/>
    <w:rsid w:val="002C3F70"/>
    <w:rsid w:val="002F278C"/>
    <w:rsid w:val="002F3952"/>
    <w:rsid w:val="00301773"/>
    <w:rsid w:val="00311136"/>
    <w:rsid w:val="00321480"/>
    <w:rsid w:val="00352B7E"/>
    <w:rsid w:val="00374C89"/>
    <w:rsid w:val="0038563E"/>
    <w:rsid w:val="003A4073"/>
    <w:rsid w:val="003F6459"/>
    <w:rsid w:val="00410D03"/>
    <w:rsid w:val="00417694"/>
    <w:rsid w:val="00451C0C"/>
    <w:rsid w:val="00467DE8"/>
    <w:rsid w:val="00471753"/>
    <w:rsid w:val="00490410"/>
    <w:rsid w:val="004C1889"/>
    <w:rsid w:val="004C3D72"/>
    <w:rsid w:val="004F1BF0"/>
    <w:rsid w:val="004F4246"/>
    <w:rsid w:val="00536788"/>
    <w:rsid w:val="00577591"/>
    <w:rsid w:val="005857CC"/>
    <w:rsid w:val="005A2286"/>
    <w:rsid w:val="00617A6D"/>
    <w:rsid w:val="006223D6"/>
    <w:rsid w:val="00631479"/>
    <w:rsid w:val="00640918"/>
    <w:rsid w:val="006659A9"/>
    <w:rsid w:val="00671E41"/>
    <w:rsid w:val="0067274A"/>
    <w:rsid w:val="006B3473"/>
    <w:rsid w:val="006C1A91"/>
    <w:rsid w:val="006C220B"/>
    <w:rsid w:val="006C6C5E"/>
    <w:rsid w:val="006D47AA"/>
    <w:rsid w:val="006E2BE1"/>
    <w:rsid w:val="006F3B4E"/>
    <w:rsid w:val="006F654E"/>
    <w:rsid w:val="00702165"/>
    <w:rsid w:val="007037CF"/>
    <w:rsid w:val="00720985"/>
    <w:rsid w:val="00723293"/>
    <w:rsid w:val="00726092"/>
    <w:rsid w:val="00796337"/>
    <w:rsid w:val="007B0181"/>
    <w:rsid w:val="007F6766"/>
    <w:rsid w:val="00811ED6"/>
    <w:rsid w:val="00822C49"/>
    <w:rsid w:val="00832D60"/>
    <w:rsid w:val="0083594B"/>
    <w:rsid w:val="008556E0"/>
    <w:rsid w:val="00862199"/>
    <w:rsid w:val="00862A3C"/>
    <w:rsid w:val="00863471"/>
    <w:rsid w:val="00871148"/>
    <w:rsid w:val="00885F9C"/>
    <w:rsid w:val="00886F28"/>
    <w:rsid w:val="00893E42"/>
    <w:rsid w:val="008963A5"/>
    <w:rsid w:val="00896CBC"/>
    <w:rsid w:val="008C0E41"/>
    <w:rsid w:val="008D2930"/>
    <w:rsid w:val="008D5857"/>
    <w:rsid w:val="008D668A"/>
    <w:rsid w:val="00904826"/>
    <w:rsid w:val="00931013"/>
    <w:rsid w:val="00940F55"/>
    <w:rsid w:val="00956960"/>
    <w:rsid w:val="00975A1C"/>
    <w:rsid w:val="009847DA"/>
    <w:rsid w:val="00986670"/>
    <w:rsid w:val="009A309A"/>
    <w:rsid w:val="009B026F"/>
    <w:rsid w:val="009B08AC"/>
    <w:rsid w:val="009F1D65"/>
    <w:rsid w:val="009F22FB"/>
    <w:rsid w:val="009F233B"/>
    <w:rsid w:val="00A1076A"/>
    <w:rsid w:val="00A22770"/>
    <w:rsid w:val="00A252FC"/>
    <w:rsid w:val="00A26589"/>
    <w:rsid w:val="00A4792D"/>
    <w:rsid w:val="00A576EA"/>
    <w:rsid w:val="00A61390"/>
    <w:rsid w:val="00A66F70"/>
    <w:rsid w:val="00AB0B16"/>
    <w:rsid w:val="00AC6CCC"/>
    <w:rsid w:val="00AD6DD4"/>
    <w:rsid w:val="00AF7671"/>
    <w:rsid w:val="00B16D3F"/>
    <w:rsid w:val="00B22D93"/>
    <w:rsid w:val="00B54087"/>
    <w:rsid w:val="00B614ED"/>
    <w:rsid w:val="00B65722"/>
    <w:rsid w:val="00B67AC1"/>
    <w:rsid w:val="00B91D93"/>
    <w:rsid w:val="00B95DBC"/>
    <w:rsid w:val="00BA2964"/>
    <w:rsid w:val="00BA5FFD"/>
    <w:rsid w:val="00BA7870"/>
    <w:rsid w:val="00BB7866"/>
    <w:rsid w:val="00BC77AC"/>
    <w:rsid w:val="00BE5C48"/>
    <w:rsid w:val="00BF6E52"/>
    <w:rsid w:val="00C01DE1"/>
    <w:rsid w:val="00C55198"/>
    <w:rsid w:val="00C60854"/>
    <w:rsid w:val="00C614F5"/>
    <w:rsid w:val="00C8290F"/>
    <w:rsid w:val="00CA14D7"/>
    <w:rsid w:val="00CA3F66"/>
    <w:rsid w:val="00CB3715"/>
    <w:rsid w:val="00CB531E"/>
    <w:rsid w:val="00CF7251"/>
    <w:rsid w:val="00D46873"/>
    <w:rsid w:val="00D527C1"/>
    <w:rsid w:val="00D539AB"/>
    <w:rsid w:val="00D71949"/>
    <w:rsid w:val="00D921D5"/>
    <w:rsid w:val="00DD0AF6"/>
    <w:rsid w:val="00DD11CB"/>
    <w:rsid w:val="00DE4B9D"/>
    <w:rsid w:val="00DE4BE7"/>
    <w:rsid w:val="00E00F07"/>
    <w:rsid w:val="00E442DD"/>
    <w:rsid w:val="00E45FAC"/>
    <w:rsid w:val="00E6781A"/>
    <w:rsid w:val="00E75FAA"/>
    <w:rsid w:val="00E8018B"/>
    <w:rsid w:val="00E82C1B"/>
    <w:rsid w:val="00E944D3"/>
    <w:rsid w:val="00EB2481"/>
    <w:rsid w:val="00ED4DA5"/>
    <w:rsid w:val="00ED6611"/>
    <w:rsid w:val="00EE4587"/>
    <w:rsid w:val="00F129BF"/>
    <w:rsid w:val="00F942EC"/>
    <w:rsid w:val="00F9525F"/>
    <w:rsid w:val="00FA194B"/>
    <w:rsid w:val="00FA3C20"/>
    <w:rsid w:val="00FC4428"/>
    <w:rsid w:val="00FC590A"/>
    <w:rsid w:val="00FD7DEC"/>
    <w:rsid w:val="00FE224B"/>
    <w:rsid w:val="00FE7AC4"/>
    <w:rsid w:val="00FF0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857CC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rmal">
    <w:name w:val="ConsPlusNormal"/>
    <w:rsid w:val="005857CC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7">
    <w:name w:val="header"/>
    <w:basedOn w:val="a"/>
    <w:link w:val="a8"/>
    <w:uiPriority w:val="99"/>
    <w:rsid w:val="005857C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57CC"/>
  </w:style>
  <w:style w:type="paragraph" w:styleId="a9">
    <w:name w:val="footer"/>
    <w:basedOn w:val="a"/>
    <w:link w:val="aa"/>
    <w:rsid w:val="005857C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57CC"/>
  </w:style>
  <w:style w:type="paragraph" w:styleId="ab">
    <w:name w:val="footnote text"/>
    <w:basedOn w:val="a"/>
    <w:link w:val="ac"/>
    <w:rsid w:val="0018513F"/>
  </w:style>
  <w:style w:type="character" w:customStyle="1" w:styleId="ac">
    <w:name w:val="Текст сноски Знак"/>
    <w:basedOn w:val="a0"/>
    <w:link w:val="ab"/>
    <w:rsid w:val="0018513F"/>
  </w:style>
  <w:style w:type="character" w:styleId="ad">
    <w:name w:val="footnote reference"/>
    <w:basedOn w:val="a0"/>
    <w:rsid w:val="0018513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23AA8F7B-FD24-419D-8DE6-2ADB06E32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6</Pages>
  <Words>869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2021-02-27T05:28:00Z</cp:lastPrinted>
  <dcterms:created xsi:type="dcterms:W3CDTF">2021-12-13T06:45:00Z</dcterms:created>
  <dcterms:modified xsi:type="dcterms:W3CDTF">2021-12-13T06:45:00Z</dcterms:modified>
</cp:coreProperties>
</file>