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7F245F" w:rsidRDefault="00C940AC" w:rsidP="007F245F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95E601E" wp14:editId="049A1B72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F70B2" w:rsidRDefault="00BF70B2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F9BACB6" wp14:editId="723DA65E">
                                  <wp:extent cx="423545" cy="719455"/>
                                  <wp:effectExtent l="0" t="0" r="0" b="444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545" cy="719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94287F" w:rsidRDefault="0094287F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5F9BACB6" wp14:editId="723DA65E">
                            <wp:extent cx="423545" cy="719455"/>
                            <wp:effectExtent l="0" t="0" r="0" b="444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545" cy="719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940AC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5113C0">
        <w:rPr>
          <w:rFonts w:ascii="Liberation Serif" w:hAnsi="Liberation Serif" w:cs="Liberation Serif"/>
          <w:sz w:val="24"/>
        </w:rPr>
        <w:t>10.12.2021</w:t>
      </w:r>
      <w:r w:rsidR="002A4500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5113C0">
        <w:rPr>
          <w:rFonts w:ascii="Liberation Serif" w:hAnsi="Liberation Serif" w:cs="Liberation Serif"/>
          <w:sz w:val="24"/>
        </w:rPr>
        <w:t>946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154F8" w:rsidRPr="001C12ED" w:rsidRDefault="008154F8" w:rsidP="00133698">
      <w:pPr>
        <w:rPr>
          <w:rFonts w:ascii="Liberation Serif" w:hAnsi="Liberation Serif" w:cs="Liberation Serif"/>
          <w:sz w:val="28"/>
          <w:szCs w:val="28"/>
        </w:rPr>
      </w:pPr>
    </w:p>
    <w:p w:rsidR="00B6379C" w:rsidRPr="00B6379C" w:rsidRDefault="004265AD" w:rsidP="00B6379C">
      <w:pPr>
        <w:pStyle w:val="af1"/>
        <w:jc w:val="center"/>
        <w:rPr>
          <w:rFonts w:ascii="Liberation Serif" w:hAnsi="Liberation Serif"/>
          <w:b/>
          <w:bCs/>
          <w:sz w:val="28"/>
          <w:szCs w:val="28"/>
        </w:rPr>
      </w:pPr>
      <w:r w:rsidRPr="00B6379C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О </w:t>
      </w:r>
      <w:r w:rsidR="00891C49" w:rsidRPr="00B6379C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внесении изменений </w:t>
      </w:r>
      <w:r w:rsidR="00B6379C" w:rsidRPr="00B6379C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в </w:t>
      </w:r>
      <w:r w:rsidR="00B6379C" w:rsidRPr="00B6379C">
        <w:rPr>
          <w:rFonts w:ascii="Liberation Serif" w:hAnsi="Liberation Serif"/>
          <w:b/>
          <w:bCs/>
          <w:sz w:val="28"/>
          <w:szCs w:val="28"/>
        </w:rPr>
        <w:t xml:space="preserve">постановление Администрации города </w:t>
      </w:r>
    </w:p>
    <w:p w:rsidR="008154F8" w:rsidRPr="00B6379C" w:rsidRDefault="00B6379C" w:rsidP="00B6379C">
      <w:pPr>
        <w:pStyle w:val="af1"/>
        <w:jc w:val="center"/>
        <w:rPr>
          <w:rFonts w:ascii="Liberation Serif" w:hAnsi="Liberation Serif"/>
          <w:sz w:val="28"/>
          <w:szCs w:val="28"/>
        </w:rPr>
      </w:pPr>
      <w:r w:rsidRPr="00B6379C">
        <w:rPr>
          <w:rFonts w:ascii="Liberation Serif" w:hAnsi="Liberation Serif"/>
          <w:b/>
          <w:bCs/>
          <w:sz w:val="28"/>
          <w:szCs w:val="28"/>
        </w:rPr>
        <w:t>Каменска-Уральского от 27.12.2019 № 1055 «Об утверждении</w:t>
      </w:r>
      <w:r w:rsidR="002A4500" w:rsidRPr="00B6379C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</w:t>
      </w:r>
      <w:r w:rsidR="002A4500" w:rsidRPr="00B6379C">
        <w:rPr>
          <w:rFonts w:ascii="Liberation Serif" w:hAnsi="Liberation Serif"/>
          <w:b/>
          <w:sz w:val="28"/>
          <w:szCs w:val="28"/>
        </w:rPr>
        <w:t>межведомственн</w:t>
      </w:r>
      <w:r w:rsidRPr="00B6379C">
        <w:rPr>
          <w:rFonts w:ascii="Liberation Serif" w:hAnsi="Liberation Serif"/>
          <w:b/>
          <w:sz w:val="28"/>
          <w:szCs w:val="28"/>
        </w:rPr>
        <w:t>ого</w:t>
      </w:r>
      <w:r w:rsidR="002A4500" w:rsidRPr="00B6379C">
        <w:rPr>
          <w:rFonts w:ascii="Liberation Serif" w:hAnsi="Liberation Serif"/>
          <w:b/>
          <w:sz w:val="28"/>
          <w:szCs w:val="28"/>
        </w:rPr>
        <w:t xml:space="preserve"> комплексн</w:t>
      </w:r>
      <w:r w:rsidRPr="00B6379C">
        <w:rPr>
          <w:rFonts w:ascii="Liberation Serif" w:hAnsi="Liberation Serif"/>
          <w:b/>
          <w:sz w:val="28"/>
          <w:szCs w:val="28"/>
        </w:rPr>
        <w:t>ого</w:t>
      </w:r>
      <w:r w:rsidR="002A4500" w:rsidRPr="00B6379C">
        <w:rPr>
          <w:rFonts w:ascii="Liberation Serif" w:hAnsi="Liberation Serif"/>
          <w:b/>
          <w:sz w:val="28"/>
          <w:szCs w:val="28"/>
        </w:rPr>
        <w:t xml:space="preserve"> план</w:t>
      </w:r>
      <w:r w:rsidRPr="00B6379C">
        <w:rPr>
          <w:rFonts w:ascii="Liberation Serif" w:hAnsi="Liberation Serif"/>
          <w:b/>
          <w:sz w:val="28"/>
          <w:szCs w:val="28"/>
        </w:rPr>
        <w:t>а</w:t>
      </w:r>
      <w:r w:rsidR="002A4500" w:rsidRPr="00B6379C">
        <w:rPr>
          <w:rFonts w:ascii="Liberation Serif" w:hAnsi="Liberation Serif"/>
          <w:b/>
          <w:sz w:val="28"/>
          <w:szCs w:val="28"/>
        </w:rPr>
        <w:t xml:space="preserve"> мероприятий по формированию здорового образа жизни населения</w:t>
      </w:r>
      <w:r w:rsidR="002A4500" w:rsidRPr="00B6379C">
        <w:rPr>
          <w:rFonts w:ascii="Liberation Serif" w:hAnsi="Liberation Serif"/>
          <w:b/>
          <w:iCs/>
          <w:sz w:val="28"/>
          <w:szCs w:val="28"/>
        </w:rPr>
        <w:t xml:space="preserve"> муниципального образования город Каменск-Уральский на 2020-2024 год</w:t>
      </w:r>
      <w:r w:rsidR="0033329D">
        <w:rPr>
          <w:rFonts w:ascii="Liberation Serif" w:hAnsi="Liberation Serif"/>
          <w:b/>
          <w:iCs/>
          <w:sz w:val="28"/>
          <w:szCs w:val="28"/>
        </w:rPr>
        <w:t>ы</w:t>
      </w:r>
      <w:r w:rsidR="00BF70B2">
        <w:rPr>
          <w:rFonts w:ascii="Liberation Serif" w:hAnsi="Liberation Serif"/>
          <w:b/>
          <w:iCs/>
          <w:sz w:val="28"/>
          <w:szCs w:val="28"/>
        </w:rPr>
        <w:t>»</w:t>
      </w:r>
    </w:p>
    <w:p w:rsidR="006F1932" w:rsidRDefault="006F1932" w:rsidP="008154F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2E5A2C" w:rsidRPr="001C12ED" w:rsidRDefault="002E5A2C" w:rsidP="008154F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265AD" w:rsidRPr="009C4435" w:rsidRDefault="002A4500" w:rsidP="002A4500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2A4500">
        <w:rPr>
          <w:rFonts w:ascii="Liberation Serif" w:hAnsi="Liberation Serif"/>
          <w:sz w:val="28"/>
          <w:szCs w:val="28"/>
        </w:rPr>
        <w:t xml:space="preserve">В соответствии решениями Городской </w:t>
      </w:r>
      <w:r w:rsidR="0033329D">
        <w:rPr>
          <w:rFonts w:ascii="Liberation Serif" w:hAnsi="Liberation Serif"/>
          <w:sz w:val="28"/>
          <w:szCs w:val="28"/>
        </w:rPr>
        <w:t>Думы города Каменска-Уральского</w:t>
      </w:r>
      <w:r w:rsidRPr="002A4500">
        <w:rPr>
          <w:rFonts w:ascii="Liberation Serif" w:hAnsi="Liberation Serif"/>
          <w:sz w:val="28"/>
          <w:szCs w:val="28"/>
        </w:rPr>
        <w:t xml:space="preserve"> от 17.06.2020 № 691 «О внесении изменений в Устав 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решение Городской Думы города Каменска-Уральского </w:t>
      </w:r>
      <w:r w:rsidR="0033329D">
        <w:rPr>
          <w:rFonts w:ascii="Liberation Serif" w:hAnsi="Liberation Serif"/>
          <w:sz w:val="28"/>
          <w:szCs w:val="28"/>
        </w:rPr>
        <w:t xml:space="preserve">от 27.04.2011 № 334 (в редакции решений Городской Думы города Каменска-Уральского </w:t>
      </w:r>
      <w:r w:rsidRPr="002A4500">
        <w:rPr>
          <w:rFonts w:ascii="Liberation Serif" w:hAnsi="Liberation Serif"/>
          <w:sz w:val="28"/>
          <w:szCs w:val="28"/>
        </w:rPr>
        <w:t xml:space="preserve">от 19.03.2014 № 263, от 17.06.2015 № 443, 07.08.2019 № 537) «Об утверждении </w:t>
      </w:r>
      <w:r w:rsidRPr="009C4435">
        <w:rPr>
          <w:rFonts w:ascii="Liberation Serif" w:hAnsi="Liberation Serif"/>
          <w:sz w:val="28"/>
          <w:szCs w:val="28"/>
        </w:rPr>
        <w:t>Положения об Администрации</w:t>
      </w:r>
      <w:proofErr w:type="gramEnd"/>
      <w:r w:rsidRPr="009C4435">
        <w:rPr>
          <w:rFonts w:ascii="Liberation Serif" w:hAnsi="Liberation Serif"/>
          <w:sz w:val="28"/>
          <w:szCs w:val="28"/>
        </w:rPr>
        <w:t xml:space="preserve"> города Каменска-Уральского» </w:t>
      </w:r>
      <w:r w:rsidR="004265AD" w:rsidRPr="009C4435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265AD" w:rsidRPr="009C4435" w:rsidRDefault="004265AD" w:rsidP="00891C49">
      <w:pPr>
        <w:pStyle w:val="ConsPlusNormal"/>
        <w:jc w:val="both"/>
        <w:rPr>
          <w:rFonts w:ascii="Liberation Serif" w:hAnsi="Liberation Serif"/>
          <w:sz w:val="28"/>
          <w:szCs w:val="28"/>
        </w:rPr>
      </w:pPr>
      <w:r w:rsidRPr="009C4435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2A4500" w:rsidRPr="009C4435" w:rsidRDefault="002A4500" w:rsidP="002A4500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9C4435">
        <w:rPr>
          <w:rFonts w:ascii="Liberation Serif" w:hAnsi="Liberation Serif"/>
          <w:sz w:val="28"/>
          <w:szCs w:val="28"/>
        </w:rPr>
        <w:t>1. Внести следующие изменения в постановление Администрации города Каменска-Уральского от 27.12.2019 № 1055 «Об утверждении межведомственного комплексного плана мероприятий по формированию здорового образа жизни населения муниципального образования город Каменск-Уральский на 2020-2024 годы» (далее - Постановление):</w:t>
      </w:r>
    </w:p>
    <w:p w:rsidR="002A4500" w:rsidRPr="002A4500" w:rsidRDefault="006F1932" w:rsidP="002A4500">
      <w:pPr>
        <w:jc w:val="both"/>
        <w:rPr>
          <w:rFonts w:ascii="Liberation Serif" w:hAnsi="Liberation Serif"/>
          <w:sz w:val="28"/>
          <w:szCs w:val="28"/>
        </w:rPr>
      </w:pPr>
      <w:r w:rsidRPr="009C4435">
        <w:rPr>
          <w:rFonts w:ascii="Liberation Serif" w:hAnsi="Liberation Serif"/>
          <w:sz w:val="28"/>
          <w:szCs w:val="28"/>
        </w:rPr>
        <w:tab/>
        <w:t>1) в наименовании</w:t>
      </w:r>
      <w:r w:rsidR="00BF70B2">
        <w:rPr>
          <w:rFonts w:ascii="Liberation Serif" w:hAnsi="Liberation Serif"/>
          <w:sz w:val="28"/>
          <w:szCs w:val="28"/>
        </w:rPr>
        <w:t>, преамбуле</w:t>
      </w:r>
      <w:r w:rsidRPr="009C4435">
        <w:rPr>
          <w:rFonts w:ascii="Liberation Serif" w:hAnsi="Liberation Serif"/>
          <w:sz w:val="28"/>
          <w:szCs w:val="28"/>
        </w:rPr>
        <w:t xml:space="preserve"> и в пункте 1 Постановления слова «</w:t>
      </w:r>
      <w:r w:rsidRPr="009C4435">
        <w:rPr>
          <w:rFonts w:ascii="Liberation Serif" w:hAnsi="Liberation Serif"/>
          <w:iCs/>
          <w:sz w:val="28"/>
          <w:szCs w:val="28"/>
        </w:rPr>
        <w:t>муниципального образования город Каменск-Уральский</w:t>
      </w:r>
      <w:r w:rsidR="002A4500" w:rsidRPr="009C4435">
        <w:rPr>
          <w:rFonts w:ascii="Liberation Serif" w:hAnsi="Liberation Serif"/>
          <w:sz w:val="28"/>
          <w:szCs w:val="28"/>
        </w:rPr>
        <w:t>» заменить словами «Каменск-Уральского городского округа»;</w:t>
      </w:r>
    </w:p>
    <w:p w:rsidR="002A4500" w:rsidRPr="002A4500" w:rsidRDefault="00BF70B2" w:rsidP="002A4500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2</w:t>
      </w:r>
      <w:r w:rsidR="002A4500" w:rsidRPr="002A4500">
        <w:rPr>
          <w:rFonts w:ascii="Liberation Serif" w:hAnsi="Liberation Serif"/>
          <w:sz w:val="28"/>
          <w:szCs w:val="28"/>
        </w:rPr>
        <w:t>) пункт 3 Постановления изложить в следующей редакции:</w:t>
      </w:r>
    </w:p>
    <w:p w:rsidR="002A4500" w:rsidRPr="002A4500" w:rsidRDefault="002A4500" w:rsidP="002A4500">
      <w:pPr>
        <w:jc w:val="both"/>
        <w:rPr>
          <w:rFonts w:ascii="Liberation Serif" w:hAnsi="Liberation Serif"/>
          <w:sz w:val="28"/>
          <w:szCs w:val="28"/>
        </w:rPr>
      </w:pPr>
      <w:r w:rsidRPr="002A4500">
        <w:rPr>
          <w:rFonts w:ascii="Liberation Serif" w:hAnsi="Liberation Serif"/>
          <w:sz w:val="28"/>
          <w:szCs w:val="28"/>
        </w:rPr>
        <w:tab/>
        <w:t xml:space="preserve">«3. </w:t>
      </w:r>
      <w:proofErr w:type="gramStart"/>
      <w:r w:rsidRPr="002A4500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2A4500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городского округа Нестерова Д.Н.».</w:t>
      </w:r>
    </w:p>
    <w:p w:rsidR="002A4500" w:rsidRPr="002A4500" w:rsidRDefault="00BF70B2" w:rsidP="001278B7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2. Внести</w:t>
      </w:r>
      <w:r w:rsidR="002A4500" w:rsidRPr="002A4500">
        <w:rPr>
          <w:rFonts w:ascii="Liberation Serif" w:hAnsi="Liberation Serif"/>
          <w:sz w:val="28"/>
          <w:szCs w:val="28"/>
        </w:rPr>
        <w:t xml:space="preserve"> изменения в </w:t>
      </w:r>
      <w:r>
        <w:rPr>
          <w:rFonts w:ascii="Liberation Serif" w:hAnsi="Liberation Serif"/>
          <w:sz w:val="28"/>
          <w:szCs w:val="28"/>
        </w:rPr>
        <w:t>м</w:t>
      </w:r>
      <w:r w:rsidR="003470E4">
        <w:rPr>
          <w:rFonts w:ascii="Liberation Serif" w:hAnsi="Liberation Serif"/>
          <w:sz w:val="28"/>
          <w:szCs w:val="28"/>
        </w:rPr>
        <w:t>ежведомственный комплексный план</w:t>
      </w:r>
      <w:r w:rsidR="003470E4" w:rsidRPr="009C4435">
        <w:rPr>
          <w:rFonts w:ascii="Liberation Serif" w:hAnsi="Liberation Serif"/>
          <w:sz w:val="28"/>
          <w:szCs w:val="28"/>
        </w:rPr>
        <w:t xml:space="preserve"> мероприятий по формированию здорового образа жизни населения муниципального образования город Каменск-Уральский на 2020-2024 годы</w:t>
      </w:r>
      <w:r w:rsidR="003470E4">
        <w:rPr>
          <w:rFonts w:ascii="Liberation Serif" w:hAnsi="Liberation Serif"/>
          <w:sz w:val="28"/>
          <w:szCs w:val="28"/>
        </w:rPr>
        <w:t>, утвержденный</w:t>
      </w:r>
      <w:r w:rsidR="002A4500" w:rsidRPr="002A4500">
        <w:rPr>
          <w:rFonts w:ascii="Liberation Serif" w:hAnsi="Liberation Serif"/>
          <w:sz w:val="28"/>
          <w:szCs w:val="28"/>
        </w:rPr>
        <w:t xml:space="preserve"> постановлением Администрации города Каменска-Уральского </w:t>
      </w:r>
      <w:r w:rsidR="003470E4">
        <w:rPr>
          <w:rFonts w:ascii="Liberation Serif" w:hAnsi="Liberation Serif"/>
          <w:sz w:val="28"/>
          <w:szCs w:val="28"/>
        </w:rPr>
        <w:t>от 27.12.2019</w:t>
      </w:r>
      <w:r w:rsidR="002A4500" w:rsidRPr="002A4500">
        <w:rPr>
          <w:rFonts w:ascii="Liberation Serif" w:hAnsi="Liberation Serif"/>
          <w:sz w:val="28"/>
          <w:szCs w:val="28"/>
        </w:rPr>
        <w:t xml:space="preserve"> № </w:t>
      </w:r>
      <w:r w:rsidR="003470E4">
        <w:rPr>
          <w:rFonts w:ascii="Liberation Serif" w:hAnsi="Liberation Serif"/>
          <w:sz w:val="28"/>
          <w:szCs w:val="28"/>
        </w:rPr>
        <w:t>1055</w:t>
      </w:r>
      <w:r w:rsidR="001278B7">
        <w:rPr>
          <w:rFonts w:ascii="Liberation Serif" w:hAnsi="Liberation Serif"/>
          <w:sz w:val="28"/>
          <w:szCs w:val="28"/>
        </w:rPr>
        <w:t xml:space="preserve">, </w:t>
      </w:r>
      <w:r w:rsidR="001278B7" w:rsidRPr="002A4500">
        <w:rPr>
          <w:rFonts w:ascii="Liberation Serif" w:hAnsi="Liberation Serif"/>
          <w:sz w:val="28"/>
          <w:szCs w:val="28"/>
        </w:rPr>
        <w:t>изложив его в новой редакции согласно приложению к настоящему постановлению.</w:t>
      </w:r>
    </w:p>
    <w:p w:rsidR="002A4500" w:rsidRPr="002A4500" w:rsidRDefault="00BF70B2" w:rsidP="001A061B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ab/>
        <w:t>3</w:t>
      </w:r>
      <w:r w:rsidR="002A4500" w:rsidRPr="002A4500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2A4500" w:rsidRPr="002A4500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2A4500" w:rsidRPr="002A4500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DB1710" w:rsidRPr="001A061B" w:rsidRDefault="00BF70B2" w:rsidP="001A061B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4</w:t>
      </w:r>
      <w:r w:rsidR="002A4500" w:rsidRPr="002A4500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2A4500" w:rsidRPr="002A4500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2A4500" w:rsidRPr="002A4500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городского округа Нестерова Д.Н.</w:t>
      </w:r>
    </w:p>
    <w:p w:rsidR="0013369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A061B" w:rsidRPr="00954EDA" w:rsidRDefault="001A061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D50FC" w:rsidRPr="00954EDA" w:rsidRDefault="006271ED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  <w:r w:rsidR="00133698" w:rsidRPr="00954EDA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21D5" w:rsidRPr="00954EDA" w:rsidRDefault="0072098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954EDA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954EDA">
        <w:rPr>
          <w:rFonts w:ascii="Liberation Serif" w:hAnsi="Liberation Serif" w:cs="Liberation Serif"/>
          <w:sz w:val="28"/>
          <w:szCs w:val="28"/>
        </w:rPr>
        <w:t xml:space="preserve"> </w:t>
      </w:r>
      <w:r w:rsidRPr="00954EDA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8D50FC" w:rsidRPr="00954EDA">
        <w:rPr>
          <w:rFonts w:ascii="Liberation Serif" w:hAnsi="Liberation Serif" w:cs="Liberation Serif"/>
          <w:sz w:val="28"/>
          <w:szCs w:val="28"/>
        </w:rPr>
        <w:tab/>
      </w:r>
      <w:r w:rsidR="008D50FC" w:rsidRPr="00954EDA">
        <w:rPr>
          <w:rFonts w:ascii="Liberation Serif" w:hAnsi="Liberation Serif" w:cs="Liberation Serif"/>
          <w:sz w:val="28"/>
          <w:szCs w:val="28"/>
        </w:rPr>
        <w:tab/>
      </w:r>
      <w:r w:rsidR="008D50FC" w:rsidRPr="00954EDA">
        <w:rPr>
          <w:rFonts w:ascii="Liberation Serif" w:hAnsi="Liberation Serif" w:cs="Liberation Serif"/>
          <w:sz w:val="28"/>
          <w:szCs w:val="28"/>
        </w:rPr>
        <w:tab/>
        <w:t xml:space="preserve">    </w:t>
      </w:r>
      <w:r w:rsidR="008D50FC" w:rsidRPr="00954EDA">
        <w:rPr>
          <w:rFonts w:ascii="Liberation Serif" w:hAnsi="Liberation Serif" w:cs="Liberation Serif"/>
          <w:sz w:val="28"/>
          <w:szCs w:val="28"/>
        </w:rPr>
        <w:tab/>
        <w:t xml:space="preserve">       </w:t>
      </w:r>
      <w:r w:rsidR="00AF761E" w:rsidRPr="00954EDA">
        <w:rPr>
          <w:rFonts w:ascii="Liberation Serif" w:hAnsi="Liberation Serif" w:cs="Liberation Serif"/>
          <w:sz w:val="28"/>
          <w:szCs w:val="28"/>
        </w:rPr>
        <w:t>А.</w:t>
      </w:r>
      <w:r w:rsidR="00B373B9" w:rsidRPr="00954EDA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481F00" w:rsidRPr="00954EDA" w:rsidRDefault="00481F0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46796" w:rsidRPr="00954EDA" w:rsidRDefault="00246796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BD47C8" w:rsidRDefault="00BD47C8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A061B" w:rsidRDefault="001A061B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A061B" w:rsidRDefault="001A061B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A061B" w:rsidRDefault="001A061B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A061B" w:rsidRDefault="001A061B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A061B" w:rsidRDefault="001A061B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A061B" w:rsidRDefault="001A061B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A061B" w:rsidRDefault="001A061B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A061B" w:rsidRDefault="001A061B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A061B" w:rsidRDefault="001A061B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A061B" w:rsidRDefault="001A061B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A061B" w:rsidRDefault="001A061B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A061B" w:rsidRDefault="001A061B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A061B" w:rsidRDefault="001A061B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A061B" w:rsidRDefault="001A061B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A061B" w:rsidRDefault="001A061B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A061B" w:rsidRDefault="001A061B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A061B" w:rsidRDefault="001A061B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A061B" w:rsidRDefault="001A061B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A061B" w:rsidRDefault="001A061B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A061B" w:rsidRDefault="001A061B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A061B" w:rsidRDefault="001A061B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A061B" w:rsidRDefault="001A061B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A061B" w:rsidRDefault="001A061B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587B95" w:rsidRDefault="00587B95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587B95" w:rsidRDefault="00587B95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587B95" w:rsidRDefault="00587B95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587B95" w:rsidRDefault="00587B95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587B95" w:rsidRDefault="00587B95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587B95" w:rsidRDefault="00587B95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587B95" w:rsidRDefault="00587B95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587B95" w:rsidRDefault="00587B95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EA019A" w:rsidRDefault="00EA019A" w:rsidP="00587B95">
      <w:pPr>
        <w:suppressAutoHyphens/>
        <w:jc w:val="right"/>
        <w:rPr>
          <w:rFonts w:ascii="Liberation Serif" w:hAnsi="Liberation Serif"/>
          <w:sz w:val="28"/>
          <w:szCs w:val="28"/>
          <w:lang w:eastAsia="ar-SA"/>
        </w:rPr>
        <w:sectPr w:rsidR="00EA019A" w:rsidSect="00D30904">
          <w:headerReference w:type="default" r:id="rId11"/>
          <w:pgSz w:w="11906" w:h="16838"/>
          <w:pgMar w:top="426" w:right="707" w:bottom="1418" w:left="1701" w:header="709" w:footer="709" w:gutter="0"/>
          <w:cols w:space="708"/>
          <w:titlePg/>
          <w:docGrid w:linePitch="360"/>
        </w:sectPr>
      </w:pPr>
    </w:p>
    <w:p w:rsidR="00DA33C1" w:rsidRDefault="00DA33C1" w:rsidP="00587B95">
      <w:pPr>
        <w:suppressAutoHyphens/>
        <w:jc w:val="right"/>
        <w:rPr>
          <w:rFonts w:ascii="Liberation Serif" w:hAnsi="Liberation Serif"/>
          <w:sz w:val="28"/>
          <w:szCs w:val="28"/>
          <w:lang w:eastAsia="ar-SA"/>
        </w:rPr>
      </w:pPr>
    </w:p>
    <w:p w:rsidR="00587B95" w:rsidRPr="00587B95" w:rsidRDefault="00587B95" w:rsidP="00587B95">
      <w:pPr>
        <w:suppressAutoHyphens/>
        <w:jc w:val="right"/>
        <w:rPr>
          <w:rFonts w:ascii="Liberation Serif" w:hAnsi="Liberation Serif"/>
          <w:sz w:val="28"/>
          <w:szCs w:val="28"/>
          <w:lang w:eastAsia="ar-SA"/>
        </w:rPr>
      </w:pPr>
      <w:r w:rsidRPr="00587B95">
        <w:rPr>
          <w:rFonts w:ascii="Liberation Serif" w:hAnsi="Liberation Serif"/>
          <w:sz w:val="28"/>
          <w:szCs w:val="28"/>
          <w:lang w:eastAsia="ar-SA"/>
        </w:rPr>
        <w:t>Приложение</w:t>
      </w:r>
    </w:p>
    <w:p w:rsidR="00587B95" w:rsidRPr="00587B95" w:rsidRDefault="00587B95" w:rsidP="00587B95">
      <w:pPr>
        <w:suppressAutoHyphens/>
        <w:jc w:val="right"/>
        <w:rPr>
          <w:rFonts w:ascii="Liberation Serif" w:hAnsi="Liberation Serif"/>
          <w:sz w:val="28"/>
          <w:szCs w:val="28"/>
          <w:lang w:eastAsia="ar-SA"/>
        </w:rPr>
      </w:pPr>
      <w:r w:rsidRPr="00587B95">
        <w:rPr>
          <w:rFonts w:ascii="Liberation Serif" w:hAnsi="Liberation Serif"/>
          <w:sz w:val="28"/>
          <w:szCs w:val="28"/>
          <w:lang w:eastAsia="ar-SA"/>
        </w:rPr>
        <w:t>к постановлению Администрации</w:t>
      </w:r>
    </w:p>
    <w:p w:rsidR="00587B95" w:rsidRPr="00587B95" w:rsidRDefault="00587B95" w:rsidP="00587B95">
      <w:pPr>
        <w:suppressAutoHyphens/>
        <w:jc w:val="right"/>
        <w:rPr>
          <w:rFonts w:ascii="Liberation Serif" w:hAnsi="Liberation Serif"/>
          <w:sz w:val="28"/>
          <w:szCs w:val="28"/>
          <w:lang w:eastAsia="ar-SA"/>
        </w:rPr>
      </w:pPr>
      <w:r w:rsidRPr="00587B95">
        <w:rPr>
          <w:rFonts w:ascii="Liberation Serif" w:hAnsi="Liberation Serif"/>
          <w:sz w:val="28"/>
          <w:szCs w:val="28"/>
          <w:lang w:eastAsia="ar-SA"/>
        </w:rPr>
        <w:t>Каменск-Уральского городского округа</w:t>
      </w:r>
    </w:p>
    <w:p w:rsidR="00EA019A" w:rsidRDefault="00587B95" w:rsidP="00180689">
      <w:pPr>
        <w:suppressAutoHyphens/>
        <w:jc w:val="right"/>
        <w:rPr>
          <w:rFonts w:ascii="Liberation Serif" w:hAnsi="Liberation Serif" w:cs="Liberation Serif"/>
          <w:sz w:val="28"/>
          <w:szCs w:val="28"/>
          <w:lang w:eastAsia="ar-SA"/>
        </w:rPr>
      </w:pPr>
      <w:r w:rsidRPr="00587B95">
        <w:rPr>
          <w:rFonts w:ascii="Liberation Serif" w:hAnsi="Liberation Serif"/>
          <w:sz w:val="28"/>
          <w:szCs w:val="28"/>
          <w:lang w:eastAsia="ar-SA"/>
        </w:rPr>
        <w:t xml:space="preserve">от </w:t>
      </w:r>
      <w:r w:rsidR="00AE0ADE">
        <w:rPr>
          <w:rFonts w:ascii="Liberation Serif" w:hAnsi="Liberation Serif"/>
          <w:sz w:val="28"/>
          <w:szCs w:val="28"/>
          <w:lang w:eastAsia="ar-SA"/>
        </w:rPr>
        <w:t>10.12.2021</w:t>
      </w:r>
      <w:r w:rsidRPr="00587B95">
        <w:rPr>
          <w:rFonts w:ascii="Liberation Serif" w:hAnsi="Liberation Serif"/>
          <w:sz w:val="28"/>
          <w:szCs w:val="28"/>
          <w:lang w:eastAsia="ar-SA"/>
        </w:rPr>
        <w:t xml:space="preserve">  № </w:t>
      </w:r>
      <w:r w:rsidR="00AE0ADE">
        <w:rPr>
          <w:rFonts w:ascii="Liberation Serif" w:hAnsi="Liberation Serif"/>
          <w:sz w:val="28"/>
          <w:szCs w:val="28"/>
          <w:lang w:eastAsia="ar-SA"/>
        </w:rPr>
        <w:t>946</w:t>
      </w:r>
      <w:bookmarkStart w:id="0" w:name="_GoBack"/>
      <w:bookmarkEnd w:id="0"/>
    </w:p>
    <w:p w:rsidR="00180689" w:rsidRPr="00DA33C1" w:rsidRDefault="00180689" w:rsidP="0033309A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6"/>
          <w:szCs w:val="26"/>
        </w:rPr>
      </w:pPr>
    </w:p>
    <w:p w:rsidR="00DA33C1" w:rsidRPr="00DA33C1" w:rsidRDefault="00DA33C1" w:rsidP="0033309A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6"/>
          <w:szCs w:val="26"/>
        </w:rPr>
      </w:pPr>
    </w:p>
    <w:p w:rsidR="00DA33C1" w:rsidRPr="00DA33C1" w:rsidRDefault="00DA33C1" w:rsidP="0033309A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6"/>
          <w:szCs w:val="26"/>
        </w:rPr>
      </w:pPr>
    </w:p>
    <w:p w:rsidR="00EA019A" w:rsidRPr="007B2E82" w:rsidRDefault="0033309A" w:rsidP="00EA019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iCs/>
          <w:sz w:val="28"/>
          <w:szCs w:val="28"/>
        </w:rPr>
      </w:pPr>
      <w:r w:rsidRPr="007B2E82">
        <w:rPr>
          <w:rFonts w:ascii="Liberation Serif" w:hAnsi="Liberation Serif"/>
          <w:sz w:val="28"/>
          <w:szCs w:val="28"/>
        </w:rPr>
        <w:t xml:space="preserve">Межведомственный комплексный план мероприятий </w:t>
      </w:r>
      <w:r w:rsidRPr="007B2E82">
        <w:rPr>
          <w:rFonts w:ascii="Liberation Serif" w:hAnsi="Liberation Serif"/>
          <w:iCs/>
          <w:sz w:val="28"/>
          <w:szCs w:val="28"/>
        </w:rPr>
        <w:t xml:space="preserve">по </w:t>
      </w:r>
      <w:r w:rsidRPr="007B2E82">
        <w:rPr>
          <w:rFonts w:ascii="Liberation Serif" w:hAnsi="Liberation Serif"/>
          <w:sz w:val="28"/>
          <w:szCs w:val="28"/>
        </w:rPr>
        <w:t>формированию здорового образа жизни населения</w:t>
      </w:r>
      <w:r w:rsidRPr="007B2E82">
        <w:rPr>
          <w:rFonts w:ascii="Liberation Serif" w:hAnsi="Liberation Serif"/>
          <w:iCs/>
          <w:sz w:val="28"/>
          <w:szCs w:val="28"/>
        </w:rPr>
        <w:t xml:space="preserve"> Каменск-Уральского городского округа на 2020-2024 годы</w:t>
      </w:r>
    </w:p>
    <w:p w:rsidR="00180689" w:rsidRPr="00DA33C1" w:rsidRDefault="00180689" w:rsidP="00180689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DA33C1" w:rsidRPr="00DA33C1" w:rsidRDefault="00DA33C1" w:rsidP="00180689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tbl>
      <w:tblPr>
        <w:tblpPr w:leftFromText="180" w:rightFromText="180" w:vertAnchor="text" w:tblpX="-346" w:tblpY="1"/>
        <w:tblOverlap w:val="never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678"/>
        <w:gridCol w:w="2268"/>
        <w:gridCol w:w="2552"/>
      </w:tblGrid>
      <w:tr w:rsidR="007B2E82" w:rsidRPr="00180689" w:rsidTr="00DA33C1">
        <w:trPr>
          <w:trHeight w:val="1128"/>
        </w:trPr>
        <w:tc>
          <w:tcPr>
            <w:tcW w:w="675" w:type="dxa"/>
          </w:tcPr>
          <w:p w:rsidR="0033309A" w:rsidRPr="00180689" w:rsidRDefault="0033309A" w:rsidP="0033309A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№</w:t>
            </w:r>
          </w:p>
          <w:p w:rsidR="0033309A" w:rsidRPr="00180689" w:rsidRDefault="0033309A" w:rsidP="0033309A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proofErr w:type="gramStart"/>
            <w:r w:rsidRPr="00180689">
              <w:rPr>
                <w:rFonts w:ascii="Liberation Serif" w:hAnsi="Liberation Serif"/>
                <w:sz w:val="27"/>
                <w:szCs w:val="27"/>
              </w:rPr>
              <w:t>п</w:t>
            </w:r>
            <w:proofErr w:type="gramEnd"/>
            <w:r w:rsidRPr="00180689">
              <w:rPr>
                <w:rFonts w:ascii="Liberation Serif" w:hAnsi="Liberation Serif"/>
                <w:sz w:val="27"/>
                <w:szCs w:val="27"/>
              </w:rPr>
              <w:t>/п</w:t>
            </w:r>
          </w:p>
        </w:tc>
        <w:tc>
          <w:tcPr>
            <w:tcW w:w="4678" w:type="dxa"/>
            <w:vAlign w:val="center"/>
          </w:tcPr>
          <w:p w:rsidR="0033309A" w:rsidRPr="00180689" w:rsidRDefault="0033309A" w:rsidP="0033309A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Наименование мероприятия</w:t>
            </w:r>
          </w:p>
        </w:tc>
        <w:tc>
          <w:tcPr>
            <w:tcW w:w="2268" w:type="dxa"/>
            <w:vAlign w:val="center"/>
          </w:tcPr>
          <w:p w:rsidR="0033309A" w:rsidRPr="00180689" w:rsidRDefault="0033309A" w:rsidP="0033309A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Сроки исполнения</w:t>
            </w:r>
          </w:p>
        </w:tc>
        <w:tc>
          <w:tcPr>
            <w:tcW w:w="2552" w:type="dxa"/>
            <w:vAlign w:val="center"/>
          </w:tcPr>
          <w:p w:rsidR="0033309A" w:rsidRPr="00180689" w:rsidRDefault="0033309A" w:rsidP="0033309A">
            <w:pPr>
              <w:tabs>
                <w:tab w:val="left" w:pos="1134"/>
              </w:tabs>
              <w:ind w:right="-75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Исполнители</w:t>
            </w:r>
          </w:p>
        </w:tc>
      </w:tr>
      <w:tr w:rsidR="0033309A" w:rsidRPr="00180689" w:rsidTr="004B304A">
        <w:trPr>
          <w:trHeight w:val="185"/>
        </w:trPr>
        <w:tc>
          <w:tcPr>
            <w:tcW w:w="675" w:type="dxa"/>
          </w:tcPr>
          <w:p w:rsidR="0033309A" w:rsidRPr="00180689" w:rsidRDefault="0033309A" w:rsidP="0033309A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1</w:t>
            </w:r>
          </w:p>
        </w:tc>
        <w:tc>
          <w:tcPr>
            <w:tcW w:w="4678" w:type="dxa"/>
            <w:vAlign w:val="center"/>
          </w:tcPr>
          <w:p w:rsidR="0033309A" w:rsidRPr="00180689" w:rsidRDefault="0033309A" w:rsidP="0033309A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2</w:t>
            </w:r>
          </w:p>
        </w:tc>
        <w:tc>
          <w:tcPr>
            <w:tcW w:w="2268" w:type="dxa"/>
            <w:vAlign w:val="center"/>
          </w:tcPr>
          <w:p w:rsidR="0033309A" w:rsidRPr="00180689" w:rsidRDefault="0033309A" w:rsidP="0033309A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3</w:t>
            </w:r>
          </w:p>
        </w:tc>
        <w:tc>
          <w:tcPr>
            <w:tcW w:w="2552" w:type="dxa"/>
            <w:vAlign w:val="center"/>
          </w:tcPr>
          <w:p w:rsidR="0033309A" w:rsidRPr="00180689" w:rsidRDefault="0033309A" w:rsidP="0033309A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4</w:t>
            </w:r>
          </w:p>
        </w:tc>
      </w:tr>
      <w:tr w:rsidR="007B2E82" w:rsidRPr="00180689" w:rsidTr="00DA33C1">
        <w:trPr>
          <w:trHeight w:val="791"/>
        </w:trPr>
        <w:tc>
          <w:tcPr>
            <w:tcW w:w="10173" w:type="dxa"/>
            <w:gridSpan w:val="4"/>
            <w:vAlign w:val="center"/>
          </w:tcPr>
          <w:p w:rsidR="0033309A" w:rsidRPr="00180689" w:rsidRDefault="0033309A" w:rsidP="00EA019A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I. Создание </w:t>
            </w:r>
            <w:proofErr w:type="gramStart"/>
            <w:r w:rsidRPr="00180689">
              <w:rPr>
                <w:rFonts w:ascii="Liberation Serif" w:hAnsi="Liberation Serif"/>
                <w:sz w:val="27"/>
                <w:szCs w:val="27"/>
              </w:rPr>
              <w:t>механизмов межведомственно</w:t>
            </w:r>
            <w:r w:rsidR="00DA33C1">
              <w:rPr>
                <w:rFonts w:ascii="Liberation Serif" w:hAnsi="Liberation Serif"/>
                <w:sz w:val="27"/>
                <w:szCs w:val="27"/>
              </w:rPr>
              <w:t xml:space="preserve">го взаимодействия исполнителей </w:t>
            </w:r>
            <w:r w:rsidRPr="00180689">
              <w:rPr>
                <w:rFonts w:ascii="Liberation Serif" w:hAnsi="Liberation Serif"/>
                <w:sz w:val="27"/>
                <w:szCs w:val="27"/>
              </w:rPr>
              <w:t>мероприятий плана</w:t>
            </w:r>
            <w:proofErr w:type="gramEnd"/>
          </w:p>
        </w:tc>
      </w:tr>
      <w:tr w:rsidR="007B2E82" w:rsidRPr="00180689" w:rsidTr="00DA33C1">
        <w:trPr>
          <w:trHeight w:val="3107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Оказание методической помощи органам местного самоуправления по разработке и реализации комплексных программ (планов) по здоровому образу жизни, включая снижение потребления алкоголя и табака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33309A" w:rsidP="004B304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Администрация Каменск-Уральского городского округа</w:t>
            </w:r>
          </w:p>
          <w:p w:rsidR="0033309A" w:rsidRPr="00180689" w:rsidRDefault="0033309A" w:rsidP="004B304A">
            <w:pPr>
              <w:ind w:right="-43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ГАУЗ СО ГБ </w:t>
            </w:r>
          </w:p>
          <w:p w:rsidR="0033309A" w:rsidRPr="00180689" w:rsidRDefault="0033309A" w:rsidP="004B304A">
            <w:pPr>
              <w:ind w:right="-43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  <w:p w:rsidR="0033309A" w:rsidRPr="00180689" w:rsidRDefault="0033309A" w:rsidP="004B304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ГАУЗ СО ДГБ </w:t>
            </w:r>
          </w:p>
          <w:p w:rsidR="0033309A" w:rsidRPr="00180689" w:rsidRDefault="0033309A" w:rsidP="004B304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7B2E82" w:rsidRPr="00180689" w:rsidTr="00DA33C1">
        <w:trPr>
          <w:trHeight w:val="2253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hAnsi="Liberation Serif"/>
                <w:bCs/>
                <w:iCs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bCs/>
                <w:iCs/>
                <w:sz w:val="27"/>
                <w:szCs w:val="27"/>
              </w:rPr>
              <w:t>Разработка и реализация в муниципальных учреждениях образования, культуры, физкультуры и спорта программ (планов) мероприятий по формированию здорового образа жизни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870CF2" w:rsidRDefault="0033309A" w:rsidP="004B304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МОУ</w:t>
            </w:r>
            <w:r w:rsidR="004B304A">
              <w:rPr>
                <w:rFonts w:ascii="Liberation Serif" w:eastAsia="Calibri" w:hAnsi="Liberation Serif"/>
                <w:sz w:val="27"/>
                <w:szCs w:val="27"/>
              </w:rPr>
              <w:t xml:space="preserve">, </w:t>
            </w:r>
          </w:p>
          <w:p w:rsidR="0033309A" w:rsidRPr="00180689" w:rsidRDefault="0033309A" w:rsidP="004B304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 xml:space="preserve">МДОУ </w:t>
            </w:r>
          </w:p>
          <w:p w:rsidR="0033309A" w:rsidRPr="00180689" w:rsidRDefault="00870CF2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>
              <w:rPr>
                <w:rFonts w:ascii="Liberation Serif" w:eastAsia="Calibri" w:hAnsi="Liberation Serif"/>
                <w:sz w:val="27"/>
                <w:szCs w:val="27"/>
              </w:rPr>
              <w:t>ОУ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(по согласованию)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муниципальные учреждения культуры и спорта</w:t>
            </w:r>
          </w:p>
        </w:tc>
      </w:tr>
      <w:tr w:rsidR="007B2E82" w:rsidRPr="00180689" w:rsidTr="00DA33C1">
        <w:trPr>
          <w:trHeight w:val="3264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Рассмотрение на заседаниях межведомственной координационной комиссии по противодействию распространения ВИЧ-инфекции и туберкулеза вопросов организации и проведения мероприятий по профилактике распространения туберкулеза и ВИЧ-инфекции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в соответствии с планом работы комиссии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Администрация Каменск-Уральского городского округа</w:t>
            </w:r>
          </w:p>
        </w:tc>
      </w:tr>
      <w:tr w:rsidR="00DA33C1" w:rsidRPr="00180689" w:rsidTr="00626888">
        <w:trPr>
          <w:trHeight w:val="185"/>
        </w:trPr>
        <w:tc>
          <w:tcPr>
            <w:tcW w:w="675" w:type="dxa"/>
          </w:tcPr>
          <w:p w:rsidR="00DA33C1" w:rsidRPr="00180689" w:rsidRDefault="00DA33C1" w:rsidP="00DA33C1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lastRenderedPageBreak/>
              <w:t>1</w:t>
            </w:r>
          </w:p>
        </w:tc>
        <w:tc>
          <w:tcPr>
            <w:tcW w:w="4678" w:type="dxa"/>
            <w:vAlign w:val="center"/>
          </w:tcPr>
          <w:p w:rsidR="00DA33C1" w:rsidRPr="00180689" w:rsidRDefault="00DA33C1" w:rsidP="00DA33C1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2</w:t>
            </w:r>
          </w:p>
        </w:tc>
        <w:tc>
          <w:tcPr>
            <w:tcW w:w="2268" w:type="dxa"/>
            <w:vAlign w:val="center"/>
          </w:tcPr>
          <w:p w:rsidR="00DA33C1" w:rsidRPr="00180689" w:rsidRDefault="00DA33C1" w:rsidP="00DA33C1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3</w:t>
            </w:r>
          </w:p>
        </w:tc>
        <w:tc>
          <w:tcPr>
            <w:tcW w:w="2552" w:type="dxa"/>
            <w:vAlign w:val="center"/>
          </w:tcPr>
          <w:p w:rsidR="00DA33C1" w:rsidRPr="00180689" w:rsidRDefault="00DA33C1" w:rsidP="00DA33C1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4</w:t>
            </w:r>
          </w:p>
        </w:tc>
      </w:tr>
      <w:tr w:rsidR="007B2E82" w:rsidRPr="00180689" w:rsidTr="00DA33C1">
        <w:trPr>
          <w:trHeight w:val="4490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eastAsia="Calibri" w:hAnsi="Liberation Serif"/>
                <w:sz w:val="27"/>
                <w:szCs w:val="27"/>
                <w:lang w:eastAsia="en-US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  <w:lang w:eastAsia="en-US"/>
              </w:rPr>
              <w:t>Корректировка программ «Здоровье», планов профилактических мероприятий в МОУ с у</w:t>
            </w:r>
            <w:r w:rsidR="004B304A">
              <w:rPr>
                <w:rFonts w:ascii="Liberation Serif" w:eastAsia="Calibri" w:hAnsi="Liberation Serif"/>
                <w:sz w:val="27"/>
                <w:szCs w:val="27"/>
                <w:lang w:eastAsia="en-US"/>
              </w:rPr>
              <w:t xml:space="preserve">четом состояния здоровья детей, </w:t>
            </w:r>
            <w:r w:rsidRPr="00180689">
              <w:rPr>
                <w:rFonts w:ascii="Liberation Serif" w:eastAsia="Calibri" w:hAnsi="Liberation Serif"/>
                <w:sz w:val="27"/>
                <w:szCs w:val="27"/>
                <w:lang w:eastAsia="en-US"/>
              </w:rPr>
              <w:t>результатов социально-психологического тестирования</w:t>
            </w: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 xml:space="preserve"> </w:t>
            </w:r>
            <w:r w:rsidRPr="00180689">
              <w:rPr>
                <w:rFonts w:ascii="Liberation Serif" w:eastAsia="Calibri" w:hAnsi="Liberation Serif"/>
                <w:sz w:val="27"/>
                <w:szCs w:val="27"/>
                <w:lang w:eastAsia="en-US"/>
              </w:rPr>
              <w:t xml:space="preserve">обучающихся, направленного на раннее выявление незаконного потребления наркотических средств и психотропных веществ, с использованием единой методики, реализации и внедрения </w:t>
            </w:r>
            <w:proofErr w:type="spellStart"/>
            <w:r w:rsidRPr="00180689">
              <w:rPr>
                <w:rFonts w:ascii="Liberation Serif" w:eastAsia="Calibri" w:hAnsi="Liberation Serif"/>
                <w:sz w:val="27"/>
                <w:szCs w:val="27"/>
                <w:lang w:eastAsia="en-US"/>
              </w:rPr>
              <w:t>здоровьесберегающих</w:t>
            </w:r>
            <w:proofErr w:type="spellEnd"/>
            <w:r w:rsidRPr="00180689">
              <w:rPr>
                <w:rFonts w:ascii="Liberation Serif" w:eastAsia="Calibri" w:hAnsi="Liberation Serif"/>
                <w:sz w:val="27"/>
                <w:szCs w:val="27"/>
                <w:lang w:eastAsia="en-US"/>
              </w:rPr>
              <w:t xml:space="preserve"> педагогических программ и технологий и др.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  <w:lang w:eastAsia="en-US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  <w:lang w:eastAsia="en-US"/>
              </w:rPr>
              <w:t>по мере необходимости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«УО»</w:t>
            </w:r>
          </w:p>
          <w:p w:rsidR="0033309A" w:rsidRPr="00180689" w:rsidRDefault="0033309A" w:rsidP="00EA01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МОУ</w:t>
            </w:r>
          </w:p>
        </w:tc>
      </w:tr>
      <w:tr w:rsidR="007B2E82" w:rsidRPr="00180689" w:rsidTr="00DA33C1">
        <w:trPr>
          <w:trHeight w:val="1419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Межведомственная координация и </w:t>
            </w:r>
            <w:proofErr w:type="gramStart"/>
            <w:r w:rsidRPr="00180689">
              <w:rPr>
                <w:rFonts w:ascii="Liberation Serif" w:hAnsi="Liberation Serif"/>
                <w:sz w:val="27"/>
                <w:szCs w:val="27"/>
              </w:rPr>
              <w:t>контроль за</w:t>
            </w:r>
            <w:proofErr w:type="gramEnd"/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 реализацией Плана мероприятий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EA019A" w:rsidP="0033309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Администрация Каменск-Уральского городского округа</w:t>
            </w:r>
          </w:p>
        </w:tc>
      </w:tr>
      <w:tr w:rsidR="0033309A" w:rsidRPr="00180689" w:rsidTr="00DA33C1">
        <w:trPr>
          <w:trHeight w:val="2429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EA019A">
            <w:pPr>
              <w:shd w:val="clear" w:color="auto" w:fill="FFFFFF"/>
              <w:ind w:left="17" w:right="-43"/>
              <w:jc w:val="both"/>
              <w:rPr>
                <w:rFonts w:ascii="Liberation Serif" w:hAnsi="Liberation Serif"/>
                <w:spacing w:val="-3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Подготовка доклада</w:t>
            </w:r>
            <w:r w:rsidR="00EA019A" w:rsidRPr="00180689">
              <w:rPr>
                <w:rFonts w:ascii="Liberation Serif" w:hAnsi="Liberation Serif"/>
                <w:sz w:val="27"/>
                <w:szCs w:val="27"/>
              </w:rPr>
              <w:t xml:space="preserve"> о санитарно-эпидемиологическом </w:t>
            </w:r>
            <w:r w:rsidRPr="00180689">
              <w:rPr>
                <w:rFonts w:ascii="Liberation Serif" w:hAnsi="Liberation Serif"/>
                <w:sz w:val="27"/>
                <w:szCs w:val="27"/>
              </w:rPr>
              <w:t>благополучии населения на террит</w:t>
            </w:r>
            <w:r w:rsidR="00EA019A" w:rsidRPr="00180689">
              <w:rPr>
                <w:rFonts w:ascii="Liberation Serif" w:hAnsi="Liberation Serif"/>
                <w:sz w:val="27"/>
                <w:szCs w:val="27"/>
              </w:rPr>
              <w:t>ории Каменск-Уральского городского округа</w:t>
            </w: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 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pacing w:val="-2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pacing w:val="-2"/>
                <w:sz w:val="27"/>
                <w:szCs w:val="27"/>
              </w:rPr>
              <w:t>ежегодно,</w:t>
            </w:r>
          </w:p>
          <w:p w:rsidR="0033309A" w:rsidRPr="00180689" w:rsidRDefault="0033309A" w:rsidP="0033309A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pacing w:val="-2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pacing w:val="-2"/>
                <w:sz w:val="27"/>
                <w:szCs w:val="27"/>
              </w:rPr>
              <w:t>январь</w:t>
            </w:r>
          </w:p>
        </w:tc>
        <w:tc>
          <w:tcPr>
            <w:tcW w:w="2552" w:type="dxa"/>
          </w:tcPr>
          <w:p w:rsidR="00EA019A" w:rsidRPr="00180689" w:rsidRDefault="004523B5" w:rsidP="0033309A">
            <w:pPr>
              <w:ind w:right="-43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ТО </w:t>
            </w:r>
            <w:proofErr w:type="spellStart"/>
            <w:r w:rsidR="0033309A" w:rsidRPr="00180689">
              <w:rPr>
                <w:rFonts w:ascii="Liberation Serif" w:hAnsi="Liberation Serif"/>
                <w:sz w:val="27"/>
                <w:szCs w:val="27"/>
              </w:rPr>
              <w:t>Роспотребнадзор</w:t>
            </w:r>
            <w:proofErr w:type="spellEnd"/>
            <w:r w:rsidR="0033309A" w:rsidRPr="00180689">
              <w:rPr>
                <w:rFonts w:ascii="Liberation Serif" w:hAnsi="Liberation Serif"/>
                <w:sz w:val="27"/>
                <w:szCs w:val="27"/>
              </w:rPr>
              <w:t xml:space="preserve"> </w:t>
            </w:r>
          </w:p>
          <w:p w:rsidR="0033309A" w:rsidRPr="00180689" w:rsidRDefault="0033309A" w:rsidP="0033309A">
            <w:pPr>
              <w:ind w:right="-43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  <w:p w:rsidR="0033309A" w:rsidRPr="00180689" w:rsidRDefault="0033309A" w:rsidP="0033309A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ГАУЗ СО ГБ</w:t>
            </w:r>
          </w:p>
          <w:p w:rsidR="0033309A" w:rsidRPr="00180689" w:rsidRDefault="0033309A" w:rsidP="0033309A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  <w:p w:rsidR="0033309A" w:rsidRPr="00180689" w:rsidRDefault="00EA019A" w:rsidP="0033309A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ГА</w:t>
            </w:r>
            <w:r w:rsidR="0033309A" w:rsidRPr="00180689">
              <w:rPr>
                <w:rFonts w:ascii="Liberation Serif" w:hAnsi="Liberation Serif"/>
                <w:sz w:val="27"/>
                <w:szCs w:val="27"/>
              </w:rPr>
              <w:t>УЗ СО ДГБ</w:t>
            </w:r>
          </w:p>
          <w:p w:rsidR="0033309A" w:rsidRPr="00180689" w:rsidRDefault="0033309A" w:rsidP="0033309A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33309A" w:rsidRPr="00180689" w:rsidTr="00DA33C1">
        <w:trPr>
          <w:trHeight w:val="564"/>
        </w:trPr>
        <w:tc>
          <w:tcPr>
            <w:tcW w:w="10173" w:type="dxa"/>
            <w:gridSpan w:val="4"/>
            <w:vAlign w:val="center"/>
          </w:tcPr>
          <w:p w:rsidR="0033309A" w:rsidRPr="00180689" w:rsidRDefault="0033309A" w:rsidP="0033309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II. Создание у населения мотивации к ведению здорового образа жизни</w:t>
            </w:r>
          </w:p>
        </w:tc>
      </w:tr>
      <w:tr w:rsidR="007B2E82" w:rsidRPr="00180689" w:rsidTr="00DA33C1">
        <w:trPr>
          <w:trHeight w:val="3939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ind w:right="-6"/>
              <w:jc w:val="both"/>
              <w:outlineLvl w:val="1"/>
              <w:rPr>
                <w:rFonts w:ascii="Liberation Serif" w:hAnsi="Liberation Serif"/>
                <w:bCs/>
                <w:sz w:val="27"/>
                <w:szCs w:val="27"/>
                <w:lang w:eastAsia="en-US" w:bidi="en-US"/>
              </w:rPr>
            </w:pPr>
            <w:r w:rsidRPr="00180689">
              <w:rPr>
                <w:rFonts w:ascii="Liberation Serif" w:hAnsi="Liberation Serif"/>
                <w:bCs/>
                <w:sz w:val="27"/>
                <w:szCs w:val="27"/>
                <w:lang w:eastAsia="en-US" w:bidi="en-US"/>
              </w:rPr>
              <w:t xml:space="preserve">Пропаганда в средствах массовой информации здорового образа жизни, распространение полиграфической и сувенирной продукции по вопросам профилактики социально значимых заболеваний. </w:t>
            </w:r>
          </w:p>
          <w:p w:rsidR="0033309A" w:rsidRPr="00180689" w:rsidRDefault="0033309A" w:rsidP="0033309A">
            <w:pPr>
              <w:ind w:right="-6"/>
              <w:jc w:val="both"/>
              <w:outlineLvl w:val="1"/>
              <w:rPr>
                <w:rFonts w:ascii="Liberation Serif" w:hAnsi="Liberation Serif"/>
                <w:bCs/>
                <w:sz w:val="27"/>
                <w:szCs w:val="27"/>
                <w:lang w:eastAsia="en-US" w:bidi="en-US"/>
              </w:rPr>
            </w:pPr>
            <w:r w:rsidRPr="00180689">
              <w:rPr>
                <w:rFonts w:ascii="Liberation Serif" w:eastAsia="Calibri" w:hAnsi="Liberation Serif"/>
                <w:bCs/>
                <w:sz w:val="27"/>
                <w:szCs w:val="27"/>
                <w:lang w:eastAsia="en-US" w:bidi="en-US"/>
              </w:rPr>
              <w:t>Повышение уровня информирования населения в вопросах физической культуры, спорта и туризма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B33719" w:rsidRDefault="00EA01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Администрация Каменск-Уральского городского округа</w:t>
            </w: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 xml:space="preserve"> 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«УО»</w:t>
            </w:r>
          </w:p>
          <w:p w:rsidR="0033309A" w:rsidRPr="00180689" w:rsidRDefault="0033309A" w:rsidP="0033309A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«УК»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</w:t>
            </w:r>
            <w:proofErr w:type="spellStart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УФиС</w:t>
            </w:r>
            <w:proofErr w:type="spellEnd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»</w:t>
            </w:r>
          </w:p>
          <w:p w:rsidR="0033309A" w:rsidRPr="00180689" w:rsidRDefault="0033309A" w:rsidP="0033309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ЦМП</w:t>
            </w:r>
          </w:p>
          <w:p w:rsidR="0033309A" w:rsidRPr="00180689" w:rsidRDefault="0033309A" w:rsidP="0033309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ЦРТ</w:t>
            </w:r>
          </w:p>
          <w:p w:rsidR="007B2E82" w:rsidRPr="00180689" w:rsidRDefault="0033309A" w:rsidP="00B33719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Филиал № 4 ГБУЗ 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СО «ПТД»</w:t>
            </w:r>
          </w:p>
          <w:p w:rsidR="0033309A" w:rsidRPr="00180689" w:rsidRDefault="0033309A" w:rsidP="0033309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7B2E82" w:rsidRPr="00180689" w:rsidTr="004B304A">
        <w:trPr>
          <w:trHeight w:val="967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Проведение совещаний по организации отдыха, оздоровления и занятости детей 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ежегодно,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март-октябрь</w:t>
            </w:r>
          </w:p>
        </w:tc>
        <w:tc>
          <w:tcPr>
            <w:tcW w:w="2552" w:type="dxa"/>
          </w:tcPr>
          <w:p w:rsidR="0033309A" w:rsidRPr="00180689" w:rsidRDefault="00EA019A" w:rsidP="0033309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Администрация Каменск-Уральского городского округа</w:t>
            </w:r>
          </w:p>
        </w:tc>
      </w:tr>
      <w:tr w:rsidR="00DA33C1" w:rsidRPr="00180689" w:rsidTr="00626888">
        <w:trPr>
          <w:trHeight w:val="185"/>
        </w:trPr>
        <w:tc>
          <w:tcPr>
            <w:tcW w:w="675" w:type="dxa"/>
          </w:tcPr>
          <w:p w:rsidR="00DA33C1" w:rsidRPr="00180689" w:rsidRDefault="00DA33C1" w:rsidP="00DA33C1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lastRenderedPageBreak/>
              <w:t>1</w:t>
            </w:r>
          </w:p>
        </w:tc>
        <w:tc>
          <w:tcPr>
            <w:tcW w:w="4678" w:type="dxa"/>
            <w:vAlign w:val="center"/>
          </w:tcPr>
          <w:p w:rsidR="00DA33C1" w:rsidRPr="00180689" w:rsidRDefault="00DA33C1" w:rsidP="00DA33C1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2</w:t>
            </w:r>
          </w:p>
        </w:tc>
        <w:tc>
          <w:tcPr>
            <w:tcW w:w="2268" w:type="dxa"/>
            <w:vAlign w:val="center"/>
          </w:tcPr>
          <w:p w:rsidR="00DA33C1" w:rsidRPr="00180689" w:rsidRDefault="00DA33C1" w:rsidP="00DA33C1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3</w:t>
            </w:r>
          </w:p>
        </w:tc>
        <w:tc>
          <w:tcPr>
            <w:tcW w:w="2552" w:type="dxa"/>
            <w:vAlign w:val="center"/>
          </w:tcPr>
          <w:p w:rsidR="00DA33C1" w:rsidRPr="00180689" w:rsidRDefault="00DA33C1" w:rsidP="00DA33C1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4</w:t>
            </w:r>
          </w:p>
        </w:tc>
      </w:tr>
      <w:tr w:rsidR="007B2E82" w:rsidRPr="00180689" w:rsidTr="004B304A">
        <w:trPr>
          <w:trHeight w:val="1834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Проведение семинаров, круглых столов с педагогами, родительскими советами, комитетами по вопросам формирования здорового образа жизни у несовершеннолетних 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 xml:space="preserve">ОУ 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(по согласованию)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ТКДН и ЗП 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7B2E82" w:rsidRPr="00180689" w:rsidTr="004B304A">
        <w:trPr>
          <w:trHeight w:val="1275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Проведение мониторинга охвата населения занятиями физической культурой и спортом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</w:t>
            </w:r>
            <w:proofErr w:type="spellStart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УФиС</w:t>
            </w:r>
            <w:proofErr w:type="spellEnd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»</w:t>
            </w:r>
          </w:p>
        </w:tc>
      </w:tr>
      <w:tr w:rsidR="007B2E82" w:rsidRPr="00180689" w:rsidTr="00DA33C1">
        <w:trPr>
          <w:trHeight w:val="3640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Организация показов фильмов, пропагандирующих здоровый образ жизни, транслирование аудио- и видеороликов социальной рекламы, направленных на пропаганду здорового образа жизни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ОМС «УК»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«УО»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</w:t>
            </w:r>
            <w:proofErr w:type="spellStart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УФиС</w:t>
            </w:r>
            <w:proofErr w:type="spellEnd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»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МОУ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 xml:space="preserve">ОУ 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(по согласованию)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средства массовой информации, рас</w:t>
            </w:r>
            <w:r w:rsidR="00BF70B2">
              <w:rPr>
                <w:rFonts w:ascii="Liberation Serif" w:hAnsi="Liberation Serif"/>
                <w:sz w:val="27"/>
                <w:szCs w:val="27"/>
              </w:rPr>
              <w:t>положенные на территории городского округа</w:t>
            </w: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 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7B2E82" w:rsidRPr="00180689" w:rsidTr="00DA33C1">
        <w:trPr>
          <w:trHeight w:val="3627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proofErr w:type="gramStart"/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Проведение мероприятий по формированию мотивации к ведению здорового образа жизни среди обучающихся и работающей молодежи </w:t>
            </w:r>
            <w:proofErr w:type="gramEnd"/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«УО»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</w:t>
            </w:r>
            <w:proofErr w:type="spellStart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УФиС</w:t>
            </w:r>
            <w:proofErr w:type="spellEnd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»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«УК»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МОУ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 xml:space="preserve">ОУ 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ЦМП</w:t>
            </w:r>
          </w:p>
          <w:p w:rsidR="00111F49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 xml:space="preserve">организации, </w:t>
            </w:r>
            <w:r w:rsidR="00BF70B2" w:rsidRPr="00180689">
              <w:rPr>
                <w:rFonts w:ascii="Liberation Serif" w:hAnsi="Liberation Serif"/>
                <w:sz w:val="27"/>
                <w:szCs w:val="27"/>
              </w:rPr>
              <w:t xml:space="preserve"> рас</w:t>
            </w:r>
            <w:r w:rsidR="00BF70B2">
              <w:rPr>
                <w:rFonts w:ascii="Liberation Serif" w:hAnsi="Liberation Serif"/>
                <w:sz w:val="27"/>
                <w:szCs w:val="27"/>
              </w:rPr>
              <w:t>положенные на территории городского округа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(по согласованию)</w:t>
            </w:r>
          </w:p>
        </w:tc>
      </w:tr>
      <w:tr w:rsidR="007B2E82" w:rsidRPr="00180689" w:rsidTr="00DA33C1">
        <w:trPr>
          <w:trHeight w:val="1797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Проведение разъяснительной работы в учреждениях образования, культуры и спорта по организации профилактических мероприятий в связи с сезонным подъемом заболеваемости гриппом и ОРВИ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 xml:space="preserve">в периоды сезонного подъема заболеваемости  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«УО»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</w:t>
            </w:r>
            <w:proofErr w:type="spellStart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УФиС</w:t>
            </w:r>
            <w:proofErr w:type="spellEnd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»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«УК»</w:t>
            </w:r>
          </w:p>
          <w:p w:rsidR="0033309A" w:rsidRPr="00180689" w:rsidRDefault="0033309A" w:rsidP="00DA33C1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МОУ</w:t>
            </w:r>
            <w:r w:rsidR="00DA33C1">
              <w:rPr>
                <w:rFonts w:ascii="Liberation Serif" w:eastAsia="Calibri" w:hAnsi="Liberation Serif"/>
                <w:sz w:val="27"/>
                <w:szCs w:val="27"/>
              </w:rPr>
              <w:t xml:space="preserve">, </w:t>
            </w: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МДОУ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 xml:space="preserve">ОУ 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7B2E82" w:rsidRPr="00180689" w:rsidTr="00DA33C1">
        <w:trPr>
          <w:trHeight w:val="1551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textAlignment w:val="baseline"/>
              <w:outlineLvl w:val="0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Информационно-просветительская работа с родителями (законными представителями) по формированию здорового образа жизни, организация родительского всеобуча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«УО»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МОУ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МДОУ</w:t>
            </w:r>
          </w:p>
        </w:tc>
      </w:tr>
      <w:tr w:rsidR="00180689" w:rsidRPr="00180689" w:rsidTr="004B304A">
        <w:trPr>
          <w:trHeight w:val="185"/>
        </w:trPr>
        <w:tc>
          <w:tcPr>
            <w:tcW w:w="675" w:type="dxa"/>
          </w:tcPr>
          <w:p w:rsidR="00180689" w:rsidRPr="00180689" w:rsidRDefault="00180689" w:rsidP="00180689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lastRenderedPageBreak/>
              <w:t>1</w:t>
            </w:r>
          </w:p>
        </w:tc>
        <w:tc>
          <w:tcPr>
            <w:tcW w:w="4678" w:type="dxa"/>
            <w:vAlign w:val="center"/>
          </w:tcPr>
          <w:p w:rsidR="00180689" w:rsidRPr="00180689" w:rsidRDefault="00180689" w:rsidP="00180689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2</w:t>
            </w:r>
          </w:p>
        </w:tc>
        <w:tc>
          <w:tcPr>
            <w:tcW w:w="2268" w:type="dxa"/>
            <w:vAlign w:val="center"/>
          </w:tcPr>
          <w:p w:rsidR="00180689" w:rsidRPr="00180689" w:rsidRDefault="00180689" w:rsidP="00180689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3</w:t>
            </w:r>
          </w:p>
        </w:tc>
        <w:tc>
          <w:tcPr>
            <w:tcW w:w="2552" w:type="dxa"/>
            <w:vAlign w:val="center"/>
          </w:tcPr>
          <w:p w:rsidR="00180689" w:rsidRPr="00180689" w:rsidRDefault="00180689" w:rsidP="00180689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4</w:t>
            </w:r>
          </w:p>
        </w:tc>
      </w:tr>
      <w:tr w:rsidR="007B2E82" w:rsidRPr="00180689" w:rsidTr="004B304A">
        <w:trPr>
          <w:trHeight w:val="2789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BF70B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Организация информационно-профилактических мероприятий в организациях, расположенных на территории </w:t>
            </w:r>
            <w:r w:rsidR="00BF70B2">
              <w:rPr>
                <w:rFonts w:ascii="Liberation Serif" w:hAnsi="Liberation Serif"/>
                <w:sz w:val="27"/>
                <w:szCs w:val="27"/>
              </w:rPr>
              <w:t>городского округа</w:t>
            </w:r>
            <w:r w:rsidRPr="00180689">
              <w:rPr>
                <w:rFonts w:ascii="Liberation Serif" w:hAnsi="Liberation Serif"/>
                <w:sz w:val="27"/>
                <w:szCs w:val="27"/>
              </w:rPr>
              <w:t>, с привлечением общественных некоммерческих организаций, пропагандирующих здоровый образ жизни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«УО»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МОУ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 xml:space="preserve">ОУ 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субъекты профилактики,</w:t>
            </w:r>
          </w:p>
          <w:p w:rsidR="0033309A" w:rsidRPr="00180689" w:rsidRDefault="0033309A" w:rsidP="00BF70B2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 xml:space="preserve">организации, </w:t>
            </w:r>
            <w:r w:rsidR="00BF70B2" w:rsidRPr="00180689">
              <w:rPr>
                <w:rFonts w:ascii="Liberation Serif" w:hAnsi="Liberation Serif"/>
                <w:sz w:val="27"/>
                <w:szCs w:val="27"/>
              </w:rPr>
              <w:t xml:space="preserve"> рас</w:t>
            </w:r>
            <w:r w:rsidR="00BF70B2">
              <w:rPr>
                <w:rFonts w:ascii="Liberation Serif" w:hAnsi="Liberation Serif"/>
                <w:sz w:val="27"/>
                <w:szCs w:val="27"/>
              </w:rPr>
              <w:t>положенные на территории городского округа</w:t>
            </w:r>
            <w:r w:rsidR="00BF70B2">
              <w:rPr>
                <w:rFonts w:ascii="Liberation Serif" w:eastAsia="Calibri" w:hAnsi="Liberation Serif"/>
                <w:sz w:val="27"/>
                <w:szCs w:val="27"/>
              </w:rPr>
              <w:t xml:space="preserve"> </w:t>
            </w: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(по согласованию)</w:t>
            </w:r>
          </w:p>
        </w:tc>
      </w:tr>
      <w:tr w:rsidR="007B2E82" w:rsidRPr="00180689" w:rsidTr="00180689">
        <w:trPr>
          <w:trHeight w:val="702"/>
        </w:trPr>
        <w:tc>
          <w:tcPr>
            <w:tcW w:w="10173" w:type="dxa"/>
            <w:gridSpan w:val="4"/>
            <w:vAlign w:val="center"/>
          </w:tcPr>
          <w:p w:rsidR="0033309A" w:rsidRPr="00180689" w:rsidRDefault="0033309A" w:rsidP="007D7EC1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III. Организация мероприятий, направленных на формирование</w:t>
            </w:r>
          </w:p>
          <w:p w:rsidR="0033309A" w:rsidRPr="00180689" w:rsidRDefault="0033309A" w:rsidP="007D7EC1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здорового образа жизни</w:t>
            </w:r>
          </w:p>
        </w:tc>
      </w:tr>
      <w:tr w:rsidR="007B2E82" w:rsidRPr="00180689" w:rsidTr="004B304A">
        <w:trPr>
          <w:trHeight w:val="5480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Реализация мероприятий, направленных на совершенствование медицинской помощи больным с онкологическими заболеваниями, их раннее выявление, профилактику, в том числе: организация выступлений врачей-онкологов в средствах массовой информации (по радио, ТВ, в печати), оформление информационных стендов в учреждениях здравоохранения по профилактике онкологических заболеваний, ежеквартальное проведение акций «Неделя профилактики онкологических заболеваний»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BF70B2" w:rsidRDefault="00BD3238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ГАУЗ СО ГБ</w:t>
            </w:r>
            <w:r w:rsidR="0033309A" w:rsidRPr="00180689">
              <w:rPr>
                <w:rFonts w:ascii="Liberation Serif" w:hAnsi="Liberation Serif"/>
                <w:sz w:val="27"/>
                <w:szCs w:val="27"/>
              </w:rPr>
              <w:t xml:space="preserve"> 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филиал № 2 ГАУЗ СООД 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33309A" w:rsidRPr="00180689" w:rsidTr="004B304A">
        <w:trPr>
          <w:trHeight w:val="275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Организация мероприятий (тематические семинары, совещания, круглые </w:t>
            </w:r>
            <w:r w:rsidR="00BD3238" w:rsidRPr="00180689">
              <w:rPr>
                <w:rFonts w:ascii="Liberation Serif" w:hAnsi="Liberation Serif"/>
                <w:sz w:val="27"/>
                <w:szCs w:val="27"/>
              </w:rPr>
              <w:t xml:space="preserve">столы и др.) с руководителями, </w:t>
            </w:r>
            <w:r w:rsidRPr="00180689">
              <w:rPr>
                <w:rFonts w:ascii="Liberation Serif" w:hAnsi="Liberation Serif"/>
                <w:sz w:val="27"/>
                <w:szCs w:val="27"/>
              </w:rPr>
              <w:t>специалистами образовательных учреждений, направленных на повышение их профессионального уровня по актуальным вопросам формирования здорового образа жизни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ОМС «УО»</w:t>
            </w:r>
          </w:p>
          <w:p w:rsidR="0033309A" w:rsidRPr="00180689" w:rsidRDefault="0033309A" w:rsidP="0033309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МОУ</w:t>
            </w:r>
          </w:p>
          <w:p w:rsidR="0033309A" w:rsidRPr="00180689" w:rsidRDefault="0033309A" w:rsidP="0033309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МДОУ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ОУ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33309A" w:rsidRPr="00180689" w:rsidTr="004B304A">
        <w:trPr>
          <w:trHeight w:val="1634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Подготовка специалистов организаций, обеспечивающих проведение диагностических тестов на туберкулез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ежегодно,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1 квартал</w:t>
            </w:r>
          </w:p>
        </w:tc>
        <w:tc>
          <w:tcPr>
            <w:tcW w:w="2552" w:type="dxa"/>
          </w:tcPr>
          <w:p w:rsidR="004523B5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Филиал № 4 ГБУЗ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СО «ПТД»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180689" w:rsidRPr="00180689" w:rsidTr="004B304A">
        <w:trPr>
          <w:trHeight w:val="185"/>
        </w:trPr>
        <w:tc>
          <w:tcPr>
            <w:tcW w:w="675" w:type="dxa"/>
          </w:tcPr>
          <w:p w:rsidR="00180689" w:rsidRPr="00180689" w:rsidRDefault="00180689" w:rsidP="00180689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lastRenderedPageBreak/>
              <w:t>1</w:t>
            </w:r>
          </w:p>
        </w:tc>
        <w:tc>
          <w:tcPr>
            <w:tcW w:w="4678" w:type="dxa"/>
            <w:vAlign w:val="center"/>
          </w:tcPr>
          <w:p w:rsidR="00180689" w:rsidRPr="00180689" w:rsidRDefault="00180689" w:rsidP="00180689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2</w:t>
            </w:r>
          </w:p>
        </w:tc>
        <w:tc>
          <w:tcPr>
            <w:tcW w:w="2268" w:type="dxa"/>
            <w:vAlign w:val="center"/>
          </w:tcPr>
          <w:p w:rsidR="00180689" w:rsidRPr="00180689" w:rsidRDefault="00180689" w:rsidP="00180689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3</w:t>
            </w:r>
          </w:p>
        </w:tc>
        <w:tc>
          <w:tcPr>
            <w:tcW w:w="2552" w:type="dxa"/>
            <w:vAlign w:val="center"/>
          </w:tcPr>
          <w:p w:rsidR="00180689" w:rsidRPr="00180689" w:rsidRDefault="00180689" w:rsidP="00180689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4</w:t>
            </w:r>
          </w:p>
        </w:tc>
      </w:tr>
      <w:tr w:rsidR="0033309A" w:rsidRPr="00180689" w:rsidTr="004B304A"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Проведение флюорографических обследований населения и профилактических осмотров на туберкулез 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ГАУЗ СО ГБ 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33309A" w:rsidRPr="00180689" w:rsidTr="00DA33C1">
        <w:trPr>
          <w:trHeight w:val="2664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Проведение в детских поликлиниках кампаний по профилактике заболеваний и укреплению здоровья детей в рамках:</w:t>
            </w:r>
          </w:p>
          <w:p w:rsidR="0033309A" w:rsidRPr="00180689" w:rsidRDefault="0033309A" w:rsidP="0033309A">
            <w:pPr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7 апреля - Всемирный день здоровья;</w:t>
            </w:r>
          </w:p>
          <w:p w:rsidR="0033309A" w:rsidRPr="00180689" w:rsidRDefault="0033309A" w:rsidP="0033309A">
            <w:pPr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1 июня - Международный день защиты детей;</w:t>
            </w:r>
          </w:p>
          <w:p w:rsidR="0033309A" w:rsidRPr="00180689" w:rsidRDefault="0033309A" w:rsidP="0033309A">
            <w:pPr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17 сентября - Всемирный день безопасности пациента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ежегодно</w:t>
            </w:r>
          </w:p>
        </w:tc>
        <w:tc>
          <w:tcPr>
            <w:tcW w:w="2552" w:type="dxa"/>
          </w:tcPr>
          <w:p w:rsidR="0033309A" w:rsidRPr="00180689" w:rsidRDefault="00CA35C8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ГА</w:t>
            </w:r>
            <w:r w:rsidR="0033309A" w:rsidRPr="00180689">
              <w:rPr>
                <w:rFonts w:ascii="Liberation Serif" w:hAnsi="Liberation Serif"/>
                <w:sz w:val="27"/>
                <w:szCs w:val="27"/>
              </w:rPr>
              <w:t xml:space="preserve">УЗ СО ДГБ 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33309A" w:rsidRPr="00180689" w:rsidTr="004B304A">
        <w:trPr>
          <w:trHeight w:val="1155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Реализация в МОУ социально-педагогического проекта «Будь здоров!»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«УО»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МОУ</w:t>
            </w:r>
          </w:p>
        </w:tc>
      </w:tr>
      <w:tr w:rsidR="0033309A" w:rsidRPr="00180689" w:rsidTr="004B304A">
        <w:trPr>
          <w:trHeight w:val="1466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shd w:val="clear" w:color="auto" w:fill="FFFFFF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Организация вакцинации населения в соответствии с Национальным календарем профилактических прививок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ГАУЗ СО ГБ 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  <w:p w:rsidR="0033309A" w:rsidRPr="00180689" w:rsidRDefault="00CA35C8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ГА</w:t>
            </w:r>
            <w:r w:rsidR="0033309A" w:rsidRPr="00180689">
              <w:rPr>
                <w:rFonts w:ascii="Liberation Serif" w:hAnsi="Liberation Serif"/>
                <w:sz w:val="27"/>
                <w:szCs w:val="27"/>
              </w:rPr>
              <w:t xml:space="preserve">УЗ СО ДГБ 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33309A" w:rsidRPr="00180689" w:rsidTr="004B304A"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Проведение </w:t>
            </w:r>
            <w:proofErr w:type="spellStart"/>
            <w:r w:rsidRPr="00180689">
              <w:rPr>
                <w:rFonts w:ascii="Liberation Serif" w:hAnsi="Liberation Serif"/>
                <w:sz w:val="27"/>
                <w:szCs w:val="27"/>
              </w:rPr>
              <w:t>скрининго</w:t>
            </w:r>
            <w:r w:rsidR="00DA33C1">
              <w:rPr>
                <w:rFonts w:ascii="Liberation Serif" w:hAnsi="Liberation Serif"/>
                <w:sz w:val="27"/>
                <w:szCs w:val="27"/>
              </w:rPr>
              <w:t>вых</w:t>
            </w:r>
            <w:proofErr w:type="spellEnd"/>
            <w:r w:rsidR="00DA33C1">
              <w:rPr>
                <w:rFonts w:ascii="Liberation Serif" w:hAnsi="Liberation Serif"/>
                <w:sz w:val="27"/>
                <w:szCs w:val="27"/>
              </w:rPr>
              <w:t xml:space="preserve"> </w:t>
            </w: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обследований населения, в том числе детей 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ГАУЗ СО ГБ 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  <w:p w:rsidR="0033309A" w:rsidRPr="00180689" w:rsidRDefault="00CA35C8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ГА</w:t>
            </w:r>
            <w:r w:rsidR="0033309A" w:rsidRPr="00180689">
              <w:rPr>
                <w:rFonts w:ascii="Liberation Serif" w:hAnsi="Liberation Serif"/>
                <w:sz w:val="27"/>
                <w:szCs w:val="27"/>
              </w:rPr>
              <w:t xml:space="preserve">УЗ СО ДГБ </w:t>
            </w:r>
          </w:p>
          <w:p w:rsidR="0033309A" w:rsidRPr="00180689" w:rsidRDefault="0033309A" w:rsidP="0033309A">
            <w:pPr>
              <w:shd w:val="clear" w:color="auto" w:fill="FFFFFF"/>
              <w:ind w:right="-43" w:hanging="4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33309A" w:rsidRPr="00180689" w:rsidTr="00DA33C1">
        <w:trPr>
          <w:trHeight w:val="3709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tabs>
                <w:tab w:val="left" w:pos="993"/>
              </w:tabs>
              <w:ind w:right="-43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Реализация мероприятий по проведению углубленной диспансеризации 14 - летних подростков с целью выявления групп риска по развитию хронических заболеваний, оценки репродуктивной функции, разработки индивидуальных программ оздоровления, лечения и реабилитации с учетом выявленных заболеваний и динамического диспансерного наблюдения за детьми группы риска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tabs>
                <w:tab w:val="left" w:pos="993"/>
              </w:tabs>
              <w:ind w:right="-43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CA35C8" w:rsidP="0033309A">
            <w:pPr>
              <w:shd w:val="clear" w:color="auto" w:fill="FFFFFF"/>
              <w:ind w:right="-43" w:hanging="4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ГА</w:t>
            </w:r>
            <w:r w:rsidR="0033309A" w:rsidRPr="00180689">
              <w:rPr>
                <w:rFonts w:ascii="Liberation Serif" w:hAnsi="Liberation Serif"/>
                <w:sz w:val="27"/>
                <w:szCs w:val="27"/>
              </w:rPr>
              <w:t>УЗ СО ДГБ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7B2E82" w:rsidRPr="00180689" w:rsidTr="004B304A">
        <w:trPr>
          <w:trHeight w:val="1513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Организация и проведение профилактических медицинских осмотров работников, занятых на работах с вредными условиями труда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ежегодно по графику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Организации, </w:t>
            </w:r>
            <w:r w:rsidR="00BF70B2" w:rsidRPr="00180689">
              <w:rPr>
                <w:rFonts w:ascii="Liberation Serif" w:hAnsi="Liberation Serif"/>
                <w:sz w:val="27"/>
                <w:szCs w:val="27"/>
              </w:rPr>
              <w:t xml:space="preserve"> рас</w:t>
            </w:r>
            <w:r w:rsidR="00BF70B2">
              <w:rPr>
                <w:rFonts w:ascii="Liberation Serif" w:hAnsi="Liberation Serif"/>
                <w:sz w:val="27"/>
                <w:szCs w:val="27"/>
              </w:rPr>
              <w:t>положенные на территории городского округа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7B2E82" w:rsidRPr="00180689" w:rsidTr="004B304A">
        <w:trPr>
          <w:trHeight w:val="939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eastAsia="Calibri" w:hAnsi="Liberation Serif"/>
                <w:sz w:val="27"/>
                <w:szCs w:val="27"/>
                <w:lang w:eastAsia="en-US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  <w:lang w:eastAsia="en-US"/>
              </w:rPr>
              <w:t xml:space="preserve">Комплексная реабилитация и </w:t>
            </w:r>
            <w:proofErr w:type="spellStart"/>
            <w:r w:rsidRPr="00180689">
              <w:rPr>
                <w:rFonts w:ascii="Liberation Serif" w:eastAsia="Calibri" w:hAnsi="Liberation Serif"/>
                <w:sz w:val="27"/>
                <w:szCs w:val="27"/>
                <w:lang w:eastAsia="en-US"/>
              </w:rPr>
              <w:t>абилитация</w:t>
            </w:r>
            <w:proofErr w:type="spellEnd"/>
            <w:r w:rsidRPr="00180689">
              <w:rPr>
                <w:rFonts w:ascii="Liberation Serif" w:eastAsia="Calibri" w:hAnsi="Liberation Serif"/>
                <w:sz w:val="27"/>
                <w:szCs w:val="27"/>
                <w:lang w:eastAsia="en-US"/>
              </w:rPr>
              <w:t xml:space="preserve"> детей-инвалидов и детей с ОВЗ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  <w:lang w:eastAsia="en-US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СРЦН 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  <w:lang w:eastAsia="en-US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DA33C1" w:rsidRPr="00180689" w:rsidTr="00626888">
        <w:trPr>
          <w:trHeight w:val="185"/>
        </w:trPr>
        <w:tc>
          <w:tcPr>
            <w:tcW w:w="675" w:type="dxa"/>
          </w:tcPr>
          <w:p w:rsidR="00DA33C1" w:rsidRPr="00180689" w:rsidRDefault="00DA33C1" w:rsidP="00DA33C1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lastRenderedPageBreak/>
              <w:t>1</w:t>
            </w:r>
          </w:p>
        </w:tc>
        <w:tc>
          <w:tcPr>
            <w:tcW w:w="4678" w:type="dxa"/>
            <w:vAlign w:val="center"/>
          </w:tcPr>
          <w:p w:rsidR="00DA33C1" w:rsidRPr="00180689" w:rsidRDefault="00DA33C1" w:rsidP="00DA33C1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2</w:t>
            </w:r>
          </w:p>
        </w:tc>
        <w:tc>
          <w:tcPr>
            <w:tcW w:w="2268" w:type="dxa"/>
            <w:vAlign w:val="center"/>
          </w:tcPr>
          <w:p w:rsidR="00DA33C1" w:rsidRPr="00180689" w:rsidRDefault="00DA33C1" w:rsidP="00DA33C1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3</w:t>
            </w:r>
          </w:p>
        </w:tc>
        <w:tc>
          <w:tcPr>
            <w:tcW w:w="2552" w:type="dxa"/>
            <w:vAlign w:val="center"/>
          </w:tcPr>
          <w:p w:rsidR="00DA33C1" w:rsidRPr="00180689" w:rsidRDefault="00DA33C1" w:rsidP="00DA33C1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4</w:t>
            </w:r>
          </w:p>
        </w:tc>
      </w:tr>
      <w:tr w:rsidR="007B2E82" w:rsidRPr="00180689" w:rsidTr="00DA33C1">
        <w:trPr>
          <w:trHeight w:val="2364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shd w:val="clear" w:color="auto" w:fill="FFFFFF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Проведение дней здоровья, приуроченных к Всемирному дню без табака, Всемирному дню здоровья, Всемирному дню борьбы со СПИДом, Международному дню борьбы с наркоманией, Всемирному дню трезвости, и других просветительских и культурных мероприятий, акций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«УО»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</w:t>
            </w:r>
            <w:proofErr w:type="spellStart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УФиС</w:t>
            </w:r>
            <w:proofErr w:type="spellEnd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»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«УК»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ЦМП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МОУ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 xml:space="preserve">ОУ 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7B2E82" w:rsidRPr="00180689" w:rsidTr="00DA33C1">
        <w:trPr>
          <w:trHeight w:val="6679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shd w:val="clear" w:color="auto" w:fill="FFFFFF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Выполнение установленных объемов диспансеризации и профилактических медицинских осмотров взрослого населения с целью выявления заболеваний на ранних стадиях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33309A" w:rsidP="00EC24E3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ГАУЗ СО ГБ</w:t>
            </w:r>
          </w:p>
          <w:p w:rsidR="0033309A" w:rsidRPr="00180689" w:rsidRDefault="0033309A" w:rsidP="00EC24E3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  <w:p w:rsidR="0033309A" w:rsidRPr="00180689" w:rsidRDefault="00EC24E3" w:rsidP="00EC24E3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Ч</w:t>
            </w:r>
            <w:r w:rsidR="0033309A" w:rsidRPr="00180689">
              <w:rPr>
                <w:rFonts w:ascii="Liberation Serif" w:hAnsi="Liberation Serif"/>
                <w:sz w:val="27"/>
                <w:szCs w:val="27"/>
              </w:rPr>
              <w:t>УЗ «</w:t>
            </w:r>
            <w:r w:rsidR="007F71E6" w:rsidRPr="00180689">
              <w:rPr>
                <w:rFonts w:ascii="Liberation Serif" w:hAnsi="Liberation Serif"/>
                <w:sz w:val="27"/>
                <w:szCs w:val="27"/>
              </w:rPr>
              <w:t>РЖД-</w:t>
            </w:r>
            <w:r w:rsidR="004523B5" w:rsidRPr="00180689">
              <w:rPr>
                <w:rFonts w:ascii="Liberation Serif" w:hAnsi="Liberation Serif"/>
                <w:sz w:val="27"/>
                <w:szCs w:val="27"/>
              </w:rPr>
              <w:t xml:space="preserve">МЕДИЦИНА» </w:t>
            </w:r>
            <w:r w:rsidR="007B2E82" w:rsidRPr="00180689">
              <w:rPr>
                <w:rFonts w:ascii="Liberation Serif" w:hAnsi="Liberation Serif"/>
                <w:sz w:val="27"/>
                <w:szCs w:val="27"/>
              </w:rPr>
              <w:t xml:space="preserve">                     </w:t>
            </w:r>
            <w:r w:rsidR="004523B5" w:rsidRPr="00180689">
              <w:rPr>
                <w:rFonts w:ascii="Liberation Serif" w:hAnsi="Liberation Serif"/>
                <w:sz w:val="27"/>
                <w:szCs w:val="27"/>
              </w:rPr>
              <w:t>г.</w:t>
            </w:r>
            <w:r w:rsidR="007B2E82" w:rsidRPr="00180689">
              <w:rPr>
                <w:rFonts w:ascii="Liberation Serif" w:hAnsi="Liberation Serif"/>
                <w:sz w:val="27"/>
                <w:szCs w:val="27"/>
              </w:rPr>
              <w:t xml:space="preserve"> </w:t>
            </w:r>
            <w:r w:rsidR="004523B5" w:rsidRPr="00180689">
              <w:rPr>
                <w:rFonts w:ascii="Liberation Serif" w:hAnsi="Liberation Serif"/>
                <w:sz w:val="27"/>
                <w:szCs w:val="27"/>
              </w:rPr>
              <w:t>Каменск-Уральский</w:t>
            </w:r>
          </w:p>
          <w:p w:rsidR="0033309A" w:rsidRPr="00180689" w:rsidRDefault="0033309A" w:rsidP="00EC24E3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  <w:p w:rsidR="0033309A" w:rsidRPr="00180689" w:rsidRDefault="00EC24E3" w:rsidP="00EC24E3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МСЧ </w:t>
            </w:r>
            <w:r w:rsidR="0033309A" w:rsidRPr="00180689">
              <w:rPr>
                <w:rFonts w:ascii="Liberation Serif" w:hAnsi="Liberation Serif"/>
                <w:sz w:val="27"/>
                <w:szCs w:val="27"/>
              </w:rPr>
              <w:t>ОАО «КУМЗ»</w:t>
            </w:r>
          </w:p>
          <w:p w:rsidR="0033309A" w:rsidRPr="00180689" w:rsidRDefault="0033309A" w:rsidP="00EC24E3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  <w:p w:rsidR="0033309A" w:rsidRPr="00180689" w:rsidRDefault="0033309A" w:rsidP="00EC24E3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Каменск-Уральский филиал ООО «РУСАЛ-медицинский центр»</w:t>
            </w:r>
          </w:p>
          <w:p w:rsidR="0033309A" w:rsidRPr="00180689" w:rsidRDefault="0033309A" w:rsidP="00EC24E3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  <w:p w:rsidR="0033309A" w:rsidRPr="00180689" w:rsidRDefault="0033309A" w:rsidP="00EC24E3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ООО «Клиника ЛМС»</w:t>
            </w:r>
          </w:p>
          <w:p w:rsidR="0033309A" w:rsidRPr="00180689" w:rsidRDefault="0033309A" w:rsidP="00EC24E3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  <w:p w:rsidR="00DA33C1" w:rsidRDefault="0033309A" w:rsidP="00EC24E3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МСЧ ФГУП </w:t>
            </w:r>
          </w:p>
          <w:p w:rsidR="0033309A" w:rsidRPr="00180689" w:rsidRDefault="0033309A" w:rsidP="00EC24E3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«ПО «Октябрь»</w:t>
            </w:r>
          </w:p>
          <w:p w:rsidR="0033309A" w:rsidRPr="00180689" w:rsidRDefault="0033309A" w:rsidP="00EC24E3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7B2E82" w:rsidRPr="00180689" w:rsidTr="004B304A">
        <w:trPr>
          <w:trHeight w:val="1225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Активизация волонтерского движения, популяризирующего здоровый образ жизни 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ЦМП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МОУ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ОУ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33309A" w:rsidRPr="00180689" w:rsidTr="004B304A">
        <w:trPr>
          <w:trHeight w:val="1543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Введение ограничений на реализацию спиртосодержащей продукции при проведении городских массовых мероприятий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33309A" w:rsidP="00EC24E3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 xml:space="preserve">Администрация </w:t>
            </w:r>
            <w:r w:rsidR="00EC24E3" w:rsidRPr="00180689">
              <w:rPr>
                <w:rFonts w:ascii="Liberation Serif" w:eastAsia="Calibri" w:hAnsi="Liberation Serif"/>
                <w:sz w:val="27"/>
                <w:szCs w:val="27"/>
              </w:rPr>
              <w:t>Каменск</w:t>
            </w: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-Уральского</w:t>
            </w:r>
            <w:r w:rsidR="00EC24E3" w:rsidRPr="00180689">
              <w:rPr>
                <w:rFonts w:ascii="Liberation Serif" w:eastAsia="Calibri" w:hAnsi="Liberation Serif"/>
                <w:sz w:val="27"/>
                <w:szCs w:val="27"/>
              </w:rPr>
              <w:t xml:space="preserve"> городского округа</w:t>
            </w:r>
          </w:p>
        </w:tc>
      </w:tr>
      <w:tr w:rsidR="007B2E82" w:rsidRPr="00180689" w:rsidTr="004B304A">
        <w:trPr>
          <w:trHeight w:val="559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Всероссийская массовая лыжная гонка «Лыжня России»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ежегодно, февраль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</w:t>
            </w:r>
            <w:proofErr w:type="spellStart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УФиС</w:t>
            </w:r>
            <w:proofErr w:type="spellEnd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»</w:t>
            </w:r>
          </w:p>
        </w:tc>
      </w:tr>
      <w:tr w:rsidR="007B2E82" w:rsidRPr="00180689" w:rsidTr="004B304A">
        <w:trPr>
          <w:trHeight w:val="1274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Военно-спортивная игра «Зарница»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ежегодно, февраль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МОУ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МДОУ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 xml:space="preserve">ОУ 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DA33C1" w:rsidRPr="00180689" w:rsidTr="00626888">
        <w:trPr>
          <w:trHeight w:val="185"/>
        </w:trPr>
        <w:tc>
          <w:tcPr>
            <w:tcW w:w="675" w:type="dxa"/>
          </w:tcPr>
          <w:p w:rsidR="00DA33C1" w:rsidRPr="00180689" w:rsidRDefault="00DA33C1" w:rsidP="00DA33C1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lastRenderedPageBreak/>
              <w:t>1</w:t>
            </w:r>
          </w:p>
        </w:tc>
        <w:tc>
          <w:tcPr>
            <w:tcW w:w="4678" w:type="dxa"/>
            <w:vAlign w:val="center"/>
          </w:tcPr>
          <w:p w:rsidR="00DA33C1" w:rsidRPr="00180689" w:rsidRDefault="00DA33C1" w:rsidP="00DA33C1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2</w:t>
            </w:r>
          </w:p>
        </w:tc>
        <w:tc>
          <w:tcPr>
            <w:tcW w:w="2268" w:type="dxa"/>
            <w:vAlign w:val="center"/>
          </w:tcPr>
          <w:p w:rsidR="00DA33C1" w:rsidRPr="00180689" w:rsidRDefault="00DA33C1" w:rsidP="00DA33C1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3</w:t>
            </w:r>
          </w:p>
        </w:tc>
        <w:tc>
          <w:tcPr>
            <w:tcW w:w="2552" w:type="dxa"/>
            <w:vAlign w:val="center"/>
          </w:tcPr>
          <w:p w:rsidR="00DA33C1" w:rsidRPr="00180689" w:rsidRDefault="00DA33C1" w:rsidP="00DA33C1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4</w:t>
            </w:r>
          </w:p>
        </w:tc>
      </w:tr>
      <w:tr w:rsidR="007B2E82" w:rsidRPr="00180689" w:rsidTr="00DA33C1">
        <w:trPr>
          <w:trHeight w:val="2931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7F71E6">
            <w:pPr>
              <w:jc w:val="both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Спор</w:t>
            </w:r>
            <w:r w:rsidR="00EC24E3" w:rsidRPr="00180689">
              <w:rPr>
                <w:rFonts w:ascii="Liberation Serif" w:hAnsi="Liberation Serif"/>
                <w:sz w:val="27"/>
                <w:szCs w:val="27"/>
              </w:rPr>
              <w:t xml:space="preserve">тивно-технические соревнования </w:t>
            </w:r>
            <w:r w:rsidRPr="00180689">
              <w:rPr>
                <w:rFonts w:ascii="Liberation Serif" w:hAnsi="Liberation Serif"/>
                <w:sz w:val="27"/>
                <w:szCs w:val="27"/>
              </w:rPr>
              <w:t>«А ну-ка, парни!»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ежегодно, февраль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ЦМП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МОУ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 xml:space="preserve">ОУ 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  <w:p w:rsidR="0033309A" w:rsidRPr="00035FF6" w:rsidRDefault="0033309A" w:rsidP="00035FF6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организации, </w:t>
            </w:r>
            <w:r w:rsidR="00BF70B2" w:rsidRPr="00180689">
              <w:rPr>
                <w:rFonts w:ascii="Liberation Serif" w:hAnsi="Liberation Serif"/>
                <w:sz w:val="27"/>
                <w:szCs w:val="27"/>
              </w:rPr>
              <w:t xml:space="preserve"> рас</w:t>
            </w:r>
            <w:r w:rsidR="00BF70B2">
              <w:rPr>
                <w:rFonts w:ascii="Liberation Serif" w:hAnsi="Liberation Serif"/>
                <w:sz w:val="27"/>
                <w:szCs w:val="27"/>
              </w:rPr>
              <w:t>положенные на территории городского округа</w:t>
            </w:r>
            <w:r w:rsidR="00035FF6">
              <w:rPr>
                <w:rFonts w:ascii="Liberation Serif" w:hAnsi="Liberation Serif"/>
                <w:sz w:val="27"/>
                <w:szCs w:val="27"/>
              </w:rPr>
              <w:t xml:space="preserve"> </w:t>
            </w: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7B2E82" w:rsidRPr="00180689" w:rsidTr="004B304A">
        <w:trPr>
          <w:trHeight w:val="1877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eastAsia="Calibri" w:hAnsi="Liberation Serif"/>
                <w:b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Проведение среди волонтерских отрядов городского конкурса агитбригад «Мы выбираем жизнь!»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ежегодно, апрель</w:t>
            </w:r>
          </w:p>
        </w:tc>
        <w:tc>
          <w:tcPr>
            <w:tcW w:w="2552" w:type="dxa"/>
          </w:tcPr>
          <w:p w:rsidR="00B33719" w:rsidRDefault="00EC24E3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 xml:space="preserve">Администрация Каменск-Уральского городского округа 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ЦМП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МОУ</w:t>
            </w:r>
          </w:p>
          <w:p w:rsidR="00DA33C1" w:rsidRDefault="0033309A" w:rsidP="00035FF6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 xml:space="preserve">ОУ </w:t>
            </w:r>
          </w:p>
          <w:p w:rsidR="0033309A" w:rsidRPr="00180689" w:rsidRDefault="0033309A" w:rsidP="00035FF6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33309A" w:rsidRPr="00180689" w:rsidTr="00DA33C1">
        <w:trPr>
          <w:trHeight w:val="751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contextualSpacing/>
              <w:jc w:val="both"/>
              <w:outlineLvl w:val="0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Поход выходного дня «Каменская прогулка»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contextualSpacing/>
              <w:jc w:val="center"/>
              <w:outlineLvl w:val="0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ежегодно,</w:t>
            </w:r>
          </w:p>
          <w:p w:rsidR="0033309A" w:rsidRPr="00180689" w:rsidRDefault="0033309A" w:rsidP="0033309A">
            <w:pPr>
              <w:contextualSpacing/>
              <w:jc w:val="center"/>
              <w:outlineLvl w:val="0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май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contextualSpacing/>
              <w:jc w:val="center"/>
              <w:outlineLvl w:val="0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</w:t>
            </w:r>
            <w:proofErr w:type="spellStart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УФиС</w:t>
            </w:r>
            <w:proofErr w:type="spellEnd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»</w:t>
            </w:r>
          </w:p>
        </w:tc>
      </w:tr>
      <w:tr w:rsidR="007B2E82" w:rsidRPr="00180689" w:rsidTr="004B304A">
        <w:trPr>
          <w:trHeight w:val="1315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contextualSpacing/>
              <w:jc w:val="both"/>
              <w:outlineLvl w:val="0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Проведение спартакиады «Готов к труду и обороне»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contextualSpacing/>
              <w:jc w:val="center"/>
              <w:outlineLvl w:val="0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ежегодно,</w:t>
            </w:r>
          </w:p>
          <w:p w:rsidR="0033309A" w:rsidRPr="00180689" w:rsidRDefault="0033309A" w:rsidP="0033309A">
            <w:pPr>
              <w:tabs>
                <w:tab w:val="right" w:pos="1910"/>
              </w:tabs>
              <w:contextualSpacing/>
              <w:jc w:val="center"/>
              <w:outlineLvl w:val="0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март – май,</w:t>
            </w:r>
          </w:p>
          <w:p w:rsidR="0033309A" w:rsidRPr="00180689" w:rsidRDefault="0033309A" w:rsidP="0033309A">
            <w:pPr>
              <w:tabs>
                <w:tab w:val="right" w:pos="1910"/>
              </w:tabs>
              <w:contextualSpacing/>
              <w:jc w:val="center"/>
              <w:outlineLvl w:val="0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сентябрь-декабрь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spacing w:line="276" w:lineRule="auto"/>
              <w:contextualSpacing/>
              <w:jc w:val="center"/>
              <w:outlineLvl w:val="0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</w:t>
            </w:r>
            <w:proofErr w:type="spellStart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УФиС</w:t>
            </w:r>
            <w:proofErr w:type="spellEnd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»</w:t>
            </w:r>
          </w:p>
        </w:tc>
      </w:tr>
      <w:tr w:rsidR="0033309A" w:rsidRPr="00180689" w:rsidTr="00DA33C1">
        <w:trPr>
          <w:trHeight w:val="780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contextualSpacing/>
              <w:jc w:val="both"/>
              <w:outlineLvl w:val="0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Легкоатлетическая эстафета «Весна Победы»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contextualSpacing/>
              <w:jc w:val="center"/>
              <w:outlineLvl w:val="0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ежегодно,</w:t>
            </w:r>
          </w:p>
          <w:p w:rsidR="0033309A" w:rsidRPr="00180689" w:rsidRDefault="0033309A" w:rsidP="0033309A">
            <w:pPr>
              <w:contextualSpacing/>
              <w:jc w:val="center"/>
              <w:outlineLvl w:val="0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май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contextualSpacing/>
              <w:jc w:val="center"/>
              <w:outlineLvl w:val="0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</w:t>
            </w:r>
            <w:proofErr w:type="spellStart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УФиС</w:t>
            </w:r>
            <w:proofErr w:type="spellEnd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»</w:t>
            </w:r>
          </w:p>
        </w:tc>
      </w:tr>
      <w:tr w:rsidR="0033309A" w:rsidRPr="00180689" w:rsidTr="004B304A">
        <w:trPr>
          <w:trHeight w:val="1168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Проведение фестиваля «Спорт, здоровье, творчество», приуроченного к Всемирному дню без табака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ежегодно, май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СРЦН 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</w:t>
            </w:r>
            <w:proofErr w:type="spellStart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УФиС</w:t>
            </w:r>
            <w:proofErr w:type="spellEnd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»</w:t>
            </w:r>
          </w:p>
        </w:tc>
      </w:tr>
      <w:tr w:rsidR="007B2E82" w:rsidRPr="00180689" w:rsidTr="00DA33C1">
        <w:trPr>
          <w:trHeight w:val="1103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widowControl w:val="0"/>
              <w:ind w:firstLine="34"/>
              <w:contextualSpacing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Зарядка с чемпионом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 xml:space="preserve">ежегодно, 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май-сентябрь (еженедельно)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</w:t>
            </w:r>
            <w:proofErr w:type="spellStart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УФиС</w:t>
            </w:r>
            <w:proofErr w:type="spellEnd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»</w:t>
            </w:r>
          </w:p>
        </w:tc>
      </w:tr>
      <w:tr w:rsidR="007B2E82" w:rsidRPr="00180689" w:rsidTr="00DA33C1">
        <w:trPr>
          <w:trHeight w:val="2705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ind w:right="-43"/>
              <w:jc w:val="both"/>
              <w:rPr>
                <w:rFonts w:ascii="Liberation Serif" w:hAnsi="Liberation Serif"/>
                <w:b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Информирование населения о факторах риска развития </w:t>
            </w:r>
            <w:proofErr w:type="gramStart"/>
            <w:r w:rsidRPr="00180689">
              <w:rPr>
                <w:rFonts w:ascii="Liberation Serif" w:hAnsi="Liberation Serif"/>
                <w:sz w:val="27"/>
                <w:szCs w:val="27"/>
              </w:rPr>
              <w:t>сердечно-сосудистой</w:t>
            </w:r>
            <w:proofErr w:type="gramEnd"/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 патологии 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ind w:right="-43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ГАУЗ СО ГБ </w:t>
            </w:r>
          </w:p>
          <w:p w:rsidR="0033309A" w:rsidRPr="00180689" w:rsidRDefault="0033309A" w:rsidP="0033309A">
            <w:pPr>
              <w:ind w:right="-43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  <w:p w:rsidR="0033309A" w:rsidRPr="00180689" w:rsidRDefault="0033309A" w:rsidP="0033309A">
            <w:pPr>
              <w:ind w:right="-43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организации, имеющие амбулаторно-поликлиническую службу </w:t>
            </w:r>
          </w:p>
          <w:p w:rsidR="0033309A" w:rsidRPr="00180689" w:rsidRDefault="0033309A" w:rsidP="0033309A">
            <w:pPr>
              <w:ind w:right="-43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33309A" w:rsidRPr="00180689" w:rsidTr="004B304A">
        <w:trPr>
          <w:trHeight w:val="558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7F71E6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 xml:space="preserve">Проведение «Диспансерных суббот» 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ежегодно,</w:t>
            </w:r>
          </w:p>
          <w:p w:rsidR="0033309A" w:rsidRPr="00180689" w:rsidRDefault="0033309A" w:rsidP="0033309A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3 раза в месяц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ГАУЗ СО ГБ</w:t>
            </w:r>
          </w:p>
          <w:p w:rsidR="0033309A" w:rsidRPr="00180689" w:rsidRDefault="0033309A" w:rsidP="0033309A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E712C1" w:rsidRPr="00180689" w:rsidTr="004B304A">
        <w:trPr>
          <w:trHeight w:val="185"/>
        </w:trPr>
        <w:tc>
          <w:tcPr>
            <w:tcW w:w="675" w:type="dxa"/>
          </w:tcPr>
          <w:p w:rsidR="00E712C1" w:rsidRPr="00180689" w:rsidRDefault="00E712C1" w:rsidP="00E712C1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lastRenderedPageBreak/>
              <w:t>1</w:t>
            </w:r>
          </w:p>
        </w:tc>
        <w:tc>
          <w:tcPr>
            <w:tcW w:w="4678" w:type="dxa"/>
            <w:vAlign w:val="center"/>
          </w:tcPr>
          <w:p w:rsidR="00E712C1" w:rsidRPr="00180689" w:rsidRDefault="00E712C1" w:rsidP="00E712C1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2</w:t>
            </w:r>
          </w:p>
        </w:tc>
        <w:tc>
          <w:tcPr>
            <w:tcW w:w="2268" w:type="dxa"/>
            <w:vAlign w:val="center"/>
          </w:tcPr>
          <w:p w:rsidR="00E712C1" w:rsidRPr="00180689" w:rsidRDefault="00E712C1" w:rsidP="00E712C1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3</w:t>
            </w:r>
          </w:p>
        </w:tc>
        <w:tc>
          <w:tcPr>
            <w:tcW w:w="2552" w:type="dxa"/>
            <w:vAlign w:val="center"/>
          </w:tcPr>
          <w:p w:rsidR="00E712C1" w:rsidRPr="00180689" w:rsidRDefault="00E712C1" w:rsidP="00E712C1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4</w:t>
            </w:r>
          </w:p>
        </w:tc>
      </w:tr>
      <w:tr w:rsidR="007B2E82" w:rsidRPr="00180689" w:rsidTr="00DA33C1">
        <w:trPr>
          <w:trHeight w:val="1267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ind w:right="-43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Организация и проведение конкурсов, фестивалей, выставок, соревнований для людей с ограниченными возможностями здоровья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ind w:right="-43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УСП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ОМС «УК»</w:t>
            </w:r>
          </w:p>
          <w:p w:rsidR="0033309A" w:rsidRPr="00180689" w:rsidRDefault="00EC24E3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ОМС «</w:t>
            </w:r>
            <w:proofErr w:type="spellStart"/>
            <w:r w:rsidRPr="00180689">
              <w:rPr>
                <w:rFonts w:ascii="Liberation Serif" w:hAnsi="Liberation Serif"/>
                <w:sz w:val="27"/>
                <w:szCs w:val="27"/>
              </w:rPr>
              <w:t>УФ</w:t>
            </w:r>
            <w:r w:rsidR="0033309A" w:rsidRPr="00180689">
              <w:rPr>
                <w:rFonts w:ascii="Liberation Serif" w:hAnsi="Liberation Serif"/>
                <w:sz w:val="27"/>
                <w:szCs w:val="27"/>
              </w:rPr>
              <w:t>иС</w:t>
            </w:r>
            <w:proofErr w:type="spellEnd"/>
            <w:r w:rsidR="0033309A" w:rsidRPr="00180689">
              <w:rPr>
                <w:rFonts w:ascii="Liberation Serif" w:hAnsi="Liberation Serif"/>
                <w:sz w:val="27"/>
                <w:szCs w:val="27"/>
              </w:rPr>
              <w:t>»</w:t>
            </w:r>
          </w:p>
        </w:tc>
      </w:tr>
      <w:tr w:rsidR="0033309A" w:rsidRPr="00180689" w:rsidTr="00200427">
        <w:trPr>
          <w:trHeight w:val="949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Участие студентов ОУ в олимпиадах по формированию здорового образа жизни населения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 xml:space="preserve">ОУ 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7B2E82" w:rsidRPr="00180689" w:rsidTr="00200427">
        <w:trPr>
          <w:trHeight w:val="1520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Привлечение работников предприятий и их семей к занятиям спортом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33309A" w:rsidP="00035FF6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Организации, </w:t>
            </w:r>
            <w:r w:rsidR="00035FF6" w:rsidRPr="00180689">
              <w:rPr>
                <w:rFonts w:ascii="Liberation Serif" w:hAnsi="Liberation Serif"/>
                <w:sz w:val="27"/>
                <w:szCs w:val="27"/>
              </w:rPr>
              <w:t xml:space="preserve"> рас</w:t>
            </w:r>
            <w:r w:rsidR="00035FF6">
              <w:rPr>
                <w:rFonts w:ascii="Liberation Serif" w:hAnsi="Liberation Serif"/>
                <w:sz w:val="27"/>
                <w:szCs w:val="27"/>
              </w:rPr>
              <w:t xml:space="preserve">положенные на территории городского округа </w:t>
            </w: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7B2E82" w:rsidRPr="00180689" w:rsidTr="00DA33C1">
        <w:trPr>
          <w:trHeight w:val="845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Организация и проведение городской спартакиады  школьников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«УО»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</w:t>
            </w:r>
            <w:proofErr w:type="spellStart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УФиС</w:t>
            </w:r>
            <w:proofErr w:type="spellEnd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»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МОУ</w:t>
            </w:r>
          </w:p>
        </w:tc>
      </w:tr>
      <w:tr w:rsidR="007B2E82" w:rsidRPr="00180689" w:rsidTr="00DA33C1">
        <w:trPr>
          <w:trHeight w:val="977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Фестиваль «Молодежная волна», посвященный Дню молодежи; «Экстриму – да, экстремизму – нет»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ежегодно,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июнь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ЦМП</w:t>
            </w:r>
          </w:p>
        </w:tc>
      </w:tr>
      <w:tr w:rsidR="007B2E82" w:rsidRPr="00180689" w:rsidTr="004B304A">
        <w:trPr>
          <w:trHeight w:val="2185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Проведение мероприятий в рамках летней оздоровительной кампании, направленных на формирование и популяризацию здорового образа жизни 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ежегодно,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июнь-август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«УО»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</w:t>
            </w:r>
            <w:proofErr w:type="spellStart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УФиС</w:t>
            </w:r>
            <w:proofErr w:type="spellEnd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»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«УК»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МОУ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организации отдыха и оздоровления детей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33309A" w:rsidRPr="00180689" w:rsidTr="00DA33C1">
        <w:trPr>
          <w:trHeight w:val="1885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Проведение физкультурно-оздоровительных и спортивных мероприятий, пропагандирующих здоровый образ жизни для несовершеннолетних, находящихся в реабилитационном центре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СРЦН 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33309A" w:rsidRPr="00180689" w:rsidTr="004B304A">
        <w:trPr>
          <w:trHeight w:val="706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7B0C95">
            <w:pPr>
              <w:contextualSpacing/>
              <w:jc w:val="both"/>
              <w:outlineLvl w:val="0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Военно-спортивная игра «Каменские патриоты»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ежегодно, сентябрь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ЦМП</w:t>
            </w:r>
          </w:p>
        </w:tc>
      </w:tr>
      <w:tr w:rsidR="0033309A" w:rsidRPr="00180689" w:rsidTr="004B304A">
        <w:trPr>
          <w:trHeight w:val="799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spacing w:line="276" w:lineRule="auto"/>
              <w:contextualSpacing/>
              <w:jc w:val="both"/>
              <w:outlineLvl w:val="0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Всероссийский день бега «Кросс нации»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ежегодно, сентябрь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</w:t>
            </w:r>
            <w:proofErr w:type="spellStart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УФиС</w:t>
            </w:r>
            <w:proofErr w:type="spellEnd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 xml:space="preserve">» </w:t>
            </w:r>
          </w:p>
        </w:tc>
      </w:tr>
      <w:tr w:rsidR="0033309A" w:rsidRPr="00180689" w:rsidTr="004B304A">
        <w:trPr>
          <w:trHeight w:val="618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spacing w:line="276" w:lineRule="auto"/>
              <w:contextualSpacing/>
              <w:jc w:val="both"/>
              <w:outlineLvl w:val="0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Велопрогулка «</w:t>
            </w:r>
            <w:proofErr w:type="spellStart"/>
            <w:r w:rsidRPr="00180689">
              <w:rPr>
                <w:rFonts w:ascii="Liberation Serif" w:hAnsi="Liberation Serif"/>
                <w:sz w:val="27"/>
                <w:szCs w:val="27"/>
              </w:rPr>
              <w:t>Велоосень</w:t>
            </w:r>
            <w:proofErr w:type="spellEnd"/>
            <w:r w:rsidRPr="00180689">
              <w:rPr>
                <w:rFonts w:ascii="Liberation Serif" w:hAnsi="Liberation Serif"/>
                <w:sz w:val="27"/>
                <w:szCs w:val="27"/>
              </w:rPr>
              <w:t>»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ежегодно, сентябрь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</w:t>
            </w:r>
            <w:proofErr w:type="spellStart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УФиС</w:t>
            </w:r>
            <w:proofErr w:type="spellEnd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 xml:space="preserve">» </w:t>
            </w:r>
          </w:p>
        </w:tc>
      </w:tr>
      <w:tr w:rsidR="007B2E82" w:rsidRPr="00180689" w:rsidTr="00DA33C1">
        <w:trPr>
          <w:trHeight w:val="417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Организация и проведение спартакиады среди работающей молодежи, направленной на формирование здорового образа жизни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ежегодно,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октябрь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ЦМП</w:t>
            </w:r>
          </w:p>
          <w:p w:rsidR="0033309A" w:rsidRPr="00180689" w:rsidRDefault="0033309A" w:rsidP="004B304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организации, </w:t>
            </w:r>
            <w:r w:rsidR="00035FF6" w:rsidRPr="00180689">
              <w:rPr>
                <w:rFonts w:ascii="Liberation Serif" w:hAnsi="Liberation Serif"/>
                <w:sz w:val="27"/>
                <w:szCs w:val="27"/>
              </w:rPr>
              <w:t xml:space="preserve"> рас</w:t>
            </w:r>
            <w:r w:rsidR="00035FF6">
              <w:rPr>
                <w:rFonts w:ascii="Liberation Serif" w:hAnsi="Liberation Serif"/>
                <w:sz w:val="27"/>
                <w:szCs w:val="27"/>
              </w:rPr>
              <w:t>положенные на территории городского округа</w:t>
            </w:r>
            <w:r w:rsidR="004B304A">
              <w:rPr>
                <w:rFonts w:ascii="Liberation Serif" w:hAnsi="Liberation Serif"/>
                <w:sz w:val="27"/>
                <w:szCs w:val="27"/>
              </w:rPr>
              <w:t xml:space="preserve"> </w:t>
            </w: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F04321" w:rsidRPr="00180689" w:rsidTr="00626888">
        <w:trPr>
          <w:trHeight w:val="185"/>
        </w:trPr>
        <w:tc>
          <w:tcPr>
            <w:tcW w:w="675" w:type="dxa"/>
          </w:tcPr>
          <w:p w:rsidR="00F04321" w:rsidRPr="00180689" w:rsidRDefault="00F04321" w:rsidP="00F04321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lastRenderedPageBreak/>
              <w:t>1</w:t>
            </w:r>
          </w:p>
        </w:tc>
        <w:tc>
          <w:tcPr>
            <w:tcW w:w="4678" w:type="dxa"/>
            <w:vAlign w:val="center"/>
          </w:tcPr>
          <w:p w:rsidR="00F04321" w:rsidRPr="00180689" w:rsidRDefault="00F04321" w:rsidP="00F04321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2</w:t>
            </w:r>
          </w:p>
        </w:tc>
        <w:tc>
          <w:tcPr>
            <w:tcW w:w="2268" w:type="dxa"/>
            <w:vAlign w:val="center"/>
          </w:tcPr>
          <w:p w:rsidR="00F04321" w:rsidRPr="00180689" w:rsidRDefault="00F04321" w:rsidP="00F04321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3</w:t>
            </w:r>
          </w:p>
        </w:tc>
        <w:tc>
          <w:tcPr>
            <w:tcW w:w="2552" w:type="dxa"/>
            <w:vAlign w:val="center"/>
          </w:tcPr>
          <w:p w:rsidR="00F04321" w:rsidRPr="00180689" w:rsidRDefault="00F04321" w:rsidP="00F04321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4</w:t>
            </w:r>
          </w:p>
        </w:tc>
      </w:tr>
      <w:tr w:rsidR="0033309A" w:rsidRPr="00180689" w:rsidTr="00F04321">
        <w:trPr>
          <w:trHeight w:val="804"/>
        </w:trPr>
        <w:tc>
          <w:tcPr>
            <w:tcW w:w="10173" w:type="dxa"/>
            <w:gridSpan w:val="4"/>
            <w:vAlign w:val="center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IV. Создание условий для формирования здорового образа жизни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как главного социального приоритета населения</w:t>
            </w:r>
          </w:p>
        </w:tc>
      </w:tr>
      <w:tr w:rsidR="007B2E82" w:rsidRPr="00180689" w:rsidTr="004B304A">
        <w:trPr>
          <w:trHeight w:val="2701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shd w:val="clear" w:color="auto" w:fill="FFFFFF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Осуществление надзорных мероприятий: за организацией условий обучения и воспитания детей и подростков в образовательных учреждениях, режима работы и за условиями пребывания детей в оздоровительных учреждениях в период каникул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7B0C95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ТО </w:t>
            </w:r>
            <w:proofErr w:type="spellStart"/>
            <w:r w:rsidR="0033309A" w:rsidRPr="00180689">
              <w:rPr>
                <w:rFonts w:ascii="Liberation Serif" w:hAnsi="Liberation Serif"/>
                <w:sz w:val="27"/>
                <w:szCs w:val="27"/>
              </w:rPr>
              <w:t>Роспотребнадзор</w:t>
            </w:r>
            <w:proofErr w:type="spellEnd"/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 xml:space="preserve"> </w:t>
            </w:r>
          </w:p>
        </w:tc>
      </w:tr>
      <w:tr w:rsidR="007B2E82" w:rsidRPr="00180689" w:rsidTr="004B304A">
        <w:trPr>
          <w:trHeight w:val="879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textAlignment w:val="baseline"/>
              <w:outlineLvl w:val="0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Проведение мониторинга состояния здоровья детей и подростков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7B0C95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ТО </w:t>
            </w:r>
            <w:proofErr w:type="spellStart"/>
            <w:r w:rsidR="0033309A" w:rsidRPr="00180689">
              <w:rPr>
                <w:rFonts w:ascii="Liberation Serif" w:hAnsi="Liberation Serif"/>
                <w:sz w:val="27"/>
                <w:szCs w:val="27"/>
              </w:rPr>
              <w:t>Роспотребнадзор</w:t>
            </w:r>
            <w:proofErr w:type="spellEnd"/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7B2E82" w:rsidRPr="00180689" w:rsidTr="004B304A">
        <w:trPr>
          <w:trHeight w:val="1177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Создание спортивных площадок (оснащение спортивным оборудованием) для занятий уличной гимнастикой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shd w:val="clear" w:color="auto" w:fill="FFFFFF"/>
              <w:ind w:right="-43" w:hanging="4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</w:t>
            </w:r>
            <w:proofErr w:type="spellStart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УФиС</w:t>
            </w:r>
            <w:proofErr w:type="spellEnd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»</w:t>
            </w:r>
          </w:p>
        </w:tc>
      </w:tr>
      <w:tr w:rsidR="007B2E82" w:rsidRPr="00180689" w:rsidTr="00F04321">
        <w:trPr>
          <w:trHeight w:val="798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Строительство и ремонт спортивных объектов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shd w:val="clear" w:color="auto" w:fill="FFFFFF"/>
              <w:ind w:right="-43" w:hanging="4"/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</w:t>
            </w:r>
            <w:proofErr w:type="spellStart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УФиС</w:t>
            </w:r>
            <w:proofErr w:type="spellEnd"/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»</w:t>
            </w:r>
          </w:p>
          <w:p w:rsidR="0033309A" w:rsidRPr="00180689" w:rsidRDefault="0033309A" w:rsidP="0033309A">
            <w:pPr>
              <w:shd w:val="clear" w:color="auto" w:fill="FFFFFF"/>
              <w:ind w:right="-43" w:hanging="4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УКС</w:t>
            </w:r>
          </w:p>
        </w:tc>
      </w:tr>
      <w:tr w:rsidR="0033309A" w:rsidRPr="00180689" w:rsidTr="00F04321">
        <w:trPr>
          <w:trHeight w:val="1135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4B304A">
            <w:pPr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Организация работы кабинета профилактики в поликлинических отделениях город</w:t>
            </w:r>
            <w:r w:rsidR="004B304A">
              <w:rPr>
                <w:rFonts w:ascii="Liberation Serif" w:hAnsi="Liberation Serif"/>
                <w:sz w:val="27"/>
                <w:szCs w:val="27"/>
              </w:rPr>
              <w:t>ского округа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ГАУЗ СО ГБ 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33309A" w:rsidRPr="00180689" w:rsidTr="004B304A">
        <w:trPr>
          <w:trHeight w:val="1201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Организация работы кабинета здорового ребенка в п</w:t>
            </w:r>
            <w:r w:rsidR="004B304A">
              <w:rPr>
                <w:rFonts w:ascii="Liberation Serif" w:hAnsi="Liberation Serif"/>
                <w:sz w:val="27"/>
                <w:szCs w:val="27"/>
              </w:rPr>
              <w:t>оликлинических отделениях городского округа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805994" w:rsidP="0033309A">
            <w:pPr>
              <w:shd w:val="clear" w:color="auto" w:fill="FFFFFF"/>
              <w:ind w:right="-43" w:hanging="4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ГА</w:t>
            </w:r>
            <w:r w:rsidR="0033309A" w:rsidRPr="00180689">
              <w:rPr>
                <w:rFonts w:ascii="Liberation Serif" w:hAnsi="Liberation Serif"/>
                <w:sz w:val="27"/>
                <w:szCs w:val="27"/>
              </w:rPr>
              <w:t>УЗ СО ДГБ</w:t>
            </w:r>
          </w:p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7B2E82" w:rsidRPr="00180689" w:rsidTr="00F04321">
        <w:trPr>
          <w:trHeight w:val="528"/>
        </w:trPr>
        <w:tc>
          <w:tcPr>
            <w:tcW w:w="10173" w:type="dxa"/>
            <w:gridSpan w:val="4"/>
            <w:vAlign w:val="center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V. Организация мероприятий по обеспечению здорового питания населения</w:t>
            </w:r>
          </w:p>
        </w:tc>
      </w:tr>
      <w:tr w:rsidR="007B2E82" w:rsidRPr="00180689" w:rsidTr="004B304A">
        <w:trPr>
          <w:trHeight w:val="275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 xml:space="preserve">Проведение разъяснительной работы с воспитанниками и обучающимися по вопросам формирования </w:t>
            </w:r>
            <w:r w:rsidRPr="00180689">
              <w:rPr>
                <w:rFonts w:ascii="Liberation Serif" w:eastAsia="Calibri" w:hAnsi="Liberation Serif"/>
                <w:sz w:val="27"/>
                <w:szCs w:val="27"/>
                <w:lang w:eastAsia="en-US"/>
              </w:rPr>
              <w:t xml:space="preserve">культуры здорового питания 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805994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ТО </w:t>
            </w:r>
            <w:proofErr w:type="spellStart"/>
            <w:r w:rsidR="0033309A" w:rsidRPr="00180689">
              <w:rPr>
                <w:rFonts w:ascii="Liberation Serif" w:hAnsi="Liberation Serif"/>
                <w:sz w:val="27"/>
                <w:szCs w:val="27"/>
              </w:rPr>
              <w:t>Роспотребнадзор</w:t>
            </w:r>
            <w:proofErr w:type="spellEnd"/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«УО»</w:t>
            </w:r>
          </w:p>
          <w:p w:rsidR="0033309A" w:rsidRPr="00180689" w:rsidRDefault="0033309A" w:rsidP="004B304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МОУ</w:t>
            </w:r>
            <w:r w:rsidR="004B304A">
              <w:rPr>
                <w:rFonts w:ascii="Liberation Serif" w:eastAsia="Calibri" w:hAnsi="Liberation Serif"/>
                <w:sz w:val="27"/>
                <w:szCs w:val="27"/>
              </w:rPr>
              <w:t xml:space="preserve">, </w:t>
            </w: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МДОУ</w:t>
            </w:r>
          </w:p>
          <w:p w:rsidR="0033309A" w:rsidRPr="004B304A" w:rsidRDefault="0033309A" w:rsidP="004B304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ОУ</w:t>
            </w:r>
            <w:r w:rsidR="004B304A">
              <w:rPr>
                <w:rFonts w:ascii="Liberation Serif" w:eastAsia="Calibri" w:hAnsi="Liberation Serif"/>
                <w:sz w:val="27"/>
                <w:szCs w:val="27"/>
              </w:rPr>
              <w:t xml:space="preserve"> </w:t>
            </w: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(по согласованию)</w:t>
            </w:r>
          </w:p>
        </w:tc>
      </w:tr>
      <w:tr w:rsidR="007B2E82" w:rsidRPr="00180689" w:rsidTr="004B304A">
        <w:trPr>
          <w:trHeight w:val="1267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Обеспечение горячим и лечебно-профилактическим питанием, продуктами, обогащенными пектином и поливитаминами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в течение года</w:t>
            </w:r>
          </w:p>
        </w:tc>
        <w:tc>
          <w:tcPr>
            <w:tcW w:w="2552" w:type="dxa"/>
          </w:tcPr>
          <w:p w:rsidR="0033309A" w:rsidRPr="00180689" w:rsidRDefault="0033309A" w:rsidP="004B304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Организации, </w:t>
            </w:r>
            <w:r w:rsidR="004B304A" w:rsidRPr="00180689">
              <w:rPr>
                <w:rFonts w:ascii="Liberation Serif" w:hAnsi="Liberation Serif"/>
                <w:sz w:val="27"/>
                <w:szCs w:val="27"/>
              </w:rPr>
              <w:t xml:space="preserve"> рас</w:t>
            </w:r>
            <w:r w:rsidR="004B304A">
              <w:rPr>
                <w:rFonts w:ascii="Liberation Serif" w:hAnsi="Liberation Serif"/>
                <w:sz w:val="27"/>
                <w:szCs w:val="27"/>
              </w:rPr>
              <w:t>положенные на территории городского округа</w:t>
            </w:r>
          </w:p>
          <w:p w:rsidR="0033309A" w:rsidRPr="00180689" w:rsidRDefault="0033309A" w:rsidP="004B304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  <w:tr w:rsidR="007B2E82" w:rsidRPr="00180689" w:rsidTr="00F04321">
        <w:trPr>
          <w:trHeight w:val="813"/>
        </w:trPr>
        <w:tc>
          <w:tcPr>
            <w:tcW w:w="675" w:type="dxa"/>
          </w:tcPr>
          <w:p w:rsidR="0033309A" w:rsidRPr="00180689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180689" w:rsidRDefault="0033309A" w:rsidP="0033309A">
            <w:pPr>
              <w:jc w:val="both"/>
              <w:textAlignment w:val="baseline"/>
              <w:outlineLvl w:val="0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Обеспечение </w:t>
            </w:r>
            <w:proofErr w:type="gramStart"/>
            <w:r w:rsidRPr="00180689">
              <w:rPr>
                <w:rFonts w:ascii="Liberation Serif" w:hAnsi="Liberation Serif"/>
                <w:sz w:val="27"/>
                <w:szCs w:val="27"/>
              </w:rPr>
              <w:t>обучающихся</w:t>
            </w:r>
            <w:proofErr w:type="gramEnd"/>
            <w:r w:rsidRPr="00180689">
              <w:rPr>
                <w:rFonts w:ascii="Liberation Serif" w:hAnsi="Liberation Serif"/>
                <w:sz w:val="27"/>
                <w:szCs w:val="27"/>
              </w:rPr>
              <w:t xml:space="preserve"> МОУ горячим питанием</w:t>
            </w:r>
          </w:p>
        </w:tc>
        <w:tc>
          <w:tcPr>
            <w:tcW w:w="2268" w:type="dxa"/>
          </w:tcPr>
          <w:p w:rsidR="0033309A" w:rsidRPr="00180689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ОМС «УО»</w:t>
            </w:r>
          </w:p>
          <w:p w:rsidR="0033309A" w:rsidRPr="00180689" w:rsidRDefault="0033309A" w:rsidP="0033309A">
            <w:pPr>
              <w:jc w:val="center"/>
              <w:rPr>
                <w:rFonts w:ascii="Liberation Serif" w:eastAsia="Calibri" w:hAnsi="Liberation Serif"/>
                <w:sz w:val="27"/>
                <w:szCs w:val="27"/>
              </w:rPr>
            </w:pPr>
            <w:r w:rsidRPr="00180689">
              <w:rPr>
                <w:rFonts w:ascii="Liberation Serif" w:eastAsia="Calibri" w:hAnsi="Liberation Serif"/>
                <w:sz w:val="27"/>
                <w:szCs w:val="27"/>
              </w:rPr>
              <w:t>МОУ</w:t>
            </w:r>
          </w:p>
        </w:tc>
      </w:tr>
      <w:tr w:rsidR="00F04321" w:rsidRPr="00180689" w:rsidTr="00626888">
        <w:trPr>
          <w:trHeight w:val="185"/>
        </w:trPr>
        <w:tc>
          <w:tcPr>
            <w:tcW w:w="675" w:type="dxa"/>
          </w:tcPr>
          <w:p w:rsidR="00F04321" w:rsidRPr="00180689" w:rsidRDefault="00F04321" w:rsidP="00F04321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lastRenderedPageBreak/>
              <w:t>1</w:t>
            </w:r>
          </w:p>
        </w:tc>
        <w:tc>
          <w:tcPr>
            <w:tcW w:w="4678" w:type="dxa"/>
            <w:vAlign w:val="center"/>
          </w:tcPr>
          <w:p w:rsidR="00F04321" w:rsidRPr="00180689" w:rsidRDefault="00F04321" w:rsidP="00F04321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2</w:t>
            </w:r>
          </w:p>
        </w:tc>
        <w:tc>
          <w:tcPr>
            <w:tcW w:w="2268" w:type="dxa"/>
            <w:vAlign w:val="center"/>
          </w:tcPr>
          <w:p w:rsidR="00F04321" w:rsidRPr="00180689" w:rsidRDefault="00F04321" w:rsidP="00F04321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3</w:t>
            </w:r>
          </w:p>
        </w:tc>
        <w:tc>
          <w:tcPr>
            <w:tcW w:w="2552" w:type="dxa"/>
            <w:vAlign w:val="center"/>
          </w:tcPr>
          <w:p w:rsidR="00F04321" w:rsidRPr="00180689" w:rsidRDefault="00F04321" w:rsidP="00F04321">
            <w:pPr>
              <w:tabs>
                <w:tab w:val="left" w:pos="1134"/>
              </w:tabs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180689">
              <w:rPr>
                <w:rFonts w:ascii="Liberation Serif" w:hAnsi="Liberation Serif"/>
                <w:sz w:val="27"/>
                <w:szCs w:val="27"/>
              </w:rPr>
              <w:t>4</w:t>
            </w:r>
          </w:p>
        </w:tc>
      </w:tr>
      <w:tr w:rsidR="0033309A" w:rsidRPr="00E712C1" w:rsidTr="004B304A">
        <w:trPr>
          <w:trHeight w:val="1553"/>
        </w:trPr>
        <w:tc>
          <w:tcPr>
            <w:tcW w:w="675" w:type="dxa"/>
          </w:tcPr>
          <w:p w:rsidR="0033309A" w:rsidRPr="00E712C1" w:rsidRDefault="0033309A" w:rsidP="0033309A">
            <w:pPr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rFonts w:ascii="Liberation Serif" w:hAnsi="Liberation Serif"/>
                <w:sz w:val="27"/>
                <w:szCs w:val="27"/>
              </w:rPr>
            </w:pPr>
          </w:p>
        </w:tc>
        <w:tc>
          <w:tcPr>
            <w:tcW w:w="4678" w:type="dxa"/>
          </w:tcPr>
          <w:p w:rsidR="0033309A" w:rsidRPr="00E712C1" w:rsidRDefault="0033309A" w:rsidP="0033309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712C1">
              <w:rPr>
                <w:rFonts w:ascii="Liberation Serif" w:hAnsi="Liberation Serif"/>
                <w:sz w:val="27"/>
                <w:szCs w:val="27"/>
              </w:rPr>
              <w:t>Подготовка методических рекомендаций по вопросам разработки рационов питания организованных детских колле</w:t>
            </w:r>
            <w:r w:rsidR="00805994" w:rsidRPr="00E712C1">
              <w:rPr>
                <w:rFonts w:ascii="Liberation Serif" w:hAnsi="Liberation Serif"/>
                <w:sz w:val="27"/>
                <w:szCs w:val="27"/>
              </w:rPr>
              <w:t>ктивов в соответствии с утвержде</w:t>
            </w:r>
            <w:r w:rsidRPr="00E712C1">
              <w:rPr>
                <w:rFonts w:ascii="Liberation Serif" w:hAnsi="Liberation Serif"/>
                <w:sz w:val="27"/>
                <w:szCs w:val="27"/>
              </w:rPr>
              <w:t>нными нормами питания</w:t>
            </w:r>
          </w:p>
        </w:tc>
        <w:tc>
          <w:tcPr>
            <w:tcW w:w="2268" w:type="dxa"/>
          </w:tcPr>
          <w:p w:rsidR="0033309A" w:rsidRPr="00E712C1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712C1">
              <w:rPr>
                <w:rFonts w:ascii="Liberation Serif" w:eastAsia="Calibri" w:hAnsi="Liberation Serif"/>
                <w:sz w:val="27"/>
                <w:szCs w:val="27"/>
              </w:rPr>
              <w:t>весь период</w:t>
            </w:r>
          </w:p>
        </w:tc>
        <w:tc>
          <w:tcPr>
            <w:tcW w:w="2552" w:type="dxa"/>
          </w:tcPr>
          <w:p w:rsidR="0033309A" w:rsidRPr="00E712C1" w:rsidRDefault="00805994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712C1">
              <w:rPr>
                <w:rFonts w:ascii="Liberation Serif" w:hAnsi="Liberation Serif"/>
                <w:sz w:val="27"/>
                <w:szCs w:val="27"/>
              </w:rPr>
              <w:t xml:space="preserve">ТО </w:t>
            </w:r>
            <w:proofErr w:type="spellStart"/>
            <w:r w:rsidR="0033309A" w:rsidRPr="00E712C1">
              <w:rPr>
                <w:rFonts w:ascii="Liberation Serif" w:hAnsi="Liberation Serif"/>
                <w:sz w:val="27"/>
                <w:szCs w:val="27"/>
              </w:rPr>
              <w:t>Роспотребнадзор</w:t>
            </w:r>
            <w:proofErr w:type="spellEnd"/>
          </w:p>
          <w:p w:rsidR="0033309A" w:rsidRPr="00E712C1" w:rsidRDefault="0033309A" w:rsidP="0033309A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712C1">
              <w:rPr>
                <w:rFonts w:ascii="Liberation Serif" w:hAnsi="Liberation Serif"/>
                <w:sz w:val="27"/>
                <w:szCs w:val="27"/>
              </w:rPr>
              <w:t>(по согласованию)</w:t>
            </w:r>
          </w:p>
        </w:tc>
      </w:tr>
    </w:tbl>
    <w:p w:rsidR="0033309A" w:rsidRPr="003875CD" w:rsidRDefault="0033309A" w:rsidP="0033309A">
      <w:pPr>
        <w:rPr>
          <w:rFonts w:ascii="Liberation Serif" w:hAnsi="Liberation Serif"/>
          <w:bCs/>
        </w:rPr>
      </w:pPr>
    </w:p>
    <w:p w:rsidR="00805994" w:rsidRPr="00E712C1" w:rsidRDefault="00805994" w:rsidP="00805994">
      <w:pPr>
        <w:ind w:left="-426" w:firstLine="426"/>
        <w:rPr>
          <w:rFonts w:ascii="Liberation Serif" w:hAnsi="Liberation Serif"/>
          <w:bCs/>
          <w:sz w:val="27"/>
          <w:szCs w:val="27"/>
          <w:lang w:val="en-US"/>
        </w:rPr>
      </w:pPr>
      <w:r w:rsidRPr="00E712C1">
        <w:rPr>
          <w:rFonts w:ascii="Liberation Serif" w:hAnsi="Liberation Serif"/>
          <w:bCs/>
          <w:sz w:val="27"/>
          <w:szCs w:val="27"/>
        </w:rPr>
        <w:t>Список сокращений</w:t>
      </w:r>
      <w:r w:rsidRPr="00E712C1">
        <w:rPr>
          <w:rFonts w:ascii="Liberation Serif" w:hAnsi="Liberation Serif"/>
          <w:bCs/>
          <w:sz w:val="27"/>
          <w:szCs w:val="27"/>
          <w:lang w:val="en-US"/>
        </w:rPr>
        <w:t>:</w:t>
      </w:r>
    </w:p>
    <w:p w:rsidR="0033309A" w:rsidRPr="00E712C1" w:rsidRDefault="0033309A" w:rsidP="00805994">
      <w:pPr>
        <w:ind w:left="-426"/>
        <w:jc w:val="both"/>
        <w:rPr>
          <w:rFonts w:ascii="Liberation Serif" w:hAnsi="Liberation Serif"/>
          <w:sz w:val="27"/>
          <w:szCs w:val="27"/>
        </w:rPr>
      </w:pPr>
      <w:r w:rsidRPr="00E712C1">
        <w:rPr>
          <w:rFonts w:ascii="Liberation Serif" w:hAnsi="Liberation Serif"/>
          <w:color w:val="FF0000"/>
          <w:sz w:val="27"/>
          <w:szCs w:val="27"/>
        </w:rPr>
        <w:tab/>
      </w:r>
      <w:r w:rsidR="00180689" w:rsidRPr="00E712C1">
        <w:rPr>
          <w:rFonts w:ascii="Liberation Serif" w:hAnsi="Liberation Serif"/>
          <w:sz w:val="27"/>
          <w:szCs w:val="27"/>
        </w:rPr>
        <w:t>- ГА</w:t>
      </w:r>
      <w:r w:rsidRPr="00E712C1">
        <w:rPr>
          <w:rFonts w:ascii="Liberation Serif" w:hAnsi="Liberation Serif"/>
          <w:sz w:val="27"/>
          <w:szCs w:val="27"/>
        </w:rPr>
        <w:t xml:space="preserve">УЗ СО ДГБ – </w:t>
      </w:r>
      <w:r w:rsidRPr="00E712C1">
        <w:rPr>
          <w:rFonts w:ascii="Liberation Serif" w:hAnsi="Liberation Serif"/>
          <w:bCs/>
          <w:sz w:val="27"/>
          <w:szCs w:val="27"/>
        </w:rPr>
        <w:t>Государственное</w:t>
      </w:r>
      <w:r w:rsidRPr="00E712C1">
        <w:rPr>
          <w:rFonts w:ascii="Liberation Serif" w:hAnsi="Liberation Serif"/>
          <w:sz w:val="27"/>
          <w:szCs w:val="27"/>
        </w:rPr>
        <w:t xml:space="preserve"> </w:t>
      </w:r>
      <w:r w:rsidR="00180689" w:rsidRPr="00E712C1">
        <w:rPr>
          <w:rFonts w:ascii="Liberation Serif" w:hAnsi="Liberation Serif"/>
          <w:bCs/>
          <w:sz w:val="27"/>
          <w:szCs w:val="27"/>
        </w:rPr>
        <w:t xml:space="preserve">автономное </w:t>
      </w:r>
      <w:r w:rsidRPr="00E712C1">
        <w:rPr>
          <w:rFonts w:ascii="Liberation Serif" w:hAnsi="Liberation Serif"/>
          <w:bCs/>
          <w:sz w:val="27"/>
          <w:szCs w:val="27"/>
        </w:rPr>
        <w:t>учреждение</w:t>
      </w:r>
      <w:r w:rsidRPr="00E712C1">
        <w:rPr>
          <w:rFonts w:ascii="Liberation Serif" w:hAnsi="Liberation Serif"/>
          <w:sz w:val="27"/>
          <w:szCs w:val="27"/>
        </w:rPr>
        <w:t xml:space="preserve"> здравоохранения Свердловской области «</w:t>
      </w:r>
      <w:r w:rsidRPr="00E712C1">
        <w:rPr>
          <w:rFonts w:ascii="Liberation Serif" w:hAnsi="Liberation Serif"/>
          <w:bCs/>
          <w:sz w:val="27"/>
          <w:szCs w:val="27"/>
        </w:rPr>
        <w:t>Детская</w:t>
      </w:r>
      <w:r w:rsidRPr="00E712C1">
        <w:rPr>
          <w:rFonts w:ascii="Liberation Serif" w:hAnsi="Liberation Serif"/>
          <w:sz w:val="27"/>
          <w:szCs w:val="27"/>
        </w:rPr>
        <w:t xml:space="preserve"> </w:t>
      </w:r>
      <w:r w:rsidRPr="00E712C1">
        <w:rPr>
          <w:rFonts w:ascii="Liberation Serif" w:hAnsi="Liberation Serif"/>
          <w:bCs/>
          <w:sz w:val="27"/>
          <w:szCs w:val="27"/>
        </w:rPr>
        <w:t>городская</w:t>
      </w:r>
      <w:r w:rsidRPr="00E712C1">
        <w:rPr>
          <w:rFonts w:ascii="Liberation Serif" w:hAnsi="Liberation Serif"/>
          <w:sz w:val="27"/>
          <w:szCs w:val="27"/>
        </w:rPr>
        <w:t xml:space="preserve"> </w:t>
      </w:r>
      <w:r w:rsidRPr="00E712C1">
        <w:rPr>
          <w:rFonts w:ascii="Liberation Serif" w:hAnsi="Liberation Serif"/>
          <w:bCs/>
          <w:sz w:val="27"/>
          <w:szCs w:val="27"/>
        </w:rPr>
        <w:t>больница</w:t>
      </w:r>
      <w:r w:rsidRPr="00E712C1">
        <w:rPr>
          <w:rFonts w:ascii="Liberation Serif" w:hAnsi="Liberation Serif"/>
          <w:sz w:val="27"/>
          <w:szCs w:val="27"/>
        </w:rPr>
        <w:t xml:space="preserve"> город </w:t>
      </w:r>
      <w:r w:rsidRPr="00E712C1">
        <w:rPr>
          <w:rFonts w:ascii="Liberation Serif" w:hAnsi="Liberation Serif"/>
          <w:bCs/>
          <w:sz w:val="27"/>
          <w:szCs w:val="27"/>
        </w:rPr>
        <w:t>Каменск</w:t>
      </w:r>
      <w:r w:rsidRPr="00E712C1">
        <w:rPr>
          <w:rFonts w:ascii="Liberation Serif" w:hAnsi="Liberation Serif"/>
          <w:sz w:val="27"/>
          <w:szCs w:val="27"/>
        </w:rPr>
        <w:t>-</w:t>
      </w:r>
      <w:r w:rsidRPr="00E712C1">
        <w:rPr>
          <w:rFonts w:ascii="Liberation Serif" w:hAnsi="Liberation Serif"/>
          <w:bCs/>
          <w:sz w:val="27"/>
          <w:szCs w:val="27"/>
        </w:rPr>
        <w:t>Уральский</w:t>
      </w:r>
      <w:r w:rsidRPr="00E712C1">
        <w:rPr>
          <w:rFonts w:ascii="Liberation Serif" w:hAnsi="Liberation Serif"/>
          <w:sz w:val="27"/>
          <w:szCs w:val="27"/>
        </w:rPr>
        <w:t>»;</w:t>
      </w:r>
    </w:p>
    <w:p w:rsidR="0033309A" w:rsidRPr="00E712C1" w:rsidRDefault="0033309A" w:rsidP="00805994">
      <w:pPr>
        <w:ind w:left="-426"/>
        <w:jc w:val="both"/>
        <w:rPr>
          <w:rFonts w:ascii="Liberation Serif" w:hAnsi="Liberation Serif"/>
          <w:sz w:val="27"/>
          <w:szCs w:val="27"/>
        </w:rPr>
      </w:pPr>
      <w:r w:rsidRPr="00E712C1">
        <w:rPr>
          <w:rFonts w:ascii="Liberation Serif" w:hAnsi="Liberation Serif"/>
          <w:sz w:val="27"/>
          <w:szCs w:val="27"/>
        </w:rPr>
        <w:tab/>
        <w:t xml:space="preserve">- ГАУЗ СО ГБ - </w:t>
      </w:r>
      <w:r w:rsidRPr="00E712C1">
        <w:rPr>
          <w:rFonts w:ascii="Liberation Serif" w:hAnsi="Liberation Serif"/>
          <w:bCs/>
          <w:sz w:val="27"/>
          <w:szCs w:val="27"/>
        </w:rPr>
        <w:t>Государственное автономное</w:t>
      </w:r>
      <w:r w:rsidRPr="00E712C1">
        <w:rPr>
          <w:rFonts w:ascii="Liberation Serif" w:hAnsi="Liberation Serif"/>
          <w:sz w:val="27"/>
          <w:szCs w:val="27"/>
        </w:rPr>
        <w:t xml:space="preserve"> </w:t>
      </w:r>
      <w:r w:rsidRPr="00E712C1">
        <w:rPr>
          <w:rFonts w:ascii="Liberation Serif" w:hAnsi="Liberation Serif"/>
          <w:bCs/>
          <w:sz w:val="27"/>
          <w:szCs w:val="27"/>
        </w:rPr>
        <w:t>учреждение</w:t>
      </w:r>
      <w:r w:rsidRPr="00E712C1">
        <w:rPr>
          <w:rFonts w:ascii="Liberation Serif" w:hAnsi="Liberation Serif"/>
          <w:sz w:val="27"/>
          <w:szCs w:val="27"/>
        </w:rPr>
        <w:t xml:space="preserve"> здравоохранения Свердловской области «</w:t>
      </w:r>
      <w:r w:rsidRPr="00E712C1">
        <w:rPr>
          <w:rFonts w:ascii="Liberation Serif" w:hAnsi="Liberation Serif"/>
          <w:bCs/>
          <w:sz w:val="27"/>
          <w:szCs w:val="27"/>
        </w:rPr>
        <w:t>Городская</w:t>
      </w:r>
      <w:r w:rsidRPr="00E712C1">
        <w:rPr>
          <w:rFonts w:ascii="Liberation Serif" w:hAnsi="Liberation Serif"/>
          <w:sz w:val="27"/>
          <w:szCs w:val="27"/>
        </w:rPr>
        <w:t xml:space="preserve"> </w:t>
      </w:r>
      <w:r w:rsidRPr="00E712C1">
        <w:rPr>
          <w:rFonts w:ascii="Liberation Serif" w:hAnsi="Liberation Serif"/>
          <w:bCs/>
          <w:sz w:val="27"/>
          <w:szCs w:val="27"/>
        </w:rPr>
        <w:t>больница</w:t>
      </w:r>
      <w:r w:rsidRPr="00E712C1">
        <w:rPr>
          <w:rFonts w:ascii="Liberation Serif" w:hAnsi="Liberation Serif"/>
          <w:sz w:val="27"/>
          <w:szCs w:val="27"/>
        </w:rPr>
        <w:t xml:space="preserve"> город </w:t>
      </w:r>
      <w:r w:rsidRPr="00E712C1">
        <w:rPr>
          <w:rFonts w:ascii="Liberation Serif" w:hAnsi="Liberation Serif"/>
          <w:bCs/>
          <w:sz w:val="27"/>
          <w:szCs w:val="27"/>
        </w:rPr>
        <w:t>Каменск</w:t>
      </w:r>
      <w:r w:rsidRPr="00E712C1">
        <w:rPr>
          <w:rFonts w:ascii="Liberation Serif" w:hAnsi="Liberation Serif"/>
          <w:sz w:val="27"/>
          <w:szCs w:val="27"/>
        </w:rPr>
        <w:t>-</w:t>
      </w:r>
      <w:r w:rsidRPr="00E712C1">
        <w:rPr>
          <w:rFonts w:ascii="Liberation Serif" w:hAnsi="Liberation Serif"/>
          <w:bCs/>
          <w:sz w:val="27"/>
          <w:szCs w:val="27"/>
        </w:rPr>
        <w:t>Уральский</w:t>
      </w:r>
      <w:r w:rsidRPr="00E712C1">
        <w:rPr>
          <w:rFonts w:ascii="Liberation Serif" w:hAnsi="Liberation Serif"/>
          <w:sz w:val="27"/>
          <w:szCs w:val="27"/>
        </w:rPr>
        <w:t>»;</w:t>
      </w:r>
    </w:p>
    <w:p w:rsidR="0033309A" w:rsidRPr="00E712C1" w:rsidRDefault="0033309A" w:rsidP="00805994">
      <w:pPr>
        <w:widowControl w:val="0"/>
        <w:autoSpaceDE w:val="0"/>
        <w:autoSpaceDN w:val="0"/>
        <w:adjustRightInd w:val="0"/>
        <w:ind w:left="-426"/>
        <w:jc w:val="both"/>
        <w:rPr>
          <w:rFonts w:ascii="Liberation Serif" w:hAnsi="Liberation Serif"/>
          <w:sz w:val="27"/>
          <w:szCs w:val="27"/>
        </w:rPr>
      </w:pPr>
      <w:r w:rsidRPr="00E712C1">
        <w:rPr>
          <w:rFonts w:ascii="Liberation Serif" w:hAnsi="Liberation Serif"/>
          <w:sz w:val="27"/>
          <w:szCs w:val="27"/>
        </w:rPr>
        <w:tab/>
        <w:t>- МОУ - муниципальные общеобразовательные учреждения;</w:t>
      </w:r>
    </w:p>
    <w:p w:rsidR="0033309A" w:rsidRPr="00E712C1" w:rsidRDefault="0033309A" w:rsidP="00805994">
      <w:pPr>
        <w:widowControl w:val="0"/>
        <w:autoSpaceDE w:val="0"/>
        <w:autoSpaceDN w:val="0"/>
        <w:adjustRightInd w:val="0"/>
        <w:ind w:left="-426"/>
        <w:jc w:val="both"/>
        <w:rPr>
          <w:rFonts w:ascii="Liberation Serif" w:hAnsi="Liberation Serif"/>
          <w:sz w:val="27"/>
          <w:szCs w:val="27"/>
        </w:rPr>
      </w:pPr>
      <w:r w:rsidRPr="00E712C1">
        <w:rPr>
          <w:rFonts w:ascii="Liberation Serif" w:hAnsi="Liberation Serif"/>
          <w:sz w:val="27"/>
          <w:szCs w:val="27"/>
        </w:rPr>
        <w:tab/>
        <w:t>- МДОУ – муниципальные дошкольные образовательные учреждения;</w:t>
      </w:r>
    </w:p>
    <w:p w:rsidR="00180689" w:rsidRPr="00E712C1" w:rsidRDefault="0033309A" w:rsidP="00180689">
      <w:pPr>
        <w:widowControl w:val="0"/>
        <w:autoSpaceDE w:val="0"/>
        <w:autoSpaceDN w:val="0"/>
        <w:adjustRightInd w:val="0"/>
        <w:ind w:left="-426"/>
        <w:jc w:val="both"/>
        <w:rPr>
          <w:rFonts w:ascii="Liberation Serif" w:hAnsi="Liberation Serif"/>
          <w:sz w:val="27"/>
          <w:szCs w:val="27"/>
        </w:rPr>
      </w:pPr>
      <w:r w:rsidRPr="00E712C1">
        <w:rPr>
          <w:rFonts w:ascii="Liberation Serif" w:hAnsi="Liberation Serif"/>
          <w:sz w:val="27"/>
          <w:szCs w:val="27"/>
        </w:rPr>
        <w:tab/>
        <w:t xml:space="preserve">- ОМС «УК» - орган местного самоуправления «Управление культуры </w:t>
      </w:r>
      <w:r w:rsidR="00180689" w:rsidRPr="00E712C1">
        <w:rPr>
          <w:rFonts w:ascii="Liberation Serif" w:hAnsi="Liberation Serif"/>
          <w:sz w:val="27"/>
          <w:szCs w:val="27"/>
        </w:rPr>
        <w:t>Каменск-Уральского городского округа</w:t>
      </w:r>
      <w:r w:rsidRPr="00E712C1">
        <w:rPr>
          <w:rFonts w:ascii="Liberation Serif" w:hAnsi="Liberation Serif"/>
          <w:sz w:val="27"/>
          <w:szCs w:val="27"/>
        </w:rPr>
        <w:t>»;</w:t>
      </w:r>
    </w:p>
    <w:p w:rsidR="0033309A" w:rsidRPr="00E712C1" w:rsidRDefault="0033309A" w:rsidP="00180689">
      <w:pPr>
        <w:widowControl w:val="0"/>
        <w:tabs>
          <w:tab w:val="left" w:pos="709"/>
        </w:tabs>
        <w:autoSpaceDE w:val="0"/>
        <w:autoSpaceDN w:val="0"/>
        <w:adjustRightInd w:val="0"/>
        <w:ind w:left="-425" w:firstLine="425"/>
        <w:jc w:val="both"/>
        <w:rPr>
          <w:rFonts w:ascii="Liberation Serif" w:hAnsi="Liberation Serif"/>
          <w:sz w:val="27"/>
          <w:szCs w:val="27"/>
        </w:rPr>
      </w:pPr>
      <w:r w:rsidRPr="00E712C1">
        <w:rPr>
          <w:rFonts w:ascii="Liberation Serif" w:hAnsi="Liberation Serif"/>
          <w:sz w:val="27"/>
          <w:szCs w:val="27"/>
        </w:rPr>
        <w:t xml:space="preserve">- ОМС «УО» - орган местного самоуправления «Управление образования </w:t>
      </w:r>
      <w:r w:rsidR="00180689" w:rsidRPr="00E712C1">
        <w:rPr>
          <w:rFonts w:ascii="Liberation Serif" w:hAnsi="Liberation Serif"/>
          <w:sz w:val="27"/>
          <w:szCs w:val="27"/>
        </w:rPr>
        <w:t>Каменск-Уральского городского округа</w:t>
      </w:r>
      <w:r w:rsidRPr="00E712C1">
        <w:rPr>
          <w:rFonts w:ascii="Liberation Serif" w:hAnsi="Liberation Serif"/>
          <w:sz w:val="27"/>
          <w:szCs w:val="27"/>
        </w:rPr>
        <w:t>»;</w:t>
      </w:r>
    </w:p>
    <w:p w:rsidR="0033309A" w:rsidRPr="00E712C1" w:rsidRDefault="0033309A" w:rsidP="00805994">
      <w:pPr>
        <w:widowControl w:val="0"/>
        <w:autoSpaceDE w:val="0"/>
        <w:autoSpaceDN w:val="0"/>
        <w:adjustRightInd w:val="0"/>
        <w:ind w:left="-426"/>
        <w:jc w:val="both"/>
        <w:rPr>
          <w:rFonts w:ascii="Liberation Serif" w:hAnsi="Liberation Serif"/>
          <w:sz w:val="27"/>
          <w:szCs w:val="27"/>
        </w:rPr>
      </w:pPr>
      <w:r w:rsidRPr="00E712C1">
        <w:rPr>
          <w:rFonts w:ascii="Liberation Serif" w:hAnsi="Liberation Serif"/>
          <w:sz w:val="27"/>
          <w:szCs w:val="27"/>
        </w:rPr>
        <w:tab/>
        <w:t>- ОМС «</w:t>
      </w:r>
      <w:proofErr w:type="spellStart"/>
      <w:r w:rsidRPr="00E712C1">
        <w:rPr>
          <w:rFonts w:ascii="Liberation Serif" w:hAnsi="Liberation Serif"/>
          <w:sz w:val="27"/>
          <w:szCs w:val="27"/>
        </w:rPr>
        <w:t>УФиС</w:t>
      </w:r>
      <w:proofErr w:type="spellEnd"/>
      <w:r w:rsidRPr="00E712C1">
        <w:rPr>
          <w:rFonts w:ascii="Liberation Serif" w:hAnsi="Liberation Serif"/>
          <w:sz w:val="27"/>
          <w:szCs w:val="27"/>
        </w:rPr>
        <w:t xml:space="preserve">» - орган местного самоуправления «Управление по физической культуре и спорту </w:t>
      </w:r>
      <w:r w:rsidR="00180689" w:rsidRPr="00E712C1">
        <w:rPr>
          <w:rFonts w:ascii="Liberation Serif" w:hAnsi="Liberation Serif"/>
          <w:sz w:val="27"/>
          <w:szCs w:val="27"/>
        </w:rPr>
        <w:t>Каменск-Уральского городского округа</w:t>
      </w:r>
      <w:r w:rsidRPr="00E712C1">
        <w:rPr>
          <w:rFonts w:ascii="Liberation Serif" w:hAnsi="Liberation Serif"/>
          <w:sz w:val="27"/>
          <w:szCs w:val="27"/>
        </w:rPr>
        <w:t xml:space="preserve">»; </w:t>
      </w:r>
    </w:p>
    <w:p w:rsidR="0033309A" w:rsidRPr="00E712C1" w:rsidRDefault="0033309A" w:rsidP="00805994">
      <w:pPr>
        <w:widowControl w:val="0"/>
        <w:autoSpaceDE w:val="0"/>
        <w:autoSpaceDN w:val="0"/>
        <w:adjustRightInd w:val="0"/>
        <w:ind w:left="-426"/>
        <w:jc w:val="both"/>
        <w:rPr>
          <w:rFonts w:ascii="Liberation Serif" w:hAnsi="Liberation Serif"/>
          <w:sz w:val="27"/>
          <w:szCs w:val="27"/>
        </w:rPr>
      </w:pPr>
      <w:r w:rsidRPr="00E712C1">
        <w:rPr>
          <w:rFonts w:ascii="Liberation Serif" w:hAnsi="Liberation Serif"/>
          <w:sz w:val="27"/>
          <w:szCs w:val="27"/>
        </w:rPr>
        <w:tab/>
        <w:t>- ОУ - учреждения профессионального образования;</w:t>
      </w:r>
    </w:p>
    <w:p w:rsidR="0033309A" w:rsidRPr="00E712C1" w:rsidRDefault="0033309A" w:rsidP="00180689">
      <w:pPr>
        <w:widowControl w:val="0"/>
        <w:autoSpaceDE w:val="0"/>
        <w:autoSpaceDN w:val="0"/>
        <w:adjustRightInd w:val="0"/>
        <w:ind w:left="-426" w:firstLine="426"/>
        <w:jc w:val="both"/>
        <w:rPr>
          <w:rFonts w:ascii="Liberation Serif" w:hAnsi="Liberation Serif"/>
          <w:sz w:val="27"/>
          <w:szCs w:val="27"/>
        </w:rPr>
      </w:pPr>
      <w:r w:rsidRPr="00E712C1">
        <w:rPr>
          <w:rFonts w:ascii="Liberation Serif" w:hAnsi="Liberation Serif"/>
          <w:sz w:val="27"/>
          <w:szCs w:val="27"/>
        </w:rPr>
        <w:t xml:space="preserve">- </w:t>
      </w:r>
      <w:r w:rsidR="00180689" w:rsidRPr="00E712C1">
        <w:rPr>
          <w:rFonts w:ascii="Liberation Serif" w:hAnsi="Liberation Serif"/>
          <w:sz w:val="27"/>
          <w:szCs w:val="27"/>
        </w:rPr>
        <w:t xml:space="preserve">ТО </w:t>
      </w:r>
      <w:proofErr w:type="spellStart"/>
      <w:r w:rsidRPr="00E712C1">
        <w:rPr>
          <w:rFonts w:ascii="Liberation Serif" w:hAnsi="Liberation Serif"/>
          <w:sz w:val="27"/>
          <w:szCs w:val="27"/>
        </w:rPr>
        <w:t>Роспотребнадзор</w:t>
      </w:r>
      <w:proofErr w:type="spellEnd"/>
      <w:r w:rsidRPr="00E712C1">
        <w:rPr>
          <w:rFonts w:ascii="Liberation Serif" w:hAnsi="Liberation Serif"/>
          <w:sz w:val="27"/>
          <w:szCs w:val="27"/>
        </w:rPr>
        <w:t xml:space="preserve"> - территориальный отдел Управления Федеральной  службы по надзору в сфере защиты прав потребителей и благополучия человека по Свердловской области в городе Каменск-Уральский, Каменском районе, </w:t>
      </w:r>
      <w:proofErr w:type="spellStart"/>
      <w:r w:rsidRPr="00E712C1">
        <w:rPr>
          <w:rFonts w:ascii="Liberation Serif" w:hAnsi="Liberation Serif"/>
          <w:sz w:val="27"/>
          <w:szCs w:val="27"/>
        </w:rPr>
        <w:t>Сухоложском</w:t>
      </w:r>
      <w:proofErr w:type="spellEnd"/>
      <w:r w:rsidRPr="00E712C1">
        <w:rPr>
          <w:rFonts w:ascii="Liberation Serif" w:hAnsi="Liberation Serif"/>
          <w:sz w:val="27"/>
          <w:szCs w:val="27"/>
        </w:rPr>
        <w:t xml:space="preserve"> и </w:t>
      </w:r>
      <w:proofErr w:type="spellStart"/>
      <w:r w:rsidRPr="00E712C1">
        <w:rPr>
          <w:rFonts w:ascii="Liberation Serif" w:hAnsi="Liberation Serif"/>
          <w:sz w:val="27"/>
          <w:szCs w:val="27"/>
        </w:rPr>
        <w:t>Богдановичском</w:t>
      </w:r>
      <w:proofErr w:type="spellEnd"/>
      <w:r w:rsidRPr="00E712C1">
        <w:rPr>
          <w:rFonts w:ascii="Liberation Serif" w:hAnsi="Liberation Serif"/>
          <w:sz w:val="27"/>
          <w:szCs w:val="27"/>
        </w:rPr>
        <w:t xml:space="preserve"> районах;</w:t>
      </w:r>
    </w:p>
    <w:p w:rsidR="0033309A" w:rsidRPr="00E712C1" w:rsidRDefault="0033309A" w:rsidP="00180689">
      <w:pPr>
        <w:widowControl w:val="0"/>
        <w:autoSpaceDE w:val="0"/>
        <w:autoSpaceDN w:val="0"/>
        <w:adjustRightInd w:val="0"/>
        <w:ind w:left="-426" w:firstLine="426"/>
        <w:jc w:val="both"/>
        <w:rPr>
          <w:rFonts w:ascii="Liberation Serif" w:hAnsi="Liberation Serif"/>
          <w:sz w:val="27"/>
          <w:szCs w:val="27"/>
        </w:rPr>
      </w:pPr>
      <w:r w:rsidRPr="00E712C1">
        <w:rPr>
          <w:rFonts w:ascii="Liberation Serif" w:hAnsi="Liberation Serif"/>
          <w:sz w:val="27"/>
          <w:szCs w:val="27"/>
        </w:rPr>
        <w:t xml:space="preserve">- Субъекты профилактики - территориальные органы федеральных органов исполнительной власти, органы власти Свердловской области, органы местного самоуправления, организации, общественные </w:t>
      </w:r>
      <w:r w:rsidR="00180689" w:rsidRPr="00E712C1">
        <w:rPr>
          <w:rFonts w:ascii="Liberation Serif" w:hAnsi="Liberation Serif"/>
          <w:sz w:val="27"/>
          <w:szCs w:val="27"/>
        </w:rPr>
        <w:t xml:space="preserve">объединения, лица, участвующие </w:t>
      </w:r>
      <w:r w:rsidRPr="00E712C1">
        <w:rPr>
          <w:rFonts w:ascii="Liberation Serif" w:hAnsi="Liberation Serif"/>
          <w:sz w:val="27"/>
          <w:szCs w:val="27"/>
        </w:rPr>
        <w:t xml:space="preserve">в работе по противодействию незаконному обороту наркотических средств, психотропных веществ и их </w:t>
      </w:r>
      <w:proofErr w:type="spellStart"/>
      <w:r w:rsidRPr="00E712C1">
        <w:rPr>
          <w:rFonts w:ascii="Liberation Serif" w:hAnsi="Liberation Serif"/>
          <w:sz w:val="27"/>
          <w:szCs w:val="27"/>
        </w:rPr>
        <w:t>прекурсоров</w:t>
      </w:r>
      <w:proofErr w:type="spellEnd"/>
      <w:r w:rsidRPr="00E712C1">
        <w:rPr>
          <w:rFonts w:ascii="Liberation Serif" w:hAnsi="Liberation Serif"/>
          <w:sz w:val="27"/>
          <w:szCs w:val="27"/>
        </w:rPr>
        <w:t xml:space="preserve"> на территории </w:t>
      </w:r>
      <w:r w:rsidR="00180689" w:rsidRPr="00E712C1">
        <w:rPr>
          <w:rFonts w:ascii="Liberation Serif" w:hAnsi="Liberation Serif"/>
          <w:sz w:val="27"/>
          <w:szCs w:val="27"/>
        </w:rPr>
        <w:t>Каменск-Уральского городского округа</w:t>
      </w:r>
      <w:r w:rsidRPr="00E712C1">
        <w:rPr>
          <w:rFonts w:ascii="Liberation Serif" w:hAnsi="Liberation Serif"/>
          <w:sz w:val="27"/>
          <w:szCs w:val="27"/>
        </w:rPr>
        <w:t>;</w:t>
      </w:r>
    </w:p>
    <w:p w:rsidR="0033309A" w:rsidRPr="00E712C1" w:rsidRDefault="0033309A" w:rsidP="00180689">
      <w:pPr>
        <w:widowControl w:val="0"/>
        <w:autoSpaceDE w:val="0"/>
        <w:autoSpaceDN w:val="0"/>
        <w:adjustRightInd w:val="0"/>
        <w:ind w:left="-426" w:firstLine="426"/>
        <w:jc w:val="both"/>
        <w:rPr>
          <w:rFonts w:ascii="Liberation Serif" w:hAnsi="Liberation Serif"/>
          <w:sz w:val="27"/>
          <w:szCs w:val="27"/>
        </w:rPr>
      </w:pPr>
      <w:r w:rsidRPr="00E712C1">
        <w:rPr>
          <w:rFonts w:ascii="Liberation Serif" w:hAnsi="Liberation Serif"/>
          <w:sz w:val="27"/>
          <w:szCs w:val="27"/>
        </w:rPr>
        <w:t>- СЦРН - ГАУ СОН «Социа</w:t>
      </w:r>
      <w:r w:rsidR="00180689" w:rsidRPr="00E712C1">
        <w:rPr>
          <w:rFonts w:ascii="Liberation Serif" w:hAnsi="Liberation Serif"/>
          <w:sz w:val="27"/>
          <w:szCs w:val="27"/>
        </w:rPr>
        <w:t xml:space="preserve">льно-реабилитационный центр для </w:t>
      </w:r>
      <w:r w:rsidRPr="00E712C1">
        <w:rPr>
          <w:rFonts w:ascii="Liberation Serif" w:hAnsi="Liberation Serif"/>
          <w:sz w:val="27"/>
          <w:szCs w:val="27"/>
        </w:rPr>
        <w:t>несовершеннолетних города Каменска-Уральского»;</w:t>
      </w:r>
    </w:p>
    <w:p w:rsidR="0033309A" w:rsidRPr="00E712C1" w:rsidRDefault="0033309A" w:rsidP="00805994">
      <w:pPr>
        <w:widowControl w:val="0"/>
        <w:autoSpaceDE w:val="0"/>
        <w:autoSpaceDN w:val="0"/>
        <w:adjustRightInd w:val="0"/>
        <w:ind w:left="-426"/>
        <w:jc w:val="both"/>
        <w:rPr>
          <w:rFonts w:ascii="Liberation Serif" w:hAnsi="Liberation Serif"/>
          <w:sz w:val="27"/>
          <w:szCs w:val="27"/>
        </w:rPr>
      </w:pPr>
      <w:r w:rsidRPr="00E712C1">
        <w:rPr>
          <w:rFonts w:ascii="Liberation Serif" w:hAnsi="Liberation Serif"/>
          <w:sz w:val="27"/>
          <w:szCs w:val="27"/>
        </w:rPr>
        <w:tab/>
        <w:t>- ТКДН и ЗП - территориальные комисс</w:t>
      </w:r>
      <w:r w:rsidR="00180689" w:rsidRPr="00E712C1">
        <w:rPr>
          <w:rFonts w:ascii="Liberation Serif" w:hAnsi="Liberation Serif"/>
          <w:sz w:val="27"/>
          <w:szCs w:val="27"/>
        </w:rPr>
        <w:t xml:space="preserve">ии по делам несовершеннолетних </w:t>
      </w:r>
      <w:r w:rsidRPr="00E712C1">
        <w:rPr>
          <w:rFonts w:ascii="Liberation Serif" w:hAnsi="Liberation Serif"/>
          <w:sz w:val="27"/>
          <w:szCs w:val="27"/>
        </w:rPr>
        <w:t>и защите их прав Красногорского и  Синарского районов;</w:t>
      </w:r>
    </w:p>
    <w:p w:rsidR="0033309A" w:rsidRPr="00E712C1" w:rsidRDefault="0033309A" w:rsidP="00805994">
      <w:pPr>
        <w:widowControl w:val="0"/>
        <w:autoSpaceDE w:val="0"/>
        <w:autoSpaceDN w:val="0"/>
        <w:adjustRightInd w:val="0"/>
        <w:ind w:left="-426"/>
        <w:jc w:val="both"/>
        <w:rPr>
          <w:rFonts w:ascii="Liberation Serif" w:hAnsi="Liberation Serif"/>
          <w:sz w:val="27"/>
          <w:szCs w:val="27"/>
        </w:rPr>
      </w:pPr>
      <w:r w:rsidRPr="00E712C1">
        <w:rPr>
          <w:rFonts w:ascii="Liberation Serif" w:hAnsi="Liberation Serif"/>
          <w:sz w:val="27"/>
          <w:szCs w:val="27"/>
        </w:rPr>
        <w:tab/>
        <w:t xml:space="preserve">- УСП </w:t>
      </w:r>
      <w:r w:rsidR="00180689" w:rsidRPr="00E712C1">
        <w:rPr>
          <w:rFonts w:ascii="Liberation Serif" w:hAnsi="Liberation Serif"/>
          <w:sz w:val="27"/>
          <w:szCs w:val="27"/>
        </w:rPr>
        <w:t>– Управление социальной политики № 12</w:t>
      </w:r>
      <w:r w:rsidRPr="00E712C1">
        <w:rPr>
          <w:rFonts w:ascii="Liberation Serif" w:hAnsi="Liberation Serif"/>
          <w:sz w:val="27"/>
          <w:szCs w:val="27"/>
        </w:rPr>
        <w:t>;</w:t>
      </w:r>
    </w:p>
    <w:p w:rsidR="0033309A" w:rsidRPr="00E712C1" w:rsidRDefault="0033309A" w:rsidP="00805994">
      <w:pPr>
        <w:widowControl w:val="0"/>
        <w:autoSpaceDE w:val="0"/>
        <w:autoSpaceDN w:val="0"/>
        <w:adjustRightInd w:val="0"/>
        <w:ind w:left="-426"/>
        <w:jc w:val="both"/>
        <w:rPr>
          <w:rFonts w:ascii="Liberation Serif" w:hAnsi="Liberation Serif"/>
          <w:sz w:val="27"/>
          <w:szCs w:val="27"/>
        </w:rPr>
      </w:pPr>
      <w:r w:rsidRPr="00E712C1">
        <w:rPr>
          <w:rFonts w:ascii="Liberation Serif" w:hAnsi="Liberation Serif"/>
          <w:sz w:val="27"/>
          <w:szCs w:val="27"/>
        </w:rPr>
        <w:tab/>
        <w:t>- УКС – МКУ «Управление капитального строительства»;</w:t>
      </w:r>
    </w:p>
    <w:p w:rsidR="0033309A" w:rsidRPr="00E712C1" w:rsidRDefault="0033309A" w:rsidP="00805994">
      <w:pPr>
        <w:widowControl w:val="0"/>
        <w:autoSpaceDE w:val="0"/>
        <w:autoSpaceDN w:val="0"/>
        <w:adjustRightInd w:val="0"/>
        <w:ind w:left="-426"/>
        <w:jc w:val="both"/>
        <w:rPr>
          <w:rFonts w:ascii="Liberation Serif" w:hAnsi="Liberation Serif"/>
          <w:sz w:val="27"/>
          <w:szCs w:val="27"/>
        </w:rPr>
      </w:pPr>
      <w:r w:rsidRPr="00E712C1">
        <w:rPr>
          <w:rFonts w:ascii="Liberation Serif" w:hAnsi="Liberation Serif"/>
          <w:sz w:val="27"/>
          <w:szCs w:val="27"/>
        </w:rPr>
        <w:tab/>
        <w:t xml:space="preserve">- </w:t>
      </w:r>
      <w:r w:rsidRPr="00E712C1">
        <w:rPr>
          <w:rFonts w:ascii="Liberation Serif" w:eastAsia="Calibri" w:hAnsi="Liberation Serif"/>
          <w:sz w:val="27"/>
          <w:szCs w:val="27"/>
        </w:rPr>
        <w:t>ЦРТ</w:t>
      </w:r>
      <w:r w:rsidRPr="00E712C1">
        <w:rPr>
          <w:rFonts w:ascii="Liberation Serif" w:hAnsi="Liberation Serif"/>
          <w:sz w:val="27"/>
          <w:szCs w:val="27"/>
        </w:rPr>
        <w:t xml:space="preserve"> - МКУ «Центр развития туризма»;</w:t>
      </w:r>
    </w:p>
    <w:p w:rsidR="0033309A" w:rsidRPr="00E712C1" w:rsidRDefault="0033309A" w:rsidP="00180689">
      <w:pPr>
        <w:widowControl w:val="0"/>
        <w:autoSpaceDE w:val="0"/>
        <w:autoSpaceDN w:val="0"/>
        <w:adjustRightInd w:val="0"/>
        <w:ind w:left="-426" w:firstLine="426"/>
        <w:jc w:val="both"/>
        <w:rPr>
          <w:rFonts w:ascii="Liberation Serif" w:hAnsi="Liberation Serif"/>
          <w:sz w:val="27"/>
          <w:szCs w:val="27"/>
        </w:rPr>
      </w:pPr>
      <w:r w:rsidRPr="00E712C1">
        <w:rPr>
          <w:rFonts w:ascii="Liberation Serif" w:hAnsi="Liberation Serif"/>
          <w:sz w:val="27"/>
          <w:szCs w:val="27"/>
        </w:rPr>
        <w:t>- ЦМП - МКУ «Центр молодежной политики»;</w:t>
      </w:r>
    </w:p>
    <w:p w:rsidR="0033309A" w:rsidRPr="00E712C1" w:rsidRDefault="0033309A" w:rsidP="00180689">
      <w:pPr>
        <w:widowControl w:val="0"/>
        <w:autoSpaceDE w:val="0"/>
        <w:autoSpaceDN w:val="0"/>
        <w:adjustRightInd w:val="0"/>
        <w:ind w:left="-426" w:firstLine="426"/>
        <w:jc w:val="both"/>
        <w:rPr>
          <w:rFonts w:ascii="Liberation Serif" w:hAnsi="Liberation Serif"/>
          <w:sz w:val="27"/>
          <w:szCs w:val="27"/>
        </w:rPr>
      </w:pPr>
      <w:r w:rsidRPr="00E712C1">
        <w:rPr>
          <w:rFonts w:ascii="Liberation Serif" w:hAnsi="Liberation Serif"/>
          <w:sz w:val="27"/>
          <w:szCs w:val="27"/>
        </w:rPr>
        <w:t xml:space="preserve">- Филиал № 4 ГБУЗ СО «ПТД» - Филиал № 4 </w:t>
      </w:r>
      <w:r w:rsidRPr="00E712C1">
        <w:rPr>
          <w:rFonts w:ascii="Liberation Serif" w:hAnsi="Liberation Serif"/>
          <w:bCs/>
          <w:sz w:val="27"/>
          <w:szCs w:val="27"/>
        </w:rPr>
        <w:t>Государственного бюджетного учреждение</w:t>
      </w:r>
      <w:r w:rsidRPr="00E712C1">
        <w:rPr>
          <w:rFonts w:ascii="Liberation Serif" w:hAnsi="Liberation Serif"/>
          <w:sz w:val="27"/>
          <w:szCs w:val="27"/>
        </w:rPr>
        <w:t xml:space="preserve"> здравоохранения Свердловской области «Противотуберкулезный диспансер»;</w:t>
      </w:r>
    </w:p>
    <w:p w:rsidR="00180689" w:rsidRPr="00E712C1" w:rsidRDefault="00C11928" w:rsidP="00E712C1">
      <w:pPr>
        <w:widowControl w:val="0"/>
        <w:autoSpaceDE w:val="0"/>
        <w:autoSpaceDN w:val="0"/>
        <w:adjustRightInd w:val="0"/>
        <w:ind w:left="-426" w:firstLine="426"/>
        <w:jc w:val="both"/>
        <w:rPr>
          <w:rFonts w:ascii="Liberation Serif" w:hAnsi="Liberation Serif"/>
          <w:sz w:val="27"/>
          <w:szCs w:val="27"/>
        </w:rPr>
      </w:pPr>
      <w:hyperlink r:id="rId12" w:tooltip="поиск всех организаций с именем ФИЛИАЛ № 4 ГОСУДАРСТВЕННОГО БЮДЖЕТНОГО УЧРЕЖДЕНИЕ ЗДРАВООХРАНЕНИЯ СВЕРДЛОВСКОЙ ОБЛАСТИ &quot;ПРОТИВОТУБЕРКУЛЕЗНЫЙ ДИСПАНСЕР&quot;" w:history="1"/>
      <w:r w:rsidR="00E712C1" w:rsidRPr="00E712C1">
        <w:rPr>
          <w:rFonts w:ascii="Liberation Serif" w:hAnsi="Liberation Serif"/>
          <w:sz w:val="27"/>
          <w:szCs w:val="27"/>
        </w:rPr>
        <w:t>- Ф</w:t>
      </w:r>
      <w:r w:rsidR="0033309A" w:rsidRPr="00E712C1">
        <w:rPr>
          <w:rFonts w:ascii="Liberation Serif" w:hAnsi="Liberation Serif"/>
          <w:sz w:val="27"/>
          <w:szCs w:val="27"/>
        </w:rPr>
        <w:t xml:space="preserve">илиал № 2 ГАУЗ СООД - филиал № 2 Государственного автономного учреждение здравоохранения Свердловской области </w:t>
      </w:r>
      <w:hyperlink r:id="rId13" w:history="1">
        <w:r w:rsidR="0033309A" w:rsidRPr="00E712C1">
          <w:rPr>
            <w:rFonts w:ascii="Liberation Serif" w:hAnsi="Liberation Serif"/>
            <w:sz w:val="27"/>
            <w:szCs w:val="27"/>
          </w:rPr>
          <w:t>«Свердловский областной онкологический диспансер</w:t>
        </w:r>
      </w:hyperlink>
      <w:r w:rsidR="0033309A" w:rsidRPr="00E712C1">
        <w:rPr>
          <w:rFonts w:ascii="Liberation Serif" w:hAnsi="Liberation Serif"/>
          <w:sz w:val="27"/>
          <w:szCs w:val="27"/>
        </w:rPr>
        <w:t>».</w:t>
      </w:r>
    </w:p>
    <w:sectPr w:rsidR="00180689" w:rsidRPr="00E712C1" w:rsidSect="00180689">
      <w:pgSz w:w="11906" w:h="16838"/>
      <w:pgMar w:top="425" w:right="566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928" w:rsidRDefault="00C11928" w:rsidP="00484AD3">
      <w:r>
        <w:separator/>
      </w:r>
    </w:p>
  </w:endnote>
  <w:endnote w:type="continuationSeparator" w:id="0">
    <w:p w:rsidR="00C11928" w:rsidRDefault="00C11928" w:rsidP="00484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928" w:rsidRDefault="00C11928" w:rsidP="00484AD3">
      <w:r>
        <w:separator/>
      </w:r>
    </w:p>
  </w:footnote>
  <w:footnote w:type="continuationSeparator" w:id="0">
    <w:p w:rsidR="00C11928" w:rsidRDefault="00C11928" w:rsidP="00484A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39523511"/>
      <w:docPartObj>
        <w:docPartGallery w:val="Page Numbers (Top of Page)"/>
        <w:docPartUnique/>
      </w:docPartObj>
    </w:sdtPr>
    <w:sdtEndPr/>
    <w:sdtContent>
      <w:p w:rsidR="00BF70B2" w:rsidRDefault="00BF70B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0ADE">
          <w:rPr>
            <w:noProof/>
          </w:rPr>
          <w:t>2</w:t>
        </w:r>
        <w:r>
          <w:fldChar w:fldCharType="end"/>
        </w:r>
      </w:p>
    </w:sdtContent>
  </w:sdt>
  <w:p w:rsidR="00BF70B2" w:rsidRDefault="00BF70B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03D5C"/>
    <w:multiLevelType w:val="multilevel"/>
    <w:tmpl w:val="47285AE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5D75689"/>
    <w:multiLevelType w:val="hybridMultilevel"/>
    <w:tmpl w:val="204661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0AC"/>
    <w:rsid w:val="00010608"/>
    <w:rsid w:val="00024F65"/>
    <w:rsid w:val="00035FF6"/>
    <w:rsid w:val="00052E77"/>
    <w:rsid w:val="00057583"/>
    <w:rsid w:val="00070D76"/>
    <w:rsid w:val="0007735B"/>
    <w:rsid w:val="000E5ECB"/>
    <w:rsid w:val="000E7E1C"/>
    <w:rsid w:val="0010489F"/>
    <w:rsid w:val="00111F49"/>
    <w:rsid w:val="00116E97"/>
    <w:rsid w:val="0012041C"/>
    <w:rsid w:val="00124748"/>
    <w:rsid w:val="001278B7"/>
    <w:rsid w:val="0013110F"/>
    <w:rsid w:val="00133698"/>
    <w:rsid w:val="00136F22"/>
    <w:rsid w:val="00180689"/>
    <w:rsid w:val="0019312D"/>
    <w:rsid w:val="001934B8"/>
    <w:rsid w:val="001A061B"/>
    <w:rsid w:val="001C12ED"/>
    <w:rsid w:val="001D6D62"/>
    <w:rsid w:val="001D7099"/>
    <w:rsid w:val="001D7770"/>
    <w:rsid w:val="00200427"/>
    <w:rsid w:val="002029DD"/>
    <w:rsid w:val="002226C8"/>
    <w:rsid w:val="0023226A"/>
    <w:rsid w:val="00246796"/>
    <w:rsid w:val="00247492"/>
    <w:rsid w:val="00260B67"/>
    <w:rsid w:val="00262FEE"/>
    <w:rsid w:val="00285EC7"/>
    <w:rsid w:val="00291CCA"/>
    <w:rsid w:val="002926F1"/>
    <w:rsid w:val="002A0109"/>
    <w:rsid w:val="002A4500"/>
    <w:rsid w:val="002A5371"/>
    <w:rsid w:val="002B143E"/>
    <w:rsid w:val="002C0534"/>
    <w:rsid w:val="002E5A2C"/>
    <w:rsid w:val="00301773"/>
    <w:rsid w:val="00311136"/>
    <w:rsid w:val="0032666F"/>
    <w:rsid w:val="0033292F"/>
    <w:rsid w:val="0033309A"/>
    <w:rsid w:val="0033329D"/>
    <w:rsid w:val="00344C17"/>
    <w:rsid w:val="003470E4"/>
    <w:rsid w:val="00352B7E"/>
    <w:rsid w:val="00353B05"/>
    <w:rsid w:val="00374C89"/>
    <w:rsid w:val="00382E5F"/>
    <w:rsid w:val="00383B57"/>
    <w:rsid w:val="003875CD"/>
    <w:rsid w:val="003A08AA"/>
    <w:rsid w:val="003A1FA0"/>
    <w:rsid w:val="003B1483"/>
    <w:rsid w:val="003E2C08"/>
    <w:rsid w:val="003F6459"/>
    <w:rsid w:val="004265AD"/>
    <w:rsid w:val="004427DA"/>
    <w:rsid w:val="004523B5"/>
    <w:rsid w:val="00481F00"/>
    <w:rsid w:val="00484AD3"/>
    <w:rsid w:val="00485FC8"/>
    <w:rsid w:val="00491B0E"/>
    <w:rsid w:val="00492356"/>
    <w:rsid w:val="004A513C"/>
    <w:rsid w:val="004B304A"/>
    <w:rsid w:val="004C3D72"/>
    <w:rsid w:val="004D1008"/>
    <w:rsid w:val="004E298C"/>
    <w:rsid w:val="004F1BF0"/>
    <w:rsid w:val="004F264F"/>
    <w:rsid w:val="004F4246"/>
    <w:rsid w:val="00506A61"/>
    <w:rsid w:val="005113C0"/>
    <w:rsid w:val="00522BC2"/>
    <w:rsid w:val="0052384C"/>
    <w:rsid w:val="00527335"/>
    <w:rsid w:val="00530CD7"/>
    <w:rsid w:val="005316F6"/>
    <w:rsid w:val="00536788"/>
    <w:rsid w:val="00557CD8"/>
    <w:rsid w:val="00576043"/>
    <w:rsid w:val="00587B95"/>
    <w:rsid w:val="00597A83"/>
    <w:rsid w:val="005A06A4"/>
    <w:rsid w:val="005A7443"/>
    <w:rsid w:val="005B3CAD"/>
    <w:rsid w:val="005E2B09"/>
    <w:rsid w:val="0062070B"/>
    <w:rsid w:val="006271ED"/>
    <w:rsid w:val="00680557"/>
    <w:rsid w:val="006B1331"/>
    <w:rsid w:val="006C6C5E"/>
    <w:rsid w:val="006E2BE1"/>
    <w:rsid w:val="006F1932"/>
    <w:rsid w:val="00702165"/>
    <w:rsid w:val="00720985"/>
    <w:rsid w:val="007468BE"/>
    <w:rsid w:val="00761552"/>
    <w:rsid w:val="007626A4"/>
    <w:rsid w:val="007B0C95"/>
    <w:rsid w:val="007B2E82"/>
    <w:rsid w:val="007D3CC7"/>
    <w:rsid w:val="007D4D6D"/>
    <w:rsid w:val="007D7EC1"/>
    <w:rsid w:val="007F245F"/>
    <w:rsid w:val="007F58A6"/>
    <w:rsid w:val="007F71E6"/>
    <w:rsid w:val="00805994"/>
    <w:rsid w:val="008154F8"/>
    <w:rsid w:val="0083594B"/>
    <w:rsid w:val="008556E0"/>
    <w:rsid w:val="0086423D"/>
    <w:rsid w:val="00870CF2"/>
    <w:rsid w:val="00871148"/>
    <w:rsid w:val="00877E33"/>
    <w:rsid w:val="00891C49"/>
    <w:rsid w:val="00896CBC"/>
    <w:rsid w:val="008A58A0"/>
    <w:rsid w:val="008C0E41"/>
    <w:rsid w:val="008C7C96"/>
    <w:rsid w:val="008D50FC"/>
    <w:rsid w:val="008E0CC0"/>
    <w:rsid w:val="008E719C"/>
    <w:rsid w:val="0094287F"/>
    <w:rsid w:val="00950F77"/>
    <w:rsid w:val="00954EDA"/>
    <w:rsid w:val="00956960"/>
    <w:rsid w:val="009744AF"/>
    <w:rsid w:val="00975A1C"/>
    <w:rsid w:val="00997644"/>
    <w:rsid w:val="009A4FF4"/>
    <w:rsid w:val="009B6568"/>
    <w:rsid w:val="009C4435"/>
    <w:rsid w:val="009E04CA"/>
    <w:rsid w:val="009E3FB7"/>
    <w:rsid w:val="009E4BF9"/>
    <w:rsid w:val="009E535B"/>
    <w:rsid w:val="00A1076A"/>
    <w:rsid w:val="00A201F2"/>
    <w:rsid w:val="00A26589"/>
    <w:rsid w:val="00A34DA1"/>
    <w:rsid w:val="00A4097B"/>
    <w:rsid w:val="00A45E49"/>
    <w:rsid w:val="00A50287"/>
    <w:rsid w:val="00A82726"/>
    <w:rsid w:val="00AA567C"/>
    <w:rsid w:val="00AB1256"/>
    <w:rsid w:val="00AB637D"/>
    <w:rsid w:val="00AD7FD3"/>
    <w:rsid w:val="00AE0ADE"/>
    <w:rsid w:val="00AF761E"/>
    <w:rsid w:val="00B01715"/>
    <w:rsid w:val="00B33630"/>
    <w:rsid w:val="00B33719"/>
    <w:rsid w:val="00B373B9"/>
    <w:rsid w:val="00B47C7E"/>
    <w:rsid w:val="00B52FD5"/>
    <w:rsid w:val="00B6379C"/>
    <w:rsid w:val="00B91D93"/>
    <w:rsid w:val="00B95DBC"/>
    <w:rsid w:val="00BA7870"/>
    <w:rsid w:val="00BB774A"/>
    <w:rsid w:val="00BC5071"/>
    <w:rsid w:val="00BC77AC"/>
    <w:rsid w:val="00BC7A42"/>
    <w:rsid w:val="00BD3238"/>
    <w:rsid w:val="00BD47C8"/>
    <w:rsid w:val="00BF6E52"/>
    <w:rsid w:val="00BF70B2"/>
    <w:rsid w:val="00C072FF"/>
    <w:rsid w:val="00C11928"/>
    <w:rsid w:val="00C24D40"/>
    <w:rsid w:val="00C26509"/>
    <w:rsid w:val="00C302B7"/>
    <w:rsid w:val="00C40FC9"/>
    <w:rsid w:val="00C55198"/>
    <w:rsid w:val="00C8290F"/>
    <w:rsid w:val="00C92DC9"/>
    <w:rsid w:val="00C940AC"/>
    <w:rsid w:val="00C94A0A"/>
    <w:rsid w:val="00CA14D7"/>
    <w:rsid w:val="00CA35C8"/>
    <w:rsid w:val="00CD11A6"/>
    <w:rsid w:val="00CF7251"/>
    <w:rsid w:val="00D17932"/>
    <w:rsid w:val="00D30904"/>
    <w:rsid w:val="00D46873"/>
    <w:rsid w:val="00D80A2B"/>
    <w:rsid w:val="00D921D5"/>
    <w:rsid w:val="00DA33C1"/>
    <w:rsid w:val="00DB1710"/>
    <w:rsid w:val="00DD72EF"/>
    <w:rsid w:val="00DE2D0B"/>
    <w:rsid w:val="00DE4BE7"/>
    <w:rsid w:val="00E20635"/>
    <w:rsid w:val="00E26C9D"/>
    <w:rsid w:val="00E50637"/>
    <w:rsid w:val="00E51A4D"/>
    <w:rsid w:val="00E533CB"/>
    <w:rsid w:val="00E712C1"/>
    <w:rsid w:val="00E93C92"/>
    <w:rsid w:val="00EA019A"/>
    <w:rsid w:val="00EC24E3"/>
    <w:rsid w:val="00EC7DCC"/>
    <w:rsid w:val="00ED3E8E"/>
    <w:rsid w:val="00ED4DA5"/>
    <w:rsid w:val="00ED79CE"/>
    <w:rsid w:val="00EE00FA"/>
    <w:rsid w:val="00EE4587"/>
    <w:rsid w:val="00EE6C8F"/>
    <w:rsid w:val="00EF1440"/>
    <w:rsid w:val="00F04321"/>
    <w:rsid w:val="00F129BF"/>
    <w:rsid w:val="00F3783E"/>
    <w:rsid w:val="00F60363"/>
    <w:rsid w:val="00F777A0"/>
    <w:rsid w:val="00F84707"/>
    <w:rsid w:val="00F910FA"/>
    <w:rsid w:val="00FA194B"/>
    <w:rsid w:val="00FA3C20"/>
    <w:rsid w:val="00FA622D"/>
    <w:rsid w:val="00FC0A64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335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3330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22">
    <w:name w:val="Body Text 2"/>
    <w:basedOn w:val="a"/>
    <w:link w:val="23"/>
    <w:rsid w:val="007626A4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7626A4"/>
  </w:style>
  <w:style w:type="paragraph" w:styleId="a8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9">
    <w:name w:val="line number"/>
    <w:basedOn w:val="a0"/>
    <w:rsid w:val="003A1FA0"/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84AD3"/>
  </w:style>
  <w:style w:type="paragraph" w:styleId="ac">
    <w:name w:val="footer"/>
    <w:basedOn w:val="a"/>
    <w:link w:val="ad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484AD3"/>
  </w:style>
  <w:style w:type="character" w:styleId="ae">
    <w:name w:val="Hyperlink"/>
    <w:basedOn w:val="a0"/>
    <w:rsid w:val="00E26C9D"/>
    <w:rPr>
      <w:color w:val="0000FF" w:themeColor="hyperlink"/>
      <w:u w:val="single"/>
    </w:rPr>
  </w:style>
  <w:style w:type="paragraph" w:styleId="af">
    <w:name w:val="Plain Text"/>
    <w:basedOn w:val="a"/>
    <w:link w:val="af0"/>
    <w:rsid w:val="00124748"/>
    <w:rPr>
      <w:rFonts w:ascii="Consolas" w:hAnsi="Consolas" w:cs="Consolas"/>
      <w:sz w:val="21"/>
      <w:szCs w:val="21"/>
    </w:rPr>
  </w:style>
  <w:style w:type="character" w:customStyle="1" w:styleId="af0">
    <w:name w:val="Текст Знак"/>
    <w:basedOn w:val="a0"/>
    <w:link w:val="af"/>
    <w:rsid w:val="00124748"/>
    <w:rPr>
      <w:rFonts w:ascii="Consolas" w:hAnsi="Consolas" w:cs="Consolas"/>
      <w:sz w:val="21"/>
      <w:szCs w:val="21"/>
    </w:rPr>
  </w:style>
  <w:style w:type="paragraph" w:customStyle="1" w:styleId="ConsPlusNormal">
    <w:name w:val="ConsPlusNormal"/>
    <w:rsid w:val="001C12E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Основной текст с отступом Знак"/>
    <w:basedOn w:val="a0"/>
    <w:link w:val="a4"/>
    <w:rsid w:val="001C12ED"/>
    <w:rPr>
      <w:sz w:val="25"/>
      <w:szCs w:val="24"/>
    </w:rPr>
  </w:style>
  <w:style w:type="paragraph" w:styleId="af1">
    <w:name w:val="Normal (Web)"/>
    <w:basedOn w:val="a"/>
    <w:rsid w:val="004265AD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3330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335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3330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22">
    <w:name w:val="Body Text 2"/>
    <w:basedOn w:val="a"/>
    <w:link w:val="23"/>
    <w:rsid w:val="007626A4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7626A4"/>
  </w:style>
  <w:style w:type="paragraph" w:styleId="a8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9">
    <w:name w:val="line number"/>
    <w:basedOn w:val="a0"/>
    <w:rsid w:val="003A1FA0"/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84AD3"/>
  </w:style>
  <w:style w:type="paragraph" w:styleId="ac">
    <w:name w:val="footer"/>
    <w:basedOn w:val="a"/>
    <w:link w:val="ad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484AD3"/>
  </w:style>
  <w:style w:type="character" w:styleId="ae">
    <w:name w:val="Hyperlink"/>
    <w:basedOn w:val="a0"/>
    <w:rsid w:val="00E26C9D"/>
    <w:rPr>
      <w:color w:val="0000FF" w:themeColor="hyperlink"/>
      <w:u w:val="single"/>
    </w:rPr>
  </w:style>
  <w:style w:type="paragraph" w:styleId="af">
    <w:name w:val="Plain Text"/>
    <w:basedOn w:val="a"/>
    <w:link w:val="af0"/>
    <w:rsid w:val="00124748"/>
    <w:rPr>
      <w:rFonts w:ascii="Consolas" w:hAnsi="Consolas" w:cs="Consolas"/>
      <w:sz w:val="21"/>
      <w:szCs w:val="21"/>
    </w:rPr>
  </w:style>
  <w:style w:type="character" w:customStyle="1" w:styleId="af0">
    <w:name w:val="Текст Знак"/>
    <w:basedOn w:val="a0"/>
    <w:link w:val="af"/>
    <w:rsid w:val="00124748"/>
    <w:rPr>
      <w:rFonts w:ascii="Consolas" w:hAnsi="Consolas" w:cs="Consolas"/>
      <w:sz w:val="21"/>
      <w:szCs w:val="21"/>
    </w:rPr>
  </w:style>
  <w:style w:type="paragraph" w:customStyle="1" w:styleId="ConsPlusNormal">
    <w:name w:val="ConsPlusNormal"/>
    <w:rsid w:val="001C12E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Основной текст с отступом Знак"/>
    <w:basedOn w:val="a0"/>
    <w:link w:val="a4"/>
    <w:rsid w:val="001C12ED"/>
    <w:rPr>
      <w:sz w:val="25"/>
      <w:szCs w:val="24"/>
    </w:rPr>
  </w:style>
  <w:style w:type="paragraph" w:styleId="af1">
    <w:name w:val="Normal (Web)"/>
    <w:basedOn w:val="a"/>
    <w:rsid w:val="004265AD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3330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7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yandex.ru/maps/org/gauz_so_sverdlovskiy_oblastnoy_onkologicheskiy_dispanser_filial_2/1019351636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list-org.com/search?type=name&amp;val=&#1060;&#1048;&#1051;&#1048;&#1040;&#1051;%20&#8470;%204%20&#1043;&#1054;&#1057;&#1059;&#1044;&#1040;&#1056;&#1057;&#1058;&#1042;&#1045;&#1053;&#1053;&#1054;&#1043;&#1054;%20&#1041;&#1070;&#1044;&#1046;&#1045;&#1058;&#1053;&#1054;&#1043;&#1054;%20&#1059;&#1063;&#1056;&#1045;&#1046;&#1044;&#1045;&#1053;&#1048;&#1045;%20&#1047;&#1044;&#1056;&#1040;&#1042;&#1054;&#1054;&#1061;&#1056;&#1040;&#1053;&#1045;&#1053;&#1048;&#1071;%20&#1057;&#1042;&#1045;&#1056;&#1044;&#1051;&#1054;&#1042;&#1057;&#1050;&#1054;&#1049;%20&#1054;&#1041;&#1051;&#1040;&#1057;&#1058;&#1048;%20%20&#1055;&#1056;&#1054;&#1058;&#1048;&#1042;&#1054;&#1058;&#1059;&#1041;&#1045;&#1056;&#1050;&#1059;&#1051;&#1045;&#1047;&#1053;&#1067;&#1049;%20&#1044;&#1048;&#1057;&#1055;&#1040;&#1053;&#1057;&#1045;&#1056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44;&#1054;&#1057;&#1058;&#1059;&#1055;&#1053;&#1040;&#1071;%20&#1057;&#1056;&#1045;&#1044;&#1040;\&#1055;&#1086;&#1089;&#1090;&#1072;&#1085;&#1086;&#1074;&#1083;&#1077;&#1085;&#1080;&#1077;%20&#1044;&#1086;&#1088;&#1086;&#1078;&#1085;&#1072;&#1103;%20&#1082;&#1072;&#1088;&#1090;&#107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E69FC-1F22-4384-B83A-BAE5EC24D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148</TotalTime>
  <Pages>12</Pages>
  <Words>2671</Words>
  <Characters>15229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Anisimova</cp:lastModifiedBy>
  <cp:revision>33</cp:revision>
  <cp:lastPrinted>2021-05-14T06:30:00Z</cp:lastPrinted>
  <dcterms:created xsi:type="dcterms:W3CDTF">2021-05-14T06:14:00Z</dcterms:created>
  <dcterms:modified xsi:type="dcterms:W3CDTF">2021-12-10T07:19:00Z</dcterms:modified>
</cp:coreProperties>
</file>