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2011C0" w:rsidP="002011C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2773045</wp:posOffset>
            </wp:positionH>
            <wp:positionV relativeFrom="paragraph">
              <wp:posOffset>-428625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4" name="Рисунок 4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53DA" w:rsidRPr="00F653D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625C3D" w:rsidRDefault="00625C3D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F653DA" w:rsidP="00133698">
      <w:pPr>
        <w:spacing w:before="400"/>
        <w:rPr>
          <w:rFonts w:ascii="Liberation Serif" w:hAnsi="Liberation Serif" w:cs="Liberation Serif"/>
          <w:sz w:val="24"/>
        </w:rPr>
      </w:pPr>
      <w:r w:rsidRPr="00F653DA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D2370D">
        <w:rPr>
          <w:rFonts w:ascii="Liberation Serif" w:hAnsi="Liberation Serif" w:cs="Liberation Serif"/>
          <w:sz w:val="24"/>
        </w:rPr>
        <w:t>от 22.12.2021 № 984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930E8C" w:rsidRDefault="00930E8C" w:rsidP="00930E8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</w:p>
    <w:p w:rsidR="00095336" w:rsidRPr="00095336" w:rsidRDefault="0002252D" w:rsidP="0009533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 w:rsidR="00095336"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="00FB46BA" w:rsidRPr="00480935">
        <w:rPr>
          <w:rFonts w:ascii="Liberation Serif" w:hAnsi="Liberation Serif" w:cs="Liberation Serif"/>
          <w:b/>
          <w:sz w:val="28"/>
          <w:szCs w:val="28"/>
        </w:rPr>
        <w:t>П</w:t>
      </w:r>
      <w:r w:rsidR="00095336">
        <w:rPr>
          <w:rFonts w:ascii="Liberation Serif" w:hAnsi="Liberation Serif" w:cs="Liberation Serif"/>
          <w:b/>
          <w:sz w:val="28"/>
          <w:szCs w:val="28"/>
        </w:rPr>
        <w:t>орядок</w:t>
      </w:r>
      <w:r w:rsidR="008453E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095336" w:rsidRPr="00095336">
        <w:rPr>
          <w:rFonts w:ascii="Liberation Serif" w:hAnsi="Liberation Serif" w:cs="Liberation Serif"/>
          <w:b/>
          <w:sz w:val="28"/>
          <w:szCs w:val="28"/>
        </w:rPr>
        <w:t>предоставления субсидий из бюджета</w:t>
      </w:r>
    </w:p>
    <w:p w:rsidR="00095336" w:rsidRDefault="00095336" w:rsidP="00095336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5336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                    на территории Каменск-Уральского городского округа</w:t>
      </w:r>
    </w:p>
    <w:p w:rsidR="00095336" w:rsidRPr="00095336" w:rsidRDefault="00095336" w:rsidP="00095336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BC126F" w:rsidRPr="00480935" w:rsidRDefault="00C72CA0" w:rsidP="0009533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809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соответствии с постановлением Правительства Российской Федерации от 30 сентября 2021 года № 1662 «О внесении изменений в постановление </w:t>
      </w:r>
      <w:r w:rsidR="00095336" w:rsidRP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Правительства Российской Федерации</w:t>
      </w:r>
      <w:r w:rsidR="0009533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 18 сентября 2020 г. № 1492» Администрация Каменск-Уральского городского округа   </w:t>
      </w:r>
    </w:p>
    <w:p w:rsidR="004F1BF0" w:rsidRPr="00480935" w:rsidRDefault="004F1BF0" w:rsidP="00BC126F">
      <w:pPr>
        <w:pStyle w:val="a4"/>
        <w:ind w:firstLine="708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6613B9" w:rsidRPr="006613B9" w:rsidRDefault="006613B9" w:rsidP="006613B9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613B9">
        <w:rPr>
          <w:rFonts w:ascii="Liberation Serif" w:hAnsi="Liberation Serif" w:cs="Liberation Serif"/>
          <w:sz w:val="28"/>
          <w:szCs w:val="28"/>
        </w:rPr>
        <w:t>Внести изменения в Порядок предоставления субсидий из бюджетаКаменск-Уральского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                    на территории Каменск-Уральского городского округа, утвержденный постановлением Администрации Каменск-Уральского городского округа от  10.03.2021 № 179 «Об утверждении Порядка предоставления субсидий из бюджета Каменск-Уральского городского округа социально ориентированным некоммерческим организациям, не являющимся государственными (муниципальными) учреждениями, осуществляющим деятельность                     на территории Каменск-Уральского городского округа</w:t>
      </w:r>
      <w:r w:rsidR="004E14A7">
        <w:rPr>
          <w:rFonts w:ascii="Liberation Serif" w:hAnsi="Liberation Serif" w:cs="Liberation Serif"/>
          <w:sz w:val="28"/>
          <w:szCs w:val="28"/>
        </w:rPr>
        <w:t>»</w:t>
      </w:r>
      <w:r w:rsidRPr="006613B9">
        <w:rPr>
          <w:rFonts w:ascii="Liberation Serif" w:hAnsi="Liberation Serif" w:cs="Liberation Serif"/>
          <w:sz w:val="28"/>
          <w:szCs w:val="28"/>
        </w:rPr>
        <w:t xml:space="preserve"> (далее – Порядок), исключив из пункта 3.1. Порядка слово «обязательную».</w:t>
      </w:r>
    </w:p>
    <w:p w:rsidR="00930E8C" w:rsidRPr="00480935" w:rsidRDefault="006613B9" w:rsidP="001D472F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Настоящее постановление вступает в силу с 01 января 2022 года.</w:t>
      </w:r>
    </w:p>
    <w:p w:rsidR="00480935" w:rsidRPr="006613B9" w:rsidRDefault="006613B9" w:rsidP="006613B9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Опубликовать</w:t>
      </w:r>
      <w:r w:rsidR="005E0C3D" w:rsidRPr="006613B9">
        <w:rPr>
          <w:rFonts w:ascii="Liberation Serif" w:hAnsi="Liberation Serif" w:cs="Liberation Serif"/>
          <w:bCs/>
          <w:iCs/>
          <w:sz w:val="28"/>
          <w:szCs w:val="28"/>
        </w:rPr>
        <w:t xml:space="preserve"> н</w:t>
      </w:r>
      <w:r w:rsidR="00480935" w:rsidRPr="006613B9">
        <w:rPr>
          <w:rFonts w:ascii="Liberation Serif" w:hAnsi="Liberation Serif" w:cs="Liberation Serif"/>
          <w:bCs/>
          <w:iCs/>
          <w:sz w:val="28"/>
          <w:szCs w:val="28"/>
        </w:rPr>
        <w:t>астоящее постановление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в газете «Каменский рабочий» и разместить </w:t>
      </w:r>
      <w:r w:rsidR="00480935" w:rsidRPr="006613B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муниципального образования.</w:t>
      </w:r>
    </w:p>
    <w:p w:rsidR="00133698" w:rsidRPr="001D472F" w:rsidRDefault="00930E8C" w:rsidP="002011C0">
      <w:pPr>
        <w:pStyle w:val="af"/>
        <w:numPr>
          <w:ilvl w:val="0"/>
          <w:numId w:val="9"/>
        </w:numPr>
        <w:tabs>
          <w:tab w:val="left" w:pos="1134"/>
        </w:tabs>
        <w:ind w:left="0" w:firstLine="720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1D472F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1D472F">
        <w:rPr>
          <w:rFonts w:ascii="Liberation Serif" w:hAnsi="Liberation Serif" w:cs="Liberation Serif"/>
          <w:sz w:val="28"/>
          <w:szCs w:val="28"/>
        </w:rPr>
        <w:t xml:space="preserve"> исполнением </w:t>
      </w:r>
      <w:r w:rsidR="004E14A7">
        <w:rPr>
          <w:rFonts w:ascii="Liberation Serif" w:hAnsi="Liberation Serif" w:cs="Liberation Serif"/>
          <w:sz w:val="28"/>
          <w:szCs w:val="28"/>
        </w:rPr>
        <w:t>настоящего</w:t>
      </w:r>
      <w:r w:rsidRPr="001D472F">
        <w:rPr>
          <w:rFonts w:ascii="Liberation Serif" w:hAnsi="Liberation Serif" w:cs="Liberation Serif"/>
          <w:sz w:val="28"/>
          <w:szCs w:val="28"/>
        </w:rPr>
        <w:t xml:space="preserve"> постановления возложить на руководителя аппарата Администрации городского округа </w:t>
      </w:r>
      <w:proofErr w:type="spellStart"/>
      <w:r w:rsidRPr="001D472F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1D472F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133698" w:rsidRPr="0048093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B46BA" w:rsidRPr="00480935" w:rsidRDefault="00FB46BA" w:rsidP="00560532">
      <w:pPr>
        <w:rPr>
          <w:rFonts w:ascii="Liberation Serif" w:hAnsi="Liberation Serif" w:cs="Liberation Serif"/>
          <w:sz w:val="28"/>
          <w:szCs w:val="28"/>
        </w:rPr>
      </w:pPr>
    </w:p>
    <w:p w:rsidR="00D921D5" w:rsidRPr="00480935" w:rsidRDefault="00827F50" w:rsidP="00560532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FD7DEC" w:rsidRPr="00480935">
        <w:rPr>
          <w:rFonts w:ascii="Liberation Serif" w:hAnsi="Liberation Serif" w:cs="Liberation Serif"/>
          <w:sz w:val="28"/>
          <w:szCs w:val="28"/>
        </w:rPr>
        <w:br/>
      </w:r>
      <w:r w:rsidR="00720985" w:rsidRPr="00480935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453E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48093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480935">
        <w:rPr>
          <w:rFonts w:ascii="Liberation Serif" w:hAnsi="Liberation Serif" w:cs="Liberation Serif"/>
          <w:sz w:val="28"/>
          <w:szCs w:val="28"/>
        </w:rPr>
        <w:tab/>
      </w:r>
      <w:r w:rsidR="008453E8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4F4246" w:rsidRPr="00480935">
        <w:rPr>
          <w:rFonts w:ascii="Liberation Serif" w:hAnsi="Liberation Serif" w:cs="Liberation Serif"/>
          <w:sz w:val="28"/>
          <w:szCs w:val="28"/>
        </w:rPr>
        <w:t>А</w:t>
      </w:r>
      <w:r w:rsidR="00133698" w:rsidRPr="00480935">
        <w:rPr>
          <w:rFonts w:ascii="Liberation Serif" w:hAnsi="Liberation Serif" w:cs="Liberation Serif"/>
          <w:sz w:val="28"/>
          <w:szCs w:val="28"/>
        </w:rPr>
        <w:t>.</w:t>
      </w:r>
      <w:r w:rsidR="00560532" w:rsidRPr="00480935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23722F" w:rsidRPr="00480935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23722F" w:rsidRPr="00480935" w:rsidRDefault="0023722F" w:rsidP="00560532">
      <w:pPr>
        <w:rPr>
          <w:rFonts w:ascii="Liberation Serif" w:hAnsi="Liberation Serif" w:cs="Liberation Serif"/>
          <w:sz w:val="28"/>
          <w:szCs w:val="28"/>
        </w:rPr>
      </w:pPr>
    </w:p>
    <w:p w:rsidR="00C72CA0" w:rsidRPr="00480935" w:rsidRDefault="00C72CA0" w:rsidP="00930E8C">
      <w:pPr>
        <w:rPr>
          <w:rFonts w:ascii="Liberation Serif" w:eastAsiaTheme="minorHAnsi" w:hAnsi="Liberation Serif"/>
          <w:sz w:val="28"/>
          <w:szCs w:val="28"/>
          <w:lang w:eastAsia="en-US"/>
        </w:rPr>
      </w:pPr>
      <w:bookmarkStart w:id="0" w:name="_GoBack"/>
      <w:bookmarkEnd w:id="0"/>
    </w:p>
    <w:sectPr w:rsidR="00C72CA0" w:rsidRPr="00480935" w:rsidSect="00180E30">
      <w:headerReference w:type="default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137" w:rsidRDefault="00491137" w:rsidP="0023722F">
      <w:r>
        <w:separator/>
      </w:r>
    </w:p>
  </w:endnote>
  <w:endnote w:type="continuationSeparator" w:id="1">
    <w:p w:rsidR="00491137" w:rsidRDefault="00491137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137" w:rsidRDefault="00491137" w:rsidP="0023722F">
      <w:r>
        <w:separator/>
      </w:r>
    </w:p>
  </w:footnote>
  <w:footnote w:type="continuationSeparator" w:id="1">
    <w:p w:rsidR="00491137" w:rsidRDefault="00491137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C5" w:rsidRDefault="00553CC5">
    <w:pPr>
      <w:pStyle w:val="a8"/>
      <w:jc w:val="center"/>
    </w:pPr>
  </w:p>
  <w:p w:rsidR="00625C3D" w:rsidRDefault="00625C3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CC5" w:rsidRDefault="00553CC5">
    <w:pPr>
      <w:pStyle w:val="a8"/>
      <w:jc w:val="center"/>
    </w:pPr>
  </w:p>
  <w:p w:rsidR="00C37B58" w:rsidRDefault="00C37B5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F9141F78"/>
    <w:lvl w:ilvl="0" w:tplc="B776E294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CC81282"/>
    <w:multiLevelType w:val="hybridMultilevel"/>
    <w:tmpl w:val="4316FC5C"/>
    <w:lvl w:ilvl="0" w:tplc="50E4A5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7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01E66"/>
    <w:multiLevelType w:val="multilevel"/>
    <w:tmpl w:val="024C6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1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2116B"/>
    <w:rsid w:val="0002252D"/>
    <w:rsid w:val="00070212"/>
    <w:rsid w:val="00095336"/>
    <w:rsid w:val="000B13C3"/>
    <w:rsid w:val="00114242"/>
    <w:rsid w:val="00133698"/>
    <w:rsid w:val="0014649F"/>
    <w:rsid w:val="00157E4D"/>
    <w:rsid w:val="00167217"/>
    <w:rsid w:val="00172A02"/>
    <w:rsid w:val="00180E30"/>
    <w:rsid w:val="001957C7"/>
    <w:rsid w:val="001D472F"/>
    <w:rsid w:val="001E34D5"/>
    <w:rsid w:val="002011C0"/>
    <w:rsid w:val="002175F5"/>
    <w:rsid w:val="0023226A"/>
    <w:rsid w:val="0023722F"/>
    <w:rsid w:val="0025479B"/>
    <w:rsid w:val="00262FEE"/>
    <w:rsid w:val="00275623"/>
    <w:rsid w:val="002A1D16"/>
    <w:rsid w:val="00301773"/>
    <w:rsid w:val="00311136"/>
    <w:rsid w:val="00315371"/>
    <w:rsid w:val="00345471"/>
    <w:rsid w:val="003511E8"/>
    <w:rsid w:val="00352B7E"/>
    <w:rsid w:val="00374C89"/>
    <w:rsid w:val="003C1018"/>
    <w:rsid w:val="003F6459"/>
    <w:rsid w:val="00405DA6"/>
    <w:rsid w:val="004144F5"/>
    <w:rsid w:val="00417D48"/>
    <w:rsid w:val="004276C4"/>
    <w:rsid w:val="0043073E"/>
    <w:rsid w:val="004532FE"/>
    <w:rsid w:val="00456DCC"/>
    <w:rsid w:val="0046020C"/>
    <w:rsid w:val="00480935"/>
    <w:rsid w:val="00491137"/>
    <w:rsid w:val="004C3D72"/>
    <w:rsid w:val="004C78AD"/>
    <w:rsid w:val="004E14A7"/>
    <w:rsid w:val="004E3DA8"/>
    <w:rsid w:val="004F1BF0"/>
    <w:rsid w:val="004F4246"/>
    <w:rsid w:val="00536788"/>
    <w:rsid w:val="00542CBE"/>
    <w:rsid w:val="00543709"/>
    <w:rsid w:val="00550B82"/>
    <w:rsid w:val="00553CC5"/>
    <w:rsid w:val="00560532"/>
    <w:rsid w:val="00561CAE"/>
    <w:rsid w:val="00580AB6"/>
    <w:rsid w:val="00594B84"/>
    <w:rsid w:val="005A74F9"/>
    <w:rsid w:val="005B56E1"/>
    <w:rsid w:val="005E0C3D"/>
    <w:rsid w:val="0061569D"/>
    <w:rsid w:val="00625C3D"/>
    <w:rsid w:val="00625CA2"/>
    <w:rsid w:val="00626C29"/>
    <w:rsid w:val="006613B9"/>
    <w:rsid w:val="0067205D"/>
    <w:rsid w:val="006C6C5E"/>
    <w:rsid w:val="006E2BE1"/>
    <w:rsid w:val="006E3342"/>
    <w:rsid w:val="006F5E71"/>
    <w:rsid w:val="00702165"/>
    <w:rsid w:val="00717CB1"/>
    <w:rsid w:val="00720985"/>
    <w:rsid w:val="0072276F"/>
    <w:rsid w:val="00790A67"/>
    <w:rsid w:val="007A27D4"/>
    <w:rsid w:val="007D416B"/>
    <w:rsid w:val="007F1938"/>
    <w:rsid w:val="007F59B6"/>
    <w:rsid w:val="00804262"/>
    <w:rsid w:val="00827F50"/>
    <w:rsid w:val="008338AD"/>
    <w:rsid w:val="0083594B"/>
    <w:rsid w:val="008364B7"/>
    <w:rsid w:val="008453E8"/>
    <w:rsid w:val="00847C3F"/>
    <w:rsid w:val="008556E0"/>
    <w:rsid w:val="008570AA"/>
    <w:rsid w:val="00871148"/>
    <w:rsid w:val="00876581"/>
    <w:rsid w:val="00891B9E"/>
    <w:rsid w:val="00896CBC"/>
    <w:rsid w:val="008C0E41"/>
    <w:rsid w:val="00930E8C"/>
    <w:rsid w:val="0095418A"/>
    <w:rsid w:val="00956960"/>
    <w:rsid w:val="00963965"/>
    <w:rsid w:val="00975A1C"/>
    <w:rsid w:val="009A1C8D"/>
    <w:rsid w:val="009E3EC1"/>
    <w:rsid w:val="00A1076A"/>
    <w:rsid w:val="00A1191E"/>
    <w:rsid w:val="00A152A0"/>
    <w:rsid w:val="00A26589"/>
    <w:rsid w:val="00A268EE"/>
    <w:rsid w:val="00A56E0A"/>
    <w:rsid w:val="00A702AD"/>
    <w:rsid w:val="00A91294"/>
    <w:rsid w:val="00AA660C"/>
    <w:rsid w:val="00AC22C7"/>
    <w:rsid w:val="00AC4E4D"/>
    <w:rsid w:val="00AE1087"/>
    <w:rsid w:val="00AE39B6"/>
    <w:rsid w:val="00AF6DDF"/>
    <w:rsid w:val="00B04EA0"/>
    <w:rsid w:val="00B10D32"/>
    <w:rsid w:val="00B214C9"/>
    <w:rsid w:val="00B32EF5"/>
    <w:rsid w:val="00B61953"/>
    <w:rsid w:val="00B91D93"/>
    <w:rsid w:val="00B95DBC"/>
    <w:rsid w:val="00BA6701"/>
    <w:rsid w:val="00BA7870"/>
    <w:rsid w:val="00BC126F"/>
    <w:rsid w:val="00BC77AC"/>
    <w:rsid w:val="00BF6E52"/>
    <w:rsid w:val="00C14D53"/>
    <w:rsid w:val="00C1610B"/>
    <w:rsid w:val="00C26251"/>
    <w:rsid w:val="00C37B58"/>
    <w:rsid w:val="00C55198"/>
    <w:rsid w:val="00C72CA0"/>
    <w:rsid w:val="00C8290F"/>
    <w:rsid w:val="00CA14D7"/>
    <w:rsid w:val="00CD1604"/>
    <w:rsid w:val="00CD50B8"/>
    <w:rsid w:val="00CF7251"/>
    <w:rsid w:val="00D2370D"/>
    <w:rsid w:val="00D446B2"/>
    <w:rsid w:val="00D46873"/>
    <w:rsid w:val="00D921D5"/>
    <w:rsid w:val="00DA5A1C"/>
    <w:rsid w:val="00DA5C1A"/>
    <w:rsid w:val="00DB3E26"/>
    <w:rsid w:val="00DC1E71"/>
    <w:rsid w:val="00DE4BE7"/>
    <w:rsid w:val="00DE4EBB"/>
    <w:rsid w:val="00E22F0D"/>
    <w:rsid w:val="00E53F44"/>
    <w:rsid w:val="00E7491A"/>
    <w:rsid w:val="00ED0394"/>
    <w:rsid w:val="00ED4DA5"/>
    <w:rsid w:val="00EE15B3"/>
    <w:rsid w:val="00EE4587"/>
    <w:rsid w:val="00F129BF"/>
    <w:rsid w:val="00F375D1"/>
    <w:rsid w:val="00F47194"/>
    <w:rsid w:val="00F653DA"/>
    <w:rsid w:val="00F732AD"/>
    <w:rsid w:val="00FA194B"/>
    <w:rsid w:val="00FA3C20"/>
    <w:rsid w:val="00FA5C66"/>
    <w:rsid w:val="00FB32C4"/>
    <w:rsid w:val="00FB46BA"/>
    <w:rsid w:val="00FD3227"/>
    <w:rsid w:val="00FD7DEC"/>
    <w:rsid w:val="00FE224B"/>
    <w:rsid w:val="00FE7AC4"/>
    <w:rsid w:val="00FF2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3B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13B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3511E8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3722F"/>
  </w:style>
  <w:style w:type="paragraph" w:styleId="aa">
    <w:name w:val="footer"/>
    <w:basedOn w:val="a"/>
    <w:link w:val="ab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3722F"/>
  </w:style>
  <w:style w:type="table" w:styleId="ac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d">
    <w:name w:val="Body Text"/>
    <w:basedOn w:val="a"/>
    <w:link w:val="ae"/>
    <w:rsid w:val="0023722F"/>
    <w:pPr>
      <w:spacing w:after="120"/>
    </w:pPr>
  </w:style>
  <w:style w:type="character" w:customStyle="1" w:styleId="ae">
    <w:name w:val="Основной текст Знак"/>
    <w:basedOn w:val="a0"/>
    <w:link w:val="ad"/>
    <w:rsid w:val="0023722F"/>
  </w:style>
  <w:style w:type="paragraph" w:styleId="af">
    <w:name w:val="List Paragraph"/>
    <w:basedOn w:val="a"/>
    <w:uiPriority w:val="34"/>
    <w:qFormat/>
    <w:rsid w:val="00022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47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3C087-F166-4C88-BF0D-AF1FF958A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1118</TotalTime>
  <Pages>1</Pages>
  <Words>192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Пользователь Windows</cp:lastModifiedBy>
  <cp:revision>70</cp:revision>
  <cp:lastPrinted>2021-12-08T04:31:00Z</cp:lastPrinted>
  <dcterms:created xsi:type="dcterms:W3CDTF">2020-10-30T10:30:00Z</dcterms:created>
  <dcterms:modified xsi:type="dcterms:W3CDTF">2021-12-23T07:05:00Z</dcterms:modified>
</cp:coreProperties>
</file>