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67217" w:rsidRDefault="007559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-457835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2077" w:rsidRPr="002D207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EC7E01" w:rsidRDefault="00EC7E01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D2077" w:rsidP="00133698">
      <w:pPr>
        <w:spacing w:before="400"/>
        <w:rPr>
          <w:rFonts w:ascii="Liberation Serif" w:hAnsi="Liberation Serif" w:cs="Liberation Serif"/>
          <w:sz w:val="24"/>
        </w:rPr>
      </w:pPr>
      <w:r w:rsidRPr="002D207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2645D6">
        <w:rPr>
          <w:rFonts w:ascii="Liberation Serif" w:hAnsi="Liberation Serif" w:cs="Liberation Serif"/>
          <w:sz w:val="24"/>
        </w:rPr>
        <w:t>от 22.12.2021 № 985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559DB" w:rsidRDefault="007559DB" w:rsidP="007559D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Pr="00480935">
        <w:rPr>
          <w:rFonts w:ascii="Liberation Serif" w:hAnsi="Liberation Serif" w:cs="Liberation Serif"/>
          <w:b/>
          <w:sz w:val="28"/>
          <w:szCs w:val="28"/>
        </w:rPr>
        <w:t>П</w:t>
      </w:r>
      <w:r>
        <w:rPr>
          <w:rFonts w:ascii="Liberation Serif" w:hAnsi="Liberation Serif" w:cs="Liberation Serif"/>
          <w:b/>
          <w:sz w:val="28"/>
          <w:szCs w:val="28"/>
        </w:rPr>
        <w:t xml:space="preserve">орядок </w:t>
      </w:r>
      <w:r w:rsidRPr="00B61953">
        <w:rPr>
          <w:rFonts w:ascii="Liberation Serif" w:hAnsi="Liberation Serif" w:cs="Liberation Serif"/>
          <w:b/>
          <w:sz w:val="28"/>
          <w:szCs w:val="28"/>
        </w:rPr>
        <w:t>пре</w:t>
      </w:r>
      <w:r>
        <w:rPr>
          <w:rFonts w:ascii="Liberation Serif" w:hAnsi="Liberation Serif" w:cs="Liberation Serif"/>
          <w:b/>
          <w:sz w:val="28"/>
          <w:szCs w:val="28"/>
        </w:rPr>
        <w:t>доставления из бюджета</w:t>
      </w:r>
    </w:p>
    <w:p w:rsidR="007559DB" w:rsidRPr="00B91D93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округасубсидии на организацию              </w:t>
      </w: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        и проведение </w:t>
      </w:r>
      <w:r>
        <w:rPr>
          <w:rFonts w:ascii="Liberation Serif" w:hAnsi="Liberation Serif" w:cs="Liberation Serif"/>
          <w:b/>
          <w:sz w:val="28"/>
        </w:rPr>
        <w:t>социально значимого проекта социально ориентированным</w:t>
      </w:r>
      <w:r w:rsidRPr="00B61953">
        <w:rPr>
          <w:rFonts w:ascii="Liberation Serif" w:hAnsi="Liberation Serif" w:cs="Liberation Serif"/>
          <w:b/>
          <w:sz w:val="28"/>
          <w:szCs w:val="28"/>
        </w:rPr>
        <w:t>некоммерческим организациям,не являющимся государственными (муниципальными) учреждениями, осуществляющим деятельность на те</w:t>
      </w:r>
      <w:r>
        <w:rPr>
          <w:rFonts w:ascii="Liberation Serif" w:hAnsi="Liberation Serif" w:cs="Liberation Serif"/>
          <w:b/>
          <w:sz w:val="28"/>
          <w:szCs w:val="28"/>
        </w:rPr>
        <w:t xml:space="preserve">рритории </w:t>
      </w:r>
      <w:r w:rsidRPr="00B6195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</w:p>
    <w:p w:rsidR="007559DB" w:rsidRPr="00095336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7559DB" w:rsidRPr="00480935" w:rsidRDefault="007559DB" w:rsidP="007559DB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809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постановлением Правительства Российской Федерации от 30 сентября 2021 года № 1662 «О внесении изменений в постановление </w:t>
      </w:r>
      <w:r w:rsidRP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Правительства Российской Федерации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18 сентября 2020 г. № 1492» Администрация Каменск-Уральского городского округа   </w:t>
      </w:r>
    </w:p>
    <w:p w:rsidR="007559DB" w:rsidRPr="00480935" w:rsidRDefault="007559DB" w:rsidP="007559DB">
      <w:pPr>
        <w:pStyle w:val="a4"/>
        <w:ind w:firstLine="708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559DB" w:rsidRPr="007559DB" w:rsidRDefault="007559DB" w:rsidP="007559DB">
      <w:pPr>
        <w:pStyle w:val="af0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proofErr w:type="gramStart"/>
      <w:r w:rsidRPr="007559DB">
        <w:rPr>
          <w:rFonts w:ascii="Liberation Serif" w:hAnsi="Liberation Serif" w:cs="Liberation Serif"/>
          <w:sz w:val="28"/>
          <w:szCs w:val="28"/>
        </w:rPr>
        <w:t>Внести изменения в Порядок предоставления из бюджетаКаменск-Уральского городского округа субсидии на о</w:t>
      </w:r>
      <w:r>
        <w:rPr>
          <w:rFonts w:ascii="Liberation Serif" w:hAnsi="Liberation Serif" w:cs="Liberation Serif"/>
          <w:sz w:val="28"/>
          <w:szCs w:val="28"/>
        </w:rPr>
        <w:t xml:space="preserve">рганизацию </w:t>
      </w:r>
      <w:r w:rsidRPr="007559DB">
        <w:rPr>
          <w:rFonts w:ascii="Liberation Serif" w:hAnsi="Liberation Serif" w:cs="Liberation Serif"/>
          <w:sz w:val="28"/>
          <w:szCs w:val="28"/>
        </w:rPr>
        <w:t>и проведение  социально значимого проекта социально ориентированным некоммерческим организациям, не являющимся государственными (муниципальными) учреждениями, осуществляющим деятельностьна территории Каменск-Уральского городского округа, утвержденный постановлением Администрации Каменск-Уральского городс</w:t>
      </w:r>
      <w:r>
        <w:rPr>
          <w:rFonts w:ascii="Liberation Serif" w:hAnsi="Liberation Serif" w:cs="Liberation Serif"/>
          <w:sz w:val="28"/>
          <w:szCs w:val="28"/>
        </w:rPr>
        <w:t>кого округа от 10.03.2021 № 180</w:t>
      </w:r>
      <w:r w:rsidRPr="007559DB">
        <w:rPr>
          <w:rFonts w:ascii="Liberation Serif" w:hAnsi="Liberation Serif" w:cs="Liberation Serif"/>
          <w:sz w:val="28"/>
          <w:szCs w:val="28"/>
        </w:rPr>
        <w:t xml:space="preserve"> «Об утверждении Порядка предоставления из бюджета</w:t>
      </w:r>
      <w:r w:rsidR="00EC7E01">
        <w:rPr>
          <w:rFonts w:ascii="Liberation Serif" w:hAnsi="Liberation Serif" w:cs="Liberation Serif"/>
          <w:sz w:val="28"/>
          <w:szCs w:val="28"/>
        </w:rPr>
        <w:t xml:space="preserve"> </w:t>
      </w:r>
      <w:r w:rsidRPr="007559D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субсидии на о</w:t>
      </w:r>
      <w:r>
        <w:rPr>
          <w:rFonts w:ascii="Liberation Serif" w:hAnsi="Liberation Serif" w:cs="Liberation Serif"/>
          <w:sz w:val="28"/>
          <w:szCs w:val="28"/>
        </w:rPr>
        <w:t xml:space="preserve">рганизацию </w:t>
      </w:r>
      <w:r w:rsidRPr="007559DB">
        <w:rPr>
          <w:rFonts w:ascii="Liberation Serif" w:hAnsi="Liberation Serif" w:cs="Liberation Serif"/>
          <w:sz w:val="28"/>
          <w:szCs w:val="28"/>
        </w:rPr>
        <w:t>и проведение  социально значимого проекта социально ориентированным</w:t>
      </w:r>
      <w:proofErr w:type="gramEnd"/>
      <w:r w:rsidRPr="007559DB">
        <w:rPr>
          <w:rFonts w:ascii="Liberation Serif" w:hAnsi="Liberation Serif" w:cs="Liberation Serif"/>
          <w:sz w:val="28"/>
          <w:szCs w:val="28"/>
        </w:rPr>
        <w:t xml:space="preserve"> некоммерческим организациям, не являющимся государственными (муниципальными) учреждениями, осуществляющим деятельностьна территории Каменск-Уральского городского округа» (далее – Поряд</w:t>
      </w:r>
      <w:r>
        <w:rPr>
          <w:rFonts w:ascii="Liberation Serif" w:hAnsi="Liberation Serif" w:cs="Liberation Serif"/>
          <w:sz w:val="28"/>
          <w:szCs w:val="28"/>
        </w:rPr>
        <w:t>ок), исключив из пункта 4</w:t>
      </w:r>
      <w:r w:rsidRPr="007559DB">
        <w:rPr>
          <w:rFonts w:ascii="Liberation Serif" w:hAnsi="Liberation Serif" w:cs="Liberation Serif"/>
          <w:sz w:val="28"/>
          <w:szCs w:val="28"/>
        </w:rPr>
        <w:t>.1. Порядка слово «обязательную».</w:t>
      </w:r>
    </w:p>
    <w:p w:rsidR="007559DB" w:rsidRPr="00480935" w:rsidRDefault="007559DB" w:rsidP="007559DB">
      <w:pPr>
        <w:pStyle w:val="af0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Настоящее постановление вступает в силу с 01 января 2022 года.</w:t>
      </w:r>
    </w:p>
    <w:p w:rsidR="007559DB" w:rsidRPr="006613B9" w:rsidRDefault="007559DB" w:rsidP="007559DB">
      <w:pPr>
        <w:pStyle w:val="af0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Опубликовать</w:t>
      </w:r>
      <w:r w:rsidRPr="006613B9">
        <w:rPr>
          <w:rFonts w:ascii="Liberation Serif" w:hAnsi="Liberation Serif" w:cs="Liberation Serif"/>
          <w:bCs/>
          <w:iCs/>
          <w:sz w:val="28"/>
          <w:szCs w:val="28"/>
        </w:rPr>
        <w:t xml:space="preserve"> настоящее постановление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в газете «Каменский рабочий» и разместить </w:t>
      </w:r>
      <w:r w:rsidRPr="006613B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муниципального образования.</w:t>
      </w:r>
    </w:p>
    <w:p w:rsidR="007559DB" w:rsidRPr="001D472F" w:rsidRDefault="007559DB" w:rsidP="007559DB">
      <w:pPr>
        <w:pStyle w:val="af0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proofErr w:type="gramStart"/>
      <w:r w:rsidRPr="001D472F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1D472F">
        <w:rPr>
          <w:rFonts w:ascii="Liberation Serif" w:hAnsi="Liberation Serif" w:cs="Liberation Serif"/>
          <w:sz w:val="28"/>
          <w:szCs w:val="28"/>
        </w:rPr>
        <w:t xml:space="preserve"> исполнением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1D472F">
        <w:rPr>
          <w:rFonts w:ascii="Liberation Serif" w:hAnsi="Liberation Serif" w:cs="Liberation Serif"/>
          <w:sz w:val="28"/>
          <w:szCs w:val="28"/>
        </w:rPr>
        <w:t xml:space="preserve"> постановления возложить на руководителя аппарата Администрации городского округа </w:t>
      </w:r>
      <w:proofErr w:type="spellStart"/>
      <w:r w:rsidRPr="001D472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1D472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7559DB" w:rsidRPr="00480935" w:rsidRDefault="007559DB" w:rsidP="007559D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559DB" w:rsidRPr="00480935" w:rsidRDefault="007559DB" w:rsidP="007559DB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7559DB" w:rsidP="00560532">
      <w:pPr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Pr="0048093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480935">
        <w:rPr>
          <w:rFonts w:ascii="Liberation Serif" w:hAnsi="Liberation Serif" w:cs="Liberation Serif"/>
          <w:sz w:val="28"/>
          <w:szCs w:val="28"/>
        </w:rPr>
        <w:t xml:space="preserve"> </w:t>
      </w:r>
      <w:r w:rsidR="00EC7E01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480935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BC1FB3" w:rsidRDefault="00BC1FB3" w:rsidP="00560532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sectPr w:rsidR="00BC1FB3" w:rsidSect="0047027D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E01" w:rsidRDefault="00EC7E01" w:rsidP="0023722F">
      <w:r>
        <w:separator/>
      </w:r>
    </w:p>
  </w:endnote>
  <w:endnote w:type="continuationSeparator" w:id="1">
    <w:p w:rsidR="00EC7E01" w:rsidRDefault="00EC7E01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E01" w:rsidRDefault="00EC7E01" w:rsidP="0023722F">
      <w:r>
        <w:separator/>
      </w:r>
    </w:p>
  </w:footnote>
  <w:footnote w:type="continuationSeparator" w:id="1">
    <w:p w:rsidR="00EC7E01" w:rsidRDefault="00EC7E01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E01" w:rsidRDefault="00EC7E01">
    <w:pPr>
      <w:pStyle w:val="a9"/>
      <w:jc w:val="center"/>
    </w:pPr>
  </w:p>
  <w:p w:rsidR="00EC7E01" w:rsidRDefault="00EC7E0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CE2AA4B4"/>
    <w:lvl w:ilvl="0" w:tplc="1FD0D902">
      <w:start w:val="1"/>
      <w:numFmt w:val="decimal"/>
      <w:lvlText w:val="%1."/>
      <w:lvlJc w:val="left"/>
      <w:pPr>
        <w:ind w:left="1935" w:hanging="121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5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6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70212"/>
    <w:rsid w:val="000B13C3"/>
    <w:rsid w:val="00133698"/>
    <w:rsid w:val="0014649F"/>
    <w:rsid w:val="001517A3"/>
    <w:rsid w:val="00157E4D"/>
    <w:rsid w:val="00167217"/>
    <w:rsid w:val="00172A02"/>
    <w:rsid w:val="001957C7"/>
    <w:rsid w:val="001B1B89"/>
    <w:rsid w:val="001E34D5"/>
    <w:rsid w:val="0023226A"/>
    <w:rsid w:val="0023722F"/>
    <w:rsid w:val="00262FEE"/>
    <w:rsid w:val="002645D6"/>
    <w:rsid w:val="00275623"/>
    <w:rsid w:val="002D1451"/>
    <w:rsid w:val="002D2077"/>
    <w:rsid w:val="00301773"/>
    <w:rsid w:val="00311136"/>
    <w:rsid w:val="003511E8"/>
    <w:rsid w:val="00352B7E"/>
    <w:rsid w:val="00374C89"/>
    <w:rsid w:val="003C1018"/>
    <w:rsid w:val="003D7B93"/>
    <w:rsid w:val="003F6459"/>
    <w:rsid w:val="00405DA6"/>
    <w:rsid w:val="004144F5"/>
    <w:rsid w:val="00417D48"/>
    <w:rsid w:val="004276C4"/>
    <w:rsid w:val="0043073E"/>
    <w:rsid w:val="004532FE"/>
    <w:rsid w:val="0047027D"/>
    <w:rsid w:val="004C3D72"/>
    <w:rsid w:val="004E3DA8"/>
    <w:rsid w:val="004F1BF0"/>
    <w:rsid w:val="004F4246"/>
    <w:rsid w:val="00536788"/>
    <w:rsid w:val="00543709"/>
    <w:rsid w:val="00550B82"/>
    <w:rsid w:val="00560532"/>
    <w:rsid w:val="00561CAE"/>
    <w:rsid w:val="00580AB6"/>
    <w:rsid w:val="00594B84"/>
    <w:rsid w:val="005A74F9"/>
    <w:rsid w:val="005A7E12"/>
    <w:rsid w:val="005B56E1"/>
    <w:rsid w:val="0061569D"/>
    <w:rsid w:val="00625C3D"/>
    <w:rsid w:val="00626C29"/>
    <w:rsid w:val="0067205D"/>
    <w:rsid w:val="006C6C5E"/>
    <w:rsid w:val="006E2BE1"/>
    <w:rsid w:val="006E3342"/>
    <w:rsid w:val="00702165"/>
    <w:rsid w:val="00717CB1"/>
    <w:rsid w:val="00720985"/>
    <w:rsid w:val="007559DB"/>
    <w:rsid w:val="00790A67"/>
    <w:rsid w:val="00804262"/>
    <w:rsid w:val="008338AD"/>
    <w:rsid w:val="0083594B"/>
    <w:rsid w:val="008556E0"/>
    <w:rsid w:val="00871148"/>
    <w:rsid w:val="00891B9E"/>
    <w:rsid w:val="00896CBC"/>
    <w:rsid w:val="008A2225"/>
    <w:rsid w:val="008C0E41"/>
    <w:rsid w:val="0095418A"/>
    <w:rsid w:val="00956960"/>
    <w:rsid w:val="00975A1C"/>
    <w:rsid w:val="009A1C8D"/>
    <w:rsid w:val="009E3EC1"/>
    <w:rsid w:val="00A1076A"/>
    <w:rsid w:val="00A1191E"/>
    <w:rsid w:val="00A148B1"/>
    <w:rsid w:val="00A152A0"/>
    <w:rsid w:val="00A26589"/>
    <w:rsid w:val="00AA660C"/>
    <w:rsid w:val="00AC4E4D"/>
    <w:rsid w:val="00AE1087"/>
    <w:rsid w:val="00AF2C93"/>
    <w:rsid w:val="00AF6DDF"/>
    <w:rsid w:val="00B04EA0"/>
    <w:rsid w:val="00B10D32"/>
    <w:rsid w:val="00B32EF5"/>
    <w:rsid w:val="00B61953"/>
    <w:rsid w:val="00B8158F"/>
    <w:rsid w:val="00B83E97"/>
    <w:rsid w:val="00B91D93"/>
    <w:rsid w:val="00B95DBC"/>
    <w:rsid w:val="00BA6701"/>
    <w:rsid w:val="00BA7870"/>
    <w:rsid w:val="00BC1FB3"/>
    <w:rsid w:val="00BC77AC"/>
    <w:rsid w:val="00BF66E3"/>
    <w:rsid w:val="00BF6E52"/>
    <w:rsid w:val="00C1610B"/>
    <w:rsid w:val="00C26251"/>
    <w:rsid w:val="00C55198"/>
    <w:rsid w:val="00C8290F"/>
    <w:rsid w:val="00CA14D7"/>
    <w:rsid w:val="00CD1604"/>
    <w:rsid w:val="00CD50B8"/>
    <w:rsid w:val="00CF7251"/>
    <w:rsid w:val="00D45C14"/>
    <w:rsid w:val="00D46873"/>
    <w:rsid w:val="00D9187A"/>
    <w:rsid w:val="00D921D5"/>
    <w:rsid w:val="00DB3E26"/>
    <w:rsid w:val="00DE4BE7"/>
    <w:rsid w:val="00E22F0D"/>
    <w:rsid w:val="00E53F44"/>
    <w:rsid w:val="00E7491A"/>
    <w:rsid w:val="00EC7E01"/>
    <w:rsid w:val="00ED4DA5"/>
    <w:rsid w:val="00EE15B3"/>
    <w:rsid w:val="00EE4587"/>
    <w:rsid w:val="00EE6242"/>
    <w:rsid w:val="00F10DFD"/>
    <w:rsid w:val="00F129BF"/>
    <w:rsid w:val="00F47194"/>
    <w:rsid w:val="00FA194B"/>
    <w:rsid w:val="00FA3C20"/>
    <w:rsid w:val="00FA5C66"/>
    <w:rsid w:val="00FB32C4"/>
    <w:rsid w:val="00FD3227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7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8FFE3-8A28-47F7-AFD3-3AD7BE51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935</TotalTime>
  <Pages>1</Pages>
  <Words>208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48</cp:revision>
  <cp:lastPrinted>2021-12-08T04:29:00Z</cp:lastPrinted>
  <dcterms:created xsi:type="dcterms:W3CDTF">2020-10-30T10:30:00Z</dcterms:created>
  <dcterms:modified xsi:type="dcterms:W3CDTF">2021-12-23T07:23:00Z</dcterms:modified>
</cp:coreProperties>
</file>