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31C66" w:rsidRDefault="00D3320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3320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771CB" w:rsidRDefault="009771C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A31C66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A31C66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A31C66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A31C6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A31C6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A31C66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31C6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A31C66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31C6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A31C66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31C6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31C66" w:rsidRDefault="00D33207" w:rsidP="00133698">
      <w:pPr>
        <w:spacing w:before="400"/>
        <w:rPr>
          <w:rFonts w:ascii="Liberation Serif" w:hAnsi="Liberation Serif" w:cs="Liberation Serif"/>
          <w:sz w:val="24"/>
        </w:rPr>
      </w:pPr>
      <w:r w:rsidRPr="00D3320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A31C66">
        <w:rPr>
          <w:rFonts w:ascii="Liberation Serif" w:hAnsi="Liberation Serif" w:cs="Liberation Serif"/>
          <w:sz w:val="24"/>
        </w:rPr>
        <w:t xml:space="preserve">от </w:t>
      </w:r>
      <w:r w:rsidR="00264057">
        <w:rPr>
          <w:rFonts w:ascii="Liberation Serif" w:hAnsi="Liberation Serif" w:cs="Liberation Serif"/>
          <w:sz w:val="24"/>
        </w:rPr>
        <w:t>10.01.2022</w:t>
      </w:r>
      <w:r w:rsidR="00133698" w:rsidRPr="00A31C66">
        <w:rPr>
          <w:rFonts w:ascii="Liberation Serif" w:hAnsi="Liberation Serif" w:cs="Liberation Serif"/>
          <w:sz w:val="24"/>
        </w:rPr>
        <w:t xml:space="preserve">  № </w:t>
      </w:r>
      <w:r w:rsidR="00264057">
        <w:rPr>
          <w:rFonts w:ascii="Liberation Serif" w:hAnsi="Liberation Serif" w:cs="Liberation Serif"/>
          <w:sz w:val="24"/>
        </w:rPr>
        <w:t>2</w:t>
      </w:r>
    </w:p>
    <w:p w:rsidR="00133698" w:rsidRPr="00A31C6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A31C6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61B4D" w:rsidRPr="00A31C66" w:rsidRDefault="00461B4D" w:rsidP="00461B4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ДокументПланирования"/>
      <w:r w:rsidRPr="00A31C6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423452">
        <w:rPr>
          <w:rFonts w:ascii="Liberation Serif" w:hAnsi="Liberation Serif" w:cs="Liberation Serif"/>
          <w:b/>
          <w:bCs/>
          <w:sz w:val="28"/>
          <w:szCs w:val="28"/>
        </w:rPr>
        <w:t>Д</w:t>
      </w:r>
      <w:r w:rsidRPr="00A31C66">
        <w:rPr>
          <w:rFonts w:ascii="Liberation Serif" w:hAnsi="Liberation Serif" w:cs="Liberation Serif"/>
          <w:b/>
          <w:bCs/>
          <w:sz w:val="28"/>
          <w:szCs w:val="28"/>
        </w:rPr>
        <w:t>окумент планирования регулярных перевозок</w:t>
      </w:r>
    </w:p>
    <w:p w:rsidR="00461B4D" w:rsidRPr="00A31C66" w:rsidRDefault="00423452" w:rsidP="00461B4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</w:t>
      </w:r>
      <w:r w:rsidR="00461B4D" w:rsidRPr="00A31C66">
        <w:rPr>
          <w:rFonts w:ascii="Liberation Serif" w:hAnsi="Liberation Serif" w:cs="Liberation Serif"/>
          <w:b/>
          <w:bCs/>
          <w:sz w:val="28"/>
          <w:szCs w:val="28"/>
        </w:rPr>
        <w:t>ассажиров и багажа автомобильным транспортом по муниципальным маршрутам в Каменск-Уральском городском округе</w:t>
      </w:r>
    </w:p>
    <w:bookmarkEnd w:id="0"/>
    <w:p w:rsidR="00133698" w:rsidRPr="00A31C66" w:rsidRDefault="00133698" w:rsidP="00461B4D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A31C6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A31C66" w:rsidRDefault="003555A9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ab/>
      </w:r>
      <w:proofErr w:type="gramStart"/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>В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>соответствии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с 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федеральными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законами 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от  6 октября 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2003 года </w:t>
      </w:r>
      <w:r w:rsid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hyperlink r:id="rId9" w:history="1">
        <w:r w:rsidRPr="00A31C66">
          <w:rPr>
            <w:rFonts w:ascii="Liberation Serif" w:eastAsiaTheme="minorHAnsi" w:hAnsi="Liberation Serif"/>
            <w:sz w:val="28"/>
            <w:szCs w:val="28"/>
            <w:lang w:eastAsia="en-US"/>
          </w:rPr>
          <w:t>№ 131-ФЗ</w:t>
        </w:r>
      </w:hyperlink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10" w:history="1">
        <w:r w:rsidRPr="00A31C66">
          <w:rPr>
            <w:rFonts w:ascii="Liberation Serif" w:eastAsiaTheme="minorHAnsi" w:hAnsi="Liberation Serif"/>
            <w:sz w:val="28"/>
            <w:szCs w:val="28"/>
            <w:lang w:eastAsia="en-US"/>
          </w:rPr>
          <w:t>№ 220-ФЗ</w:t>
        </w:r>
      </w:hyperlink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учитывая сроки действия муниципальных </w:t>
      </w:r>
      <w:r w:rsidRPr="00F82CCE">
        <w:rPr>
          <w:rFonts w:ascii="Liberation Serif" w:eastAsiaTheme="minorHAnsi" w:hAnsi="Liberation Serif"/>
          <w:sz w:val="28"/>
          <w:szCs w:val="28"/>
          <w:lang w:eastAsia="en-US"/>
        </w:rPr>
        <w:t>контрактов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660F39">
        <w:rPr>
          <w:rFonts w:ascii="Liberation Serif" w:eastAsiaTheme="minorHAnsi" w:hAnsi="Liberation Serif"/>
          <w:sz w:val="28"/>
          <w:szCs w:val="28"/>
          <w:lang w:eastAsia="en-US"/>
        </w:rPr>
        <w:t>на выполнение</w:t>
      </w:r>
      <w:proofErr w:type="gramEnd"/>
      <w:r w:rsidR="00660F39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660F39">
        <w:rPr>
          <w:rFonts w:ascii="Liberation Serif" w:hAnsi="Liberation Serif" w:cs="Liberation Serif"/>
          <w:sz w:val="28"/>
          <w:szCs w:val="28"/>
        </w:rPr>
        <w:t>работ, связанных с осуществлением регулярных перевозок</w:t>
      </w:r>
      <w:r w:rsidR="00F82CCE" w:rsidRPr="00F82CC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82CCE" w:rsidRPr="00995CB2">
        <w:rPr>
          <w:rFonts w:ascii="Liberation Serif" w:hAnsi="Liberation Serif" w:cs="Liberation Serif"/>
          <w:bCs/>
          <w:sz w:val="28"/>
          <w:szCs w:val="28"/>
        </w:rPr>
        <w:t>пассажиров и багажа автомобильным транспортом по муниципальным маршрутам в Каменск-Уральском городском округе</w:t>
      </w:r>
      <w:r w:rsidR="00F82CCE">
        <w:rPr>
          <w:rFonts w:ascii="Liberation Serif" w:hAnsi="Liberation Serif" w:cs="Liberation Serif"/>
          <w:sz w:val="28"/>
          <w:szCs w:val="28"/>
        </w:rPr>
        <w:t xml:space="preserve">, 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>и подготовки транспортной инфраст</w:t>
      </w:r>
      <w:r w:rsidR="00382338" w:rsidRPr="00A31C66">
        <w:rPr>
          <w:rFonts w:ascii="Liberation Serif" w:eastAsiaTheme="minorHAnsi" w:hAnsi="Liberation Serif"/>
          <w:sz w:val="28"/>
          <w:szCs w:val="28"/>
          <w:lang w:eastAsia="en-US"/>
        </w:rPr>
        <w:t>р</w:t>
      </w:r>
      <w:r w:rsidRPr="00A31C66">
        <w:rPr>
          <w:rFonts w:ascii="Liberation Serif" w:eastAsiaTheme="minorHAnsi" w:hAnsi="Liberation Serif"/>
          <w:sz w:val="28"/>
          <w:szCs w:val="28"/>
          <w:lang w:eastAsia="en-US"/>
        </w:rPr>
        <w:t xml:space="preserve">уктуры для организации перевозок по новому маршруту </w:t>
      </w:r>
      <w:r w:rsidR="004F1BF0" w:rsidRPr="00A31C66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A31C66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A31C66">
        <w:rPr>
          <w:rFonts w:ascii="Liberation Serif" w:hAnsi="Liberation Serif" w:cs="Liberation Serif"/>
          <w:b/>
          <w:sz w:val="28"/>
        </w:rPr>
        <w:t>ПОСТАНОВЛЯЕТ:</w:t>
      </w:r>
    </w:p>
    <w:p w:rsidR="00382338" w:rsidRPr="00995CB2" w:rsidRDefault="00382338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4F1BF0" w:rsidRPr="00995CB2">
        <w:rPr>
          <w:rFonts w:ascii="Liberation Serif" w:hAnsi="Liberation Serif" w:cs="Liberation Serif"/>
          <w:sz w:val="28"/>
          <w:szCs w:val="28"/>
        </w:rPr>
        <w:t xml:space="preserve">1. </w:t>
      </w:r>
      <w:r w:rsidRPr="00995CB2">
        <w:rPr>
          <w:rFonts w:ascii="Liberation Serif" w:hAnsi="Liberation Serif" w:cs="Liberation Serif"/>
          <w:bCs/>
          <w:sz w:val="28"/>
          <w:szCs w:val="28"/>
        </w:rPr>
        <w:t xml:space="preserve">Внести следующие изменения в </w:t>
      </w:r>
      <w:r w:rsidR="00423452">
        <w:rPr>
          <w:rFonts w:ascii="Liberation Serif" w:hAnsi="Liberation Serif" w:cs="Liberation Serif"/>
          <w:bCs/>
          <w:sz w:val="28"/>
          <w:szCs w:val="28"/>
        </w:rPr>
        <w:t>Д</w:t>
      </w:r>
      <w:r w:rsidRPr="00995CB2">
        <w:rPr>
          <w:rFonts w:ascii="Liberation Serif" w:hAnsi="Liberation Serif" w:cs="Liberation Serif"/>
          <w:bCs/>
          <w:sz w:val="28"/>
          <w:szCs w:val="28"/>
        </w:rPr>
        <w:t xml:space="preserve">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</w:t>
      </w:r>
      <w:r w:rsidRPr="00995CB2"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29.01.2021 № 51 «Об утверждении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округе»:</w:t>
      </w:r>
    </w:p>
    <w:p w:rsidR="00B10C38" w:rsidRPr="00995CB2" w:rsidRDefault="00B10C38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 xml:space="preserve">1) </w:t>
      </w:r>
      <w:r w:rsidR="00660F39">
        <w:rPr>
          <w:rFonts w:ascii="Liberation Serif" w:hAnsi="Liberation Serif" w:cs="Liberation Serif"/>
          <w:sz w:val="28"/>
          <w:szCs w:val="28"/>
        </w:rPr>
        <w:t>п</w:t>
      </w:r>
      <w:r w:rsidRPr="00995CB2">
        <w:rPr>
          <w:rFonts w:ascii="Liberation Serif" w:hAnsi="Liberation Serif" w:cs="Liberation Serif"/>
          <w:sz w:val="28"/>
          <w:szCs w:val="28"/>
        </w:rPr>
        <w:t>ункт</w:t>
      </w:r>
      <w:r w:rsidR="00C941F8" w:rsidRPr="00995CB2">
        <w:rPr>
          <w:rFonts w:ascii="Liberation Serif" w:hAnsi="Liberation Serif" w:cs="Liberation Serif"/>
          <w:sz w:val="28"/>
          <w:szCs w:val="28"/>
        </w:rPr>
        <w:t>ы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2.1</w:t>
      </w:r>
      <w:r w:rsidR="004C57AB">
        <w:rPr>
          <w:rFonts w:ascii="Liberation Serif" w:hAnsi="Liberation Serif" w:cs="Liberation Serif"/>
          <w:sz w:val="28"/>
          <w:szCs w:val="28"/>
        </w:rPr>
        <w:t xml:space="preserve"> </w:t>
      </w:r>
      <w:r w:rsidR="00C941F8" w:rsidRPr="00995CB2">
        <w:rPr>
          <w:rFonts w:ascii="Liberation Serif" w:hAnsi="Liberation Serif" w:cs="Liberation Serif"/>
          <w:sz w:val="28"/>
          <w:szCs w:val="28"/>
        </w:rPr>
        <w:t>-</w:t>
      </w:r>
      <w:r w:rsidR="004C57AB">
        <w:rPr>
          <w:rFonts w:ascii="Liberation Serif" w:hAnsi="Liberation Serif" w:cs="Liberation Serif"/>
          <w:sz w:val="28"/>
          <w:szCs w:val="28"/>
        </w:rPr>
        <w:t xml:space="preserve"> </w:t>
      </w:r>
      <w:r w:rsidR="00C941F8" w:rsidRPr="00995CB2">
        <w:rPr>
          <w:rFonts w:ascii="Liberation Serif" w:hAnsi="Liberation Serif" w:cs="Liberation Serif"/>
          <w:sz w:val="28"/>
          <w:szCs w:val="28"/>
        </w:rPr>
        <w:t>2.3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:rsidR="008B6AA7" w:rsidRPr="00995CB2" w:rsidRDefault="00B10C38" w:rsidP="008B6AA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 xml:space="preserve">«2.1. </w:t>
      </w:r>
      <w:hyperlink r:id="rId11" w:history="1">
        <w:r w:rsidRPr="00995CB2">
          <w:rPr>
            <w:rFonts w:ascii="Liberation Serif" w:hAnsi="Liberation Serif" w:cs="Liberation Serif"/>
            <w:sz w:val="28"/>
            <w:szCs w:val="28"/>
          </w:rPr>
          <w:t>Реестр</w:t>
        </w:r>
      </w:hyperlink>
      <w:r w:rsidRPr="00995CB2">
        <w:rPr>
          <w:rFonts w:ascii="Liberation Serif" w:hAnsi="Liberation Serif" w:cs="Liberation Serif"/>
          <w:sz w:val="28"/>
          <w:szCs w:val="28"/>
        </w:rPr>
        <w:t xml:space="preserve"> утвержден </w:t>
      </w:r>
      <w:r w:rsidR="008B6AA7" w:rsidRPr="00995CB2">
        <w:rPr>
          <w:rFonts w:ascii="Liberation Serif" w:hAnsi="Liberation Serif" w:cs="Liberation Serif"/>
          <w:sz w:val="28"/>
          <w:szCs w:val="28"/>
        </w:rPr>
        <w:t>п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остановлением Администрации Каменск-Уральского </w:t>
      </w:r>
      <w:r w:rsidR="008B6AA7" w:rsidRPr="00995CB2">
        <w:rPr>
          <w:rFonts w:ascii="Liberation Serif" w:hAnsi="Liberation Serif" w:cs="Liberation Serif"/>
          <w:sz w:val="28"/>
          <w:szCs w:val="28"/>
        </w:rPr>
        <w:t>городского округа от 15.01.2021 № 14 «Об утверждении Реестра муниципальных маршрутов регулярных перевозок в Каменск-Уральском городском округе».</w:t>
      </w:r>
    </w:p>
    <w:p w:rsidR="00CC7353" w:rsidRPr="00995CB2" w:rsidRDefault="008B6AA7" w:rsidP="00CC735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>По состоянию на 01.12.202</w:t>
      </w:r>
      <w:r w:rsidRPr="00995CB2">
        <w:rPr>
          <w:rFonts w:ascii="Liberation Serif" w:hAnsi="Liberation Serif" w:cs="Liberation Serif"/>
          <w:sz w:val="28"/>
          <w:szCs w:val="28"/>
        </w:rPr>
        <w:t>1</w:t>
      </w:r>
      <w:r w:rsidR="00CC7353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050D52" w:rsidRPr="00995CB2">
        <w:rPr>
          <w:rFonts w:ascii="Liberation Serif" w:hAnsi="Liberation Serif" w:cs="Liberation Serif"/>
          <w:sz w:val="28"/>
          <w:szCs w:val="28"/>
        </w:rPr>
        <w:t xml:space="preserve">в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Реестр включены четырнадцать муниципальных маршрутов городского сообщения суммарной протяженностью </w:t>
      </w:r>
      <w:r w:rsidR="002A5AFB" w:rsidRPr="00995CB2">
        <w:rPr>
          <w:rFonts w:ascii="Liberation Serif" w:hAnsi="Liberation Serif" w:cs="Liberation Serif"/>
          <w:sz w:val="28"/>
          <w:szCs w:val="28"/>
        </w:rPr>
        <w:t>272,3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километров</w:t>
      </w:r>
      <w:r w:rsidR="00CC7353" w:rsidRPr="00995CB2">
        <w:rPr>
          <w:rFonts w:ascii="Liberation Serif" w:hAnsi="Liberation Serif" w:cs="Liberation Serif"/>
          <w:sz w:val="28"/>
          <w:szCs w:val="28"/>
        </w:rPr>
        <w:t>. П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ассажирские перевозки по муниципальным маршрутам осуществляются простым товариществом (общество с ограниченной ответственностью </w:t>
      </w:r>
      <w:r w:rsidR="002A5AFB"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Пассажирские автотранспортные перевозки - 1</w:t>
      </w:r>
      <w:r w:rsidR="002A5AFB" w:rsidRPr="00995CB2">
        <w:rPr>
          <w:rFonts w:ascii="Liberation Serif" w:hAnsi="Liberation Serif" w:cs="Liberation Serif"/>
          <w:sz w:val="28"/>
          <w:szCs w:val="28"/>
        </w:rPr>
        <w:t>»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, общество с </w:t>
      </w:r>
      <w:r w:rsidR="00B10C38" w:rsidRPr="00995CB2">
        <w:rPr>
          <w:rFonts w:ascii="Liberation Serif" w:hAnsi="Liberation Serif" w:cs="Liberation Serif"/>
          <w:sz w:val="28"/>
          <w:szCs w:val="28"/>
        </w:rPr>
        <w:lastRenderedPageBreak/>
        <w:t xml:space="preserve">ограниченной ответственностью </w:t>
      </w:r>
      <w:r w:rsidR="002A5AFB"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Пассажирские автотранспортные перевозки - 2</w:t>
      </w:r>
      <w:r w:rsidR="002A5AFB" w:rsidRPr="00995CB2">
        <w:rPr>
          <w:rFonts w:ascii="Liberation Serif" w:hAnsi="Liberation Serif" w:cs="Liberation Serif"/>
          <w:sz w:val="28"/>
          <w:szCs w:val="28"/>
        </w:rPr>
        <w:t>»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, общество с ограниченной ответственностью </w:t>
      </w:r>
      <w:r w:rsidR="002A5AFB"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Экспресс-1</w:t>
      </w:r>
      <w:r w:rsidR="002A5AFB" w:rsidRPr="00995CB2">
        <w:rPr>
          <w:rFonts w:ascii="Liberation Serif" w:hAnsi="Liberation Serif" w:cs="Liberation Serif"/>
          <w:sz w:val="28"/>
          <w:szCs w:val="28"/>
        </w:rPr>
        <w:t>»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) и четырьмя перевозчиками </w:t>
      </w:r>
      <w:r w:rsidR="00CC7353" w:rsidRPr="00995CB2">
        <w:rPr>
          <w:rFonts w:ascii="Liberation Serif" w:hAnsi="Liberation Serif" w:cs="Liberation Serif"/>
          <w:sz w:val="28"/>
          <w:szCs w:val="28"/>
        </w:rPr>
        <w:t>частной формы собственности:</w:t>
      </w:r>
    </w:p>
    <w:p w:rsidR="00CC7353" w:rsidRPr="00995CB2" w:rsidRDefault="00CC7353" w:rsidP="004C57AB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E55B61" w:rsidRPr="00995CB2">
        <w:rPr>
          <w:rFonts w:ascii="Liberation Serif" w:hAnsi="Liberation Serif" w:cs="Liberation Serif"/>
          <w:sz w:val="28"/>
          <w:szCs w:val="28"/>
        </w:rPr>
        <w:t>-</w:t>
      </w:r>
      <w:r w:rsidR="00E55B61"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обществом с ограниченной ответственностью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Экспресс-Сити</w:t>
      </w:r>
      <w:r w:rsidRPr="00995CB2">
        <w:rPr>
          <w:rFonts w:ascii="Liberation Serif" w:hAnsi="Liberation Serif" w:cs="Liberation Serif"/>
          <w:sz w:val="28"/>
          <w:szCs w:val="28"/>
        </w:rPr>
        <w:t>»,</w:t>
      </w:r>
    </w:p>
    <w:p w:rsidR="00CC7353" w:rsidRPr="00995CB2" w:rsidRDefault="00CC7353" w:rsidP="004C57AB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E55B61" w:rsidRPr="00995CB2">
        <w:rPr>
          <w:rFonts w:ascii="Liberation Serif" w:hAnsi="Liberation Serif" w:cs="Liberation Serif"/>
          <w:sz w:val="28"/>
          <w:szCs w:val="28"/>
        </w:rPr>
        <w:t>-</w:t>
      </w:r>
      <w:r w:rsidR="00E55B61"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обществом с ограниченной ответственностью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Экспресс-1</w:t>
      </w:r>
      <w:r w:rsidRPr="00995CB2">
        <w:rPr>
          <w:rFonts w:ascii="Liberation Serif" w:hAnsi="Liberation Serif" w:cs="Liberation Serif"/>
          <w:sz w:val="28"/>
          <w:szCs w:val="28"/>
        </w:rPr>
        <w:t>»,</w:t>
      </w:r>
    </w:p>
    <w:p w:rsidR="00CC7353" w:rsidRPr="00995CB2" w:rsidRDefault="00CC7353" w:rsidP="004C57AB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E55B61" w:rsidRPr="00995CB2">
        <w:rPr>
          <w:rFonts w:ascii="Liberation Serif" w:hAnsi="Liberation Serif" w:cs="Liberation Serif"/>
          <w:sz w:val="28"/>
          <w:szCs w:val="28"/>
        </w:rPr>
        <w:t>-</w:t>
      </w:r>
      <w:r w:rsidR="00E55B61"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обществом с ограниченной ответственностью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Пассажирские автотранспортные перевозки - 1</w:t>
      </w:r>
      <w:r w:rsidRPr="00995CB2">
        <w:rPr>
          <w:rFonts w:ascii="Liberation Serif" w:hAnsi="Liberation Serif" w:cs="Liberation Serif"/>
          <w:sz w:val="28"/>
          <w:szCs w:val="28"/>
        </w:rPr>
        <w:t>»,</w:t>
      </w:r>
    </w:p>
    <w:p w:rsidR="00CC7353" w:rsidRPr="00995CB2" w:rsidRDefault="00CC7353" w:rsidP="004C57AB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E55B61" w:rsidRPr="00995CB2">
        <w:rPr>
          <w:rFonts w:ascii="Liberation Serif" w:hAnsi="Liberation Serif" w:cs="Liberation Serif"/>
          <w:sz w:val="28"/>
          <w:szCs w:val="28"/>
        </w:rPr>
        <w:t>-</w:t>
      </w:r>
      <w:r w:rsidR="00E55B61"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обществом с ограниченной ответственностью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Пассажирские автотранспортные перевозки - 2</w:t>
      </w:r>
      <w:r w:rsidRPr="00995CB2">
        <w:rPr>
          <w:rFonts w:ascii="Liberation Serif" w:hAnsi="Liberation Serif" w:cs="Liberation Serif"/>
          <w:sz w:val="28"/>
          <w:szCs w:val="28"/>
        </w:rPr>
        <w:t>».</w:t>
      </w:r>
    </w:p>
    <w:p w:rsidR="00CC7353" w:rsidRPr="00995CB2" w:rsidRDefault="00CC7353" w:rsidP="00CC735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>У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становленные виды регулярных перевозок: </w:t>
      </w:r>
    </w:p>
    <w:p w:rsidR="00D976B3" w:rsidRPr="00995CB2" w:rsidRDefault="00CC7353" w:rsidP="00CC735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по 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девяти 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>маршрутам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(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1,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2, 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4, 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8,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12, 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14, 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15,</w:t>
      </w:r>
      <w:r w:rsidR="00E55B61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16, </w:t>
      </w:r>
      <w:r w:rsidR="00D976B3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17) - регулярные перевозки по регулируемым тарифам; </w:t>
      </w:r>
    </w:p>
    <w:p w:rsidR="00D976B3" w:rsidRPr="00995CB2" w:rsidRDefault="00D976B3" w:rsidP="00D976B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>по пяти маршрутам (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5,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6</w:t>
      </w:r>
      <w:r w:rsidR="00BB578C">
        <w:rPr>
          <w:rFonts w:ascii="Liberation Serif" w:hAnsi="Liberation Serif" w:cs="Liberation Serif"/>
          <w:sz w:val="28"/>
          <w:szCs w:val="28"/>
        </w:rPr>
        <w:t xml:space="preserve"> (планируемый маршрут)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7,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9,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11) - регулярные перевозки по нерег</w:t>
      </w:r>
      <w:r w:rsidR="00BB578C">
        <w:rPr>
          <w:rFonts w:ascii="Liberation Serif" w:hAnsi="Liberation Serif" w:cs="Liberation Serif"/>
          <w:sz w:val="28"/>
          <w:szCs w:val="28"/>
        </w:rPr>
        <w:t>улируемым тарифам.</w:t>
      </w:r>
    </w:p>
    <w:p w:rsidR="00050D52" w:rsidRPr="00995CB2" w:rsidRDefault="00D976B3" w:rsidP="00050D5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Pr="00995CB2">
        <w:rPr>
          <w:rFonts w:ascii="Liberation Serif" w:hAnsi="Liberation Serif" w:cs="Liberation Serif"/>
          <w:sz w:val="28"/>
          <w:szCs w:val="28"/>
        </w:rPr>
        <w:t>Т</w:t>
      </w:r>
      <w:r w:rsidR="00B10C38" w:rsidRPr="00995CB2">
        <w:rPr>
          <w:rFonts w:ascii="Liberation Serif" w:hAnsi="Liberation Serif" w:cs="Liberation Serif"/>
          <w:sz w:val="28"/>
          <w:szCs w:val="28"/>
        </w:rPr>
        <w:t>ранспортное обслуживание на муниципальных маршрутах городского сообщения осуществляется как на основании</w:t>
      </w:r>
      <w:r w:rsidR="00F953E5">
        <w:rPr>
          <w:rFonts w:ascii="Liberation Serif" w:hAnsi="Liberation Serif" w:cs="Liberation Serif"/>
          <w:sz w:val="28"/>
          <w:szCs w:val="28"/>
        </w:rPr>
        <w:t xml:space="preserve"> девяти муниципальных контрактов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, заключаемых муниципальным заказчиком - муниципальным казенным учреждением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Единая диспетчерская служба пассажирского транспорта города Каменска-Уральского</w:t>
      </w:r>
      <w:r w:rsidRPr="00995CB2">
        <w:rPr>
          <w:rFonts w:ascii="Liberation Serif" w:hAnsi="Liberation Serif" w:cs="Liberation Serif"/>
          <w:sz w:val="28"/>
          <w:szCs w:val="28"/>
        </w:rPr>
        <w:t>»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(далее - МКУ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ЕДСПТ</w:t>
      </w:r>
      <w:r w:rsidRPr="00995CB2">
        <w:rPr>
          <w:rFonts w:ascii="Liberation Serif" w:hAnsi="Liberation Serif" w:cs="Liberation Serif"/>
          <w:sz w:val="28"/>
          <w:szCs w:val="28"/>
        </w:rPr>
        <w:t>»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) в соответствии с Федеральным законом от 5 апреля 2013 года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44-ФЗ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050D52" w:rsidRPr="00995CB2">
        <w:rPr>
          <w:rFonts w:ascii="Liberation Serif" w:hAnsi="Liberation Serif" w:cs="Liberation Serif"/>
          <w:sz w:val="28"/>
          <w:szCs w:val="28"/>
        </w:rPr>
        <w:t>»</w:t>
      </w:r>
      <w:r w:rsidR="00B10C38" w:rsidRPr="00995CB2">
        <w:rPr>
          <w:rFonts w:ascii="Liberation Serif" w:hAnsi="Liberation Serif" w:cs="Liberation Serif"/>
          <w:sz w:val="28"/>
          <w:szCs w:val="28"/>
        </w:rPr>
        <w:t>, так и на основании</w:t>
      </w:r>
      <w:proofErr w:type="gramEnd"/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F953E5">
        <w:rPr>
          <w:rFonts w:ascii="Liberation Serif" w:hAnsi="Liberation Serif" w:cs="Liberation Serif"/>
          <w:sz w:val="28"/>
          <w:szCs w:val="28"/>
        </w:rPr>
        <w:t xml:space="preserve">четырех свидетельств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об осуществлении перевозок по маршруту регулярных перевозок, выданных в соответствии с результатами проведенных открытых конкурсов.</w:t>
      </w:r>
    </w:p>
    <w:p w:rsidR="001C38A4" w:rsidRPr="00995CB2" w:rsidRDefault="00050D52" w:rsidP="001C38A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Муниципальные маршруты обслуживают </w:t>
      </w:r>
      <w:r w:rsidR="001C38A4" w:rsidRPr="00995CB2">
        <w:rPr>
          <w:rFonts w:ascii="Liberation Serif" w:hAnsi="Liberation Serif" w:cs="Liberation Serif"/>
          <w:sz w:val="28"/>
          <w:szCs w:val="28"/>
        </w:rPr>
        <w:t>81</w:t>
      </w:r>
      <w:r w:rsidR="00F953E5">
        <w:rPr>
          <w:rFonts w:ascii="Liberation Serif" w:hAnsi="Liberation Serif" w:cs="Liberation Serif"/>
          <w:sz w:val="28"/>
          <w:szCs w:val="28"/>
        </w:rPr>
        <w:t xml:space="preserve"> автобус</w:t>
      </w:r>
      <w:r w:rsidR="00761A8C">
        <w:rPr>
          <w:rFonts w:ascii="Liberation Serif" w:hAnsi="Liberation Serif" w:cs="Liberation Serif"/>
          <w:sz w:val="28"/>
          <w:szCs w:val="28"/>
        </w:rPr>
        <w:t>о</w:t>
      </w:r>
      <w:r w:rsidR="00F953E5">
        <w:rPr>
          <w:rFonts w:ascii="Liberation Serif" w:hAnsi="Liberation Serif" w:cs="Liberation Serif"/>
          <w:sz w:val="28"/>
          <w:szCs w:val="28"/>
        </w:rPr>
        <w:t>м. П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о новому маршруту </w:t>
      </w:r>
      <w:r w:rsidR="001C38A4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6 запланировано </w:t>
      </w:r>
      <w:r w:rsidR="001C38A4" w:rsidRPr="00995CB2">
        <w:rPr>
          <w:rFonts w:ascii="Liberation Serif" w:hAnsi="Liberation Serif" w:cs="Liberation Serif"/>
          <w:sz w:val="28"/>
          <w:szCs w:val="28"/>
        </w:rPr>
        <w:t>6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единиц подвижного состава (автобусы среднего класса).</w:t>
      </w:r>
    </w:p>
    <w:p w:rsidR="001C38A4" w:rsidRPr="00995CB2" w:rsidRDefault="001C38A4" w:rsidP="001C38A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2.2. На территории Каменск-Уральского городского округа организован автоматизированный </w:t>
      </w:r>
      <w:proofErr w:type="gramStart"/>
      <w:r w:rsidR="00B10C38" w:rsidRPr="00995CB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осуществлением регулярных перевозок автомобильным транспортом по муниципальным маршрутам. Контроль осуществляется МКУ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ЕДСПТ</w:t>
      </w:r>
      <w:r w:rsidRPr="00995CB2">
        <w:rPr>
          <w:rFonts w:ascii="Liberation Serif" w:hAnsi="Liberation Serif" w:cs="Liberation Serif"/>
          <w:sz w:val="28"/>
          <w:szCs w:val="28"/>
        </w:rPr>
        <w:t>»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с использованием навигационного оборудования системы ГЛОНАСС/GPS и специа</w:t>
      </w:r>
      <w:r w:rsidRPr="00995CB2">
        <w:rPr>
          <w:rFonts w:ascii="Liberation Serif" w:hAnsi="Liberation Serif" w:cs="Liberation Serif"/>
          <w:sz w:val="28"/>
          <w:szCs w:val="28"/>
        </w:rPr>
        <w:t>льного программного обеспечения.</w:t>
      </w:r>
    </w:p>
    <w:p w:rsidR="006E5EE4" w:rsidRPr="00995CB2" w:rsidRDefault="001C38A4" w:rsidP="006E5EE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B10C38" w:rsidRPr="00995CB2">
        <w:rPr>
          <w:rFonts w:ascii="Liberation Serif" w:hAnsi="Liberation Serif" w:cs="Liberation Serif"/>
          <w:sz w:val="28"/>
          <w:szCs w:val="28"/>
        </w:rPr>
        <w:t>2.3. По территории Каменск-Уральского городского округа также проходят:</w:t>
      </w:r>
    </w:p>
    <w:p w:rsidR="006E5EE4" w:rsidRPr="00995CB2" w:rsidRDefault="006E5EE4" w:rsidP="006E5EE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1C38A4" w:rsidRPr="00995CB2">
        <w:rPr>
          <w:rFonts w:ascii="Liberation Serif" w:hAnsi="Liberation Serif" w:cs="Liberation Serif"/>
          <w:sz w:val="28"/>
          <w:szCs w:val="28"/>
        </w:rPr>
        <w:t>двенадцать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межмуниципальных маршрутов пригородного сообщения - между городом Каменск-Уральским и населенными пунктами, входящими в состав муниципального образования </w:t>
      </w:r>
      <w:r w:rsidR="00D343EF" w:rsidRPr="00995CB2">
        <w:rPr>
          <w:rFonts w:ascii="Liberation Serif" w:hAnsi="Liberation Serif" w:cs="Liberation Serif"/>
          <w:sz w:val="28"/>
          <w:szCs w:val="28"/>
        </w:rPr>
        <w:t>«</w:t>
      </w:r>
      <w:r w:rsidR="00B10C38" w:rsidRPr="00995CB2">
        <w:rPr>
          <w:rFonts w:ascii="Liberation Serif" w:hAnsi="Liberation Serif" w:cs="Liberation Serif"/>
          <w:sz w:val="28"/>
          <w:szCs w:val="28"/>
        </w:rPr>
        <w:t>Каменский городской округ</w:t>
      </w:r>
      <w:r w:rsidR="00D343EF" w:rsidRPr="00995CB2">
        <w:rPr>
          <w:rFonts w:ascii="Liberation Serif" w:hAnsi="Liberation Serif" w:cs="Liberation Serif"/>
          <w:sz w:val="28"/>
          <w:szCs w:val="28"/>
        </w:rPr>
        <w:t>»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(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101,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102,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103, </w:t>
      </w:r>
      <w:r w:rsidRPr="00995CB2">
        <w:rPr>
          <w:rFonts w:ascii="Liberation Serif" w:hAnsi="Liberation Serif" w:cs="Liberation Serif"/>
          <w:sz w:val="28"/>
          <w:szCs w:val="28"/>
        </w:rPr>
        <w:t>№ 104, 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105,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106,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107,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111,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140,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201,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203,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210);</w:t>
      </w:r>
    </w:p>
    <w:p w:rsidR="006E5EE4" w:rsidRPr="00995CB2" w:rsidRDefault="006E5EE4" w:rsidP="006E5EE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>пять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межмуниципальных маршрутов междугородного сообщения (</w:t>
      </w:r>
      <w:r w:rsidRPr="00995CB2">
        <w:rPr>
          <w:rFonts w:ascii="Liberation Serif" w:hAnsi="Liberation Serif" w:cs="Liberation Serif"/>
          <w:sz w:val="28"/>
          <w:szCs w:val="28"/>
        </w:rPr>
        <w:t>№ 530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573, </w:t>
      </w:r>
      <w:r w:rsidR="00A76D0B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702, </w:t>
      </w:r>
      <w:r w:rsidR="00A76D0B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946, </w:t>
      </w:r>
      <w:r w:rsidR="00A76D0B"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955) - между городом Каменск-Уральским, городом Екатеринбургом и населенными пунктами Свердловской области;</w:t>
      </w:r>
    </w:p>
    <w:p w:rsidR="00A76D0B" w:rsidRPr="00995CB2" w:rsidRDefault="006E5EE4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5464A6">
        <w:rPr>
          <w:rFonts w:ascii="Liberation Serif" w:hAnsi="Liberation Serif" w:cs="Liberation Serif"/>
          <w:sz w:val="28"/>
          <w:szCs w:val="28"/>
        </w:rPr>
        <w:t>семь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межрегиональных маршрутов пригородного и междугородного сообщения - между городом Каменск-Уральским и населенными пунктами </w:t>
      </w:r>
      <w:r w:rsidR="00B10C38" w:rsidRPr="00995CB2">
        <w:rPr>
          <w:rFonts w:ascii="Liberation Serif" w:hAnsi="Liberation Serif" w:cs="Liberation Serif"/>
          <w:sz w:val="28"/>
          <w:szCs w:val="28"/>
        </w:rPr>
        <w:lastRenderedPageBreak/>
        <w:t xml:space="preserve">Курганской </w:t>
      </w:r>
      <w:r w:rsidR="00BD2078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и </w:t>
      </w:r>
      <w:r w:rsidR="00BD2078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>Челябинской</w:t>
      </w:r>
      <w:r w:rsidR="00BD2078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областей (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118, </w:t>
      </w:r>
      <w:r w:rsidR="00BD2078">
        <w:rPr>
          <w:rFonts w:ascii="Liberation Serif" w:hAnsi="Liberation Serif" w:cs="Liberation Serif"/>
          <w:sz w:val="28"/>
          <w:szCs w:val="28"/>
        </w:rPr>
        <w:t xml:space="preserve">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331, </w:t>
      </w:r>
      <w:r w:rsidR="00BD2078">
        <w:rPr>
          <w:rFonts w:ascii="Liberation Serif" w:hAnsi="Liberation Serif" w:cs="Liberation Serif"/>
          <w:sz w:val="28"/>
          <w:szCs w:val="28"/>
        </w:rPr>
        <w:t xml:space="preserve">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534, </w:t>
      </w:r>
      <w:r w:rsidR="00BD2078">
        <w:rPr>
          <w:rFonts w:ascii="Liberation Serif" w:hAnsi="Liberation Serif" w:cs="Liberation Serif"/>
          <w:sz w:val="28"/>
          <w:szCs w:val="28"/>
        </w:rPr>
        <w:t xml:space="preserve">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5</w:t>
      </w:r>
      <w:r w:rsidRPr="00995CB2">
        <w:rPr>
          <w:rFonts w:ascii="Liberation Serif" w:hAnsi="Liberation Serif" w:cs="Liberation Serif"/>
          <w:sz w:val="28"/>
          <w:szCs w:val="28"/>
        </w:rPr>
        <w:t>42</w:t>
      </w:r>
      <w:r w:rsidR="00B10C38" w:rsidRPr="00995CB2">
        <w:rPr>
          <w:rFonts w:ascii="Liberation Serif" w:hAnsi="Liberation Serif" w:cs="Liberation Serif"/>
          <w:sz w:val="28"/>
          <w:szCs w:val="28"/>
        </w:rPr>
        <w:t>,</w:t>
      </w:r>
      <w:r w:rsidR="00BD2078">
        <w:rPr>
          <w:rFonts w:ascii="Liberation Serif" w:hAnsi="Liberation Serif" w:cs="Liberation Serif"/>
          <w:sz w:val="28"/>
          <w:szCs w:val="28"/>
        </w:rPr>
        <w:t xml:space="preserve"> 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543,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570, </w:t>
      </w:r>
      <w:r w:rsidRPr="00995CB2">
        <w:rPr>
          <w:rFonts w:ascii="Liberation Serif" w:hAnsi="Liberation Serif" w:cs="Liberation Serif"/>
          <w:sz w:val="28"/>
          <w:szCs w:val="28"/>
        </w:rPr>
        <w:t>№</w:t>
      </w:r>
      <w:r w:rsidR="00B10C38" w:rsidRPr="00995CB2">
        <w:rPr>
          <w:rFonts w:ascii="Liberation Serif" w:hAnsi="Liberation Serif" w:cs="Liberation Serif"/>
          <w:sz w:val="28"/>
          <w:szCs w:val="28"/>
        </w:rPr>
        <w:t xml:space="preserve"> 15</w:t>
      </w:r>
      <w:r w:rsidRPr="00995CB2">
        <w:rPr>
          <w:rFonts w:ascii="Liberation Serif" w:hAnsi="Liberation Serif" w:cs="Liberation Serif"/>
          <w:sz w:val="28"/>
          <w:szCs w:val="28"/>
        </w:rPr>
        <w:t>18</w:t>
      </w:r>
      <w:r w:rsidR="00B10C38" w:rsidRPr="00995CB2">
        <w:rPr>
          <w:rFonts w:ascii="Liberation Serif" w:hAnsi="Liberation Serif" w:cs="Liberation Serif"/>
          <w:sz w:val="28"/>
          <w:szCs w:val="28"/>
        </w:rPr>
        <w:t>).</w:t>
      </w:r>
      <w:r w:rsidR="00A76D0B" w:rsidRPr="00995CB2">
        <w:rPr>
          <w:rFonts w:ascii="Liberation Serif" w:hAnsi="Liberation Serif" w:cs="Liberation Serif"/>
          <w:sz w:val="28"/>
          <w:szCs w:val="28"/>
        </w:rPr>
        <w:t>»</w:t>
      </w:r>
      <w:r w:rsidR="00AD1B92">
        <w:rPr>
          <w:rFonts w:ascii="Liberation Serif" w:hAnsi="Liberation Serif" w:cs="Liberation Serif"/>
          <w:sz w:val="28"/>
          <w:szCs w:val="28"/>
        </w:rPr>
        <w:t>;</w:t>
      </w:r>
    </w:p>
    <w:p w:rsidR="008A5759" w:rsidRPr="00995CB2" w:rsidRDefault="00A76D0B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>2</w:t>
      </w:r>
      <w:r w:rsidR="00382338" w:rsidRPr="00995CB2">
        <w:rPr>
          <w:rFonts w:ascii="Liberation Serif" w:hAnsi="Liberation Serif" w:cs="Liberation Serif"/>
          <w:sz w:val="28"/>
          <w:szCs w:val="28"/>
        </w:rPr>
        <w:t>)</w:t>
      </w:r>
      <w:r w:rsidR="008A5759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A32157">
        <w:rPr>
          <w:rFonts w:ascii="Liberation Serif" w:hAnsi="Liberation Serif" w:cs="Liberation Serif"/>
          <w:sz w:val="28"/>
          <w:szCs w:val="28"/>
        </w:rPr>
        <w:t>Т</w:t>
      </w:r>
      <w:r w:rsidR="008A5759" w:rsidRPr="00995CB2">
        <w:rPr>
          <w:rFonts w:ascii="Liberation Serif" w:hAnsi="Liberation Serif" w:cs="Liberation Serif"/>
          <w:sz w:val="28"/>
          <w:szCs w:val="28"/>
        </w:rPr>
        <w:t xml:space="preserve">аблицу </w:t>
      </w:r>
      <w:r w:rsidR="00612128" w:rsidRPr="00995CB2">
        <w:rPr>
          <w:rFonts w:ascii="Liberation Serif" w:hAnsi="Liberation Serif" w:cs="Liberation Serif"/>
          <w:sz w:val="28"/>
          <w:szCs w:val="28"/>
        </w:rPr>
        <w:t>1</w:t>
      </w:r>
      <w:r w:rsidR="008A5759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5464A6">
        <w:rPr>
          <w:rFonts w:ascii="Liberation Serif" w:hAnsi="Liberation Serif" w:cs="Liberation Serif"/>
          <w:sz w:val="28"/>
          <w:szCs w:val="28"/>
        </w:rPr>
        <w:t xml:space="preserve">в пункте 4.1 </w:t>
      </w:r>
      <w:r w:rsidR="008A5759" w:rsidRPr="00995CB2">
        <w:rPr>
          <w:rFonts w:ascii="Liberation Serif" w:hAnsi="Liberation Serif" w:cs="Liberation Serif"/>
          <w:sz w:val="28"/>
          <w:szCs w:val="28"/>
        </w:rPr>
        <w:t>изложить в новой редакции согласно Приложению № 1 к настоящему постановлению;</w:t>
      </w:r>
    </w:p>
    <w:p w:rsidR="00C941F8" w:rsidRPr="00995CB2" w:rsidRDefault="00C941F8" w:rsidP="00C941F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 xml:space="preserve">3) </w:t>
      </w:r>
      <w:r w:rsidR="00A32157">
        <w:rPr>
          <w:rFonts w:ascii="Liberation Serif" w:hAnsi="Liberation Serif" w:cs="Liberation Serif"/>
          <w:sz w:val="28"/>
          <w:szCs w:val="28"/>
        </w:rPr>
        <w:t>Т</w:t>
      </w:r>
      <w:r w:rsidRPr="00995CB2">
        <w:rPr>
          <w:rFonts w:ascii="Liberation Serif" w:hAnsi="Liberation Serif" w:cs="Liberation Serif"/>
          <w:sz w:val="28"/>
          <w:szCs w:val="28"/>
        </w:rPr>
        <w:t>аблицу 2</w:t>
      </w:r>
      <w:r w:rsidR="000305BA">
        <w:rPr>
          <w:rFonts w:ascii="Liberation Serif" w:hAnsi="Liberation Serif" w:cs="Liberation Serif"/>
          <w:sz w:val="28"/>
          <w:szCs w:val="28"/>
        </w:rPr>
        <w:t xml:space="preserve"> в пункте 4.1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изложить в новой редакции согласно Приложению № 2 к настоящему постановлению;</w:t>
      </w:r>
    </w:p>
    <w:p w:rsidR="00A518C6" w:rsidRPr="00995CB2" w:rsidRDefault="00C941F8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A518C6" w:rsidRPr="00995CB2">
        <w:rPr>
          <w:rFonts w:ascii="Liberation Serif" w:hAnsi="Liberation Serif" w:cs="Liberation Serif"/>
          <w:sz w:val="28"/>
          <w:szCs w:val="28"/>
        </w:rPr>
        <w:t xml:space="preserve">4) </w:t>
      </w:r>
      <w:r w:rsidR="000305BA">
        <w:rPr>
          <w:rFonts w:ascii="Liberation Serif" w:hAnsi="Liberation Serif" w:cs="Liberation Serif"/>
          <w:sz w:val="28"/>
          <w:szCs w:val="28"/>
        </w:rPr>
        <w:t>в</w:t>
      </w:r>
      <w:r w:rsidR="00A518C6" w:rsidRPr="00995CB2">
        <w:rPr>
          <w:rFonts w:ascii="Liberation Serif" w:hAnsi="Liberation Serif" w:cs="Liberation Serif"/>
          <w:sz w:val="28"/>
          <w:szCs w:val="28"/>
        </w:rPr>
        <w:t xml:space="preserve"> подпункте 3 пункта 4.</w:t>
      </w:r>
      <w:r w:rsidR="006B488D">
        <w:rPr>
          <w:rFonts w:ascii="Liberation Serif" w:hAnsi="Liberation Serif" w:cs="Liberation Serif"/>
          <w:sz w:val="28"/>
          <w:szCs w:val="28"/>
        </w:rPr>
        <w:t xml:space="preserve">1 </w:t>
      </w:r>
      <w:r w:rsidR="000305BA">
        <w:rPr>
          <w:rFonts w:ascii="Liberation Serif" w:hAnsi="Liberation Serif" w:cs="Liberation Serif"/>
          <w:sz w:val="28"/>
          <w:szCs w:val="28"/>
        </w:rPr>
        <w:t>слова</w:t>
      </w:r>
      <w:r w:rsidR="00A518C6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CF2D25" w:rsidRPr="00995CB2">
        <w:rPr>
          <w:rFonts w:ascii="Liberation Serif" w:hAnsi="Liberation Serif" w:cs="Liberation Serif"/>
          <w:sz w:val="28"/>
          <w:szCs w:val="28"/>
        </w:rPr>
        <w:t>«</w:t>
      </w:r>
      <w:r w:rsidR="000305BA">
        <w:rPr>
          <w:rFonts w:ascii="Liberation Serif" w:hAnsi="Liberation Serif" w:cs="Liberation Serif"/>
          <w:sz w:val="28"/>
          <w:szCs w:val="28"/>
        </w:rPr>
        <w:t xml:space="preserve">по состоянию на </w:t>
      </w:r>
      <w:r w:rsidR="00CF2D25" w:rsidRPr="00995CB2">
        <w:rPr>
          <w:rFonts w:ascii="Liberation Serif" w:hAnsi="Liberation Serif" w:cs="Liberation Serif"/>
          <w:sz w:val="28"/>
          <w:szCs w:val="28"/>
        </w:rPr>
        <w:t xml:space="preserve">31.12.2020» заменить </w:t>
      </w:r>
      <w:r w:rsidR="000305BA">
        <w:rPr>
          <w:rFonts w:ascii="Liberation Serif" w:hAnsi="Liberation Serif" w:cs="Liberation Serif"/>
          <w:sz w:val="28"/>
          <w:szCs w:val="28"/>
        </w:rPr>
        <w:t xml:space="preserve">словами </w:t>
      </w:r>
      <w:r w:rsidR="00CF2D25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A518C6" w:rsidRPr="00995CB2">
        <w:rPr>
          <w:rFonts w:ascii="Liberation Serif" w:hAnsi="Liberation Serif" w:cs="Liberation Serif"/>
          <w:sz w:val="28"/>
          <w:szCs w:val="28"/>
        </w:rPr>
        <w:t>«</w:t>
      </w:r>
      <w:r w:rsidR="000305BA">
        <w:rPr>
          <w:rFonts w:ascii="Liberation Serif" w:hAnsi="Liberation Serif" w:cs="Liberation Serif"/>
          <w:sz w:val="28"/>
          <w:szCs w:val="28"/>
        </w:rPr>
        <w:t xml:space="preserve">по состоянию на </w:t>
      </w:r>
      <w:r w:rsidR="00A518C6" w:rsidRPr="00995CB2">
        <w:rPr>
          <w:rFonts w:ascii="Liberation Serif" w:hAnsi="Liberation Serif" w:cs="Liberation Serif"/>
          <w:sz w:val="28"/>
          <w:szCs w:val="28"/>
        </w:rPr>
        <w:t>01.12.2021</w:t>
      </w:r>
      <w:r w:rsidR="00CF2D25" w:rsidRPr="00995CB2">
        <w:rPr>
          <w:rFonts w:ascii="Liberation Serif" w:hAnsi="Liberation Serif" w:cs="Liberation Serif"/>
          <w:sz w:val="28"/>
          <w:szCs w:val="28"/>
        </w:rPr>
        <w:t>»;</w:t>
      </w:r>
    </w:p>
    <w:p w:rsidR="00CD50BE" w:rsidRPr="00995CB2" w:rsidRDefault="00A518C6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CD50BE" w:rsidRPr="00995CB2">
        <w:rPr>
          <w:rFonts w:ascii="Liberation Serif" w:hAnsi="Liberation Serif" w:cs="Liberation Serif"/>
          <w:sz w:val="28"/>
          <w:szCs w:val="28"/>
        </w:rPr>
        <w:t>5)</w:t>
      </w:r>
      <w:r w:rsidR="005B60AC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0305BA">
        <w:rPr>
          <w:rFonts w:ascii="Liberation Serif" w:hAnsi="Liberation Serif" w:cs="Liberation Serif"/>
          <w:sz w:val="28"/>
          <w:szCs w:val="28"/>
        </w:rPr>
        <w:t>в</w:t>
      </w:r>
      <w:r w:rsidR="005B60AC" w:rsidRPr="00995CB2">
        <w:rPr>
          <w:rFonts w:ascii="Liberation Serif" w:hAnsi="Liberation Serif" w:cs="Liberation Serif"/>
          <w:sz w:val="28"/>
          <w:szCs w:val="28"/>
        </w:rPr>
        <w:t xml:space="preserve"> пункте 4.2</w:t>
      </w:r>
      <w:r w:rsidR="00CF2D25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5B60AC" w:rsidRPr="00995CB2">
        <w:rPr>
          <w:rFonts w:ascii="Liberation Serif" w:hAnsi="Liberation Serif" w:cs="Liberation Serif"/>
          <w:sz w:val="28"/>
          <w:szCs w:val="28"/>
        </w:rPr>
        <w:t>слова «</w:t>
      </w:r>
      <w:r w:rsidR="007803F9">
        <w:rPr>
          <w:rFonts w:ascii="Liberation Serif" w:hAnsi="Liberation Serif" w:cs="Liberation Serif"/>
          <w:sz w:val="28"/>
          <w:szCs w:val="28"/>
        </w:rPr>
        <w:t>(Т</w:t>
      </w:r>
      <w:r w:rsidR="005B60AC" w:rsidRPr="00995CB2">
        <w:rPr>
          <w:rFonts w:ascii="Liberation Serif" w:hAnsi="Liberation Serif" w:cs="Liberation Serif"/>
          <w:sz w:val="28"/>
          <w:szCs w:val="28"/>
        </w:rPr>
        <w:t>а</w:t>
      </w:r>
      <w:r w:rsidR="005E2166" w:rsidRPr="00995CB2">
        <w:rPr>
          <w:rFonts w:ascii="Liberation Serif" w:hAnsi="Liberation Serif" w:cs="Liberation Serif"/>
          <w:sz w:val="28"/>
          <w:szCs w:val="28"/>
        </w:rPr>
        <w:t>б</w:t>
      </w:r>
      <w:r w:rsidR="005B60AC" w:rsidRPr="00995CB2">
        <w:rPr>
          <w:rFonts w:ascii="Liberation Serif" w:hAnsi="Liberation Serif" w:cs="Liberation Serif"/>
          <w:sz w:val="28"/>
          <w:szCs w:val="28"/>
        </w:rPr>
        <w:t>лиц</w:t>
      </w:r>
      <w:r w:rsidR="005E2166" w:rsidRPr="00995CB2">
        <w:rPr>
          <w:rFonts w:ascii="Liberation Serif" w:hAnsi="Liberation Serif" w:cs="Liberation Serif"/>
          <w:sz w:val="28"/>
          <w:szCs w:val="28"/>
        </w:rPr>
        <w:t>а</w:t>
      </w:r>
      <w:r w:rsidR="005B60AC" w:rsidRPr="00995CB2">
        <w:rPr>
          <w:rFonts w:ascii="Liberation Serif" w:hAnsi="Liberation Serif" w:cs="Liberation Serif"/>
          <w:sz w:val="28"/>
          <w:szCs w:val="28"/>
        </w:rPr>
        <w:t xml:space="preserve"> 4</w:t>
      </w:r>
      <w:r w:rsidR="007803F9">
        <w:rPr>
          <w:rFonts w:ascii="Liberation Serif" w:hAnsi="Liberation Serif" w:cs="Liberation Serif"/>
          <w:sz w:val="28"/>
          <w:szCs w:val="28"/>
        </w:rPr>
        <w:t>)</w:t>
      </w:r>
      <w:r w:rsidR="005B60AC" w:rsidRPr="00995CB2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7803F9">
        <w:rPr>
          <w:rFonts w:ascii="Liberation Serif" w:hAnsi="Liberation Serif" w:cs="Liberation Serif"/>
          <w:sz w:val="28"/>
          <w:szCs w:val="28"/>
        </w:rPr>
        <w:t>(Т</w:t>
      </w:r>
      <w:r w:rsidR="005B60AC" w:rsidRPr="00995CB2">
        <w:rPr>
          <w:rFonts w:ascii="Liberation Serif" w:hAnsi="Liberation Serif" w:cs="Liberation Serif"/>
          <w:sz w:val="28"/>
          <w:szCs w:val="28"/>
        </w:rPr>
        <w:t>аблица 3</w:t>
      </w:r>
      <w:r w:rsidR="007803F9">
        <w:rPr>
          <w:rFonts w:ascii="Liberation Serif" w:hAnsi="Liberation Serif" w:cs="Liberation Serif"/>
          <w:sz w:val="28"/>
          <w:szCs w:val="28"/>
        </w:rPr>
        <w:t>)</w:t>
      </w:r>
      <w:r w:rsidR="005B60AC" w:rsidRPr="00995CB2">
        <w:rPr>
          <w:rFonts w:ascii="Liberation Serif" w:hAnsi="Liberation Serif" w:cs="Liberation Serif"/>
          <w:sz w:val="28"/>
          <w:szCs w:val="28"/>
        </w:rPr>
        <w:t>»</w:t>
      </w:r>
      <w:r w:rsidR="00CD50BE" w:rsidRPr="00995CB2">
        <w:rPr>
          <w:rFonts w:ascii="Liberation Serif" w:hAnsi="Liberation Serif" w:cs="Liberation Serif"/>
          <w:sz w:val="28"/>
          <w:szCs w:val="28"/>
        </w:rPr>
        <w:t>;</w:t>
      </w:r>
    </w:p>
    <w:p w:rsidR="00F6635E" w:rsidRPr="00995CB2" w:rsidRDefault="00F6635E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 xml:space="preserve">6) </w:t>
      </w:r>
      <w:r w:rsidR="00A32157">
        <w:rPr>
          <w:rFonts w:ascii="Liberation Serif" w:hAnsi="Liberation Serif" w:cs="Liberation Serif"/>
          <w:sz w:val="28"/>
          <w:szCs w:val="28"/>
        </w:rPr>
        <w:t>Т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аблицу </w:t>
      </w:r>
      <w:r w:rsidR="00955BB3">
        <w:rPr>
          <w:rFonts w:ascii="Liberation Serif" w:hAnsi="Liberation Serif" w:cs="Liberation Serif"/>
          <w:sz w:val="28"/>
          <w:szCs w:val="28"/>
        </w:rPr>
        <w:t>4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="00955BB3">
        <w:rPr>
          <w:rFonts w:ascii="Liberation Serif" w:hAnsi="Liberation Serif" w:cs="Liberation Serif"/>
          <w:sz w:val="28"/>
          <w:szCs w:val="28"/>
        </w:rPr>
        <w:t xml:space="preserve">в пункте 4.2 </w:t>
      </w:r>
      <w:r w:rsidRPr="00995CB2">
        <w:rPr>
          <w:rFonts w:ascii="Liberation Serif" w:hAnsi="Liberation Serif" w:cs="Liberation Serif"/>
          <w:sz w:val="28"/>
          <w:szCs w:val="28"/>
        </w:rPr>
        <w:t>изложить в новой редакции согласно Приложению № 3 к настоящему постановлению</w:t>
      </w:r>
      <w:r w:rsidR="00086508" w:rsidRPr="00995CB2">
        <w:rPr>
          <w:rFonts w:ascii="Liberation Serif" w:hAnsi="Liberation Serif" w:cs="Liberation Serif"/>
          <w:sz w:val="28"/>
          <w:szCs w:val="28"/>
        </w:rPr>
        <w:t>;</w:t>
      </w:r>
    </w:p>
    <w:p w:rsidR="00D71F29" w:rsidRDefault="003A4117" w:rsidP="003A4117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 xml:space="preserve">7) </w:t>
      </w:r>
      <w:r w:rsidR="00D71F29">
        <w:rPr>
          <w:rFonts w:ascii="Liberation Serif" w:hAnsi="Liberation Serif" w:cs="Liberation Serif"/>
          <w:sz w:val="28"/>
          <w:szCs w:val="28"/>
        </w:rPr>
        <w:t>в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пункте 4.3 </w:t>
      </w:r>
      <w:r w:rsidR="00C16177" w:rsidRPr="00995CB2">
        <w:rPr>
          <w:rFonts w:ascii="Liberation Serif" w:hAnsi="Liberation Serif" w:cs="Liberation Serif"/>
          <w:sz w:val="28"/>
          <w:szCs w:val="28"/>
        </w:rPr>
        <w:t>слова «</w:t>
      </w:r>
      <w:r w:rsidR="00D71F29">
        <w:rPr>
          <w:rFonts w:ascii="Liberation Serif" w:hAnsi="Liberation Serif" w:cs="Liberation Serif"/>
          <w:sz w:val="28"/>
          <w:szCs w:val="28"/>
        </w:rPr>
        <w:t>Т</w:t>
      </w:r>
      <w:r w:rsidR="00C16177" w:rsidRPr="00995CB2">
        <w:rPr>
          <w:rFonts w:ascii="Liberation Serif" w:hAnsi="Liberation Serif" w:cs="Liberation Serif"/>
          <w:sz w:val="28"/>
          <w:szCs w:val="28"/>
        </w:rPr>
        <w:t>аблиц</w:t>
      </w:r>
      <w:r w:rsidR="00D71F29">
        <w:rPr>
          <w:rFonts w:ascii="Liberation Serif" w:hAnsi="Liberation Serif" w:cs="Liberation Serif"/>
          <w:sz w:val="28"/>
          <w:szCs w:val="28"/>
        </w:rPr>
        <w:t>е</w:t>
      </w:r>
      <w:r w:rsidR="00C16177" w:rsidRPr="00995CB2">
        <w:rPr>
          <w:rFonts w:ascii="Liberation Serif" w:hAnsi="Liberation Serif" w:cs="Liberation Serif"/>
          <w:sz w:val="28"/>
          <w:szCs w:val="28"/>
        </w:rPr>
        <w:t xml:space="preserve"> 5» заменить словами «</w:t>
      </w:r>
      <w:r w:rsidR="00D71F29">
        <w:rPr>
          <w:rFonts w:ascii="Liberation Serif" w:hAnsi="Liberation Serif" w:cs="Liberation Serif"/>
          <w:sz w:val="28"/>
          <w:szCs w:val="28"/>
        </w:rPr>
        <w:t>Т</w:t>
      </w:r>
      <w:r w:rsidR="00C16177" w:rsidRPr="00995CB2">
        <w:rPr>
          <w:rFonts w:ascii="Liberation Serif" w:hAnsi="Liberation Serif" w:cs="Liberation Serif"/>
          <w:sz w:val="28"/>
          <w:szCs w:val="28"/>
        </w:rPr>
        <w:t>аблиц</w:t>
      </w:r>
      <w:r w:rsidR="00D71F29">
        <w:rPr>
          <w:rFonts w:ascii="Liberation Serif" w:hAnsi="Liberation Serif" w:cs="Liberation Serif"/>
          <w:sz w:val="28"/>
          <w:szCs w:val="28"/>
        </w:rPr>
        <w:t>е</w:t>
      </w:r>
      <w:r w:rsidR="00C16177" w:rsidRPr="00995CB2">
        <w:rPr>
          <w:rFonts w:ascii="Liberation Serif" w:hAnsi="Liberation Serif" w:cs="Liberation Serif"/>
          <w:sz w:val="28"/>
          <w:szCs w:val="28"/>
        </w:rPr>
        <w:t xml:space="preserve"> 4»</w:t>
      </w:r>
      <w:r w:rsidR="00D71F29">
        <w:rPr>
          <w:rFonts w:ascii="Liberation Serif" w:hAnsi="Liberation Serif" w:cs="Liberation Serif"/>
          <w:sz w:val="28"/>
          <w:szCs w:val="28"/>
        </w:rPr>
        <w:t>;</w:t>
      </w:r>
    </w:p>
    <w:p w:rsidR="00CD50BE" w:rsidRPr="00995CB2" w:rsidRDefault="00C16177" w:rsidP="003A4117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 xml:space="preserve">8) </w:t>
      </w:r>
      <w:r w:rsidR="00A32157">
        <w:rPr>
          <w:rFonts w:ascii="Liberation Serif" w:hAnsi="Liberation Serif" w:cs="Liberation Serif"/>
          <w:sz w:val="28"/>
          <w:szCs w:val="28"/>
        </w:rPr>
        <w:t>Т</w:t>
      </w:r>
      <w:r w:rsidR="00086508" w:rsidRPr="00995CB2">
        <w:rPr>
          <w:rFonts w:ascii="Liberation Serif" w:hAnsi="Liberation Serif" w:cs="Liberation Serif"/>
          <w:sz w:val="28"/>
          <w:szCs w:val="28"/>
        </w:rPr>
        <w:t>аблицу 4</w:t>
      </w:r>
      <w:r w:rsidR="00D71F29">
        <w:rPr>
          <w:rFonts w:ascii="Liberation Serif" w:hAnsi="Liberation Serif" w:cs="Liberation Serif"/>
          <w:sz w:val="28"/>
          <w:szCs w:val="28"/>
        </w:rPr>
        <w:t>5 в пункте 4.3</w:t>
      </w:r>
      <w:r w:rsidR="00086508" w:rsidRPr="00995CB2">
        <w:rPr>
          <w:rFonts w:ascii="Liberation Serif" w:hAnsi="Liberation Serif" w:cs="Liberation Serif"/>
          <w:sz w:val="28"/>
          <w:szCs w:val="28"/>
        </w:rPr>
        <w:t xml:space="preserve"> изложить в новой редакции согласно Приложению № 4 к настоящему постановлению;</w:t>
      </w:r>
    </w:p>
    <w:p w:rsidR="005B60AC" w:rsidRPr="00995CB2" w:rsidRDefault="00CA1D00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 xml:space="preserve">9)  </w:t>
      </w:r>
      <w:r w:rsidR="009C42AE">
        <w:rPr>
          <w:rFonts w:ascii="Liberation Serif" w:hAnsi="Liberation Serif" w:cs="Liberation Serif"/>
          <w:sz w:val="28"/>
          <w:szCs w:val="28"/>
        </w:rPr>
        <w:t>в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пункте 4.4 слова</w:t>
      </w:r>
      <w:r w:rsidR="00CF2D25" w:rsidRPr="00995CB2">
        <w:rPr>
          <w:rFonts w:ascii="Liberation Serif" w:hAnsi="Liberation Serif" w:cs="Liberation Serif"/>
          <w:sz w:val="28"/>
          <w:szCs w:val="28"/>
        </w:rPr>
        <w:t xml:space="preserve"> </w:t>
      </w:r>
      <w:r w:rsidRPr="00995CB2">
        <w:rPr>
          <w:rFonts w:ascii="Liberation Serif" w:hAnsi="Liberation Serif" w:cs="Liberation Serif"/>
          <w:sz w:val="28"/>
          <w:szCs w:val="28"/>
        </w:rPr>
        <w:t>«</w:t>
      </w:r>
      <w:r w:rsidR="00AB348F">
        <w:rPr>
          <w:rFonts w:ascii="Liberation Serif" w:hAnsi="Liberation Serif" w:cs="Liberation Serif"/>
          <w:sz w:val="28"/>
          <w:szCs w:val="28"/>
        </w:rPr>
        <w:t>(Т</w:t>
      </w:r>
      <w:r w:rsidRPr="00995CB2">
        <w:rPr>
          <w:rFonts w:ascii="Liberation Serif" w:hAnsi="Liberation Serif" w:cs="Liberation Serif"/>
          <w:sz w:val="28"/>
          <w:szCs w:val="28"/>
        </w:rPr>
        <w:t>аблица 6</w:t>
      </w:r>
      <w:r w:rsidR="00AB348F">
        <w:rPr>
          <w:rFonts w:ascii="Liberation Serif" w:hAnsi="Liberation Serif" w:cs="Liberation Serif"/>
          <w:sz w:val="28"/>
          <w:szCs w:val="28"/>
        </w:rPr>
        <w:t>)</w:t>
      </w:r>
      <w:r w:rsidR="00CD50BE" w:rsidRPr="00995CB2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AB348F">
        <w:rPr>
          <w:rFonts w:ascii="Liberation Serif" w:hAnsi="Liberation Serif" w:cs="Liberation Serif"/>
          <w:sz w:val="28"/>
          <w:szCs w:val="28"/>
        </w:rPr>
        <w:t>(Т</w:t>
      </w:r>
      <w:r w:rsidR="00CD50BE" w:rsidRPr="00995CB2">
        <w:rPr>
          <w:rFonts w:ascii="Liberation Serif" w:hAnsi="Liberation Serif" w:cs="Liberation Serif"/>
          <w:sz w:val="28"/>
          <w:szCs w:val="28"/>
        </w:rPr>
        <w:t xml:space="preserve">аблица </w:t>
      </w:r>
      <w:r w:rsidRPr="00995CB2">
        <w:rPr>
          <w:rFonts w:ascii="Liberation Serif" w:hAnsi="Liberation Serif" w:cs="Liberation Serif"/>
          <w:sz w:val="28"/>
          <w:szCs w:val="28"/>
        </w:rPr>
        <w:t>5</w:t>
      </w:r>
      <w:r w:rsidR="00AB348F">
        <w:rPr>
          <w:rFonts w:ascii="Liberation Serif" w:hAnsi="Liberation Serif" w:cs="Liberation Serif"/>
          <w:sz w:val="28"/>
          <w:szCs w:val="28"/>
        </w:rPr>
        <w:t>)</w:t>
      </w:r>
      <w:r w:rsidR="00CD50BE" w:rsidRPr="00995CB2">
        <w:rPr>
          <w:rFonts w:ascii="Liberation Serif" w:hAnsi="Liberation Serif" w:cs="Liberation Serif"/>
          <w:sz w:val="28"/>
          <w:szCs w:val="28"/>
        </w:rPr>
        <w:t>»</w:t>
      </w:r>
      <w:r w:rsidRPr="00995CB2">
        <w:rPr>
          <w:rFonts w:ascii="Liberation Serif" w:hAnsi="Liberation Serif" w:cs="Liberation Serif"/>
          <w:sz w:val="28"/>
          <w:szCs w:val="28"/>
        </w:rPr>
        <w:t>;</w:t>
      </w:r>
    </w:p>
    <w:p w:rsidR="00CD0D0F" w:rsidRPr="00995CB2" w:rsidRDefault="005B60AC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</w:r>
      <w:r w:rsidR="009771CB" w:rsidRPr="00995CB2">
        <w:rPr>
          <w:rFonts w:ascii="Liberation Serif" w:hAnsi="Liberation Serif" w:cs="Liberation Serif"/>
          <w:sz w:val="28"/>
          <w:szCs w:val="28"/>
        </w:rPr>
        <w:t>10</w:t>
      </w:r>
      <w:r w:rsidR="005E2166" w:rsidRPr="00995CB2">
        <w:rPr>
          <w:rFonts w:ascii="Liberation Serif" w:hAnsi="Liberation Serif" w:cs="Liberation Serif"/>
          <w:sz w:val="28"/>
          <w:szCs w:val="28"/>
        </w:rPr>
        <w:t xml:space="preserve">) </w:t>
      </w:r>
      <w:r w:rsidR="00A32157">
        <w:rPr>
          <w:rFonts w:ascii="Liberation Serif" w:hAnsi="Liberation Serif" w:cs="Liberation Serif"/>
          <w:sz w:val="28"/>
          <w:szCs w:val="28"/>
        </w:rPr>
        <w:t>Т</w:t>
      </w:r>
      <w:r w:rsidR="00524858" w:rsidRPr="00995CB2">
        <w:rPr>
          <w:rFonts w:ascii="Liberation Serif" w:hAnsi="Liberation Serif" w:cs="Liberation Serif"/>
          <w:sz w:val="28"/>
          <w:szCs w:val="28"/>
        </w:rPr>
        <w:t xml:space="preserve">аблицу </w:t>
      </w:r>
      <w:r w:rsidR="00AB348F">
        <w:rPr>
          <w:rFonts w:ascii="Liberation Serif" w:hAnsi="Liberation Serif" w:cs="Liberation Serif"/>
          <w:sz w:val="28"/>
          <w:szCs w:val="28"/>
        </w:rPr>
        <w:t>6 в пункте 4.4</w:t>
      </w:r>
      <w:r w:rsidR="00524858" w:rsidRPr="00995CB2">
        <w:rPr>
          <w:rFonts w:ascii="Liberation Serif" w:hAnsi="Liberation Serif" w:cs="Liberation Serif"/>
          <w:sz w:val="28"/>
          <w:szCs w:val="28"/>
        </w:rPr>
        <w:t xml:space="preserve"> изложить в новой редакции согласно Приложению № </w:t>
      </w:r>
      <w:r w:rsidR="009771CB" w:rsidRPr="00995CB2">
        <w:rPr>
          <w:rFonts w:ascii="Liberation Serif" w:hAnsi="Liberation Serif" w:cs="Liberation Serif"/>
          <w:sz w:val="28"/>
          <w:szCs w:val="28"/>
        </w:rPr>
        <w:t>5</w:t>
      </w:r>
      <w:r w:rsidR="00524858" w:rsidRPr="00995CB2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6E7C2B" w:rsidRPr="00995CB2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D343EF" w:rsidRPr="00995CB2" w:rsidRDefault="00D343EF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bCs/>
          <w:sz w:val="28"/>
          <w:szCs w:val="28"/>
        </w:rPr>
        <w:tab/>
        <w:t xml:space="preserve">11) </w:t>
      </w:r>
      <w:r w:rsidR="004F5D63">
        <w:rPr>
          <w:rFonts w:ascii="Liberation Serif" w:hAnsi="Liberation Serif" w:cs="Liberation Serif"/>
          <w:sz w:val="28"/>
          <w:szCs w:val="28"/>
        </w:rPr>
        <w:t>в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пункте 4.5 </w:t>
      </w:r>
      <w:r w:rsidR="00E764EB">
        <w:rPr>
          <w:rFonts w:ascii="Liberation Serif" w:hAnsi="Liberation Serif" w:cs="Liberation Serif"/>
          <w:sz w:val="28"/>
          <w:szCs w:val="28"/>
        </w:rPr>
        <w:t>слова «(Т</w:t>
      </w:r>
      <w:r w:rsidRPr="00995CB2">
        <w:rPr>
          <w:rFonts w:ascii="Liberation Serif" w:hAnsi="Liberation Serif" w:cs="Liberation Serif"/>
          <w:sz w:val="28"/>
          <w:szCs w:val="28"/>
        </w:rPr>
        <w:t>аблица 7</w:t>
      </w:r>
      <w:r w:rsidR="00E764EB">
        <w:rPr>
          <w:rFonts w:ascii="Liberation Serif" w:hAnsi="Liberation Serif" w:cs="Liberation Serif"/>
          <w:sz w:val="28"/>
          <w:szCs w:val="28"/>
        </w:rPr>
        <w:t>)</w:t>
      </w:r>
      <w:r w:rsidRPr="00995CB2">
        <w:rPr>
          <w:rFonts w:ascii="Liberation Serif" w:hAnsi="Liberation Serif" w:cs="Liberation Serif"/>
          <w:sz w:val="28"/>
          <w:szCs w:val="28"/>
        </w:rPr>
        <w:t>»</w:t>
      </w:r>
      <w:r w:rsidR="00E764EB">
        <w:rPr>
          <w:rFonts w:ascii="Liberation Serif" w:hAnsi="Liberation Serif" w:cs="Liberation Serif"/>
          <w:sz w:val="28"/>
          <w:szCs w:val="28"/>
        </w:rPr>
        <w:t>, «Таблица 7» заменить словами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«</w:t>
      </w:r>
      <w:r w:rsidR="00E764EB">
        <w:rPr>
          <w:rFonts w:ascii="Liberation Serif" w:hAnsi="Liberation Serif" w:cs="Liberation Serif"/>
          <w:sz w:val="28"/>
          <w:szCs w:val="28"/>
        </w:rPr>
        <w:t>(Т</w:t>
      </w:r>
      <w:r w:rsidRPr="00995CB2">
        <w:rPr>
          <w:rFonts w:ascii="Liberation Serif" w:hAnsi="Liberation Serif" w:cs="Liberation Serif"/>
          <w:sz w:val="28"/>
          <w:szCs w:val="28"/>
        </w:rPr>
        <w:t>аблица 6</w:t>
      </w:r>
      <w:r w:rsidR="00E764EB">
        <w:rPr>
          <w:rFonts w:ascii="Liberation Serif" w:hAnsi="Liberation Serif" w:cs="Liberation Serif"/>
          <w:sz w:val="28"/>
          <w:szCs w:val="28"/>
        </w:rPr>
        <w:t>)», «Таблица 6», соответственно;</w:t>
      </w:r>
    </w:p>
    <w:p w:rsidR="007632FA" w:rsidRPr="00995CB2" w:rsidRDefault="00D343EF" w:rsidP="0038233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 xml:space="preserve">12) </w:t>
      </w:r>
      <w:r w:rsidR="00E764EB">
        <w:rPr>
          <w:rFonts w:ascii="Liberation Serif" w:hAnsi="Liberation Serif" w:cs="Liberation Serif"/>
          <w:sz w:val="28"/>
          <w:szCs w:val="28"/>
        </w:rPr>
        <w:t>а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бзац </w:t>
      </w:r>
      <w:r w:rsidR="00FE7BEC">
        <w:rPr>
          <w:rFonts w:ascii="Liberation Serif" w:hAnsi="Liberation Serif" w:cs="Liberation Serif"/>
          <w:sz w:val="28"/>
          <w:szCs w:val="28"/>
        </w:rPr>
        <w:t xml:space="preserve">пятый </w:t>
      </w:r>
      <w:r w:rsidRPr="00995CB2">
        <w:rPr>
          <w:rFonts w:ascii="Liberation Serif" w:hAnsi="Liberation Serif" w:cs="Liberation Serif"/>
          <w:sz w:val="28"/>
          <w:szCs w:val="28"/>
        </w:rPr>
        <w:t xml:space="preserve"> пункта 4.5 </w:t>
      </w:r>
      <w:r w:rsidR="007632FA" w:rsidRPr="00995CB2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7632FA" w:rsidRPr="00995CB2" w:rsidRDefault="007632FA" w:rsidP="007632F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95CB2">
        <w:rPr>
          <w:rFonts w:ascii="Liberation Serif" w:hAnsi="Liberation Serif" w:cs="Liberation Serif"/>
          <w:sz w:val="28"/>
          <w:szCs w:val="28"/>
        </w:rPr>
        <w:tab/>
        <w:t>«Маршрутами, включенными в Реестр, на которых изменяется порядок обслуживания в зависимости от спроса, являются также следующие - № 2, № 6, № 5, № 9, № 12, № 14, № 16 (расписание движения на будние дни / расписание движения на выходные и праздничные дни)</w:t>
      </w:r>
      <w:proofErr w:type="gramStart"/>
      <w:r w:rsidRPr="00995CB2">
        <w:rPr>
          <w:rFonts w:ascii="Liberation Serif" w:hAnsi="Liberation Serif" w:cs="Liberation Serif"/>
          <w:sz w:val="28"/>
          <w:szCs w:val="28"/>
        </w:rPr>
        <w:t>.»</w:t>
      </w:r>
      <w:proofErr w:type="gramEnd"/>
      <w:r w:rsidRPr="00995CB2">
        <w:rPr>
          <w:rFonts w:ascii="Liberation Serif" w:hAnsi="Liberation Serif" w:cs="Liberation Serif"/>
          <w:sz w:val="28"/>
          <w:szCs w:val="28"/>
        </w:rPr>
        <w:t>.</w:t>
      </w:r>
    </w:p>
    <w:p w:rsidR="00382338" w:rsidRPr="00995CB2" w:rsidRDefault="00E07906" w:rsidP="0038233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95CB2">
        <w:rPr>
          <w:rFonts w:ascii="Liberation Serif" w:hAnsi="Liberation Serif" w:cs="Liberation Serif"/>
          <w:bCs/>
          <w:sz w:val="28"/>
          <w:szCs w:val="28"/>
        </w:rPr>
        <w:tab/>
      </w:r>
      <w:r w:rsidR="009734B6" w:rsidRPr="00995CB2">
        <w:rPr>
          <w:rFonts w:ascii="Liberation Serif" w:hAnsi="Liberation Serif" w:cs="Liberation Serif"/>
          <w:bCs/>
          <w:sz w:val="28"/>
          <w:szCs w:val="28"/>
        </w:rPr>
        <w:t>2</w:t>
      </w:r>
      <w:r w:rsidR="00382338" w:rsidRPr="00995CB2">
        <w:rPr>
          <w:rFonts w:ascii="Liberation Serif" w:hAnsi="Liberation Serif" w:cs="Liberation Serif"/>
          <w:bCs/>
          <w:sz w:val="28"/>
          <w:szCs w:val="28"/>
        </w:rPr>
        <w:t xml:space="preserve">. Опубликовать настоящее постановление в газете </w:t>
      </w:r>
      <w:r w:rsidRPr="00995CB2">
        <w:rPr>
          <w:rFonts w:ascii="Liberation Serif" w:hAnsi="Liberation Serif" w:cs="Liberation Serif"/>
          <w:bCs/>
          <w:sz w:val="28"/>
          <w:szCs w:val="28"/>
        </w:rPr>
        <w:t>«К</w:t>
      </w:r>
      <w:r w:rsidR="00382338" w:rsidRPr="00995CB2">
        <w:rPr>
          <w:rFonts w:ascii="Liberation Serif" w:hAnsi="Liberation Serif" w:cs="Liberation Serif"/>
          <w:bCs/>
          <w:sz w:val="28"/>
          <w:szCs w:val="28"/>
        </w:rPr>
        <w:t>аменский рабочий</w:t>
      </w:r>
      <w:r w:rsidRPr="00995CB2">
        <w:rPr>
          <w:rFonts w:ascii="Liberation Serif" w:hAnsi="Liberation Serif" w:cs="Liberation Serif"/>
          <w:bCs/>
          <w:sz w:val="28"/>
          <w:szCs w:val="28"/>
        </w:rPr>
        <w:t>»</w:t>
      </w:r>
      <w:r w:rsidR="00382338" w:rsidRPr="00995CB2">
        <w:rPr>
          <w:rFonts w:ascii="Liberation Serif" w:hAnsi="Liberation Serif" w:cs="Liberation Serif"/>
          <w:bCs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382338" w:rsidRPr="00A31C66" w:rsidRDefault="00E07906" w:rsidP="0038233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95CB2">
        <w:rPr>
          <w:rFonts w:ascii="Liberation Serif" w:hAnsi="Liberation Serif" w:cs="Liberation Serif"/>
          <w:bCs/>
          <w:sz w:val="28"/>
          <w:szCs w:val="28"/>
        </w:rPr>
        <w:tab/>
      </w:r>
      <w:r w:rsidR="009F3286" w:rsidRPr="00995CB2">
        <w:rPr>
          <w:rFonts w:ascii="Liberation Serif" w:hAnsi="Liberation Serif" w:cs="Liberation Serif"/>
          <w:bCs/>
          <w:sz w:val="28"/>
          <w:szCs w:val="28"/>
        </w:rPr>
        <w:t>3</w:t>
      </w:r>
      <w:r w:rsidR="00382338" w:rsidRPr="00995CB2">
        <w:rPr>
          <w:rFonts w:ascii="Liberation Serif" w:hAnsi="Liberation Serif" w:cs="Liberation Serif"/>
          <w:bCs/>
          <w:sz w:val="28"/>
          <w:szCs w:val="28"/>
        </w:rPr>
        <w:t>. Контроль исполнени</w:t>
      </w:r>
      <w:r w:rsidR="00AC23B6">
        <w:rPr>
          <w:rFonts w:ascii="Liberation Serif" w:hAnsi="Liberation Serif" w:cs="Liberation Serif"/>
          <w:bCs/>
          <w:sz w:val="28"/>
          <w:szCs w:val="28"/>
        </w:rPr>
        <w:t>я</w:t>
      </w:r>
      <w:r w:rsidR="00382338" w:rsidRPr="00995CB2">
        <w:rPr>
          <w:rFonts w:ascii="Liberation Serif" w:hAnsi="Liberation Serif" w:cs="Liberation Serif"/>
          <w:bCs/>
          <w:sz w:val="28"/>
          <w:szCs w:val="28"/>
        </w:rPr>
        <w:t xml:space="preserve"> настоящего постановления возложить на пе</w:t>
      </w:r>
      <w:r w:rsidR="00382338" w:rsidRPr="00A31C66">
        <w:rPr>
          <w:rFonts w:ascii="Liberation Serif" w:hAnsi="Liberation Serif" w:cs="Liberation Serif"/>
          <w:bCs/>
          <w:sz w:val="28"/>
          <w:szCs w:val="28"/>
        </w:rPr>
        <w:t xml:space="preserve">рвого заместителя главы </w:t>
      </w:r>
      <w:r w:rsidR="005C675A" w:rsidRPr="00A31C66">
        <w:rPr>
          <w:rFonts w:ascii="Liberation Serif" w:hAnsi="Liberation Serif" w:cs="Liberation Serif"/>
          <w:bCs/>
          <w:sz w:val="28"/>
          <w:szCs w:val="28"/>
        </w:rPr>
        <w:t>А</w:t>
      </w:r>
      <w:r w:rsidR="00382338" w:rsidRPr="00A31C66">
        <w:rPr>
          <w:rFonts w:ascii="Liberation Serif" w:hAnsi="Liberation Serif" w:cs="Liberation Serif"/>
          <w:bCs/>
          <w:sz w:val="28"/>
          <w:szCs w:val="28"/>
        </w:rPr>
        <w:t xml:space="preserve">дминистрации городского округа </w:t>
      </w:r>
      <w:r w:rsidR="005C675A" w:rsidRPr="00A31C66">
        <w:rPr>
          <w:rFonts w:ascii="Liberation Serif" w:hAnsi="Liberation Serif" w:cs="Liberation Serif"/>
          <w:bCs/>
          <w:sz w:val="28"/>
          <w:szCs w:val="28"/>
        </w:rPr>
        <w:t>Башарина Д.В.</w:t>
      </w:r>
    </w:p>
    <w:p w:rsidR="004F1BF0" w:rsidRPr="00A31C66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A31C6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A31C6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31C6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31C66">
        <w:rPr>
          <w:rFonts w:ascii="Liberation Serif" w:hAnsi="Liberation Serif" w:cs="Liberation Serif"/>
          <w:sz w:val="28"/>
          <w:szCs w:val="28"/>
        </w:rPr>
        <w:br/>
      </w:r>
      <w:r w:rsidR="00720985" w:rsidRPr="00A31C6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A31C6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31C6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461B4D" w:rsidRPr="00A31C66">
        <w:rPr>
          <w:rFonts w:ascii="Liberation Serif" w:hAnsi="Liberation Serif" w:cs="Liberation Serif"/>
          <w:sz w:val="28"/>
          <w:szCs w:val="28"/>
        </w:rPr>
        <w:tab/>
      </w:r>
      <w:r w:rsidR="00461B4D" w:rsidRPr="00A31C66">
        <w:rPr>
          <w:rFonts w:ascii="Liberation Serif" w:hAnsi="Liberation Serif" w:cs="Liberation Serif"/>
          <w:sz w:val="28"/>
          <w:szCs w:val="28"/>
        </w:rPr>
        <w:tab/>
      </w:r>
      <w:r w:rsidR="00461B4D" w:rsidRPr="00A31C66">
        <w:rPr>
          <w:rFonts w:ascii="Liberation Serif" w:hAnsi="Liberation Serif" w:cs="Liberation Serif"/>
          <w:sz w:val="28"/>
          <w:szCs w:val="28"/>
        </w:rPr>
        <w:tab/>
      </w:r>
      <w:r w:rsidR="00461B4D" w:rsidRPr="00A31C66">
        <w:rPr>
          <w:rFonts w:ascii="Liberation Serif" w:hAnsi="Liberation Serif" w:cs="Liberation Serif"/>
          <w:sz w:val="28"/>
          <w:szCs w:val="28"/>
        </w:rPr>
        <w:tab/>
      </w:r>
      <w:r w:rsidR="009734B6" w:rsidRPr="00A31C66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61B4D" w:rsidRPr="00A31C66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461B4D" w:rsidRPr="00A31C66" w:rsidRDefault="00461B4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05F43" w:rsidRPr="00A32157" w:rsidRDefault="00F05F43" w:rsidP="00524858">
      <w:pPr>
        <w:pageBreakBefore/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32157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1 </w:t>
      </w:r>
    </w:p>
    <w:p w:rsidR="00F05F43" w:rsidRPr="00A31C66" w:rsidRDefault="00F05F43" w:rsidP="00F05F43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 Каменск-Уральского городского округа</w:t>
      </w:r>
      <w:r w:rsidR="000149C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264057">
        <w:rPr>
          <w:rFonts w:ascii="Liberation Serif" w:hAnsi="Liberation Serif" w:cs="Liberation Serif"/>
          <w:bCs/>
          <w:sz w:val="28"/>
          <w:szCs w:val="28"/>
        </w:rPr>
        <w:t>10.01.2022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264057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F05F43" w:rsidRPr="00A31C66" w:rsidRDefault="00F05F43" w:rsidP="00461B4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F05F43" w:rsidRPr="00A31C66" w:rsidRDefault="00F05F43" w:rsidP="00461B4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9A461C" w:rsidRPr="00A31C66" w:rsidRDefault="009A461C" w:rsidP="009A461C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t>Таблица 1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939"/>
        <w:gridCol w:w="2126"/>
        <w:gridCol w:w="2126"/>
      </w:tblGrid>
      <w:tr w:rsidR="009A461C" w:rsidRPr="00A31C66" w:rsidTr="00995CB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1C" w:rsidRPr="00A31C66" w:rsidRDefault="00612128" w:rsidP="009A46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№</w:t>
            </w:r>
            <w:r w:rsidR="009A461C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proofErr w:type="gramStart"/>
            <w:r w:rsidR="009A461C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</w:t>
            </w:r>
            <w:proofErr w:type="gramEnd"/>
            <w:r w:rsidR="009A461C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/п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1C" w:rsidRPr="00A31C66" w:rsidRDefault="009A461C" w:rsidP="009A46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1C" w:rsidRPr="00A31C66" w:rsidRDefault="009A461C" w:rsidP="006121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Срок проведения мероприятия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1C" w:rsidRPr="00A31C66" w:rsidRDefault="009A461C" w:rsidP="009A46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9A461C" w:rsidRPr="00A31C66" w:rsidTr="00995CB2">
        <w:trPr>
          <w:trHeight w:val="163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1C" w:rsidRPr="00A31C66" w:rsidRDefault="009A461C" w:rsidP="00D00B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1C" w:rsidRPr="00A31C66" w:rsidRDefault="009A461C" w:rsidP="009A46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Проведение транспортного обследования и подготовка предложений по оптимизации муниципальных маршрутов с учетом потребности в перевозках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1C" w:rsidRPr="00A31C66" w:rsidRDefault="00612128" w:rsidP="006121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1C" w:rsidRPr="00A31C66" w:rsidRDefault="009A461C" w:rsidP="009A46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Отраслевой орган, </w:t>
            </w:r>
          </w:p>
          <w:p w:rsidR="009A461C" w:rsidRPr="00A31C66" w:rsidRDefault="009A461C" w:rsidP="009A46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МКУ «ЕДСПТ»</w:t>
            </w:r>
          </w:p>
        </w:tc>
      </w:tr>
      <w:tr w:rsidR="00D00BF8" w:rsidRPr="00A31C66" w:rsidTr="00995CB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F8" w:rsidRPr="00A31C66" w:rsidRDefault="00D00BF8" w:rsidP="00D00B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F8" w:rsidRPr="00A31C66" w:rsidRDefault="00D00BF8" w:rsidP="009708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Проведение уточняющих транспортных обследований </w:t>
            </w:r>
            <w:r w:rsidR="009708EF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и подготовка предложений</w:t>
            </w:r>
            <w:r w:rsidR="00FF5C4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по</w:t>
            </w:r>
            <w:r w:rsidR="009708EF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корректировке расписаний движения муниципальных маршрутов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F8" w:rsidRPr="00A31C66" w:rsidRDefault="00D00BF8" w:rsidP="006121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BF8" w:rsidRPr="00A31C66" w:rsidRDefault="00D00BF8" w:rsidP="00CD50B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МКУ «ЕДСПТ»</w:t>
            </w:r>
          </w:p>
        </w:tc>
      </w:tr>
      <w:tr w:rsidR="009A461C" w:rsidRPr="00A31C66" w:rsidTr="00995CB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1C" w:rsidRPr="00A31C66" w:rsidRDefault="00D00BF8" w:rsidP="00D00B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1C" w:rsidRPr="00A31C66" w:rsidRDefault="009A461C" w:rsidP="009A46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Внедрение стандартов транспортного обслуживания (показателей качества)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1C" w:rsidRPr="00A31C66" w:rsidRDefault="009A461C" w:rsidP="006121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2023 </w:t>
            </w:r>
            <w:r w:rsidR="00612128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 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1C" w:rsidRPr="00A31C66" w:rsidRDefault="009A461C" w:rsidP="009A46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Администра-ция</w:t>
            </w:r>
            <w:proofErr w:type="spellEnd"/>
            <w:proofErr w:type="gramEnd"/>
          </w:p>
        </w:tc>
      </w:tr>
      <w:tr w:rsidR="00995CB2" w:rsidRPr="00A31C66" w:rsidTr="00995CB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D00B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A46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Развитие (обновление) системы автоматизированного </w:t>
            </w:r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контроля за</w:t>
            </w:r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осуществлением регулярных перевозок автомобильным транспортом по муниципальным маршрутам в Каменск-Уральском городском округе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708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A461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МКУ «ЕДСПТ»</w:t>
            </w:r>
          </w:p>
        </w:tc>
      </w:tr>
    </w:tbl>
    <w:p w:rsidR="00F05F43" w:rsidRPr="00A31C66" w:rsidRDefault="00F05F43" w:rsidP="00461B4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9A461C" w:rsidRPr="00A31C66" w:rsidRDefault="009A461C" w:rsidP="00F05F4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9A461C" w:rsidRPr="00A31C66" w:rsidRDefault="009A461C" w:rsidP="00F05F4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9A461C" w:rsidRPr="00A31C66" w:rsidRDefault="009A461C" w:rsidP="00F05F4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9A461C" w:rsidRPr="00995CB2" w:rsidRDefault="009A461C" w:rsidP="009A461C">
      <w:pPr>
        <w:pageBreakBefore/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95CB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2 </w:t>
      </w:r>
    </w:p>
    <w:p w:rsidR="009A461C" w:rsidRPr="00A31C66" w:rsidRDefault="009A461C" w:rsidP="009A461C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 Каменск-Уральского городского округа</w:t>
      </w:r>
      <w:r w:rsidR="000149C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264057">
        <w:rPr>
          <w:rFonts w:ascii="Liberation Serif" w:hAnsi="Liberation Serif" w:cs="Liberation Serif"/>
          <w:bCs/>
          <w:sz w:val="28"/>
          <w:szCs w:val="28"/>
        </w:rPr>
        <w:t>10.01.2022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264057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9A461C" w:rsidRPr="00A31C66" w:rsidRDefault="009A461C" w:rsidP="00F05F4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9A461C" w:rsidRPr="00A31C66" w:rsidRDefault="009A461C" w:rsidP="00F05F4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9A461C" w:rsidRPr="00A31C66" w:rsidRDefault="009A461C" w:rsidP="00F05F4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F05F43" w:rsidRPr="00A31C66" w:rsidRDefault="00F05F43" w:rsidP="00F05F4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t>Таблица 2</w:t>
      </w:r>
    </w:p>
    <w:tbl>
      <w:tblPr>
        <w:tblW w:w="966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24"/>
        <w:gridCol w:w="1247"/>
        <w:gridCol w:w="2126"/>
        <w:gridCol w:w="2518"/>
        <w:gridCol w:w="1559"/>
        <w:gridCol w:w="1593"/>
      </w:tblGrid>
      <w:tr w:rsidR="00F05F43" w:rsidRPr="00A31C66" w:rsidTr="00995CB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F43" w:rsidRPr="00A31C66" w:rsidRDefault="00435427" w:rsidP="0043542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№</w:t>
            </w:r>
            <w:r w:rsidR="00F05F43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proofErr w:type="gramStart"/>
            <w:r w:rsidR="00F05F43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</w:t>
            </w:r>
            <w:proofErr w:type="gramEnd"/>
            <w:r w:rsidR="00F05F43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/п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F43" w:rsidRPr="00A31C66" w:rsidRDefault="00F05F43" w:rsidP="0078361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Дейст</w:t>
            </w:r>
            <w:r w:rsidR="0078361D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вующий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(</w:t>
            </w:r>
            <w:proofErr w:type="spell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планиру</w:t>
            </w:r>
            <w:r w:rsidR="0078361D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емый</w:t>
            </w:r>
            <w:proofErr w:type="spell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) номер маршрута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F43" w:rsidRPr="00A31C66" w:rsidRDefault="00F05F43" w:rsidP="0043542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Наименование, условное наименование маршрута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F43" w:rsidRPr="00A31C66" w:rsidRDefault="00F05F43" w:rsidP="0043542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F43" w:rsidRPr="00A31C66" w:rsidRDefault="00F05F43" w:rsidP="0043542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Дата принятия решения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F43" w:rsidRPr="00A31C66" w:rsidRDefault="00F05F43" w:rsidP="0043542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Ответ</w:t>
            </w:r>
            <w:r w:rsidR="00435427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ственный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proofErr w:type="spell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исполни</w:t>
            </w:r>
            <w:r w:rsidR="0078361D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тель</w:t>
            </w:r>
            <w:proofErr w:type="spellEnd"/>
          </w:p>
        </w:tc>
      </w:tr>
      <w:tr w:rsidR="00995CB2" w:rsidRPr="00A31C66" w:rsidTr="00995CB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52485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D0AEE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(3)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D0AEE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Посёлок Мирный - Вокзал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D0AEE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Установление нового маршрута для жителей отдаленного жилого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670C45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01.01.2024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D0AEE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Админис-трация</w:t>
            </w:r>
            <w:proofErr w:type="spellEnd"/>
            <w:proofErr w:type="gramEnd"/>
          </w:p>
        </w:tc>
      </w:tr>
    </w:tbl>
    <w:p w:rsidR="00F05F43" w:rsidRPr="00A31C66" w:rsidRDefault="00F05F43">
      <w:pPr>
        <w:rPr>
          <w:rFonts w:ascii="Liberation Serif" w:hAnsi="Liberation Serif"/>
        </w:rPr>
      </w:pPr>
    </w:p>
    <w:p w:rsidR="00F6635E" w:rsidRPr="00995CB2" w:rsidRDefault="00F6635E" w:rsidP="00F6635E">
      <w:pPr>
        <w:pageBreakBefore/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95CB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3 </w:t>
      </w:r>
    </w:p>
    <w:p w:rsidR="00F6635E" w:rsidRPr="00A31C66" w:rsidRDefault="00F6635E" w:rsidP="00F6635E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 Каменск-Уральского городского округа</w:t>
      </w:r>
      <w:r w:rsidR="000149C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264057">
        <w:rPr>
          <w:rFonts w:ascii="Liberation Serif" w:hAnsi="Liberation Serif" w:cs="Liberation Serif"/>
          <w:bCs/>
          <w:sz w:val="28"/>
          <w:szCs w:val="28"/>
        </w:rPr>
        <w:t>10.01.2022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264057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F6635E" w:rsidRPr="00A31C66" w:rsidRDefault="00F6635E" w:rsidP="00F6635E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F6635E" w:rsidRPr="00A31C66" w:rsidRDefault="00F6635E" w:rsidP="00F6635E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  <w:r w:rsidRPr="00A31C66">
        <w:rPr>
          <w:rFonts w:ascii="Liberation Serif" w:hAnsi="Liberation Serif" w:cs="Liberation Serif"/>
          <w:sz w:val="28"/>
          <w:szCs w:val="28"/>
        </w:rPr>
        <w:t>Таблица 3</w:t>
      </w:r>
    </w:p>
    <w:tbl>
      <w:tblPr>
        <w:tblW w:w="977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24"/>
        <w:gridCol w:w="5500"/>
        <w:gridCol w:w="1667"/>
        <w:gridCol w:w="1985"/>
      </w:tblGrid>
      <w:tr w:rsidR="00F6635E" w:rsidRPr="00A31C66" w:rsidTr="00B2567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5E" w:rsidRPr="00A31C66" w:rsidRDefault="00F6635E" w:rsidP="00FA40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5E" w:rsidRPr="00A31C66" w:rsidRDefault="00F6635E" w:rsidP="00670C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Номер существующего (планируемого) муниципального маршрута, наименование остановочного пункта, количество остановочных пунктов</w:t>
            </w:r>
            <w:proofErr w:type="gramStart"/>
            <w:r w:rsidR="00670C45">
              <w:rPr>
                <w:rFonts w:ascii="Liberation Serif" w:hAnsi="Liberation Serif" w:cs="Liberation Serif"/>
                <w:sz w:val="28"/>
                <w:szCs w:val="28"/>
                <w:vertAlign w:val="superscript"/>
              </w:rPr>
              <w:t>1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5E" w:rsidRPr="00A31C66" w:rsidRDefault="00F6635E" w:rsidP="00FA40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Плановый срок проведения мероприятия (квартал, год)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35E" w:rsidRPr="00A31C66" w:rsidRDefault="00F6635E" w:rsidP="00FA40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</w:t>
            </w:r>
          </w:p>
        </w:tc>
      </w:tr>
    </w:tbl>
    <w:p w:rsidR="00B2567E" w:rsidRPr="00A31C66" w:rsidRDefault="00B2567E">
      <w:pPr>
        <w:rPr>
          <w:rFonts w:ascii="Liberation Serif" w:hAnsi="Liberation Serif"/>
          <w:sz w:val="2"/>
          <w:szCs w:val="2"/>
        </w:rPr>
      </w:pPr>
    </w:p>
    <w:tbl>
      <w:tblPr>
        <w:tblW w:w="977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24"/>
        <w:gridCol w:w="5500"/>
        <w:gridCol w:w="1667"/>
        <w:gridCol w:w="1985"/>
      </w:tblGrid>
      <w:tr w:rsidR="00F6635E" w:rsidRPr="00A31C66" w:rsidTr="00995CB2">
        <w:trPr>
          <w:tblHeader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5E" w:rsidRPr="00A31C66" w:rsidRDefault="00F6635E" w:rsidP="00FA40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5E" w:rsidRPr="00A31C66" w:rsidRDefault="00F6635E" w:rsidP="00FA40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5E" w:rsidRPr="00A31C66" w:rsidRDefault="00F6635E" w:rsidP="00FA40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5E" w:rsidRPr="00A31C66" w:rsidRDefault="00F6635E" w:rsidP="00FA40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82759" w:rsidRPr="00A31C66" w:rsidTr="00995CB2"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759" w:rsidRPr="00A31C66" w:rsidRDefault="00AC201C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ab/>
            </w:r>
            <w:r w:rsidR="00982759" w:rsidRPr="00A31C66">
              <w:rPr>
                <w:rFonts w:ascii="Liberation Serif" w:hAnsi="Liberation Serif" w:cs="Liberation Serif"/>
                <w:sz w:val="28"/>
                <w:szCs w:val="28"/>
              </w:rPr>
              <w:t>1. Установление новых остановочных пунктов</w:t>
            </w:r>
          </w:p>
        </w:tc>
      </w:tr>
      <w:tr w:rsidR="00F6635E" w:rsidRPr="00A31C66" w:rsidTr="00995CB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5E" w:rsidRPr="00A31C66" w:rsidRDefault="00B2567E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1.1.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585" w:rsidRPr="00A31C66" w:rsidRDefault="00F6635E" w:rsidP="009843F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(6): </w:t>
            </w:r>
            <w:r w:rsidR="00616B95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86585" w:rsidRPr="00A31C66">
              <w:rPr>
                <w:rFonts w:ascii="Liberation Serif" w:hAnsi="Liberation Serif" w:cs="Liberation Serif"/>
                <w:sz w:val="28"/>
                <w:szCs w:val="28"/>
              </w:rPr>
              <w:tab/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Улица Героев Отечества - 1 </w:t>
            </w:r>
          </w:p>
          <w:p w:rsidR="00F6635E" w:rsidRPr="00A31C66" w:rsidRDefault="00A86585" w:rsidP="009843F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ab/>
            </w:r>
            <w:r w:rsidR="009843F0" w:rsidRPr="00A31C66">
              <w:rPr>
                <w:rFonts w:ascii="Liberation Serif" w:hAnsi="Liberation Serif" w:cs="Liberation Serif"/>
                <w:sz w:val="28"/>
                <w:szCs w:val="28"/>
              </w:rPr>
              <w:t>Уральская</w:t>
            </w:r>
            <w:r w:rsidR="00F6635E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- </w:t>
            </w:r>
            <w:r w:rsidR="009843F0" w:rsidRPr="00A31C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  <w:p w:rsidR="009843F0" w:rsidRPr="00A31C66" w:rsidRDefault="009843F0" w:rsidP="009843F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5E" w:rsidRPr="00A31C66" w:rsidRDefault="00F6635E" w:rsidP="00616B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2 - 3 квартал 202</w:t>
            </w:r>
            <w:r w:rsidR="00616B95" w:rsidRPr="00A31C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35E" w:rsidRPr="00A31C66" w:rsidRDefault="00F6635E" w:rsidP="00616B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Муници</w:t>
            </w:r>
            <w:r w:rsidR="00592AAE" w:rsidRPr="00A31C66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пальное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казенное учреждение </w:t>
            </w:r>
            <w:r w:rsidR="00616B95" w:rsidRPr="00A31C66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Управление городского хозяйства</w:t>
            </w:r>
            <w:r w:rsidR="00616B95" w:rsidRPr="00A31C66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(далее - МКУ </w:t>
            </w:r>
            <w:r w:rsidR="00616B95" w:rsidRPr="00A31C66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УГХ</w:t>
            </w:r>
            <w:r w:rsidR="00616B95" w:rsidRPr="00A31C66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</w:tr>
      <w:tr w:rsidR="00982759" w:rsidRPr="00A31C66" w:rsidTr="00995CB2"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759" w:rsidRPr="00A31C66" w:rsidRDefault="00AC201C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ab/>
            </w:r>
            <w:r w:rsidR="00982759" w:rsidRPr="00A31C66">
              <w:rPr>
                <w:rFonts w:ascii="Liberation Serif" w:hAnsi="Liberation Serif" w:cs="Liberation Serif"/>
                <w:sz w:val="28"/>
                <w:szCs w:val="28"/>
              </w:rPr>
              <w:t>2. Перенос остановочных пунктов</w:t>
            </w:r>
          </w:p>
        </w:tc>
      </w:tr>
      <w:tr w:rsidR="00A6770E" w:rsidRPr="00A31C66" w:rsidTr="00995CB2">
        <w:trPr>
          <w:trHeight w:val="38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6770E" w:rsidRPr="00A31C66" w:rsidRDefault="00AC201C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2.1.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6770E" w:rsidRPr="00A31C66" w:rsidRDefault="00A6770E" w:rsidP="00A8658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16:  </w:t>
            </w:r>
            <w:proofErr w:type="spell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Байновский</w:t>
            </w:r>
            <w:proofErr w:type="spell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сад - 1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70E" w:rsidRPr="00A31C66" w:rsidRDefault="00487B64" w:rsidP="00487B6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A6770E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- 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A6770E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квартал 2022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70E" w:rsidRPr="00A31C66" w:rsidRDefault="00A6770E" w:rsidP="00616B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  <w:tr w:rsidR="00A6770E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0E" w:rsidRPr="00A31C66" w:rsidRDefault="00AC201C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2.2.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0E" w:rsidRPr="00A31C66" w:rsidRDefault="00A6770E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14, 17: Улица Исетская - 1</w:t>
            </w:r>
          </w:p>
        </w:tc>
        <w:tc>
          <w:tcPr>
            <w:tcW w:w="1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0E" w:rsidRPr="00A31C66" w:rsidRDefault="00A6770E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70E" w:rsidRPr="00A31C66" w:rsidRDefault="00A6770E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82759" w:rsidRPr="00A31C66" w:rsidTr="00995CB2"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759" w:rsidRPr="00A31C66" w:rsidRDefault="00AC201C" w:rsidP="00487B6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ab/>
            </w:r>
            <w:r w:rsidR="00982759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3. </w:t>
            </w:r>
            <w:r w:rsidR="00DF6448" w:rsidRPr="00A31C66">
              <w:rPr>
                <w:rFonts w:ascii="Liberation Serif" w:hAnsi="Liberation Serif" w:cs="Liberation Serif"/>
                <w:sz w:val="28"/>
                <w:szCs w:val="28"/>
              </w:rPr>
              <w:t>Устройство посадочных площадок</w:t>
            </w:r>
            <w:r w:rsidR="00487B64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и (или) </w:t>
            </w:r>
            <w:r w:rsidR="00DF6448" w:rsidRPr="00A31C66"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="00982759" w:rsidRPr="00A31C66">
              <w:rPr>
                <w:rFonts w:ascii="Liberation Serif" w:hAnsi="Liberation Serif" w:cs="Liberation Serif"/>
                <w:sz w:val="28"/>
                <w:szCs w:val="28"/>
              </w:rPr>
              <w:t>становка павильонов</w:t>
            </w:r>
            <w:r w:rsidR="00DF6448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A86585" w:rsidRPr="00A31C66" w:rsidTr="00995CB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AC201C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3.1.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FC0D55" w:rsidP="00A8658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15: Сад № 11 -1, Автод</w:t>
            </w:r>
            <w:r w:rsidR="00A86585" w:rsidRPr="00A31C66">
              <w:rPr>
                <w:rFonts w:ascii="Liberation Serif" w:hAnsi="Liberation Serif" w:cs="Liberation Serif"/>
                <w:sz w:val="28"/>
                <w:szCs w:val="28"/>
              </w:rPr>
              <w:t>ром - 2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AC4DA5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B2567E" w:rsidP="00616B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  <w:tr w:rsidR="00A86585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AC201C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3.2.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A86585" w:rsidP="00A8658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14: Школа-интернат (на ул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.О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ктябрьская) - 1 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AC4DA5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2023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945819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</w:tr>
      <w:tr w:rsidR="00AC4DA5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C4DA5" w:rsidRPr="00A31C66" w:rsidRDefault="00AC4DA5" w:rsidP="00BE421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  <w:r w:rsidR="00BE421F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C4DA5" w:rsidRPr="00A31C66" w:rsidRDefault="00AC4DA5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16: Сбербанк (нечетная сторона ул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.К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аменская)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C4DA5" w:rsidRPr="00A31C66" w:rsidRDefault="00AC4DA5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2023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C4DA5" w:rsidRPr="00A31C66" w:rsidRDefault="00945819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</w:tr>
      <w:tr w:rsidR="00A86585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AC201C" w:rsidP="00BE421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  <w:r w:rsidR="00BE421F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A86585" w:rsidP="00A8658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7, 8, 15: Проходная </w:t>
            </w:r>
            <w:proofErr w:type="spell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КУЛЗа</w:t>
            </w:r>
            <w:proofErr w:type="spell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- 2  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945819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2024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86585" w:rsidRPr="00A31C66" w:rsidRDefault="00945819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</w:tr>
      <w:tr w:rsidR="00FA406C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6C" w:rsidRPr="00A31C66" w:rsidRDefault="00AC201C" w:rsidP="00445286">
            <w:pPr>
              <w:pageBreakBefore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3.5.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6C" w:rsidRPr="00A31C66" w:rsidRDefault="00FA406C" w:rsidP="00445286">
            <w:pPr>
              <w:pageBreakBefore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2, 16: Степная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6C" w:rsidRPr="00A31C66" w:rsidRDefault="003D081C" w:rsidP="00445286">
            <w:pPr>
              <w:pageBreakBefore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2024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6C" w:rsidRPr="00A31C66" w:rsidRDefault="00945819" w:rsidP="00445286">
            <w:pPr>
              <w:pageBreakBefore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-«-</w:t>
            </w:r>
          </w:p>
        </w:tc>
      </w:tr>
      <w:tr w:rsidR="00B621F2" w:rsidRPr="00A31C66" w:rsidTr="00995CB2"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621F2" w:rsidRPr="00A31C66" w:rsidRDefault="00AC201C" w:rsidP="00760CB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ab/>
            </w:r>
            <w:r w:rsidR="00B621F2" w:rsidRPr="00A31C66">
              <w:rPr>
                <w:rFonts w:ascii="Liberation Serif" w:hAnsi="Liberation Serif" w:cs="Liberation Serif"/>
                <w:sz w:val="28"/>
                <w:szCs w:val="28"/>
              </w:rPr>
              <w:t>4. Устройство</w:t>
            </w:r>
            <w:r w:rsidR="00760CB4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/ исправление геометрических параметров </w:t>
            </w:r>
            <w:r w:rsidR="00A6770E" w:rsidRPr="00A31C66">
              <w:rPr>
                <w:rFonts w:ascii="Liberation Serif" w:hAnsi="Liberation Serif" w:cs="Liberation Serif"/>
                <w:sz w:val="28"/>
                <w:szCs w:val="28"/>
              </w:rPr>
              <w:t>остановочной площадки</w:t>
            </w:r>
            <w:r w:rsidR="00AC08E7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автобуса </w:t>
            </w:r>
            <w:r w:rsidR="00A6770E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(«заездного  кармана») </w:t>
            </w:r>
          </w:p>
        </w:tc>
      </w:tr>
      <w:tr w:rsidR="00833A2B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33A2B" w:rsidRPr="00A31C66" w:rsidRDefault="00833A2B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33A2B" w:rsidRPr="00A31C66" w:rsidRDefault="00833A2B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2, 4, 5, 9, 11, 14, 15, 16, 17: Заводоуправление УАЗа - 1 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33A2B" w:rsidRPr="00A31C66" w:rsidRDefault="00833A2B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2023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33A2B" w:rsidRPr="00A31C66" w:rsidRDefault="00833A2B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3A2B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2B" w:rsidRPr="00A31C66" w:rsidRDefault="00833A2B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2B" w:rsidRPr="00A31C66" w:rsidRDefault="00833A2B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2, 4, 5, 9, 11, 14, 15, 16, 17: Заводская (нечетная сторона ул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.А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люминиевая)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2B" w:rsidRPr="00A31C66" w:rsidRDefault="00833A2B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2023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2B" w:rsidRPr="00A31C66" w:rsidRDefault="00833A2B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3A2B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33A2B" w:rsidRPr="00A31C66" w:rsidRDefault="00833A2B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33A2B" w:rsidRPr="00A31C66" w:rsidRDefault="00833A2B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14, 17: Железнодорожный переезд 10 км (четная сторона ул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.О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ктябрьская)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33A2B" w:rsidRPr="00A31C66" w:rsidRDefault="00833A2B" w:rsidP="00833A2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2023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33A2B" w:rsidRPr="00A31C66" w:rsidRDefault="00833A2B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E5D3A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AC201C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1E5D3A" w:rsidP="0094581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2, 12, 16: Ленинская - (четная сторона ул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.Л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ермонтова)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3D081C" w:rsidP="00833A2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</w:t>
            </w:r>
            <w:r w:rsidR="00833A2B" w:rsidRPr="00A31C66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1E5D3A" w:rsidP="0094581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E5D3A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AC201C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.5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1E5D3A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2, 16: Завод ОЦМ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3D081C" w:rsidP="00833A2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</w:t>
            </w:r>
            <w:r w:rsidR="00833A2B" w:rsidRPr="00A31C66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B2567E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  <w:tr w:rsidR="0048500B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AC201C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48500B" w:rsidP="002802E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4, 5, 14: 49 Квартал - (нечетная сторона ул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.О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ктябрьская) - 1, Школа-интернат (четная сторона ул.Октябрьская)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3D081C" w:rsidP="003A411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</w:t>
            </w:r>
            <w:r w:rsidR="003A4117" w:rsidRPr="00A31C66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48500B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500B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AC201C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48500B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4, 14, 17: ВАМИ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3D081C" w:rsidP="003A411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</w:t>
            </w:r>
            <w:r w:rsidR="003A4117" w:rsidRPr="00A31C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48500B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500B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AC201C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48500B" w:rsidP="00970D7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4, 5, 11, 14, 15, 16, 17: Троллейбусное депо </w:t>
            </w:r>
            <w:r w:rsidR="00761A8C">
              <w:rPr>
                <w:rFonts w:ascii="Liberation Serif" w:hAnsi="Liberation Serif" w:cs="Liberation Serif"/>
                <w:sz w:val="28"/>
                <w:szCs w:val="28"/>
              </w:rPr>
              <w:t>(четная сторона ул</w:t>
            </w:r>
            <w:proofErr w:type="gramStart"/>
            <w:r w:rsidR="00761A8C">
              <w:rPr>
                <w:rFonts w:ascii="Liberation Serif" w:hAnsi="Liberation Serif" w:cs="Liberation Serif"/>
                <w:sz w:val="28"/>
                <w:szCs w:val="28"/>
              </w:rPr>
              <w:t>.З</w:t>
            </w:r>
            <w:proofErr w:type="gramEnd"/>
            <w:r w:rsidR="00761A8C">
              <w:rPr>
                <w:rFonts w:ascii="Liberation Serif" w:hAnsi="Liberation Serif" w:cs="Liberation Serif"/>
                <w:sz w:val="28"/>
                <w:szCs w:val="28"/>
              </w:rPr>
              <w:t xml:space="preserve">аводская) 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3D081C" w:rsidP="003A411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</w:t>
            </w:r>
            <w:r w:rsidR="003A4117" w:rsidRPr="00A31C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8500B" w:rsidRPr="00A31C66" w:rsidRDefault="0048500B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E5D3A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AC201C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1E5D3A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4, 14, 17: База </w:t>
            </w:r>
            <w:proofErr w:type="spell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продснаба</w:t>
            </w:r>
            <w:proofErr w:type="spell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(нечетная сторона ул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.О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ктябрьская) -1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3D081C" w:rsidP="003A411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</w:t>
            </w:r>
            <w:r w:rsidR="003A4117" w:rsidRPr="00A31C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1E5D3A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E5D3A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AC201C" w:rsidP="00BA7A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  <w:r w:rsidR="00BA7A0C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1E5D3A" w:rsidP="00B2567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14, 17: Троллейбусное депо (на </w:t>
            </w:r>
            <w:proofErr w:type="spellStart"/>
            <w:r w:rsidR="00B2567E" w:rsidRPr="00A31C66">
              <w:rPr>
                <w:rFonts w:ascii="Liberation Serif" w:hAnsi="Liberation Serif" w:cs="Liberation Serif"/>
                <w:sz w:val="28"/>
                <w:szCs w:val="28"/>
              </w:rPr>
              <w:t>ул</w:t>
            </w:r>
            <w:proofErr w:type="gramStart"/>
            <w:r w:rsidR="00B2567E" w:rsidRPr="00A31C66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сетск</w:t>
            </w:r>
            <w:r w:rsidR="00B2567E" w:rsidRPr="00A31C66">
              <w:rPr>
                <w:rFonts w:ascii="Liberation Serif" w:hAnsi="Liberation Serif" w:cs="Liberation Serif"/>
                <w:sz w:val="28"/>
                <w:szCs w:val="28"/>
              </w:rPr>
              <w:t>ая</w:t>
            </w:r>
            <w:proofErr w:type="spell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) - 1</w:t>
            </w:r>
          </w:p>
        </w:tc>
        <w:tc>
          <w:tcPr>
            <w:tcW w:w="16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3D081C" w:rsidP="003A411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</w:t>
            </w:r>
            <w:r w:rsidR="003A4117" w:rsidRPr="00A31C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5D3A" w:rsidRPr="00A31C66" w:rsidRDefault="001E5D3A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E5D3A" w:rsidRPr="00A31C66" w:rsidTr="00995CB2"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3A" w:rsidRPr="00A31C66" w:rsidRDefault="00AC201C" w:rsidP="006C39E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ab/>
            </w:r>
            <w:r w:rsidR="00B2567E" w:rsidRPr="00A31C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1E5D3A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. Установка дорожных знаков </w:t>
            </w:r>
            <w:r w:rsidR="0017679C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5.16 </w:t>
            </w:r>
            <w:r w:rsidR="001E5D3A"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«Место остановки автобуса» </w:t>
            </w:r>
          </w:p>
        </w:tc>
      </w:tr>
      <w:tr w:rsidR="00951C5F" w:rsidRPr="00A31C66" w:rsidTr="00995CB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51C5F" w:rsidRPr="00A31C66" w:rsidRDefault="00AC201C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5.1.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51C5F" w:rsidRPr="00A31C66" w:rsidRDefault="00951C5F" w:rsidP="001E5D3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2, 7, 8: Краеведческий музей - 1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C5F" w:rsidRPr="00A31C66" w:rsidRDefault="00592AAE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1-4 квартал 2022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C5F" w:rsidRPr="00A31C66" w:rsidRDefault="00B2567E" w:rsidP="00B2567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  <w:tr w:rsidR="00B2567E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2567E" w:rsidRPr="00A31C66" w:rsidRDefault="00AC201C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5.2.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2567E" w:rsidRPr="00A31C66" w:rsidRDefault="00B2567E" w:rsidP="001E5D3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2, 16: Деревня Кодинка - 1</w:t>
            </w:r>
          </w:p>
        </w:tc>
        <w:tc>
          <w:tcPr>
            <w:tcW w:w="16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567E" w:rsidRPr="00A31C66" w:rsidRDefault="00B2567E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567E" w:rsidRPr="00A31C66" w:rsidRDefault="00B2567E" w:rsidP="00616B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2567E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2567E" w:rsidRPr="00A31C66" w:rsidRDefault="00AC201C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5.3.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2567E" w:rsidRPr="00A31C66" w:rsidRDefault="00B2567E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15: Улица Комиссаров - 1</w:t>
            </w:r>
          </w:p>
        </w:tc>
        <w:tc>
          <w:tcPr>
            <w:tcW w:w="16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567E" w:rsidRPr="00A31C66" w:rsidRDefault="00B2567E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567E" w:rsidRPr="00A31C66" w:rsidRDefault="00B2567E" w:rsidP="00616B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E4EBD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4EBD" w:rsidRPr="00A31C66" w:rsidRDefault="001E4EBD" w:rsidP="00EF117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5.4.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4EBD" w:rsidRPr="00A31C66" w:rsidRDefault="001E4EBD" w:rsidP="001E4EB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5, 11: Поселок Чкалова - 1</w:t>
            </w:r>
          </w:p>
        </w:tc>
        <w:tc>
          <w:tcPr>
            <w:tcW w:w="16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4EBD" w:rsidRPr="00A31C66" w:rsidRDefault="001E4EBD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4EBD" w:rsidRPr="00A31C66" w:rsidRDefault="001E4EBD" w:rsidP="00616B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E4EBD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4EBD" w:rsidRPr="00A31C66" w:rsidRDefault="001E4EBD" w:rsidP="00EF117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5.5.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E4EBD" w:rsidRPr="00A31C66" w:rsidRDefault="001E4EBD" w:rsidP="00951C5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4, 7, 8: Радиотехникум (нечетная сторона ул</w:t>
            </w:r>
            <w:proofErr w:type="gramStart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.П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арковая) - 1, 4-й магазин - 1</w:t>
            </w:r>
          </w:p>
        </w:tc>
        <w:tc>
          <w:tcPr>
            <w:tcW w:w="16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4EBD" w:rsidRPr="00A31C66" w:rsidRDefault="001E4EBD" w:rsidP="00FA40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4EBD" w:rsidRPr="00A31C66" w:rsidRDefault="001E4EBD" w:rsidP="00616B9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95CB2" w:rsidRPr="00A31C66" w:rsidTr="00995CB2">
        <w:tc>
          <w:tcPr>
            <w:tcW w:w="6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5.6.</w:t>
            </w:r>
          </w:p>
        </w:tc>
        <w:tc>
          <w:tcPr>
            <w:tcW w:w="55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1: Площадь Беляева - 1, Карла Либкнехта - 1, Поликлиника № 2 - 1</w:t>
            </w:r>
          </w:p>
        </w:tc>
        <w:tc>
          <w:tcPr>
            <w:tcW w:w="1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9771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86508" w:rsidRPr="00995CB2" w:rsidRDefault="00086508" w:rsidP="00086508">
      <w:pPr>
        <w:pageBreakBefore/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1" w:name="Par42"/>
      <w:bookmarkEnd w:id="1"/>
      <w:r w:rsidRPr="00995CB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4 </w:t>
      </w:r>
    </w:p>
    <w:p w:rsidR="00086508" w:rsidRPr="00A31C66" w:rsidRDefault="00086508" w:rsidP="00086508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 Каменск-Уральского городского округа</w:t>
      </w:r>
      <w:r w:rsidR="000149C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264057">
        <w:rPr>
          <w:rFonts w:ascii="Liberation Serif" w:hAnsi="Liberation Serif" w:cs="Liberation Serif"/>
          <w:bCs/>
          <w:sz w:val="28"/>
          <w:szCs w:val="28"/>
        </w:rPr>
        <w:t>10.01.2022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264057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F6635E" w:rsidRPr="00A31C66" w:rsidRDefault="00F6635E" w:rsidP="00F6635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894CCB" w:rsidRPr="00A31C66" w:rsidRDefault="00894CCB" w:rsidP="00894CC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894CCB" w:rsidRPr="00A31C66" w:rsidRDefault="00894CCB" w:rsidP="00894CC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894CCB" w:rsidRPr="00A31C66" w:rsidRDefault="00894CCB" w:rsidP="00894CC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894CCB" w:rsidRPr="00A31C66" w:rsidRDefault="00894CCB" w:rsidP="00894CC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  <w:r w:rsidRPr="00A31C66">
        <w:rPr>
          <w:rFonts w:ascii="Liberation Serif" w:hAnsi="Liberation Serif" w:cs="Liberation Serif"/>
          <w:sz w:val="28"/>
          <w:szCs w:val="28"/>
        </w:rPr>
        <w:t>Таблица 4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15"/>
        <w:gridCol w:w="3175"/>
        <w:gridCol w:w="2211"/>
      </w:tblGrid>
      <w:tr w:rsidR="00894CCB" w:rsidRPr="00A31C66" w:rsidTr="00995CB2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CCB" w:rsidRPr="00A31C66" w:rsidRDefault="00894CCB" w:rsidP="00DC3D1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Номер существующего (планируемого) муниципального маршрута, на котором будет производиться обследование</w:t>
            </w:r>
            <w:proofErr w:type="gramStart"/>
            <w:r w:rsidR="00947FBA">
              <w:rPr>
                <w:rFonts w:ascii="Liberation Serif" w:hAnsi="Liberation Serif" w:cs="Liberation Serif"/>
                <w:sz w:val="28"/>
                <w:szCs w:val="28"/>
                <w:vertAlign w:val="superscript"/>
              </w:rPr>
              <w:t>2</w:t>
            </w:r>
            <w:proofErr w:type="gramEnd"/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1CB" w:rsidRPr="00A31C66" w:rsidRDefault="00894CCB" w:rsidP="00894CC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 xml:space="preserve">Срок проведения обследования </w:t>
            </w:r>
          </w:p>
          <w:p w:rsidR="00894CCB" w:rsidRPr="00A31C66" w:rsidRDefault="00894CCB" w:rsidP="00894CC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(квартал, год)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CCB" w:rsidRPr="00A31C66" w:rsidRDefault="00894CCB" w:rsidP="00894CC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</w:t>
            </w:r>
          </w:p>
        </w:tc>
      </w:tr>
      <w:tr w:rsidR="00995CB2" w:rsidRPr="00A31C66" w:rsidTr="00995CB2"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894C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1, 2, (3), 4, 5, (6), 7, 8, 9, 11, 12, 14, 15, 16, 17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894C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2 - 3 квартал 2022, 2023, 2025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B2" w:rsidRPr="00A31C66" w:rsidRDefault="00995CB2" w:rsidP="00CA1D0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</w:tbl>
    <w:p w:rsidR="00086508" w:rsidRPr="00A31C66" w:rsidRDefault="00086508" w:rsidP="00F6635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F05F43" w:rsidRPr="00A31C66" w:rsidRDefault="00F05F43" w:rsidP="00524858">
      <w:pPr>
        <w:pageBreakBefore/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9771CB" w:rsidRPr="00A31C66">
        <w:rPr>
          <w:rFonts w:ascii="Liberation Serif" w:hAnsi="Liberation Serif" w:cs="Liberation Serif"/>
          <w:bCs/>
          <w:sz w:val="28"/>
          <w:szCs w:val="28"/>
        </w:rPr>
        <w:t>5</w:t>
      </w:r>
    </w:p>
    <w:p w:rsidR="00F05F43" w:rsidRPr="00A31C66" w:rsidRDefault="00F05F43" w:rsidP="00F05F43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 Каменск-Уральского городского округа</w:t>
      </w:r>
      <w:r w:rsidR="000149C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264057">
        <w:rPr>
          <w:rFonts w:ascii="Liberation Serif" w:hAnsi="Liberation Serif" w:cs="Liberation Serif"/>
          <w:bCs/>
          <w:sz w:val="28"/>
          <w:szCs w:val="28"/>
        </w:rPr>
        <w:t>10.01.2022</w:t>
      </w:r>
      <w:r w:rsidRPr="00A31C66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264057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435427" w:rsidRPr="00A31C66" w:rsidRDefault="00435427" w:rsidP="00F05F43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075386" w:rsidRPr="00A31C66" w:rsidRDefault="00075386" w:rsidP="00075386">
      <w:pPr>
        <w:autoSpaceDE w:val="0"/>
        <w:autoSpaceDN w:val="0"/>
        <w:adjustRightInd w:val="0"/>
        <w:ind w:left="5387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075386" w:rsidRPr="00A31C66" w:rsidRDefault="00075386" w:rsidP="00075386">
      <w:pPr>
        <w:autoSpaceDE w:val="0"/>
        <w:autoSpaceDN w:val="0"/>
        <w:adjustRightInd w:val="0"/>
        <w:ind w:left="5387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435427" w:rsidRPr="00A31C66" w:rsidRDefault="00075386" w:rsidP="002B2AEA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Cs/>
          <w:sz w:val="28"/>
          <w:szCs w:val="28"/>
        </w:rPr>
      </w:pPr>
      <w:r w:rsidRPr="00A31C66">
        <w:rPr>
          <w:rFonts w:ascii="Liberation Serif" w:hAnsi="Liberation Serif" w:cs="Liberation Serif"/>
          <w:bCs/>
          <w:sz w:val="28"/>
          <w:szCs w:val="28"/>
        </w:rPr>
        <w:t>Таблица 5</w:t>
      </w:r>
    </w:p>
    <w:tbl>
      <w:tblPr>
        <w:tblStyle w:val="ab"/>
        <w:tblW w:w="9781" w:type="dxa"/>
        <w:tblInd w:w="108" w:type="dxa"/>
        <w:tblLayout w:type="fixed"/>
        <w:tblLook w:val="04A0"/>
      </w:tblPr>
      <w:tblGrid>
        <w:gridCol w:w="567"/>
        <w:gridCol w:w="992"/>
        <w:gridCol w:w="2410"/>
        <w:gridCol w:w="2268"/>
        <w:gridCol w:w="1985"/>
        <w:gridCol w:w="1559"/>
      </w:tblGrid>
      <w:tr w:rsidR="002B2AEA" w:rsidRPr="00A31C66" w:rsidTr="00EE6806">
        <w:tc>
          <w:tcPr>
            <w:tcW w:w="567" w:type="dxa"/>
          </w:tcPr>
          <w:p w:rsidR="002B2AEA" w:rsidRPr="00A31C66" w:rsidRDefault="002B2AEA" w:rsidP="00EE68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№ </w:t>
            </w:r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</w:t>
            </w:r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/п</w:t>
            </w:r>
          </w:p>
        </w:tc>
        <w:tc>
          <w:tcPr>
            <w:tcW w:w="992" w:type="dxa"/>
          </w:tcPr>
          <w:p w:rsidR="002B2AEA" w:rsidRPr="00A31C66" w:rsidRDefault="002B2AEA" w:rsidP="00EE68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марш-рута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proofErr w:type="spell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суще-ству-ющий</w:t>
            </w:r>
            <w:proofErr w:type="spell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(</w:t>
            </w:r>
            <w:proofErr w:type="spell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пла</w:t>
            </w:r>
            <w:r w:rsidR="00407ACE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  <w:bookmarkStart w:id="2" w:name="_GoBack"/>
            <w:bookmarkEnd w:id="2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но-вый</w:t>
            </w:r>
            <w:proofErr w:type="spell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)</w:t>
            </w:r>
          </w:p>
        </w:tc>
        <w:tc>
          <w:tcPr>
            <w:tcW w:w="2410" w:type="dxa"/>
          </w:tcPr>
          <w:p w:rsidR="002B2AEA" w:rsidRPr="00A31C66" w:rsidRDefault="002B2AEA" w:rsidP="00EE68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Наименование, условное наименование маршрута</w:t>
            </w:r>
          </w:p>
        </w:tc>
        <w:tc>
          <w:tcPr>
            <w:tcW w:w="2268" w:type="dxa"/>
          </w:tcPr>
          <w:p w:rsidR="002B2AEA" w:rsidRPr="00A31C66" w:rsidRDefault="002B2AEA" w:rsidP="00EE68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Основания для проведения конкурсов</w:t>
            </w:r>
          </w:p>
        </w:tc>
        <w:tc>
          <w:tcPr>
            <w:tcW w:w="1985" w:type="dxa"/>
          </w:tcPr>
          <w:p w:rsidR="002B2AEA" w:rsidRPr="00A31C66" w:rsidRDefault="002B2AEA" w:rsidP="00EE68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Плановый срок заключения муниципального контракта/ выдачи свидетельства</w:t>
            </w:r>
          </w:p>
        </w:tc>
        <w:tc>
          <w:tcPr>
            <w:tcW w:w="1559" w:type="dxa"/>
          </w:tcPr>
          <w:p w:rsidR="002B2AEA" w:rsidRPr="00A31C66" w:rsidRDefault="002B2AEA" w:rsidP="00EE68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Ответст-венный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proofErr w:type="spell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исполни</w:t>
            </w:r>
            <w:r w:rsidR="00A32157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тель</w:t>
            </w:r>
            <w:proofErr w:type="spellEnd"/>
          </w:p>
        </w:tc>
      </w:tr>
    </w:tbl>
    <w:p w:rsidR="00BD421C" w:rsidRPr="00A31C66" w:rsidRDefault="00BD421C">
      <w:pPr>
        <w:rPr>
          <w:rFonts w:ascii="Liberation Serif" w:hAnsi="Liberation Serif"/>
          <w:sz w:val="2"/>
          <w:szCs w:val="2"/>
        </w:rPr>
      </w:pPr>
    </w:p>
    <w:tbl>
      <w:tblPr>
        <w:tblStyle w:val="ab"/>
        <w:tblW w:w="9781" w:type="dxa"/>
        <w:tblInd w:w="108" w:type="dxa"/>
        <w:tblLook w:val="04A0"/>
      </w:tblPr>
      <w:tblGrid>
        <w:gridCol w:w="567"/>
        <w:gridCol w:w="992"/>
        <w:gridCol w:w="2410"/>
        <w:gridCol w:w="2267"/>
        <w:gridCol w:w="2000"/>
        <w:gridCol w:w="1545"/>
      </w:tblGrid>
      <w:tr w:rsidR="00D70B34" w:rsidRPr="00A31C66" w:rsidTr="00995CB2">
        <w:trPr>
          <w:tblHeader/>
        </w:trPr>
        <w:tc>
          <w:tcPr>
            <w:tcW w:w="567" w:type="dxa"/>
          </w:tcPr>
          <w:p w:rsidR="00BD421C" w:rsidRPr="00A31C66" w:rsidRDefault="00BD421C" w:rsidP="00BD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BD421C" w:rsidRPr="00A31C66" w:rsidRDefault="00BD421C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BD421C" w:rsidRPr="00A31C66" w:rsidRDefault="00BD421C" w:rsidP="00BD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</w:p>
        </w:tc>
        <w:tc>
          <w:tcPr>
            <w:tcW w:w="2267" w:type="dxa"/>
          </w:tcPr>
          <w:p w:rsidR="00BD421C" w:rsidRPr="00A31C66" w:rsidRDefault="00BD421C" w:rsidP="00BD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</w:p>
        </w:tc>
        <w:tc>
          <w:tcPr>
            <w:tcW w:w="2000" w:type="dxa"/>
          </w:tcPr>
          <w:p w:rsidR="00BD421C" w:rsidRPr="00A31C66" w:rsidRDefault="00BD421C" w:rsidP="00BD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5</w:t>
            </w:r>
          </w:p>
        </w:tc>
        <w:tc>
          <w:tcPr>
            <w:tcW w:w="1545" w:type="dxa"/>
          </w:tcPr>
          <w:p w:rsidR="00BD421C" w:rsidRPr="00A31C66" w:rsidRDefault="00BD421C" w:rsidP="00BD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6</w:t>
            </w:r>
          </w:p>
        </w:tc>
      </w:tr>
      <w:tr w:rsidR="00D70B34" w:rsidRPr="00A31C66" w:rsidTr="00995CB2">
        <w:tc>
          <w:tcPr>
            <w:tcW w:w="567" w:type="dxa"/>
          </w:tcPr>
          <w:p w:rsidR="00BD421C" w:rsidRPr="00A31C66" w:rsidRDefault="00BD421C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BD421C" w:rsidRPr="00A31C66" w:rsidRDefault="00864691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BD421C" w:rsidRPr="00A31C66" w:rsidRDefault="00F56D67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Деревня </w:t>
            </w:r>
            <w:proofErr w:type="spellStart"/>
            <w:r w:rsidRPr="00A31C66">
              <w:rPr>
                <w:rFonts w:ascii="Liberation Serif" w:hAnsi="Liberation Serif"/>
                <w:sz w:val="28"/>
                <w:szCs w:val="28"/>
              </w:rPr>
              <w:t>Кодинка</w:t>
            </w:r>
            <w:proofErr w:type="spellEnd"/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 – </w:t>
            </w:r>
            <w:proofErr w:type="spellStart"/>
            <w:proofErr w:type="gramStart"/>
            <w:r w:rsidRPr="00A31C66">
              <w:rPr>
                <w:rFonts w:ascii="Liberation Serif" w:hAnsi="Liberation Serif"/>
                <w:sz w:val="28"/>
                <w:szCs w:val="28"/>
              </w:rPr>
              <w:t>Заводоуправле-ние</w:t>
            </w:r>
            <w:proofErr w:type="spellEnd"/>
            <w:proofErr w:type="gramEnd"/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A31C66">
              <w:rPr>
                <w:rFonts w:ascii="Liberation Serif" w:hAnsi="Liberation Serif"/>
                <w:sz w:val="28"/>
                <w:szCs w:val="28"/>
              </w:rPr>
              <w:t>УАЗа</w:t>
            </w:r>
            <w:proofErr w:type="spellEnd"/>
          </w:p>
        </w:tc>
        <w:tc>
          <w:tcPr>
            <w:tcW w:w="2267" w:type="dxa"/>
          </w:tcPr>
          <w:p w:rsidR="00BD421C" w:rsidRPr="00A31C66" w:rsidRDefault="00F56D67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BD421C" w:rsidRPr="00A31C66" w:rsidRDefault="00F56D67" w:rsidP="00EE680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</w:t>
            </w:r>
            <w:r w:rsidR="00EE6806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.202</w:t>
            </w:r>
            <w:r w:rsidR="00EE6806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(заключение контракта)</w:t>
            </w:r>
          </w:p>
        </w:tc>
        <w:tc>
          <w:tcPr>
            <w:tcW w:w="1545" w:type="dxa"/>
          </w:tcPr>
          <w:p w:rsidR="00BD421C" w:rsidRPr="00A31C66" w:rsidRDefault="00F56D67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D70B34" w:rsidRPr="00A31C66" w:rsidTr="00995CB2">
        <w:tc>
          <w:tcPr>
            <w:tcW w:w="567" w:type="dxa"/>
          </w:tcPr>
          <w:p w:rsidR="00BD421C" w:rsidRPr="00A31C66" w:rsidRDefault="00BD421C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BD421C" w:rsidRPr="00A31C66" w:rsidRDefault="00864691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BD421C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Посёлок Чкалова– </w:t>
            </w:r>
            <w:proofErr w:type="gramStart"/>
            <w:r w:rsidRPr="00A31C66">
              <w:rPr>
                <w:rFonts w:ascii="Liberation Serif" w:hAnsi="Liberation Serif"/>
                <w:sz w:val="28"/>
                <w:szCs w:val="28"/>
              </w:rPr>
              <w:t>Ми</w:t>
            </w:r>
            <w:proofErr w:type="gramEnd"/>
            <w:r w:rsidRPr="00A31C66">
              <w:rPr>
                <w:rFonts w:ascii="Liberation Serif" w:hAnsi="Liberation Serif"/>
                <w:sz w:val="28"/>
                <w:szCs w:val="28"/>
              </w:rPr>
              <w:t>крорайон «Южный» – Улица Московская</w:t>
            </w:r>
          </w:p>
        </w:tc>
        <w:tc>
          <w:tcPr>
            <w:tcW w:w="2267" w:type="dxa"/>
          </w:tcPr>
          <w:p w:rsidR="00BD421C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000" w:type="dxa"/>
          </w:tcPr>
          <w:p w:rsidR="00BD421C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15.10.2024 (выдача свидетельства)</w:t>
            </w:r>
          </w:p>
        </w:tc>
        <w:tc>
          <w:tcPr>
            <w:tcW w:w="1545" w:type="dxa"/>
          </w:tcPr>
          <w:p w:rsidR="00BD421C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Отрасле-вой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орган</w:t>
            </w:r>
          </w:p>
        </w:tc>
      </w:tr>
      <w:tr w:rsidR="00D70B34" w:rsidRPr="00A31C66" w:rsidTr="00995CB2">
        <w:tc>
          <w:tcPr>
            <w:tcW w:w="567" w:type="dxa"/>
          </w:tcPr>
          <w:p w:rsidR="00BD421C" w:rsidRPr="00A31C66" w:rsidRDefault="00BD421C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BD421C" w:rsidRPr="00A31C66" w:rsidRDefault="00864691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11</w:t>
            </w:r>
          </w:p>
        </w:tc>
        <w:tc>
          <w:tcPr>
            <w:tcW w:w="2410" w:type="dxa"/>
          </w:tcPr>
          <w:p w:rsidR="00BD421C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Улица Московская – Посёлок Чкалова</w:t>
            </w:r>
          </w:p>
        </w:tc>
        <w:tc>
          <w:tcPr>
            <w:tcW w:w="2267" w:type="dxa"/>
          </w:tcPr>
          <w:p w:rsidR="00BD421C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000" w:type="dxa"/>
          </w:tcPr>
          <w:p w:rsidR="00BD421C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26.11.2023 (выдача свидетельства)</w:t>
            </w:r>
          </w:p>
        </w:tc>
        <w:tc>
          <w:tcPr>
            <w:tcW w:w="1545" w:type="dxa"/>
          </w:tcPr>
          <w:p w:rsidR="00BD421C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Отрасле-вой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орган</w:t>
            </w:r>
          </w:p>
        </w:tc>
      </w:tr>
      <w:tr w:rsidR="00864691" w:rsidRPr="00A31C66" w:rsidTr="00995CB2">
        <w:tc>
          <w:tcPr>
            <w:tcW w:w="567" w:type="dxa"/>
          </w:tcPr>
          <w:p w:rsidR="00864691" w:rsidRPr="00A31C66" w:rsidRDefault="00864691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864691" w:rsidRPr="00A31C66" w:rsidRDefault="00864691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12</w:t>
            </w:r>
          </w:p>
        </w:tc>
        <w:tc>
          <w:tcPr>
            <w:tcW w:w="2410" w:type="dxa"/>
          </w:tcPr>
          <w:p w:rsidR="00864691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Вокзал - Улица Московская – Деревня Новый Завод</w:t>
            </w:r>
          </w:p>
        </w:tc>
        <w:tc>
          <w:tcPr>
            <w:tcW w:w="2267" w:type="dxa"/>
          </w:tcPr>
          <w:p w:rsidR="00864691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864691" w:rsidRPr="00A31C66" w:rsidRDefault="00864691" w:rsidP="00EE680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01.01.202</w:t>
            </w:r>
            <w:r w:rsidR="00EE6806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(заключение контракта)</w:t>
            </w:r>
          </w:p>
        </w:tc>
        <w:tc>
          <w:tcPr>
            <w:tcW w:w="1545" w:type="dxa"/>
          </w:tcPr>
          <w:p w:rsidR="00864691" w:rsidRPr="00A31C66" w:rsidRDefault="00864691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445286">
            <w:pPr>
              <w:pStyle w:val="ac"/>
              <w:pageBreakBefore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445286">
            <w:pPr>
              <w:pageBreakBefore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14</w:t>
            </w:r>
          </w:p>
        </w:tc>
        <w:tc>
          <w:tcPr>
            <w:tcW w:w="2410" w:type="dxa"/>
          </w:tcPr>
          <w:p w:rsidR="00E85BB3" w:rsidRPr="00A31C66" w:rsidRDefault="00E85BB3" w:rsidP="00445286">
            <w:pPr>
              <w:pageBreakBefore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Городская больница № 2 – Посёлок Чкалова</w:t>
            </w:r>
          </w:p>
        </w:tc>
        <w:tc>
          <w:tcPr>
            <w:tcW w:w="2267" w:type="dxa"/>
          </w:tcPr>
          <w:p w:rsidR="00E85BB3" w:rsidRPr="00A31C66" w:rsidRDefault="00E85BB3" w:rsidP="00445286">
            <w:pPr>
              <w:pageBreakBefore/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E85BB3" w:rsidRPr="00A31C66" w:rsidRDefault="00E85BB3" w:rsidP="00445286">
            <w:pPr>
              <w:pageBreakBefore/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01.04.2023 (заключение контракта)</w:t>
            </w:r>
          </w:p>
        </w:tc>
        <w:tc>
          <w:tcPr>
            <w:tcW w:w="1545" w:type="dxa"/>
          </w:tcPr>
          <w:p w:rsidR="00E85BB3" w:rsidRPr="00A31C66" w:rsidRDefault="00E85BB3" w:rsidP="00445286">
            <w:pPr>
              <w:pageBreakBefore/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15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/>
                <w:sz w:val="28"/>
                <w:szCs w:val="28"/>
              </w:rPr>
              <w:t>Заводоуправле-ние</w:t>
            </w:r>
            <w:proofErr w:type="spellEnd"/>
            <w:proofErr w:type="gramEnd"/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A31C66">
              <w:rPr>
                <w:rFonts w:ascii="Liberation Serif" w:hAnsi="Liberation Serif"/>
                <w:sz w:val="28"/>
                <w:szCs w:val="28"/>
              </w:rPr>
              <w:t>УАЗа</w:t>
            </w:r>
            <w:proofErr w:type="spellEnd"/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 – Деревня Монастырка</w:t>
            </w:r>
          </w:p>
        </w:tc>
        <w:tc>
          <w:tcPr>
            <w:tcW w:w="2267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E85BB3" w:rsidRPr="00A31C66" w:rsidRDefault="00E85BB3" w:rsidP="00E85BB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01.01.2023 (заключение контракта)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Городская больница № 7 – Посёлок Силикатный</w:t>
            </w:r>
          </w:p>
        </w:tc>
        <w:tc>
          <w:tcPr>
            <w:tcW w:w="2267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E85BB3" w:rsidRPr="00A31C66" w:rsidRDefault="00E85BB3" w:rsidP="00E85BB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01.04.2023 (заключение контракта)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Краеведческий музей – Хозспособ – Воинская часть</w:t>
            </w:r>
          </w:p>
        </w:tc>
        <w:tc>
          <w:tcPr>
            <w:tcW w:w="2267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01.01.2023 (заключение контракта)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Вокзал – </w:t>
            </w:r>
            <w:proofErr w:type="spellStart"/>
            <w:proofErr w:type="gramStart"/>
            <w:r w:rsidRPr="00A31C66">
              <w:rPr>
                <w:rFonts w:ascii="Liberation Serif" w:hAnsi="Liberation Serif"/>
                <w:sz w:val="28"/>
                <w:szCs w:val="28"/>
              </w:rPr>
              <w:t>Заводоуправле-ние</w:t>
            </w:r>
            <w:proofErr w:type="spellEnd"/>
            <w:proofErr w:type="gramEnd"/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A31C66">
              <w:rPr>
                <w:rFonts w:ascii="Liberation Serif" w:hAnsi="Liberation Serif"/>
                <w:sz w:val="28"/>
                <w:szCs w:val="28"/>
              </w:rPr>
              <w:t>УАЗа</w:t>
            </w:r>
            <w:proofErr w:type="spellEnd"/>
          </w:p>
        </w:tc>
        <w:tc>
          <w:tcPr>
            <w:tcW w:w="2267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00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15.10.2024 (выдача свидетельства)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Отрасле-вой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орган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16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Деревня Кодинка – Улица Слесарей</w:t>
            </w:r>
          </w:p>
        </w:tc>
        <w:tc>
          <w:tcPr>
            <w:tcW w:w="2267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E85BB3" w:rsidRPr="00A31C66" w:rsidRDefault="00E85BB3" w:rsidP="00E85BB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01.04.2023 (заключение контракта)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17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Заводоуправление УАЗа – станция УАЗ</w:t>
            </w:r>
          </w:p>
        </w:tc>
        <w:tc>
          <w:tcPr>
            <w:tcW w:w="2267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01.01.2023 (заключение контракта)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Вокзал - Площадь Беляева - посёлок Северный (СинТЗ)</w:t>
            </w:r>
          </w:p>
        </w:tc>
        <w:tc>
          <w:tcPr>
            <w:tcW w:w="2267" w:type="dxa"/>
          </w:tcPr>
          <w:p w:rsidR="00E85BB3" w:rsidRPr="00A31C66" w:rsidRDefault="00E85BB3" w:rsidP="00D70B3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000" w:type="dxa"/>
          </w:tcPr>
          <w:p w:rsidR="00E85BB3" w:rsidRPr="00A31C66" w:rsidRDefault="00E85BB3" w:rsidP="00E85BB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01.01.2023 (заключение контракта)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(6)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Вокзал - Улица Героев Отечества - Детский культурный центр</w:t>
            </w:r>
          </w:p>
        </w:tc>
        <w:tc>
          <w:tcPr>
            <w:tcW w:w="2267" w:type="dxa"/>
          </w:tcPr>
          <w:p w:rsidR="00E85BB3" w:rsidRPr="00A31C66" w:rsidRDefault="00E85BB3" w:rsidP="00D70B3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Установление нового маршрута.</w:t>
            </w:r>
          </w:p>
          <w:p w:rsidR="00E85BB3" w:rsidRPr="00A31C66" w:rsidRDefault="00E85BB3" w:rsidP="000E03D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Удовлетворение потребности в регулярных пассажирских </w:t>
            </w: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перевозках населения микрорайона «Южный» (отсутствие муниципального маршрута)</w:t>
            </w:r>
          </w:p>
        </w:tc>
        <w:tc>
          <w:tcPr>
            <w:tcW w:w="2000" w:type="dxa"/>
          </w:tcPr>
          <w:p w:rsidR="00E85BB3" w:rsidRPr="00A31C66" w:rsidRDefault="00761A8C" w:rsidP="00761A8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До 30.01</w:t>
            </w:r>
            <w:r w:rsidR="00E85BB3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.202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  <w:r w:rsidR="00E85BB3"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(выдача свидетельства)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Отрасле-вой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орган</w:t>
            </w:r>
          </w:p>
        </w:tc>
      </w:tr>
      <w:tr w:rsidR="00E85BB3" w:rsidRPr="00A31C66" w:rsidTr="00995CB2">
        <w:tc>
          <w:tcPr>
            <w:tcW w:w="567" w:type="dxa"/>
          </w:tcPr>
          <w:p w:rsidR="00E85BB3" w:rsidRPr="00A31C66" w:rsidRDefault="00E85BB3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E85BB3" w:rsidRPr="00A31C66" w:rsidRDefault="00E85BB3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Краеведческий музей - Улица Московска</w:t>
            </w:r>
            <w:proofErr w:type="gramStart"/>
            <w:r w:rsidRPr="00A31C66">
              <w:rPr>
                <w:rFonts w:ascii="Liberation Serif" w:hAnsi="Liberation Serif"/>
                <w:sz w:val="28"/>
                <w:szCs w:val="28"/>
              </w:rPr>
              <w:t>я-</w:t>
            </w:r>
            <w:proofErr w:type="gramEnd"/>
            <w:r w:rsidRPr="00A31C66">
              <w:rPr>
                <w:rFonts w:ascii="Liberation Serif" w:hAnsi="Liberation Serif"/>
                <w:sz w:val="28"/>
                <w:szCs w:val="28"/>
              </w:rPr>
              <w:t xml:space="preserve"> Хозспособ</w:t>
            </w:r>
          </w:p>
        </w:tc>
        <w:tc>
          <w:tcPr>
            <w:tcW w:w="2267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Окончание срока действия свидетельства об осуществлении перевозок по маршруту регулярных перевозок</w:t>
            </w:r>
          </w:p>
        </w:tc>
        <w:tc>
          <w:tcPr>
            <w:tcW w:w="2000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11.11.2024 (выдача свидетельства)</w:t>
            </w:r>
          </w:p>
        </w:tc>
        <w:tc>
          <w:tcPr>
            <w:tcW w:w="1545" w:type="dxa"/>
          </w:tcPr>
          <w:p w:rsidR="00E85BB3" w:rsidRPr="00A31C66" w:rsidRDefault="00E85BB3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Отрасле-вой</w:t>
            </w:r>
            <w:proofErr w:type="spellEnd"/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орган</w:t>
            </w:r>
          </w:p>
        </w:tc>
      </w:tr>
      <w:tr w:rsidR="00995CB2" w:rsidRPr="00A31C66" w:rsidTr="00995CB2">
        <w:tc>
          <w:tcPr>
            <w:tcW w:w="567" w:type="dxa"/>
          </w:tcPr>
          <w:p w:rsidR="00995CB2" w:rsidRPr="00A31C66" w:rsidRDefault="00995CB2" w:rsidP="00F56D67">
            <w:pPr>
              <w:pStyle w:val="ac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995CB2" w:rsidRPr="00A31C66" w:rsidRDefault="00995CB2" w:rsidP="00864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(3)</w:t>
            </w:r>
          </w:p>
        </w:tc>
        <w:tc>
          <w:tcPr>
            <w:tcW w:w="2410" w:type="dxa"/>
          </w:tcPr>
          <w:p w:rsidR="00995CB2" w:rsidRPr="00A31C66" w:rsidRDefault="00995CB2" w:rsidP="00F56D6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Поселок Мирный - Вокзал</w:t>
            </w:r>
          </w:p>
        </w:tc>
        <w:tc>
          <w:tcPr>
            <w:tcW w:w="2267" w:type="dxa"/>
          </w:tcPr>
          <w:p w:rsidR="00995CB2" w:rsidRPr="00A31C66" w:rsidRDefault="00995CB2" w:rsidP="002070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Планируемое установление нового маршрута. Удовлетворение потребности в регулярных пассажирских перевозках населения п</w:t>
            </w:r>
            <w:proofErr w:type="gramStart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.М</w:t>
            </w:r>
            <w:proofErr w:type="gramEnd"/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ирный (отсутствие муниципального маршрута)</w:t>
            </w:r>
          </w:p>
        </w:tc>
        <w:tc>
          <w:tcPr>
            <w:tcW w:w="2000" w:type="dxa"/>
          </w:tcPr>
          <w:p w:rsidR="00995CB2" w:rsidRPr="00A31C66" w:rsidRDefault="00995CB2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 w:cs="Liberation Serif"/>
                <w:bCs/>
                <w:sz w:val="28"/>
                <w:szCs w:val="28"/>
              </w:rPr>
              <w:t>До 01.07.2024 (заключение контракта)</w:t>
            </w:r>
          </w:p>
        </w:tc>
        <w:tc>
          <w:tcPr>
            <w:tcW w:w="1545" w:type="dxa"/>
          </w:tcPr>
          <w:p w:rsidR="00995CB2" w:rsidRPr="00A31C66" w:rsidRDefault="00995CB2" w:rsidP="00F56D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31C66">
              <w:rPr>
                <w:rFonts w:ascii="Liberation Serif" w:hAnsi="Liberation Serif"/>
                <w:sz w:val="28"/>
                <w:szCs w:val="28"/>
              </w:rPr>
              <w:t>МКУ «ЕДСПТ»</w:t>
            </w:r>
          </w:p>
        </w:tc>
      </w:tr>
    </w:tbl>
    <w:p w:rsidR="002B2AEA" w:rsidRPr="00A31C66" w:rsidRDefault="002B2AEA" w:rsidP="00075386">
      <w:pPr>
        <w:autoSpaceDE w:val="0"/>
        <w:autoSpaceDN w:val="0"/>
        <w:adjustRightInd w:val="0"/>
        <w:ind w:left="5387"/>
        <w:jc w:val="right"/>
        <w:rPr>
          <w:rFonts w:ascii="Liberation Serif" w:hAnsi="Liberation Serif" w:cs="Liberation Serif"/>
          <w:bCs/>
          <w:sz w:val="28"/>
          <w:szCs w:val="28"/>
        </w:rPr>
      </w:pPr>
    </w:p>
    <w:p w:rsidR="00461B4D" w:rsidRPr="00BA4AEF" w:rsidRDefault="00461B4D" w:rsidP="00BA4AE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sectPr w:rsidR="00461B4D" w:rsidRPr="00BA4AEF" w:rsidSect="00F17C4B">
      <w:headerReference w:type="defaul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B1B" w:rsidRDefault="00FE6B1B" w:rsidP="003D1BF1">
      <w:r>
        <w:separator/>
      </w:r>
    </w:p>
  </w:endnote>
  <w:endnote w:type="continuationSeparator" w:id="1">
    <w:p w:rsidR="00FE6B1B" w:rsidRDefault="00FE6B1B" w:rsidP="003D1B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B1B" w:rsidRDefault="00FE6B1B" w:rsidP="003D1BF1">
      <w:r>
        <w:separator/>
      </w:r>
    </w:p>
  </w:footnote>
  <w:footnote w:type="continuationSeparator" w:id="1">
    <w:p w:rsidR="00FE6B1B" w:rsidRDefault="00FE6B1B" w:rsidP="003D1B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2995"/>
      <w:docPartObj>
        <w:docPartGallery w:val="Page Numbers (Top of Page)"/>
        <w:docPartUnique/>
      </w:docPartObj>
    </w:sdtPr>
    <w:sdtContent>
      <w:p w:rsidR="009771CB" w:rsidRDefault="00D33207">
        <w:pPr>
          <w:pStyle w:val="a7"/>
          <w:jc w:val="center"/>
        </w:pPr>
        <w:r>
          <w:fldChar w:fldCharType="begin"/>
        </w:r>
        <w:r w:rsidR="00454510">
          <w:instrText xml:space="preserve"> PAGE   \* MERGEFORMAT </w:instrText>
        </w:r>
        <w:r>
          <w:fldChar w:fldCharType="separate"/>
        </w:r>
        <w:r w:rsidR="000149C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9771CB" w:rsidRDefault="009771C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D2C05"/>
    <w:multiLevelType w:val="hybridMultilevel"/>
    <w:tmpl w:val="066CB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4D3C00"/>
    <w:multiLevelType w:val="hybridMultilevel"/>
    <w:tmpl w:val="25348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1B4D"/>
    <w:rsid w:val="000149C4"/>
    <w:rsid w:val="00026C6C"/>
    <w:rsid w:val="000305BA"/>
    <w:rsid w:val="00050D52"/>
    <w:rsid w:val="000552B3"/>
    <w:rsid w:val="00075386"/>
    <w:rsid w:val="00085D08"/>
    <w:rsid w:val="00086508"/>
    <w:rsid w:val="000A2A8A"/>
    <w:rsid w:val="000E03D6"/>
    <w:rsid w:val="00105F0D"/>
    <w:rsid w:val="00107820"/>
    <w:rsid w:val="00133698"/>
    <w:rsid w:val="0017679C"/>
    <w:rsid w:val="001C38A4"/>
    <w:rsid w:val="001D0799"/>
    <w:rsid w:val="001E4EBD"/>
    <w:rsid w:val="001E5D3A"/>
    <w:rsid w:val="0020700C"/>
    <w:rsid w:val="0023226A"/>
    <w:rsid w:val="00247DA6"/>
    <w:rsid w:val="00254026"/>
    <w:rsid w:val="00262FEE"/>
    <w:rsid w:val="00264057"/>
    <w:rsid w:val="002802E0"/>
    <w:rsid w:val="002A5AFB"/>
    <w:rsid w:val="002B2AEA"/>
    <w:rsid w:val="002C6152"/>
    <w:rsid w:val="00301773"/>
    <w:rsid w:val="00311136"/>
    <w:rsid w:val="0031743B"/>
    <w:rsid w:val="00335C44"/>
    <w:rsid w:val="00342DC4"/>
    <w:rsid w:val="00352B7E"/>
    <w:rsid w:val="003555A9"/>
    <w:rsid w:val="00360256"/>
    <w:rsid w:val="003664B8"/>
    <w:rsid w:val="00367A2F"/>
    <w:rsid w:val="00370E1C"/>
    <w:rsid w:val="00374C89"/>
    <w:rsid w:val="00382338"/>
    <w:rsid w:val="003853E7"/>
    <w:rsid w:val="003A0894"/>
    <w:rsid w:val="003A1946"/>
    <w:rsid w:val="003A4117"/>
    <w:rsid w:val="003A5B63"/>
    <w:rsid w:val="003B5E4C"/>
    <w:rsid w:val="003D081C"/>
    <w:rsid w:val="003D1BF1"/>
    <w:rsid w:val="003E7158"/>
    <w:rsid w:val="003E7F09"/>
    <w:rsid w:val="003F6459"/>
    <w:rsid w:val="00402AF5"/>
    <w:rsid w:val="00407ACE"/>
    <w:rsid w:val="00420E1D"/>
    <w:rsid w:val="00423452"/>
    <w:rsid w:val="0043202C"/>
    <w:rsid w:val="00432873"/>
    <w:rsid w:val="00435427"/>
    <w:rsid w:val="00445286"/>
    <w:rsid w:val="00454510"/>
    <w:rsid w:val="00456ABD"/>
    <w:rsid w:val="00461B4D"/>
    <w:rsid w:val="00475420"/>
    <w:rsid w:val="0048500B"/>
    <w:rsid w:val="00487B64"/>
    <w:rsid w:val="00490893"/>
    <w:rsid w:val="004C3D72"/>
    <w:rsid w:val="004C4E8B"/>
    <w:rsid w:val="004C57AB"/>
    <w:rsid w:val="004F1BF0"/>
    <w:rsid w:val="004F4246"/>
    <w:rsid w:val="004F5D63"/>
    <w:rsid w:val="00524858"/>
    <w:rsid w:val="00536788"/>
    <w:rsid w:val="005464A6"/>
    <w:rsid w:val="00592AAE"/>
    <w:rsid w:val="005B1253"/>
    <w:rsid w:val="005B60AC"/>
    <w:rsid w:val="005C675A"/>
    <w:rsid w:val="005E2166"/>
    <w:rsid w:val="00612128"/>
    <w:rsid w:val="00613E28"/>
    <w:rsid w:val="00616B95"/>
    <w:rsid w:val="00660F39"/>
    <w:rsid w:val="00670C45"/>
    <w:rsid w:val="006B488D"/>
    <w:rsid w:val="006C39E7"/>
    <w:rsid w:val="006C6C5E"/>
    <w:rsid w:val="006E2BE1"/>
    <w:rsid w:val="006E5EE4"/>
    <w:rsid w:val="006E72BC"/>
    <w:rsid w:val="006E7C2B"/>
    <w:rsid w:val="006F455B"/>
    <w:rsid w:val="006F7F24"/>
    <w:rsid w:val="00702165"/>
    <w:rsid w:val="00707F0B"/>
    <w:rsid w:val="00720985"/>
    <w:rsid w:val="00744BFC"/>
    <w:rsid w:val="00760CB4"/>
    <w:rsid w:val="00761A8C"/>
    <w:rsid w:val="007632FA"/>
    <w:rsid w:val="007803F9"/>
    <w:rsid w:val="0078361D"/>
    <w:rsid w:val="007A0060"/>
    <w:rsid w:val="007B59C6"/>
    <w:rsid w:val="007C76C3"/>
    <w:rsid w:val="007E78A6"/>
    <w:rsid w:val="007F7DCF"/>
    <w:rsid w:val="00833A2B"/>
    <w:rsid w:val="0083594B"/>
    <w:rsid w:val="0084796F"/>
    <w:rsid w:val="0085073D"/>
    <w:rsid w:val="00851EFE"/>
    <w:rsid w:val="008556E0"/>
    <w:rsid w:val="00862EB7"/>
    <w:rsid w:val="00864691"/>
    <w:rsid w:val="00871148"/>
    <w:rsid w:val="00892564"/>
    <w:rsid w:val="00894CCB"/>
    <w:rsid w:val="00896CBC"/>
    <w:rsid w:val="008A5759"/>
    <w:rsid w:val="008B07E7"/>
    <w:rsid w:val="008B13BB"/>
    <w:rsid w:val="008B6AA7"/>
    <w:rsid w:val="008C0E41"/>
    <w:rsid w:val="00907F38"/>
    <w:rsid w:val="00922E6B"/>
    <w:rsid w:val="009254F3"/>
    <w:rsid w:val="009334B2"/>
    <w:rsid w:val="009455DF"/>
    <w:rsid w:val="00945819"/>
    <w:rsid w:val="00947FBA"/>
    <w:rsid w:val="009515FF"/>
    <w:rsid w:val="00951C5F"/>
    <w:rsid w:val="00953919"/>
    <w:rsid w:val="0095472B"/>
    <w:rsid w:val="00955BB3"/>
    <w:rsid w:val="00955FB5"/>
    <w:rsid w:val="00956960"/>
    <w:rsid w:val="00957141"/>
    <w:rsid w:val="00960747"/>
    <w:rsid w:val="009708EF"/>
    <w:rsid w:val="00970D7E"/>
    <w:rsid w:val="009734B6"/>
    <w:rsid w:val="00975A1C"/>
    <w:rsid w:val="0097656E"/>
    <w:rsid w:val="009771CB"/>
    <w:rsid w:val="00977BF5"/>
    <w:rsid w:val="00982759"/>
    <w:rsid w:val="009843F0"/>
    <w:rsid w:val="00995CB2"/>
    <w:rsid w:val="009A461C"/>
    <w:rsid w:val="009B0F00"/>
    <w:rsid w:val="009C1894"/>
    <w:rsid w:val="009C42AE"/>
    <w:rsid w:val="009D0AEE"/>
    <w:rsid w:val="009F3286"/>
    <w:rsid w:val="00A06682"/>
    <w:rsid w:val="00A1076A"/>
    <w:rsid w:val="00A26589"/>
    <w:rsid w:val="00A317B7"/>
    <w:rsid w:val="00A31C66"/>
    <w:rsid w:val="00A32157"/>
    <w:rsid w:val="00A518C6"/>
    <w:rsid w:val="00A6770E"/>
    <w:rsid w:val="00A70EA5"/>
    <w:rsid w:val="00A76D0B"/>
    <w:rsid w:val="00A86585"/>
    <w:rsid w:val="00AA19DD"/>
    <w:rsid w:val="00AB348F"/>
    <w:rsid w:val="00AC08E7"/>
    <w:rsid w:val="00AC201C"/>
    <w:rsid w:val="00AC23B6"/>
    <w:rsid w:val="00AC4CF8"/>
    <w:rsid w:val="00AC4DA5"/>
    <w:rsid w:val="00AD1B92"/>
    <w:rsid w:val="00B10C38"/>
    <w:rsid w:val="00B17B8F"/>
    <w:rsid w:val="00B2567E"/>
    <w:rsid w:val="00B30DE2"/>
    <w:rsid w:val="00B413C4"/>
    <w:rsid w:val="00B520C5"/>
    <w:rsid w:val="00B621F2"/>
    <w:rsid w:val="00B64DBE"/>
    <w:rsid w:val="00B91194"/>
    <w:rsid w:val="00B91D93"/>
    <w:rsid w:val="00B95DBC"/>
    <w:rsid w:val="00BA4AEF"/>
    <w:rsid w:val="00BA7870"/>
    <w:rsid w:val="00BA7A0C"/>
    <w:rsid w:val="00BB5246"/>
    <w:rsid w:val="00BB578C"/>
    <w:rsid w:val="00BC77AC"/>
    <w:rsid w:val="00BD2078"/>
    <w:rsid w:val="00BD421C"/>
    <w:rsid w:val="00BE421F"/>
    <w:rsid w:val="00BF6E52"/>
    <w:rsid w:val="00C16177"/>
    <w:rsid w:val="00C17E9F"/>
    <w:rsid w:val="00C40DF5"/>
    <w:rsid w:val="00C55198"/>
    <w:rsid w:val="00C8290F"/>
    <w:rsid w:val="00C941F8"/>
    <w:rsid w:val="00CA14D7"/>
    <w:rsid w:val="00CA1D00"/>
    <w:rsid w:val="00CA2DB7"/>
    <w:rsid w:val="00CB2713"/>
    <w:rsid w:val="00CC5195"/>
    <w:rsid w:val="00CC7353"/>
    <w:rsid w:val="00CD0D0F"/>
    <w:rsid w:val="00CD50BE"/>
    <w:rsid w:val="00CE7675"/>
    <w:rsid w:val="00CF2D25"/>
    <w:rsid w:val="00CF7251"/>
    <w:rsid w:val="00D00BF8"/>
    <w:rsid w:val="00D22E41"/>
    <w:rsid w:val="00D33207"/>
    <w:rsid w:val="00D343EF"/>
    <w:rsid w:val="00D46873"/>
    <w:rsid w:val="00D70B34"/>
    <w:rsid w:val="00D71F29"/>
    <w:rsid w:val="00D921D5"/>
    <w:rsid w:val="00D976B3"/>
    <w:rsid w:val="00DC3D1B"/>
    <w:rsid w:val="00DE4BE7"/>
    <w:rsid w:val="00DE5F79"/>
    <w:rsid w:val="00DF6448"/>
    <w:rsid w:val="00E07906"/>
    <w:rsid w:val="00E51C92"/>
    <w:rsid w:val="00E55B61"/>
    <w:rsid w:val="00E764EB"/>
    <w:rsid w:val="00E85BB3"/>
    <w:rsid w:val="00EB3CC7"/>
    <w:rsid w:val="00EC7A3E"/>
    <w:rsid w:val="00ED09E9"/>
    <w:rsid w:val="00ED3685"/>
    <w:rsid w:val="00ED4DA5"/>
    <w:rsid w:val="00EE4587"/>
    <w:rsid w:val="00EE6806"/>
    <w:rsid w:val="00F05F43"/>
    <w:rsid w:val="00F129BF"/>
    <w:rsid w:val="00F17C4B"/>
    <w:rsid w:val="00F41FFB"/>
    <w:rsid w:val="00F56D67"/>
    <w:rsid w:val="00F65900"/>
    <w:rsid w:val="00F6635E"/>
    <w:rsid w:val="00F74AC6"/>
    <w:rsid w:val="00F811B7"/>
    <w:rsid w:val="00F82CCE"/>
    <w:rsid w:val="00F953E5"/>
    <w:rsid w:val="00FA194B"/>
    <w:rsid w:val="00FA2ADD"/>
    <w:rsid w:val="00FA3C20"/>
    <w:rsid w:val="00FA406C"/>
    <w:rsid w:val="00FC0D55"/>
    <w:rsid w:val="00FD7DEC"/>
    <w:rsid w:val="00FE224B"/>
    <w:rsid w:val="00FE6B1B"/>
    <w:rsid w:val="00FE7AC4"/>
    <w:rsid w:val="00FE7BEC"/>
    <w:rsid w:val="00FF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05F4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7">
    <w:name w:val="header"/>
    <w:basedOn w:val="a"/>
    <w:link w:val="a8"/>
    <w:uiPriority w:val="99"/>
    <w:rsid w:val="007836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8361D"/>
  </w:style>
  <w:style w:type="paragraph" w:styleId="a9">
    <w:name w:val="footer"/>
    <w:basedOn w:val="a"/>
    <w:link w:val="aa"/>
    <w:rsid w:val="007836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8361D"/>
  </w:style>
  <w:style w:type="table" w:styleId="ab">
    <w:name w:val="Table Grid"/>
    <w:basedOn w:val="a1"/>
    <w:rsid w:val="002B2A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D22E41"/>
    <w:pPr>
      <w:ind w:left="720"/>
      <w:contextualSpacing/>
    </w:pPr>
  </w:style>
  <w:style w:type="paragraph" w:styleId="ad">
    <w:name w:val="footnote text"/>
    <w:basedOn w:val="a"/>
    <w:link w:val="ae"/>
    <w:rsid w:val="00F6635E"/>
  </w:style>
  <w:style w:type="character" w:customStyle="1" w:styleId="ae">
    <w:name w:val="Текст сноски Знак"/>
    <w:basedOn w:val="a0"/>
    <w:link w:val="ad"/>
    <w:rsid w:val="00F6635E"/>
  </w:style>
  <w:style w:type="character" w:styleId="af">
    <w:name w:val="footnote reference"/>
    <w:basedOn w:val="a0"/>
    <w:rsid w:val="00F6635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099D2320D7B776F97EBF29E48D089FCA7F73FDE32512D205391D8F57EA06F70B3D933ED9B5DEEF353DB120B72C72477818F2523B9535DA11012D21Bw0YCG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48E746CFC160550F737936A8515A5586104FEB6805ECAFC826EACD5091221446655DEC7ABF965730D43C66D98Eq3d3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8E746CFC160550F737936A8515A55861346E96E05ECAFC826EACD5091221446655DEC7ABF965730D43C66D98Eq3d3K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E6E08-1A5B-407B-8831-0E664E1FA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11</Pages>
  <Words>1781</Words>
  <Characters>12230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2021-12-20T08:09:00Z</cp:lastPrinted>
  <dcterms:created xsi:type="dcterms:W3CDTF">2022-01-11T04:07:00Z</dcterms:created>
  <dcterms:modified xsi:type="dcterms:W3CDTF">2022-01-11T04:39:00Z</dcterms:modified>
</cp:coreProperties>
</file>