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975E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75E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465BE" w:rsidRDefault="00B975E5" w:rsidP="004C3D72">
                  <w:r w:rsidRPr="00B975E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85pt;height:56.95pt;visibility:visible">
                        <v:imagedata r:id="rId8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0738C1" w:rsidRPr="00B91D93" w:rsidRDefault="000738C1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3721D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3721D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3721D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3721D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3721D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3721D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3721D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3721D" w:rsidRDefault="00B975E5" w:rsidP="00133698">
      <w:pPr>
        <w:spacing w:before="400"/>
        <w:rPr>
          <w:rFonts w:ascii="Liberation Serif" w:hAnsi="Liberation Serif" w:cs="Liberation Serif"/>
          <w:sz w:val="24"/>
        </w:rPr>
      </w:pPr>
      <w:r w:rsidRPr="00B975E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3721D">
        <w:rPr>
          <w:rFonts w:ascii="Liberation Serif" w:hAnsi="Liberation Serif" w:cs="Liberation Serif"/>
          <w:sz w:val="24"/>
        </w:rPr>
        <w:t xml:space="preserve">от </w:t>
      </w:r>
      <w:r w:rsidR="00736A5D">
        <w:rPr>
          <w:rFonts w:ascii="Liberation Serif" w:hAnsi="Liberation Serif" w:cs="Liberation Serif"/>
          <w:sz w:val="24"/>
        </w:rPr>
        <w:t>11.01.2022</w:t>
      </w:r>
      <w:r w:rsidR="00133698" w:rsidRPr="0073721D">
        <w:rPr>
          <w:rFonts w:ascii="Liberation Serif" w:hAnsi="Liberation Serif" w:cs="Liberation Serif"/>
          <w:sz w:val="24"/>
        </w:rPr>
        <w:t xml:space="preserve">  № </w:t>
      </w:r>
      <w:r w:rsidR="00736A5D">
        <w:rPr>
          <w:rFonts w:ascii="Liberation Serif" w:hAnsi="Liberation Serif" w:cs="Liberation Serif"/>
          <w:sz w:val="24"/>
        </w:rPr>
        <w:t>8</w:t>
      </w:r>
    </w:p>
    <w:p w:rsidR="00133698" w:rsidRPr="0073721D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3721D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42A5C" w:rsidRPr="0073721D" w:rsidRDefault="00442A5C" w:rsidP="00442A5C">
      <w:pPr>
        <w:ind w:left="-142"/>
        <w:jc w:val="center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b/>
          <w:sz w:val="28"/>
          <w:szCs w:val="28"/>
        </w:rPr>
        <w:t xml:space="preserve">О проведении религиозной организацией «Каменская Епархия Русской Православной Церкви (Московский Патриархат)» публичного мероприятия и временном ограничении движения транспортных средств </w:t>
      </w:r>
    </w:p>
    <w:p w:rsidR="00442A5C" w:rsidRPr="0073721D" w:rsidRDefault="00442A5C" w:rsidP="00442A5C">
      <w:pPr>
        <w:ind w:left="-142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442A5C" w:rsidRPr="0073721D" w:rsidRDefault="00442A5C" w:rsidP="008A37A6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3721D">
        <w:rPr>
          <w:rFonts w:ascii="Liberation Serif" w:hAnsi="Liberation Serif"/>
          <w:sz w:val="28"/>
          <w:szCs w:val="28"/>
        </w:rPr>
        <w:t xml:space="preserve">В соответствии с </w:t>
      </w:r>
      <w:r w:rsidR="001A06BD" w:rsidRPr="0073721D">
        <w:rPr>
          <w:rFonts w:ascii="Liberation Serif" w:hAnsi="Liberation Serif"/>
          <w:sz w:val="28"/>
          <w:szCs w:val="28"/>
        </w:rPr>
        <w:t>ф</w:t>
      </w:r>
      <w:r w:rsidRPr="0073721D">
        <w:rPr>
          <w:rFonts w:ascii="Liberation Serif" w:hAnsi="Liberation Serif"/>
          <w:sz w:val="28"/>
          <w:szCs w:val="28"/>
        </w:rPr>
        <w:t>едеральными законами от 19 июня 2004 года № 54-ФЗ                  «О собраниях, митингах, демонстрациях, шествиях и пикетированиях»,                              от 6 октября 2003 года 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уведомлением религиозной организации «Каменская Епархия Русской Православной Церкви (Московский Патриархат)», с целью обеспечения общественной безопасности в</w:t>
      </w:r>
      <w:proofErr w:type="gramEnd"/>
      <w:r w:rsidRPr="0073721D">
        <w:rPr>
          <w:rFonts w:ascii="Liberation Serif" w:hAnsi="Liberation Serif"/>
          <w:sz w:val="28"/>
          <w:szCs w:val="28"/>
        </w:rPr>
        <w:t xml:space="preserve"> период проведения мероприятий</w:t>
      </w:r>
      <w:r w:rsidR="006465BE">
        <w:rPr>
          <w:rFonts w:ascii="Liberation Serif" w:hAnsi="Liberation Serif"/>
          <w:sz w:val="28"/>
          <w:szCs w:val="28"/>
        </w:rPr>
        <w:t>,</w:t>
      </w:r>
      <w:r w:rsidR="007B051C">
        <w:rPr>
          <w:rFonts w:ascii="Liberation Serif" w:hAnsi="Liberation Serif"/>
          <w:sz w:val="28"/>
          <w:szCs w:val="28"/>
        </w:rPr>
        <w:t xml:space="preserve"> </w:t>
      </w:r>
      <w:r w:rsidR="001A06BD" w:rsidRPr="0073721D">
        <w:rPr>
          <w:rFonts w:ascii="Liberation Serif" w:hAnsi="Liberation Serif"/>
          <w:sz w:val="28"/>
          <w:szCs w:val="28"/>
        </w:rPr>
        <w:t xml:space="preserve">посвященных празднику Крещение Господне </w:t>
      </w:r>
      <w:r w:rsidRPr="0073721D">
        <w:rPr>
          <w:rFonts w:ascii="Liberation Serif" w:hAnsi="Liberation Serif"/>
          <w:sz w:val="28"/>
          <w:szCs w:val="28"/>
        </w:rPr>
        <w:t>19 января 2022 года, Администрация Каменск-Уральского городского округа</w:t>
      </w:r>
    </w:p>
    <w:p w:rsidR="00442A5C" w:rsidRPr="0073721D" w:rsidRDefault="00442A5C" w:rsidP="008A37A6">
      <w:pPr>
        <w:rPr>
          <w:rFonts w:ascii="Liberation Serif" w:hAnsi="Liberation Serif"/>
          <w:b/>
          <w:sz w:val="28"/>
          <w:szCs w:val="28"/>
        </w:rPr>
      </w:pPr>
      <w:r w:rsidRPr="0073721D">
        <w:rPr>
          <w:rFonts w:ascii="Liberation Serif" w:hAnsi="Liberation Serif"/>
          <w:b/>
          <w:sz w:val="28"/>
          <w:szCs w:val="28"/>
        </w:rPr>
        <w:t>ПОСТАНОВЛЯЕТ: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Принять ко вниманию уведомление </w:t>
      </w:r>
      <w:r w:rsidRPr="0073721D">
        <w:rPr>
          <w:rFonts w:ascii="Liberation Serif" w:hAnsi="Liberation Serif"/>
          <w:bCs/>
          <w:sz w:val="28"/>
          <w:szCs w:val="28"/>
        </w:rPr>
        <w:t xml:space="preserve">религиозной </w:t>
      </w:r>
      <w:r w:rsidRPr="0073721D">
        <w:rPr>
          <w:rFonts w:ascii="Liberation Serif" w:hAnsi="Liberation Serif"/>
          <w:sz w:val="28"/>
          <w:szCs w:val="28"/>
        </w:rPr>
        <w:t>организации «Каменская Епархия Русской Православной Церкви (Московский Патриархат)</w:t>
      </w:r>
      <w:proofErr w:type="gramStart"/>
      <w:r w:rsidRPr="0073721D">
        <w:rPr>
          <w:rFonts w:ascii="Liberation Serif" w:hAnsi="Liberation Serif"/>
          <w:sz w:val="28"/>
          <w:szCs w:val="28"/>
        </w:rPr>
        <w:t>»о</w:t>
      </w:r>
      <w:proofErr w:type="gramEnd"/>
      <w:r w:rsidRPr="0073721D">
        <w:rPr>
          <w:rFonts w:ascii="Liberation Serif" w:hAnsi="Liberation Serif"/>
          <w:sz w:val="28"/>
          <w:szCs w:val="28"/>
        </w:rPr>
        <w:t xml:space="preserve"> проведении 19 января 2022 года мероприятий, посвященных празднику Крещени</w:t>
      </w:r>
      <w:r w:rsidR="001A06BD" w:rsidRPr="0073721D">
        <w:rPr>
          <w:rFonts w:ascii="Liberation Serif" w:hAnsi="Liberation Serif"/>
          <w:sz w:val="28"/>
          <w:szCs w:val="28"/>
        </w:rPr>
        <w:t>е</w:t>
      </w:r>
      <w:r w:rsidRPr="0073721D">
        <w:rPr>
          <w:rFonts w:ascii="Liberation Serif" w:hAnsi="Liberation Serif"/>
          <w:sz w:val="28"/>
          <w:szCs w:val="28"/>
        </w:rPr>
        <w:t xml:space="preserve"> Господне:</w:t>
      </w:r>
    </w:p>
    <w:p w:rsidR="00442A5C" w:rsidRPr="0073721D" w:rsidRDefault="00442A5C" w:rsidP="00442A5C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крестного хода с 11 часов 00 минут до 11 часов 30 минут от Свято-Троицкого кафедрального собора (ул. Ленина, 126) и от Преображенского мужского монастыря (ул. Кирова, 18) до плотины на реке Каменка;</w:t>
      </w:r>
    </w:p>
    <w:p w:rsidR="00442A5C" w:rsidRPr="0073721D" w:rsidRDefault="00442A5C" w:rsidP="00442A5C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чина </w:t>
      </w:r>
      <w:r w:rsidR="001A06BD" w:rsidRPr="0073721D">
        <w:rPr>
          <w:rFonts w:ascii="Liberation Serif" w:hAnsi="Liberation Serif"/>
          <w:sz w:val="28"/>
          <w:szCs w:val="28"/>
        </w:rPr>
        <w:t>В</w:t>
      </w:r>
      <w:r w:rsidRPr="0073721D">
        <w:rPr>
          <w:rFonts w:ascii="Liberation Serif" w:hAnsi="Liberation Serif"/>
          <w:sz w:val="28"/>
          <w:szCs w:val="28"/>
        </w:rPr>
        <w:t xml:space="preserve">еликого освящения воды в реке Каменка </w:t>
      </w:r>
      <w:r w:rsidR="001A06BD" w:rsidRPr="0073721D">
        <w:rPr>
          <w:rFonts w:ascii="Liberation Serif" w:hAnsi="Liberation Serif"/>
          <w:sz w:val="28"/>
          <w:szCs w:val="28"/>
        </w:rPr>
        <w:t xml:space="preserve">с </w:t>
      </w:r>
      <w:r w:rsidRPr="0073721D">
        <w:rPr>
          <w:rFonts w:ascii="Liberation Serif" w:hAnsi="Liberation Serif"/>
          <w:sz w:val="28"/>
          <w:szCs w:val="28"/>
        </w:rPr>
        <w:t>11 часов 30 минут                             до 12 часов 00 минут;</w:t>
      </w:r>
    </w:p>
    <w:p w:rsidR="00442A5C" w:rsidRPr="0073721D" w:rsidRDefault="00442A5C" w:rsidP="00442A5C">
      <w:pPr>
        <w:numPr>
          <w:ilvl w:val="0"/>
          <w:numId w:val="7"/>
        </w:numPr>
        <w:tabs>
          <w:tab w:val="left" w:pos="0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купания верующих в купелях с 12 часов 00 минут до 2</w:t>
      </w:r>
      <w:r w:rsidR="001A06BD" w:rsidRPr="0073721D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</w:t>
      </w:r>
      <w:r w:rsidR="001A06BD" w:rsidRPr="0073721D">
        <w:rPr>
          <w:rFonts w:ascii="Liberation Serif" w:hAnsi="Liberation Serif"/>
          <w:sz w:val="28"/>
          <w:szCs w:val="28"/>
        </w:rPr>
        <w:t>ов</w:t>
      </w:r>
      <w:r w:rsidRPr="0073721D">
        <w:rPr>
          <w:rFonts w:ascii="Liberation Serif" w:hAnsi="Liberation Serif"/>
          <w:sz w:val="28"/>
          <w:szCs w:val="28"/>
        </w:rPr>
        <w:t xml:space="preserve"> 00 минут в реке Каменка.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Ввести временное ограничение движения транспортных средств 19 января 2022 года с 1</w:t>
      </w:r>
      <w:r w:rsidR="00CD264C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часов </w:t>
      </w:r>
      <w:r w:rsidR="00CD264C">
        <w:rPr>
          <w:rFonts w:ascii="Liberation Serif" w:hAnsi="Liberation Serif"/>
          <w:sz w:val="28"/>
          <w:szCs w:val="28"/>
        </w:rPr>
        <w:t>5</w:t>
      </w:r>
      <w:r w:rsidRPr="0073721D">
        <w:rPr>
          <w:rFonts w:ascii="Liberation Serif" w:hAnsi="Liberation Serif"/>
          <w:sz w:val="28"/>
          <w:szCs w:val="28"/>
        </w:rPr>
        <w:t>0 минут до 11 часов 30 минут, кроме транспортных средств общего пользования:</w:t>
      </w:r>
    </w:p>
    <w:p w:rsidR="00442A5C" w:rsidRPr="0073721D" w:rsidRDefault="00442A5C" w:rsidP="00442A5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по улице Кирова на участке от улицы Пушкина до улицы Карла Маркса;</w:t>
      </w:r>
    </w:p>
    <w:p w:rsidR="00442A5C" w:rsidRPr="0073721D" w:rsidRDefault="00442A5C" w:rsidP="00442A5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по улице Карла Маркса на участке от улицы Кирова до улицы Ленина;</w:t>
      </w:r>
    </w:p>
    <w:p w:rsidR="00442A5C" w:rsidRPr="0073721D" w:rsidRDefault="00442A5C" w:rsidP="00442A5C">
      <w:pPr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по улице Ленина на участке от улицы Революционной до улицы Карла Маркса.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Муниципальному казенному учреждению «Управление городского хозяйства» (</w:t>
      </w:r>
      <w:proofErr w:type="spellStart"/>
      <w:r w:rsidRPr="0073721D">
        <w:rPr>
          <w:rFonts w:ascii="Liberation Serif" w:hAnsi="Liberation Serif"/>
          <w:sz w:val="28"/>
          <w:szCs w:val="28"/>
        </w:rPr>
        <w:t>Барбицкий</w:t>
      </w:r>
      <w:proofErr w:type="spellEnd"/>
      <w:r w:rsidRPr="0073721D">
        <w:rPr>
          <w:rFonts w:ascii="Liberation Serif" w:hAnsi="Liberation Serif"/>
          <w:sz w:val="28"/>
          <w:szCs w:val="28"/>
        </w:rPr>
        <w:t xml:space="preserve"> Я.Ю.):</w:t>
      </w:r>
    </w:p>
    <w:p w:rsidR="00442A5C" w:rsidRPr="0073721D" w:rsidRDefault="00442A5C" w:rsidP="00442A5C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3721D">
        <w:rPr>
          <w:rFonts w:ascii="Liberation Serif" w:hAnsi="Liberation Serif"/>
          <w:sz w:val="28"/>
          <w:szCs w:val="28"/>
        </w:rPr>
        <w:lastRenderedPageBreak/>
        <w:t>в срок до 15 января 2022 года разработать схемы организации дорожного движения с учетом временного ограничения движения транспортных средств и с учетом установки нерегулируемого пешеходного перехода на перекрестке улиц Карла Маркса – Степана Разина с предоставлением в отдел ГИБДД МО МВД России «Каменск-Уральский» для рассмотрения на соответствие требованиям по обеспечению безопасности дорожного движения;</w:t>
      </w:r>
      <w:proofErr w:type="gramEnd"/>
    </w:p>
    <w:p w:rsidR="00442A5C" w:rsidRPr="0073721D" w:rsidRDefault="00442A5C" w:rsidP="00442A5C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в срок до 10 часов 50 минут 19 января 2022 года обеспечить расстановку дорожных знаков в соответствии со схемами дислокации дорожных знаков и движения транспортных средств на уча</w:t>
      </w:r>
      <w:r w:rsidR="0080755F" w:rsidRPr="0073721D">
        <w:rPr>
          <w:rFonts w:ascii="Liberation Serif" w:hAnsi="Liberation Serif"/>
          <w:sz w:val="28"/>
          <w:szCs w:val="28"/>
        </w:rPr>
        <w:t>стках дорог, указанных в пункте</w:t>
      </w:r>
      <w:r w:rsidRPr="0073721D">
        <w:rPr>
          <w:rFonts w:ascii="Liberation Serif" w:hAnsi="Liberation Serif"/>
          <w:sz w:val="28"/>
          <w:szCs w:val="28"/>
        </w:rPr>
        <w:t xml:space="preserve"> 2 настоящего постановления;</w:t>
      </w:r>
    </w:p>
    <w:p w:rsidR="00442A5C" w:rsidRPr="0073721D" w:rsidRDefault="00442A5C" w:rsidP="00442A5C">
      <w:pPr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организовать очистку от снега улиц Карла Маркса, Степана Разина                        и парковки у монумента «Пушка».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Муниципальному казенному учреждению «Управление по делам гражданской обороны и чрезвычайным ситуациям города Каменска-Уральского» (</w:t>
      </w:r>
      <w:proofErr w:type="spellStart"/>
      <w:r w:rsidRPr="0073721D">
        <w:rPr>
          <w:rFonts w:ascii="Liberation Serif" w:hAnsi="Liberation Serif"/>
          <w:sz w:val="28"/>
          <w:szCs w:val="28"/>
        </w:rPr>
        <w:t>Матвеенко</w:t>
      </w:r>
      <w:proofErr w:type="spellEnd"/>
      <w:r w:rsidR="008A37A6" w:rsidRPr="0073721D">
        <w:rPr>
          <w:rFonts w:ascii="Liberation Serif" w:hAnsi="Liberation Serif"/>
          <w:sz w:val="28"/>
          <w:szCs w:val="28"/>
        </w:rPr>
        <w:t xml:space="preserve"> Л.Н.</w:t>
      </w:r>
      <w:r w:rsidRPr="0073721D">
        <w:rPr>
          <w:rFonts w:ascii="Liberation Serif" w:hAnsi="Liberation Serif"/>
          <w:sz w:val="28"/>
          <w:szCs w:val="28"/>
        </w:rPr>
        <w:t>):</w:t>
      </w:r>
    </w:p>
    <w:p w:rsidR="00442A5C" w:rsidRPr="0073721D" w:rsidRDefault="00442A5C" w:rsidP="00442A5C">
      <w:pPr>
        <w:pStyle w:val="1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в срок до 15 января 2022 года провести замеры ледяного покрова                            и представить в Администрацию </w:t>
      </w:r>
      <w:r w:rsidR="0073721D" w:rsidRPr="0073721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73721D">
        <w:rPr>
          <w:rFonts w:ascii="Liberation Serif" w:hAnsi="Liberation Serif"/>
          <w:sz w:val="28"/>
          <w:szCs w:val="28"/>
        </w:rPr>
        <w:t>город</w:t>
      </w:r>
      <w:r w:rsidR="0073721D" w:rsidRPr="0073721D">
        <w:rPr>
          <w:rFonts w:ascii="Liberation Serif" w:hAnsi="Liberation Serif"/>
          <w:sz w:val="28"/>
          <w:szCs w:val="28"/>
        </w:rPr>
        <w:t>ского округа</w:t>
      </w:r>
      <w:r w:rsidRPr="0073721D">
        <w:rPr>
          <w:rFonts w:ascii="Liberation Serif" w:hAnsi="Liberation Serif"/>
          <w:sz w:val="28"/>
          <w:szCs w:val="28"/>
        </w:rPr>
        <w:t xml:space="preserve"> акт проверки несущей способности ледового покрова в районе установки купелей (река Каменка, у плотины, напротив монумента «Пушка»);</w:t>
      </w:r>
    </w:p>
    <w:p w:rsidR="00442A5C" w:rsidRPr="0073721D" w:rsidRDefault="00442A5C" w:rsidP="00442A5C">
      <w:pPr>
        <w:pStyle w:val="1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с 10 часов 00 минут до 2</w:t>
      </w:r>
      <w:r w:rsidR="001A06BD" w:rsidRPr="0073721D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часов 30 минут 19 января 2022 года организовать у купелей дежурство двух сотрудников и служебного автомобиля; </w:t>
      </w:r>
    </w:p>
    <w:p w:rsidR="00442A5C" w:rsidRPr="0073721D" w:rsidRDefault="00442A5C" w:rsidP="00442A5C">
      <w:pPr>
        <w:pStyle w:val="10"/>
        <w:numPr>
          <w:ilvl w:val="0"/>
          <w:numId w:val="6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с 17 часов 00 минут до 2</w:t>
      </w:r>
      <w:r w:rsidR="006465BE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часов 00 часов 19 января 2022 года обеспечить палатки осветительными приборами.</w:t>
      </w:r>
    </w:p>
    <w:p w:rsidR="00442A5C" w:rsidRPr="0073721D" w:rsidRDefault="00442A5C" w:rsidP="00442A5C">
      <w:pPr>
        <w:pStyle w:val="10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3721D">
        <w:rPr>
          <w:rFonts w:ascii="Liberation Serif" w:hAnsi="Liberation Serif"/>
          <w:sz w:val="28"/>
          <w:szCs w:val="28"/>
        </w:rPr>
        <w:t xml:space="preserve">Руководителю инспекторского участка (п.г.т. Белоярский) ФКУ «Центр ГИМС МЧС России по Свердловской области», старшему государственному инспектору по маломерным судам Семенову </w:t>
      </w:r>
      <w:r w:rsidR="0080755F" w:rsidRPr="0073721D">
        <w:rPr>
          <w:rFonts w:ascii="Liberation Serif" w:hAnsi="Liberation Serif"/>
          <w:sz w:val="28"/>
          <w:szCs w:val="28"/>
        </w:rPr>
        <w:t xml:space="preserve">В.В. </w:t>
      </w:r>
      <w:r w:rsidRPr="0073721D">
        <w:rPr>
          <w:rFonts w:ascii="Liberation Serif" w:hAnsi="Liberation Serif"/>
          <w:sz w:val="28"/>
          <w:szCs w:val="28"/>
        </w:rPr>
        <w:t>рекомендовать в срок до 10 часов 00 минут 1</w:t>
      </w:r>
      <w:r w:rsidR="0080755F" w:rsidRPr="0073721D">
        <w:rPr>
          <w:rFonts w:ascii="Liberation Serif" w:hAnsi="Liberation Serif"/>
          <w:sz w:val="28"/>
          <w:szCs w:val="28"/>
        </w:rPr>
        <w:t>9</w:t>
      </w:r>
      <w:r w:rsidRPr="0073721D">
        <w:rPr>
          <w:rFonts w:ascii="Liberation Serif" w:hAnsi="Liberation Serif"/>
          <w:sz w:val="28"/>
          <w:szCs w:val="28"/>
        </w:rPr>
        <w:t xml:space="preserve"> января 202</w:t>
      </w:r>
      <w:r w:rsidR="00F0786A" w:rsidRPr="0073721D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 провести освидетельствование купелей и передать акт в </w:t>
      </w:r>
      <w:r w:rsidR="006465BE">
        <w:rPr>
          <w:rFonts w:ascii="Liberation Serif" w:hAnsi="Liberation Serif"/>
          <w:sz w:val="28"/>
          <w:szCs w:val="28"/>
        </w:rPr>
        <w:t>м</w:t>
      </w:r>
      <w:r w:rsidR="008A37A6" w:rsidRPr="0073721D">
        <w:rPr>
          <w:rFonts w:ascii="Liberation Serif" w:hAnsi="Liberation Serif"/>
          <w:sz w:val="28"/>
          <w:szCs w:val="28"/>
        </w:rPr>
        <w:t xml:space="preserve">униципальное казенное учреждение </w:t>
      </w:r>
      <w:r w:rsidRPr="0073721D">
        <w:rPr>
          <w:rFonts w:ascii="Liberation Serif" w:hAnsi="Liberation Serif"/>
          <w:sz w:val="28"/>
          <w:szCs w:val="28"/>
        </w:rPr>
        <w:t>«Управление по делам гражданской обороны и чрезвычайным ситуациям города Каменска-Уральского».</w:t>
      </w:r>
      <w:proofErr w:type="gramEnd"/>
    </w:p>
    <w:p w:rsidR="00442A5C" w:rsidRPr="0073721D" w:rsidRDefault="00442A5C" w:rsidP="00442A5C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МО МВД России «Каменск-Уральский» (</w:t>
      </w:r>
      <w:proofErr w:type="spellStart"/>
      <w:r w:rsidR="0080755F" w:rsidRPr="0073721D">
        <w:rPr>
          <w:rFonts w:ascii="Liberation Serif" w:hAnsi="Liberation Serif"/>
          <w:sz w:val="28"/>
          <w:szCs w:val="28"/>
        </w:rPr>
        <w:t>Дауров</w:t>
      </w:r>
      <w:proofErr w:type="spellEnd"/>
      <w:r w:rsidR="0080755F" w:rsidRPr="0073721D">
        <w:rPr>
          <w:rFonts w:ascii="Liberation Serif" w:hAnsi="Liberation Serif"/>
          <w:sz w:val="28"/>
          <w:szCs w:val="28"/>
        </w:rPr>
        <w:t xml:space="preserve"> Р.К.</w:t>
      </w:r>
      <w:r w:rsidRPr="0073721D">
        <w:rPr>
          <w:rFonts w:ascii="Liberation Serif" w:hAnsi="Liberation Serif"/>
          <w:sz w:val="28"/>
          <w:szCs w:val="28"/>
        </w:rPr>
        <w:t>), отделу ГИБДД МО МВД России «Каменск-Уральский» (Морозов</w:t>
      </w:r>
      <w:r w:rsidR="0080755F" w:rsidRPr="0073721D">
        <w:rPr>
          <w:rFonts w:ascii="Liberation Serif" w:hAnsi="Liberation Serif"/>
          <w:sz w:val="28"/>
          <w:szCs w:val="28"/>
        </w:rPr>
        <w:t xml:space="preserve"> А.В.</w:t>
      </w:r>
      <w:r w:rsidRPr="0073721D">
        <w:rPr>
          <w:rFonts w:ascii="Liberation Serif" w:hAnsi="Liberation Serif"/>
          <w:sz w:val="28"/>
          <w:szCs w:val="28"/>
        </w:rPr>
        <w:t>) рекомендовать:</w:t>
      </w:r>
    </w:p>
    <w:p w:rsidR="00442A5C" w:rsidRPr="0073721D" w:rsidRDefault="00442A5C" w:rsidP="00442A5C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организовать работу по обеспечению </w:t>
      </w:r>
      <w:r w:rsidR="0080755F" w:rsidRPr="0073721D">
        <w:rPr>
          <w:rFonts w:ascii="Liberation Serif" w:hAnsi="Liberation Serif"/>
          <w:sz w:val="28"/>
          <w:szCs w:val="28"/>
        </w:rPr>
        <w:t>безопасности дорожного движения</w:t>
      </w:r>
      <w:r w:rsidRPr="0073721D">
        <w:rPr>
          <w:rFonts w:ascii="Liberation Serif" w:hAnsi="Liberation Serif"/>
          <w:sz w:val="28"/>
          <w:szCs w:val="28"/>
        </w:rPr>
        <w:t xml:space="preserve"> с учетом пункта 2 настоящего постановления;</w:t>
      </w:r>
    </w:p>
    <w:p w:rsidR="00442A5C" w:rsidRPr="0073721D" w:rsidRDefault="00442A5C" w:rsidP="00442A5C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с 11 часов 00 минут до 2</w:t>
      </w:r>
      <w:r w:rsidR="006465BE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</w:t>
      </w:r>
      <w:r w:rsidR="006465BE">
        <w:rPr>
          <w:rFonts w:ascii="Liberation Serif" w:hAnsi="Liberation Serif"/>
          <w:sz w:val="28"/>
          <w:szCs w:val="28"/>
        </w:rPr>
        <w:t>ов</w:t>
      </w:r>
      <w:r w:rsidR="00F0786A" w:rsidRPr="0073721D">
        <w:rPr>
          <w:rFonts w:ascii="Liberation Serif" w:hAnsi="Liberation Serif"/>
          <w:sz w:val="28"/>
          <w:szCs w:val="28"/>
        </w:rPr>
        <w:t>15</w:t>
      </w:r>
      <w:r w:rsidRPr="0073721D">
        <w:rPr>
          <w:rFonts w:ascii="Liberation Serif" w:hAnsi="Liberation Serif"/>
          <w:sz w:val="28"/>
          <w:szCs w:val="28"/>
        </w:rPr>
        <w:t xml:space="preserve"> минут 19 января 202</w:t>
      </w:r>
      <w:r w:rsidR="00F0786A" w:rsidRPr="0073721D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 организовать работу по обеспечению общественной безопасности в районе установки купелей (река Каменка, у плотины, напротив монумента «Пушка») и на прилегающей территории;</w:t>
      </w:r>
    </w:p>
    <w:p w:rsidR="00442A5C" w:rsidRPr="0073721D" w:rsidRDefault="00442A5C" w:rsidP="00442A5C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для размещения автомобильного транспорта граждан использовать существующую парковку у монумента «Пушка».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АО «Водоканал Каменск-Уральский» (Глазунов</w:t>
      </w:r>
      <w:r w:rsidR="0080755F" w:rsidRPr="0073721D">
        <w:rPr>
          <w:rFonts w:ascii="Liberation Serif" w:hAnsi="Liberation Serif"/>
          <w:sz w:val="28"/>
          <w:szCs w:val="28"/>
        </w:rPr>
        <w:t xml:space="preserve"> С.К.</w:t>
      </w:r>
      <w:r w:rsidRPr="0073721D">
        <w:rPr>
          <w:rFonts w:ascii="Liberation Serif" w:hAnsi="Liberation Serif"/>
          <w:sz w:val="28"/>
          <w:szCs w:val="28"/>
        </w:rPr>
        <w:t>) рекомендовать:</w:t>
      </w:r>
    </w:p>
    <w:p w:rsidR="00442A5C" w:rsidRPr="0073721D" w:rsidRDefault="00442A5C" w:rsidP="00442A5C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обеспечить техническую возможность подключения звукоусиливающей аппаратуры и оборудования точек общественного питания с 10 часов 00 минут до 20 часов 00 минут 19 января 202</w:t>
      </w:r>
      <w:r w:rsidR="00F0786A" w:rsidRPr="0073721D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года;</w:t>
      </w:r>
    </w:p>
    <w:p w:rsidR="00442A5C" w:rsidRPr="0073721D" w:rsidRDefault="00442A5C" w:rsidP="00442A5C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lastRenderedPageBreak/>
        <w:t>обеспечить техническую возможность доступности к купелям путем снятия пролета ограждения с 10 часов 00 минут 17 января 202</w:t>
      </w:r>
      <w:r w:rsidR="00F0786A" w:rsidRPr="0073721D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 до 2</w:t>
      </w:r>
      <w:r w:rsidR="008A37A6" w:rsidRPr="0073721D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</w:t>
      </w:r>
      <w:r w:rsidR="008A37A6" w:rsidRPr="0073721D">
        <w:rPr>
          <w:rFonts w:ascii="Liberation Serif" w:hAnsi="Liberation Serif"/>
          <w:sz w:val="28"/>
          <w:szCs w:val="28"/>
        </w:rPr>
        <w:t>ов</w:t>
      </w:r>
      <w:r w:rsidRPr="0073721D">
        <w:rPr>
          <w:rFonts w:ascii="Liberation Serif" w:hAnsi="Liberation Serif"/>
          <w:sz w:val="28"/>
          <w:szCs w:val="28"/>
        </w:rPr>
        <w:t xml:space="preserve">                 00 минут 19 января 202</w:t>
      </w:r>
      <w:r w:rsidR="006465BE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Поисково-спасательному отряду </w:t>
      </w:r>
      <w:proofErr w:type="gramStart"/>
      <w:r w:rsidRPr="0073721D">
        <w:rPr>
          <w:rFonts w:ascii="Liberation Serif" w:hAnsi="Liberation Serif"/>
          <w:sz w:val="28"/>
          <w:szCs w:val="28"/>
        </w:rPr>
        <w:t>г</w:t>
      </w:r>
      <w:proofErr w:type="gramEnd"/>
      <w:r w:rsidRPr="0073721D">
        <w:rPr>
          <w:rFonts w:ascii="Liberation Serif" w:hAnsi="Liberation Serif"/>
          <w:sz w:val="28"/>
          <w:szCs w:val="28"/>
        </w:rPr>
        <w:t>. Каменск-Уральский ГКУ «Служба спасения Свердловской области» (Севастьянов</w:t>
      </w:r>
      <w:r w:rsidR="009D4AF6" w:rsidRPr="0073721D">
        <w:rPr>
          <w:rFonts w:ascii="Liberation Serif" w:hAnsi="Liberation Serif"/>
          <w:sz w:val="28"/>
          <w:szCs w:val="28"/>
        </w:rPr>
        <w:t xml:space="preserve"> А.В.</w:t>
      </w:r>
      <w:r w:rsidRPr="0073721D">
        <w:rPr>
          <w:rFonts w:ascii="Liberation Serif" w:hAnsi="Liberation Serif"/>
          <w:sz w:val="28"/>
          <w:szCs w:val="28"/>
        </w:rPr>
        <w:t>) рекомендовать принять меры по обеспечению безопасного нахождения на льду и купания людей в период функционирования купелей с 11 часов 00 минут до 2</w:t>
      </w:r>
      <w:r w:rsidR="008A37A6" w:rsidRPr="0073721D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</w:t>
      </w:r>
      <w:r w:rsidR="008A37A6" w:rsidRPr="0073721D">
        <w:rPr>
          <w:rFonts w:ascii="Liberation Serif" w:hAnsi="Liberation Serif"/>
          <w:sz w:val="28"/>
          <w:szCs w:val="28"/>
        </w:rPr>
        <w:t>ов</w:t>
      </w:r>
      <w:r w:rsidRPr="0073721D">
        <w:rPr>
          <w:rFonts w:ascii="Liberation Serif" w:hAnsi="Liberation Serif"/>
          <w:sz w:val="28"/>
          <w:szCs w:val="28"/>
        </w:rPr>
        <w:t xml:space="preserve"> 00 минут 19 января 202</w:t>
      </w:r>
      <w:r w:rsidR="00F0786A" w:rsidRPr="0073721D">
        <w:rPr>
          <w:rFonts w:ascii="Liberation Serif" w:hAnsi="Liberation Serif"/>
          <w:sz w:val="28"/>
          <w:szCs w:val="28"/>
        </w:rPr>
        <w:t>2</w:t>
      </w:r>
      <w:r w:rsidRPr="0073721D">
        <w:rPr>
          <w:rFonts w:ascii="Liberation Serif" w:hAnsi="Liberation Serif"/>
          <w:sz w:val="28"/>
          <w:szCs w:val="28"/>
        </w:rPr>
        <w:t xml:space="preserve"> года, организовав дежурство спасателей.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bCs/>
          <w:sz w:val="28"/>
          <w:szCs w:val="28"/>
        </w:rPr>
        <w:t xml:space="preserve">Религиозной </w:t>
      </w:r>
      <w:r w:rsidRPr="0073721D">
        <w:rPr>
          <w:rFonts w:ascii="Liberation Serif" w:hAnsi="Liberation Serif"/>
          <w:sz w:val="28"/>
          <w:szCs w:val="28"/>
        </w:rPr>
        <w:t xml:space="preserve">организации «Каменская Епархия Русской Православной Церкви (Московский Патриархат)» (Епископ Каменский и </w:t>
      </w:r>
      <w:proofErr w:type="spellStart"/>
      <w:r w:rsidRPr="0073721D">
        <w:rPr>
          <w:rFonts w:ascii="Liberation Serif" w:hAnsi="Liberation Serif"/>
          <w:sz w:val="28"/>
          <w:szCs w:val="28"/>
        </w:rPr>
        <w:t>Камышловский</w:t>
      </w:r>
      <w:proofErr w:type="spellEnd"/>
      <w:r w:rsidRPr="0073721D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73721D">
        <w:rPr>
          <w:rFonts w:ascii="Liberation Serif" w:hAnsi="Liberation Serif"/>
          <w:sz w:val="28"/>
          <w:szCs w:val="28"/>
        </w:rPr>
        <w:t>Мефодий</w:t>
      </w:r>
      <w:proofErr w:type="spellEnd"/>
      <w:r w:rsidRPr="0073721D">
        <w:rPr>
          <w:rFonts w:ascii="Liberation Serif" w:hAnsi="Liberation Serif"/>
          <w:sz w:val="28"/>
          <w:szCs w:val="28"/>
        </w:rPr>
        <w:t>) рекомендовать:</w:t>
      </w:r>
    </w:p>
    <w:p w:rsidR="00442A5C" w:rsidRPr="0073721D" w:rsidRDefault="00442A5C" w:rsidP="00442A5C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организовать работы по подготовке прорубей, доставке, установке                          и демонтажу коробов купелей</w:t>
      </w:r>
      <w:r w:rsidR="00D83B81">
        <w:rPr>
          <w:rFonts w:ascii="Liberation Serif" w:hAnsi="Liberation Serif"/>
          <w:sz w:val="28"/>
          <w:szCs w:val="28"/>
        </w:rPr>
        <w:t xml:space="preserve"> совместно с АО «</w:t>
      </w:r>
      <w:proofErr w:type="spellStart"/>
      <w:r w:rsidR="00D83B81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="00D83B81">
        <w:rPr>
          <w:rFonts w:ascii="Liberation Serif" w:hAnsi="Liberation Serif"/>
          <w:sz w:val="28"/>
          <w:szCs w:val="28"/>
        </w:rPr>
        <w:t>» (Шарапов Р.Н.);</w:t>
      </w:r>
    </w:p>
    <w:p w:rsidR="00442A5C" w:rsidRPr="0073721D" w:rsidRDefault="00D83B81" w:rsidP="00442A5C">
      <w:pPr>
        <w:numPr>
          <w:ilvl w:val="0"/>
          <w:numId w:val="8"/>
        </w:numPr>
        <w:tabs>
          <w:tab w:val="left" w:pos="1134"/>
        </w:tabs>
        <w:ind w:left="21" w:firstLine="68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назначить ответственных </w:t>
      </w:r>
      <w:r w:rsidR="005864DC">
        <w:rPr>
          <w:rFonts w:ascii="Liberation Serif" w:hAnsi="Liberation Serif"/>
          <w:sz w:val="28"/>
          <w:szCs w:val="28"/>
        </w:rPr>
        <w:t>представителей</w:t>
      </w:r>
      <w:r>
        <w:rPr>
          <w:rFonts w:ascii="Liberation Serif" w:hAnsi="Liberation Serif"/>
          <w:sz w:val="28"/>
          <w:szCs w:val="28"/>
        </w:rPr>
        <w:t xml:space="preserve"> при проведении мероприятий</w:t>
      </w:r>
      <w:r w:rsidRPr="0073721D">
        <w:rPr>
          <w:rFonts w:ascii="Liberation Serif" w:hAnsi="Liberation Serif"/>
          <w:sz w:val="28"/>
          <w:szCs w:val="28"/>
        </w:rPr>
        <w:t>, указанн</w:t>
      </w:r>
      <w:r>
        <w:rPr>
          <w:rFonts w:ascii="Liberation Serif" w:hAnsi="Liberation Serif"/>
          <w:sz w:val="28"/>
          <w:szCs w:val="28"/>
        </w:rPr>
        <w:t>ых</w:t>
      </w:r>
      <w:r w:rsidRPr="0073721D">
        <w:rPr>
          <w:rFonts w:ascii="Liberation Serif" w:hAnsi="Liberation Serif"/>
          <w:sz w:val="28"/>
          <w:szCs w:val="28"/>
        </w:rPr>
        <w:t xml:space="preserve"> в пункт</w:t>
      </w:r>
      <w:r>
        <w:rPr>
          <w:rFonts w:ascii="Liberation Serif" w:hAnsi="Liberation Serif"/>
          <w:sz w:val="28"/>
          <w:szCs w:val="28"/>
        </w:rPr>
        <w:t>е</w:t>
      </w:r>
      <w:r w:rsidRPr="0073721D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="00442A5C" w:rsidRPr="0073721D">
        <w:rPr>
          <w:rFonts w:ascii="Liberation Serif" w:hAnsi="Liberation Serif"/>
          <w:sz w:val="28"/>
          <w:szCs w:val="28"/>
        </w:rPr>
        <w:t>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>Г</w:t>
      </w:r>
      <w:r w:rsidR="007E3870" w:rsidRPr="0073721D">
        <w:rPr>
          <w:rFonts w:ascii="Liberation Serif" w:hAnsi="Liberation Serif"/>
          <w:sz w:val="28"/>
          <w:szCs w:val="28"/>
        </w:rPr>
        <w:t>А</w:t>
      </w:r>
      <w:r w:rsidRPr="0073721D">
        <w:rPr>
          <w:rFonts w:ascii="Liberation Serif" w:hAnsi="Liberation Serif"/>
          <w:sz w:val="28"/>
          <w:szCs w:val="28"/>
        </w:rPr>
        <w:t>УЗСО «Г</w:t>
      </w:r>
      <w:r w:rsidR="007E3870" w:rsidRPr="0073721D">
        <w:rPr>
          <w:rFonts w:ascii="Liberation Serif" w:hAnsi="Liberation Serif"/>
          <w:sz w:val="28"/>
          <w:szCs w:val="28"/>
        </w:rPr>
        <w:t>С</w:t>
      </w:r>
      <w:r w:rsidRPr="0073721D">
        <w:rPr>
          <w:rFonts w:ascii="Liberation Serif" w:hAnsi="Liberation Serif"/>
          <w:sz w:val="28"/>
          <w:szCs w:val="28"/>
        </w:rPr>
        <w:t>СМП г. Каменск-Уральский» (Флоринский</w:t>
      </w:r>
      <w:r w:rsidR="009D4AF6" w:rsidRPr="0073721D">
        <w:rPr>
          <w:rFonts w:ascii="Liberation Serif" w:hAnsi="Liberation Serif"/>
          <w:sz w:val="28"/>
          <w:szCs w:val="28"/>
        </w:rPr>
        <w:t xml:space="preserve"> А.И.</w:t>
      </w:r>
      <w:r w:rsidRPr="0073721D">
        <w:rPr>
          <w:rFonts w:ascii="Liberation Serif" w:hAnsi="Liberation Serif"/>
          <w:sz w:val="28"/>
          <w:szCs w:val="28"/>
        </w:rPr>
        <w:t>) рекомендовать организовать дежурство бригады скорой медицинской помощи                    во время купания в купелях на реке Каменка с 11 часов 30 минут до 2</w:t>
      </w:r>
      <w:r w:rsidR="008A37A6" w:rsidRPr="0073721D">
        <w:rPr>
          <w:rFonts w:ascii="Liberation Serif" w:hAnsi="Liberation Serif"/>
          <w:sz w:val="28"/>
          <w:szCs w:val="28"/>
        </w:rPr>
        <w:t>0</w:t>
      </w:r>
      <w:r w:rsidRPr="0073721D">
        <w:rPr>
          <w:rFonts w:ascii="Liberation Serif" w:hAnsi="Liberation Serif"/>
          <w:sz w:val="28"/>
          <w:szCs w:val="28"/>
        </w:rPr>
        <w:t xml:space="preserve"> час</w:t>
      </w:r>
      <w:r w:rsidR="008A37A6" w:rsidRPr="0073721D">
        <w:rPr>
          <w:rFonts w:ascii="Liberation Serif" w:hAnsi="Liberation Serif"/>
          <w:sz w:val="28"/>
          <w:szCs w:val="28"/>
        </w:rPr>
        <w:t>ов</w:t>
      </w:r>
      <w:r w:rsidRPr="0073721D">
        <w:rPr>
          <w:rFonts w:ascii="Liberation Serif" w:hAnsi="Liberation Serif"/>
          <w:sz w:val="28"/>
          <w:szCs w:val="28"/>
        </w:rPr>
        <w:t xml:space="preserve">                           00 минут 19 января 2022 года.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ОМС «Управление по физической культуре и спорту </w:t>
      </w:r>
      <w:r w:rsidR="0066446E" w:rsidRPr="0073721D">
        <w:rPr>
          <w:rFonts w:ascii="Liberation Serif" w:hAnsi="Liberation Serif"/>
          <w:sz w:val="28"/>
          <w:szCs w:val="28"/>
        </w:rPr>
        <w:t>Каменск</w:t>
      </w:r>
      <w:r w:rsidRPr="0073721D">
        <w:rPr>
          <w:rFonts w:ascii="Liberation Serif" w:hAnsi="Liberation Serif"/>
          <w:sz w:val="28"/>
          <w:szCs w:val="28"/>
        </w:rPr>
        <w:t>-Уральского</w:t>
      </w:r>
      <w:r w:rsidR="0066446E" w:rsidRPr="0073721D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3721D">
        <w:rPr>
          <w:rFonts w:ascii="Liberation Serif" w:hAnsi="Liberation Serif"/>
          <w:sz w:val="28"/>
          <w:szCs w:val="28"/>
        </w:rPr>
        <w:t>» (</w:t>
      </w:r>
      <w:proofErr w:type="spellStart"/>
      <w:r w:rsidRPr="0073721D">
        <w:rPr>
          <w:rFonts w:ascii="Liberation Serif" w:hAnsi="Liberation Serif"/>
          <w:sz w:val="28"/>
          <w:szCs w:val="28"/>
        </w:rPr>
        <w:t>Гиматов</w:t>
      </w:r>
      <w:proofErr w:type="spellEnd"/>
      <w:r w:rsidR="009D4AF6" w:rsidRPr="0073721D">
        <w:rPr>
          <w:rFonts w:ascii="Liberation Serif" w:hAnsi="Liberation Serif"/>
          <w:sz w:val="28"/>
          <w:szCs w:val="28"/>
        </w:rPr>
        <w:t xml:space="preserve"> П.Г.</w:t>
      </w:r>
      <w:r w:rsidRPr="0073721D">
        <w:rPr>
          <w:rFonts w:ascii="Liberation Serif" w:hAnsi="Liberation Serif"/>
          <w:sz w:val="28"/>
          <w:szCs w:val="28"/>
        </w:rPr>
        <w:t>) обеспечить ус</w:t>
      </w:r>
      <w:r w:rsidR="00EB0556" w:rsidRPr="0073721D">
        <w:rPr>
          <w:rFonts w:ascii="Liberation Serif" w:hAnsi="Liberation Serif"/>
          <w:sz w:val="28"/>
          <w:szCs w:val="28"/>
        </w:rPr>
        <w:t>тановку двух палаток у купелей с 10 часов 30 минут до 2</w:t>
      </w:r>
      <w:r w:rsidR="008A37A6" w:rsidRPr="0073721D">
        <w:rPr>
          <w:rFonts w:ascii="Liberation Serif" w:hAnsi="Liberation Serif"/>
          <w:sz w:val="28"/>
          <w:szCs w:val="28"/>
        </w:rPr>
        <w:t>0</w:t>
      </w:r>
      <w:r w:rsidR="00EB0556" w:rsidRPr="0073721D">
        <w:rPr>
          <w:rFonts w:ascii="Liberation Serif" w:hAnsi="Liberation Serif"/>
          <w:sz w:val="28"/>
          <w:szCs w:val="28"/>
        </w:rPr>
        <w:t xml:space="preserve"> час</w:t>
      </w:r>
      <w:r w:rsidR="008A37A6" w:rsidRPr="0073721D">
        <w:rPr>
          <w:rFonts w:ascii="Liberation Serif" w:hAnsi="Liberation Serif"/>
          <w:sz w:val="28"/>
          <w:szCs w:val="28"/>
        </w:rPr>
        <w:t>ов</w:t>
      </w:r>
      <w:r w:rsidR="00EB0556" w:rsidRPr="0073721D">
        <w:rPr>
          <w:rFonts w:ascii="Liberation Serif" w:hAnsi="Liberation Serif"/>
          <w:sz w:val="28"/>
          <w:szCs w:val="28"/>
        </w:rPr>
        <w:t xml:space="preserve"> 00 минут 19 января 2022 года.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ОМС «Управление культуры </w:t>
      </w:r>
      <w:r w:rsidR="0066446E" w:rsidRPr="0073721D">
        <w:rPr>
          <w:rFonts w:ascii="Liberation Serif" w:hAnsi="Liberation Serif"/>
          <w:sz w:val="28"/>
          <w:szCs w:val="28"/>
        </w:rPr>
        <w:t>Каменск</w:t>
      </w:r>
      <w:r w:rsidRPr="0073721D">
        <w:rPr>
          <w:rFonts w:ascii="Liberation Serif" w:hAnsi="Liberation Serif"/>
          <w:sz w:val="28"/>
          <w:szCs w:val="28"/>
        </w:rPr>
        <w:t>-Уральского</w:t>
      </w:r>
      <w:r w:rsidR="0066446E" w:rsidRPr="0073721D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73721D">
        <w:rPr>
          <w:rFonts w:ascii="Liberation Serif" w:hAnsi="Liberation Serif"/>
          <w:sz w:val="28"/>
          <w:szCs w:val="28"/>
        </w:rPr>
        <w:t>»                      (Казанцева</w:t>
      </w:r>
      <w:r w:rsidR="009D4AF6" w:rsidRPr="0073721D">
        <w:rPr>
          <w:rFonts w:ascii="Liberation Serif" w:hAnsi="Liberation Serif"/>
          <w:sz w:val="28"/>
          <w:szCs w:val="28"/>
        </w:rPr>
        <w:t xml:space="preserve"> С.В.</w:t>
      </w:r>
      <w:r w:rsidRPr="0073721D">
        <w:rPr>
          <w:rFonts w:ascii="Liberation Serif" w:hAnsi="Liberation Serif"/>
          <w:sz w:val="28"/>
          <w:szCs w:val="28"/>
        </w:rPr>
        <w:t>) обеспечить установку звукоусиливающей аппаратуры с 10 часов 30 минут до 13 часов 00 минут 19 января 2022 года.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3721D">
        <w:rPr>
          <w:rFonts w:ascii="Liberation Serif" w:hAnsi="Liberation Serif"/>
          <w:sz w:val="28"/>
          <w:szCs w:val="28"/>
        </w:rPr>
        <w:t>Назначить уполномоченным</w:t>
      </w:r>
      <w:r w:rsidR="00960535">
        <w:rPr>
          <w:rFonts w:ascii="Liberation Serif" w:hAnsi="Liberation Serif"/>
          <w:sz w:val="28"/>
          <w:szCs w:val="28"/>
        </w:rPr>
        <w:t>и представителя</w:t>
      </w:r>
      <w:r w:rsidRPr="0073721D">
        <w:rPr>
          <w:rFonts w:ascii="Liberation Serif" w:hAnsi="Liberation Serif"/>
          <w:sz w:val="28"/>
          <w:szCs w:val="28"/>
        </w:rPr>
        <w:t>м</w:t>
      </w:r>
      <w:r w:rsidR="00960535">
        <w:rPr>
          <w:rFonts w:ascii="Liberation Serif" w:hAnsi="Liberation Serif"/>
          <w:sz w:val="28"/>
          <w:szCs w:val="28"/>
        </w:rPr>
        <w:t>и</w:t>
      </w:r>
      <w:r w:rsidRPr="0073721D">
        <w:rPr>
          <w:rFonts w:ascii="Liberation Serif" w:hAnsi="Liberation Serif"/>
          <w:sz w:val="28"/>
          <w:szCs w:val="28"/>
        </w:rPr>
        <w:t xml:space="preserve"> от Администрации </w:t>
      </w:r>
      <w:r w:rsidR="0073721D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Pr="0073721D">
        <w:rPr>
          <w:rFonts w:ascii="Liberation Serif" w:hAnsi="Liberation Serif"/>
          <w:sz w:val="28"/>
          <w:szCs w:val="28"/>
        </w:rPr>
        <w:t>город</w:t>
      </w:r>
      <w:r w:rsidR="0073721D">
        <w:rPr>
          <w:rFonts w:ascii="Liberation Serif" w:hAnsi="Liberation Serif"/>
          <w:sz w:val="28"/>
          <w:szCs w:val="28"/>
        </w:rPr>
        <w:t>ского округа</w:t>
      </w:r>
      <w:r w:rsidRPr="0073721D">
        <w:rPr>
          <w:rFonts w:ascii="Liberation Serif" w:hAnsi="Liberation Serif"/>
          <w:sz w:val="28"/>
          <w:szCs w:val="28"/>
        </w:rPr>
        <w:t xml:space="preserve"> при проведении мероприятия, указанного в подпункте 1 пункта 1 настоящего постановления, </w:t>
      </w:r>
      <w:r w:rsidR="00960535">
        <w:rPr>
          <w:rFonts w:ascii="Liberation Serif" w:hAnsi="Liberation Serif"/>
          <w:sz w:val="28"/>
          <w:szCs w:val="28"/>
        </w:rPr>
        <w:t>главного специалиста отдела организационной работы и связей с общественностью Администрации Каменск-Уральского городского округа</w:t>
      </w:r>
      <w:r w:rsidR="009D47BA">
        <w:rPr>
          <w:rFonts w:ascii="Liberation Serif" w:hAnsi="Liberation Serif"/>
          <w:sz w:val="28"/>
          <w:szCs w:val="28"/>
        </w:rPr>
        <w:t xml:space="preserve"> Кузнецо</w:t>
      </w:r>
      <w:r w:rsidR="00960535">
        <w:rPr>
          <w:rFonts w:ascii="Liberation Serif" w:hAnsi="Liberation Serif"/>
          <w:sz w:val="28"/>
          <w:szCs w:val="28"/>
        </w:rPr>
        <w:t xml:space="preserve">ву О.В.                    и </w:t>
      </w:r>
      <w:r w:rsidR="009D4AF6" w:rsidRPr="0073721D">
        <w:rPr>
          <w:rFonts w:ascii="Liberation Serif" w:hAnsi="Liberation Serif"/>
          <w:sz w:val="28"/>
          <w:szCs w:val="28"/>
        </w:rPr>
        <w:t>ведущего</w:t>
      </w:r>
      <w:r w:rsidRPr="0073721D">
        <w:rPr>
          <w:rFonts w:ascii="Liberation Serif" w:hAnsi="Liberation Serif"/>
          <w:sz w:val="28"/>
          <w:szCs w:val="28"/>
        </w:rPr>
        <w:t xml:space="preserve"> специалиста отдела </w:t>
      </w:r>
      <w:r w:rsidR="009D4AF6" w:rsidRPr="0073721D">
        <w:rPr>
          <w:rFonts w:ascii="Liberation Serif" w:hAnsi="Liberation Serif"/>
          <w:sz w:val="28"/>
          <w:szCs w:val="28"/>
        </w:rPr>
        <w:t>по взаимодействию с административными органами</w:t>
      </w:r>
      <w:r w:rsidR="007B051C">
        <w:rPr>
          <w:rFonts w:ascii="Liberation Serif" w:hAnsi="Liberation Serif"/>
          <w:sz w:val="28"/>
          <w:szCs w:val="28"/>
        </w:rPr>
        <w:t xml:space="preserve"> </w:t>
      </w:r>
      <w:r w:rsidR="009D4AF6" w:rsidRPr="0073721D">
        <w:rPr>
          <w:rFonts w:ascii="Liberation Serif" w:hAnsi="Liberation Serif"/>
          <w:sz w:val="28"/>
          <w:szCs w:val="28"/>
        </w:rPr>
        <w:t xml:space="preserve">Администрации </w:t>
      </w:r>
      <w:r w:rsidR="006465BE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9D4AF6" w:rsidRPr="0073721D">
        <w:rPr>
          <w:rFonts w:ascii="Liberation Serif" w:hAnsi="Liberation Serif"/>
          <w:sz w:val="28"/>
          <w:szCs w:val="28"/>
        </w:rPr>
        <w:t>городского округа Овсянникова М.В.</w:t>
      </w:r>
      <w:proofErr w:type="gramEnd"/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3721D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сайте муниципального образования. </w:t>
      </w:r>
    </w:p>
    <w:p w:rsidR="00442A5C" w:rsidRPr="0073721D" w:rsidRDefault="00442A5C" w:rsidP="00442A5C">
      <w:pPr>
        <w:numPr>
          <w:ilvl w:val="0"/>
          <w:numId w:val="1"/>
        </w:numPr>
        <w:tabs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73721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73721D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на первого заместителя главы Администрации городского округа </w:t>
      </w:r>
      <w:proofErr w:type="spellStart"/>
      <w:r w:rsidRPr="0073721D">
        <w:rPr>
          <w:rFonts w:ascii="Liberation Serif" w:hAnsi="Liberation Serif"/>
          <w:sz w:val="28"/>
          <w:szCs w:val="28"/>
        </w:rPr>
        <w:t>Башарина</w:t>
      </w:r>
      <w:proofErr w:type="spellEnd"/>
      <w:r w:rsidRPr="0073721D">
        <w:rPr>
          <w:rFonts w:ascii="Liberation Serif" w:hAnsi="Liberation Serif"/>
          <w:sz w:val="28"/>
          <w:szCs w:val="28"/>
        </w:rPr>
        <w:t xml:space="preserve"> Д.В</w:t>
      </w:r>
      <w:r w:rsidR="006465BE">
        <w:rPr>
          <w:rFonts w:ascii="Liberation Serif" w:hAnsi="Liberation Serif"/>
          <w:sz w:val="28"/>
          <w:szCs w:val="28"/>
        </w:rPr>
        <w:t>.</w:t>
      </w:r>
      <w:r w:rsidRPr="0073721D">
        <w:rPr>
          <w:rFonts w:ascii="Liberation Serif" w:hAnsi="Liberation Serif"/>
          <w:sz w:val="28"/>
          <w:szCs w:val="28"/>
        </w:rPr>
        <w:t xml:space="preserve"> и заместителя главы Администрации городского округа Нестерова Д.Н. </w:t>
      </w:r>
    </w:p>
    <w:p w:rsidR="00442A5C" w:rsidRPr="0073721D" w:rsidRDefault="00442A5C" w:rsidP="00442A5C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:rsidR="00442A5C" w:rsidRPr="0073721D" w:rsidRDefault="00442A5C" w:rsidP="00442A5C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:rsidR="00442A5C" w:rsidRPr="0073721D" w:rsidRDefault="00B563D1" w:rsidP="00442A5C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7161CC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161CC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="00442A5C" w:rsidRPr="0073721D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B563D1" w:rsidRDefault="00B563D1" w:rsidP="00960535">
      <w:pPr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B563D1" w:rsidSect="004F1C67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65BE" w:rsidRDefault="006465BE" w:rsidP="004F1C67">
      <w:r>
        <w:separator/>
      </w:r>
    </w:p>
  </w:endnote>
  <w:endnote w:type="continuationSeparator" w:id="1">
    <w:p w:rsidR="006465BE" w:rsidRDefault="006465BE" w:rsidP="004F1C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65BE" w:rsidRDefault="006465BE" w:rsidP="004F1C67">
      <w:r>
        <w:separator/>
      </w:r>
    </w:p>
  </w:footnote>
  <w:footnote w:type="continuationSeparator" w:id="1">
    <w:p w:rsidR="006465BE" w:rsidRDefault="006465BE" w:rsidP="004F1C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5BE" w:rsidRDefault="00B975E5">
    <w:pPr>
      <w:pStyle w:val="a7"/>
      <w:jc w:val="center"/>
    </w:pPr>
    <w:r>
      <w:fldChar w:fldCharType="begin"/>
    </w:r>
    <w:r w:rsidR="006465BE">
      <w:instrText>PAGE   \* MERGEFORMAT</w:instrText>
    </w:r>
    <w:r>
      <w:fldChar w:fldCharType="separate"/>
    </w:r>
    <w:r w:rsidR="007B051C">
      <w:rPr>
        <w:noProof/>
      </w:rPr>
      <w:t>3</w:t>
    </w:r>
    <w:r>
      <w:fldChar w:fldCharType="end"/>
    </w:r>
  </w:p>
  <w:p w:rsidR="006465BE" w:rsidRDefault="006465B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D377F"/>
    <w:multiLevelType w:val="hybridMultilevel"/>
    <w:tmpl w:val="F76A4EA4"/>
    <w:lvl w:ilvl="0" w:tplc="36DE63A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44D73572"/>
    <w:multiLevelType w:val="hybridMultilevel"/>
    <w:tmpl w:val="FBCC8D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B4B4344"/>
    <w:multiLevelType w:val="hybridMultilevel"/>
    <w:tmpl w:val="0D3AB138"/>
    <w:lvl w:ilvl="0" w:tplc="F560054E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">
    <w:nsid w:val="6094565D"/>
    <w:multiLevelType w:val="hybridMultilevel"/>
    <w:tmpl w:val="947CF5C8"/>
    <w:lvl w:ilvl="0" w:tplc="2E4A40B8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">
    <w:nsid w:val="6C204911"/>
    <w:multiLevelType w:val="hybridMultilevel"/>
    <w:tmpl w:val="FE40779C"/>
    <w:lvl w:ilvl="0" w:tplc="26B65B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B61CBA"/>
    <w:multiLevelType w:val="hybridMultilevel"/>
    <w:tmpl w:val="A40E1A84"/>
    <w:lvl w:ilvl="0" w:tplc="2646D9A0">
      <w:start w:val="1"/>
      <w:numFmt w:val="decimal"/>
      <w:lvlText w:val="%1.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>
    <w:nsid w:val="72CB3577"/>
    <w:multiLevelType w:val="hybridMultilevel"/>
    <w:tmpl w:val="B9406B0C"/>
    <w:lvl w:ilvl="0" w:tplc="2D4652AC">
      <w:start w:val="1"/>
      <w:numFmt w:val="decimal"/>
      <w:lvlText w:val="%1)"/>
      <w:lvlJc w:val="left"/>
      <w:pPr>
        <w:ind w:left="2096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>
    <w:nsid w:val="79951562"/>
    <w:multiLevelType w:val="hybridMultilevel"/>
    <w:tmpl w:val="B1D84EE2"/>
    <w:lvl w:ilvl="0" w:tplc="5114DDF6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3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oNotTrackMoves/>
  <w:defaultTabStop w:val="708"/>
  <w:characterSpacingControl w:val="doNotCompress"/>
  <w:hdrShapeDefaults>
    <o:shapedefaults v:ext="edit" spidmax="10241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7C1"/>
    <w:rsid w:val="00010608"/>
    <w:rsid w:val="00070041"/>
    <w:rsid w:val="000738C1"/>
    <w:rsid w:val="000D5CC5"/>
    <w:rsid w:val="00133698"/>
    <w:rsid w:val="001A06BD"/>
    <w:rsid w:val="001E146C"/>
    <w:rsid w:val="002109EC"/>
    <w:rsid w:val="0023226A"/>
    <w:rsid w:val="00262FEE"/>
    <w:rsid w:val="002A2D56"/>
    <w:rsid w:val="00301773"/>
    <w:rsid w:val="00311136"/>
    <w:rsid w:val="0033489E"/>
    <w:rsid w:val="00352B7E"/>
    <w:rsid w:val="00374C89"/>
    <w:rsid w:val="003F6459"/>
    <w:rsid w:val="00441E15"/>
    <w:rsid w:val="00442A5C"/>
    <w:rsid w:val="00476EB6"/>
    <w:rsid w:val="00481921"/>
    <w:rsid w:val="004C3D72"/>
    <w:rsid w:val="004F1BF0"/>
    <w:rsid w:val="004F1C67"/>
    <w:rsid w:val="004F4246"/>
    <w:rsid w:val="00536788"/>
    <w:rsid w:val="00541F73"/>
    <w:rsid w:val="00584B8C"/>
    <w:rsid w:val="005864DC"/>
    <w:rsid w:val="0062450E"/>
    <w:rsid w:val="006465BE"/>
    <w:rsid w:val="0066446E"/>
    <w:rsid w:val="006C6C5E"/>
    <w:rsid w:val="006D27C1"/>
    <w:rsid w:val="006E2BE1"/>
    <w:rsid w:val="00702165"/>
    <w:rsid w:val="00720985"/>
    <w:rsid w:val="00736A5D"/>
    <w:rsid w:val="0073721D"/>
    <w:rsid w:val="00761552"/>
    <w:rsid w:val="007B051C"/>
    <w:rsid w:val="007E3870"/>
    <w:rsid w:val="0080755F"/>
    <w:rsid w:val="0083594B"/>
    <w:rsid w:val="008556E0"/>
    <w:rsid w:val="00871148"/>
    <w:rsid w:val="00896CBC"/>
    <w:rsid w:val="008A37A6"/>
    <w:rsid w:val="008C0E41"/>
    <w:rsid w:val="00956960"/>
    <w:rsid w:val="00960535"/>
    <w:rsid w:val="00975A1C"/>
    <w:rsid w:val="009D47BA"/>
    <w:rsid w:val="009D4AF6"/>
    <w:rsid w:val="00A03EF3"/>
    <w:rsid w:val="00A1076A"/>
    <w:rsid w:val="00A26589"/>
    <w:rsid w:val="00AC4DE3"/>
    <w:rsid w:val="00B563D1"/>
    <w:rsid w:val="00B91D93"/>
    <w:rsid w:val="00B95DBC"/>
    <w:rsid w:val="00B975E5"/>
    <w:rsid w:val="00BA7870"/>
    <w:rsid w:val="00BC77AC"/>
    <w:rsid w:val="00BF61CA"/>
    <w:rsid w:val="00BF6E52"/>
    <w:rsid w:val="00C55198"/>
    <w:rsid w:val="00C8290F"/>
    <w:rsid w:val="00CA14D7"/>
    <w:rsid w:val="00CD11A6"/>
    <w:rsid w:val="00CD264C"/>
    <w:rsid w:val="00CF7251"/>
    <w:rsid w:val="00D40C5B"/>
    <w:rsid w:val="00D46873"/>
    <w:rsid w:val="00D83B81"/>
    <w:rsid w:val="00D921D5"/>
    <w:rsid w:val="00DE4BE7"/>
    <w:rsid w:val="00EB0556"/>
    <w:rsid w:val="00ED4DA5"/>
    <w:rsid w:val="00EE4587"/>
    <w:rsid w:val="00F056D0"/>
    <w:rsid w:val="00F0786A"/>
    <w:rsid w:val="00F129BF"/>
    <w:rsid w:val="00F33B20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B563D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Абзац списка1"/>
    <w:basedOn w:val="a"/>
    <w:uiPriority w:val="34"/>
    <w:qFormat/>
    <w:rsid w:val="0033489E"/>
    <w:pPr>
      <w:ind w:left="720"/>
      <w:contextualSpacing/>
    </w:pPr>
  </w:style>
  <w:style w:type="paragraph" w:styleId="a7">
    <w:name w:val="header"/>
    <w:basedOn w:val="a"/>
    <w:link w:val="a8"/>
    <w:uiPriority w:val="99"/>
    <w:rsid w:val="004F1C6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F1C67"/>
  </w:style>
  <w:style w:type="paragraph" w:styleId="a9">
    <w:name w:val="footer"/>
    <w:basedOn w:val="a"/>
    <w:link w:val="aa"/>
    <w:rsid w:val="004F1C6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F1C67"/>
  </w:style>
  <w:style w:type="character" w:customStyle="1" w:styleId="20">
    <w:name w:val="Заголовок 2 Знак"/>
    <w:basedOn w:val="a0"/>
    <w:link w:val="2"/>
    <w:rsid w:val="00B563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b">
    <w:name w:val="No Spacing"/>
    <w:uiPriority w:val="1"/>
    <w:qFormat/>
    <w:rsid w:val="00B563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vsyannikov\Desktop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7A711-D722-4CD6-8CB8-7B8639959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755</TotalTime>
  <Pages>3</Pages>
  <Words>951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Ovsyannikov</dc:creator>
  <cp:lastModifiedBy>Пользователь Windows</cp:lastModifiedBy>
  <cp:revision>37</cp:revision>
  <cp:lastPrinted>2022-01-11T07:02:00Z</cp:lastPrinted>
  <dcterms:created xsi:type="dcterms:W3CDTF">2021-12-22T09:04:00Z</dcterms:created>
  <dcterms:modified xsi:type="dcterms:W3CDTF">2022-01-11T08:44:00Z</dcterms:modified>
</cp:coreProperties>
</file>