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171806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171806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AB031B" w:rsidRDefault="00AB031B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6720" cy="723900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672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171806" w:rsidP="00133698">
      <w:pPr>
        <w:spacing w:before="400"/>
        <w:rPr>
          <w:rFonts w:ascii="Liberation Serif" w:hAnsi="Liberation Serif" w:cs="Liberation Serif"/>
          <w:sz w:val="24"/>
        </w:rPr>
      </w:pPr>
      <w:r w:rsidRPr="00171806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A57FBC">
        <w:rPr>
          <w:rFonts w:ascii="Liberation Serif" w:hAnsi="Liberation Serif" w:cs="Liberation Serif"/>
          <w:sz w:val="24"/>
        </w:rPr>
        <w:t>30.12.2021</w:t>
      </w:r>
      <w:r w:rsidR="00133698" w:rsidRPr="00B91D93">
        <w:rPr>
          <w:rFonts w:ascii="Liberation Serif" w:hAnsi="Liberation Serif" w:cs="Liberation Serif"/>
          <w:sz w:val="24"/>
        </w:rPr>
        <w:t xml:space="preserve"> № </w:t>
      </w:r>
      <w:r w:rsidR="00A57FBC">
        <w:rPr>
          <w:rFonts w:ascii="Liberation Serif" w:hAnsi="Liberation Serif" w:cs="Liberation Serif"/>
          <w:sz w:val="24"/>
        </w:rPr>
        <w:t>1035</w:t>
      </w:r>
    </w:p>
    <w:p w:rsidR="009D1821" w:rsidRDefault="009D1821" w:rsidP="0030723F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</w:p>
    <w:p w:rsidR="00780465" w:rsidRPr="005D02B4" w:rsidRDefault="001E0FBC" w:rsidP="0030723F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5D02B4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О внесении изменений в </w:t>
      </w:r>
      <w:r w:rsidR="009D1821" w:rsidRPr="005D02B4">
        <w:rPr>
          <w:rFonts w:ascii="Liberation Serif" w:hAnsi="Liberation Serif"/>
          <w:b/>
          <w:color w:val="000000" w:themeColor="text1"/>
          <w:sz w:val="28"/>
          <w:szCs w:val="28"/>
        </w:rPr>
        <w:t>м</w:t>
      </w:r>
      <w:r w:rsidR="0030723F" w:rsidRPr="005D02B4">
        <w:rPr>
          <w:rFonts w:ascii="Liberation Serif" w:hAnsi="Liberation Serif"/>
          <w:b/>
          <w:color w:val="000000" w:themeColor="text1"/>
          <w:sz w:val="28"/>
          <w:szCs w:val="28"/>
        </w:rPr>
        <w:t>униципальн</w:t>
      </w:r>
      <w:r w:rsidR="00780465" w:rsidRPr="005D02B4">
        <w:rPr>
          <w:rFonts w:ascii="Liberation Serif" w:hAnsi="Liberation Serif"/>
          <w:b/>
          <w:color w:val="000000" w:themeColor="text1"/>
          <w:sz w:val="28"/>
          <w:szCs w:val="28"/>
        </w:rPr>
        <w:t>ую</w:t>
      </w:r>
      <w:r w:rsidR="0030723F" w:rsidRPr="005D02B4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 программ</w:t>
      </w:r>
      <w:r w:rsidR="00780465" w:rsidRPr="005D02B4">
        <w:rPr>
          <w:rFonts w:ascii="Liberation Serif" w:hAnsi="Liberation Serif"/>
          <w:b/>
          <w:color w:val="000000" w:themeColor="text1"/>
          <w:sz w:val="28"/>
          <w:szCs w:val="28"/>
        </w:rPr>
        <w:t>у</w:t>
      </w:r>
      <w:r w:rsidR="0030723F" w:rsidRPr="005D02B4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 </w:t>
      </w:r>
    </w:p>
    <w:p w:rsidR="00780465" w:rsidRPr="005D02B4" w:rsidRDefault="0030723F" w:rsidP="0030723F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5D02B4">
        <w:rPr>
          <w:rFonts w:ascii="Liberation Serif" w:hAnsi="Liberation Serif"/>
          <w:b/>
          <w:color w:val="000000" w:themeColor="text1"/>
          <w:sz w:val="28"/>
          <w:szCs w:val="28"/>
        </w:rPr>
        <w:t>«</w:t>
      </w:r>
      <w:r w:rsidRPr="005D02B4">
        <w:rPr>
          <w:rFonts w:ascii="Liberation Serif" w:hAnsi="Liberation Serif"/>
          <w:b/>
          <w:iCs/>
          <w:color w:val="000000" w:themeColor="text1"/>
          <w:sz w:val="28"/>
          <w:szCs w:val="28"/>
        </w:rPr>
        <w:t>Обеспечение жильем отдельных категорий граждан</w:t>
      </w:r>
      <w:r w:rsidRPr="005D02B4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 </w:t>
      </w:r>
    </w:p>
    <w:p w:rsidR="00133698" w:rsidRPr="005D02B4" w:rsidRDefault="0030723F" w:rsidP="0030723F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5D02B4">
        <w:rPr>
          <w:rFonts w:ascii="Liberation Serif" w:hAnsi="Liberation Serif"/>
          <w:b/>
          <w:color w:val="000000" w:themeColor="text1"/>
          <w:sz w:val="28"/>
          <w:szCs w:val="28"/>
        </w:rPr>
        <w:t>в Каменск-Уральск</w:t>
      </w:r>
      <w:r w:rsidR="00F53894" w:rsidRPr="005D02B4">
        <w:rPr>
          <w:rFonts w:ascii="Liberation Serif" w:hAnsi="Liberation Serif"/>
          <w:b/>
          <w:color w:val="000000" w:themeColor="text1"/>
          <w:sz w:val="28"/>
          <w:szCs w:val="28"/>
        </w:rPr>
        <w:t>ом городском округе</w:t>
      </w:r>
      <w:r w:rsidRPr="005D02B4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 на 2020-2026 годы»  </w:t>
      </w:r>
    </w:p>
    <w:p w:rsidR="0030723F" w:rsidRPr="008F6256" w:rsidRDefault="0030723F" w:rsidP="0030723F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 w:cs="Liberation Serif"/>
          <w:color w:val="FF0000"/>
          <w:sz w:val="28"/>
          <w:szCs w:val="28"/>
        </w:rPr>
      </w:pPr>
    </w:p>
    <w:p w:rsidR="005D02B4" w:rsidRPr="001362EF" w:rsidRDefault="005D02B4" w:rsidP="005D02B4">
      <w:pPr>
        <w:pStyle w:val="3"/>
        <w:spacing w:after="0"/>
        <w:ind w:firstLine="720"/>
        <w:jc w:val="both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C9208E">
        <w:rPr>
          <w:rFonts w:ascii="Liberation Serif" w:hAnsi="Liberation Serif"/>
          <w:color w:val="000000" w:themeColor="text1"/>
          <w:sz w:val="28"/>
          <w:szCs w:val="28"/>
        </w:rPr>
        <w:t>На основании решения Думы Каменск-Уральского городского округа               от 16.12.2020 № 772 (в редакции решений Думы Каменск-Уральского городского округа  от 24.02.2021 № 803, от 19.05.2021 № 834, от 21.07.2021</w:t>
      </w:r>
      <w:r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C9208E">
        <w:rPr>
          <w:rFonts w:ascii="Liberation Serif" w:hAnsi="Liberation Serif"/>
          <w:color w:val="000000" w:themeColor="text1"/>
          <w:sz w:val="28"/>
          <w:szCs w:val="28"/>
        </w:rPr>
        <w:t xml:space="preserve">№ 875, </w:t>
      </w:r>
      <w:r>
        <w:rPr>
          <w:rFonts w:ascii="Liberation Serif" w:hAnsi="Liberation Serif"/>
          <w:color w:val="000000" w:themeColor="text1"/>
          <w:sz w:val="28"/>
          <w:szCs w:val="28"/>
        </w:rPr>
        <w:t xml:space="preserve">                </w:t>
      </w:r>
      <w:r w:rsidRPr="00C9208E">
        <w:rPr>
          <w:rFonts w:ascii="Liberation Serif" w:hAnsi="Liberation Serif"/>
          <w:color w:val="000000" w:themeColor="text1"/>
          <w:sz w:val="28"/>
          <w:szCs w:val="28"/>
        </w:rPr>
        <w:t>от 25.08.2021 № 885, от 15.09.2021 № 898</w:t>
      </w:r>
      <w:r>
        <w:rPr>
          <w:rFonts w:ascii="Liberation Serif" w:hAnsi="Liberation Serif"/>
          <w:color w:val="000000" w:themeColor="text1"/>
          <w:sz w:val="28"/>
          <w:szCs w:val="28"/>
        </w:rPr>
        <w:t>, от 24.11.2021 № 31, от 22.12.2021 №</w:t>
      </w:r>
      <w:r w:rsidR="008048C7">
        <w:rPr>
          <w:rFonts w:ascii="Liberation Serif" w:hAnsi="Liberation Serif"/>
          <w:color w:val="000000" w:themeColor="text1"/>
          <w:sz w:val="28"/>
          <w:szCs w:val="28"/>
        </w:rPr>
        <w:t xml:space="preserve"> 41</w:t>
      </w:r>
      <w:r w:rsidRPr="00C9208E">
        <w:rPr>
          <w:rFonts w:ascii="Liberation Serif" w:hAnsi="Liberation Serif"/>
          <w:color w:val="000000" w:themeColor="text1"/>
          <w:sz w:val="28"/>
          <w:szCs w:val="28"/>
        </w:rPr>
        <w:t>)</w:t>
      </w:r>
      <w:r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C9208E">
        <w:rPr>
          <w:rFonts w:ascii="Liberation Serif" w:hAnsi="Liberation Serif"/>
          <w:color w:val="000000" w:themeColor="text1"/>
          <w:sz w:val="28"/>
          <w:szCs w:val="28"/>
        </w:rPr>
        <w:t>«О бюджете Каменск-Уральского городского округа на 2021 год и плановый период 2022 и 2023 годов», решения Думы Каменск-Уральского городского округа от</w:t>
      </w:r>
      <w:r>
        <w:rPr>
          <w:rFonts w:ascii="Liberation Serif" w:hAnsi="Liberation Serif"/>
          <w:color w:val="000000" w:themeColor="text1"/>
          <w:sz w:val="28"/>
          <w:szCs w:val="28"/>
        </w:rPr>
        <w:t xml:space="preserve"> 22.12.2021</w:t>
      </w:r>
      <w:r w:rsidRPr="00C9208E">
        <w:rPr>
          <w:rFonts w:ascii="Liberation Serif" w:hAnsi="Liberation Serif"/>
          <w:color w:val="000000" w:themeColor="text1"/>
          <w:sz w:val="28"/>
          <w:szCs w:val="28"/>
        </w:rPr>
        <w:t xml:space="preserve"> № </w:t>
      </w:r>
      <w:r w:rsidR="008048C7">
        <w:rPr>
          <w:rFonts w:ascii="Liberation Serif" w:hAnsi="Liberation Serif"/>
          <w:color w:val="000000" w:themeColor="text1"/>
          <w:sz w:val="28"/>
          <w:szCs w:val="28"/>
        </w:rPr>
        <w:t>40</w:t>
      </w:r>
      <w:r w:rsidRPr="00C9208E">
        <w:rPr>
          <w:rFonts w:ascii="Liberation Serif" w:hAnsi="Liberation Serif"/>
          <w:color w:val="000000" w:themeColor="text1"/>
          <w:sz w:val="28"/>
          <w:szCs w:val="28"/>
        </w:rPr>
        <w:t xml:space="preserve"> «О бюджете Каменск-Уральского городского округа на 2022 год и плановый период 2023 и 2024 годов»</w:t>
      </w:r>
      <w:r>
        <w:rPr>
          <w:rFonts w:ascii="Liberation Serif" w:hAnsi="Liberation Serif"/>
          <w:color w:val="000000" w:themeColor="text1"/>
          <w:sz w:val="28"/>
          <w:szCs w:val="28"/>
        </w:rPr>
        <w:t>,</w:t>
      </w:r>
      <w:r w:rsidRPr="00C9208E">
        <w:rPr>
          <w:rFonts w:ascii="Liberation Serif" w:hAnsi="Liberation Serif"/>
          <w:color w:val="000000" w:themeColor="text1"/>
          <w:sz w:val="28"/>
          <w:szCs w:val="28"/>
        </w:rPr>
        <w:t xml:space="preserve"> в соответствии с Порядком формирования и реализации муниципальных</w:t>
      </w:r>
      <w:r w:rsidRPr="001362EF">
        <w:rPr>
          <w:rFonts w:ascii="Liberation Serif" w:hAnsi="Liberation Serif"/>
          <w:color w:val="000000" w:themeColor="text1"/>
          <w:sz w:val="28"/>
          <w:szCs w:val="28"/>
        </w:rPr>
        <w:t xml:space="preserve"> программ и комплексных муниципальных программ Каменск-Уральского городского округа, утвержденным постановлением Администрации города Каменска-Уральского </w:t>
      </w:r>
      <w:r w:rsidR="007438C3">
        <w:rPr>
          <w:rFonts w:ascii="Liberation Serif" w:hAnsi="Liberation Serif"/>
          <w:color w:val="000000" w:themeColor="text1"/>
          <w:sz w:val="28"/>
          <w:szCs w:val="28"/>
        </w:rPr>
        <w:t xml:space="preserve">    </w:t>
      </w:r>
      <w:r w:rsidRPr="001362EF">
        <w:rPr>
          <w:rFonts w:ascii="Liberation Serif" w:hAnsi="Liberation Serif"/>
          <w:color w:val="000000" w:themeColor="text1"/>
          <w:sz w:val="28"/>
          <w:szCs w:val="28"/>
        </w:rPr>
        <w:t>от 23.11.2015 № 1666 (в редакции постановлений Администрации города Каменска-Уральского от 17.11.2017 № 984, от 09.10.2019 № 817, постановлени</w:t>
      </w:r>
      <w:r>
        <w:rPr>
          <w:rFonts w:ascii="Liberation Serif" w:hAnsi="Liberation Serif"/>
          <w:color w:val="000000" w:themeColor="text1"/>
          <w:sz w:val="28"/>
          <w:szCs w:val="28"/>
        </w:rPr>
        <w:t>й</w:t>
      </w:r>
      <w:r w:rsidRPr="001362EF">
        <w:rPr>
          <w:rFonts w:ascii="Liberation Serif" w:hAnsi="Liberation Serif"/>
          <w:color w:val="000000" w:themeColor="text1"/>
          <w:sz w:val="28"/>
          <w:szCs w:val="28"/>
        </w:rPr>
        <w:t xml:space="preserve"> Администрации Каменск-Уральского городского округа от 26.08.2020 № 610, </w:t>
      </w:r>
      <w:r w:rsidR="007438C3">
        <w:rPr>
          <w:rFonts w:ascii="Liberation Serif" w:hAnsi="Liberation Serif"/>
          <w:color w:val="000000" w:themeColor="text1"/>
          <w:sz w:val="28"/>
          <w:szCs w:val="28"/>
        </w:rPr>
        <w:t xml:space="preserve">     </w:t>
      </w:r>
      <w:r w:rsidRPr="001362EF">
        <w:rPr>
          <w:rFonts w:ascii="Liberation Serif" w:hAnsi="Liberation Serif"/>
          <w:color w:val="000000" w:themeColor="text1"/>
          <w:sz w:val="28"/>
          <w:szCs w:val="28"/>
        </w:rPr>
        <w:t>от 29.10.2020 № 824), Администрация Каменск-Уральского городского округа</w:t>
      </w:r>
    </w:p>
    <w:p w:rsidR="004F1BF0" w:rsidRPr="005D02B4" w:rsidRDefault="004F1BF0" w:rsidP="004F1BF0">
      <w:pPr>
        <w:jc w:val="both"/>
        <w:rPr>
          <w:rFonts w:ascii="Liberation Serif" w:hAnsi="Liberation Serif" w:cs="Liberation Serif"/>
          <w:b/>
          <w:color w:val="000000" w:themeColor="text1"/>
          <w:sz w:val="28"/>
        </w:rPr>
      </w:pPr>
      <w:r w:rsidRPr="005D02B4">
        <w:rPr>
          <w:rFonts w:ascii="Liberation Serif" w:hAnsi="Liberation Serif" w:cs="Liberation Serif"/>
          <w:b/>
          <w:color w:val="000000" w:themeColor="text1"/>
          <w:sz w:val="28"/>
        </w:rPr>
        <w:t>ПОСТАНОВЛЯЕТ:</w:t>
      </w:r>
    </w:p>
    <w:p w:rsidR="00FD6CDB" w:rsidRPr="005D02B4" w:rsidRDefault="00FD6CDB" w:rsidP="005D02B4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 w:rsidRPr="005D02B4">
        <w:rPr>
          <w:rFonts w:ascii="Liberation Serif" w:hAnsi="Liberation Serif"/>
          <w:b w:val="0"/>
          <w:color w:val="000000" w:themeColor="text1"/>
        </w:rPr>
        <w:t xml:space="preserve">1. Внести в </w:t>
      </w:r>
      <w:r w:rsidR="00780465" w:rsidRPr="005D02B4">
        <w:rPr>
          <w:rFonts w:ascii="Liberation Serif" w:hAnsi="Liberation Serif"/>
          <w:b w:val="0"/>
          <w:color w:val="000000" w:themeColor="text1"/>
        </w:rPr>
        <w:t>муниципальную программу «</w:t>
      </w:r>
      <w:r w:rsidR="00780465" w:rsidRPr="005D02B4">
        <w:rPr>
          <w:rFonts w:ascii="Liberation Serif" w:hAnsi="Liberation Serif"/>
          <w:b w:val="0"/>
          <w:iCs/>
          <w:color w:val="000000" w:themeColor="text1"/>
        </w:rPr>
        <w:t>Обеспечение жильем отдельных категорий граждан</w:t>
      </w:r>
      <w:r w:rsidR="00780465" w:rsidRPr="005D02B4">
        <w:rPr>
          <w:rFonts w:ascii="Liberation Serif" w:hAnsi="Liberation Serif"/>
          <w:b w:val="0"/>
          <w:color w:val="000000" w:themeColor="text1"/>
        </w:rPr>
        <w:t xml:space="preserve"> в Каменск-Уральск</w:t>
      </w:r>
      <w:r w:rsidR="0076724F" w:rsidRPr="005D02B4">
        <w:rPr>
          <w:rFonts w:ascii="Liberation Serif" w:hAnsi="Liberation Serif"/>
          <w:b w:val="0"/>
          <w:color w:val="000000" w:themeColor="text1"/>
        </w:rPr>
        <w:t>ом городском округе</w:t>
      </w:r>
      <w:r w:rsidR="00780465" w:rsidRPr="005D02B4">
        <w:rPr>
          <w:rFonts w:ascii="Liberation Serif" w:hAnsi="Liberation Serif"/>
          <w:b w:val="0"/>
          <w:color w:val="000000" w:themeColor="text1"/>
        </w:rPr>
        <w:t xml:space="preserve"> на 2020-2026 годы», утвержденную </w:t>
      </w:r>
      <w:r w:rsidRPr="005D02B4">
        <w:rPr>
          <w:rFonts w:ascii="Liberation Serif" w:hAnsi="Liberation Serif"/>
          <w:b w:val="0"/>
          <w:color w:val="000000" w:themeColor="text1"/>
        </w:rPr>
        <w:t>постановление</w:t>
      </w:r>
      <w:r w:rsidR="00780465" w:rsidRPr="005D02B4">
        <w:rPr>
          <w:rFonts w:ascii="Liberation Serif" w:hAnsi="Liberation Serif"/>
          <w:b w:val="0"/>
          <w:color w:val="000000" w:themeColor="text1"/>
        </w:rPr>
        <w:t>м</w:t>
      </w:r>
      <w:r w:rsidRPr="005D02B4">
        <w:rPr>
          <w:rFonts w:ascii="Liberation Serif" w:hAnsi="Liberation Serif"/>
          <w:b w:val="0"/>
          <w:color w:val="000000" w:themeColor="text1"/>
        </w:rPr>
        <w:t xml:space="preserve"> Администрации города Каменска-Уральского </w:t>
      </w:r>
      <w:r w:rsidR="005D02B4" w:rsidRPr="005D02B4">
        <w:rPr>
          <w:rFonts w:ascii="Liberation Serif" w:hAnsi="Liberation Serif"/>
          <w:b w:val="0"/>
          <w:color w:val="000000" w:themeColor="text1"/>
        </w:rPr>
        <w:t xml:space="preserve">       </w:t>
      </w:r>
      <w:r w:rsidRPr="005D02B4">
        <w:rPr>
          <w:rFonts w:ascii="Liberation Serif" w:hAnsi="Liberation Serif"/>
          <w:b w:val="0"/>
          <w:color w:val="000000" w:themeColor="text1"/>
        </w:rPr>
        <w:t>от 10.10.2019 № 83</w:t>
      </w:r>
      <w:r w:rsidR="00257E27" w:rsidRPr="005D02B4">
        <w:rPr>
          <w:rFonts w:ascii="Liberation Serif" w:hAnsi="Liberation Serif"/>
          <w:b w:val="0"/>
          <w:color w:val="000000" w:themeColor="text1"/>
        </w:rPr>
        <w:t>2</w:t>
      </w:r>
      <w:r w:rsidRPr="005D02B4">
        <w:rPr>
          <w:rFonts w:ascii="Liberation Serif" w:hAnsi="Liberation Serif"/>
          <w:b w:val="0"/>
          <w:color w:val="000000" w:themeColor="text1"/>
        </w:rPr>
        <w:t xml:space="preserve"> </w:t>
      </w:r>
      <w:r w:rsidR="005D02B4" w:rsidRPr="005D02B4">
        <w:rPr>
          <w:rFonts w:ascii="Liberation Serif" w:hAnsi="Liberation Serif"/>
          <w:b w:val="0"/>
          <w:color w:val="000000" w:themeColor="text1"/>
        </w:rPr>
        <w:t xml:space="preserve">(в редакции постановлений Администрации города Каменска-Уральского от 17.03.2020 </w:t>
      </w:r>
      <w:hyperlink r:id="rId9" w:history="1">
        <w:r w:rsidR="005D02B4" w:rsidRPr="005D02B4">
          <w:rPr>
            <w:rFonts w:ascii="Liberation Serif" w:hAnsi="Liberation Serif"/>
            <w:b w:val="0"/>
            <w:color w:val="000000" w:themeColor="text1"/>
          </w:rPr>
          <w:t xml:space="preserve">№ 182, от 06.05.2020 № 333, от 14.07.2020 </w:t>
        </w:r>
        <w:r w:rsidR="005D02B4">
          <w:rPr>
            <w:rFonts w:ascii="Liberation Serif" w:hAnsi="Liberation Serif"/>
            <w:b w:val="0"/>
            <w:color w:val="000000" w:themeColor="text1"/>
          </w:rPr>
          <w:t xml:space="preserve">    </w:t>
        </w:r>
        <w:r w:rsidR="005D02B4" w:rsidRPr="005D02B4">
          <w:rPr>
            <w:rFonts w:ascii="Liberation Serif" w:hAnsi="Liberation Serif"/>
            <w:b w:val="0"/>
            <w:color w:val="000000" w:themeColor="text1"/>
          </w:rPr>
          <w:t>№ 517, постановления Администрации Каменск-Уральского городского округа               от 30.12.2020  № 1040, от 17.08.2021 № 663)</w:t>
        </w:r>
        <w:r w:rsidR="005D02B4" w:rsidRPr="005D02B4">
          <w:rPr>
            <w:rFonts w:ascii="Liberation Serif" w:hAnsi="Liberation Serif"/>
            <w:b w:val="0"/>
            <w:i/>
            <w:color w:val="000000" w:themeColor="text1"/>
          </w:rPr>
          <w:t xml:space="preserve"> </w:t>
        </w:r>
      </w:hyperlink>
      <w:r w:rsidR="005D02B4" w:rsidRPr="005D02B4">
        <w:rPr>
          <w:rFonts w:ascii="Liberation Serif" w:hAnsi="Liberation Serif"/>
          <w:b w:val="0"/>
          <w:color w:val="000000" w:themeColor="text1"/>
        </w:rPr>
        <w:t xml:space="preserve"> </w:t>
      </w:r>
      <w:r w:rsidRPr="005D02B4">
        <w:rPr>
          <w:rFonts w:ascii="Liberation Serif" w:hAnsi="Liberation Serif"/>
          <w:b w:val="0"/>
          <w:color w:val="000000" w:themeColor="text1"/>
        </w:rPr>
        <w:t xml:space="preserve">(далее – </w:t>
      </w:r>
      <w:r w:rsidR="00780465" w:rsidRPr="005D02B4">
        <w:rPr>
          <w:rFonts w:ascii="Liberation Serif" w:hAnsi="Liberation Serif"/>
          <w:b w:val="0"/>
          <w:color w:val="000000" w:themeColor="text1"/>
        </w:rPr>
        <w:t>программа</w:t>
      </w:r>
      <w:r w:rsidRPr="005D02B4">
        <w:rPr>
          <w:rFonts w:ascii="Liberation Serif" w:hAnsi="Liberation Serif"/>
          <w:b w:val="0"/>
          <w:color w:val="000000" w:themeColor="text1"/>
        </w:rPr>
        <w:t>)</w:t>
      </w:r>
      <w:r w:rsidR="0076724F" w:rsidRPr="005D02B4">
        <w:rPr>
          <w:rFonts w:ascii="Liberation Serif" w:hAnsi="Liberation Serif"/>
          <w:b w:val="0"/>
          <w:color w:val="000000" w:themeColor="text1"/>
        </w:rPr>
        <w:t>,</w:t>
      </w:r>
      <w:r w:rsidRPr="005D02B4">
        <w:rPr>
          <w:rFonts w:ascii="Liberation Serif" w:hAnsi="Liberation Serif"/>
          <w:b w:val="0"/>
          <w:color w:val="000000" w:themeColor="text1"/>
        </w:rPr>
        <w:t xml:space="preserve"> следующие изменения:</w:t>
      </w:r>
    </w:p>
    <w:p w:rsidR="00C558D6" w:rsidRPr="008C14F7" w:rsidRDefault="00FD6CDB" w:rsidP="000B4890">
      <w:pPr>
        <w:pStyle w:val="ConsPlusTitle"/>
        <w:ind w:firstLine="708"/>
        <w:jc w:val="both"/>
        <w:rPr>
          <w:rFonts w:ascii="Liberation Serif" w:hAnsi="Liberation Serif" w:cs="Liberation Serif"/>
          <w:b w:val="0"/>
          <w:color w:val="000000" w:themeColor="text1"/>
        </w:rPr>
      </w:pPr>
      <w:r w:rsidRPr="008C14F7">
        <w:rPr>
          <w:rFonts w:ascii="Liberation Serif" w:hAnsi="Liberation Serif"/>
          <w:b w:val="0"/>
          <w:color w:val="000000" w:themeColor="text1"/>
        </w:rPr>
        <w:t xml:space="preserve">1) </w:t>
      </w:r>
      <w:r w:rsidR="00C558D6" w:rsidRPr="008C14F7">
        <w:rPr>
          <w:rFonts w:ascii="Liberation Serif" w:hAnsi="Liberation Serif" w:cs="Liberation Serif"/>
          <w:b w:val="0"/>
          <w:color w:val="000000" w:themeColor="text1"/>
        </w:rPr>
        <w:t xml:space="preserve">раздел «Объемы финансирования муниципальной программы, тыс.руб.» Паспорта программы изложить в </w:t>
      </w:r>
      <w:r w:rsidR="00AD664D" w:rsidRPr="008C14F7">
        <w:rPr>
          <w:rFonts w:ascii="Liberation Serif" w:hAnsi="Liberation Serif" w:cs="Liberation Serif"/>
          <w:b w:val="0"/>
          <w:color w:val="000000" w:themeColor="text1"/>
        </w:rPr>
        <w:t>следующей</w:t>
      </w:r>
      <w:r w:rsidR="00C558D6" w:rsidRPr="008C14F7">
        <w:rPr>
          <w:rFonts w:ascii="Liberation Serif" w:hAnsi="Liberation Serif" w:cs="Liberation Serif"/>
          <w:b w:val="0"/>
          <w:color w:val="000000" w:themeColor="text1"/>
        </w:rPr>
        <w:t xml:space="preserve"> редакции:</w:t>
      </w:r>
    </w:p>
    <w:p w:rsidR="00FF2100" w:rsidRPr="008F6256" w:rsidRDefault="00FF2100" w:rsidP="004667C0">
      <w:pPr>
        <w:pStyle w:val="a8"/>
        <w:suppressAutoHyphens/>
        <w:ind w:left="1440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330"/>
        <w:gridCol w:w="7371"/>
      </w:tblGrid>
      <w:tr w:rsidR="00C558D6" w:rsidRPr="008F6256" w:rsidTr="005344D8">
        <w:tc>
          <w:tcPr>
            <w:tcW w:w="2330" w:type="dxa"/>
          </w:tcPr>
          <w:p w:rsidR="00C558D6" w:rsidRPr="008F6256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8C14F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Объемы финансирования муниципальной программы, тыс. руб</w:t>
            </w:r>
            <w:r w:rsidRPr="008F6256">
              <w:rPr>
                <w:rFonts w:ascii="Liberation Serif" w:hAnsi="Liberation Serif" w:cs="Times New Roman"/>
                <w:color w:val="FF0000"/>
                <w:sz w:val="24"/>
                <w:szCs w:val="24"/>
              </w:rPr>
              <w:t>.</w:t>
            </w:r>
          </w:p>
        </w:tc>
        <w:tc>
          <w:tcPr>
            <w:tcW w:w="7371" w:type="dxa"/>
          </w:tcPr>
          <w:p w:rsidR="00C558D6" w:rsidRPr="00C37B6D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ВСЕГО:</w:t>
            </w:r>
            <w:r w:rsidR="00433639"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232578</w:t>
            </w: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9802BA"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87</w:t>
            </w: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 в том числе:</w:t>
            </w:r>
          </w:p>
          <w:p w:rsidR="00C558D6" w:rsidRPr="00C37B6D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2020 год - </w:t>
            </w:r>
            <w:r w:rsidR="0050567F"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52426</w:t>
            </w: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50567F"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503</w:t>
            </w: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C37B6D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2021 год - </w:t>
            </w:r>
            <w:r w:rsidR="009802BA"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34152</w:t>
            </w: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9802BA"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367</w:t>
            </w: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C37B6D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2022 год - </w:t>
            </w:r>
            <w:r w:rsidR="00433639"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28</w:t>
            </w: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800,0;</w:t>
            </w:r>
          </w:p>
          <w:p w:rsidR="00C558D6" w:rsidRPr="00C37B6D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2023 год - </w:t>
            </w:r>
            <w:r w:rsidR="00433639"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23</w:t>
            </w: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800,0;</w:t>
            </w:r>
          </w:p>
          <w:p w:rsidR="00C558D6" w:rsidRPr="00C37B6D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2024 год - </w:t>
            </w:r>
            <w:r w:rsidR="00433639"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23</w:t>
            </w: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800,0;</w:t>
            </w:r>
          </w:p>
          <w:p w:rsidR="00C558D6" w:rsidRPr="00C37B6D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- 34800,0;</w:t>
            </w:r>
          </w:p>
          <w:p w:rsidR="00C558D6" w:rsidRPr="00C37B6D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lastRenderedPageBreak/>
              <w:t>2026 год - 34800,0, из них:</w:t>
            </w:r>
          </w:p>
          <w:p w:rsidR="00C558D6" w:rsidRPr="00C37B6D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- федеральный бюджет - </w:t>
            </w:r>
            <w:r w:rsidR="0050567F"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4537</w:t>
            </w: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50567F"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121</w:t>
            </w: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 в том числе:</w:t>
            </w:r>
          </w:p>
          <w:p w:rsidR="00C558D6" w:rsidRPr="00C37B6D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2020 год - </w:t>
            </w:r>
            <w:r w:rsidR="0050567F"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4537</w:t>
            </w: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50567F"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121</w:t>
            </w: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C37B6D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2021 год - 0,0;</w:t>
            </w:r>
          </w:p>
          <w:p w:rsidR="00C558D6" w:rsidRPr="00C37B6D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2022 год - 0,0;</w:t>
            </w:r>
          </w:p>
          <w:p w:rsidR="00C558D6" w:rsidRPr="00C37B6D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2023 год - 0,0;</w:t>
            </w:r>
          </w:p>
          <w:p w:rsidR="00C558D6" w:rsidRPr="00C37B6D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 - 0,0;</w:t>
            </w:r>
          </w:p>
          <w:p w:rsidR="00C558D6" w:rsidRPr="00C37B6D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- 0,0;</w:t>
            </w:r>
          </w:p>
          <w:p w:rsidR="00C558D6" w:rsidRPr="00C37B6D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- 0,0;</w:t>
            </w:r>
          </w:p>
          <w:p w:rsidR="00C558D6" w:rsidRPr="00C37B6D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- областной бюджет - </w:t>
            </w:r>
            <w:r w:rsidR="00C26AE5"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6827</w:t>
            </w: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C26AE5"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333</w:t>
            </w: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 в том числе:</w:t>
            </w:r>
          </w:p>
          <w:p w:rsidR="00C558D6" w:rsidRPr="00C37B6D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2020 год - </w:t>
            </w:r>
            <w:r w:rsidR="0050567F"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4837</w:t>
            </w: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50567F"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919</w:t>
            </w: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C37B6D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2021 год - </w:t>
            </w:r>
            <w:r w:rsidR="00C26AE5"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1989</w:t>
            </w: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C26AE5"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414</w:t>
            </w: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C37B6D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2022 год - 0,0;</w:t>
            </w:r>
          </w:p>
          <w:p w:rsidR="00C558D6" w:rsidRPr="00C37B6D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2023 год - 0,0;</w:t>
            </w:r>
          </w:p>
          <w:p w:rsidR="00C558D6" w:rsidRPr="00C37B6D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 - 0,0;</w:t>
            </w:r>
          </w:p>
          <w:p w:rsidR="00C558D6" w:rsidRPr="00C37B6D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- 0,0;</w:t>
            </w:r>
          </w:p>
          <w:p w:rsidR="00C558D6" w:rsidRPr="00C37B6D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- 0,0;</w:t>
            </w:r>
          </w:p>
          <w:p w:rsidR="00C558D6" w:rsidRPr="00C37B6D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- местный бюджет - </w:t>
            </w:r>
            <w:r w:rsidR="00433639"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108772</w:t>
            </w: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517556"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328</w:t>
            </w: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 в том числе:</w:t>
            </w:r>
          </w:p>
          <w:p w:rsidR="00C558D6" w:rsidRPr="00C37B6D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 - 2</w:t>
            </w:r>
            <w:r w:rsidR="00A50D5D"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2884</w:t>
            </w: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A50D5D"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716</w:t>
            </w: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C37B6D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2021 год - </w:t>
            </w:r>
            <w:r w:rsidR="00517556"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13887</w:t>
            </w: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517556"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612</w:t>
            </w: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C37B6D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2022 год - </w:t>
            </w:r>
            <w:r w:rsidR="00A3458D"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</w:t>
            </w:r>
            <w:r w:rsidR="00433639"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000</w:t>
            </w: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,0;</w:t>
            </w:r>
          </w:p>
          <w:p w:rsidR="00C558D6" w:rsidRPr="00C37B6D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2023 год - </w:t>
            </w:r>
            <w:r w:rsidR="00433639"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9000</w:t>
            </w: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,0;</w:t>
            </w:r>
          </w:p>
          <w:p w:rsidR="00C558D6" w:rsidRPr="00C37B6D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2024 год - </w:t>
            </w:r>
            <w:r w:rsidR="00433639"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9000</w:t>
            </w: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,0;</w:t>
            </w:r>
          </w:p>
          <w:p w:rsidR="00C558D6" w:rsidRPr="00C37B6D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- 20000,0;</w:t>
            </w:r>
          </w:p>
          <w:p w:rsidR="00C558D6" w:rsidRPr="00C37B6D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- 20000,0;</w:t>
            </w:r>
          </w:p>
          <w:p w:rsidR="00C558D6" w:rsidRPr="00C37B6D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- внебюджетные источники – </w:t>
            </w:r>
            <w:r w:rsidR="00BD67FD"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112442</w:t>
            </w: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BD67FD"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088</w:t>
            </w: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 в том числе:</w:t>
            </w:r>
          </w:p>
          <w:p w:rsidR="00C558D6" w:rsidRPr="00C37B6D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 - 2</w:t>
            </w:r>
            <w:r w:rsidR="006F4721"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0166</w:t>
            </w: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6F4721"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747</w:t>
            </w: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C37B6D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2021 год - </w:t>
            </w:r>
            <w:r w:rsidR="00BD67FD"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18275</w:t>
            </w: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BD67FD"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341</w:t>
            </w: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C558D6" w:rsidRPr="00C37B6D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2022 год - 14800,0;</w:t>
            </w:r>
          </w:p>
          <w:p w:rsidR="00C558D6" w:rsidRPr="00C37B6D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2023 год - 14800,0;</w:t>
            </w:r>
          </w:p>
          <w:p w:rsidR="00C558D6" w:rsidRPr="00C37B6D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 - 14800,0;</w:t>
            </w:r>
          </w:p>
          <w:p w:rsidR="00C558D6" w:rsidRPr="00C37B6D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- 14800,0;</w:t>
            </w:r>
          </w:p>
          <w:p w:rsidR="00C558D6" w:rsidRPr="008F6256" w:rsidRDefault="00C558D6" w:rsidP="00DE734C">
            <w:pPr>
              <w:pStyle w:val="ConsPlusNormal"/>
              <w:jc w:val="both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- 14800,0.</w:t>
            </w:r>
          </w:p>
        </w:tc>
      </w:tr>
    </w:tbl>
    <w:p w:rsidR="001E0FBC" w:rsidRPr="008F6256" w:rsidRDefault="001E0FBC" w:rsidP="001E0FBC">
      <w:pPr>
        <w:widowControl w:val="0"/>
        <w:tabs>
          <w:tab w:val="center" w:pos="0"/>
          <w:tab w:val="right" w:pos="9637"/>
        </w:tabs>
        <w:autoSpaceDE w:val="0"/>
        <w:autoSpaceDN w:val="0"/>
        <w:adjustRightInd w:val="0"/>
        <w:jc w:val="both"/>
        <w:rPr>
          <w:rFonts w:ascii="Liberation Serif" w:hAnsi="Liberation Serif"/>
          <w:color w:val="FF0000"/>
        </w:rPr>
      </w:pPr>
    </w:p>
    <w:p w:rsidR="001E0FBC" w:rsidRPr="00F9755F" w:rsidRDefault="00140EA6" w:rsidP="005344D8">
      <w:pPr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8F6256">
        <w:rPr>
          <w:rFonts w:ascii="Liberation Serif" w:hAnsi="Liberation Serif"/>
          <w:color w:val="FF0000"/>
          <w:sz w:val="28"/>
          <w:szCs w:val="28"/>
        </w:rPr>
        <w:tab/>
      </w:r>
      <w:r w:rsidR="005344D8" w:rsidRPr="00F9755F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="00D47290" w:rsidRPr="00F9755F">
        <w:rPr>
          <w:rFonts w:ascii="Liberation Serif" w:hAnsi="Liberation Serif"/>
          <w:color w:val="000000" w:themeColor="text1"/>
          <w:sz w:val="28"/>
          <w:szCs w:val="28"/>
        </w:rPr>
        <w:t xml:space="preserve">) </w:t>
      </w:r>
      <w:r w:rsidR="001E0FBC" w:rsidRPr="00F9755F">
        <w:rPr>
          <w:rFonts w:ascii="Liberation Serif" w:hAnsi="Liberation Serif"/>
          <w:color w:val="000000" w:themeColor="text1"/>
          <w:sz w:val="28"/>
          <w:szCs w:val="28"/>
        </w:rPr>
        <w:t xml:space="preserve">Приложение № 1 к </w:t>
      </w:r>
      <w:r w:rsidR="00D47290" w:rsidRPr="00F9755F">
        <w:rPr>
          <w:rFonts w:ascii="Liberation Serif" w:hAnsi="Liberation Serif"/>
          <w:color w:val="000000" w:themeColor="text1"/>
          <w:sz w:val="28"/>
          <w:szCs w:val="28"/>
        </w:rPr>
        <w:t>п</w:t>
      </w:r>
      <w:r w:rsidR="001E0FBC" w:rsidRPr="00F9755F">
        <w:rPr>
          <w:rFonts w:ascii="Liberation Serif" w:hAnsi="Liberation Serif"/>
          <w:color w:val="000000" w:themeColor="text1"/>
          <w:sz w:val="28"/>
          <w:szCs w:val="28"/>
        </w:rPr>
        <w:t>рограмме изложить в новой редакции согласно Приложению № 1 к настоящему постановлению;</w:t>
      </w:r>
    </w:p>
    <w:p w:rsidR="005344D8" w:rsidRPr="008B48B3" w:rsidRDefault="005344D8" w:rsidP="005344D8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8B48B3">
        <w:rPr>
          <w:rFonts w:ascii="Liberation Serif" w:hAnsi="Liberation Serif" w:cs="Times New Roman"/>
          <w:color w:val="000000" w:themeColor="text1"/>
          <w:sz w:val="28"/>
          <w:szCs w:val="28"/>
        </w:rPr>
        <w:t>3</w:t>
      </w:r>
      <w:r w:rsidR="001E0FBC" w:rsidRPr="008B48B3">
        <w:rPr>
          <w:rFonts w:ascii="Liberation Serif" w:hAnsi="Liberation Serif" w:cs="Times New Roman"/>
          <w:color w:val="000000" w:themeColor="text1"/>
          <w:sz w:val="28"/>
          <w:szCs w:val="28"/>
        </w:rPr>
        <w:t>)</w:t>
      </w:r>
      <w:r w:rsidRPr="008B48B3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</w:t>
      </w:r>
      <w:r w:rsidR="001E0FBC" w:rsidRPr="008B48B3">
        <w:rPr>
          <w:rFonts w:ascii="Liberation Serif" w:hAnsi="Liberation Serif"/>
          <w:color w:val="000000" w:themeColor="text1"/>
          <w:sz w:val="28"/>
          <w:szCs w:val="28"/>
        </w:rPr>
        <w:t xml:space="preserve">раздел «Объемы финансирования подпрограммы по годам реализации, тыс.руб.» Паспорта подпрограммы </w:t>
      </w:r>
      <w:r w:rsidRPr="008B48B3">
        <w:rPr>
          <w:rFonts w:ascii="Liberation Serif" w:hAnsi="Liberation Serif"/>
          <w:color w:val="000000" w:themeColor="text1"/>
          <w:sz w:val="28"/>
          <w:szCs w:val="28"/>
        </w:rPr>
        <w:t>«Обеспечение жильем молодых семей в Каменск-Уральском городском округе на 2020-2026 годы»</w:t>
      </w:r>
      <w:r w:rsidR="00C0617F" w:rsidRPr="008B48B3">
        <w:rPr>
          <w:rFonts w:ascii="Liberation Serif" w:hAnsi="Liberation Serif"/>
          <w:color w:val="000000" w:themeColor="text1"/>
          <w:sz w:val="28"/>
          <w:szCs w:val="28"/>
        </w:rPr>
        <w:t xml:space="preserve"> программы</w:t>
      </w:r>
      <w:r w:rsidRPr="008B48B3">
        <w:rPr>
          <w:rFonts w:ascii="Liberation Serif" w:hAnsi="Liberation Serif"/>
          <w:color w:val="000000" w:themeColor="text1"/>
          <w:sz w:val="28"/>
          <w:szCs w:val="28"/>
        </w:rPr>
        <w:t xml:space="preserve"> изложить в следующей редакции:</w:t>
      </w:r>
    </w:p>
    <w:p w:rsidR="005344D8" w:rsidRPr="008F6256" w:rsidRDefault="005344D8" w:rsidP="005344D8">
      <w:pPr>
        <w:pStyle w:val="ConsPlusNormal"/>
        <w:ind w:firstLine="709"/>
        <w:jc w:val="both"/>
        <w:rPr>
          <w:rFonts w:ascii="Liberation Serif" w:hAnsi="Liberation Serif"/>
          <w:color w:val="FF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778"/>
        <w:gridCol w:w="6923"/>
      </w:tblGrid>
      <w:tr w:rsidR="005344D8" w:rsidRPr="008F6256" w:rsidTr="00C0617F">
        <w:tc>
          <w:tcPr>
            <w:tcW w:w="2778" w:type="dxa"/>
            <w:hideMark/>
          </w:tcPr>
          <w:p w:rsidR="005344D8" w:rsidRPr="008B48B3" w:rsidRDefault="005344D8" w:rsidP="006A74D7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B48B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Объемы финансирования подпрограммы по годам реализации, тыс. руб.</w:t>
            </w:r>
          </w:p>
        </w:tc>
        <w:tc>
          <w:tcPr>
            <w:tcW w:w="6923" w:type="dxa"/>
            <w:hideMark/>
          </w:tcPr>
          <w:p w:rsidR="005344D8" w:rsidRPr="008E6254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E625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ВСЕГО: </w:t>
            </w:r>
            <w:r w:rsidR="00083963" w:rsidRPr="008E625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137996</w:t>
            </w:r>
            <w:r w:rsidRPr="008E625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083963" w:rsidRPr="008E625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344</w:t>
            </w:r>
            <w:r w:rsidRPr="008E625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 в том числе:</w:t>
            </w:r>
          </w:p>
          <w:p w:rsidR="005344D8" w:rsidRPr="008E6254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E625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 - 27081,571;</w:t>
            </w:r>
          </w:p>
          <w:p w:rsidR="005344D8" w:rsidRPr="008E6254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E625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2021 год - </w:t>
            </w:r>
            <w:r w:rsidR="00083963" w:rsidRPr="008E625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23414</w:t>
            </w:r>
            <w:r w:rsidRPr="008E625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083963" w:rsidRPr="008E625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773</w:t>
            </w:r>
            <w:r w:rsidRPr="008E625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5344D8" w:rsidRPr="008E6254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E625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2022 год - 17500,0;</w:t>
            </w:r>
          </w:p>
          <w:p w:rsidR="005344D8" w:rsidRPr="008E6254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E625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2023 год - 17500,0;</w:t>
            </w:r>
          </w:p>
          <w:p w:rsidR="005344D8" w:rsidRPr="008E6254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E625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 - 17500,0;</w:t>
            </w:r>
          </w:p>
          <w:p w:rsidR="005344D8" w:rsidRPr="008E6254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E625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– 17500,0;</w:t>
            </w:r>
          </w:p>
          <w:p w:rsidR="005344D8" w:rsidRPr="008E6254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E625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– 17500,0, из них:</w:t>
            </w:r>
          </w:p>
          <w:p w:rsidR="005344D8" w:rsidRPr="008E6254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E625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- федеральный бюджет - 989,346, в том числе:</w:t>
            </w:r>
          </w:p>
          <w:p w:rsidR="005344D8" w:rsidRPr="008E6254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E625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 - 989,346;</w:t>
            </w:r>
          </w:p>
          <w:p w:rsidR="005344D8" w:rsidRPr="008E6254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E625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lastRenderedPageBreak/>
              <w:t>2021 год - 0,0;</w:t>
            </w:r>
          </w:p>
          <w:p w:rsidR="005344D8" w:rsidRPr="008E6254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E625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2022 год - 0,0;</w:t>
            </w:r>
          </w:p>
          <w:p w:rsidR="005344D8" w:rsidRPr="008E6254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E625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2023 год - 0,0;</w:t>
            </w:r>
          </w:p>
          <w:p w:rsidR="005344D8" w:rsidRPr="008E6254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E625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 - 0,0;</w:t>
            </w:r>
          </w:p>
          <w:p w:rsidR="005344D8" w:rsidRPr="008E6254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E625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- 0,0;</w:t>
            </w:r>
          </w:p>
          <w:p w:rsidR="005344D8" w:rsidRPr="008E6254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E625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- 0,0;</w:t>
            </w:r>
          </w:p>
          <w:p w:rsidR="005344D8" w:rsidRPr="008E6254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E625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- областной бюджет - </w:t>
            </w:r>
            <w:r w:rsidR="0077184F" w:rsidRPr="008E625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6579</w:t>
            </w:r>
            <w:r w:rsidRPr="008E625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77184F" w:rsidRPr="008E625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069</w:t>
            </w:r>
            <w:r w:rsidRPr="008E625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 в том числе:</w:t>
            </w:r>
          </w:p>
          <w:p w:rsidR="005344D8" w:rsidRPr="008E6254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E625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 - 4589,655;</w:t>
            </w:r>
          </w:p>
          <w:p w:rsidR="005344D8" w:rsidRPr="008E6254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E625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2021 год - </w:t>
            </w:r>
            <w:r w:rsidR="0077184F" w:rsidRPr="008E625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1989</w:t>
            </w:r>
            <w:r w:rsidRPr="008E625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77184F" w:rsidRPr="008E625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414</w:t>
            </w:r>
            <w:r w:rsidRPr="008E625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5344D8" w:rsidRPr="008E6254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E625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2022 год - 0,0;</w:t>
            </w:r>
          </w:p>
          <w:p w:rsidR="005344D8" w:rsidRPr="008E6254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E625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2023 год - 0,0;</w:t>
            </w:r>
          </w:p>
          <w:p w:rsidR="005344D8" w:rsidRPr="008E6254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E625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 - 0,0;</w:t>
            </w:r>
          </w:p>
          <w:p w:rsidR="005344D8" w:rsidRPr="008E6254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E625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- 0,0;</w:t>
            </w:r>
          </w:p>
          <w:p w:rsidR="005344D8" w:rsidRPr="008E6254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E625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- 0,0;</w:t>
            </w:r>
          </w:p>
          <w:p w:rsidR="005344D8" w:rsidRPr="008E6254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E625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- местный бюджет - </w:t>
            </w:r>
            <w:r w:rsidR="0077184F" w:rsidRPr="008E625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516</w:t>
            </w:r>
            <w:r w:rsidR="003B437C" w:rsidRPr="008E625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51</w:t>
            </w:r>
            <w:r w:rsidRPr="008E625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3B437C" w:rsidRPr="008E625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832</w:t>
            </w:r>
            <w:r w:rsidRPr="008E625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 в том числе:</w:t>
            </w:r>
          </w:p>
          <w:p w:rsidR="005344D8" w:rsidRPr="008E6254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E625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 - 7975,820;</w:t>
            </w:r>
          </w:p>
          <w:p w:rsidR="005344D8" w:rsidRPr="008E6254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E625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2021 год - </w:t>
            </w:r>
            <w:r w:rsidR="00EE306E" w:rsidRPr="008E625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8676</w:t>
            </w:r>
            <w:r w:rsidRPr="008E625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EE306E" w:rsidRPr="008E625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012</w:t>
            </w:r>
            <w:r w:rsidRPr="008E625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5344D8" w:rsidRPr="008E6254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E625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2022 год - 7000,0;</w:t>
            </w:r>
          </w:p>
          <w:p w:rsidR="005344D8" w:rsidRPr="008E6254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E625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2023 год - 7000,0;</w:t>
            </w:r>
          </w:p>
          <w:p w:rsidR="005344D8" w:rsidRPr="008E6254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E625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 - 7000,0;</w:t>
            </w:r>
          </w:p>
          <w:p w:rsidR="005344D8" w:rsidRPr="008E6254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E625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– 7000,0;</w:t>
            </w:r>
          </w:p>
          <w:p w:rsidR="005344D8" w:rsidRPr="008E6254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E625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– 7000,0</w:t>
            </w:r>
          </w:p>
          <w:p w:rsidR="005344D8" w:rsidRPr="008E6254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E625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- внебюджетные источники -</w:t>
            </w:r>
            <w:r w:rsidR="00EE256E" w:rsidRPr="008E625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78776</w:t>
            </w:r>
            <w:r w:rsidRPr="008E625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EE256E" w:rsidRPr="008E625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097</w:t>
            </w:r>
            <w:r w:rsidRPr="008E625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 в том числе:</w:t>
            </w:r>
          </w:p>
          <w:p w:rsidR="005344D8" w:rsidRPr="008E6254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E625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 - 13526,750;</w:t>
            </w:r>
          </w:p>
          <w:p w:rsidR="005344D8" w:rsidRPr="008E6254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E625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2021 год - </w:t>
            </w:r>
            <w:r w:rsidR="00EE256E" w:rsidRPr="008E625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12749</w:t>
            </w:r>
            <w:r w:rsidRPr="008E625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EE256E" w:rsidRPr="008E625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347</w:t>
            </w:r>
            <w:r w:rsidRPr="008E625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5344D8" w:rsidRPr="008E6254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E625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2022 год - 10500,0;</w:t>
            </w:r>
          </w:p>
          <w:p w:rsidR="005344D8" w:rsidRPr="008E6254" w:rsidRDefault="005344D8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E625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2023 год - 10500,0;</w:t>
            </w:r>
          </w:p>
          <w:p w:rsidR="005344D8" w:rsidRPr="008E6254" w:rsidRDefault="005344D8" w:rsidP="006A74D7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E625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 - 10500,0;</w:t>
            </w:r>
          </w:p>
          <w:p w:rsidR="005344D8" w:rsidRPr="008E6254" w:rsidRDefault="005344D8" w:rsidP="006A74D7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E625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- 10500,0;</w:t>
            </w:r>
          </w:p>
          <w:p w:rsidR="005344D8" w:rsidRPr="008F6256" w:rsidRDefault="005344D8" w:rsidP="006A74D7">
            <w:pPr>
              <w:pStyle w:val="ConsPlusNormal"/>
              <w:jc w:val="both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8E625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- 10500,0.</w:t>
            </w:r>
          </w:p>
        </w:tc>
      </w:tr>
    </w:tbl>
    <w:p w:rsidR="005344D8" w:rsidRPr="008F6256" w:rsidRDefault="005344D8" w:rsidP="005344D8">
      <w:pPr>
        <w:pStyle w:val="ConsPlusNormal"/>
        <w:ind w:firstLine="709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7438C3" w:rsidRDefault="00C0617F" w:rsidP="007438C3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</w:rPr>
      </w:pPr>
      <w:r w:rsidRPr="00B7720B">
        <w:rPr>
          <w:rFonts w:ascii="Liberation Serif" w:hAnsi="Liberation Serif"/>
          <w:color w:val="000000" w:themeColor="text1"/>
          <w:sz w:val="28"/>
          <w:szCs w:val="28"/>
        </w:rPr>
        <w:t xml:space="preserve">4) </w:t>
      </w:r>
      <w:r w:rsidR="007438C3">
        <w:rPr>
          <w:rFonts w:ascii="Liberation Serif" w:hAnsi="Liberation Serif"/>
          <w:sz w:val="28"/>
        </w:rPr>
        <w:t xml:space="preserve">пункт 3.9 раздела 3 </w:t>
      </w:r>
      <w:r w:rsidR="007438C3" w:rsidRPr="00FA4CC0">
        <w:rPr>
          <w:rFonts w:ascii="Liberation Serif" w:hAnsi="Liberation Serif"/>
          <w:color w:val="000000" w:themeColor="text1"/>
          <w:sz w:val="28"/>
          <w:szCs w:val="28"/>
        </w:rPr>
        <w:t>подпрограмм</w:t>
      </w:r>
      <w:r w:rsidR="007438C3">
        <w:rPr>
          <w:rFonts w:ascii="Liberation Serif" w:hAnsi="Liberation Serif"/>
          <w:color w:val="000000" w:themeColor="text1"/>
          <w:sz w:val="28"/>
          <w:szCs w:val="28"/>
        </w:rPr>
        <w:t>ы</w:t>
      </w:r>
      <w:r w:rsidR="007438C3" w:rsidRPr="00FA4CC0">
        <w:rPr>
          <w:rFonts w:ascii="Liberation Serif" w:hAnsi="Liberation Serif"/>
          <w:color w:val="000000" w:themeColor="text1"/>
          <w:sz w:val="28"/>
          <w:szCs w:val="28"/>
        </w:rPr>
        <w:t xml:space="preserve"> «</w:t>
      </w:r>
      <w:r w:rsidR="007438C3">
        <w:rPr>
          <w:rFonts w:ascii="Liberation Serif" w:hAnsi="Liberation Serif"/>
          <w:color w:val="000000" w:themeColor="text1"/>
          <w:sz w:val="28"/>
          <w:szCs w:val="28"/>
        </w:rPr>
        <w:t>Обеспечение жильем молодых семей в Каменск-Уральском городском округе на 2020 - 2026 годы</w:t>
      </w:r>
      <w:r w:rsidR="007438C3" w:rsidRPr="00FA4CC0">
        <w:rPr>
          <w:rFonts w:ascii="Liberation Serif" w:hAnsi="Liberation Serif"/>
          <w:color w:val="000000" w:themeColor="text1"/>
          <w:sz w:val="28"/>
          <w:szCs w:val="28"/>
        </w:rPr>
        <w:t xml:space="preserve">» программы изложить в </w:t>
      </w:r>
      <w:r w:rsidR="007438C3">
        <w:rPr>
          <w:rFonts w:ascii="Liberation Serif" w:hAnsi="Liberation Serif"/>
          <w:color w:val="000000" w:themeColor="text1"/>
          <w:sz w:val="28"/>
          <w:szCs w:val="28"/>
        </w:rPr>
        <w:t>следующей</w:t>
      </w:r>
      <w:r w:rsidR="007438C3" w:rsidRPr="00FA4CC0">
        <w:rPr>
          <w:rFonts w:ascii="Liberation Serif" w:hAnsi="Liberation Serif"/>
          <w:color w:val="000000" w:themeColor="text1"/>
          <w:sz w:val="28"/>
          <w:szCs w:val="28"/>
        </w:rPr>
        <w:t xml:space="preserve"> редакции</w:t>
      </w:r>
      <w:r w:rsidR="007438C3">
        <w:rPr>
          <w:rFonts w:ascii="Liberation Serif" w:hAnsi="Liberation Serif"/>
          <w:color w:val="000000" w:themeColor="text1"/>
          <w:sz w:val="28"/>
          <w:szCs w:val="28"/>
        </w:rPr>
        <w:t>:</w:t>
      </w:r>
    </w:p>
    <w:p w:rsidR="007438C3" w:rsidRPr="00521568" w:rsidRDefault="007438C3" w:rsidP="007438C3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>«</w:t>
      </w:r>
      <w:r w:rsidRPr="00521568">
        <w:rPr>
          <w:rFonts w:ascii="Liberation Serif" w:hAnsi="Liberation Serif"/>
          <w:color w:val="000000" w:themeColor="text1"/>
          <w:sz w:val="28"/>
          <w:szCs w:val="28"/>
        </w:rPr>
        <w:t xml:space="preserve">3.9. Социальные выплаты молодым семьям предоставляются в соответствии с Правилами предоставления молодым семьям социальных выплат на приобретение (строительство) жилья и их использования, являющимися Приложением № 1 к Особенностям реализации отдельных мероприятий государственной программы Российской Федерации «Обеспечение доступным и комфортным жильем и коммунальными услугами граждан Российской Федерации», утвержденным постановлением Правительства Российской Федерации от 17.12.2010 № 1050 «О реализации отдельных мероприятий государственной </w:t>
      </w:r>
      <w:hyperlink r:id="rId10" w:history="1">
        <w:r w:rsidRPr="00521568">
          <w:rPr>
            <w:sz w:val="28"/>
            <w:szCs w:val="28"/>
          </w:rPr>
          <w:t>программы</w:t>
        </w:r>
      </w:hyperlink>
      <w:r w:rsidRPr="00521568">
        <w:rPr>
          <w:rFonts w:ascii="Liberation Serif" w:hAnsi="Liberation Serif"/>
          <w:color w:val="000000" w:themeColor="text1"/>
          <w:sz w:val="28"/>
          <w:szCs w:val="28"/>
        </w:rPr>
        <w:t xml:space="preserve"> Российской Федерации «Обеспечение доступным и комфортным жильем и коммунальными услугами граждан Российской Федерации»</w:t>
      </w:r>
      <w:r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521568">
        <w:rPr>
          <w:rFonts w:ascii="Liberation Serif" w:hAnsi="Liberation Serif"/>
          <w:color w:val="000000" w:themeColor="text1"/>
          <w:sz w:val="28"/>
          <w:szCs w:val="28"/>
        </w:rPr>
        <w:t>(далее – Правила, установленные постановлением Правительства Российской Федерации от 17.12.2010 № 1050), с положениями областной Подпрограммы и настоящей Подпрограммы.</w:t>
      </w:r>
      <w:r>
        <w:rPr>
          <w:rFonts w:ascii="Liberation Serif" w:hAnsi="Liberation Serif"/>
          <w:color w:val="000000" w:themeColor="text1"/>
          <w:sz w:val="28"/>
          <w:szCs w:val="28"/>
        </w:rPr>
        <w:t>»;</w:t>
      </w:r>
    </w:p>
    <w:p w:rsidR="007438C3" w:rsidRDefault="007438C3" w:rsidP="007438C3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5) пункт 3.12 раздела 3 </w:t>
      </w:r>
      <w:r w:rsidRPr="00FA4CC0">
        <w:rPr>
          <w:rFonts w:ascii="Liberation Serif" w:hAnsi="Liberation Serif"/>
          <w:color w:val="000000" w:themeColor="text1"/>
          <w:sz w:val="28"/>
          <w:szCs w:val="28"/>
        </w:rPr>
        <w:t>подпрограмм</w:t>
      </w:r>
      <w:r>
        <w:rPr>
          <w:rFonts w:ascii="Liberation Serif" w:hAnsi="Liberation Serif"/>
          <w:color w:val="000000" w:themeColor="text1"/>
          <w:sz w:val="28"/>
          <w:szCs w:val="28"/>
        </w:rPr>
        <w:t>ы</w:t>
      </w:r>
      <w:r w:rsidRPr="00FA4CC0">
        <w:rPr>
          <w:rFonts w:ascii="Liberation Serif" w:hAnsi="Liberation Serif"/>
          <w:color w:val="000000" w:themeColor="text1"/>
          <w:sz w:val="28"/>
          <w:szCs w:val="28"/>
        </w:rPr>
        <w:t xml:space="preserve"> «</w:t>
      </w:r>
      <w:r>
        <w:rPr>
          <w:rFonts w:ascii="Liberation Serif" w:hAnsi="Liberation Serif"/>
          <w:color w:val="000000" w:themeColor="text1"/>
          <w:sz w:val="28"/>
          <w:szCs w:val="28"/>
        </w:rPr>
        <w:t>Обеспечение жильем молодых семей в Каменск-Уральском городском округе на 2020 - 2026 годы</w:t>
      </w:r>
      <w:r w:rsidRPr="00FA4CC0">
        <w:rPr>
          <w:rFonts w:ascii="Liberation Serif" w:hAnsi="Liberation Serif"/>
          <w:color w:val="000000" w:themeColor="text1"/>
          <w:sz w:val="28"/>
          <w:szCs w:val="28"/>
        </w:rPr>
        <w:t xml:space="preserve">» программы изложить в </w:t>
      </w:r>
      <w:r>
        <w:rPr>
          <w:rFonts w:ascii="Liberation Serif" w:hAnsi="Liberation Serif"/>
          <w:color w:val="000000" w:themeColor="text1"/>
          <w:sz w:val="28"/>
          <w:szCs w:val="28"/>
        </w:rPr>
        <w:t>следующей</w:t>
      </w:r>
      <w:r w:rsidRPr="00FA4CC0">
        <w:rPr>
          <w:rFonts w:ascii="Liberation Serif" w:hAnsi="Liberation Serif"/>
          <w:color w:val="000000" w:themeColor="text1"/>
          <w:sz w:val="28"/>
          <w:szCs w:val="28"/>
        </w:rPr>
        <w:t xml:space="preserve"> редакции</w:t>
      </w:r>
      <w:r>
        <w:rPr>
          <w:rFonts w:ascii="Liberation Serif" w:hAnsi="Liberation Serif"/>
          <w:color w:val="000000" w:themeColor="text1"/>
          <w:sz w:val="28"/>
          <w:szCs w:val="28"/>
        </w:rPr>
        <w:t>:</w:t>
      </w:r>
    </w:p>
    <w:p w:rsidR="007438C3" w:rsidRDefault="007438C3" w:rsidP="007438C3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lastRenderedPageBreak/>
        <w:t>«3.12. Полученное свидетельство в течение одного месяца со дня его выдачи сдается владельцем свидетельства в банк, отобранный Министерством для обслуживания средств, предусмотренных на предоставление социальных выплат, в котором на имя члена молодой семьи открывается банковский счет, предназначенный для зачисления социальной выплаты.»;</w:t>
      </w:r>
    </w:p>
    <w:p w:rsidR="007438C3" w:rsidRDefault="007438C3" w:rsidP="007438C3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 xml:space="preserve">6) </w:t>
      </w:r>
      <w:r>
        <w:rPr>
          <w:rFonts w:ascii="Liberation Serif" w:hAnsi="Liberation Serif"/>
          <w:sz w:val="28"/>
        </w:rPr>
        <w:t xml:space="preserve">пункт 3.17 раздела 3 </w:t>
      </w:r>
      <w:r w:rsidRPr="00FA4CC0">
        <w:rPr>
          <w:rFonts w:ascii="Liberation Serif" w:hAnsi="Liberation Serif"/>
          <w:color w:val="000000" w:themeColor="text1"/>
          <w:sz w:val="28"/>
          <w:szCs w:val="28"/>
        </w:rPr>
        <w:t>подпрограмм</w:t>
      </w:r>
      <w:r>
        <w:rPr>
          <w:rFonts w:ascii="Liberation Serif" w:hAnsi="Liberation Serif"/>
          <w:color w:val="000000" w:themeColor="text1"/>
          <w:sz w:val="28"/>
          <w:szCs w:val="28"/>
        </w:rPr>
        <w:t>ы</w:t>
      </w:r>
      <w:r w:rsidRPr="00FA4CC0">
        <w:rPr>
          <w:rFonts w:ascii="Liberation Serif" w:hAnsi="Liberation Serif"/>
          <w:color w:val="000000" w:themeColor="text1"/>
          <w:sz w:val="28"/>
          <w:szCs w:val="28"/>
        </w:rPr>
        <w:t xml:space="preserve"> «</w:t>
      </w:r>
      <w:r>
        <w:rPr>
          <w:rFonts w:ascii="Liberation Serif" w:hAnsi="Liberation Serif"/>
          <w:color w:val="000000" w:themeColor="text1"/>
          <w:sz w:val="28"/>
          <w:szCs w:val="28"/>
        </w:rPr>
        <w:t>Обеспечение жильем молодых семей в Каменск-Уральском городском округе на 2020 - 2026 годы</w:t>
      </w:r>
      <w:r w:rsidRPr="00FA4CC0">
        <w:rPr>
          <w:rFonts w:ascii="Liberation Serif" w:hAnsi="Liberation Serif"/>
          <w:color w:val="000000" w:themeColor="text1"/>
          <w:sz w:val="28"/>
          <w:szCs w:val="28"/>
        </w:rPr>
        <w:t xml:space="preserve">» программы изложить в </w:t>
      </w:r>
      <w:r>
        <w:rPr>
          <w:rFonts w:ascii="Liberation Serif" w:hAnsi="Liberation Serif"/>
          <w:color w:val="000000" w:themeColor="text1"/>
          <w:sz w:val="28"/>
          <w:szCs w:val="28"/>
        </w:rPr>
        <w:t>следующей</w:t>
      </w:r>
      <w:r w:rsidRPr="00FA4CC0">
        <w:rPr>
          <w:rFonts w:ascii="Liberation Serif" w:hAnsi="Liberation Serif"/>
          <w:color w:val="000000" w:themeColor="text1"/>
          <w:sz w:val="28"/>
          <w:szCs w:val="28"/>
        </w:rPr>
        <w:t xml:space="preserve"> редакции</w:t>
      </w:r>
      <w:r>
        <w:rPr>
          <w:rFonts w:ascii="Liberation Serif" w:hAnsi="Liberation Serif"/>
          <w:color w:val="000000" w:themeColor="text1"/>
          <w:sz w:val="28"/>
          <w:szCs w:val="28"/>
        </w:rPr>
        <w:t>:</w:t>
      </w:r>
    </w:p>
    <w:p w:rsidR="007438C3" w:rsidRDefault="007438C3" w:rsidP="007438C3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«3.17. </w:t>
      </w:r>
      <w:r>
        <w:rPr>
          <w:rFonts w:ascii="Liberation Serif" w:hAnsi="Liberation Serif"/>
          <w:color w:val="000000" w:themeColor="text1"/>
          <w:sz w:val="28"/>
          <w:szCs w:val="28"/>
        </w:rPr>
        <w:t>Для участия в мероприятии ведомственной целевой программы в целях использования социальной выплаты молодая семья</w:t>
      </w:r>
      <w:r w:rsidRPr="00670E53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FA0056">
        <w:rPr>
          <w:rFonts w:ascii="Liberation Serif" w:hAnsi="Liberation Serif"/>
          <w:color w:val="000000" w:themeColor="text1"/>
          <w:sz w:val="28"/>
          <w:szCs w:val="28"/>
        </w:rPr>
        <w:t>подает в Администрацию Каменск</w:t>
      </w:r>
      <w:r>
        <w:rPr>
          <w:rFonts w:ascii="Liberation Serif" w:hAnsi="Liberation Serif"/>
          <w:color w:val="000000" w:themeColor="text1"/>
          <w:sz w:val="28"/>
          <w:szCs w:val="28"/>
        </w:rPr>
        <w:t>-Уральского городского округа документы, указанные в Правилах, установленных постановлением Правительства Российской Федерации от 17.12.2010 № 1050</w:t>
      </w:r>
      <w:r w:rsidR="0005076B">
        <w:rPr>
          <w:rFonts w:ascii="Liberation Serif" w:hAnsi="Liberation Serif"/>
          <w:color w:val="000000" w:themeColor="text1"/>
          <w:sz w:val="28"/>
          <w:szCs w:val="28"/>
        </w:rPr>
        <w:t>:</w:t>
      </w:r>
      <w:r>
        <w:rPr>
          <w:rFonts w:ascii="Liberation Serif" w:hAnsi="Liberation Serif"/>
          <w:sz w:val="28"/>
        </w:rPr>
        <w:t>»;</w:t>
      </w:r>
    </w:p>
    <w:p w:rsidR="007438C3" w:rsidRDefault="007438C3" w:rsidP="007438C3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sz w:val="28"/>
        </w:rPr>
        <w:t xml:space="preserve">7) пункт 3.18 раздела 3 </w:t>
      </w:r>
      <w:r w:rsidRPr="00FA4CC0">
        <w:rPr>
          <w:rFonts w:ascii="Liberation Serif" w:hAnsi="Liberation Serif"/>
          <w:color w:val="000000" w:themeColor="text1"/>
          <w:sz w:val="28"/>
          <w:szCs w:val="28"/>
        </w:rPr>
        <w:t>подпрограмм</w:t>
      </w:r>
      <w:r>
        <w:rPr>
          <w:rFonts w:ascii="Liberation Serif" w:hAnsi="Liberation Serif"/>
          <w:color w:val="000000" w:themeColor="text1"/>
          <w:sz w:val="28"/>
          <w:szCs w:val="28"/>
        </w:rPr>
        <w:t>ы</w:t>
      </w:r>
      <w:r w:rsidRPr="00FA4CC0">
        <w:rPr>
          <w:rFonts w:ascii="Liberation Serif" w:hAnsi="Liberation Serif"/>
          <w:color w:val="000000" w:themeColor="text1"/>
          <w:sz w:val="28"/>
          <w:szCs w:val="28"/>
        </w:rPr>
        <w:t xml:space="preserve"> «</w:t>
      </w:r>
      <w:r>
        <w:rPr>
          <w:rFonts w:ascii="Liberation Serif" w:hAnsi="Liberation Serif"/>
          <w:color w:val="000000" w:themeColor="text1"/>
          <w:sz w:val="28"/>
          <w:szCs w:val="28"/>
        </w:rPr>
        <w:t>Обеспечение жильем молодых семей в Каменск-Уральском городском округе на 2020 - 2026 годы</w:t>
      </w:r>
      <w:r w:rsidRPr="00FA4CC0">
        <w:rPr>
          <w:rFonts w:ascii="Liberation Serif" w:hAnsi="Liberation Serif"/>
          <w:color w:val="000000" w:themeColor="text1"/>
          <w:sz w:val="28"/>
          <w:szCs w:val="28"/>
        </w:rPr>
        <w:t xml:space="preserve">» программы </w:t>
      </w:r>
      <w:r>
        <w:rPr>
          <w:rFonts w:ascii="Liberation Serif" w:hAnsi="Liberation Serif"/>
          <w:color w:val="000000" w:themeColor="text1"/>
          <w:sz w:val="28"/>
          <w:szCs w:val="28"/>
        </w:rPr>
        <w:t>признать утратившим силу;</w:t>
      </w:r>
    </w:p>
    <w:p w:rsidR="00EE169E" w:rsidRPr="00B7720B" w:rsidRDefault="007438C3" w:rsidP="00B7720B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8) </w:t>
      </w:r>
      <w:r w:rsidR="00EE169E" w:rsidRPr="00B7720B">
        <w:rPr>
          <w:rFonts w:ascii="Liberation Serif" w:hAnsi="Liberation Serif"/>
          <w:color w:val="000000" w:themeColor="text1"/>
          <w:sz w:val="28"/>
          <w:szCs w:val="28"/>
        </w:rPr>
        <w:t>Приложение № 2 к подпрограмме «Обеспечение жильем                                                                                                                                              молодых семей в Каменск-Уральском городском округе на 2020 - 2026 годы» программы изложить в новой редакции согласно Приложению № 2 к настоящему постановлению;</w:t>
      </w:r>
    </w:p>
    <w:p w:rsidR="001E0FBC" w:rsidRPr="00BE2DD0" w:rsidRDefault="007438C3" w:rsidP="005344D8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>9</w:t>
      </w:r>
      <w:r w:rsidR="00977D56" w:rsidRPr="00BE2DD0">
        <w:rPr>
          <w:rFonts w:ascii="Liberation Serif" w:hAnsi="Liberation Serif"/>
          <w:color w:val="000000" w:themeColor="text1"/>
          <w:sz w:val="28"/>
          <w:szCs w:val="28"/>
        </w:rPr>
        <w:t xml:space="preserve">) раздел «Объемы финансирования подпрограммы по годам реализации, тыс.руб.» Паспорта подпрограммы </w:t>
      </w:r>
      <w:r w:rsidR="001E0FBC" w:rsidRPr="00BE2DD0">
        <w:rPr>
          <w:rFonts w:ascii="Liberation Serif" w:hAnsi="Liberation Serif"/>
          <w:color w:val="000000" w:themeColor="text1"/>
          <w:sz w:val="28"/>
          <w:szCs w:val="28"/>
        </w:rPr>
        <w:t xml:space="preserve">«Обеспечение жилыми помещениями малоимущих граждан в </w:t>
      </w:r>
      <w:r w:rsidR="00977D56" w:rsidRPr="00BE2DD0">
        <w:rPr>
          <w:rFonts w:ascii="Liberation Serif" w:hAnsi="Liberation Serif"/>
          <w:color w:val="000000" w:themeColor="text1"/>
          <w:sz w:val="28"/>
          <w:szCs w:val="28"/>
        </w:rPr>
        <w:t>К</w:t>
      </w:r>
      <w:r w:rsidR="001E0FBC" w:rsidRPr="00BE2DD0">
        <w:rPr>
          <w:rFonts w:ascii="Liberation Serif" w:hAnsi="Liberation Serif"/>
          <w:color w:val="000000" w:themeColor="text1"/>
          <w:sz w:val="28"/>
          <w:szCs w:val="28"/>
        </w:rPr>
        <w:t>аменск-Уральск</w:t>
      </w:r>
      <w:r w:rsidR="00FC0E4A" w:rsidRPr="00BE2DD0">
        <w:rPr>
          <w:rFonts w:ascii="Liberation Serif" w:hAnsi="Liberation Serif"/>
          <w:color w:val="000000" w:themeColor="text1"/>
          <w:sz w:val="28"/>
          <w:szCs w:val="28"/>
        </w:rPr>
        <w:t>ий</w:t>
      </w:r>
      <w:r w:rsidR="00093441" w:rsidRPr="00BE2DD0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1E0FBC" w:rsidRPr="00BE2DD0">
        <w:rPr>
          <w:rFonts w:ascii="Liberation Serif" w:hAnsi="Liberation Serif"/>
          <w:color w:val="000000" w:themeColor="text1"/>
          <w:sz w:val="28"/>
          <w:szCs w:val="28"/>
        </w:rPr>
        <w:t>на 20</w:t>
      </w:r>
      <w:r w:rsidR="00093441" w:rsidRPr="00BE2DD0">
        <w:rPr>
          <w:rFonts w:ascii="Liberation Serif" w:hAnsi="Liberation Serif"/>
          <w:color w:val="000000" w:themeColor="text1"/>
          <w:sz w:val="28"/>
          <w:szCs w:val="28"/>
        </w:rPr>
        <w:t>20</w:t>
      </w:r>
      <w:r w:rsidR="001E0FBC" w:rsidRPr="00BE2DD0">
        <w:rPr>
          <w:rFonts w:ascii="Liberation Serif" w:hAnsi="Liberation Serif"/>
          <w:color w:val="000000" w:themeColor="text1"/>
          <w:sz w:val="28"/>
          <w:szCs w:val="28"/>
        </w:rPr>
        <w:t xml:space="preserve"> - 202</w:t>
      </w:r>
      <w:r w:rsidR="00093441" w:rsidRPr="00BE2DD0">
        <w:rPr>
          <w:rFonts w:ascii="Liberation Serif" w:hAnsi="Liberation Serif"/>
          <w:color w:val="000000" w:themeColor="text1"/>
          <w:sz w:val="28"/>
          <w:szCs w:val="28"/>
        </w:rPr>
        <w:t>6</w:t>
      </w:r>
      <w:r w:rsidR="001E0FBC" w:rsidRPr="00BE2DD0">
        <w:rPr>
          <w:rFonts w:ascii="Liberation Serif" w:hAnsi="Liberation Serif"/>
          <w:color w:val="000000" w:themeColor="text1"/>
          <w:sz w:val="28"/>
          <w:szCs w:val="28"/>
        </w:rPr>
        <w:t xml:space="preserve"> годы» </w:t>
      </w:r>
      <w:r w:rsidR="00093441" w:rsidRPr="00BE2DD0">
        <w:rPr>
          <w:rFonts w:ascii="Liberation Serif" w:hAnsi="Liberation Serif"/>
          <w:color w:val="000000" w:themeColor="text1"/>
          <w:sz w:val="28"/>
          <w:szCs w:val="28"/>
        </w:rPr>
        <w:t>п</w:t>
      </w:r>
      <w:r w:rsidR="001E0FBC" w:rsidRPr="00BE2DD0">
        <w:rPr>
          <w:rFonts w:ascii="Liberation Serif" w:hAnsi="Liberation Serif"/>
          <w:color w:val="000000" w:themeColor="text1"/>
          <w:sz w:val="28"/>
          <w:szCs w:val="28"/>
        </w:rPr>
        <w:t>рограммы изложить в</w:t>
      </w:r>
      <w:r w:rsidR="005D0276" w:rsidRPr="00BE2DD0">
        <w:rPr>
          <w:rFonts w:ascii="Liberation Serif" w:hAnsi="Liberation Serif"/>
          <w:color w:val="000000" w:themeColor="text1"/>
          <w:sz w:val="28"/>
          <w:szCs w:val="28"/>
        </w:rPr>
        <w:t xml:space="preserve"> следующей</w:t>
      </w:r>
      <w:r w:rsidR="001E0FBC" w:rsidRPr="00BE2DD0">
        <w:rPr>
          <w:rFonts w:ascii="Liberation Serif" w:hAnsi="Liberation Serif"/>
          <w:color w:val="000000" w:themeColor="text1"/>
          <w:sz w:val="28"/>
          <w:szCs w:val="28"/>
        </w:rPr>
        <w:t xml:space="preserve"> редакции:</w:t>
      </w:r>
    </w:p>
    <w:p w:rsidR="001E0FBC" w:rsidRPr="008F6256" w:rsidRDefault="001E0FBC" w:rsidP="001E0FB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FF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181"/>
        <w:gridCol w:w="6520"/>
      </w:tblGrid>
      <w:tr w:rsidR="000C1F0A" w:rsidRPr="008F6256" w:rsidTr="00C0617F">
        <w:tc>
          <w:tcPr>
            <w:tcW w:w="3181" w:type="dxa"/>
          </w:tcPr>
          <w:p w:rsidR="000C1F0A" w:rsidRPr="00BE2DD0" w:rsidRDefault="000C1F0A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E2DD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Объемы финансирования подпрограммы по годам реализации, тыс. руб.</w:t>
            </w:r>
          </w:p>
        </w:tc>
        <w:tc>
          <w:tcPr>
            <w:tcW w:w="6520" w:type="dxa"/>
          </w:tcPr>
          <w:p w:rsidR="007D1CFE" w:rsidRPr="00C37B6D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ВСЕГО: </w:t>
            </w:r>
            <w:r w:rsidR="00806C23"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47563</w:t>
            </w: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981A4C"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235</w:t>
            </w: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 в том числе:</w:t>
            </w:r>
          </w:p>
          <w:p w:rsidR="007D1CFE" w:rsidRPr="00C37B6D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 – 17041,635;</w:t>
            </w:r>
          </w:p>
          <w:p w:rsidR="007D1CFE" w:rsidRPr="00C37B6D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2021 год – </w:t>
            </w:r>
            <w:r w:rsidR="00981A4C"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3521</w:t>
            </w: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981A4C"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</w:t>
            </w: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0;</w:t>
            </w:r>
          </w:p>
          <w:p w:rsidR="007D1CFE" w:rsidRPr="00C37B6D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2022 год –</w:t>
            </w:r>
            <w:r w:rsidR="00806C23"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</w:t>
            </w: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000,0;</w:t>
            </w:r>
          </w:p>
          <w:p w:rsidR="007D1CFE" w:rsidRPr="00C37B6D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2023 год – 0,0; </w:t>
            </w:r>
          </w:p>
          <w:p w:rsidR="007D1CFE" w:rsidRPr="00C37B6D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 – 0,0;</w:t>
            </w:r>
          </w:p>
          <w:p w:rsidR="007D1CFE" w:rsidRPr="00C37B6D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– 11000,0;</w:t>
            </w:r>
          </w:p>
          <w:p w:rsidR="007D1CFE" w:rsidRPr="00C37B6D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– 11000,0, из них:</w:t>
            </w:r>
          </w:p>
          <w:p w:rsidR="007D1CFE" w:rsidRPr="00C37B6D" w:rsidRDefault="007D1CFE" w:rsidP="007D1CFE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- федеральный бюджет – 3547,775, в том числе:</w:t>
            </w:r>
          </w:p>
          <w:p w:rsidR="007D1CFE" w:rsidRPr="00C37B6D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 – 3547,775;</w:t>
            </w:r>
          </w:p>
          <w:p w:rsidR="007D1CFE" w:rsidRPr="00C37B6D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2021 год – 0,0;</w:t>
            </w:r>
          </w:p>
          <w:p w:rsidR="007D1CFE" w:rsidRPr="00C37B6D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2022 год – 0,0;</w:t>
            </w:r>
          </w:p>
          <w:p w:rsidR="007D1CFE" w:rsidRPr="00C37B6D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2023 год – 0,0; </w:t>
            </w:r>
          </w:p>
          <w:p w:rsidR="007D1CFE" w:rsidRPr="00C37B6D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 – 0,0;</w:t>
            </w:r>
          </w:p>
          <w:p w:rsidR="007D1CFE" w:rsidRPr="00C37B6D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– 0,0;</w:t>
            </w:r>
          </w:p>
          <w:p w:rsidR="007D1CFE" w:rsidRPr="00C37B6D" w:rsidRDefault="007D1CFE" w:rsidP="007D1CFE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– 0,0.</w:t>
            </w:r>
          </w:p>
          <w:p w:rsidR="007D1CFE" w:rsidRPr="00C37B6D" w:rsidRDefault="007D1CFE" w:rsidP="007D1CFE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- областной бюджет – 248,264, в том числе:</w:t>
            </w:r>
          </w:p>
          <w:p w:rsidR="007D1CFE" w:rsidRPr="00C37B6D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 – 248,264;</w:t>
            </w:r>
          </w:p>
          <w:p w:rsidR="007D1CFE" w:rsidRPr="00C37B6D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2021 год – 0,0;</w:t>
            </w:r>
          </w:p>
          <w:p w:rsidR="007D1CFE" w:rsidRPr="00C37B6D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2022 год – 0,0;</w:t>
            </w:r>
          </w:p>
          <w:p w:rsidR="007D1CFE" w:rsidRPr="00C37B6D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2023 год – 0,0; </w:t>
            </w:r>
          </w:p>
          <w:p w:rsidR="007D1CFE" w:rsidRPr="00C37B6D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 – 0,0;</w:t>
            </w:r>
          </w:p>
          <w:p w:rsidR="007D1CFE" w:rsidRPr="00C37B6D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– 0,0;</w:t>
            </w:r>
          </w:p>
          <w:p w:rsidR="007D1CFE" w:rsidRPr="00C37B6D" w:rsidRDefault="007D1CFE" w:rsidP="007D1CFE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– 0,0.</w:t>
            </w:r>
          </w:p>
          <w:p w:rsidR="007D1CFE" w:rsidRPr="00C37B6D" w:rsidRDefault="007D1CFE" w:rsidP="007D1CFE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lastRenderedPageBreak/>
              <w:t xml:space="preserve">- местный бюджет – </w:t>
            </w:r>
            <w:r w:rsidR="00250B6F"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43767</w:t>
            </w: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981A4C"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196</w:t>
            </w: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 в том числе:</w:t>
            </w:r>
          </w:p>
          <w:p w:rsidR="007D1CFE" w:rsidRPr="00C37B6D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 – 13245,596;</w:t>
            </w:r>
          </w:p>
          <w:p w:rsidR="007D1CFE" w:rsidRPr="00C37B6D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2021 год – </w:t>
            </w:r>
            <w:r w:rsidR="00981A4C"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3521</w:t>
            </w: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981A4C"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</w:t>
            </w: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0;</w:t>
            </w:r>
          </w:p>
          <w:p w:rsidR="007D1CFE" w:rsidRPr="00C37B6D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2022 год – </w:t>
            </w:r>
            <w:r w:rsidR="00250B6F"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</w:t>
            </w: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000,0;</w:t>
            </w:r>
          </w:p>
          <w:p w:rsidR="007D1CFE" w:rsidRPr="00C37B6D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2023 год – 0,0; </w:t>
            </w:r>
          </w:p>
          <w:p w:rsidR="007D1CFE" w:rsidRPr="00C37B6D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 – 0,0;</w:t>
            </w:r>
          </w:p>
          <w:p w:rsidR="007D1CFE" w:rsidRPr="00C37B6D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2025 год – 11000,0;</w:t>
            </w:r>
          </w:p>
          <w:p w:rsidR="000C1F0A" w:rsidRPr="008F6256" w:rsidRDefault="007D1CFE" w:rsidP="007D1CFE">
            <w:pPr>
              <w:pStyle w:val="ConsPlusNormal"/>
              <w:jc w:val="both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2026 год – 11000,0.</w:t>
            </w:r>
          </w:p>
        </w:tc>
      </w:tr>
    </w:tbl>
    <w:p w:rsidR="001E0FBC" w:rsidRPr="008F6256" w:rsidRDefault="001E0FBC" w:rsidP="001E0FBC">
      <w:pPr>
        <w:ind w:firstLine="709"/>
        <w:jc w:val="both"/>
        <w:rPr>
          <w:rFonts w:ascii="Liberation Serif" w:hAnsi="Liberation Serif"/>
          <w:color w:val="FF0000"/>
        </w:rPr>
      </w:pPr>
    </w:p>
    <w:p w:rsidR="004460AA" w:rsidRPr="00BE2DD0" w:rsidRDefault="007438C3" w:rsidP="007D1CFE">
      <w:pPr>
        <w:suppressAutoHyphens/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>10</w:t>
      </w:r>
      <w:r w:rsidR="00DE734C" w:rsidRPr="00BE2DD0">
        <w:rPr>
          <w:rFonts w:ascii="Liberation Serif" w:hAnsi="Liberation Serif"/>
          <w:color w:val="000000" w:themeColor="text1"/>
          <w:sz w:val="28"/>
          <w:szCs w:val="28"/>
        </w:rPr>
        <w:t xml:space="preserve">) </w:t>
      </w:r>
      <w:r w:rsidR="004460AA" w:rsidRPr="00BE2DD0">
        <w:rPr>
          <w:rFonts w:ascii="Liberation Serif" w:hAnsi="Liberation Serif"/>
          <w:color w:val="000000" w:themeColor="text1"/>
          <w:sz w:val="28"/>
          <w:szCs w:val="28"/>
        </w:rPr>
        <w:t xml:space="preserve">строку 3 Приложения 1 </w:t>
      </w:r>
      <w:r w:rsidR="004460AA" w:rsidRPr="00BE2DD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подпрограммы </w:t>
      </w:r>
      <w:r w:rsidR="004460AA" w:rsidRPr="00BE2DD0">
        <w:rPr>
          <w:rFonts w:ascii="Liberation Serif" w:hAnsi="Liberation Serif"/>
          <w:color w:val="000000" w:themeColor="text1"/>
          <w:sz w:val="28"/>
          <w:szCs w:val="28"/>
        </w:rPr>
        <w:t>«Обеспечение жилыми помещениями малоимущих граждан в Каменск-Уральск</w:t>
      </w:r>
      <w:r w:rsidR="003849F4" w:rsidRPr="00BE2DD0">
        <w:rPr>
          <w:rFonts w:ascii="Liberation Serif" w:hAnsi="Liberation Serif"/>
          <w:color w:val="000000" w:themeColor="text1"/>
          <w:sz w:val="28"/>
          <w:szCs w:val="28"/>
        </w:rPr>
        <w:t>ом городском округе</w:t>
      </w:r>
      <w:r w:rsidR="004460AA" w:rsidRPr="00BE2DD0">
        <w:rPr>
          <w:rFonts w:ascii="Liberation Serif" w:hAnsi="Liberation Serif"/>
          <w:color w:val="000000" w:themeColor="text1"/>
          <w:sz w:val="28"/>
          <w:szCs w:val="28"/>
        </w:rPr>
        <w:t xml:space="preserve"> на 2020 - 2026 годы»</w:t>
      </w:r>
      <w:r w:rsidR="004460AA" w:rsidRPr="00BE2DD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программы изложить в </w:t>
      </w:r>
      <w:r w:rsidR="005D0276" w:rsidRPr="00BE2DD0">
        <w:rPr>
          <w:rFonts w:ascii="Liberation Serif" w:hAnsi="Liberation Serif" w:cs="Liberation Serif"/>
          <w:color w:val="000000" w:themeColor="text1"/>
          <w:sz w:val="28"/>
          <w:szCs w:val="28"/>
        </w:rPr>
        <w:t>следующей</w:t>
      </w:r>
      <w:r w:rsidR="004460AA" w:rsidRPr="00BE2DD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редакции:</w:t>
      </w:r>
    </w:p>
    <w:p w:rsidR="004460AA" w:rsidRPr="00BE2DD0" w:rsidRDefault="004460AA" w:rsidP="001E0FBC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</w:p>
    <w:tbl>
      <w:tblPr>
        <w:tblW w:w="9923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835"/>
        <w:gridCol w:w="1134"/>
        <w:gridCol w:w="567"/>
        <w:gridCol w:w="567"/>
        <w:gridCol w:w="567"/>
        <w:gridCol w:w="567"/>
        <w:gridCol w:w="567"/>
        <w:gridCol w:w="567"/>
        <w:gridCol w:w="425"/>
        <w:gridCol w:w="1560"/>
      </w:tblGrid>
      <w:tr w:rsidR="004460AA" w:rsidRPr="00BE2DD0" w:rsidTr="004460AA">
        <w:tc>
          <w:tcPr>
            <w:tcW w:w="567" w:type="dxa"/>
          </w:tcPr>
          <w:p w:rsidR="004460AA" w:rsidRPr="00BE2DD0" w:rsidRDefault="004460AA" w:rsidP="005C6DF1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E2DD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4460AA" w:rsidRPr="00BE2DD0" w:rsidRDefault="003849F4" w:rsidP="005C6DF1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E2DD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Целевой показатель 1: количество жилых помещений, приобретенных для предоставления по договорам социального найма малоимущим гражданам, признанным в установленном порядке нуждающимися в улучшении жилищных условий, а также в связи с выселением из жилых домов, признанных в установленном порядке аварийными и подлежащими сносу, в том числе в рамках региональной адресной программы «Переселение граждан на территории Свердловской области из аварийного жилищного фонда в 2019-2025 годах»</w:t>
            </w:r>
          </w:p>
        </w:tc>
        <w:tc>
          <w:tcPr>
            <w:tcW w:w="1134" w:type="dxa"/>
          </w:tcPr>
          <w:p w:rsidR="004460AA" w:rsidRPr="00BE2DD0" w:rsidRDefault="004460AA" w:rsidP="005C6DF1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E2DD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единиц</w:t>
            </w:r>
          </w:p>
        </w:tc>
        <w:tc>
          <w:tcPr>
            <w:tcW w:w="567" w:type="dxa"/>
          </w:tcPr>
          <w:p w:rsidR="004460AA" w:rsidRPr="00BE2DD0" w:rsidRDefault="004460AA" w:rsidP="005C6DF1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E2DD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4460AA" w:rsidRPr="00BE2DD0" w:rsidRDefault="00BE2DD0" w:rsidP="005C6DF1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E2DD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4460AA" w:rsidRPr="00BE2DD0" w:rsidRDefault="00A3458D" w:rsidP="005C6DF1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4460AA" w:rsidRPr="00BE2DD0" w:rsidRDefault="00A3458D" w:rsidP="005C6DF1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4460AA" w:rsidRPr="00BE2DD0" w:rsidRDefault="00A3458D" w:rsidP="005C6DF1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4460AA" w:rsidRPr="00BE2DD0" w:rsidRDefault="002464F3" w:rsidP="005C6DF1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425" w:type="dxa"/>
          </w:tcPr>
          <w:p w:rsidR="004460AA" w:rsidRPr="00BE2DD0" w:rsidRDefault="002464F3" w:rsidP="005C6DF1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560" w:type="dxa"/>
          </w:tcPr>
          <w:p w:rsidR="004460AA" w:rsidRPr="00BE2DD0" w:rsidRDefault="004460AA" w:rsidP="004460AA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E2DD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Муниципальный контракт</w:t>
            </w:r>
          </w:p>
        </w:tc>
      </w:tr>
    </w:tbl>
    <w:p w:rsidR="00AB62DB" w:rsidRDefault="00AB62DB" w:rsidP="004460AA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</w:p>
    <w:p w:rsidR="001E0FBC" w:rsidRPr="00EA0A75" w:rsidRDefault="007438C3" w:rsidP="004460AA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 w:cs="Times New Roman"/>
          <w:color w:val="000000" w:themeColor="text1"/>
          <w:sz w:val="28"/>
          <w:szCs w:val="28"/>
        </w:rPr>
        <w:t>11</w:t>
      </w:r>
      <w:r w:rsidR="004460AA" w:rsidRPr="00EA0A75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) </w:t>
      </w:r>
      <w:r w:rsidR="001E0FBC" w:rsidRPr="00EA0A75">
        <w:rPr>
          <w:rFonts w:ascii="Liberation Serif" w:hAnsi="Liberation Serif"/>
          <w:color w:val="000000" w:themeColor="text1"/>
          <w:sz w:val="28"/>
          <w:szCs w:val="28"/>
        </w:rPr>
        <w:t>Приложение № 2 к подпрограмме «Обеспечение жилыми помещениями малоимущих граждан в Каменск-Уральск</w:t>
      </w:r>
      <w:r w:rsidR="00B41C86" w:rsidRPr="00EA0A75">
        <w:rPr>
          <w:rFonts w:ascii="Liberation Serif" w:hAnsi="Liberation Serif"/>
          <w:color w:val="000000" w:themeColor="text1"/>
          <w:sz w:val="28"/>
          <w:szCs w:val="28"/>
        </w:rPr>
        <w:t>ом городском округе</w:t>
      </w:r>
      <w:r w:rsidR="002B12C8" w:rsidRPr="00EA0A75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1E0FBC" w:rsidRPr="00EA0A75">
        <w:rPr>
          <w:rFonts w:ascii="Liberation Serif" w:hAnsi="Liberation Serif"/>
          <w:color w:val="000000" w:themeColor="text1"/>
          <w:sz w:val="28"/>
          <w:szCs w:val="28"/>
        </w:rPr>
        <w:t>на 20</w:t>
      </w:r>
      <w:r w:rsidR="004460AA" w:rsidRPr="00EA0A75">
        <w:rPr>
          <w:rFonts w:ascii="Liberation Serif" w:hAnsi="Liberation Serif"/>
          <w:color w:val="000000" w:themeColor="text1"/>
          <w:sz w:val="28"/>
          <w:szCs w:val="28"/>
        </w:rPr>
        <w:t>20-</w:t>
      </w:r>
      <w:r w:rsidR="001E0FBC" w:rsidRPr="00EA0A75">
        <w:rPr>
          <w:rFonts w:ascii="Liberation Serif" w:hAnsi="Liberation Serif"/>
          <w:color w:val="000000" w:themeColor="text1"/>
          <w:sz w:val="28"/>
          <w:szCs w:val="28"/>
        </w:rPr>
        <w:t>202</w:t>
      </w:r>
      <w:r w:rsidR="004460AA" w:rsidRPr="00EA0A75">
        <w:rPr>
          <w:rFonts w:ascii="Liberation Serif" w:hAnsi="Liberation Serif"/>
          <w:color w:val="000000" w:themeColor="text1"/>
          <w:sz w:val="28"/>
          <w:szCs w:val="28"/>
        </w:rPr>
        <w:t>6</w:t>
      </w:r>
      <w:r w:rsidR="001E0FBC" w:rsidRPr="00EA0A75">
        <w:rPr>
          <w:rFonts w:ascii="Liberation Serif" w:hAnsi="Liberation Serif"/>
          <w:color w:val="000000" w:themeColor="text1"/>
          <w:sz w:val="28"/>
          <w:szCs w:val="28"/>
        </w:rPr>
        <w:t xml:space="preserve"> годы» </w:t>
      </w:r>
      <w:r w:rsidR="004460AA" w:rsidRPr="00EA0A75">
        <w:rPr>
          <w:rFonts w:ascii="Liberation Serif" w:hAnsi="Liberation Serif"/>
          <w:color w:val="000000" w:themeColor="text1"/>
          <w:sz w:val="28"/>
          <w:szCs w:val="28"/>
        </w:rPr>
        <w:t>п</w:t>
      </w:r>
      <w:r w:rsidR="001E0FBC" w:rsidRPr="00EA0A75">
        <w:rPr>
          <w:rFonts w:ascii="Liberation Serif" w:hAnsi="Liberation Serif"/>
          <w:color w:val="000000" w:themeColor="text1"/>
          <w:sz w:val="28"/>
          <w:szCs w:val="28"/>
        </w:rPr>
        <w:t xml:space="preserve">рограммы изложить в новой редакции согласно Приложению № </w:t>
      </w:r>
      <w:r w:rsidR="002B12C8" w:rsidRPr="00EA0A75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="001E0FBC" w:rsidRPr="00EA0A75">
        <w:rPr>
          <w:rFonts w:ascii="Liberation Serif" w:hAnsi="Liberation Serif"/>
          <w:color w:val="000000" w:themeColor="text1"/>
          <w:sz w:val="28"/>
          <w:szCs w:val="28"/>
        </w:rPr>
        <w:t xml:space="preserve"> к настоящему постановлению;</w:t>
      </w:r>
    </w:p>
    <w:p w:rsidR="00C33C3F" w:rsidRDefault="00C33C3F" w:rsidP="00C33C3F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sz w:val="28"/>
        </w:rPr>
        <w:t xml:space="preserve">12) подпункт 2 пункта 3.1 раздела 3 </w:t>
      </w:r>
      <w:r w:rsidRPr="00FA4CC0">
        <w:rPr>
          <w:rFonts w:ascii="Liberation Serif" w:hAnsi="Liberation Serif"/>
          <w:color w:val="000000" w:themeColor="text1"/>
          <w:sz w:val="28"/>
          <w:szCs w:val="28"/>
        </w:rPr>
        <w:t>подпрограмм</w:t>
      </w:r>
      <w:r>
        <w:rPr>
          <w:rFonts w:ascii="Liberation Serif" w:hAnsi="Liberation Serif"/>
          <w:color w:val="000000" w:themeColor="text1"/>
          <w:sz w:val="28"/>
          <w:szCs w:val="28"/>
        </w:rPr>
        <w:t>ы</w:t>
      </w:r>
      <w:r w:rsidRPr="00FA4CC0">
        <w:rPr>
          <w:rFonts w:ascii="Liberation Serif" w:hAnsi="Liberation Serif"/>
          <w:color w:val="000000" w:themeColor="text1"/>
          <w:sz w:val="28"/>
          <w:szCs w:val="28"/>
        </w:rPr>
        <w:t xml:space="preserve"> «Обеспечение жильем молодых специалистов в Каменск-Уральском городском округе на 2020-2026 годы» программы </w:t>
      </w:r>
      <w:r w:rsidR="005E783D">
        <w:rPr>
          <w:rFonts w:ascii="Liberation Serif" w:hAnsi="Liberation Serif"/>
          <w:color w:val="000000" w:themeColor="text1"/>
          <w:sz w:val="28"/>
          <w:szCs w:val="28"/>
        </w:rPr>
        <w:t xml:space="preserve">(далее – подпрограмма) </w:t>
      </w:r>
      <w:r>
        <w:rPr>
          <w:rFonts w:ascii="Liberation Serif" w:hAnsi="Liberation Serif"/>
          <w:color w:val="000000" w:themeColor="text1"/>
          <w:sz w:val="28"/>
          <w:szCs w:val="28"/>
        </w:rPr>
        <w:t>признать утратившим силу;</w:t>
      </w:r>
    </w:p>
    <w:p w:rsidR="00C33C3F" w:rsidRDefault="00C33C3F" w:rsidP="00C33C3F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 xml:space="preserve">13) </w:t>
      </w:r>
      <w:r w:rsidR="002E3072">
        <w:rPr>
          <w:rFonts w:ascii="Liberation Serif" w:hAnsi="Liberation Serif"/>
          <w:color w:val="000000" w:themeColor="text1"/>
          <w:sz w:val="28"/>
          <w:szCs w:val="28"/>
        </w:rPr>
        <w:t>п</w:t>
      </w:r>
      <w:r>
        <w:rPr>
          <w:rFonts w:ascii="Liberation Serif" w:hAnsi="Liberation Serif"/>
          <w:sz w:val="28"/>
        </w:rPr>
        <w:t xml:space="preserve">ункт 3.1 раздела 3 </w:t>
      </w:r>
      <w:r w:rsidRPr="00FA4CC0">
        <w:rPr>
          <w:rFonts w:ascii="Liberation Serif" w:hAnsi="Liberation Serif"/>
          <w:color w:val="000000" w:themeColor="text1"/>
          <w:sz w:val="28"/>
          <w:szCs w:val="28"/>
        </w:rPr>
        <w:t>подпрограмм</w:t>
      </w:r>
      <w:r>
        <w:rPr>
          <w:rFonts w:ascii="Liberation Serif" w:hAnsi="Liberation Serif"/>
          <w:color w:val="000000" w:themeColor="text1"/>
          <w:sz w:val="28"/>
          <w:szCs w:val="28"/>
        </w:rPr>
        <w:t>ы</w:t>
      </w:r>
      <w:r w:rsidRPr="00FA4CC0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2E3072">
        <w:rPr>
          <w:rFonts w:ascii="Liberation Serif" w:hAnsi="Liberation Serif"/>
          <w:color w:val="000000" w:themeColor="text1"/>
          <w:sz w:val="28"/>
          <w:szCs w:val="28"/>
        </w:rPr>
        <w:t xml:space="preserve">дополнить </w:t>
      </w:r>
      <w:r>
        <w:rPr>
          <w:rFonts w:ascii="Liberation Serif" w:hAnsi="Liberation Serif"/>
          <w:color w:val="000000" w:themeColor="text1"/>
          <w:sz w:val="28"/>
          <w:szCs w:val="28"/>
        </w:rPr>
        <w:t>подпунктом 7 следующего содержания:</w:t>
      </w:r>
    </w:p>
    <w:p w:rsidR="00C33C3F" w:rsidRDefault="00C33C3F" w:rsidP="00C33C3F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lastRenderedPageBreak/>
        <w:t xml:space="preserve">«7) </w:t>
      </w:r>
      <w:r w:rsidRPr="00642131">
        <w:rPr>
          <w:rFonts w:ascii="Liberation Serif" w:hAnsi="Liberation Serif"/>
          <w:color w:val="000000" w:themeColor="text1"/>
          <w:sz w:val="28"/>
          <w:szCs w:val="28"/>
        </w:rPr>
        <w:t>исключает из состава участников Подпрограммы</w:t>
      </w:r>
      <w:r>
        <w:rPr>
          <w:rFonts w:ascii="Liberation Serif" w:hAnsi="Liberation Serif"/>
          <w:color w:val="000000" w:themeColor="text1"/>
          <w:sz w:val="28"/>
          <w:szCs w:val="28"/>
        </w:rPr>
        <w:t xml:space="preserve"> в случае, если молодой специалист не </w:t>
      </w:r>
      <w:r w:rsidRPr="00642131">
        <w:rPr>
          <w:rFonts w:ascii="Liberation Serif" w:hAnsi="Liberation Serif"/>
          <w:color w:val="000000" w:themeColor="text1"/>
          <w:sz w:val="28"/>
          <w:szCs w:val="28"/>
        </w:rPr>
        <w:t>воспользова</w:t>
      </w:r>
      <w:r w:rsidR="004974DE">
        <w:rPr>
          <w:rFonts w:ascii="Liberation Serif" w:hAnsi="Liberation Serif"/>
          <w:color w:val="000000" w:themeColor="text1"/>
          <w:sz w:val="28"/>
          <w:szCs w:val="28"/>
        </w:rPr>
        <w:t>л</w:t>
      </w:r>
      <w:r w:rsidRPr="00642131">
        <w:rPr>
          <w:rFonts w:ascii="Liberation Serif" w:hAnsi="Liberation Serif"/>
          <w:color w:val="000000" w:themeColor="text1"/>
          <w:sz w:val="28"/>
          <w:szCs w:val="28"/>
        </w:rPr>
        <w:t>ся правом на получение выплаты для приобретения жилого помещения</w:t>
      </w:r>
      <w:r>
        <w:rPr>
          <w:rFonts w:ascii="Liberation Serif" w:hAnsi="Liberation Serif"/>
          <w:color w:val="000000" w:themeColor="text1"/>
          <w:sz w:val="28"/>
          <w:szCs w:val="28"/>
        </w:rPr>
        <w:t xml:space="preserve"> либо отказался от получения свидетельства.»;</w:t>
      </w:r>
    </w:p>
    <w:p w:rsidR="00C33C3F" w:rsidRDefault="00C33C3F" w:rsidP="00C33C3F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sz w:val="28"/>
        </w:rPr>
        <w:t>14</w:t>
      </w:r>
      <w:r w:rsidRPr="005B6736">
        <w:rPr>
          <w:rFonts w:ascii="Liberation Serif" w:hAnsi="Liberation Serif"/>
          <w:sz w:val="28"/>
        </w:rPr>
        <w:t xml:space="preserve">) </w:t>
      </w:r>
      <w:r>
        <w:rPr>
          <w:rFonts w:ascii="Liberation Serif" w:hAnsi="Liberation Serif"/>
          <w:sz w:val="28"/>
        </w:rPr>
        <w:t xml:space="preserve">пункт 3.3 раздела 3 </w:t>
      </w:r>
      <w:r w:rsidRPr="00FA4CC0">
        <w:rPr>
          <w:rFonts w:ascii="Liberation Serif" w:hAnsi="Liberation Serif"/>
          <w:color w:val="000000" w:themeColor="text1"/>
          <w:sz w:val="28"/>
          <w:szCs w:val="28"/>
        </w:rPr>
        <w:t>подпрограмм</w:t>
      </w:r>
      <w:r>
        <w:rPr>
          <w:rFonts w:ascii="Liberation Serif" w:hAnsi="Liberation Serif"/>
          <w:color w:val="000000" w:themeColor="text1"/>
          <w:sz w:val="28"/>
          <w:szCs w:val="28"/>
        </w:rPr>
        <w:t>ы</w:t>
      </w:r>
      <w:r w:rsidRPr="00FA4CC0">
        <w:rPr>
          <w:rFonts w:ascii="Liberation Serif" w:hAnsi="Liberation Serif"/>
          <w:color w:val="000000" w:themeColor="text1"/>
          <w:sz w:val="28"/>
          <w:szCs w:val="28"/>
        </w:rPr>
        <w:t xml:space="preserve"> изложить в </w:t>
      </w:r>
      <w:r>
        <w:rPr>
          <w:rFonts w:ascii="Liberation Serif" w:hAnsi="Liberation Serif"/>
          <w:color w:val="000000" w:themeColor="text1"/>
          <w:sz w:val="28"/>
          <w:szCs w:val="28"/>
        </w:rPr>
        <w:t>следующей</w:t>
      </w:r>
      <w:r w:rsidRPr="00FA4CC0">
        <w:rPr>
          <w:rFonts w:ascii="Liberation Serif" w:hAnsi="Liberation Serif"/>
          <w:color w:val="000000" w:themeColor="text1"/>
          <w:sz w:val="28"/>
          <w:szCs w:val="28"/>
        </w:rPr>
        <w:t xml:space="preserve"> редакции</w:t>
      </w:r>
      <w:r>
        <w:rPr>
          <w:rFonts w:ascii="Liberation Serif" w:hAnsi="Liberation Serif"/>
          <w:color w:val="000000" w:themeColor="text1"/>
          <w:sz w:val="28"/>
          <w:szCs w:val="28"/>
        </w:rPr>
        <w:t>:</w:t>
      </w:r>
    </w:p>
    <w:p w:rsidR="00C33C3F" w:rsidRPr="00160992" w:rsidRDefault="00C33C3F" w:rsidP="00C33C3F">
      <w:pPr>
        <w:pStyle w:val="ConsPlusNormal"/>
        <w:ind w:firstLine="540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160992">
        <w:rPr>
          <w:rFonts w:ascii="Liberation Serif" w:hAnsi="Liberation Serif"/>
          <w:color w:val="000000" w:themeColor="text1"/>
          <w:sz w:val="28"/>
          <w:szCs w:val="28"/>
        </w:rPr>
        <w:t>«</w:t>
      </w:r>
      <w:r w:rsidRPr="00160992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3.3. Участниками Подпрограммы могут быть молодые специалисты в возрасте до </w:t>
      </w:r>
      <w:r>
        <w:rPr>
          <w:rFonts w:ascii="Liberation Serif" w:hAnsi="Liberation Serif" w:cs="Times New Roman"/>
          <w:color w:val="000000" w:themeColor="text1"/>
          <w:sz w:val="28"/>
          <w:szCs w:val="28"/>
        </w:rPr>
        <w:t>35</w:t>
      </w:r>
      <w:r w:rsidRPr="00160992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лет включительно, отвечающие всем нижеперечисленным условиям:</w:t>
      </w:r>
    </w:p>
    <w:p w:rsidR="00C33C3F" w:rsidRPr="00160992" w:rsidRDefault="00C33C3F" w:rsidP="00C33C3F">
      <w:pPr>
        <w:pStyle w:val="ConsPlusNormal"/>
        <w:ind w:firstLine="540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160992">
        <w:rPr>
          <w:rFonts w:ascii="Liberation Serif" w:hAnsi="Liberation Serif" w:cs="Times New Roman"/>
          <w:color w:val="000000" w:themeColor="text1"/>
          <w:sz w:val="28"/>
          <w:szCs w:val="28"/>
        </w:rPr>
        <w:t>1) наличие сертификата специалиста (свидетельства об аккредитации специалиста) и высшего медицинского образования (для молодых специалистов – работников федеральных, государственных учреждений здравоохранения Свердловской области, территориального отдела Управления Роспотребнадзора по Свердловской области в городе Каменск-Уральский, Каменском районе, Сухоложском и Богдановичском районах, расположенных на территории Каменск-Уральского городского округа);</w:t>
      </w:r>
    </w:p>
    <w:p w:rsidR="00C33C3F" w:rsidRPr="00160992" w:rsidRDefault="00C33C3F" w:rsidP="00C33C3F">
      <w:pPr>
        <w:pStyle w:val="ConsPlusNormal"/>
        <w:ind w:firstLine="540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160992">
        <w:rPr>
          <w:rFonts w:ascii="Liberation Serif" w:hAnsi="Liberation Serif" w:cs="Times New Roman"/>
          <w:color w:val="000000" w:themeColor="text1"/>
          <w:sz w:val="28"/>
          <w:szCs w:val="28"/>
        </w:rPr>
        <w:t>2) наличие высшего профессионального образования (для молодых специалистов – работников муниципальных учреждений образования, культуры и спорта, расположенных на территории Каменск-Уральского городского округа);</w:t>
      </w:r>
    </w:p>
    <w:p w:rsidR="00C33C3F" w:rsidRPr="00160992" w:rsidRDefault="00C33C3F" w:rsidP="00C33C3F">
      <w:pPr>
        <w:pStyle w:val="ConsPlusNormal"/>
        <w:ind w:firstLine="540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160992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3) </w:t>
      </w:r>
      <w:r w:rsidRPr="00160992">
        <w:rPr>
          <w:rFonts w:ascii="Liberation Serif" w:hAnsi="Liberation Serif"/>
          <w:color w:val="000000" w:themeColor="text1"/>
          <w:sz w:val="28"/>
          <w:szCs w:val="28"/>
        </w:rPr>
        <w:t>заявление на участие в Подпрограмме подано не позднее 5 (пяти) лет после окончания высшего учебного заведения, а для молодых специалистов - работников федеральных, государственных учреждений здравоохранения Свердловской области, территориального отдела Управления Роспотребнадзора по Свердловской области в городе Каменск-Уральский, Каменском районе, Сухоложском и Богдановичском районах, расположенных на территории Каменск-Уральского городского округа – не позднее 10 (десяти) лет после получения сертификата специалиста (свидетельства об аккредитации специалиста)</w:t>
      </w:r>
      <w:r w:rsidRPr="00160992">
        <w:rPr>
          <w:rFonts w:ascii="Liberation Serif" w:hAnsi="Liberation Serif" w:cs="Times New Roman"/>
          <w:color w:val="000000" w:themeColor="text1"/>
          <w:sz w:val="28"/>
          <w:szCs w:val="28"/>
        </w:rPr>
        <w:t>;</w:t>
      </w:r>
    </w:p>
    <w:p w:rsidR="00C33C3F" w:rsidRPr="00160992" w:rsidRDefault="00C33C3F" w:rsidP="00C33C3F">
      <w:pPr>
        <w:pStyle w:val="ConsPlusNormal"/>
        <w:ind w:firstLine="540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160992">
        <w:rPr>
          <w:rFonts w:ascii="Liberation Serif" w:hAnsi="Liberation Serif" w:cs="Times New Roman"/>
          <w:color w:val="000000" w:themeColor="text1"/>
          <w:sz w:val="28"/>
          <w:szCs w:val="28"/>
        </w:rPr>
        <w:t>4) молодой специалист работает по трудовому договору по основному месту работы в территориальном отделе Управления Роспотребнадзора по Свердловской области в городе Каменск-Уральский, Каменском районе, Сухоложском и Богдановичском районах, федеральном или государственном учреждении здравоохранения, муниципальном учреждении образования, культуры или спорта, расположенном на территории Каменск-Уральского городского округа;</w:t>
      </w:r>
    </w:p>
    <w:p w:rsidR="00C33C3F" w:rsidRDefault="00C33C3F" w:rsidP="00C33C3F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160992">
        <w:rPr>
          <w:rFonts w:ascii="Liberation Serif" w:hAnsi="Liberation Serif"/>
          <w:color w:val="000000" w:themeColor="text1"/>
          <w:sz w:val="28"/>
          <w:szCs w:val="28"/>
        </w:rPr>
        <w:t>5) молодой специалист и члены его семьи не имеют на территории    Каменск-Уральского городского округа жилых помещений на праве собственности или праве пользования по договору социального найма, а также не производили отчуждение жилых помещений (долей в праве собственности на жилые помещения), расположенных на территории Каменск-Уральского городского округа, в течение 5 (пяти) лет, предшествующих дате подачи заявления на участие в Подпрограмме.»;</w:t>
      </w:r>
    </w:p>
    <w:p w:rsidR="00C33C3F" w:rsidRDefault="00C33C3F" w:rsidP="00C33C3F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15</w:t>
      </w:r>
      <w:r w:rsidRPr="005B6736">
        <w:rPr>
          <w:rFonts w:ascii="Liberation Serif" w:hAnsi="Liberation Serif"/>
          <w:sz w:val="28"/>
          <w:szCs w:val="28"/>
        </w:rPr>
        <w:t xml:space="preserve">) </w:t>
      </w:r>
      <w:r>
        <w:rPr>
          <w:rFonts w:ascii="Liberation Serif" w:hAnsi="Liberation Serif"/>
          <w:sz w:val="28"/>
        </w:rPr>
        <w:t xml:space="preserve">пункт 3.4 раздела 3 </w:t>
      </w:r>
      <w:r w:rsidRPr="00FA4CC0">
        <w:rPr>
          <w:rFonts w:ascii="Liberation Serif" w:hAnsi="Liberation Serif"/>
          <w:color w:val="000000" w:themeColor="text1"/>
          <w:sz w:val="28"/>
          <w:szCs w:val="28"/>
        </w:rPr>
        <w:t>подпрограмм</w:t>
      </w:r>
      <w:r>
        <w:rPr>
          <w:rFonts w:ascii="Liberation Serif" w:hAnsi="Liberation Serif"/>
          <w:color w:val="000000" w:themeColor="text1"/>
          <w:sz w:val="28"/>
          <w:szCs w:val="28"/>
        </w:rPr>
        <w:t>ы</w:t>
      </w:r>
      <w:r w:rsidRPr="00FA4CC0">
        <w:rPr>
          <w:rFonts w:ascii="Liberation Serif" w:hAnsi="Liberation Serif"/>
          <w:color w:val="000000" w:themeColor="text1"/>
          <w:sz w:val="28"/>
          <w:szCs w:val="28"/>
        </w:rPr>
        <w:t xml:space="preserve"> изложить в </w:t>
      </w:r>
      <w:r>
        <w:rPr>
          <w:rFonts w:ascii="Liberation Serif" w:hAnsi="Liberation Serif"/>
          <w:color w:val="000000" w:themeColor="text1"/>
          <w:sz w:val="28"/>
          <w:szCs w:val="28"/>
        </w:rPr>
        <w:t>следующей</w:t>
      </w:r>
      <w:r w:rsidRPr="00FA4CC0">
        <w:rPr>
          <w:rFonts w:ascii="Liberation Serif" w:hAnsi="Liberation Serif"/>
          <w:color w:val="000000" w:themeColor="text1"/>
          <w:sz w:val="28"/>
          <w:szCs w:val="28"/>
        </w:rPr>
        <w:t xml:space="preserve"> редакции</w:t>
      </w:r>
      <w:r>
        <w:rPr>
          <w:rFonts w:ascii="Liberation Serif" w:hAnsi="Liberation Serif"/>
          <w:color w:val="000000" w:themeColor="text1"/>
          <w:sz w:val="28"/>
          <w:szCs w:val="28"/>
        </w:rPr>
        <w:t>:</w:t>
      </w:r>
    </w:p>
    <w:p w:rsidR="00C33C3F" w:rsidRPr="00F61265" w:rsidRDefault="00C33C3F" w:rsidP="00C33C3F">
      <w:pPr>
        <w:pStyle w:val="ConsPlusNormal"/>
        <w:ind w:firstLine="540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>«</w:t>
      </w:r>
      <w:r w:rsidRPr="00F61265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3.4. Признание молодых специалистов участниками Подпрограммы осуществляется на основании письменного </w:t>
      </w:r>
      <w:hyperlink w:anchor="P1626" w:history="1">
        <w:r w:rsidRPr="00F61265">
          <w:rPr>
            <w:rFonts w:ascii="Liberation Serif" w:hAnsi="Liberation Serif" w:cs="Times New Roman"/>
            <w:color w:val="000000" w:themeColor="text1"/>
            <w:sz w:val="28"/>
            <w:szCs w:val="28"/>
          </w:rPr>
          <w:t>заявления</w:t>
        </w:r>
      </w:hyperlink>
      <w:r w:rsidRPr="00F61265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установленной формы, приведенной в Приложении № 3 к настоящей Подпрограмме, представленного в отдел по социальным и жилищным вопросам Администрации Каменск-Уральского городского округа, к которому должны быть приложены следующие </w:t>
      </w:r>
      <w:r w:rsidRPr="00F61265">
        <w:rPr>
          <w:rFonts w:ascii="Liberation Serif" w:hAnsi="Liberation Serif" w:cs="Times New Roman"/>
          <w:color w:val="000000" w:themeColor="text1"/>
          <w:sz w:val="28"/>
          <w:szCs w:val="28"/>
        </w:rPr>
        <w:lastRenderedPageBreak/>
        <w:t>документы:</w:t>
      </w:r>
    </w:p>
    <w:p w:rsidR="00C33C3F" w:rsidRPr="004348C8" w:rsidRDefault="00C33C3F" w:rsidP="00C33C3F">
      <w:pPr>
        <w:pStyle w:val="ConsPlusNormal"/>
        <w:ind w:firstLine="540"/>
        <w:jc w:val="both"/>
        <w:rPr>
          <w:rFonts w:ascii="Liberation Serif" w:hAnsi="Liberation Serif" w:cs="Times New Roman"/>
          <w:strike/>
          <w:color w:val="000000" w:themeColor="text1"/>
          <w:sz w:val="28"/>
          <w:szCs w:val="28"/>
        </w:rPr>
      </w:pPr>
      <w:r w:rsidRPr="003D6F44">
        <w:rPr>
          <w:rFonts w:ascii="Liberation Serif" w:hAnsi="Liberation Serif" w:cs="Times New Roman"/>
          <w:color w:val="000000" w:themeColor="text1"/>
          <w:sz w:val="28"/>
          <w:szCs w:val="28"/>
        </w:rPr>
        <w:t>1</w:t>
      </w:r>
      <w:r w:rsidRPr="009B17BA">
        <w:rPr>
          <w:rFonts w:ascii="Liberation Serif" w:hAnsi="Liberation Serif" w:cs="Times New Roman"/>
          <w:color w:val="000000" w:themeColor="text1"/>
          <w:sz w:val="28"/>
          <w:szCs w:val="28"/>
        </w:rPr>
        <w:t>) копии паспортов всех членов семьи;</w:t>
      </w:r>
    </w:p>
    <w:p w:rsidR="00C33C3F" w:rsidRPr="003D6F44" w:rsidRDefault="00C33C3F" w:rsidP="00C33C3F">
      <w:pPr>
        <w:pStyle w:val="ConsPlusNormal"/>
        <w:ind w:firstLine="540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3D6F44">
        <w:rPr>
          <w:rFonts w:ascii="Liberation Serif" w:hAnsi="Liberation Serif" w:cs="Times New Roman"/>
          <w:color w:val="000000" w:themeColor="text1"/>
          <w:sz w:val="28"/>
          <w:szCs w:val="28"/>
        </w:rPr>
        <w:t>2) копия трудовой книжки, заверенная работодателем;</w:t>
      </w:r>
    </w:p>
    <w:p w:rsidR="00C33C3F" w:rsidRPr="003D6F44" w:rsidRDefault="00C33C3F" w:rsidP="00C33C3F">
      <w:pPr>
        <w:pStyle w:val="ConsPlusNormal"/>
        <w:ind w:firstLine="540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3D6F44">
        <w:rPr>
          <w:rFonts w:ascii="Liberation Serif" w:hAnsi="Liberation Serif" w:cs="Times New Roman"/>
          <w:color w:val="000000" w:themeColor="text1"/>
          <w:sz w:val="28"/>
          <w:szCs w:val="28"/>
        </w:rPr>
        <w:t>3) копии диплома о высшем медицинском образовании и сертификата специалиста или свидетельства об аккредитации специалиста (для молодых специалистов – работников федеральных, государственных учреждений здравоохранения, территориального отдела Управления Роспотребнадзора по Свердловской области в городе Каменск-Уральский, Каменском районе, Сухоложском и Богдановичском районах, расположенных на территории Каменск-Уральского городского округа);</w:t>
      </w:r>
    </w:p>
    <w:p w:rsidR="00C33C3F" w:rsidRPr="003D6F44" w:rsidRDefault="00C33C3F" w:rsidP="00C33C3F">
      <w:pPr>
        <w:pStyle w:val="ConsPlusNormal"/>
        <w:ind w:firstLine="540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3D6F44">
        <w:rPr>
          <w:rFonts w:ascii="Liberation Serif" w:hAnsi="Liberation Serif" w:cs="Times New Roman"/>
          <w:color w:val="000000" w:themeColor="text1"/>
          <w:sz w:val="28"/>
          <w:szCs w:val="28"/>
        </w:rPr>
        <w:t>4) копии диплома о высшем профессиональном образовании (для молодых специалистов – работников муниципальных учреждений образования, культуры и спорта);</w:t>
      </w:r>
    </w:p>
    <w:p w:rsidR="00C33C3F" w:rsidRPr="003D6F44" w:rsidRDefault="00C33C3F" w:rsidP="00C33C3F">
      <w:pPr>
        <w:pStyle w:val="ConsPlusNormal"/>
        <w:ind w:firstLine="540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3D6F44">
        <w:rPr>
          <w:rFonts w:ascii="Liberation Serif" w:hAnsi="Liberation Serif" w:cs="Times New Roman"/>
          <w:color w:val="000000" w:themeColor="text1"/>
          <w:sz w:val="28"/>
          <w:szCs w:val="28"/>
        </w:rPr>
        <w:t>5) справка БТИ о наличии (отсутствии) на праве собственности у гражданина и членов его семьи объектов недвижимого имущества на территории Каменск-Уральского городского округа, права на которые не зарегистрированы в Едином государственном реестре недвижимости;</w:t>
      </w:r>
    </w:p>
    <w:p w:rsidR="00C33C3F" w:rsidRPr="003862C0" w:rsidRDefault="00C33C3F" w:rsidP="00C33C3F">
      <w:pPr>
        <w:pStyle w:val="ConsPlusNormal"/>
        <w:ind w:firstLine="540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3862C0">
        <w:rPr>
          <w:rFonts w:ascii="Liberation Serif" w:hAnsi="Liberation Serif" w:cs="Times New Roman"/>
          <w:color w:val="000000" w:themeColor="text1"/>
          <w:sz w:val="28"/>
          <w:szCs w:val="28"/>
        </w:rPr>
        <w:t>6) документы, подтверждающие признание молодого специалиста и (или) членов его семьи имеющими доходы, позволяющие получить кредит, либо иные денежные средства, в том числе средства материнского капитала, для оплаты расчетной (средней) стоимости жилья в части, превышающей размер предоставляемой выплаты;</w:t>
      </w:r>
    </w:p>
    <w:p w:rsidR="00C33C3F" w:rsidRPr="006E1A6B" w:rsidRDefault="00C33C3F" w:rsidP="00C33C3F">
      <w:pPr>
        <w:pStyle w:val="ConsPlusNormal"/>
        <w:ind w:firstLine="540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6E1A6B">
        <w:rPr>
          <w:rFonts w:ascii="Liberation Serif" w:hAnsi="Liberation Serif" w:cs="Times New Roman"/>
          <w:color w:val="000000" w:themeColor="text1"/>
          <w:sz w:val="28"/>
          <w:szCs w:val="28"/>
        </w:rPr>
        <w:t>7) копии документов, подтверждающих право пользования занимаемым жилым помещением (для молодых специалистов и (или) членов их семей, зарегистрированных по месту жительства (месту пребывания) на территории Каменск-Уральского городского округа);</w:t>
      </w:r>
    </w:p>
    <w:p w:rsidR="00C33C3F" w:rsidRPr="006E1A6B" w:rsidRDefault="00C33C3F" w:rsidP="00C33C3F">
      <w:pPr>
        <w:pStyle w:val="ConsPlusNormal"/>
        <w:ind w:firstLine="540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6E1A6B">
        <w:rPr>
          <w:rFonts w:ascii="Liberation Serif" w:hAnsi="Liberation Serif" w:cs="Times New Roman"/>
          <w:color w:val="000000" w:themeColor="text1"/>
          <w:sz w:val="28"/>
          <w:szCs w:val="28"/>
        </w:rPr>
        <w:t>8) согласие на обработку персональных данных всех членов семьи.</w:t>
      </w:r>
    </w:p>
    <w:p w:rsidR="00C33C3F" w:rsidRDefault="00C33C3F" w:rsidP="00C33C3F">
      <w:pPr>
        <w:pStyle w:val="ConsPlusNormal"/>
        <w:ind w:firstLine="540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F36112">
        <w:rPr>
          <w:rFonts w:ascii="Liberation Serif" w:hAnsi="Liberation Serif" w:cs="Times New Roman"/>
          <w:color w:val="000000" w:themeColor="text1"/>
          <w:sz w:val="28"/>
          <w:szCs w:val="28"/>
        </w:rPr>
        <w:t>Молодые специалисты вправе представить с заявлением следующие документы:</w:t>
      </w:r>
    </w:p>
    <w:p w:rsidR="00C33C3F" w:rsidRPr="003D6F44" w:rsidRDefault="00C33C3F" w:rsidP="00C33C3F">
      <w:pPr>
        <w:pStyle w:val="ConsPlusNormal"/>
        <w:ind w:firstLine="540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9B17BA">
        <w:rPr>
          <w:rFonts w:ascii="Liberation Serif" w:hAnsi="Liberation Serif" w:cs="Times New Roman"/>
          <w:color w:val="000000" w:themeColor="text1"/>
          <w:sz w:val="28"/>
          <w:szCs w:val="28"/>
        </w:rPr>
        <w:t>1) копии свидетельств о рождении несовершеннолетних детей, копию свидетельства о регистрации</w:t>
      </w:r>
      <w:r w:rsidR="004F007C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(расторжени</w:t>
      </w:r>
      <w:r w:rsidR="00AD2033">
        <w:rPr>
          <w:rFonts w:ascii="Liberation Serif" w:hAnsi="Liberation Serif" w:cs="Times New Roman"/>
          <w:color w:val="000000" w:themeColor="text1"/>
          <w:sz w:val="28"/>
          <w:szCs w:val="28"/>
        </w:rPr>
        <w:t>и</w:t>
      </w:r>
      <w:r w:rsidR="004F007C">
        <w:rPr>
          <w:rFonts w:ascii="Liberation Serif" w:hAnsi="Liberation Serif" w:cs="Times New Roman"/>
          <w:color w:val="000000" w:themeColor="text1"/>
          <w:sz w:val="28"/>
          <w:szCs w:val="28"/>
        </w:rPr>
        <w:t>)</w:t>
      </w:r>
      <w:r w:rsidRPr="009B17BA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брака (при наличии);</w:t>
      </w:r>
    </w:p>
    <w:p w:rsidR="00C33C3F" w:rsidRPr="00F36112" w:rsidRDefault="00C33C3F" w:rsidP="00C33C3F">
      <w:pPr>
        <w:pStyle w:val="ConsPlusNormal"/>
        <w:ind w:firstLine="540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>
        <w:rPr>
          <w:rFonts w:ascii="Liberation Serif" w:hAnsi="Liberation Serif" w:cs="Times New Roman"/>
          <w:color w:val="000000" w:themeColor="text1"/>
          <w:sz w:val="28"/>
          <w:szCs w:val="28"/>
        </w:rPr>
        <w:t>2</w:t>
      </w:r>
      <w:r w:rsidRPr="00F36112">
        <w:rPr>
          <w:rFonts w:ascii="Liberation Serif" w:hAnsi="Liberation Serif" w:cs="Times New Roman"/>
          <w:color w:val="000000" w:themeColor="text1"/>
          <w:sz w:val="28"/>
          <w:szCs w:val="28"/>
        </w:rPr>
        <w:t>) справку о регистрации по месту жительства (месту пребывания) (для молодых специалистов и (или) членов их семей, зарегистрированных по месту жительства (месту пребывания) на территории Каменск-Уральского городского округа;</w:t>
      </w:r>
    </w:p>
    <w:p w:rsidR="00C33C3F" w:rsidRPr="00F36112" w:rsidRDefault="00C33C3F" w:rsidP="00C33C3F">
      <w:pPr>
        <w:pStyle w:val="ConsPlusNormal"/>
        <w:ind w:firstLine="540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>
        <w:rPr>
          <w:rFonts w:ascii="Liberation Serif" w:hAnsi="Liberation Serif" w:cs="Times New Roman"/>
          <w:color w:val="000000" w:themeColor="text1"/>
          <w:sz w:val="28"/>
          <w:szCs w:val="28"/>
        </w:rPr>
        <w:t>3</w:t>
      </w:r>
      <w:r w:rsidRPr="00F36112">
        <w:rPr>
          <w:rFonts w:ascii="Liberation Serif" w:hAnsi="Liberation Serif" w:cs="Times New Roman"/>
          <w:color w:val="000000" w:themeColor="text1"/>
          <w:sz w:val="28"/>
          <w:szCs w:val="28"/>
        </w:rPr>
        <w:t>) выписки из Единого государственного реестра недвижимости о наличии либо отсутствии на праве собственности недвижимого имущества на всех членов семьи;</w:t>
      </w:r>
    </w:p>
    <w:p w:rsidR="00C33C3F" w:rsidRPr="00782FB4" w:rsidRDefault="00C33C3F" w:rsidP="00C33C3F">
      <w:pPr>
        <w:pStyle w:val="ConsPlusNormal"/>
        <w:ind w:firstLine="540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>
        <w:rPr>
          <w:rFonts w:ascii="Liberation Serif" w:hAnsi="Liberation Serif" w:cs="Times New Roman"/>
          <w:color w:val="000000" w:themeColor="text1"/>
          <w:sz w:val="28"/>
          <w:szCs w:val="28"/>
        </w:rPr>
        <w:t>4</w:t>
      </w:r>
      <w:r w:rsidRPr="00782FB4">
        <w:rPr>
          <w:rFonts w:ascii="Liberation Serif" w:hAnsi="Liberation Serif" w:cs="Times New Roman"/>
          <w:color w:val="000000" w:themeColor="text1"/>
          <w:sz w:val="28"/>
          <w:szCs w:val="28"/>
        </w:rPr>
        <w:t>) копии документов, подтверждающих регистрацию в системе индивидуального (персонифицированного) учета, всех членов семьи.</w:t>
      </w:r>
    </w:p>
    <w:p w:rsidR="00C33C3F" w:rsidRDefault="00C33C3F" w:rsidP="00C33C3F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782FB4">
        <w:rPr>
          <w:rFonts w:ascii="Liberation Serif" w:hAnsi="Liberation Serif"/>
          <w:color w:val="000000" w:themeColor="text1"/>
          <w:sz w:val="28"/>
          <w:szCs w:val="28"/>
        </w:rPr>
        <w:t xml:space="preserve">От имени молодого специалиста документы, предусмотренные </w:t>
      </w:r>
      <w:r w:rsidR="00FB60CB">
        <w:rPr>
          <w:rFonts w:ascii="Liberation Serif" w:hAnsi="Liberation Serif"/>
          <w:color w:val="000000" w:themeColor="text1"/>
          <w:sz w:val="28"/>
          <w:szCs w:val="28"/>
        </w:rPr>
        <w:t>П</w:t>
      </w:r>
      <w:r w:rsidRPr="00782FB4">
        <w:rPr>
          <w:rFonts w:ascii="Liberation Serif" w:hAnsi="Liberation Serif"/>
          <w:color w:val="000000" w:themeColor="text1"/>
          <w:sz w:val="28"/>
          <w:szCs w:val="28"/>
        </w:rPr>
        <w:t>одпрограммой, могут быть поданы его представителем при наличии надлежащим образом оформленной доверенности.</w:t>
      </w:r>
      <w:r>
        <w:rPr>
          <w:rFonts w:ascii="Liberation Serif" w:hAnsi="Liberation Serif"/>
          <w:color w:val="000000" w:themeColor="text1"/>
          <w:sz w:val="28"/>
          <w:szCs w:val="28"/>
        </w:rPr>
        <w:t>»;</w:t>
      </w:r>
    </w:p>
    <w:p w:rsidR="00C33C3F" w:rsidRPr="005B6736" w:rsidRDefault="00C33C3F" w:rsidP="00C33C3F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16</w:t>
      </w:r>
      <w:r w:rsidRPr="005B6736">
        <w:rPr>
          <w:rFonts w:ascii="Liberation Serif" w:hAnsi="Liberation Serif"/>
          <w:sz w:val="28"/>
          <w:szCs w:val="28"/>
        </w:rPr>
        <w:t xml:space="preserve">) </w:t>
      </w:r>
      <w:r>
        <w:rPr>
          <w:rFonts w:ascii="Liberation Serif" w:hAnsi="Liberation Serif"/>
          <w:sz w:val="28"/>
        </w:rPr>
        <w:t xml:space="preserve">пункт 3.6 раздела 3 </w:t>
      </w:r>
      <w:r w:rsidRPr="00FA4CC0">
        <w:rPr>
          <w:rFonts w:ascii="Liberation Serif" w:hAnsi="Liberation Serif"/>
          <w:color w:val="000000" w:themeColor="text1"/>
          <w:sz w:val="28"/>
          <w:szCs w:val="28"/>
        </w:rPr>
        <w:t>подпрограмм</w:t>
      </w:r>
      <w:r>
        <w:rPr>
          <w:rFonts w:ascii="Liberation Serif" w:hAnsi="Liberation Serif"/>
          <w:color w:val="000000" w:themeColor="text1"/>
          <w:sz w:val="28"/>
          <w:szCs w:val="28"/>
        </w:rPr>
        <w:t>ы</w:t>
      </w:r>
      <w:r w:rsidRPr="00FA4CC0">
        <w:rPr>
          <w:rFonts w:ascii="Liberation Serif" w:hAnsi="Liberation Serif"/>
          <w:color w:val="000000" w:themeColor="text1"/>
          <w:sz w:val="28"/>
          <w:szCs w:val="28"/>
        </w:rPr>
        <w:t xml:space="preserve"> изложить в </w:t>
      </w:r>
      <w:r>
        <w:rPr>
          <w:rFonts w:ascii="Liberation Serif" w:hAnsi="Liberation Serif"/>
          <w:color w:val="000000" w:themeColor="text1"/>
          <w:sz w:val="28"/>
          <w:szCs w:val="28"/>
        </w:rPr>
        <w:t>следующей</w:t>
      </w:r>
      <w:r w:rsidRPr="00FA4CC0">
        <w:rPr>
          <w:rFonts w:ascii="Liberation Serif" w:hAnsi="Liberation Serif"/>
          <w:color w:val="000000" w:themeColor="text1"/>
          <w:sz w:val="28"/>
          <w:szCs w:val="28"/>
        </w:rPr>
        <w:t xml:space="preserve"> редакции</w:t>
      </w:r>
      <w:r>
        <w:rPr>
          <w:rFonts w:ascii="Liberation Serif" w:hAnsi="Liberation Serif"/>
          <w:color w:val="000000" w:themeColor="text1"/>
          <w:sz w:val="28"/>
          <w:szCs w:val="28"/>
        </w:rPr>
        <w:t>:</w:t>
      </w:r>
    </w:p>
    <w:p w:rsidR="00C33C3F" w:rsidRDefault="00C33C3F" w:rsidP="00C33C3F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</w:t>
      </w:r>
      <w:r w:rsidRPr="00782FB4">
        <w:rPr>
          <w:rFonts w:ascii="Liberation Serif" w:hAnsi="Liberation Serif"/>
          <w:color w:val="000000" w:themeColor="text1"/>
          <w:sz w:val="28"/>
          <w:szCs w:val="28"/>
        </w:rPr>
        <w:t xml:space="preserve">3.6. Выплата может использоваться молодыми специалистами для приобретения жилого помещения в многоквартирном доме, расположенном на </w:t>
      </w:r>
      <w:r w:rsidRPr="00782FB4">
        <w:rPr>
          <w:rFonts w:ascii="Liberation Serif" w:hAnsi="Liberation Serif"/>
          <w:color w:val="000000" w:themeColor="text1"/>
          <w:sz w:val="28"/>
          <w:szCs w:val="28"/>
        </w:rPr>
        <w:lastRenderedPageBreak/>
        <w:t xml:space="preserve">территории Каменск-Уральского городского округа и введенном в эксплуатацию не ранее </w:t>
      </w:r>
      <w:r>
        <w:rPr>
          <w:rFonts w:ascii="Liberation Serif" w:hAnsi="Liberation Serif"/>
          <w:color w:val="000000" w:themeColor="text1"/>
          <w:sz w:val="28"/>
          <w:szCs w:val="28"/>
        </w:rPr>
        <w:t>2015 года</w:t>
      </w:r>
      <w:r w:rsidRPr="00782FB4">
        <w:rPr>
          <w:rFonts w:ascii="Liberation Serif" w:hAnsi="Liberation Serif"/>
          <w:color w:val="000000" w:themeColor="text1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</w:rPr>
        <w:t>»;</w:t>
      </w:r>
    </w:p>
    <w:p w:rsidR="00C33C3F" w:rsidRPr="005B6736" w:rsidRDefault="00C33C3F" w:rsidP="00C33C3F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17</w:t>
      </w:r>
      <w:r w:rsidRPr="005B6736">
        <w:rPr>
          <w:rFonts w:ascii="Liberation Serif" w:hAnsi="Liberation Serif"/>
          <w:sz w:val="28"/>
          <w:szCs w:val="28"/>
        </w:rPr>
        <w:t xml:space="preserve">) </w:t>
      </w:r>
      <w:r>
        <w:rPr>
          <w:rFonts w:ascii="Liberation Serif" w:hAnsi="Liberation Serif"/>
          <w:sz w:val="28"/>
        </w:rPr>
        <w:t xml:space="preserve">пункт 3.9 раздела 3 </w:t>
      </w:r>
      <w:r w:rsidRPr="00FA4CC0">
        <w:rPr>
          <w:rFonts w:ascii="Liberation Serif" w:hAnsi="Liberation Serif"/>
          <w:color w:val="000000" w:themeColor="text1"/>
          <w:sz w:val="28"/>
          <w:szCs w:val="28"/>
        </w:rPr>
        <w:t>подпрограмм</w:t>
      </w:r>
      <w:r>
        <w:rPr>
          <w:rFonts w:ascii="Liberation Serif" w:hAnsi="Liberation Serif"/>
          <w:color w:val="000000" w:themeColor="text1"/>
          <w:sz w:val="28"/>
          <w:szCs w:val="28"/>
        </w:rPr>
        <w:t>ы</w:t>
      </w:r>
      <w:r w:rsidRPr="00FA4CC0">
        <w:rPr>
          <w:rFonts w:ascii="Liberation Serif" w:hAnsi="Liberation Serif"/>
          <w:color w:val="000000" w:themeColor="text1"/>
          <w:sz w:val="28"/>
          <w:szCs w:val="28"/>
        </w:rPr>
        <w:t xml:space="preserve"> изложить в </w:t>
      </w:r>
      <w:r>
        <w:rPr>
          <w:rFonts w:ascii="Liberation Serif" w:hAnsi="Liberation Serif"/>
          <w:color w:val="000000" w:themeColor="text1"/>
          <w:sz w:val="28"/>
          <w:szCs w:val="28"/>
        </w:rPr>
        <w:t>следующей</w:t>
      </w:r>
      <w:r w:rsidRPr="00FA4CC0">
        <w:rPr>
          <w:rFonts w:ascii="Liberation Serif" w:hAnsi="Liberation Serif"/>
          <w:color w:val="000000" w:themeColor="text1"/>
          <w:sz w:val="28"/>
          <w:szCs w:val="28"/>
        </w:rPr>
        <w:t xml:space="preserve"> редакции</w:t>
      </w:r>
      <w:r>
        <w:rPr>
          <w:rFonts w:ascii="Liberation Serif" w:hAnsi="Liberation Serif"/>
          <w:color w:val="000000" w:themeColor="text1"/>
          <w:sz w:val="28"/>
          <w:szCs w:val="28"/>
        </w:rPr>
        <w:t>:</w:t>
      </w:r>
    </w:p>
    <w:p w:rsidR="00C33C3F" w:rsidRDefault="00C33C3F" w:rsidP="00C33C3F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</w:t>
      </w:r>
      <w:r w:rsidRPr="00642131">
        <w:rPr>
          <w:rFonts w:ascii="Liberation Serif" w:hAnsi="Liberation Serif"/>
          <w:color w:val="000000" w:themeColor="text1"/>
          <w:sz w:val="28"/>
          <w:szCs w:val="28"/>
        </w:rPr>
        <w:t>3.9. В случае если гражданин, получивший свидетельство, не смог по какой-либо причине в установленный срок действия свидетельства воспользоваться правом на получение выплаты для приобретения жилого помещения</w:t>
      </w:r>
      <w:r>
        <w:rPr>
          <w:rFonts w:ascii="Liberation Serif" w:hAnsi="Liberation Serif"/>
          <w:color w:val="000000" w:themeColor="text1"/>
          <w:sz w:val="28"/>
          <w:szCs w:val="28"/>
        </w:rPr>
        <w:t xml:space="preserve"> либо отказался от получения свидетельства,</w:t>
      </w:r>
      <w:r w:rsidRPr="00642131">
        <w:rPr>
          <w:rFonts w:ascii="Liberation Serif" w:hAnsi="Liberation Serif"/>
          <w:color w:val="000000" w:themeColor="text1"/>
          <w:sz w:val="28"/>
          <w:szCs w:val="28"/>
        </w:rPr>
        <w:t xml:space="preserve"> он исключается из состава участников Подпрограммы</w:t>
      </w:r>
      <w:r>
        <w:rPr>
          <w:rFonts w:ascii="Liberation Serif" w:hAnsi="Liberation Serif"/>
          <w:color w:val="000000" w:themeColor="text1"/>
          <w:sz w:val="28"/>
          <w:szCs w:val="28"/>
        </w:rPr>
        <w:t xml:space="preserve"> постановлением Администрации Каменск-Уральского городского округа</w:t>
      </w:r>
      <w:r w:rsidRPr="00642131">
        <w:rPr>
          <w:rFonts w:ascii="Liberation Serif" w:hAnsi="Liberation Serif"/>
          <w:color w:val="000000" w:themeColor="text1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</w:rPr>
        <w:t>»;</w:t>
      </w:r>
    </w:p>
    <w:p w:rsidR="00FB1A79" w:rsidRPr="00B350BE" w:rsidRDefault="00C33C3F" w:rsidP="00C33C3F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18</w:t>
      </w:r>
      <w:r w:rsidRPr="005B6736">
        <w:rPr>
          <w:rFonts w:ascii="Liberation Serif" w:hAnsi="Liberation Serif"/>
          <w:sz w:val="28"/>
          <w:szCs w:val="28"/>
        </w:rPr>
        <w:t xml:space="preserve">) </w:t>
      </w:r>
      <w:r>
        <w:rPr>
          <w:rFonts w:ascii="Liberation Serif" w:hAnsi="Liberation Serif"/>
          <w:sz w:val="28"/>
          <w:szCs w:val="28"/>
        </w:rPr>
        <w:t xml:space="preserve">в </w:t>
      </w:r>
      <w:r>
        <w:rPr>
          <w:rFonts w:ascii="Liberation Serif" w:hAnsi="Liberation Serif"/>
          <w:sz w:val="28"/>
        </w:rPr>
        <w:t xml:space="preserve">пункте 3.12 раздела 3 </w:t>
      </w:r>
      <w:r w:rsidRPr="00FA4CC0">
        <w:rPr>
          <w:rFonts w:ascii="Liberation Serif" w:hAnsi="Liberation Serif"/>
          <w:color w:val="000000" w:themeColor="text1"/>
          <w:sz w:val="28"/>
          <w:szCs w:val="28"/>
        </w:rPr>
        <w:t>подпрограмм</w:t>
      </w:r>
      <w:r>
        <w:rPr>
          <w:rFonts w:ascii="Liberation Serif" w:hAnsi="Liberation Serif"/>
          <w:color w:val="000000" w:themeColor="text1"/>
          <w:sz w:val="28"/>
          <w:szCs w:val="28"/>
        </w:rPr>
        <w:t>ы</w:t>
      </w:r>
      <w:r w:rsidRPr="00FA4CC0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>
        <w:rPr>
          <w:rFonts w:ascii="Liberation Serif" w:hAnsi="Liberation Serif"/>
          <w:color w:val="000000" w:themeColor="text1"/>
          <w:sz w:val="28"/>
          <w:szCs w:val="28"/>
        </w:rPr>
        <w:t>слова «до» заменить словами «на».</w:t>
      </w:r>
    </w:p>
    <w:p w:rsidR="000425A8" w:rsidRPr="00202D72" w:rsidRDefault="00FA4CC0" w:rsidP="00D927FD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202D72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="000425A8" w:rsidRPr="00202D72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DC2B0C" w:rsidRPr="00202D72">
        <w:rPr>
          <w:rFonts w:ascii="Liberation Serif" w:hAnsi="Liberation Serif"/>
          <w:color w:val="000000" w:themeColor="text1"/>
          <w:sz w:val="28"/>
          <w:szCs w:val="28"/>
        </w:rPr>
        <w:t>Опубликовать</w:t>
      </w:r>
      <w:r w:rsidR="000425A8" w:rsidRPr="00202D72">
        <w:rPr>
          <w:rFonts w:ascii="Liberation Serif" w:hAnsi="Liberation Serif"/>
          <w:color w:val="000000" w:themeColor="text1"/>
          <w:sz w:val="28"/>
          <w:szCs w:val="28"/>
        </w:rPr>
        <w:t xml:space="preserve"> настоящее постановление</w:t>
      </w:r>
      <w:r w:rsidR="00DC2B0C" w:rsidRPr="00202D72">
        <w:rPr>
          <w:rFonts w:ascii="Liberation Serif" w:hAnsi="Liberation Serif"/>
          <w:color w:val="000000" w:themeColor="text1"/>
          <w:sz w:val="28"/>
          <w:szCs w:val="28"/>
        </w:rPr>
        <w:t xml:space="preserve"> в газете «Каменский рабочий» и разместить</w:t>
      </w:r>
      <w:r w:rsidR="000425A8" w:rsidRPr="00202D72">
        <w:rPr>
          <w:rFonts w:ascii="Liberation Serif" w:hAnsi="Liberation Serif"/>
          <w:color w:val="000000" w:themeColor="text1"/>
          <w:sz w:val="28"/>
          <w:szCs w:val="28"/>
        </w:rPr>
        <w:t xml:space="preserve"> на официальном сайте муниципального образования.</w:t>
      </w:r>
    </w:p>
    <w:p w:rsidR="00224837" w:rsidRPr="00202D72" w:rsidRDefault="00FA4CC0" w:rsidP="00D927FD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202D72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="00224837" w:rsidRPr="00202D72">
        <w:rPr>
          <w:rFonts w:ascii="Liberation Serif" w:hAnsi="Liberation Serif"/>
          <w:color w:val="000000" w:themeColor="text1"/>
          <w:sz w:val="28"/>
          <w:szCs w:val="28"/>
        </w:rPr>
        <w:t>. Контроль за выполнением настоящего постановления возложить на заместителя главы Администрации городского округа Нестерова Д.Н.</w:t>
      </w:r>
    </w:p>
    <w:p w:rsidR="00133698" w:rsidRPr="00202D72" w:rsidRDefault="001E0FBC" w:rsidP="00D927FD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202D72">
        <w:rPr>
          <w:rFonts w:ascii="Liberation Serif" w:hAnsi="Liberation Serif"/>
          <w:color w:val="000000" w:themeColor="text1"/>
          <w:sz w:val="28"/>
          <w:szCs w:val="28"/>
        </w:rPr>
        <w:t xml:space="preserve">          </w:t>
      </w:r>
    </w:p>
    <w:p w:rsidR="00133698" w:rsidRPr="00202D72" w:rsidRDefault="00133698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4333AF" w:rsidRPr="00202D72" w:rsidRDefault="00FA4CC0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202D72">
        <w:rPr>
          <w:rFonts w:ascii="Liberation Serif" w:hAnsi="Liberation Serif" w:cs="Liberation Serif"/>
          <w:color w:val="000000" w:themeColor="text1"/>
          <w:sz w:val="28"/>
          <w:szCs w:val="28"/>
        </w:rPr>
        <w:t>Г</w:t>
      </w:r>
      <w:r w:rsidR="00133698" w:rsidRPr="00202D72">
        <w:rPr>
          <w:rFonts w:ascii="Liberation Serif" w:hAnsi="Liberation Serif" w:cs="Liberation Serif"/>
          <w:color w:val="000000" w:themeColor="text1"/>
          <w:sz w:val="28"/>
          <w:szCs w:val="28"/>
        </w:rPr>
        <w:t>лав</w:t>
      </w:r>
      <w:r w:rsidRPr="00202D72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</w:p>
    <w:p w:rsidR="00D921D5" w:rsidRPr="00202D72" w:rsidRDefault="00720985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202D72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Каменск-Уральского</w:t>
      </w:r>
      <w:r w:rsidR="00FD7DEC" w:rsidRPr="00202D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202D72">
        <w:rPr>
          <w:rFonts w:ascii="Liberation Serif" w:hAnsi="Liberation Serif" w:cs="Liberation Serif"/>
          <w:color w:val="000000" w:themeColor="text1"/>
          <w:sz w:val="28"/>
          <w:szCs w:val="28"/>
        </w:rPr>
        <w:t>городского округа</w:t>
      </w:r>
      <w:r w:rsidR="00FD7DEC" w:rsidRPr="00202D72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FD7DEC" w:rsidRPr="00202D72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FD7DEC" w:rsidRPr="00202D72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FD7DEC" w:rsidRPr="00202D72">
        <w:rPr>
          <w:rFonts w:ascii="Liberation Serif" w:hAnsi="Liberation Serif" w:cs="Liberation Serif"/>
          <w:color w:val="000000" w:themeColor="text1"/>
          <w:sz w:val="28"/>
          <w:szCs w:val="28"/>
        </w:rPr>
        <w:tab/>
        <w:t xml:space="preserve">  </w:t>
      </w:r>
      <w:r w:rsidR="004333AF" w:rsidRPr="00202D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</w:t>
      </w:r>
      <w:r w:rsidR="00FA4CC0" w:rsidRPr="00202D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</w:t>
      </w:r>
      <w:r w:rsidR="00202D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</w:t>
      </w:r>
      <w:r w:rsidR="00FA4CC0" w:rsidRPr="00202D72">
        <w:rPr>
          <w:rFonts w:ascii="Liberation Serif" w:hAnsi="Liberation Serif" w:cs="Liberation Serif"/>
          <w:color w:val="000000" w:themeColor="text1"/>
          <w:sz w:val="28"/>
          <w:szCs w:val="28"/>
        </w:rPr>
        <w:t>А.А.</w:t>
      </w:r>
      <w:r w:rsidR="004333AF" w:rsidRPr="00202D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FA4CC0" w:rsidRPr="00202D72">
        <w:rPr>
          <w:rFonts w:ascii="Liberation Serif" w:hAnsi="Liberation Serif" w:cs="Liberation Serif"/>
          <w:color w:val="000000" w:themeColor="text1"/>
          <w:sz w:val="28"/>
          <w:szCs w:val="28"/>
        </w:rPr>
        <w:t>Герасимов</w:t>
      </w:r>
    </w:p>
    <w:p w:rsidR="009852DE" w:rsidRPr="008F6256" w:rsidRDefault="009852DE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692B98" w:rsidRPr="008F6256" w:rsidRDefault="00692B98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  <w:sectPr w:rsidR="00692B98" w:rsidRPr="008F6256" w:rsidSect="00F9755F">
          <w:headerReference w:type="default" r:id="rId11"/>
          <w:pgSz w:w="11906" w:h="16838"/>
          <w:pgMar w:top="284" w:right="567" w:bottom="709" w:left="1418" w:header="709" w:footer="709" w:gutter="0"/>
          <w:cols w:space="708"/>
          <w:titlePg/>
          <w:docGrid w:linePitch="360"/>
        </w:sectPr>
      </w:pPr>
    </w:p>
    <w:p w:rsidR="009852DE" w:rsidRPr="00F9755F" w:rsidRDefault="009852DE" w:rsidP="009852DE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F9755F">
        <w:rPr>
          <w:rFonts w:ascii="Liberation Serif" w:hAnsi="Liberation Serif"/>
          <w:color w:val="000000" w:themeColor="text1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</w:t>
      </w:r>
      <w:r w:rsidR="00692B98" w:rsidRPr="00F9755F">
        <w:rPr>
          <w:rFonts w:ascii="Liberation Serif" w:hAnsi="Liberation Serif"/>
          <w:color w:val="000000" w:themeColor="text1"/>
          <w:sz w:val="24"/>
          <w:szCs w:val="24"/>
        </w:rPr>
        <w:t xml:space="preserve">  </w:t>
      </w:r>
      <w:r w:rsidRPr="00F9755F">
        <w:rPr>
          <w:rFonts w:ascii="Liberation Serif" w:hAnsi="Liberation Serif"/>
          <w:color w:val="000000" w:themeColor="text1"/>
          <w:sz w:val="24"/>
          <w:szCs w:val="24"/>
        </w:rPr>
        <w:t xml:space="preserve">Приложение № 1 </w:t>
      </w:r>
    </w:p>
    <w:p w:rsidR="009852DE" w:rsidRPr="00F9755F" w:rsidRDefault="009852DE" w:rsidP="009852DE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F9755F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 постановлению Администрации  </w:t>
      </w:r>
    </w:p>
    <w:p w:rsidR="009852DE" w:rsidRPr="00F9755F" w:rsidRDefault="009852DE" w:rsidP="009852DE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F9755F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Каменск-Уральского городского округа</w:t>
      </w:r>
    </w:p>
    <w:p w:rsidR="009852DE" w:rsidRPr="00F9755F" w:rsidRDefault="009852DE" w:rsidP="009852DE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F9755F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от </w:t>
      </w:r>
      <w:r w:rsidR="00A57FBC">
        <w:rPr>
          <w:rFonts w:ascii="Liberation Serif" w:hAnsi="Liberation Serif"/>
          <w:color w:val="000000" w:themeColor="text1"/>
          <w:sz w:val="24"/>
          <w:szCs w:val="24"/>
        </w:rPr>
        <w:t>30.12.2021</w:t>
      </w:r>
      <w:r w:rsidRPr="00F9755F">
        <w:rPr>
          <w:rFonts w:ascii="Liberation Serif" w:hAnsi="Liberation Serif"/>
          <w:color w:val="000000" w:themeColor="text1"/>
          <w:sz w:val="24"/>
          <w:szCs w:val="24"/>
        </w:rPr>
        <w:t xml:space="preserve">  № </w:t>
      </w:r>
      <w:r w:rsidR="00A57FBC">
        <w:rPr>
          <w:rFonts w:ascii="Liberation Serif" w:hAnsi="Liberation Serif"/>
          <w:color w:val="000000" w:themeColor="text1"/>
          <w:sz w:val="24"/>
          <w:szCs w:val="24"/>
        </w:rPr>
        <w:t>1035</w:t>
      </w:r>
    </w:p>
    <w:p w:rsidR="009852DE" w:rsidRPr="00F9755F" w:rsidRDefault="009852DE" w:rsidP="009852DE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</w:p>
    <w:p w:rsidR="009852DE" w:rsidRPr="00F9755F" w:rsidRDefault="009852DE" w:rsidP="009852DE">
      <w:pPr>
        <w:pStyle w:val="ConsPlusNormal"/>
        <w:outlineLvl w:val="1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F9755F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Приложение № 1</w:t>
      </w:r>
    </w:p>
    <w:p w:rsidR="009852DE" w:rsidRPr="00F9755F" w:rsidRDefault="009852DE" w:rsidP="009852DE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F9755F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к муниципальной программе</w:t>
      </w:r>
    </w:p>
    <w:p w:rsidR="009852DE" w:rsidRPr="00F9755F" w:rsidRDefault="009852DE" w:rsidP="009852DE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F9755F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«Обеспечение жильем отдельных категорий граждан</w:t>
      </w:r>
    </w:p>
    <w:p w:rsidR="009852DE" w:rsidRPr="00F9755F" w:rsidRDefault="009852DE" w:rsidP="009852DE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F9755F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в Каменск-Уральском городском округе</w:t>
      </w:r>
    </w:p>
    <w:p w:rsidR="009852DE" w:rsidRPr="00F9755F" w:rsidRDefault="009852DE" w:rsidP="009852DE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F9755F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на 2020 - 2026 годы»</w:t>
      </w:r>
    </w:p>
    <w:p w:rsidR="009852DE" w:rsidRPr="008F6256" w:rsidRDefault="009852DE" w:rsidP="009852DE">
      <w:pPr>
        <w:pStyle w:val="ConsPlusNormal"/>
        <w:jc w:val="both"/>
        <w:rPr>
          <w:rFonts w:ascii="Liberation Serif" w:hAnsi="Liberation Serif" w:cs="Times New Roman"/>
          <w:color w:val="FF0000"/>
          <w:sz w:val="28"/>
          <w:szCs w:val="28"/>
        </w:rPr>
      </w:pPr>
    </w:p>
    <w:p w:rsidR="009852DE" w:rsidRPr="00F9755F" w:rsidRDefault="009852DE" w:rsidP="009852DE">
      <w:pPr>
        <w:pStyle w:val="ConsPlusNormal"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bookmarkStart w:id="0" w:name="P153"/>
      <w:bookmarkEnd w:id="0"/>
      <w:r w:rsidRPr="00F9755F">
        <w:rPr>
          <w:rFonts w:ascii="Liberation Serif" w:hAnsi="Liberation Serif" w:cs="Times New Roman"/>
          <w:color w:val="000000" w:themeColor="text1"/>
          <w:sz w:val="24"/>
          <w:szCs w:val="24"/>
        </w:rPr>
        <w:t>ПЛАН МЕРОПРИЯТИЙ ПО ВЫПОЛНЕНИЮ МУНИЦИПАЛЬНОЙ ПРОГРАММЫ</w:t>
      </w:r>
    </w:p>
    <w:p w:rsidR="009852DE" w:rsidRPr="00F9755F" w:rsidRDefault="009852DE" w:rsidP="009852DE">
      <w:pPr>
        <w:pStyle w:val="ConsPlusNormal"/>
        <w:jc w:val="center"/>
        <w:outlineLvl w:val="1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F9755F">
        <w:rPr>
          <w:rFonts w:ascii="Liberation Serif" w:hAnsi="Liberation Serif" w:cs="Times New Roman"/>
          <w:color w:val="000000" w:themeColor="text1"/>
          <w:sz w:val="24"/>
          <w:szCs w:val="24"/>
        </w:rPr>
        <w:t>«ОБЕСПЕЧЕНИЕ ЖИЛЬЕМ ОТДЕЛЬНЫХ КАТЕГОРИЙ ГРАЖДАН В КАМЕНСК-УРАЛЬСК</w:t>
      </w:r>
      <w:r w:rsidR="00FA273D" w:rsidRPr="00F9755F">
        <w:rPr>
          <w:rFonts w:ascii="Liberation Serif" w:hAnsi="Liberation Serif" w:cs="Times New Roman"/>
          <w:color w:val="000000" w:themeColor="text1"/>
          <w:sz w:val="24"/>
          <w:szCs w:val="24"/>
        </w:rPr>
        <w:t>ОМ ГОРОДСКОМ ОКРУГЕ</w:t>
      </w:r>
      <w:r w:rsidRPr="00F9755F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</w:t>
      </w:r>
    </w:p>
    <w:p w:rsidR="009852DE" w:rsidRPr="00F9755F" w:rsidRDefault="009852DE" w:rsidP="009852DE">
      <w:pPr>
        <w:pStyle w:val="ConsPlusNormal"/>
        <w:jc w:val="center"/>
        <w:outlineLvl w:val="1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F9755F">
        <w:rPr>
          <w:rFonts w:ascii="Liberation Serif" w:hAnsi="Liberation Serif" w:cs="Times New Roman"/>
          <w:color w:val="000000" w:themeColor="text1"/>
          <w:sz w:val="24"/>
          <w:szCs w:val="24"/>
        </w:rPr>
        <w:t>НА 2020 – 2026 ГОДЫ»</w:t>
      </w:r>
    </w:p>
    <w:p w:rsidR="009852DE" w:rsidRPr="00F9755F" w:rsidRDefault="009852DE" w:rsidP="009852DE">
      <w:pPr>
        <w:pStyle w:val="ConsPlusNormal"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tbl>
      <w:tblPr>
        <w:tblW w:w="15026" w:type="dxa"/>
        <w:tblInd w:w="3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51"/>
        <w:gridCol w:w="3118"/>
        <w:gridCol w:w="1276"/>
        <w:gridCol w:w="1276"/>
        <w:gridCol w:w="1276"/>
        <w:gridCol w:w="1134"/>
        <w:gridCol w:w="1134"/>
        <w:gridCol w:w="1134"/>
        <w:gridCol w:w="1134"/>
        <w:gridCol w:w="1134"/>
        <w:gridCol w:w="1559"/>
      </w:tblGrid>
      <w:tr w:rsidR="009852DE" w:rsidRPr="00F9755F" w:rsidTr="00686D8A">
        <w:tc>
          <w:tcPr>
            <w:tcW w:w="851" w:type="dxa"/>
            <w:vMerge w:val="restart"/>
          </w:tcPr>
          <w:p w:rsidR="009852DE" w:rsidRPr="00F9755F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97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№ строки</w:t>
            </w:r>
          </w:p>
        </w:tc>
        <w:tc>
          <w:tcPr>
            <w:tcW w:w="3118" w:type="dxa"/>
            <w:vMerge w:val="restart"/>
          </w:tcPr>
          <w:p w:rsidR="009852DE" w:rsidRPr="00F9755F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97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Наименование мероприятия/</w:t>
            </w:r>
          </w:p>
          <w:p w:rsidR="009852DE" w:rsidRPr="00F9755F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97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источники расходов на финансирование</w:t>
            </w:r>
          </w:p>
        </w:tc>
        <w:tc>
          <w:tcPr>
            <w:tcW w:w="9498" w:type="dxa"/>
            <w:gridSpan w:val="8"/>
          </w:tcPr>
          <w:p w:rsidR="009852DE" w:rsidRPr="00F9755F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97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Объемы финансирования, тыс. руб.</w:t>
            </w:r>
          </w:p>
        </w:tc>
        <w:tc>
          <w:tcPr>
            <w:tcW w:w="1559" w:type="dxa"/>
            <w:vMerge w:val="restart"/>
          </w:tcPr>
          <w:p w:rsidR="009852DE" w:rsidRPr="00F9755F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97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Номер целевого показателя, на достижение которого направлено мероприятие</w:t>
            </w:r>
          </w:p>
        </w:tc>
      </w:tr>
      <w:tr w:rsidR="009852DE" w:rsidRPr="00F9755F" w:rsidTr="00686D8A">
        <w:tc>
          <w:tcPr>
            <w:tcW w:w="851" w:type="dxa"/>
            <w:vMerge/>
          </w:tcPr>
          <w:p w:rsidR="009852DE" w:rsidRPr="00F9755F" w:rsidRDefault="009852DE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9852DE" w:rsidRPr="00F9755F" w:rsidRDefault="009852DE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9852DE" w:rsidRPr="00F9755F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97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276" w:type="dxa"/>
          </w:tcPr>
          <w:p w:rsidR="009852DE" w:rsidRPr="00F9755F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97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</w:t>
            </w:r>
          </w:p>
        </w:tc>
        <w:tc>
          <w:tcPr>
            <w:tcW w:w="1276" w:type="dxa"/>
          </w:tcPr>
          <w:p w:rsidR="009852DE" w:rsidRPr="00C37B6D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2021 год</w:t>
            </w:r>
          </w:p>
        </w:tc>
        <w:tc>
          <w:tcPr>
            <w:tcW w:w="1134" w:type="dxa"/>
          </w:tcPr>
          <w:p w:rsidR="009852DE" w:rsidRPr="00F9755F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97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2022 год</w:t>
            </w:r>
          </w:p>
        </w:tc>
        <w:tc>
          <w:tcPr>
            <w:tcW w:w="1134" w:type="dxa"/>
          </w:tcPr>
          <w:p w:rsidR="009852DE" w:rsidRPr="00F9755F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97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2023 год</w:t>
            </w:r>
          </w:p>
        </w:tc>
        <w:tc>
          <w:tcPr>
            <w:tcW w:w="1134" w:type="dxa"/>
          </w:tcPr>
          <w:p w:rsidR="009852DE" w:rsidRPr="00F9755F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97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</w:t>
            </w:r>
          </w:p>
        </w:tc>
        <w:tc>
          <w:tcPr>
            <w:tcW w:w="1134" w:type="dxa"/>
          </w:tcPr>
          <w:p w:rsidR="009852DE" w:rsidRPr="00F9755F" w:rsidRDefault="009852DE" w:rsidP="00DE734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9755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 год</w:t>
            </w:r>
          </w:p>
        </w:tc>
        <w:tc>
          <w:tcPr>
            <w:tcW w:w="1134" w:type="dxa"/>
          </w:tcPr>
          <w:p w:rsidR="009852DE" w:rsidRPr="00F9755F" w:rsidRDefault="009852DE" w:rsidP="00DE734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9755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 год</w:t>
            </w:r>
          </w:p>
        </w:tc>
        <w:tc>
          <w:tcPr>
            <w:tcW w:w="1559" w:type="dxa"/>
            <w:vMerge/>
          </w:tcPr>
          <w:p w:rsidR="009852DE" w:rsidRPr="00F9755F" w:rsidRDefault="009852DE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9852DE" w:rsidRPr="00F9755F" w:rsidTr="00686D8A">
        <w:tc>
          <w:tcPr>
            <w:tcW w:w="851" w:type="dxa"/>
          </w:tcPr>
          <w:p w:rsidR="009852DE" w:rsidRPr="00F9755F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97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118" w:type="dxa"/>
          </w:tcPr>
          <w:p w:rsidR="009852DE" w:rsidRPr="00F9755F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97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9852DE" w:rsidRPr="00F9755F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97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9852DE" w:rsidRPr="00F9755F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97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9852DE" w:rsidRPr="00C37B6D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9852DE" w:rsidRPr="00F9755F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97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9852DE" w:rsidRPr="00F9755F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97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9852DE" w:rsidRPr="00F9755F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97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9852DE" w:rsidRPr="00F9755F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97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9852DE" w:rsidRPr="00F9755F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97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:rsidR="009852DE" w:rsidRPr="00F9755F" w:rsidRDefault="009852D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97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</w:t>
            </w:r>
          </w:p>
        </w:tc>
      </w:tr>
      <w:tr w:rsidR="005D5BBE" w:rsidRPr="008F6256" w:rsidTr="00686D8A">
        <w:tc>
          <w:tcPr>
            <w:tcW w:w="851" w:type="dxa"/>
            <w:vMerge w:val="restart"/>
          </w:tcPr>
          <w:p w:rsidR="005D5BBE" w:rsidRPr="00F9755F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97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118" w:type="dxa"/>
          </w:tcPr>
          <w:p w:rsidR="005D5BBE" w:rsidRPr="00F9755F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97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Всего по муниципальной программе,</w:t>
            </w:r>
          </w:p>
          <w:p w:rsidR="005D5BBE" w:rsidRPr="00F9755F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97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 т.ч.:</w:t>
            </w:r>
          </w:p>
        </w:tc>
        <w:tc>
          <w:tcPr>
            <w:tcW w:w="1276" w:type="dxa"/>
          </w:tcPr>
          <w:p w:rsidR="005D5BBE" w:rsidRPr="001E6E6F" w:rsidRDefault="00147096" w:rsidP="00795D6C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D63DE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232578,87</w:t>
            </w:r>
          </w:p>
        </w:tc>
        <w:tc>
          <w:tcPr>
            <w:tcW w:w="1276" w:type="dxa"/>
          </w:tcPr>
          <w:p w:rsidR="005D5BBE" w:rsidRPr="00F9755F" w:rsidRDefault="005D5BBE" w:rsidP="00E209D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97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52426,503</w:t>
            </w:r>
          </w:p>
        </w:tc>
        <w:tc>
          <w:tcPr>
            <w:tcW w:w="1276" w:type="dxa"/>
          </w:tcPr>
          <w:p w:rsidR="005D5BBE" w:rsidRPr="00C37B6D" w:rsidRDefault="005D5BBE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34152,367</w:t>
            </w:r>
          </w:p>
        </w:tc>
        <w:tc>
          <w:tcPr>
            <w:tcW w:w="1134" w:type="dxa"/>
          </w:tcPr>
          <w:p w:rsidR="005D5BBE" w:rsidRPr="00836DFC" w:rsidRDefault="00836DFC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6DF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28</w:t>
            </w:r>
            <w:r w:rsidR="005D5BBE" w:rsidRPr="00836DF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800,0</w:t>
            </w:r>
          </w:p>
        </w:tc>
        <w:tc>
          <w:tcPr>
            <w:tcW w:w="1134" w:type="dxa"/>
          </w:tcPr>
          <w:p w:rsidR="005D5BBE" w:rsidRPr="009D440F" w:rsidRDefault="009D440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D440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23</w:t>
            </w:r>
            <w:r w:rsidR="005D5BBE" w:rsidRPr="009D440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800,0</w:t>
            </w:r>
          </w:p>
        </w:tc>
        <w:tc>
          <w:tcPr>
            <w:tcW w:w="1134" w:type="dxa"/>
          </w:tcPr>
          <w:p w:rsidR="005D5BBE" w:rsidRPr="009D440F" w:rsidRDefault="009D440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D440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23</w:t>
            </w:r>
            <w:r w:rsidR="005D5BBE" w:rsidRPr="009D440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800,0</w:t>
            </w:r>
          </w:p>
        </w:tc>
        <w:tc>
          <w:tcPr>
            <w:tcW w:w="1134" w:type="dxa"/>
          </w:tcPr>
          <w:p w:rsidR="005D5BBE" w:rsidRPr="004C296B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C296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34800,0</w:t>
            </w:r>
          </w:p>
        </w:tc>
        <w:tc>
          <w:tcPr>
            <w:tcW w:w="1134" w:type="dxa"/>
          </w:tcPr>
          <w:p w:rsidR="005D5BBE" w:rsidRPr="004C296B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C296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34800,0</w:t>
            </w:r>
          </w:p>
        </w:tc>
        <w:tc>
          <w:tcPr>
            <w:tcW w:w="1559" w:type="dxa"/>
          </w:tcPr>
          <w:p w:rsidR="005D5BBE" w:rsidRPr="00F9755F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97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5D5BBE" w:rsidRPr="008F6256" w:rsidTr="00686D8A">
        <w:tc>
          <w:tcPr>
            <w:tcW w:w="851" w:type="dxa"/>
            <w:vMerge/>
          </w:tcPr>
          <w:p w:rsidR="005D5BBE" w:rsidRPr="00F9755F" w:rsidRDefault="005D5BBE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5D5BBE" w:rsidRPr="00F9755F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97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</w:tcPr>
          <w:p w:rsidR="005D5BBE" w:rsidRPr="00D63DE0" w:rsidRDefault="005D5BBE" w:rsidP="00E209D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63D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4537,121</w:t>
            </w:r>
          </w:p>
        </w:tc>
        <w:tc>
          <w:tcPr>
            <w:tcW w:w="1276" w:type="dxa"/>
          </w:tcPr>
          <w:p w:rsidR="005D5BBE" w:rsidRPr="00BA0746" w:rsidRDefault="005D5BBE" w:rsidP="00E209D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A07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4537,121</w:t>
            </w:r>
          </w:p>
        </w:tc>
        <w:tc>
          <w:tcPr>
            <w:tcW w:w="1276" w:type="dxa"/>
          </w:tcPr>
          <w:p w:rsidR="005D5BBE" w:rsidRPr="00C37B6D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5A4FB6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A4FB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9D440F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D440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9D440F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D440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4C296B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C296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4C296B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C296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5D5BBE" w:rsidRPr="00F9755F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97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5D5BBE" w:rsidRPr="008F6256" w:rsidTr="00686D8A">
        <w:tc>
          <w:tcPr>
            <w:tcW w:w="851" w:type="dxa"/>
            <w:vMerge/>
          </w:tcPr>
          <w:p w:rsidR="005D5BBE" w:rsidRPr="00F9755F" w:rsidRDefault="005D5BBE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5D5BBE" w:rsidRPr="00F9755F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97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</w:tcPr>
          <w:p w:rsidR="005D5BBE" w:rsidRPr="00D63DE0" w:rsidRDefault="005D5BBE" w:rsidP="00E209D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63D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6827,333</w:t>
            </w:r>
          </w:p>
        </w:tc>
        <w:tc>
          <w:tcPr>
            <w:tcW w:w="1276" w:type="dxa"/>
          </w:tcPr>
          <w:p w:rsidR="005D5BBE" w:rsidRPr="00BA0746" w:rsidRDefault="005D5BBE" w:rsidP="00E209DA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A07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4837,919</w:t>
            </w:r>
          </w:p>
        </w:tc>
        <w:tc>
          <w:tcPr>
            <w:tcW w:w="1276" w:type="dxa"/>
          </w:tcPr>
          <w:p w:rsidR="005D5BBE" w:rsidRPr="00C37B6D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1989,414</w:t>
            </w:r>
          </w:p>
        </w:tc>
        <w:tc>
          <w:tcPr>
            <w:tcW w:w="1134" w:type="dxa"/>
          </w:tcPr>
          <w:p w:rsidR="005D5BBE" w:rsidRPr="005A4FB6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A4FB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9D440F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D440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9D440F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D440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4C296B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C296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4C296B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C296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5D5BBE" w:rsidRPr="00F9755F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97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5D5BBE" w:rsidRPr="008F6256" w:rsidTr="00686D8A">
        <w:tc>
          <w:tcPr>
            <w:tcW w:w="851" w:type="dxa"/>
            <w:vMerge/>
          </w:tcPr>
          <w:p w:rsidR="005D5BBE" w:rsidRPr="00F9755F" w:rsidRDefault="005D5BBE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5D5BBE" w:rsidRPr="00F9755F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97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5D5BBE" w:rsidRPr="001E6E6F" w:rsidRDefault="00147096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D63DE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108772,328</w:t>
            </w:r>
          </w:p>
        </w:tc>
        <w:tc>
          <w:tcPr>
            <w:tcW w:w="1276" w:type="dxa"/>
          </w:tcPr>
          <w:p w:rsidR="005D5BBE" w:rsidRPr="00F9755F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97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22884,716</w:t>
            </w:r>
          </w:p>
        </w:tc>
        <w:tc>
          <w:tcPr>
            <w:tcW w:w="1276" w:type="dxa"/>
          </w:tcPr>
          <w:p w:rsidR="005D5BBE" w:rsidRPr="00C37B6D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13887,612</w:t>
            </w:r>
          </w:p>
        </w:tc>
        <w:tc>
          <w:tcPr>
            <w:tcW w:w="1134" w:type="dxa"/>
          </w:tcPr>
          <w:p w:rsidR="005D5BBE" w:rsidRPr="005A4FB6" w:rsidRDefault="005A4FB6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A4FB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14000</w:t>
            </w:r>
            <w:r w:rsidR="005D5BBE" w:rsidRPr="005A4FB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5D5BBE" w:rsidRPr="009D440F" w:rsidRDefault="009D440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D440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9000</w:t>
            </w:r>
            <w:r w:rsidR="005D5BBE" w:rsidRPr="009D440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5D5BBE" w:rsidRPr="009D440F" w:rsidRDefault="009D440F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D440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9000</w:t>
            </w:r>
            <w:r w:rsidR="005D5BBE" w:rsidRPr="009D440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5D5BBE" w:rsidRPr="004C296B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C296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20000,0</w:t>
            </w:r>
          </w:p>
        </w:tc>
        <w:tc>
          <w:tcPr>
            <w:tcW w:w="1134" w:type="dxa"/>
          </w:tcPr>
          <w:p w:rsidR="005D5BBE" w:rsidRPr="004C296B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C296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20000,0</w:t>
            </w:r>
          </w:p>
        </w:tc>
        <w:tc>
          <w:tcPr>
            <w:tcW w:w="1559" w:type="dxa"/>
          </w:tcPr>
          <w:p w:rsidR="005D5BBE" w:rsidRPr="00F9755F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97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5D5BBE" w:rsidRPr="008F6256" w:rsidTr="00686D8A">
        <w:tc>
          <w:tcPr>
            <w:tcW w:w="851" w:type="dxa"/>
            <w:vMerge/>
          </w:tcPr>
          <w:p w:rsidR="005D5BBE" w:rsidRPr="00F9755F" w:rsidRDefault="005D5BBE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5D5BBE" w:rsidRPr="00F9755F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97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</w:tcPr>
          <w:p w:rsidR="005D5BBE" w:rsidRPr="00D63DE0" w:rsidRDefault="008E6BBC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63DE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112442,088</w:t>
            </w:r>
          </w:p>
        </w:tc>
        <w:tc>
          <w:tcPr>
            <w:tcW w:w="1276" w:type="dxa"/>
          </w:tcPr>
          <w:p w:rsidR="005D5BBE" w:rsidRPr="00F9755F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97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20166,747</w:t>
            </w:r>
          </w:p>
        </w:tc>
        <w:tc>
          <w:tcPr>
            <w:tcW w:w="1276" w:type="dxa"/>
          </w:tcPr>
          <w:p w:rsidR="005D5BBE" w:rsidRPr="00C37B6D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18275,341</w:t>
            </w:r>
          </w:p>
        </w:tc>
        <w:tc>
          <w:tcPr>
            <w:tcW w:w="1134" w:type="dxa"/>
          </w:tcPr>
          <w:p w:rsidR="005D5BBE" w:rsidRPr="005A4FB6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A4FB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14800,0</w:t>
            </w:r>
          </w:p>
        </w:tc>
        <w:tc>
          <w:tcPr>
            <w:tcW w:w="1134" w:type="dxa"/>
          </w:tcPr>
          <w:p w:rsidR="005D5BBE" w:rsidRPr="009D440F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D440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14800,0</w:t>
            </w:r>
          </w:p>
        </w:tc>
        <w:tc>
          <w:tcPr>
            <w:tcW w:w="1134" w:type="dxa"/>
          </w:tcPr>
          <w:p w:rsidR="005D5BBE" w:rsidRPr="009D440F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9D440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14800,0</w:t>
            </w:r>
          </w:p>
        </w:tc>
        <w:tc>
          <w:tcPr>
            <w:tcW w:w="1134" w:type="dxa"/>
          </w:tcPr>
          <w:p w:rsidR="005D5BBE" w:rsidRPr="004C296B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C296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14800,0</w:t>
            </w:r>
          </w:p>
        </w:tc>
        <w:tc>
          <w:tcPr>
            <w:tcW w:w="1134" w:type="dxa"/>
          </w:tcPr>
          <w:p w:rsidR="005D5BBE" w:rsidRPr="004C296B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C296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14800,0</w:t>
            </w:r>
          </w:p>
        </w:tc>
        <w:tc>
          <w:tcPr>
            <w:tcW w:w="1559" w:type="dxa"/>
          </w:tcPr>
          <w:p w:rsidR="005D5BBE" w:rsidRPr="00F9755F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97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5D5BBE" w:rsidRPr="008F6256" w:rsidTr="00686D8A">
        <w:tc>
          <w:tcPr>
            <w:tcW w:w="851" w:type="dxa"/>
          </w:tcPr>
          <w:p w:rsidR="005D5BBE" w:rsidRPr="00F9755F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5" w:type="dxa"/>
            <w:gridSpan w:val="10"/>
          </w:tcPr>
          <w:p w:rsidR="005D5BBE" w:rsidRPr="00C37B6D" w:rsidRDefault="005D5BBE" w:rsidP="00DE734C">
            <w:pPr>
              <w:pStyle w:val="ConsPlusNormal"/>
              <w:jc w:val="center"/>
              <w:outlineLvl w:val="2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Прочие нужды</w:t>
            </w:r>
          </w:p>
        </w:tc>
      </w:tr>
      <w:tr w:rsidR="005D5BBE" w:rsidRPr="008F6256" w:rsidTr="00686D8A">
        <w:tc>
          <w:tcPr>
            <w:tcW w:w="851" w:type="dxa"/>
            <w:vMerge w:val="restart"/>
          </w:tcPr>
          <w:p w:rsidR="005D5BBE" w:rsidRPr="00F9755F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97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118" w:type="dxa"/>
          </w:tcPr>
          <w:p w:rsidR="005D5BBE" w:rsidRPr="00F9755F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97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Всего по прочим нуждам, в т.ч.:</w:t>
            </w:r>
          </w:p>
        </w:tc>
        <w:tc>
          <w:tcPr>
            <w:tcW w:w="1276" w:type="dxa"/>
          </w:tcPr>
          <w:p w:rsidR="005D5BBE" w:rsidRPr="00D63DE0" w:rsidRDefault="00D63DE0" w:rsidP="003771EE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63DE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232578</w:t>
            </w:r>
            <w:r w:rsidR="005D5BBE" w:rsidRPr="00D63DE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3771EE" w:rsidRPr="00D63DE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87</w:t>
            </w:r>
          </w:p>
        </w:tc>
        <w:tc>
          <w:tcPr>
            <w:tcW w:w="1276" w:type="dxa"/>
          </w:tcPr>
          <w:p w:rsidR="005D5BBE" w:rsidRPr="00F9755F" w:rsidRDefault="005D5BBE" w:rsidP="00FC756D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97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52426,503</w:t>
            </w:r>
          </w:p>
        </w:tc>
        <w:tc>
          <w:tcPr>
            <w:tcW w:w="1276" w:type="dxa"/>
          </w:tcPr>
          <w:p w:rsidR="005D5BBE" w:rsidRPr="00C37B6D" w:rsidRDefault="005D5BBE" w:rsidP="005D5BBE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34152,367</w:t>
            </w:r>
          </w:p>
        </w:tc>
        <w:tc>
          <w:tcPr>
            <w:tcW w:w="1134" w:type="dxa"/>
          </w:tcPr>
          <w:p w:rsidR="005D5BBE" w:rsidRPr="00836DFC" w:rsidRDefault="00836DFC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36DF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28</w:t>
            </w:r>
            <w:r w:rsidR="005D5BBE" w:rsidRPr="00836DF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800,0</w:t>
            </w:r>
          </w:p>
        </w:tc>
        <w:tc>
          <w:tcPr>
            <w:tcW w:w="1134" w:type="dxa"/>
          </w:tcPr>
          <w:p w:rsidR="005D5BBE" w:rsidRPr="004C296B" w:rsidRDefault="004C296B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C296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23800</w:t>
            </w:r>
            <w:r w:rsidR="005D5BBE" w:rsidRPr="004C296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5D5BBE" w:rsidRPr="004C296B" w:rsidRDefault="004C296B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C296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23800</w:t>
            </w:r>
            <w:r w:rsidR="005D5BBE" w:rsidRPr="004C296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5D5BBE" w:rsidRPr="004C296B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C296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34800,0</w:t>
            </w:r>
          </w:p>
        </w:tc>
        <w:tc>
          <w:tcPr>
            <w:tcW w:w="1134" w:type="dxa"/>
          </w:tcPr>
          <w:p w:rsidR="005D5BBE" w:rsidRPr="004C296B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C296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34800,0</w:t>
            </w:r>
          </w:p>
        </w:tc>
        <w:tc>
          <w:tcPr>
            <w:tcW w:w="1559" w:type="dxa"/>
          </w:tcPr>
          <w:p w:rsidR="005D5BBE" w:rsidRPr="00F9755F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97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5D5BBE" w:rsidRPr="008F6256" w:rsidTr="00686D8A">
        <w:tc>
          <w:tcPr>
            <w:tcW w:w="851" w:type="dxa"/>
            <w:vMerge/>
          </w:tcPr>
          <w:p w:rsidR="005D5BBE" w:rsidRPr="00F9755F" w:rsidRDefault="005D5BBE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5D5BBE" w:rsidRPr="00F9755F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97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</w:tcPr>
          <w:p w:rsidR="005D5BBE" w:rsidRPr="00D63DE0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63D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4537,121</w:t>
            </w:r>
          </w:p>
        </w:tc>
        <w:tc>
          <w:tcPr>
            <w:tcW w:w="1276" w:type="dxa"/>
          </w:tcPr>
          <w:p w:rsidR="005D5BBE" w:rsidRPr="00BA0746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A07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4537,121</w:t>
            </w:r>
          </w:p>
        </w:tc>
        <w:tc>
          <w:tcPr>
            <w:tcW w:w="1276" w:type="dxa"/>
          </w:tcPr>
          <w:p w:rsidR="005D5BBE" w:rsidRPr="00C37B6D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5A4FB6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A4FB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4C296B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296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4C296B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296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4C296B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C296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4C296B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C296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5D5BBE" w:rsidRPr="00F9755F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97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5D5BBE" w:rsidRPr="008F6256" w:rsidTr="00686D8A">
        <w:tc>
          <w:tcPr>
            <w:tcW w:w="851" w:type="dxa"/>
            <w:vMerge/>
          </w:tcPr>
          <w:p w:rsidR="005D5BBE" w:rsidRPr="00F9755F" w:rsidRDefault="005D5BBE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5D5BBE" w:rsidRPr="00F9755F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97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</w:tcPr>
          <w:p w:rsidR="005D5BBE" w:rsidRPr="00D63DE0" w:rsidRDefault="005D5BBE" w:rsidP="005B2A21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63D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6827,333</w:t>
            </w:r>
          </w:p>
        </w:tc>
        <w:tc>
          <w:tcPr>
            <w:tcW w:w="1276" w:type="dxa"/>
          </w:tcPr>
          <w:p w:rsidR="005D5BBE" w:rsidRPr="00BA0746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A074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4837,919</w:t>
            </w:r>
          </w:p>
        </w:tc>
        <w:tc>
          <w:tcPr>
            <w:tcW w:w="1276" w:type="dxa"/>
          </w:tcPr>
          <w:p w:rsidR="005D5BBE" w:rsidRPr="00C37B6D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1989,414</w:t>
            </w:r>
          </w:p>
        </w:tc>
        <w:tc>
          <w:tcPr>
            <w:tcW w:w="1134" w:type="dxa"/>
          </w:tcPr>
          <w:p w:rsidR="005D5BBE" w:rsidRPr="005A4FB6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A4FB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4C296B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296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4C296B" w:rsidRDefault="005D5BBE" w:rsidP="00DE734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296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4C296B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C296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4C296B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C296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5D5BBE" w:rsidRPr="00F9755F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97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5D5BBE" w:rsidRPr="008F6256" w:rsidTr="00686D8A">
        <w:tc>
          <w:tcPr>
            <w:tcW w:w="851" w:type="dxa"/>
            <w:vMerge/>
          </w:tcPr>
          <w:p w:rsidR="005D5BBE" w:rsidRPr="00F9755F" w:rsidRDefault="005D5BBE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5D5BBE" w:rsidRPr="00F9755F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97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5D5BBE" w:rsidRPr="00D63DE0" w:rsidRDefault="00D63DE0" w:rsidP="00AF243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63DE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108772</w:t>
            </w:r>
            <w:r w:rsidR="005D5BBE" w:rsidRPr="00D63DE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AF2437" w:rsidRPr="00D63DE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328</w:t>
            </w:r>
          </w:p>
        </w:tc>
        <w:tc>
          <w:tcPr>
            <w:tcW w:w="1276" w:type="dxa"/>
          </w:tcPr>
          <w:p w:rsidR="005D5BBE" w:rsidRPr="00AF2437" w:rsidRDefault="005D5BBE" w:rsidP="002264D2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F243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22884,716</w:t>
            </w:r>
          </w:p>
        </w:tc>
        <w:tc>
          <w:tcPr>
            <w:tcW w:w="1276" w:type="dxa"/>
          </w:tcPr>
          <w:p w:rsidR="005D5BBE" w:rsidRPr="00C37B6D" w:rsidRDefault="005D5BBE" w:rsidP="00F4473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13887,612</w:t>
            </w:r>
          </w:p>
        </w:tc>
        <w:tc>
          <w:tcPr>
            <w:tcW w:w="1134" w:type="dxa"/>
          </w:tcPr>
          <w:p w:rsidR="005D5BBE" w:rsidRPr="005A4FB6" w:rsidRDefault="005A4FB6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A4FB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14000</w:t>
            </w:r>
            <w:r w:rsidR="005D5BBE" w:rsidRPr="005A4FB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5D5BBE" w:rsidRPr="004C296B" w:rsidRDefault="004C296B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C296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9000</w:t>
            </w:r>
            <w:r w:rsidR="005D5BBE" w:rsidRPr="004C296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5D5BBE" w:rsidRPr="004C296B" w:rsidRDefault="004C296B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C296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9000</w:t>
            </w:r>
            <w:r w:rsidR="005D5BBE" w:rsidRPr="004C296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5D5BBE" w:rsidRPr="004C296B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C296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20000,0</w:t>
            </w:r>
          </w:p>
        </w:tc>
        <w:tc>
          <w:tcPr>
            <w:tcW w:w="1134" w:type="dxa"/>
          </w:tcPr>
          <w:p w:rsidR="005D5BBE" w:rsidRPr="004C296B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C296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20000,0</w:t>
            </w:r>
          </w:p>
        </w:tc>
        <w:tc>
          <w:tcPr>
            <w:tcW w:w="1559" w:type="dxa"/>
          </w:tcPr>
          <w:p w:rsidR="005D5BBE" w:rsidRPr="00F9755F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97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5D5BBE" w:rsidRPr="008F6256" w:rsidTr="00686D8A">
        <w:trPr>
          <w:trHeight w:val="536"/>
        </w:trPr>
        <w:tc>
          <w:tcPr>
            <w:tcW w:w="851" w:type="dxa"/>
            <w:vMerge/>
          </w:tcPr>
          <w:p w:rsidR="005D5BBE" w:rsidRPr="00F9755F" w:rsidRDefault="005D5BBE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5D5BBE" w:rsidRPr="00F9755F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97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</w:tcPr>
          <w:p w:rsidR="005D5BBE" w:rsidRPr="00D63DE0" w:rsidRDefault="008E6BBC" w:rsidP="008E6BB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63DE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112442</w:t>
            </w:r>
            <w:r w:rsidR="005D5BBE" w:rsidRPr="00D63DE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D63DE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088</w:t>
            </w:r>
          </w:p>
        </w:tc>
        <w:tc>
          <w:tcPr>
            <w:tcW w:w="1276" w:type="dxa"/>
          </w:tcPr>
          <w:p w:rsidR="005D5BBE" w:rsidRPr="00F9755F" w:rsidRDefault="005D5BBE" w:rsidP="002B536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97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20166,747</w:t>
            </w:r>
          </w:p>
        </w:tc>
        <w:tc>
          <w:tcPr>
            <w:tcW w:w="1276" w:type="dxa"/>
          </w:tcPr>
          <w:p w:rsidR="005D5BBE" w:rsidRPr="00C37B6D" w:rsidRDefault="005D5BBE" w:rsidP="003A04DD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18275,341</w:t>
            </w:r>
          </w:p>
        </w:tc>
        <w:tc>
          <w:tcPr>
            <w:tcW w:w="1134" w:type="dxa"/>
          </w:tcPr>
          <w:p w:rsidR="005D5BBE" w:rsidRPr="005A4FB6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A4FB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14800,0</w:t>
            </w:r>
          </w:p>
        </w:tc>
        <w:tc>
          <w:tcPr>
            <w:tcW w:w="1134" w:type="dxa"/>
          </w:tcPr>
          <w:p w:rsidR="005D5BBE" w:rsidRPr="004C296B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C296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14800,0</w:t>
            </w:r>
          </w:p>
        </w:tc>
        <w:tc>
          <w:tcPr>
            <w:tcW w:w="1134" w:type="dxa"/>
          </w:tcPr>
          <w:p w:rsidR="005D5BBE" w:rsidRPr="004C296B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C296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14800,0</w:t>
            </w:r>
          </w:p>
        </w:tc>
        <w:tc>
          <w:tcPr>
            <w:tcW w:w="1134" w:type="dxa"/>
          </w:tcPr>
          <w:p w:rsidR="005D5BBE" w:rsidRPr="004C296B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C296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14800,0</w:t>
            </w:r>
          </w:p>
        </w:tc>
        <w:tc>
          <w:tcPr>
            <w:tcW w:w="1134" w:type="dxa"/>
          </w:tcPr>
          <w:p w:rsidR="005D5BBE" w:rsidRPr="004C296B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C296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14800,0</w:t>
            </w:r>
          </w:p>
        </w:tc>
        <w:tc>
          <w:tcPr>
            <w:tcW w:w="1559" w:type="dxa"/>
          </w:tcPr>
          <w:p w:rsidR="005D5BBE" w:rsidRPr="00F9755F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97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5D5BBE" w:rsidRPr="008F6256" w:rsidTr="00686D8A">
        <w:tc>
          <w:tcPr>
            <w:tcW w:w="851" w:type="dxa"/>
            <w:vMerge w:val="restart"/>
          </w:tcPr>
          <w:p w:rsidR="005D5BBE" w:rsidRPr="00F9755F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97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118" w:type="dxa"/>
          </w:tcPr>
          <w:p w:rsidR="005D5BBE" w:rsidRPr="00F9755F" w:rsidRDefault="005D5BBE" w:rsidP="004C0FA9">
            <w:pPr>
              <w:pStyle w:val="ConsPlusNormal"/>
              <w:outlineLvl w:val="3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97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Подпрограмма «Обеспечение жильем молодых семей в  Каменск-Уральском городском округе на 2020 – 2026 годы», в т.ч.:</w:t>
            </w:r>
          </w:p>
        </w:tc>
        <w:tc>
          <w:tcPr>
            <w:tcW w:w="1276" w:type="dxa"/>
          </w:tcPr>
          <w:p w:rsidR="005D5BBE" w:rsidRPr="00297882" w:rsidRDefault="005D5BBE" w:rsidP="00DE2E8D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9788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137996,344</w:t>
            </w:r>
          </w:p>
        </w:tc>
        <w:tc>
          <w:tcPr>
            <w:tcW w:w="1276" w:type="dxa"/>
          </w:tcPr>
          <w:p w:rsidR="005D5BBE" w:rsidRPr="00297882" w:rsidRDefault="005D5BBE" w:rsidP="00E9024A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9788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27081,571</w:t>
            </w:r>
          </w:p>
        </w:tc>
        <w:tc>
          <w:tcPr>
            <w:tcW w:w="1276" w:type="dxa"/>
          </w:tcPr>
          <w:p w:rsidR="005D5BBE" w:rsidRPr="00C37B6D" w:rsidRDefault="005D5BBE" w:rsidP="00DE2E8D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23414,773</w:t>
            </w:r>
          </w:p>
        </w:tc>
        <w:tc>
          <w:tcPr>
            <w:tcW w:w="1134" w:type="dxa"/>
          </w:tcPr>
          <w:p w:rsidR="005D5BBE" w:rsidRPr="00297882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9788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1134" w:type="dxa"/>
          </w:tcPr>
          <w:p w:rsidR="005D5BBE" w:rsidRPr="00297882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9788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1134" w:type="dxa"/>
          </w:tcPr>
          <w:p w:rsidR="005D5BBE" w:rsidRPr="00297882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9788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1134" w:type="dxa"/>
          </w:tcPr>
          <w:p w:rsidR="005D5BBE" w:rsidRPr="00297882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9788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1134" w:type="dxa"/>
          </w:tcPr>
          <w:p w:rsidR="005D5BBE" w:rsidRPr="00297882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9788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1559" w:type="dxa"/>
          </w:tcPr>
          <w:p w:rsidR="005D5BBE" w:rsidRPr="00F9755F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97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5D5BBE" w:rsidRPr="008F6256" w:rsidTr="00686D8A">
        <w:tc>
          <w:tcPr>
            <w:tcW w:w="851" w:type="dxa"/>
            <w:vMerge/>
          </w:tcPr>
          <w:p w:rsidR="005D5BBE" w:rsidRPr="00F9755F" w:rsidRDefault="005D5BBE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5D5BBE" w:rsidRPr="00F9755F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97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</w:tcPr>
          <w:p w:rsidR="005D5BBE" w:rsidRPr="00297882" w:rsidRDefault="005D5BBE" w:rsidP="00F25C3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9788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989,346</w:t>
            </w:r>
          </w:p>
        </w:tc>
        <w:tc>
          <w:tcPr>
            <w:tcW w:w="1276" w:type="dxa"/>
          </w:tcPr>
          <w:p w:rsidR="005D5BBE" w:rsidRPr="00297882" w:rsidRDefault="005D5BBE" w:rsidP="00F25C3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9788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989,346</w:t>
            </w:r>
          </w:p>
        </w:tc>
        <w:tc>
          <w:tcPr>
            <w:tcW w:w="1276" w:type="dxa"/>
          </w:tcPr>
          <w:p w:rsidR="005D5BBE" w:rsidRPr="00C37B6D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297882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9788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297882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9788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297882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9788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297882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9788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297882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9788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5D5BBE" w:rsidRPr="00F9755F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97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5D5BBE" w:rsidRPr="008F6256" w:rsidTr="00686D8A">
        <w:tc>
          <w:tcPr>
            <w:tcW w:w="851" w:type="dxa"/>
            <w:vMerge/>
          </w:tcPr>
          <w:p w:rsidR="005D5BBE" w:rsidRPr="00F9755F" w:rsidRDefault="005D5BBE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5D5BBE" w:rsidRPr="00F9755F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97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</w:tcPr>
          <w:p w:rsidR="005D5BBE" w:rsidRPr="00297882" w:rsidRDefault="005D5BBE" w:rsidP="00E47C15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9788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6579,069</w:t>
            </w:r>
          </w:p>
        </w:tc>
        <w:tc>
          <w:tcPr>
            <w:tcW w:w="1276" w:type="dxa"/>
          </w:tcPr>
          <w:p w:rsidR="005D5BBE" w:rsidRPr="00297882" w:rsidRDefault="005D5BBE" w:rsidP="00F25C3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9788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4589,655</w:t>
            </w:r>
          </w:p>
        </w:tc>
        <w:tc>
          <w:tcPr>
            <w:tcW w:w="1276" w:type="dxa"/>
          </w:tcPr>
          <w:p w:rsidR="005D5BBE" w:rsidRPr="00C37B6D" w:rsidRDefault="005D5BBE" w:rsidP="00E47C15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1989,414</w:t>
            </w:r>
          </w:p>
        </w:tc>
        <w:tc>
          <w:tcPr>
            <w:tcW w:w="1134" w:type="dxa"/>
          </w:tcPr>
          <w:p w:rsidR="005D5BBE" w:rsidRPr="00297882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9788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297882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9788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297882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9788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297882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9788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297882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9788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5D5BBE" w:rsidRPr="00F9755F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97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5D5BBE" w:rsidRPr="008F6256" w:rsidTr="00686D8A">
        <w:tc>
          <w:tcPr>
            <w:tcW w:w="851" w:type="dxa"/>
            <w:vMerge/>
          </w:tcPr>
          <w:p w:rsidR="005D5BBE" w:rsidRPr="00F9755F" w:rsidRDefault="005D5BBE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5D5BBE" w:rsidRPr="00F9755F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97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5D5BBE" w:rsidRPr="00297882" w:rsidRDefault="005D5BBE" w:rsidP="00DE2E8D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9788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51651,832</w:t>
            </w:r>
          </w:p>
        </w:tc>
        <w:tc>
          <w:tcPr>
            <w:tcW w:w="1276" w:type="dxa"/>
          </w:tcPr>
          <w:p w:rsidR="005D5BBE" w:rsidRPr="00297882" w:rsidRDefault="005D5BBE" w:rsidP="00F25C3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9788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7975,820</w:t>
            </w:r>
          </w:p>
        </w:tc>
        <w:tc>
          <w:tcPr>
            <w:tcW w:w="1276" w:type="dxa"/>
          </w:tcPr>
          <w:p w:rsidR="005D5BBE" w:rsidRPr="00C37B6D" w:rsidRDefault="005D5BBE" w:rsidP="00DE2E8D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8676,012</w:t>
            </w:r>
          </w:p>
        </w:tc>
        <w:tc>
          <w:tcPr>
            <w:tcW w:w="1134" w:type="dxa"/>
          </w:tcPr>
          <w:p w:rsidR="005D5BBE" w:rsidRPr="00297882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9788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1134" w:type="dxa"/>
          </w:tcPr>
          <w:p w:rsidR="005D5BBE" w:rsidRPr="00297882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9788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1134" w:type="dxa"/>
          </w:tcPr>
          <w:p w:rsidR="005D5BBE" w:rsidRPr="00297882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9788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1134" w:type="dxa"/>
          </w:tcPr>
          <w:p w:rsidR="005D5BBE" w:rsidRPr="00297882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9788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1134" w:type="dxa"/>
          </w:tcPr>
          <w:p w:rsidR="005D5BBE" w:rsidRPr="00297882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9788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1559" w:type="dxa"/>
          </w:tcPr>
          <w:p w:rsidR="005D5BBE" w:rsidRPr="00F9755F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97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5D5BBE" w:rsidRPr="008F6256" w:rsidTr="00686D8A">
        <w:tc>
          <w:tcPr>
            <w:tcW w:w="851" w:type="dxa"/>
            <w:vMerge/>
          </w:tcPr>
          <w:p w:rsidR="005D5BBE" w:rsidRPr="00F9755F" w:rsidRDefault="005D5BBE" w:rsidP="00DE734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5D5BBE" w:rsidRPr="00F9755F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97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</w:tcPr>
          <w:p w:rsidR="005D5BBE" w:rsidRPr="00297882" w:rsidRDefault="005D5BBE" w:rsidP="00DE2E8D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9788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78776,097</w:t>
            </w:r>
          </w:p>
        </w:tc>
        <w:tc>
          <w:tcPr>
            <w:tcW w:w="1276" w:type="dxa"/>
          </w:tcPr>
          <w:p w:rsidR="005D5BBE" w:rsidRPr="00297882" w:rsidRDefault="005D5BBE" w:rsidP="00F25C3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9788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13526,750</w:t>
            </w:r>
          </w:p>
        </w:tc>
        <w:tc>
          <w:tcPr>
            <w:tcW w:w="1276" w:type="dxa"/>
          </w:tcPr>
          <w:p w:rsidR="005D5BBE" w:rsidRPr="00C37B6D" w:rsidRDefault="005D5BBE" w:rsidP="00DE2E8D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12749,347</w:t>
            </w:r>
          </w:p>
        </w:tc>
        <w:tc>
          <w:tcPr>
            <w:tcW w:w="1134" w:type="dxa"/>
          </w:tcPr>
          <w:p w:rsidR="005D5BBE" w:rsidRPr="00297882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9788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1134" w:type="dxa"/>
          </w:tcPr>
          <w:p w:rsidR="005D5BBE" w:rsidRPr="00297882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9788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1134" w:type="dxa"/>
          </w:tcPr>
          <w:p w:rsidR="005D5BBE" w:rsidRPr="00297882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9788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1134" w:type="dxa"/>
          </w:tcPr>
          <w:p w:rsidR="005D5BBE" w:rsidRPr="00297882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9788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1134" w:type="dxa"/>
          </w:tcPr>
          <w:p w:rsidR="005D5BBE" w:rsidRPr="00297882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29788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1559" w:type="dxa"/>
          </w:tcPr>
          <w:p w:rsidR="005D5BBE" w:rsidRPr="00F9755F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97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5D5BBE" w:rsidRPr="008F6256" w:rsidTr="00686D8A">
        <w:tc>
          <w:tcPr>
            <w:tcW w:w="851" w:type="dxa"/>
            <w:vMerge w:val="restart"/>
          </w:tcPr>
          <w:p w:rsidR="005D5BBE" w:rsidRPr="00F9755F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97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118" w:type="dxa"/>
          </w:tcPr>
          <w:p w:rsidR="005D5BBE" w:rsidRPr="00F9755F" w:rsidRDefault="005D5BBE" w:rsidP="004C0FA9">
            <w:pPr>
              <w:pStyle w:val="ConsPlusNormal"/>
              <w:outlineLvl w:val="3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97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Подпрограмма «Обеспечение жилыми помещениями малоимущих граждан в  Каменск-Уральском городском округе на 2020 - 2026 годы», в т.ч.:</w:t>
            </w:r>
          </w:p>
        </w:tc>
        <w:tc>
          <w:tcPr>
            <w:tcW w:w="1276" w:type="dxa"/>
          </w:tcPr>
          <w:p w:rsidR="005D5BBE" w:rsidRPr="00AB4E80" w:rsidRDefault="00AB4E80" w:rsidP="004B7E94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B4E8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47563</w:t>
            </w:r>
            <w:r w:rsidR="005D5BBE" w:rsidRPr="00AB4E8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,235</w:t>
            </w:r>
          </w:p>
        </w:tc>
        <w:tc>
          <w:tcPr>
            <w:tcW w:w="1276" w:type="dxa"/>
          </w:tcPr>
          <w:p w:rsidR="005D5BBE" w:rsidRPr="00AB4E80" w:rsidRDefault="005D5BBE" w:rsidP="00052608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B4E8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17041,635</w:t>
            </w:r>
          </w:p>
        </w:tc>
        <w:tc>
          <w:tcPr>
            <w:tcW w:w="1276" w:type="dxa"/>
          </w:tcPr>
          <w:p w:rsidR="005D5BBE" w:rsidRPr="00C37B6D" w:rsidRDefault="005D5BBE" w:rsidP="00C26311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3521,60</w:t>
            </w:r>
          </w:p>
        </w:tc>
        <w:tc>
          <w:tcPr>
            <w:tcW w:w="1134" w:type="dxa"/>
          </w:tcPr>
          <w:p w:rsidR="005D5BBE" w:rsidRPr="00661E20" w:rsidRDefault="00661E20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61E2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</w:t>
            </w:r>
            <w:r w:rsidR="005D5BBE" w:rsidRPr="00661E2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000,0</w:t>
            </w:r>
          </w:p>
        </w:tc>
        <w:tc>
          <w:tcPr>
            <w:tcW w:w="1134" w:type="dxa"/>
          </w:tcPr>
          <w:p w:rsidR="005D5BBE" w:rsidRPr="00661E20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61E2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661E20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61E2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661E20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61E2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1134" w:type="dxa"/>
          </w:tcPr>
          <w:p w:rsidR="005D5BBE" w:rsidRPr="00661E20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61E2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1559" w:type="dxa"/>
          </w:tcPr>
          <w:p w:rsidR="005D5BBE" w:rsidRPr="00F9755F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97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5D5BBE" w:rsidRPr="008F6256" w:rsidTr="00686D8A">
        <w:tc>
          <w:tcPr>
            <w:tcW w:w="851" w:type="dxa"/>
            <w:vMerge/>
          </w:tcPr>
          <w:p w:rsidR="005D5BBE" w:rsidRPr="00F9755F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5D5BBE" w:rsidRPr="00F9755F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97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</w:tcPr>
          <w:p w:rsidR="005D5BBE" w:rsidRPr="00AB4E80" w:rsidRDefault="005D5BBE" w:rsidP="00FE017F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B4E8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3547,775</w:t>
            </w:r>
          </w:p>
        </w:tc>
        <w:tc>
          <w:tcPr>
            <w:tcW w:w="1276" w:type="dxa"/>
          </w:tcPr>
          <w:p w:rsidR="005D5BBE" w:rsidRPr="00F9755F" w:rsidRDefault="005D5BBE" w:rsidP="00FE017F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97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3547,775</w:t>
            </w:r>
          </w:p>
        </w:tc>
        <w:tc>
          <w:tcPr>
            <w:tcW w:w="1276" w:type="dxa"/>
          </w:tcPr>
          <w:p w:rsidR="005D5BBE" w:rsidRPr="00C37B6D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661E20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61E2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661E20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61E2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661E20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61E2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661E20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61E2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661E20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61E2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5D5BBE" w:rsidRPr="00F9755F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</w:p>
        </w:tc>
      </w:tr>
      <w:tr w:rsidR="005D5BBE" w:rsidRPr="008F6256" w:rsidTr="00686D8A">
        <w:tc>
          <w:tcPr>
            <w:tcW w:w="851" w:type="dxa"/>
            <w:vMerge/>
          </w:tcPr>
          <w:p w:rsidR="005D5BBE" w:rsidRPr="00F9755F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5D5BBE" w:rsidRPr="00F9755F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97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</w:tcPr>
          <w:p w:rsidR="005D5BBE" w:rsidRPr="00AB4E80" w:rsidRDefault="005D5BBE" w:rsidP="0022516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B4E8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248,264</w:t>
            </w:r>
          </w:p>
        </w:tc>
        <w:tc>
          <w:tcPr>
            <w:tcW w:w="1276" w:type="dxa"/>
          </w:tcPr>
          <w:p w:rsidR="005D5BBE" w:rsidRPr="00F9755F" w:rsidRDefault="005D5BBE" w:rsidP="0022516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97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248,264</w:t>
            </w:r>
          </w:p>
        </w:tc>
        <w:tc>
          <w:tcPr>
            <w:tcW w:w="1276" w:type="dxa"/>
          </w:tcPr>
          <w:p w:rsidR="005D5BBE" w:rsidRPr="00C37B6D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661E20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61E2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661E20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61E2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661E20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61E2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661E20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61E2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661E20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61E2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5D5BBE" w:rsidRPr="00F9755F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97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5D5BBE" w:rsidRPr="008F6256" w:rsidTr="00686D8A">
        <w:tc>
          <w:tcPr>
            <w:tcW w:w="851" w:type="dxa"/>
            <w:vMerge/>
          </w:tcPr>
          <w:p w:rsidR="005D5BBE" w:rsidRPr="00F9755F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5D5BBE" w:rsidRPr="00F9755F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97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5D5BBE" w:rsidRPr="00AB4E80" w:rsidRDefault="00AB4E80" w:rsidP="004B7E94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B4E8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43767</w:t>
            </w:r>
            <w:r w:rsidR="005D5BBE" w:rsidRPr="00AB4E8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,196</w:t>
            </w:r>
          </w:p>
        </w:tc>
        <w:tc>
          <w:tcPr>
            <w:tcW w:w="1276" w:type="dxa"/>
          </w:tcPr>
          <w:p w:rsidR="005D5BBE" w:rsidRPr="004B7E94" w:rsidRDefault="005D5BBE" w:rsidP="00225160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B7E9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13245,596</w:t>
            </w:r>
          </w:p>
        </w:tc>
        <w:tc>
          <w:tcPr>
            <w:tcW w:w="1276" w:type="dxa"/>
          </w:tcPr>
          <w:p w:rsidR="005D5BBE" w:rsidRPr="00C37B6D" w:rsidRDefault="005D5BBE" w:rsidP="00C26311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3521,60</w:t>
            </w:r>
          </w:p>
        </w:tc>
        <w:tc>
          <w:tcPr>
            <w:tcW w:w="1134" w:type="dxa"/>
          </w:tcPr>
          <w:p w:rsidR="005D5BBE" w:rsidRPr="00AB4E80" w:rsidRDefault="00661E20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B4E8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</w:t>
            </w:r>
            <w:r w:rsidR="005D5BBE" w:rsidRPr="00AB4E8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000,0</w:t>
            </w:r>
          </w:p>
        </w:tc>
        <w:tc>
          <w:tcPr>
            <w:tcW w:w="1134" w:type="dxa"/>
          </w:tcPr>
          <w:p w:rsidR="005D5BBE" w:rsidRPr="00AB4E80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B4E8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AB4E80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B4E8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5D5BBE" w:rsidRPr="00661E20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61E2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1134" w:type="dxa"/>
          </w:tcPr>
          <w:p w:rsidR="005D5BBE" w:rsidRPr="00661E20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61E2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1559" w:type="dxa"/>
          </w:tcPr>
          <w:p w:rsidR="005D5BBE" w:rsidRPr="00F9755F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97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5D5BBE" w:rsidRPr="008F6256" w:rsidTr="00686D8A">
        <w:tc>
          <w:tcPr>
            <w:tcW w:w="851" w:type="dxa"/>
            <w:vMerge w:val="restart"/>
          </w:tcPr>
          <w:p w:rsidR="005D5BBE" w:rsidRPr="00F9755F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97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3118" w:type="dxa"/>
          </w:tcPr>
          <w:p w:rsidR="005D5BBE" w:rsidRPr="00F9755F" w:rsidRDefault="005D5BBE" w:rsidP="004C0FA9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97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Подпрограмма «Обеспечение жильем молодых специалистов в Каменск-Уральском городском округе на 2020-2026 годы»</w:t>
            </w:r>
          </w:p>
        </w:tc>
        <w:tc>
          <w:tcPr>
            <w:tcW w:w="1276" w:type="dxa"/>
          </w:tcPr>
          <w:p w:rsidR="005D5BBE" w:rsidRPr="00B14A30" w:rsidRDefault="005D5BBE" w:rsidP="00B2713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A3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47019,291</w:t>
            </w:r>
          </w:p>
        </w:tc>
        <w:tc>
          <w:tcPr>
            <w:tcW w:w="1276" w:type="dxa"/>
          </w:tcPr>
          <w:p w:rsidR="005D5BBE" w:rsidRPr="00B14A30" w:rsidRDefault="005D5BBE" w:rsidP="00EE24C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A3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8303,297</w:t>
            </w:r>
          </w:p>
        </w:tc>
        <w:tc>
          <w:tcPr>
            <w:tcW w:w="1276" w:type="dxa"/>
          </w:tcPr>
          <w:p w:rsidR="005D5BBE" w:rsidRPr="00C37B6D" w:rsidRDefault="005D5BBE" w:rsidP="00B2713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7215,994</w:t>
            </w:r>
          </w:p>
        </w:tc>
        <w:tc>
          <w:tcPr>
            <w:tcW w:w="1134" w:type="dxa"/>
          </w:tcPr>
          <w:p w:rsidR="005D5BBE" w:rsidRPr="00B14A30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A3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6300,0</w:t>
            </w:r>
          </w:p>
        </w:tc>
        <w:tc>
          <w:tcPr>
            <w:tcW w:w="1134" w:type="dxa"/>
          </w:tcPr>
          <w:p w:rsidR="005D5BBE" w:rsidRPr="00B14A30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A3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6300,0</w:t>
            </w:r>
          </w:p>
        </w:tc>
        <w:tc>
          <w:tcPr>
            <w:tcW w:w="1134" w:type="dxa"/>
          </w:tcPr>
          <w:p w:rsidR="005D5BBE" w:rsidRPr="00B14A30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A3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6300,0</w:t>
            </w:r>
          </w:p>
        </w:tc>
        <w:tc>
          <w:tcPr>
            <w:tcW w:w="1134" w:type="dxa"/>
          </w:tcPr>
          <w:p w:rsidR="005D5BBE" w:rsidRPr="00B14A30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A3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6300,0</w:t>
            </w:r>
          </w:p>
        </w:tc>
        <w:tc>
          <w:tcPr>
            <w:tcW w:w="1134" w:type="dxa"/>
          </w:tcPr>
          <w:p w:rsidR="005D5BBE" w:rsidRPr="00B14A30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A3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6300,0</w:t>
            </w:r>
          </w:p>
        </w:tc>
        <w:tc>
          <w:tcPr>
            <w:tcW w:w="1559" w:type="dxa"/>
          </w:tcPr>
          <w:p w:rsidR="005D5BBE" w:rsidRPr="00F9755F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97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5D5BBE" w:rsidRPr="008F6256" w:rsidTr="00686D8A">
        <w:tc>
          <w:tcPr>
            <w:tcW w:w="851" w:type="dxa"/>
            <w:vMerge/>
          </w:tcPr>
          <w:p w:rsidR="005D5BBE" w:rsidRPr="00F9755F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5D5BBE" w:rsidRPr="00F9755F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97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5D5BBE" w:rsidRPr="00B14A30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A3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13353,30</w:t>
            </w:r>
          </w:p>
        </w:tc>
        <w:tc>
          <w:tcPr>
            <w:tcW w:w="1276" w:type="dxa"/>
          </w:tcPr>
          <w:p w:rsidR="005D5BBE" w:rsidRPr="00B14A30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A3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1663,30</w:t>
            </w:r>
          </w:p>
        </w:tc>
        <w:tc>
          <w:tcPr>
            <w:tcW w:w="1276" w:type="dxa"/>
          </w:tcPr>
          <w:p w:rsidR="005D5BBE" w:rsidRPr="00B14A30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A3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1690,0</w:t>
            </w:r>
          </w:p>
        </w:tc>
        <w:tc>
          <w:tcPr>
            <w:tcW w:w="1134" w:type="dxa"/>
          </w:tcPr>
          <w:p w:rsidR="005D5BBE" w:rsidRPr="00B14A30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A3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2000,0</w:t>
            </w:r>
          </w:p>
        </w:tc>
        <w:tc>
          <w:tcPr>
            <w:tcW w:w="1134" w:type="dxa"/>
          </w:tcPr>
          <w:p w:rsidR="005D5BBE" w:rsidRPr="00B14A30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A3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2000,0</w:t>
            </w:r>
          </w:p>
        </w:tc>
        <w:tc>
          <w:tcPr>
            <w:tcW w:w="1134" w:type="dxa"/>
          </w:tcPr>
          <w:p w:rsidR="005D5BBE" w:rsidRPr="00B14A30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A3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2000,0</w:t>
            </w:r>
          </w:p>
        </w:tc>
        <w:tc>
          <w:tcPr>
            <w:tcW w:w="1134" w:type="dxa"/>
          </w:tcPr>
          <w:p w:rsidR="005D5BBE" w:rsidRPr="00B14A30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A3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2000,0</w:t>
            </w:r>
          </w:p>
        </w:tc>
        <w:tc>
          <w:tcPr>
            <w:tcW w:w="1134" w:type="dxa"/>
          </w:tcPr>
          <w:p w:rsidR="005D5BBE" w:rsidRPr="00B14A30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A3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2000,0</w:t>
            </w:r>
          </w:p>
        </w:tc>
        <w:tc>
          <w:tcPr>
            <w:tcW w:w="1559" w:type="dxa"/>
          </w:tcPr>
          <w:p w:rsidR="005D5BBE" w:rsidRPr="00F9755F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97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5D5BBE" w:rsidRPr="008F6256" w:rsidTr="00686D8A">
        <w:tc>
          <w:tcPr>
            <w:tcW w:w="851" w:type="dxa"/>
            <w:vMerge/>
          </w:tcPr>
          <w:p w:rsidR="005D5BBE" w:rsidRPr="00F9755F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8" w:type="dxa"/>
          </w:tcPr>
          <w:p w:rsidR="005D5BBE" w:rsidRPr="00F9755F" w:rsidRDefault="005D5BBE" w:rsidP="00DE734C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97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</w:tcPr>
          <w:p w:rsidR="005D5BBE" w:rsidRPr="00B14A30" w:rsidRDefault="005D5BBE" w:rsidP="00B2713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A3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33665,991</w:t>
            </w:r>
          </w:p>
        </w:tc>
        <w:tc>
          <w:tcPr>
            <w:tcW w:w="1276" w:type="dxa"/>
          </w:tcPr>
          <w:p w:rsidR="005D5BBE" w:rsidRPr="00B14A30" w:rsidRDefault="005D5BBE" w:rsidP="0054617E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A3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6639,997</w:t>
            </w:r>
          </w:p>
        </w:tc>
        <w:tc>
          <w:tcPr>
            <w:tcW w:w="1276" w:type="dxa"/>
          </w:tcPr>
          <w:p w:rsidR="005D5BBE" w:rsidRPr="00B14A30" w:rsidRDefault="005D5BBE" w:rsidP="00B2713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A3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5525,994</w:t>
            </w:r>
          </w:p>
        </w:tc>
        <w:tc>
          <w:tcPr>
            <w:tcW w:w="1134" w:type="dxa"/>
          </w:tcPr>
          <w:p w:rsidR="005D5BBE" w:rsidRPr="00B14A30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A3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4300,0</w:t>
            </w:r>
          </w:p>
        </w:tc>
        <w:tc>
          <w:tcPr>
            <w:tcW w:w="1134" w:type="dxa"/>
          </w:tcPr>
          <w:p w:rsidR="005D5BBE" w:rsidRPr="00B14A30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A3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4300,0</w:t>
            </w:r>
          </w:p>
        </w:tc>
        <w:tc>
          <w:tcPr>
            <w:tcW w:w="1134" w:type="dxa"/>
          </w:tcPr>
          <w:p w:rsidR="005D5BBE" w:rsidRPr="00B14A30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A3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4300,0</w:t>
            </w:r>
          </w:p>
        </w:tc>
        <w:tc>
          <w:tcPr>
            <w:tcW w:w="1134" w:type="dxa"/>
          </w:tcPr>
          <w:p w:rsidR="005D5BBE" w:rsidRPr="00B14A30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A3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4300,0</w:t>
            </w:r>
          </w:p>
        </w:tc>
        <w:tc>
          <w:tcPr>
            <w:tcW w:w="1134" w:type="dxa"/>
          </w:tcPr>
          <w:p w:rsidR="005D5BBE" w:rsidRPr="00B14A30" w:rsidRDefault="005D5BBE" w:rsidP="00DE734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B14A3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4300,0</w:t>
            </w:r>
          </w:p>
        </w:tc>
        <w:tc>
          <w:tcPr>
            <w:tcW w:w="1559" w:type="dxa"/>
          </w:tcPr>
          <w:p w:rsidR="005D5BBE" w:rsidRPr="00F9755F" w:rsidRDefault="005D5BBE" w:rsidP="00DE734C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F9755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</w:tbl>
    <w:p w:rsidR="009852DE" w:rsidRPr="008F6256" w:rsidRDefault="009852DE" w:rsidP="009852DE">
      <w:pPr>
        <w:pStyle w:val="ConsPlusNormal1"/>
        <w:rPr>
          <w:rFonts w:ascii="Liberation Serif" w:hAnsi="Liberation Serif"/>
          <w:color w:val="FF0000"/>
          <w:sz w:val="24"/>
          <w:szCs w:val="24"/>
        </w:rPr>
      </w:pPr>
    </w:p>
    <w:p w:rsidR="009852DE" w:rsidRPr="008F6256" w:rsidRDefault="009852DE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8F6256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8F6256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8F6256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8F6256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8F6256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8F6256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8F6256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8F6256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8F6256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8F6256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8F6256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8F6256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8F6256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8F6256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A7B02" w:rsidRPr="008F6256" w:rsidRDefault="004A7B02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6A2AB5" w:rsidRDefault="006A2AB5" w:rsidP="00EE169E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6A2AB5" w:rsidRDefault="006A2AB5" w:rsidP="00EE169E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6A2AB5" w:rsidRDefault="006A2AB5" w:rsidP="00EE169E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EE169E" w:rsidRPr="008F6256" w:rsidRDefault="004A7B02" w:rsidP="00EE169E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  <w:r w:rsidRPr="008F6256">
        <w:rPr>
          <w:rFonts w:ascii="Liberation Serif" w:hAnsi="Liberation Serif"/>
          <w:color w:val="FF0000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</w:t>
      </w:r>
      <w:r w:rsidR="00EB1FC8" w:rsidRPr="008F6256">
        <w:rPr>
          <w:rFonts w:ascii="Liberation Serif" w:hAnsi="Liberation Serif"/>
          <w:color w:val="FF0000"/>
          <w:sz w:val="24"/>
          <w:szCs w:val="24"/>
        </w:rPr>
        <w:t xml:space="preserve">              </w:t>
      </w:r>
      <w:r w:rsidR="00EE169E" w:rsidRPr="008F6256">
        <w:rPr>
          <w:rFonts w:ascii="Liberation Serif" w:hAnsi="Liberation Serif"/>
          <w:color w:val="FF0000"/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</w:p>
    <w:p w:rsidR="00EE169E" w:rsidRPr="00E23A4E" w:rsidRDefault="00EE169E" w:rsidP="00EE169E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E23A4E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Приложение № 2 </w:t>
      </w:r>
    </w:p>
    <w:p w:rsidR="00EE169E" w:rsidRPr="00E23A4E" w:rsidRDefault="00EE169E" w:rsidP="00EE169E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E23A4E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к постановлению Администрации  </w:t>
      </w:r>
    </w:p>
    <w:p w:rsidR="00EE169E" w:rsidRPr="00E23A4E" w:rsidRDefault="00EE169E" w:rsidP="00EE169E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E23A4E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Каменск-Уральского городского округа</w:t>
      </w:r>
    </w:p>
    <w:p w:rsidR="00EE169E" w:rsidRPr="00E23A4E" w:rsidRDefault="00EE169E" w:rsidP="00EE169E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E23A4E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от </w:t>
      </w:r>
      <w:r w:rsidR="00A57FBC">
        <w:rPr>
          <w:rFonts w:ascii="Liberation Serif" w:hAnsi="Liberation Serif"/>
          <w:color w:val="000000" w:themeColor="text1"/>
          <w:sz w:val="24"/>
          <w:szCs w:val="24"/>
        </w:rPr>
        <w:t>30.12.2021</w:t>
      </w:r>
      <w:r w:rsidRPr="00E23A4E">
        <w:rPr>
          <w:rFonts w:ascii="Liberation Serif" w:hAnsi="Liberation Serif"/>
          <w:color w:val="000000" w:themeColor="text1"/>
          <w:sz w:val="24"/>
          <w:szCs w:val="24"/>
        </w:rPr>
        <w:t xml:space="preserve">  № </w:t>
      </w:r>
      <w:r w:rsidR="00A57FBC">
        <w:rPr>
          <w:rFonts w:ascii="Liberation Serif" w:hAnsi="Liberation Serif"/>
          <w:color w:val="000000" w:themeColor="text1"/>
          <w:sz w:val="24"/>
          <w:szCs w:val="24"/>
        </w:rPr>
        <w:t>1035</w:t>
      </w:r>
    </w:p>
    <w:p w:rsidR="00EE169E" w:rsidRPr="00E23A4E" w:rsidRDefault="00EE169E" w:rsidP="00EE169E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</w:p>
    <w:p w:rsidR="00EE169E" w:rsidRPr="00E23A4E" w:rsidRDefault="00EE169E" w:rsidP="00EE169E">
      <w:pPr>
        <w:pStyle w:val="ConsPlusNormal"/>
        <w:outlineLvl w:val="2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E23A4E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Приложение № 2</w:t>
      </w:r>
    </w:p>
    <w:p w:rsidR="00EE169E" w:rsidRPr="00E23A4E" w:rsidRDefault="00EE169E" w:rsidP="00EE169E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E23A4E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к подпрограмме «Обеспечение жильем молодых</w:t>
      </w:r>
    </w:p>
    <w:p w:rsidR="00EE169E" w:rsidRPr="00E23A4E" w:rsidRDefault="00EE169E" w:rsidP="00EE169E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E23A4E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семей в Каменск-Уральском городском округе  </w:t>
      </w:r>
    </w:p>
    <w:p w:rsidR="00E23A4E" w:rsidRPr="00E23A4E" w:rsidRDefault="00EE169E" w:rsidP="00EE169E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E23A4E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на 2020 - 2026 годы»</w:t>
      </w:r>
      <w:r w:rsidR="00E23A4E" w:rsidRPr="00E23A4E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</w:t>
      </w:r>
      <w:r w:rsidRPr="00E23A4E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муниципальной </w:t>
      </w:r>
      <w:r w:rsidR="00E23A4E" w:rsidRPr="00E23A4E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</w:t>
      </w:r>
    </w:p>
    <w:p w:rsidR="00EE169E" w:rsidRPr="00E23A4E" w:rsidRDefault="00E23A4E" w:rsidP="00EE169E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E23A4E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</w:t>
      </w:r>
      <w:r w:rsidR="00EE169E" w:rsidRPr="00E23A4E">
        <w:rPr>
          <w:rFonts w:ascii="Liberation Serif" w:hAnsi="Liberation Serif" w:cs="Times New Roman"/>
          <w:color w:val="000000" w:themeColor="text1"/>
          <w:sz w:val="24"/>
          <w:szCs w:val="24"/>
        </w:rPr>
        <w:t>программы «Обеспечение</w:t>
      </w:r>
      <w:r w:rsidRPr="00E23A4E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жильем отдельных</w:t>
      </w:r>
      <w:r w:rsidR="00EE169E" w:rsidRPr="00E23A4E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</w:t>
      </w:r>
    </w:p>
    <w:p w:rsidR="00EE169E" w:rsidRPr="00E23A4E" w:rsidRDefault="00EE169E" w:rsidP="00EE169E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E23A4E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категорий граждан</w:t>
      </w:r>
      <w:r w:rsidR="00E23A4E" w:rsidRPr="00E23A4E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в Каменск-Уральском</w:t>
      </w:r>
    </w:p>
    <w:p w:rsidR="00EE169E" w:rsidRPr="00E23A4E" w:rsidRDefault="00EE169E" w:rsidP="00EE169E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E23A4E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городском округе</w:t>
      </w:r>
      <w:r w:rsidR="00E23A4E" w:rsidRPr="00E23A4E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</w:t>
      </w:r>
      <w:r w:rsidRPr="00E23A4E">
        <w:rPr>
          <w:rFonts w:ascii="Liberation Serif" w:hAnsi="Liberation Serif" w:cs="Times New Roman"/>
          <w:color w:val="000000" w:themeColor="text1"/>
          <w:sz w:val="24"/>
          <w:szCs w:val="24"/>
        </w:rPr>
        <w:t>на 2020 - 2026 годы»</w:t>
      </w:r>
    </w:p>
    <w:p w:rsidR="00EE169E" w:rsidRPr="00E23A4E" w:rsidRDefault="00EE169E" w:rsidP="00EE169E">
      <w:pPr>
        <w:pStyle w:val="ConsPlusNormal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</w:p>
    <w:p w:rsidR="00EE169E" w:rsidRPr="00E23A4E" w:rsidRDefault="00EE169E" w:rsidP="00EE169E">
      <w:pPr>
        <w:pStyle w:val="ConsPlusNormal"/>
        <w:jc w:val="center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23A4E">
        <w:rPr>
          <w:rFonts w:ascii="Liberation Serif" w:hAnsi="Liberation Serif" w:cs="Times New Roman"/>
          <w:color w:val="000000" w:themeColor="text1"/>
          <w:sz w:val="28"/>
          <w:szCs w:val="28"/>
        </w:rPr>
        <w:t>ПЛАН МЕРОПРИЯТИЙ ПО ВЫПОЛНЕНИЮ ПОДПРОГРАММЫ</w:t>
      </w:r>
    </w:p>
    <w:p w:rsidR="00E23A4E" w:rsidRPr="00E23A4E" w:rsidRDefault="00EE169E" w:rsidP="00EE169E">
      <w:pPr>
        <w:pStyle w:val="ConsPlusNormal"/>
        <w:jc w:val="center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23A4E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«ОБЕСПЕЧЕНИЕ ЖИЛЬЕМ МОЛОДЫХ СЕМЕЙ В КАМЕНСК-УРАЛЬСКОМ ГОРОДСКОМ ОКРУГЕ </w:t>
      </w:r>
    </w:p>
    <w:p w:rsidR="00EE169E" w:rsidRPr="00E23A4E" w:rsidRDefault="00EE169E" w:rsidP="00EE169E">
      <w:pPr>
        <w:pStyle w:val="ConsPlusNormal"/>
        <w:jc w:val="center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23A4E">
        <w:rPr>
          <w:rFonts w:ascii="Liberation Serif" w:hAnsi="Liberation Serif" w:cs="Times New Roman"/>
          <w:color w:val="000000" w:themeColor="text1"/>
          <w:sz w:val="28"/>
          <w:szCs w:val="28"/>
        </w:rPr>
        <w:t>НА 2020 - 2026 ГОДЫ»</w:t>
      </w:r>
    </w:p>
    <w:p w:rsidR="00EE169E" w:rsidRPr="00E23A4E" w:rsidRDefault="00EE169E" w:rsidP="00EE169E">
      <w:pPr>
        <w:pStyle w:val="ConsPlusNormal"/>
        <w:jc w:val="center"/>
        <w:rPr>
          <w:rFonts w:ascii="Liberation Serif" w:hAnsi="Liberation Serif" w:cs="Times New Roman"/>
          <w:color w:val="000000" w:themeColor="text1"/>
          <w:sz w:val="28"/>
          <w:szCs w:val="28"/>
        </w:rPr>
      </w:pPr>
    </w:p>
    <w:tbl>
      <w:tblPr>
        <w:tblW w:w="15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50"/>
        <w:gridCol w:w="3748"/>
        <w:gridCol w:w="1276"/>
        <w:gridCol w:w="1276"/>
        <w:gridCol w:w="1275"/>
        <w:gridCol w:w="992"/>
        <w:gridCol w:w="992"/>
        <w:gridCol w:w="993"/>
        <w:gridCol w:w="992"/>
        <w:gridCol w:w="1134"/>
        <w:gridCol w:w="1644"/>
      </w:tblGrid>
      <w:tr w:rsidR="002C3469" w:rsidRPr="00FF3F20" w:rsidTr="00AB031B">
        <w:tc>
          <w:tcPr>
            <w:tcW w:w="850" w:type="dxa"/>
            <w:vMerge w:val="restart"/>
          </w:tcPr>
          <w:p w:rsidR="002C3469" w:rsidRPr="00C345FE" w:rsidRDefault="002C3469" w:rsidP="00AB031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45F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№ строки</w:t>
            </w:r>
          </w:p>
        </w:tc>
        <w:tc>
          <w:tcPr>
            <w:tcW w:w="3748" w:type="dxa"/>
            <w:vMerge w:val="restart"/>
          </w:tcPr>
          <w:p w:rsidR="002C3469" w:rsidRPr="00C345FE" w:rsidRDefault="002C3469" w:rsidP="00AB031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45F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Наименование мероприятия/источники расходов на финансирование</w:t>
            </w:r>
          </w:p>
        </w:tc>
        <w:tc>
          <w:tcPr>
            <w:tcW w:w="8930" w:type="dxa"/>
            <w:gridSpan w:val="8"/>
          </w:tcPr>
          <w:p w:rsidR="002C3469" w:rsidRPr="00C345FE" w:rsidRDefault="002C3469" w:rsidP="00AB031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45F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Объемы финансирования, тыс. руб.</w:t>
            </w:r>
          </w:p>
        </w:tc>
        <w:tc>
          <w:tcPr>
            <w:tcW w:w="1644" w:type="dxa"/>
            <w:vMerge w:val="restart"/>
          </w:tcPr>
          <w:p w:rsidR="002C3469" w:rsidRPr="00C345FE" w:rsidRDefault="002C3469" w:rsidP="00AB031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45F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Номер целевого показателя, на достижение которого направлено мероприятие</w:t>
            </w:r>
          </w:p>
        </w:tc>
      </w:tr>
      <w:tr w:rsidR="002C3469" w:rsidRPr="00FF3F20" w:rsidTr="00AB031B">
        <w:tc>
          <w:tcPr>
            <w:tcW w:w="850" w:type="dxa"/>
            <w:vMerge/>
          </w:tcPr>
          <w:p w:rsidR="002C3469" w:rsidRPr="00C345FE" w:rsidRDefault="002C3469" w:rsidP="00AB031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748" w:type="dxa"/>
            <w:vMerge/>
          </w:tcPr>
          <w:p w:rsidR="002C3469" w:rsidRPr="00C345FE" w:rsidRDefault="002C3469" w:rsidP="00AB031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2C3469" w:rsidRPr="00C345FE" w:rsidRDefault="002C3469" w:rsidP="00AB031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45F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276" w:type="dxa"/>
          </w:tcPr>
          <w:p w:rsidR="002C3469" w:rsidRPr="00C345FE" w:rsidRDefault="002C3469" w:rsidP="00AB031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45F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</w:t>
            </w:r>
          </w:p>
        </w:tc>
        <w:tc>
          <w:tcPr>
            <w:tcW w:w="1275" w:type="dxa"/>
          </w:tcPr>
          <w:p w:rsidR="002C3469" w:rsidRPr="00C345FE" w:rsidRDefault="002C3469" w:rsidP="00AB031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45F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2021 год</w:t>
            </w:r>
          </w:p>
        </w:tc>
        <w:tc>
          <w:tcPr>
            <w:tcW w:w="992" w:type="dxa"/>
          </w:tcPr>
          <w:p w:rsidR="002C3469" w:rsidRPr="00C345FE" w:rsidRDefault="002C3469" w:rsidP="00AB031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45F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2022 год</w:t>
            </w:r>
          </w:p>
        </w:tc>
        <w:tc>
          <w:tcPr>
            <w:tcW w:w="992" w:type="dxa"/>
          </w:tcPr>
          <w:p w:rsidR="002C3469" w:rsidRPr="00C345FE" w:rsidRDefault="002C3469" w:rsidP="00AB031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45F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2023 год</w:t>
            </w:r>
          </w:p>
        </w:tc>
        <w:tc>
          <w:tcPr>
            <w:tcW w:w="993" w:type="dxa"/>
          </w:tcPr>
          <w:p w:rsidR="002C3469" w:rsidRPr="00C345FE" w:rsidRDefault="002C3469" w:rsidP="00AB031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45F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 год</w:t>
            </w:r>
          </w:p>
        </w:tc>
        <w:tc>
          <w:tcPr>
            <w:tcW w:w="992" w:type="dxa"/>
          </w:tcPr>
          <w:p w:rsidR="002C3469" w:rsidRPr="00C345FE" w:rsidRDefault="002C3469" w:rsidP="00AB031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345F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</w:t>
            </w:r>
          </w:p>
          <w:p w:rsidR="002C3469" w:rsidRPr="00C345FE" w:rsidRDefault="002C3469" w:rsidP="00AB031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345F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1134" w:type="dxa"/>
          </w:tcPr>
          <w:p w:rsidR="002C3469" w:rsidRPr="00C345FE" w:rsidRDefault="002C3469" w:rsidP="00AB031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345F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</w:t>
            </w:r>
          </w:p>
          <w:p w:rsidR="002C3469" w:rsidRPr="00C345FE" w:rsidRDefault="002C3469" w:rsidP="00AB031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345F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1644" w:type="dxa"/>
            <w:vMerge/>
          </w:tcPr>
          <w:p w:rsidR="002C3469" w:rsidRPr="00C345FE" w:rsidRDefault="002C3469" w:rsidP="00AB031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2C3469" w:rsidRPr="00FF3F20" w:rsidTr="00AB031B">
        <w:tc>
          <w:tcPr>
            <w:tcW w:w="850" w:type="dxa"/>
          </w:tcPr>
          <w:p w:rsidR="002C3469" w:rsidRPr="00C345FE" w:rsidRDefault="002C3469" w:rsidP="00AB031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45F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748" w:type="dxa"/>
          </w:tcPr>
          <w:p w:rsidR="002C3469" w:rsidRPr="00C345FE" w:rsidRDefault="002C3469" w:rsidP="00AB031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45F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2C3469" w:rsidRPr="00C345FE" w:rsidRDefault="002C3469" w:rsidP="00AB031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45F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2C3469" w:rsidRPr="00C345FE" w:rsidRDefault="002C3469" w:rsidP="00AB031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45F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75" w:type="dxa"/>
          </w:tcPr>
          <w:p w:rsidR="002C3469" w:rsidRPr="00C345FE" w:rsidRDefault="002C3469" w:rsidP="00AB031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45F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2C3469" w:rsidRPr="00C345FE" w:rsidRDefault="002C3469" w:rsidP="00AB031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45F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2C3469" w:rsidRPr="00C345FE" w:rsidRDefault="002C3469" w:rsidP="00AB031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45F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993" w:type="dxa"/>
          </w:tcPr>
          <w:p w:rsidR="002C3469" w:rsidRPr="00C345FE" w:rsidRDefault="002C3469" w:rsidP="00AB031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45F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2C3469" w:rsidRPr="00C345FE" w:rsidRDefault="002C3469" w:rsidP="00AB031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45F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2C3469" w:rsidRPr="00C345FE" w:rsidRDefault="002C3469" w:rsidP="00AB031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45F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644" w:type="dxa"/>
          </w:tcPr>
          <w:p w:rsidR="002C3469" w:rsidRPr="00C345FE" w:rsidRDefault="002C3469" w:rsidP="00AB031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45F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</w:t>
            </w:r>
          </w:p>
        </w:tc>
      </w:tr>
      <w:tr w:rsidR="002C3469" w:rsidRPr="00FF3F20" w:rsidTr="00AB031B">
        <w:tc>
          <w:tcPr>
            <w:tcW w:w="850" w:type="dxa"/>
            <w:vMerge w:val="restart"/>
          </w:tcPr>
          <w:p w:rsidR="002C3469" w:rsidRPr="006D027E" w:rsidRDefault="002C3469" w:rsidP="00AB031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027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748" w:type="dxa"/>
          </w:tcPr>
          <w:p w:rsidR="002C3469" w:rsidRPr="006D027E" w:rsidRDefault="002C3469" w:rsidP="00AB031B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027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Всего по Подпрограмме,</w:t>
            </w:r>
          </w:p>
          <w:p w:rsidR="002C3469" w:rsidRPr="006D027E" w:rsidRDefault="002C3469" w:rsidP="00AB031B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027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 т.ч.:</w:t>
            </w:r>
          </w:p>
        </w:tc>
        <w:tc>
          <w:tcPr>
            <w:tcW w:w="1276" w:type="dxa"/>
          </w:tcPr>
          <w:p w:rsidR="002C3469" w:rsidRPr="0065620B" w:rsidRDefault="00D500BE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D500B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137996,344</w:t>
            </w:r>
          </w:p>
        </w:tc>
        <w:tc>
          <w:tcPr>
            <w:tcW w:w="1276" w:type="dxa"/>
          </w:tcPr>
          <w:p w:rsidR="002C3469" w:rsidRPr="00472477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27081,571</w:t>
            </w:r>
          </w:p>
        </w:tc>
        <w:tc>
          <w:tcPr>
            <w:tcW w:w="1275" w:type="dxa"/>
          </w:tcPr>
          <w:p w:rsidR="002C3469" w:rsidRPr="002C3469" w:rsidRDefault="0065620B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65620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23414,773</w:t>
            </w:r>
          </w:p>
        </w:tc>
        <w:tc>
          <w:tcPr>
            <w:tcW w:w="992" w:type="dxa"/>
          </w:tcPr>
          <w:p w:rsidR="002C3469" w:rsidRPr="006258C5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992" w:type="dxa"/>
          </w:tcPr>
          <w:p w:rsidR="002C3469" w:rsidRPr="006258C5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993" w:type="dxa"/>
          </w:tcPr>
          <w:p w:rsidR="002C3469" w:rsidRPr="00472477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992" w:type="dxa"/>
          </w:tcPr>
          <w:p w:rsidR="002C3469" w:rsidRPr="00472477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1134" w:type="dxa"/>
          </w:tcPr>
          <w:p w:rsidR="002C3469" w:rsidRPr="00472477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1644" w:type="dxa"/>
          </w:tcPr>
          <w:p w:rsidR="002C3469" w:rsidRPr="00472477" w:rsidRDefault="002C3469" w:rsidP="00AB031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2C3469" w:rsidRPr="00FF3F20" w:rsidTr="00AB031B">
        <w:tc>
          <w:tcPr>
            <w:tcW w:w="850" w:type="dxa"/>
            <w:vMerge/>
          </w:tcPr>
          <w:p w:rsidR="002C3469" w:rsidRPr="006D027E" w:rsidRDefault="002C3469" w:rsidP="00AB031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748" w:type="dxa"/>
          </w:tcPr>
          <w:p w:rsidR="002C3469" w:rsidRPr="006D027E" w:rsidRDefault="002C3469" w:rsidP="00AB031B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027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</w:tcPr>
          <w:p w:rsidR="002C3469" w:rsidRPr="00DA7677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A76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989,346</w:t>
            </w:r>
          </w:p>
        </w:tc>
        <w:tc>
          <w:tcPr>
            <w:tcW w:w="1276" w:type="dxa"/>
          </w:tcPr>
          <w:p w:rsidR="002C3469" w:rsidRPr="00DA7677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A76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989,346</w:t>
            </w:r>
          </w:p>
        </w:tc>
        <w:tc>
          <w:tcPr>
            <w:tcW w:w="1275" w:type="dxa"/>
          </w:tcPr>
          <w:p w:rsidR="002C3469" w:rsidRPr="00635DB8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35DB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2C3469" w:rsidRPr="006258C5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2C3469" w:rsidRPr="006258C5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2C3469" w:rsidRPr="00472477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2C3469" w:rsidRPr="00472477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2C3469" w:rsidRPr="00472477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644" w:type="dxa"/>
          </w:tcPr>
          <w:p w:rsidR="002C3469" w:rsidRPr="00472477" w:rsidRDefault="002C3469" w:rsidP="00AB031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2C3469" w:rsidRPr="00FF3F20" w:rsidTr="00AB031B">
        <w:tc>
          <w:tcPr>
            <w:tcW w:w="850" w:type="dxa"/>
            <w:vMerge/>
          </w:tcPr>
          <w:p w:rsidR="002C3469" w:rsidRPr="006D027E" w:rsidRDefault="002C3469" w:rsidP="00AB031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748" w:type="dxa"/>
          </w:tcPr>
          <w:p w:rsidR="002C3469" w:rsidRPr="006D027E" w:rsidRDefault="002C3469" w:rsidP="00AB031B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027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</w:tcPr>
          <w:p w:rsidR="002C3469" w:rsidRPr="00EE169E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03198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6579,069</w:t>
            </w:r>
          </w:p>
        </w:tc>
        <w:tc>
          <w:tcPr>
            <w:tcW w:w="1276" w:type="dxa"/>
          </w:tcPr>
          <w:p w:rsidR="002C3469" w:rsidRPr="00472477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4589,655</w:t>
            </w:r>
          </w:p>
        </w:tc>
        <w:tc>
          <w:tcPr>
            <w:tcW w:w="1275" w:type="dxa"/>
          </w:tcPr>
          <w:p w:rsidR="002C3469" w:rsidRPr="00CD04D1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D04D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1989,414</w:t>
            </w:r>
          </w:p>
        </w:tc>
        <w:tc>
          <w:tcPr>
            <w:tcW w:w="992" w:type="dxa"/>
          </w:tcPr>
          <w:p w:rsidR="002C3469" w:rsidRPr="006258C5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2C3469" w:rsidRPr="006258C5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2C3469" w:rsidRPr="00472477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2C3469" w:rsidRPr="00472477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2C3469" w:rsidRPr="00472477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644" w:type="dxa"/>
          </w:tcPr>
          <w:p w:rsidR="002C3469" w:rsidRPr="00472477" w:rsidRDefault="002C3469" w:rsidP="00AB031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2C3469" w:rsidRPr="00FF3F20" w:rsidTr="00AB031B">
        <w:tc>
          <w:tcPr>
            <w:tcW w:w="850" w:type="dxa"/>
            <w:vMerge/>
          </w:tcPr>
          <w:p w:rsidR="002C3469" w:rsidRPr="006D027E" w:rsidRDefault="002C3469" w:rsidP="00AB031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748" w:type="dxa"/>
          </w:tcPr>
          <w:p w:rsidR="002C3469" w:rsidRPr="006D027E" w:rsidRDefault="002C3469" w:rsidP="00AB031B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027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2C3469" w:rsidRPr="0065620B" w:rsidRDefault="000B01D8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0B01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51651,832</w:t>
            </w:r>
          </w:p>
        </w:tc>
        <w:tc>
          <w:tcPr>
            <w:tcW w:w="1276" w:type="dxa"/>
          </w:tcPr>
          <w:p w:rsidR="002C3469" w:rsidRPr="00472477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7975,820</w:t>
            </w:r>
          </w:p>
        </w:tc>
        <w:tc>
          <w:tcPr>
            <w:tcW w:w="1275" w:type="dxa"/>
          </w:tcPr>
          <w:p w:rsidR="002C3469" w:rsidRPr="002C3469" w:rsidRDefault="003015F5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3015F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8676,012</w:t>
            </w:r>
          </w:p>
        </w:tc>
        <w:tc>
          <w:tcPr>
            <w:tcW w:w="992" w:type="dxa"/>
          </w:tcPr>
          <w:p w:rsidR="002C3469" w:rsidRPr="006258C5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992" w:type="dxa"/>
          </w:tcPr>
          <w:p w:rsidR="002C3469" w:rsidRPr="006258C5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993" w:type="dxa"/>
          </w:tcPr>
          <w:p w:rsidR="002C3469" w:rsidRPr="00472477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992" w:type="dxa"/>
          </w:tcPr>
          <w:p w:rsidR="002C3469" w:rsidRPr="00472477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1134" w:type="dxa"/>
          </w:tcPr>
          <w:p w:rsidR="002C3469" w:rsidRPr="00472477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1644" w:type="dxa"/>
          </w:tcPr>
          <w:p w:rsidR="002C3469" w:rsidRPr="00472477" w:rsidRDefault="002C3469" w:rsidP="00AB031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2C3469" w:rsidRPr="00FF3F20" w:rsidTr="00AB031B">
        <w:tc>
          <w:tcPr>
            <w:tcW w:w="850" w:type="dxa"/>
            <w:vMerge/>
          </w:tcPr>
          <w:p w:rsidR="002C3469" w:rsidRPr="006D027E" w:rsidRDefault="002C3469" w:rsidP="00AB031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748" w:type="dxa"/>
          </w:tcPr>
          <w:p w:rsidR="002C3469" w:rsidRPr="006D027E" w:rsidRDefault="002C3469" w:rsidP="00AB031B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027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</w:tcPr>
          <w:p w:rsidR="002C3469" w:rsidRPr="0065620B" w:rsidRDefault="007C401C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7C401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78776,097</w:t>
            </w:r>
          </w:p>
        </w:tc>
        <w:tc>
          <w:tcPr>
            <w:tcW w:w="1276" w:type="dxa"/>
          </w:tcPr>
          <w:p w:rsidR="002C3469" w:rsidRPr="00472477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13526,750</w:t>
            </w:r>
          </w:p>
        </w:tc>
        <w:tc>
          <w:tcPr>
            <w:tcW w:w="1275" w:type="dxa"/>
          </w:tcPr>
          <w:p w:rsidR="002C3469" w:rsidRPr="002C3469" w:rsidRDefault="00635DB8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635DB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12 749,347</w:t>
            </w:r>
          </w:p>
        </w:tc>
        <w:tc>
          <w:tcPr>
            <w:tcW w:w="992" w:type="dxa"/>
          </w:tcPr>
          <w:p w:rsidR="002C3469" w:rsidRPr="006258C5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992" w:type="dxa"/>
          </w:tcPr>
          <w:p w:rsidR="002C3469" w:rsidRPr="006258C5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993" w:type="dxa"/>
          </w:tcPr>
          <w:p w:rsidR="002C3469" w:rsidRPr="00472477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992" w:type="dxa"/>
          </w:tcPr>
          <w:p w:rsidR="002C3469" w:rsidRPr="00472477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1134" w:type="dxa"/>
          </w:tcPr>
          <w:p w:rsidR="002C3469" w:rsidRPr="00472477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1644" w:type="dxa"/>
          </w:tcPr>
          <w:p w:rsidR="002C3469" w:rsidRPr="00472477" w:rsidRDefault="002C3469" w:rsidP="00AB031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2C3469" w:rsidRPr="00FF3F20" w:rsidTr="00AB031B">
        <w:tc>
          <w:tcPr>
            <w:tcW w:w="15172" w:type="dxa"/>
            <w:gridSpan w:val="11"/>
          </w:tcPr>
          <w:p w:rsidR="002C3469" w:rsidRPr="002C3469" w:rsidRDefault="002C3469" w:rsidP="00AB031B">
            <w:pPr>
              <w:pStyle w:val="ConsPlusNormal"/>
              <w:jc w:val="center"/>
              <w:outlineLvl w:val="3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</w:p>
        </w:tc>
      </w:tr>
      <w:tr w:rsidR="002C3469" w:rsidRPr="00FF3F20" w:rsidTr="00AB031B">
        <w:tc>
          <w:tcPr>
            <w:tcW w:w="850" w:type="dxa"/>
            <w:vMerge w:val="restart"/>
          </w:tcPr>
          <w:p w:rsidR="002C3469" w:rsidRPr="006D027E" w:rsidRDefault="002C3469" w:rsidP="00AB031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027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748" w:type="dxa"/>
          </w:tcPr>
          <w:p w:rsidR="002C3469" w:rsidRPr="006D027E" w:rsidRDefault="002C3469" w:rsidP="00AB031B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027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Всего по прочим нуждам, в т.ч.:</w:t>
            </w:r>
          </w:p>
        </w:tc>
        <w:tc>
          <w:tcPr>
            <w:tcW w:w="1276" w:type="dxa"/>
          </w:tcPr>
          <w:p w:rsidR="002C3469" w:rsidRPr="0065620B" w:rsidRDefault="00D500BE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D500B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137996,344</w:t>
            </w:r>
          </w:p>
        </w:tc>
        <w:tc>
          <w:tcPr>
            <w:tcW w:w="1276" w:type="dxa"/>
          </w:tcPr>
          <w:p w:rsidR="002C3469" w:rsidRPr="00472477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27081,571</w:t>
            </w:r>
          </w:p>
        </w:tc>
        <w:tc>
          <w:tcPr>
            <w:tcW w:w="1275" w:type="dxa"/>
          </w:tcPr>
          <w:p w:rsidR="002C3469" w:rsidRPr="002C3469" w:rsidRDefault="0065620B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65620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23414,773</w:t>
            </w:r>
          </w:p>
        </w:tc>
        <w:tc>
          <w:tcPr>
            <w:tcW w:w="992" w:type="dxa"/>
          </w:tcPr>
          <w:p w:rsidR="002C3469" w:rsidRPr="006258C5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992" w:type="dxa"/>
          </w:tcPr>
          <w:p w:rsidR="002C3469" w:rsidRPr="006258C5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993" w:type="dxa"/>
          </w:tcPr>
          <w:p w:rsidR="002C3469" w:rsidRPr="00472477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992" w:type="dxa"/>
          </w:tcPr>
          <w:p w:rsidR="002C3469" w:rsidRPr="00472477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1134" w:type="dxa"/>
          </w:tcPr>
          <w:p w:rsidR="002C3469" w:rsidRPr="00472477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1644" w:type="dxa"/>
          </w:tcPr>
          <w:p w:rsidR="002C3469" w:rsidRPr="00472477" w:rsidRDefault="002C3469" w:rsidP="00AB031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2C3469" w:rsidRPr="00FF3F20" w:rsidTr="00AB031B">
        <w:tc>
          <w:tcPr>
            <w:tcW w:w="850" w:type="dxa"/>
            <w:vMerge/>
          </w:tcPr>
          <w:p w:rsidR="002C3469" w:rsidRPr="006D027E" w:rsidRDefault="002C3469" w:rsidP="00AB031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748" w:type="dxa"/>
          </w:tcPr>
          <w:p w:rsidR="002C3469" w:rsidRPr="006D027E" w:rsidRDefault="002C3469" w:rsidP="00AB031B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027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</w:tcPr>
          <w:p w:rsidR="002C3469" w:rsidRPr="00A83A4B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83A4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989,346</w:t>
            </w:r>
          </w:p>
        </w:tc>
        <w:tc>
          <w:tcPr>
            <w:tcW w:w="1276" w:type="dxa"/>
          </w:tcPr>
          <w:p w:rsidR="002C3469" w:rsidRPr="00DA7677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A76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989,346</w:t>
            </w:r>
          </w:p>
        </w:tc>
        <w:tc>
          <w:tcPr>
            <w:tcW w:w="1275" w:type="dxa"/>
          </w:tcPr>
          <w:p w:rsidR="002C3469" w:rsidRPr="00635DB8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35DB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2C3469" w:rsidRPr="00DA7677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A76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2C3469" w:rsidRPr="006258C5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2C3469" w:rsidRPr="00472477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2C3469" w:rsidRPr="00472477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2C3469" w:rsidRPr="00472477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644" w:type="dxa"/>
          </w:tcPr>
          <w:p w:rsidR="002C3469" w:rsidRPr="00472477" w:rsidRDefault="002C3469" w:rsidP="00AB031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2C3469" w:rsidRPr="00FF3F20" w:rsidTr="00AB031B">
        <w:tc>
          <w:tcPr>
            <w:tcW w:w="850" w:type="dxa"/>
            <w:vMerge/>
          </w:tcPr>
          <w:p w:rsidR="002C3469" w:rsidRPr="006D027E" w:rsidRDefault="002C3469" w:rsidP="00AB031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748" w:type="dxa"/>
          </w:tcPr>
          <w:p w:rsidR="002C3469" w:rsidRPr="006D027E" w:rsidRDefault="002C3469" w:rsidP="00AB031B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027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</w:tcPr>
          <w:p w:rsidR="002C3469" w:rsidRPr="00A83A4B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83A4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6579,069</w:t>
            </w:r>
          </w:p>
        </w:tc>
        <w:tc>
          <w:tcPr>
            <w:tcW w:w="1276" w:type="dxa"/>
          </w:tcPr>
          <w:p w:rsidR="002C3469" w:rsidRPr="00472477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4589,655</w:t>
            </w:r>
          </w:p>
        </w:tc>
        <w:tc>
          <w:tcPr>
            <w:tcW w:w="1275" w:type="dxa"/>
          </w:tcPr>
          <w:p w:rsidR="002C3469" w:rsidRPr="00CD04D1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D04D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1989,414</w:t>
            </w:r>
          </w:p>
        </w:tc>
        <w:tc>
          <w:tcPr>
            <w:tcW w:w="992" w:type="dxa"/>
          </w:tcPr>
          <w:p w:rsidR="002C3469" w:rsidRPr="006258C5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2C3469" w:rsidRPr="006258C5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2C3469" w:rsidRPr="00472477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2C3469" w:rsidRPr="00472477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2C3469" w:rsidRPr="00472477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644" w:type="dxa"/>
          </w:tcPr>
          <w:p w:rsidR="002C3469" w:rsidRPr="00472477" w:rsidRDefault="002C3469" w:rsidP="00AB031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2C3469" w:rsidRPr="00FF3F20" w:rsidTr="00AB031B">
        <w:tc>
          <w:tcPr>
            <w:tcW w:w="850" w:type="dxa"/>
            <w:vMerge/>
          </w:tcPr>
          <w:p w:rsidR="002C3469" w:rsidRPr="006D027E" w:rsidRDefault="002C3469" w:rsidP="00AB031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748" w:type="dxa"/>
          </w:tcPr>
          <w:p w:rsidR="002C3469" w:rsidRPr="006D027E" w:rsidRDefault="002C3469" w:rsidP="00AB031B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027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2C3469" w:rsidRPr="0065620B" w:rsidRDefault="000B01D8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0B01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51651,832</w:t>
            </w:r>
          </w:p>
        </w:tc>
        <w:tc>
          <w:tcPr>
            <w:tcW w:w="1276" w:type="dxa"/>
          </w:tcPr>
          <w:p w:rsidR="002C3469" w:rsidRPr="00472477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7975,820</w:t>
            </w:r>
          </w:p>
        </w:tc>
        <w:tc>
          <w:tcPr>
            <w:tcW w:w="1275" w:type="dxa"/>
          </w:tcPr>
          <w:p w:rsidR="002C3469" w:rsidRPr="002C3469" w:rsidRDefault="003015F5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3015F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8676,012</w:t>
            </w:r>
          </w:p>
        </w:tc>
        <w:tc>
          <w:tcPr>
            <w:tcW w:w="992" w:type="dxa"/>
          </w:tcPr>
          <w:p w:rsidR="002C3469" w:rsidRPr="006258C5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992" w:type="dxa"/>
          </w:tcPr>
          <w:p w:rsidR="002C3469" w:rsidRPr="006258C5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993" w:type="dxa"/>
          </w:tcPr>
          <w:p w:rsidR="002C3469" w:rsidRPr="00472477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992" w:type="dxa"/>
          </w:tcPr>
          <w:p w:rsidR="002C3469" w:rsidRPr="00472477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1134" w:type="dxa"/>
          </w:tcPr>
          <w:p w:rsidR="002C3469" w:rsidRPr="00472477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1644" w:type="dxa"/>
          </w:tcPr>
          <w:p w:rsidR="002C3469" w:rsidRPr="00472477" w:rsidRDefault="002C3469" w:rsidP="00AB031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2C3469" w:rsidRPr="00FF3F20" w:rsidTr="00AB031B">
        <w:tc>
          <w:tcPr>
            <w:tcW w:w="850" w:type="dxa"/>
            <w:vMerge/>
          </w:tcPr>
          <w:p w:rsidR="002C3469" w:rsidRPr="006D027E" w:rsidRDefault="002C3469" w:rsidP="00AB031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748" w:type="dxa"/>
          </w:tcPr>
          <w:p w:rsidR="002C3469" w:rsidRPr="006D027E" w:rsidRDefault="002C3469" w:rsidP="00AB031B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027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</w:tcPr>
          <w:p w:rsidR="002C3469" w:rsidRPr="0065620B" w:rsidRDefault="007C401C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7C401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78776,097</w:t>
            </w:r>
          </w:p>
        </w:tc>
        <w:tc>
          <w:tcPr>
            <w:tcW w:w="1276" w:type="dxa"/>
          </w:tcPr>
          <w:p w:rsidR="002C3469" w:rsidRPr="00472477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13526,750</w:t>
            </w:r>
          </w:p>
        </w:tc>
        <w:tc>
          <w:tcPr>
            <w:tcW w:w="1275" w:type="dxa"/>
          </w:tcPr>
          <w:p w:rsidR="002C3469" w:rsidRPr="002C3469" w:rsidRDefault="00635DB8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635DB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12 749,347</w:t>
            </w:r>
          </w:p>
        </w:tc>
        <w:tc>
          <w:tcPr>
            <w:tcW w:w="992" w:type="dxa"/>
          </w:tcPr>
          <w:p w:rsidR="002C3469" w:rsidRPr="006258C5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992" w:type="dxa"/>
          </w:tcPr>
          <w:p w:rsidR="002C3469" w:rsidRPr="006258C5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993" w:type="dxa"/>
          </w:tcPr>
          <w:p w:rsidR="002C3469" w:rsidRPr="00472477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992" w:type="dxa"/>
          </w:tcPr>
          <w:p w:rsidR="002C3469" w:rsidRPr="00472477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1134" w:type="dxa"/>
          </w:tcPr>
          <w:p w:rsidR="002C3469" w:rsidRPr="00472477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1644" w:type="dxa"/>
          </w:tcPr>
          <w:p w:rsidR="002C3469" w:rsidRPr="00472477" w:rsidRDefault="002C3469" w:rsidP="00AB031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2C3469" w:rsidRPr="00FF3F20" w:rsidTr="00AB031B">
        <w:tc>
          <w:tcPr>
            <w:tcW w:w="850" w:type="dxa"/>
            <w:vMerge w:val="restart"/>
          </w:tcPr>
          <w:p w:rsidR="002C3469" w:rsidRPr="006D027E" w:rsidRDefault="002C3469" w:rsidP="00AB031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027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748" w:type="dxa"/>
          </w:tcPr>
          <w:p w:rsidR="002C3469" w:rsidRPr="006D027E" w:rsidRDefault="002C3469" w:rsidP="00AB031B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027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Предоставление молодым семьям - участникам мероприятия ведомственной целевой программы социальных выплат на приобретение жилья или строительство жилого дома, в т.ч.:</w:t>
            </w:r>
          </w:p>
        </w:tc>
        <w:tc>
          <w:tcPr>
            <w:tcW w:w="1276" w:type="dxa"/>
          </w:tcPr>
          <w:p w:rsidR="002C3469" w:rsidRPr="00D500BE" w:rsidRDefault="00D500BE" w:rsidP="00D500BE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500B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137996</w:t>
            </w:r>
            <w:r w:rsidR="002C3469" w:rsidRPr="00D500B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D500B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344</w:t>
            </w:r>
          </w:p>
        </w:tc>
        <w:tc>
          <w:tcPr>
            <w:tcW w:w="1276" w:type="dxa"/>
          </w:tcPr>
          <w:p w:rsidR="002C3469" w:rsidRPr="00472477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27081,571</w:t>
            </w:r>
          </w:p>
        </w:tc>
        <w:tc>
          <w:tcPr>
            <w:tcW w:w="1275" w:type="dxa"/>
          </w:tcPr>
          <w:p w:rsidR="002C3469" w:rsidRPr="0065620B" w:rsidRDefault="002C3469" w:rsidP="0065620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5620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</w:t>
            </w:r>
            <w:r w:rsidR="0065620B" w:rsidRPr="0065620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3414</w:t>
            </w:r>
            <w:r w:rsidRPr="0065620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65620B" w:rsidRPr="0065620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773</w:t>
            </w:r>
          </w:p>
        </w:tc>
        <w:tc>
          <w:tcPr>
            <w:tcW w:w="992" w:type="dxa"/>
          </w:tcPr>
          <w:p w:rsidR="002C3469" w:rsidRPr="006258C5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992" w:type="dxa"/>
          </w:tcPr>
          <w:p w:rsidR="002C3469" w:rsidRPr="006258C5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993" w:type="dxa"/>
          </w:tcPr>
          <w:p w:rsidR="002C3469" w:rsidRPr="00472477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992" w:type="dxa"/>
          </w:tcPr>
          <w:p w:rsidR="002C3469" w:rsidRPr="00472477" w:rsidRDefault="002C3469" w:rsidP="00AB031B">
            <w:pPr>
              <w:pStyle w:val="ConsPlusNormal"/>
              <w:jc w:val="right"/>
              <w:rPr>
                <w:rFonts w:ascii="Liberation Serif" w:hAnsi="Liberation Serif"/>
                <w:color w:val="000000" w:themeColor="text1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1134" w:type="dxa"/>
          </w:tcPr>
          <w:p w:rsidR="002C3469" w:rsidRPr="00472477" w:rsidRDefault="002C3469" w:rsidP="00AB031B">
            <w:pPr>
              <w:pStyle w:val="ConsPlusNormal"/>
              <w:jc w:val="right"/>
              <w:rPr>
                <w:rFonts w:ascii="Liberation Serif" w:hAnsi="Liberation Serif"/>
                <w:color w:val="000000" w:themeColor="text1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17500,0</w:t>
            </w:r>
          </w:p>
        </w:tc>
        <w:tc>
          <w:tcPr>
            <w:tcW w:w="1644" w:type="dxa"/>
          </w:tcPr>
          <w:p w:rsidR="002C3469" w:rsidRPr="00472477" w:rsidRDefault="002C3469" w:rsidP="00AB031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1, 2</w:t>
            </w:r>
          </w:p>
        </w:tc>
      </w:tr>
      <w:tr w:rsidR="002C3469" w:rsidRPr="00FF3F20" w:rsidTr="00AB031B">
        <w:tc>
          <w:tcPr>
            <w:tcW w:w="850" w:type="dxa"/>
            <w:vMerge/>
          </w:tcPr>
          <w:p w:rsidR="002C3469" w:rsidRPr="006D027E" w:rsidRDefault="002C3469" w:rsidP="00AB031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748" w:type="dxa"/>
          </w:tcPr>
          <w:p w:rsidR="002C3469" w:rsidRPr="006D027E" w:rsidRDefault="002C3469" w:rsidP="00AB031B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027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</w:tcPr>
          <w:p w:rsidR="002C3469" w:rsidRPr="00A83A4B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83A4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989,346</w:t>
            </w:r>
          </w:p>
        </w:tc>
        <w:tc>
          <w:tcPr>
            <w:tcW w:w="1276" w:type="dxa"/>
          </w:tcPr>
          <w:p w:rsidR="002C3469" w:rsidRPr="00DA7677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A76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989,346</w:t>
            </w:r>
          </w:p>
        </w:tc>
        <w:tc>
          <w:tcPr>
            <w:tcW w:w="1275" w:type="dxa"/>
          </w:tcPr>
          <w:p w:rsidR="002C3469" w:rsidRPr="00635DB8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35DB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2C3469" w:rsidRPr="00635DB8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35DB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2C3469" w:rsidRPr="006258C5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2C3469" w:rsidRPr="00472477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2C3469" w:rsidRPr="00472477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2C3469" w:rsidRPr="00472477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644" w:type="dxa"/>
          </w:tcPr>
          <w:p w:rsidR="002C3469" w:rsidRPr="00472477" w:rsidRDefault="002C3469" w:rsidP="00AB031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2C3469" w:rsidRPr="00FF3F20" w:rsidTr="00AB031B">
        <w:tc>
          <w:tcPr>
            <w:tcW w:w="850" w:type="dxa"/>
            <w:vMerge/>
          </w:tcPr>
          <w:p w:rsidR="002C3469" w:rsidRPr="006D027E" w:rsidRDefault="002C3469" w:rsidP="00AB031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748" w:type="dxa"/>
          </w:tcPr>
          <w:p w:rsidR="002C3469" w:rsidRPr="006D027E" w:rsidRDefault="002C3469" w:rsidP="00AB031B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027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</w:tcPr>
          <w:p w:rsidR="002C3469" w:rsidRPr="00A83A4B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A83A4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6579,069</w:t>
            </w:r>
          </w:p>
        </w:tc>
        <w:tc>
          <w:tcPr>
            <w:tcW w:w="1276" w:type="dxa"/>
          </w:tcPr>
          <w:p w:rsidR="002C3469" w:rsidRPr="00472477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4589,655</w:t>
            </w:r>
          </w:p>
        </w:tc>
        <w:tc>
          <w:tcPr>
            <w:tcW w:w="1275" w:type="dxa"/>
          </w:tcPr>
          <w:p w:rsidR="002C3469" w:rsidRPr="00CD04D1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D04D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1989,414</w:t>
            </w:r>
          </w:p>
        </w:tc>
        <w:tc>
          <w:tcPr>
            <w:tcW w:w="992" w:type="dxa"/>
          </w:tcPr>
          <w:p w:rsidR="002C3469" w:rsidRPr="006258C5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2C3469" w:rsidRPr="006258C5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2C3469" w:rsidRPr="00472477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2C3469" w:rsidRPr="00472477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2C3469" w:rsidRPr="00472477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644" w:type="dxa"/>
          </w:tcPr>
          <w:p w:rsidR="002C3469" w:rsidRPr="00472477" w:rsidRDefault="002C3469" w:rsidP="00AB031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2C3469" w:rsidRPr="00FF3F20" w:rsidTr="00AB031B">
        <w:tc>
          <w:tcPr>
            <w:tcW w:w="850" w:type="dxa"/>
            <w:vMerge/>
          </w:tcPr>
          <w:p w:rsidR="002C3469" w:rsidRPr="006D027E" w:rsidRDefault="002C3469" w:rsidP="00AB031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748" w:type="dxa"/>
          </w:tcPr>
          <w:p w:rsidR="002C3469" w:rsidRPr="006D027E" w:rsidRDefault="002C3469" w:rsidP="00AB031B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027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2C3469" w:rsidRPr="000B01D8" w:rsidRDefault="002C3469" w:rsidP="000B01D8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B01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51</w:t>
            </w:r>
            <w:r w:rsidR="000B01D8" w:rsidRPr="000B01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651</w:t>
            </w:r>
            <w:r w:rsidRPr="000B01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0B01D8" w:rsidRPr="000B01D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832</w:t>
            </w:r>
          </w:p>
        </w:tc>
        <w:tc>
          <w:tcPr>
            <w:tcW w:w="1276" w:type="dxa"/>
          </w:tcPr>
          <w:p w:rsidR="002C3469" w:rsidRPr="00472477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7975,820</w:t>
            </w:r>
          </w:p>
        </w:tc>
        <w:tc>
          <w:tcPr>
            <w:tcW w:w="1275" w:type="dxa"/>
          </w:tcPr>
          <w:p w:rsidR="002C3469" w:rsidRPr="003015F5" w:rsidRDefault="003015F5" w:rsidP="003015F5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015F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8676</w:t>
            </w:r>
            <w:r w:rsidR="002C3469" w:rsidRPr="003015F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3015F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012</w:t>
            </w:r>
          </w:p>
        </w:tc>
        <w:tc>
          <w:tcPr>
            <w:tcW w:w="992" w:type="dxa"/>
          </w:tcPr>
          <w:p w:rsidR="002C3469" w:rsidRPr="006258C5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992" w:type="dxa"/>
          </w:tcPr>
          <w:p w:rsidR="002C3469" w:rsidRPr="006258C5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993" w:type="dxa"/>
          </w:tcPr>
          <w:p w:rsidR="002C3469" w:rsidRPr="00472477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992" w:type="dxa"/>
          </w:tcPr>
          <w:p w:rsidR="002C3469" w:rsidRPr="00472477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1134" w:type="dxa"/>
          </w:tcPr>
          <w:p w:rsidR="002C3469" w:rsidRPr="00472477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7000,0</w:t>
            </w:r>
          </w:p>
        </w:tc>
        <w:tc>
          <w:tcPr>
            <w:tcW w:w="1644" w:type="dxa"/>
          </w:tcPr>
          <w:p w:rsidR="002C3469" w:rsidRPr="00472477" w:rsidRDefault="002C3469" w:rsidP="00AB031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2C3469" w:rsidRPr="00FF3F20" w:rsidTr="00AB031B">
        <w:tc>
          <w:tcPr>
            <w:tcW w:w="850" w:type="dxa"/>
            <w:vMerge/>
          </w:tcPr>
          <w:p w:rsidR="002C3469" w:rsidRPr="006D027E" w:rsidRDefault="002C3469" w:rsidP="00AB031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748" w:type="dxa"/>
          </w:tcPr>
          <w:p w:rsidR="002C3469" w:rsidRPr="006D027E" w:rsidRDefault="002C3469" w:rsidP="00AB031B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D027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76" w:type="dxa"/>
          </w:tcPr>
          <w:p w:rsidR="002C3469" w:rsidRPr="007C401C" w:rsidRDefault="007C401C" w:rsidP="007C401C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7C401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78776</w:t>
            </w:r>
            <w:r w:rsidR="002C3469" w:rsidRPr="007C401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7C401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097</w:t>
            </w:r>
          </w:p>
        </w:tc>
        <w:tc>
          <w:tcPr>
            <w:tcW w:w="1276" w:type="dxa"/>
          </w:tcPr>
          <w:p w:rsidR="002C3469" w:rsidRPr="00472477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13526,750</w:t>
            </w:r>
          </w:p>
        </w:tc>
        <w:tc>
          <w:tcPr>
            <w:tcW w:w="1275" w:type="dxa"/>
          </w:tcPr>
          <w:p w:rsidR="002C3469" w:rsidRPr="00635DB8" w:rsidRDefault="00635DB8" w:rsidP="00635DB8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35DB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12 749</w:t>
            </w:r>
            <w:r w:rsidR="002C3469" w:rsidRPr="00635DB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635DB8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347</w:t>
            </w:r>
          </w:p>
        </w:tc>
        <w:tc>
          <w:tcPr>
            <w:tcW w:w="992" w:type="dxa"/>
          </w:tcPr>
          <w:p w:rsidR="002C3469" w:rsidRPr="006258C5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992" w:type="dxa"/>
          </w:tcPr>
          <w:p w:rsidR="002C3469" w:rsidRPr="006258C5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58C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993" w:type="dxa"/>
          </w:tcPr>
          <w:p w:rsidR="002C3469" w:rsidRPr="00472477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992" w:type="dxa"/>
          </w:tcPr>
          <w:p w:rsidR="002C3469" w:rsidRPr="00472477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1134" w:type="dxa"/>
          </w:tcPr>
          <w:p w:rsidR="002C3469" w:rsidRPr="00472477" w:rsidRDefault="002C3469" w:rsidP="00AB031B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10500,0</w:t>
            </w:r>
          </w:p>
        </w:tc>
        <w:tc>
          <w:tcPr>
            <w:tcW w:w="1644" w:type="dxa"/>
          </w:tcPr>
          <w:p w:rsidR="002C3469" w:rsidRPr="00472477" w:rsidRDefault="002C3469" w:rsidP="00AB031B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7247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</w:tbl>
    <w:p w:rsidR="00EB1FC8" w:rsidRPr="008F6256" w:rsidRDefault="00EB1FC8" w:rsidP="004A7B02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EE169E" w:rsidRPr="008F6256" w:rsidRDefault="005537DA" w:rsidP="005537DA">
      <w:pPr>
        <w:pStyle w:val="ConsPlusNormal"/>
        <w:outlineLvl w:val="2"/>
        <w:rPr>
          <w:rFonts w:ascii="Liberation Serif" w:hAnsi="Liberation Serif" w:cs="Times New Roman"/>
          <w:color w:val="FF0000"/>
          <w:sz w:val="24"/>
          <w:szCs w:val="24"/>
        </w:rPr>
      </w:pPr>
      <w:r w:rsidRPr="008F6256">
        <w:rPr>
          <w:rFonts w:ascii="Liberation Serif" w:hAnsi="Liberation Serif" w:cs="Times New Roman"/>
          <w:color w:val="FF0000"/>
          <w:sz w:val="24"/>
          <w:szCs w:val="24"/>
        </w:rPr>
        <w:t xml:space="preserve">                                                                                                                                                              </w:t>
      </w:r>
      <w:r w:rsidR="00EE169E" w:rsidRPr="008F6256">
        <w:rPr>
          <w:rFonts w:ascii="Liberation Serif" w:hAnsi="Liberation Serif" w:cs="Times New Roman"/>
          <w:color w:val="FF0000"/>
          <w:sz w:val="24"/>
          <w:szCs w:val="24"/>
        </w:rPr>
        <w:t xml:space="preserve"> </w:t>
      </w:r>
    </w:p>
    <w:p w:rsidR="00EE169E" w:rsidRPr="008F6256" w:rsidRDefault="00EE169E" w:rsidP="005537DA">
      <w:pPr>
        <w:pStyle w:val="ConsPlusNormal"/>
        <w:outlineLvl w:val="2"/>
        <w:rPr>
          <w:rFonts w:ascii="Liberation Serif" w:hAnsi="Liberation Serif" w:cs="Times New Roman"/>
          <w:color w:val="FF0000"/>
          <w:sz w:val="24"/>
          <w:szCs w:val="24"/>
        </w:rPr>
      </w:pPr>
    </w:p>
    <w:p w:rsidR="00EE169E" w:rsidRPr="008F6256" w:rsidRDefault="00EE169E" w:rsidP="005537DA">
      <w:pPr>
        <w:pStyle w:val="ConsPlusNormal"/>
        <w:outlineLvl w:val="2"/>
        <w:rPr>
          <w:rFonts w:ascii="Liberation Serif" w:hAnsi="Liberation Serif" w:cs="Times New Roman"/>
          <w:color w:val="FF0000"/>
          <w:sz w:val="24"/>
          <w:szCs w:val="24"/>
        </w:rPr>
      </w:pPr>
    </w:p>
    <w:p w:rsidR="00EE169E" w:rsidRPr="008F6256" w:rsidRDefault="00EE169E" w:rsidP="005537DA">
      <w:pPr>
        <w:pStyle w:val="ConsPlusNormal"/>
        <w:outlineLvl w:val="2"/>
        <w:rPr>
          <w:rFonts w:ascii="Liberation Serif" w:hAnsi="Liberation Serif" w:cs="Times New Roman"/>
          <w:color w:val="FF0000"/>
          <w:sz w:val="24"/>
          <w:szCs w:val="24"/>
        </w:rPr>
      </w:pPr>
    </w:p>
    <w:p w:rsidR="00EE169E" w:rsidRPr="008F6256" w:rsidRDefault="00EE169E" w:rsidP="005537DA">
      <w:pPr>
        <w:pStyle w:val="ConsPlusNormal"/>
        <w:outlineLvl w:val="2"/>
        <w:rPr>
          <w:rFonts w:ascii="Liberation Serif" w:hAnsi="Liberation Serif" w:cs="Times New Roman"/>
          <w:color w:val="FF0000"/>
          <w:sz w:val="24"/>
          <w:szCs w:val="24"/>
        </w:rPr>
      </w:pPr>
    </w:p>
    <w:p w:rsidR="00EE169E" w:rsidRPr="008F6256" w:rsidRDefault="00EE169E" w:rsidP="005537DA">
      <w:pPr>
        <w:pStyle w:val="ConsPlusNormal"/>
        <w:outlineLvl w:val="2"/>
        <w:rPr>
          <w:rFonts w:ascii="Liberation Serif" w:hAnsi="Liberation Serif" w:cs="Times New Roman"/>
          <w:color w:val="FF0000"/>
          <w:sz w:val="24"/>
          <w:szCs w:val="24"/>
        </w:rPr>
      </w:pPr>
    </w:p>
    <w:p w:rsidR="00EE169E" w:rsidRDefault="00EE169E" w:rsidP="005537DA">
      <w:pPr>
        <w:pStyle w:val="ConsPlusNormal"/>
        <w:outlineLvl w:val="2"/>
        <w:rPr>
          <w:rFonts w:ascii="Liberation Serif" w:hAnsi="Liberation Serif" w:cs="Times New Roman"/>
          <w:color w:val="FF0000"/>
          <w:sz w:val="24"/>
          <w:szCs w:val="24"/>
        </w:rPr>
      </w:pPr>
    </w:p>
    <w:p w:rsidR="00EA0A75" w:rsidRDefault="00EA0A75" w:rsidP="005537DA">
      <w:pPr>
        <w:pStyle w:val="ConsPlusNormal"/>
        <w:outlineLvl w:val="2"/>
        <w:rPr>
          <w:rFonts w:ascii="Liberation Serif" w:hAnsi="Liberation Serif" w:cs="Times New Roman"/>
          <w:color w:val="FF0000"/>
          <w:sz w:val="24"/>
          <w:szCs w:val="24"/>
        </w:rPr>
      </w:pPr>
    </w:p>
    <w:p w:rsidR="00EA0A75" w:rsidRPr="008F6256" w:rsidRDefault="00EA0A75" w:rsidP="005537DA">
      <w:pPr>
        <w:pStyle w:val="ConsPlusNormal"/>
        <w:outlineLvl w:val="2"/>
        <w:rPr>
          <w:rFonts w:ascii="Liberation Serif" w:hAnsi="Liberation Serif" w:cs="Times New Roman"/>
          <w:color w:val="FF0000"/>
          <w:sz w:val="24"/>
          <w:szCs w:val="24"/>
        </w:rPr>
      </w:pPr>
    </w:p>
    <w:p w:rsidR="001A5404" w:rsidRPr="00EA0A75" w:rsidRDefault="001A5404" w:rsidP="001A5404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8F6256">
        <w:rPr>
          <w:rFonts w:ascii="Liberation Serif" w:hAnsi="Liberation Serif"/>
          <w:color w:val="FF0000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</w:t>
      </w:r>
      <w:r w:rsidRPr="00EA0A75">
        <w:rPr>
          <w:rFonts w:ascii="Liberation Serif" w:hAnsi="Liberation Serif"/>
          <w:color w:val="000000" w:themeColor="text1"/>
          <w:sz w:val="24"/>
          <w:szCs w:val="24"/>
        </w:rPr>
        <w:t xml:space="preserve">Приложение № 3 </w:t>
      </w:r>
    </w:p>
    <w:p w:rsidR="001A5404" w:rsidRPr="00EA0A75" w:rsidRDefault="001A5404" w:rsidP="001A5404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EA0A75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к постановлению Администрации  </w:t>
      </w:r>
    </w:p>
    <w:p w:rsidR="001A5404" w:rsidRPr="00EA0A75" w:rsidRDefault="001A5404" w:rsidP="001A5404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EA0A75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Каменск-Уральского городского округа</w:t>
      </w:r>
    </w:p>
    <w:p w:rsidR="001A5404" w:rsidRPr="00EA0A75" w:rsidRDefault="001A5404" w:rsidP="001A5404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EA0A75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от </w:t>
      </w:r>
      <w:r w:rsidR="00A57FBC">
        <w:rPr>
          <w:rFonts w:ascii="Liberation Serif" w:hAnsi="Liberation Serif"/>
          <w:color w:val="000000" w:themeColor="text1"/>
          <w:sz w:val="24"/>
          <w:szCs w:val="24"/>
        </w:rPr>
        <w:t>30.12.2021</w:t>
      </w:r>
      <w:r w:rsidRPr="00EA0A75">
        <w:rPr>
          <w:rFonts w:ascii="Liberation Serif" w:hAnsi="Liberation Serif"/>
          <w:color w:val="000000" w:themeColor="text1"/>
          <w:sz w:val="24"/>
          <w:szCs w:val="24"/>
        </w:rPr>
        <w:t xml:space="preserve"> № </w:t>
      </w:r>
      <w:r w:rsidR="00A57FBC">
        <w:rPr>
          <w:rFonts w:ascii="Liberation Serif" w:hAnsi="Liberation Serif"/>
          <w:color w:val="000000" w:themeColor="text1"/>
          <w:sz w:val="24"/>
          <w:szCs w:val="24"/>
        </w:rPr>
        <w:t>1035</w:t>
      </w:r>
    </w:p>
    <w:p w:rsidR="001A5404" w:rsidRPr="00EA0A75" w:rsidRDefault="001A5404" w:rsidP="005537DA">
      <w:pPr>
        <w:pStyle w:val="ConsPlusNormal"/>
        <w:outlineLvl w:val="2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1A5404" w:rsidRPr="00EA0A75" w:rsidRDefault="001A5404" w:rsidP="001A5404">
      <w:pPr>
        <w:pStyle w:val="ConsPlusNormal"/>
        <w:outlineLvl w:val="2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EA0A75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</w:t>
      </w:r>
      <w:r w:rsidR="005D2F00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</w:t>
      </w:r>
      <w:r w:rsidRPr="00EA0A75">
        <w:rPr>
          <w:rFonts w:ascii="Liberation Serif" w:hAnsi="Liberation Serif" w:cs="Times New Roman"/>
          <w:color w:val="000000" w:themeColor="text1"/>
          <w:sz w:val="24"/>
          <w:szCs w:val="24"/>
        </w:rPr>
        <w:t>Приложение № 2</w:t>
      </w:r>
    </w:p>
    <w:p w:rsidR="001A5404" w:rsidRPr="00EA0A75" w:rsidRDefault="001A5404" w:rsidP="001A5404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EA0A75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</w:t>
      </w:r>
      <w:r w:rsidR="005D2F00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</w:t>
      </w:r>
      <w:r w:rsidRPr="00EA0A75">
        <w:rPr>
          <w:rFonts w:ascii="Liberation Serif" w:hAnsi="Liberation Serif" w:cs="Times New Roman"/>
          <w:color w:val="000000" w:themeColor="text1"/>
          <w:sz w:val="24"/>
          <w:szCs w:val="24"/>
        </w:rPr>
        <w:t>к подпрограмме «Обеспечение жилыми</w:t>
      </w:r>
      <w:r w:rsidR="005D2F00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помещениями</w:t>
      </w:r>
      <w:r w:rsidRPr="00EA0A75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</w:t>
      </w:r>
    </w:p>
    <w:p w:rsidR="001A5404" w:rsidRPr="00EA0A75" w:rsidRDefault="001A5404" w:rsidP="001A5404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EA0A75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 w:rsidR="005D2F00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</w:t>
      </w:r>
      <w:r w:rsidRPr="00EA0A75">
        <w:rPr>
          <w:rFonts w:ascii="Liberation Serif" w:hAnsi="Liberation Serif" w:cs="Times New Roman"/>
          <w:color w:val="000000" w:themeColor="text1"/>
          <w:sz w:val="24"/>
          <w:szCs w:val="24"/>
        </w:rPr>
        <w:t>малоимущих граждан</w:t>
      </w:r>
      <w:r w:rsidR="005D2F00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в Каменск-Уральском городском</w:t>
      </w:r>
    </w:p>
    <w:p w:rsidR="001A5404" w:rsidRPr="00EA0A75" w:rsidRDefault="001A5404" w:rsidP="001A5404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EA0A75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округе</w:t>
      </w:r>
      <w:r w:rsidR="005D2F00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</w:t>
      </w:r>
      <w:r w:rsidRPr="00EA0A75">
        <w:rPr>
          <w:rFonts w:ascii="Liberation Serif" w:hAnsi="Liberation Serif" w:cs="Times New Roman"/>
          <w:color w:val="000000" w:themeColor="text1"/>
          <w:sz w:val="24"/>
          <w:szCs w:val="24"/>
        </w:rPr>
        <w:t>на 2020 - 2026 годы» муниципальной</w:t>
      </w:r>
      <w:r w:rsidR="005D2F00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программы</w:t>
      </w:r>
    </w:p>
    <w:p w:rsidR="001A5404" w:rsidRPr="00EA0A75" w:rsidRDefault="001A5404" w:rsidP="001A5404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EA0A75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«Обеспечение жильем</w:t>
      </w:r>
      <w:r w:rsidR="005D2F00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</w:t>
      </w:r>
      <w:r w:rsidRPr="00EA0A75">
        <w:rPr>
          <w:rFonts w:ascii="Liberation Serif" w:hAnsi="Liberation Serif" w:cs="Times New Roman"/>
          <w:color w:val="000000" w:themeColor="text1"/>
          <w:sz w:val="24"/>
          <w:szCs w:val="24"/>
        </w:rPr>
        <w:t>отдельных категорий граждан</w:t>
      </w:r>
    </w:p>
    <w:p w:rsidR="001A5404" w:rsidRPr="00EA0A75" w:rsidRDefault="001A5404" w:rsidP="001A5404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EA0A75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в Каменск-Уральском городском округе</w:t>
      </w:r>
    </w:p>
    <w:p w:rsidR="001A5404" w:rsidRPr="00EA0A75" w:rsidRDefault="001A5404" w:rsidP="001A5404">
      <w:pPr>
        <w:pStyle w:val="ConsPlusNormal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EA0A75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</w:t>
      </w:r>
      <w:r w:rsidR="005D2F00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</w:t>
      </w:r>
      <w:r w:rsidRPr="00EA0A75">
        <w:rPr>
          <w:rFonts w:ascii="Liberation Serif" w:hAnsi="Liberation Serif" w:cs="Times New Roman"/>
          <w:color w:val="000000" w:themeColor="text1"/>
          <w:sz w:val="24"/>
          <w:szCs w:val="24"/>
        </w:rPr>
        <w:t>на 2020 - 2026 годы»</w:t>
      </w:r>
    </w:p>
    <w:p w:rsidR="001A5404" w:rsidRPr="00EA0A75" w:rsidRDefault="001A5404" w:rsidP="001A5404">
      <w:pPr>
        <w:pStyle w:val="ConsPlusNormal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</w:p>
    <w:p w:rsidR="001A5404" w:rsidRPr="00EA0A75" w:rsidRDefault="001A5404" w:rsidP="001A5404">
      <w:pPr>
        <w:pStyle w:val="ConsPlusNormal"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EA0A75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ПЛАН МЕРОПРИЯТИЙ ПО ВЫПОЛНЕНИЮ ПОДПРОГРАММЫ </w:t>
      </w:r>
    </w:p>
    <w:p w:rsidR="001A5404" w:rsidRPr="00EA0A75" w:rsidRDefault="001A5404" w:rsidP="001A5404">
      <w:pPr>
        <w:pStyle w:val="ConsPlusNormal"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EA0A75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«ОБЕСПЕЧЕНИЕ ЖИЛЫМИ ПОМЕЩЕНИЯМИ МАЛОИМУЩИХ ГРАЖДАН В КАМЕНСК-УРАЛЬСКОМ ГОРОДСКОМ ОКРУГЕ </w:t>
      </w:r>
    </w:p>
    <w:p w:rsidR="001A5404" w:rsidRPr="00EA0A75" w:rsidRDefault="001A5404" w:rsidP="001A5404">
      <w:pPr>
        <w:pStyle w:val="ConsPlusNormal"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EA0A75">
        <w:rPr>
          <w:rFonts w:ascii="Liberation Serif" w:hAnsi="Liberation Serif" w:cs="Times New Roman"/>
          <w:color w:val="000000" w:themeColor="text1"/>
          <w:sz w:val="24"/>
          <w:szCs w:val="24"/>
        </w:rPr>
        <w:t>НА 2020 - 2026 ГОДЫ»</w:t>
      </w:r>
    </w:p>
    <w:p w:rsidR="001A5404" w:rsidRPr="00EA0A75" w:rsidRDefault="001A5404" w:rsidP="001A5404">
      <w:pPr>
        <w:pStyle w:val="ConsPlusNormal"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tbl>
      <w:tblPr>
        <w:tblW w:w="15025" w:type="dxa"/>
        <w:tblInd w:w="3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50"/>
        <w:gridCol w:w="3261"/>
        <w:gridCol w:w="1276"/>
        <w:gridCol w:w="1276"/>
        <w:gridCol w:w="1134"/>
        <w:gridCol w:w="992"/>
        <w:gridCol w:w="992"/>
        <w:gridCol w:w="992"/>
        <w:gridCol w:w="993"/>
        <w:gridCol w:w="1134"/>
        <w:gridCol w:w="2125"/>
      </w:tblGrid>
      <w:tr w:rsidR="001A5404" w:rsidRPr="00EA0A75" w:rsidTr="006A74D7">
        <w:tc>
          <w:tcPr>
            <w:tcW w:w="850" w:type="dxa"/>
            <w:vMerge w:val="restart"/>
          </w:tcPr>
          <w:p w:rsidR="001A5404" w:rsidRPr="00EA0A7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0A7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№ строки</w:t>
            </w:r>
          </w:p>
        </w:tc>
        <w:tc>
          <w:tcPr>
            <w:tcW w:w="3261" w:type="dxa"/>
            <w:vMerge w:val="restart"/>
          </w:tcPr>
          <w:p w:rsidR="001A5404" w:rsidRPr="00EA0A7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0A7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Наименование мероприятия/источники расходов на финансирование</w:t>
            </w:r>
          </w:p>
        </w:tc>
        <w:tc>
          <w:tcPr>
            <w:tcW w:w="6662" w:type="dxa"/>
            <w:gridSpan w:val="6"/>
          </w:tcPr>
          <w:p w:rsidR="001A5404" w:rsidRPr="00EA0A7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0A7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Объемы финансирования, тыс. руб.</w:t>
            </w:r>
          </w:p>
        </w:tc>
        <w:tc>
          <w:tcPr>
            <w:tcW w:w="993" w:type="dxa"/>
          </w:tcPr>
          <w:p w:rsidR="001A5404" w:rsidRPr="00EA0A7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:rsidR="001A5404" w:rsidRPr="00EA0A7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25" w:type="dxa"/>
            <w:vMerge w:val="restart"/>
          </w:tcPr>
          <w:p w:rsidR="001A5404" w:rsidRPr="00EA0A7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0A7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Номер целевого показателя, на достижение которого направлено мероприятие</w:t>
            </w:r>
          </w:p>
        </w:tc>
      </w:tr>
      <w:tr w:rsidR="001A5404" w:rsidRPr="00EA0A75" w:rsidTr="006A74D7">
        <w:tc>
          <w:tcPr>
            <w:tcW w:w="850" w:type="dxa"/>
            <w:vMerge/>
          </w:tcPr>
          <w:p w:rsidR="001A5404" w:rsidRPr="00EA0A75" w:rsidRDefault="001A5404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1A5404" w:rsidRPr="00EA0A75" w:rsidRDefault="001A5404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1A5404" w:rsidRPr="00EA0A7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0A7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276" w:type="dxa"/>
          </w:tcPr>
          <w:p w:rsidR="001A5404" w:rsidRPr="00EA0A7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0A7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</w:t>
            </w:r>
          </w:p>
          <w:p w:rsidR="001A5404" w:rsidRPr="00EA0A7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0A7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1134" w:type="dxa"/>
          </w:tcPr>
          <w:p w:rsidR="001A5404" w:rsidRPr="00EA0A7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0A7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2021</w:t>
            </w:r>
          </w:p>
          <w:p w:rsidR="001A5404" w:rsidRPr="00EA0A7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0A7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992" w:type="dxa"/>
          </w:tcPr>
          <w:p w:rsidR="001A5404" w:rsidRPr="00EA0A7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0A7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2022</w:t>
            </w:r>
          </w:p>
          <w:p w:rsidR="001A5404" w:rsidRPr="00EA0A7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0A7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992" w:type="dxa"/>
          </w:tcPr>
          <w:p w:rsidR="001A5404" w:rsidRPr="00EA0A7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0A7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2023</w:t>
            </w:r>
          </w:p>
          <w:p w:rsidR="001A5404" w:rsidRPr="00EA0A7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0A7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992" w:type="dxa"/>
          </w:tcPr>
          <w:p w:rsidR="001A5404" w:rsidRPr="00EA0A7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0A7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2024</w:t>
            </w:r>
          </w:p>
          <w:p w:rsidR="001A5404" w:rsidRPr="00EA0A7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0A7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993" w:type="dxa"/>
          </w:tcPr>
          <w:p w:rsidR="001A5404" w:rsidRPr="00EA0A75" w:rsidRDefault="001A5404" w:rsidP="006A74D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A0A7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</w:t>
            </w:r>
          </w:p>
          <w:p w:rsidR="001A5404" w:rsidRPr="00EA0A75" w:rsidRDefault="001A5404" w:rsidP="006A74D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A0A7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1134" w:type="dxa"/>
          </w:tcPr>
          <w:p w:rsidR="001A5404" w:rsidRPr="00EA0A75" w:rsidRDefault="001A5404" w:rsidP="006A74D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A0A7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</w:t>
            </w:r>
          </w:p>
          <w:p w:rsidR="001A5404" w:rsidRPr="00EA0A75" w:rsidRDefault="001A5404" w:rsidP="006A74D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A0A7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2125" w:type="dxa"/>
            <w:vMerge/>
          </w:tcPr>
          <w:p w:rsidR="001A5404" w:rsidRPr="00EA0A75" w:rsidRDefault="001A5404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1A5404" w:rsidRPr="00EA0A75" w:rsidTr="006A74D7">
        <w:tc>
          <w:tcPr>
            <w:tcW w:w="850" w:type="dxa"/>
          </w:tcPr>
          <w:p w:rsidR="001A5404" w:rsidRPr="00EA0A7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0A7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261" w:type="dxa"/>
          </w:tcPr>
          <w:p w:rsidR="001A5404" w:rsidRPr="00EA0A7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0A7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1A5404" w:rsidRPr="00EA0A7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0A7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1A5404" w:rsidRPr="00EA0A7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0A7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1A5404" w:rsidRPr="00EA0A7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0A7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1A5404" w:rsidRPr="00EA0A7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0A7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1A5404" w:rsidRPr="00EA0A7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0A7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1A5404" w:rsidRPr="00EA0A7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0A7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993" w:type="dxa"/>
          </w:tcPr>
          <w:p w:rsidR="001A5404" w:rsidRPr="00EA0A7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0A7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1A5404" w:rsidRPr="00EA0A7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0A7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2125" w:type="dxa"/>
          </w:tcPr>
          <w:p w:rsidR="001A5404" w:rsidRPr="00EA0A7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0A7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</w:t>
            </w:r>
          </w:p>
        </w:tc>
      </w:tr>
      <w:tr w:rsidR="001A5404" w:rsidRPr="008F6256" w:rsidTr="006A74D7">
        <w:tc>
          <w:tcPr>
            <w:tcW w:w="850" w:type="dxa"/>
            <w:vMerge w:val="restart"/>
          </w:tcPr>
          <w:p w:rsidR="001A5404" w:rsidRPr="00EA0A7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0A7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261" w:type="dxa"/>
          </w:tcPr>
          <w:p w:rsidR="001A5404" w:rsidRPr="00EA0A75" w:rsidRDefault="001A5404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0A7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Всего по Подпрограмме, в т.ч.:</w:t>
            </w:r>
          </w:p>
        </w:tc>
        <w:tc>
          <w:tcPr>
            <w:tcW w:w="1276" w:type="dxa"/>
          </w:tcPr>
          <w:p w:rsidR="001A5404" w:rsidRPr="00D1258A" w:rsidRDefault="005E6EEA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8B566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47563,235</w:t>
            </w:r>
          </w:p>
        </w:tc>
        <w:tc>
          <w:tcPr>
            <w:tcW w:w="1276" w:type="dxa"/>
          </w:tcPr>
          <w:p w:rsidR="001A5404" w:rsidRPr="00EA0A7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0A7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17041,635</w:t>
            </w:r>
          </w:p>
        </w:tc>
        <w:tc>
          <w:tcPr>
            <w:tcW w:w="1134" w:type="dxa"/>
          </w:tcPr>
          <w:p w:rsidR="001A5404" w:rsidRPr="00C37B6D" w:rsidRDefault="00037008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3521,60</w:t>
            </w:r>
          </w:p>
        </w:tc>
        <w:tc>
          <w:tcPr>
            <w:tcW w:w="992" w:type="dxa"/>
          </w:tcPr>
          <w:p w:rsidR="001A5404" w:rsidRPr="00D1258A" w:rsidRDefault="00D1258A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1258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</w:t>
            </w:r>
            <w:r w:rsidR="001A5404" w:rsidRPr="00D1258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000,0</w:t>
            </w:r>
          </w:p>
        </w:tc>
        <w:tc>
          <w:tcPr>
            <w:tcW w:w="992" w:type="dxa"/>
          </w:tcPr>
          <w:p w:rsidR="001A5404" w:rsidRPr="00D1258A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1258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D1258A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1258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1A5404" w:rsidRPr="00D1258A" w:rsidRDefault="001A5404" w:rsidP="006A74D7">
            <w:pPr>
              <w:pStyle w:val="ConsPlusNormal"/>
              <w:jc w:val="right"/>
              <w:rPr>
                <w:rFonts w:ascii="Liberation Serif" w:hAnsi="Liberation Serif"/>
                <w:color w:val="000000" w:themeColor="text1"/>
              </w:rPr>
            </w:pPr>
            <w:r w:rsidRPr="00D1258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1134" w:type="dxa"/>
          </w:tcPr>
          <w:p w:rsidR="001A5404" w:rsidRPr="00D1258A" w:rsidRDefault="001A5404" w:rsidP="006A74D7">
            <w:pPr>
              <w:pStyle w:val="ConsPlusNormal"/>
              <w:jc w:val="right"/>
              <w:rPr>
                <w:rFonts w:ascii="Liberation Serif" w:hAnsi="Liberation Serif"/>
                <w:color w:val="000000" w:themeColor="text1"/>
              </w:rPr>
            </w:pPr>
            <w:r w:rsidRPr="00D1258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2125" w:type="dxa"/>
          </w:tcPr>
          <w:p w:rsidR="001A5404" w:rsidRPr="00EA0A7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0A7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A5404" w:rsidRPr="008F6256" w:rsidTr="006A74D7">
        <w:tc>
          <w:tcPr>
            <w:tcW w:w="850" w:type="dxa"/>
            <w:vMerge/>
          </w:tcPr>
          <w:p w:rsidR="001A5404" w:rsidRPr="00EA0A75" w:rsidRDefault="001A5404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261" w:type="dxa"/>
          </w:tcPr>
          <w:p w:rsidR="001A5404" w:rsidRPr="00EA0A75" w:rsidRDefault="001A5404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0A7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</w:tcPr>
          <w:p w:rsidR="001A5404" w:rsidRPr="005E6EEA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E6EE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3547,775</w:t>
            </w:r>
          </w:p>
        </w:tc>
        <w:tc>
          <w:tcPr>
            <w:tcW w:w="1276" w:type="dxa"/>
          </w:tcPr>
          <w:p w:rsidR="001A5404" w:rsidRPr="00EA0A7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0A7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3547,775</w:t>
            </w:r>
          </w:p>
        </w:tc>
        <w:tc>
          <w:tcPr>
            <w:tcW w:w="1134" w:type="dxa"/>
          </w:tcPr>
          <w:p w:rsidR="001A5404" w:rsidRPr="00C37B6D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D1258A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1258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D1258A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1258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D1258A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1258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1A5404" w:rsidRPr="00D1258A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1258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1A5404" w:rsidRPr="00D1258A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1258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125" w:type="dxa"/>
          </w:tcPr>
          <w:p w:rsidR="001A5404" w:rsidRPr="00EA0A7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0A7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A5404" w:rsidRPr="008F6256" w:rsidTr="006A74D7">
        <w:tc>
          <w:tcPr>
            <w:tcW w:w="850" w:type="dxa"/>
            <w:vMerge/>
          </w:tcPr>
          <w:p w:rsidR="001A5404" w:rsidRPr="00EA0A75" w:rsidRDefault="001A5404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261" w:type="dxa"/>
          </w:tcPr>
          <w:p w:rsidR="001A5404" w:rsidRPr="00EA0A75" w:rsidRDefault="001A5404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0A7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</w:tcPr>
          <w:p w:rsidR="001A5404" w:rsidRPr="005E6EEA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E6EE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248,264</w:t>
            </w:r>
          </w:p>
        </w:tc>
        <w:tc>
          <w:tcPr>
            <w:tcW w:w="1276" w:type="dxa"/>
          </w:tcPr>
          <w:p w:rsidR="001A5404" w:rsidRPr="00EA0A7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0A7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248,264</w:t>
            </w:r>
          </w:p>
        </w:tc>
        <w:tc>
          <w:tcPr>
            <w:tcW w:w="1134" w:type="dxa"/>
          </w:tcPr>
          <w:p w:rsidR="001A5404" w:rsidRPr="00C37B6D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D1258A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1258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D1258A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1258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D1258A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1258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1A5404" w:rsidRPr="00D1258A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1258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1A5404" w:rsidRPr="00D1258A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1258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125" w:type="dxa"/>
          </w:tcPr>
          <w:p w:rsidR="001A5404" w:rsidRPr="00EA0A7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0A7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A5404" w:rsidRPr="008F6256" w:rsidTr="006A74D7">
        <w:tc>
          <w:tcPr>
            <w:tcW w:w="850" w:type="dxa"/>
            <w:vMerge/>
          </w:tcPr>
          <w:p w:rsidR="001A5404" w:rsidRPr="00EA0A75" w:rsidRDefault="001A5404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261" w:type="dxa"/>
          </w:tcPr>
          <w:p w:rsidR="001A5404" w:rsidRPr="00EA0A75" w:rsidRDefault="001A5404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0A7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1A5404" w:rsidRPr="00D1258A" w:rsidRDefault="005E6EEA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8B566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43767,196</w:t>
            </w:r>
          </w:p>
        </w:tc>
        <w:tc>
          <w:tcPr>
            <w:tcW w:w="1276" w:type="dxa"/>
          </w:tcPr>
          <w:p w:rsidR="001A5404" w:rsidRPr="00EA0A7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0A7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13245,596</w:t>
            </w:r>
          </w:p>
        </w:tc>
        <w:tc>
          <w:tcPr>
            <w:tcW w:w="1134" w:type="dxa"/>
          </w:tcPr>
          <w:p w:rsidR="001A5404" w:rsidRPr="00C37B6D" w:rsidRDefault="00037008" w:rsidP="00037008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3521</w:t>
            </w:r>
            <w:r w:rsidR="00AA29D0"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6</w:t>
            </w:r>
            <w:r w:rsidR="00AA29D0"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1A5404" w:rsidRPr="00D1258A" w:rsidRDefault="00D1258A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1258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</w:t>
            </w:r>
            <w:r w:rsidR="001A5404" w:rsidRPr="00D1258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000,0</w:t>
            </w:r>
          </w:p>
        </w:tc>
        <w:tc>
          <w:tcPr>
            <w:tcW w:w="992" w:type="dxa"/>
          </w:tcPr>
          <w:p w:rsidR="001A5404" w:rsidRPr="00D1258A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1258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D1258A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1258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1A5404" w:rsidRPr="00D1258A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1258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1134" w:type="dxa"/>
          </w:tcPr>
          <w:p w:rsidR="001A5404" w:rsidRPr="00D1258A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1258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2125" w:type="dxa"/>
          </w:tcPr>
          <w:p w:rsidR="001A5404" w:rsidRPr="00EA0A7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0A7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1A5404" w:rsidRPr="008F6256" w:rsidTr="006A74D7">
        <w:tc>
          <w:tcPr>
            <w:tcW w:w="15025" w:type="dxa"/>
            <w:gridSpan w:val="11"/>
          </w:tcPr>
          <w:p w:rsidR="001A5404" w:rsidRPr="00C37B6D" w:rsidRDefault="001A5404" w:rsidP="006A74D7">
            <w:pPr>
              <w:pStyle w:val="ConsPlusNormal"/>
              <w:jc w:val="center"/>
              <w:outlineLvl w:val="3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Прочие нужды</w:t>
            </w:r>
          </w:p>
        </w:tc>
      </w:tr>
      <w:tr w:rsidR="001A5404" w:rsidRPr="008F6256" w:rsidTr="006A74D7">
        <w:tc>
          <w:tcPr>
            <w:tcW w:w="850" w:type="dxa"/>
            <w:vMerge w:val="restart"/>
          </w:tcPr>
          <w:p w:rsidR="001A5404" w:rsidRPr="00EA0A7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0A7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lastRenderedPageBreak/>
              <w:t>2</w:t>
            </w:r>
          </w:p>
        </w:tc>
        <w:tc>
          <w:tcPr>
            <w:tcW w:w="3261" w:type="dxa"/>
          </w:tcPr>
          <w:p w:rsidR="001A5404" w:rsidRPr="00EA0A75" w:rsidRDefault="001A5404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0A7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Всего по прочим нуждам, в т.ч.:</w:t>
            </w:r>
          </w:p>
        </w:tc>
        <w:tc>
          <w:tcPr>
            <w:tcW w:w="1276" w:type="dxa"/>
          </w:tcPr>
          <w:p w:rsidR="001A5404" w:rsidRPr="00D1258A" w:rsidRDefault="005E6EEA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8B566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47563,235</w:t>
            </w:r>
          </w:p>
        </w:tc>
        <w:tc>
          <w:tcPr>
            <w:tcW w:w="1276" w:type="dxa"/>
          </w:tcPr>
          <w:p w:rsidR="001A5404" w:rsidRPr="00EA0A7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0A7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17041,635</w:t>
            </w:r>
          </w:p>
        </w:tc>
        <w:tc>
          <w:tcPr>
            <w:tcW w:w="1134" w:type="dxa"/>
          </w:tcPr>
          <w:p w:rsidR="001A5404" w:rsidRPr="00C37B6D" w:rsidRDefault="00037008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3521,60</w:t>
            </w:r>
          </w:p>
        </w:tc>
        <w:tc>
          <w:tcPr>
            <w:tcW w:w="992" w:type="dxa"/>
          </w:tcPr>
          <w:p w:rsidR="001A5404" w:rsidRPr="00D1258A" w:rsidRDefault="00D1258A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1258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</w:t>
            </w:r>
            <w:r w:rsidR="001A5404" w:rsidRPr="00D1258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000,0</w:t>
            </w:r>
          </w:p>
        </w:tc>
        <w:tc>
          <w:tcPr>
            <w:tcW w:w="992" w:type="dxa"/>
          </w:tcPr>
          <w:p w:rsidR="001A5404" w:rsidRPr="00D1258A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1258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D1258A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1258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1A5404" w:rsidRPr="00D1258A" w:rsidRDefault="001A5404" w:rsidP="006A74D7">
            <w:pPr>
              <w:pStyle w:val="ConsPlusNormal"/>
              <w:jc w:val="right"/>
              <w:rPr>
                <w:rFonts w:ascii="Liberation Serif" w:hAnsi="Liberation Serif"/>
                <w:color w:val="000000" w:themeColor="text1"/>
              </w:rPr>
            </w:pPr>
            <w:r w:rsidRPr="00D1258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1134" w:type="dxa"/>
          </w:tcPr>
          <w:p w:rsidR="001A5404" w:rsidRPr="00D1258A" w:rsidRDefault="001A5404" w:rsidP="006A74D7">
            <w:pPr>
              <w:pStyle w:val="ConsPlusNormal"/>
              <w:jc w:val="right"/>
              <w:rPr>
                <w:rFonts w:ascii="Liberation Serif" w:hAnsi="Liberation Serif"/>
                <w:color w:val="000000" w:themeColor="text1"/>
              </w:rPr>
            </w:pPr>
            <w:r w:rsidRPr="00D1258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2125" w:type="dxa"/>
          </w:tcPr>
          <w:p w:rsidR="001A5404" w:rsidRPr="00EA0A7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0A7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A5404" w:rsidRPr="008F6256" w:rsidTr="006A74D7">
        <w:tc>
          <w:tcPr>
            <w:tcW w:w="850" w:type="dxa"/>
            <w:vMerge/>
          </w:tcPr>
          <w:p w:rsidR="001A5404" w:rsidRPr="00EA0A75" w:rsidRDefault="001A5404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261" w:type="dxa"/>
          </w:tcPr>
          <w:p w:rsidR="001A5404" w:rsidRPr="00EA0A75" w:rsidRDefault="001A5404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0A7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</w:tcPr>
          <w:p w:rsidR="001A5404" w:rsidRPr="005E6EEA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E6EE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3547,775</w:t>
            </w:r>
          </w:p>
        </w:tc>
        <w:tc>
          <w:tcPr>
            <w:tcW w:w="1276" w:type="dxa"/>
          </w:tcPr>
          <w:p w:rsidR="001A5404" w:rsidRPr="00EA0A7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0A7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3547,775</w:t>
            </w:r>
          </w:p>
        </w:tc>
        <w:tc>
          <w:tcPr>
            <w:tcW w:w="1134" w:type="dxa"/>
          </w:tcPr>
          <w:p w:rsidR="001A5404" w:rsidRPr="00C37B6D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D1258A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1258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D1258A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1258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D1258A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1258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1A5404" w:rsidRPr="00D1258A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1258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1A5404" w:rsidRPr="00D1258A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1258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125" w:type="dxa"/>
          </w:tcPr>
          <w:p w:rsidR="001A5404" w:rsidRPr="00EA0A7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0A7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A5404" w:rsidRPr="008F6256" w:rsidTr="006A74D7">
        <w:tc>
          <w:tcPr>
            <w:tcW w:w="850" w:type="dxa"/>
            <w:vMerge/>
          </w:tcPr>
          <w:p w:rsidR="001A5404" w:rsidRPr="00EA0A75" w:rsidRDefault="001A5404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261" w:type="dxa"/>
          </w:tcPr>
          <w:p w:rsidR="001A5404" w:rsidRPr="00EA0A75" w:rsidRDefault="001A5404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0A7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</w:tcPr>
          <w:p w:rsidR="001A5404" w:rsidRPr="005E6EEA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5E6EE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248,264</w:t>
            </w:r>
          </w:p>
        </w:tc>
        <w:tc>
          <w:tcPr>
            <w:tcW w:w="1276" w:type="dxa"/>
          </w:tcPr>
          <w:p w:rsidR="001A5404" w:rsidRPr="00EA0A7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0A7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248,264</w:t>
            </w:r>
          </w:p>
        </w:tc>
        <w:tc>
          <w:tcPr>
            <w:tcW w:w="1134" w:type="dxa"/>
          </w:tcPr>
          <w:p w:rsidR="001A5404" w:rsidRPr="00C37B6D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D1258A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1258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D1258A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1258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D1258A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1258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1A5404" w:rsidRPr="00D1258A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1258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1A5404" w:rsidRPr="00D1258A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1258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125" w:type="dxa"/>
          </w:tcPr>
          <w:p w:rsidR="001A5404" w:rsidRPr="00EA0A7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0A7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A5404" w:rsidRPr="008F6256" w:rsidTr="006A74D7">
        <w:tc>
          <w:tcPr>
            <w:tcW w:w="850" w:type="dxa"/>
            <w:vMerge/>
          </w:tcPr>
          <w:p w:rsidR="001A5404" w:rsidRPr="00EA0A75" w:rsidRDefault="001A5404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261" w:type="dxa"/>
          </w:tcPr>
          <w:p w:rsidR="001A5404" w:rsidRPr="00EA0A75" w:rsidRDefault="001A5404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0A7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1A5404" w:rsidRPr="005E6EEA" w:rsidRDefault="005E6EEA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B566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43767,196</w:t>
            </w:r>
          </w:p>
        </w:tc>
        <w:tc>
          <w:tcPr>
            <w:tcW w:w="1276" w:type="dxa"/>
          </w:tcPr>
          <w:p w:rsidR="001A5404" w:rsidRPr="00EA0A7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0A7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13245,596</w:t>
            </w:r>
          </w:p>
        </w:tc>
        <w:tc>
          <w:tcPr>
            <w:tcW w:w="1134" w:type="dxa"/>
          </w:tcPr>
          <w:p w:rsidR="001A5404" w:rsidRPr="00C37B6D" w:rsidRDefault="00037008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3521,60</w:t>
            </w:r>
          </w:p>
        </w:tc>
        <w:tc>
          <w:tcPr>
            <w:tcW w:w="992" w:type="dxa"/>
          </w:tcPr>
          <w:p w:rsidR="001A5404" w:rsidRPr="00D1258A" w:rsidRDefault="00D1258A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1258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</w:t>
            </w:r>
            <w:r w:rsidR="001A5404" w:rsidRPr="00D1258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000,0</w:t>
            </w:r>
          </w:p>
        </w:tc>
        <w:tc>
          <w:tcPr>
            <w:tcW w:w="992" w:type="dxa"/>
          </w:tcPr>
          <w:p w:rsidR="001A5404" w:rsidRPr="00D1258A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1258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D1258A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1258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1A5404" w:rsidRPr="00D1258A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1258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1134" w:type="dxa"/>
          </w:tcPr>
          <w:p w:rsidR="001A5404" w:rsidRPr="00D1258A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1258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2125" w:type="dxa"/>
          </w:tcPr>
          <w:p w:rsidR="001A5404" w:rsidRPr="00EA0A7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0A7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  <w:tr w:rsidR="001A5404" w:rsidRPr="008F6256" w:rsidTr="006A74D7">
        <w:trPr>
          <w:trHeight w:val="4373"/>
        </w:trPr>
        <w:tc>
          <w:tcPr>
            <w:tcW w:w="850" w:type="dxa"/>
            <w:vMerge w:val="restart"/>
            <w:vAlign w:val="center"/>
          </w:tcPr>
          <w:p w:rsidR="001A5404" w:rsidRPr="00EA0A7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0A7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261" w:type="dxa"/>
          </w:tcPr>
          <w:p w:rsidR="001A5404" w:rsidRPr="00EA0A75" w:rsidRDefault="001A5404" w:rsidP="006A74D7">
            <w:pPr>
              <w:tabs>
                <w:tab w:val="left" w:pos="709"/>
              </w:tabs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A0A7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Обеспечение жилыми помещениями малоимущих граждан, признанных в установленном порядке нуждающимися в улучшении жилищных условий, а также предоставление жилых помещений по договорам социального найма в связи с выселением из жилых домов, признанных в установленном порядке аварийными и подлежащими сносу, в том числе в рамках региональной адресной программы «Переселение граждан на территории Свердловской области из аварийного жилищного фонда в 2019-2025 годах</w:t>
            </w:r>
            <w:r w:rsidRPr="00EA0A75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 xml:space="preserve">» </w:t>
            </w:r>
          </w:p>
        </w:tc>
        <w:tc>
          <w:tcPr>
            <w:tcW w:w="1276" w:type="dxa"/>
          </w:tcPr>
          <w:p w:rsidR="001A5404" w:rsidRPr="008B5662" w:rsidRDefault="008B5662" w:rsidP="00F8552D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B566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47563</w:t>
            </w:r>
            <w:r w:rsidR="001A5404" w:rsidRPr="008B566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F8552D" w:rsidRPr="008B566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</w:t>
            </w:r>
            <w:r w:rsidR="001A5404" w:rsidRPr="008B566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</w:t>
            </w:r>
          </w:p>
        </w:tc>
        <w:tc>
          <w:tcPr>
            <w:tcW w:w="1276" w:type="dxa"/>
          </w:tcPr>
          <w:p w:rsidR="001A5404" w:rsidRPr="00EA0A7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0A7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17041,635</w:t>
            </w:r>
          </w:p>
        </w:tc>
        <w:tc>
          <w:tcPr>
            <w:tcW w:w="1134" w:type="dxa"/>
          </w:tcPr>
          <w:p w:rsidR="001A5404" w:rsidRPr="00C37B6D" w:rsidRDefault="00037008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3521,60</w:t>
            </w:r>
          </w:p>
        </w:tc>
        <w:tc>
          <w:tcPr>
            <w:tcW w:w="992" w:type="dxa"/>
          </w:tcPr>
          <w:p w:rsidR="001A5404" w:rsidRPr="00D1258A" w:rsidRDefault="00D1258A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1258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</w:t>
            </w:r>
            <w:r w:rsidR="001A5404" w:rsidRPr="00D1258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000,0</w:t>
            </w:r>
          </w:p>
        </w:tc>
        <w:tc>
          <w:tcPr>
            <w:tcW w:w="992" w:type="dxa"/>
          </w:tcPr>
          <w:p w:rsidR="001A5404" w:rsidRPr="00D1258A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1258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D1258A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1258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1A5404" w:rsidRPr="00D1258A" w:rsidRDefault="001A5404" w:rsidP="006A74D7">
            <w:pPr>
              <w:pStyle w:val="ConsPlusNormal"/>
              <w:jc w:val="right"/>
              <w:rPr>
                <w:rFonts w:ascii="Liberation Serif" w:hAnsi="Liberation Serif"/>
                <w:color w:val="000000" w:themeColor="text1"/>
              </w:rPr>
            </w:pPr>
            <w:r w:rsidRPr="00D1258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1134" w:type="dxa"/>
          </w:tcPr>
          <w:p w:rsidR="001A5404" w:rsidRPr="00D1258A" w:rsidRDefault="001A5404" w:rsidP="006A74D7">
            <w:pPr>
              <w:pStyle w:val="ConsPlusNormal"/>
              <w:jc w:val="right"/>
              <w:rPr>
                <w:rFonts w:ascii="Liberation Serif" w:hAnsi="Liberation Serif"/>
                <w:color w:val="000000" w:themeColor="text1"/>
              </w:rPr>
            </w:pPr>
            <w:r w:rsidRPr="00D1258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2125" w:type="dxa"/>
            <w:vAlign w:val="center"/>
          </w:tcPr>
          <w:p w:rsidR="001A5404" w:rsidRPr="00EA0A7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0A7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1A5404" w:rsidRPr="008F6256" w:rsidTr="006A74D7">
        <w:tc>
          <w:tcPr>
            <w:tcW w:w="850" w:type="dxa"/>
            <w:vMerge/>
          </w:tcPr>
          <w:p w:rsidR="001A5404" w:rsidRPr="00EA0A75" w:rsidRDefault="001A5404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261" w:type="dxa"/>
          </w:tcPr>
          <w:p w:rsidR="001A5404" w:rsidRPr="00EA0A75" w:rsidRDefault="001A5404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0A7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</w:tcPr>
          <w:p w:rsidR="001A5404" w:rsidRPr="008B5662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B566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3547,775</w:t>
            </w:r>
          </w:p>
        </w:tc>
        <w:tc>
          <w:tcPr>
            <w:tcW w:w="1276" w:type="dxa"/>
          </w:tcPr>
          <w:p w:rsidR="001A5404" w:rsidRPr="008B5662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B566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3547,775</w:t>
            </w:r>
          </w:p>
        </w:tc>
        <w:tc>
          <w:tcPr>
            <w:tcW w:w="1134" w:type="dxa"/>
          </w:tcPr>
          <w:p w:rsidR="001A5404" w:rsidRPr="00C37B6D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D1258A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1258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D1258A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1258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D1258A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1258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1A5404" w:rsidRPr="00D1258A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1258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1A5404" w:rsidRPr="00D1258A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1258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125" w:type="dxa"/>
          </w:tcPr>
          <w:p w:rsidR="001A5404" w:rsidRPr="00EA0A7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0A7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A5404" w:rsidRPr="008F6256" w:rsidTr="006A74D7">
        <w:tc>
          <w:tcPr>
            <w:tcW w:w="850" w:type="dxa"/>
            <w:vMerge/>
          </w:tcPr>
          <w:p w:rsidR="001A5404" w:rsidRPr="00EA0A75" w:rsidRDefault="001A5404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261" w:type="dxa"/>
          </w:tcPr>
          <w:p w:rsidR="001A5404" w:rsidRPr="00EA0A75" w:rsidRDefault="001A5404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0A7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</w:tcPr>
          <w:p w:rsidR="001A5404" w:rsidRPr="008B5662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B566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248,264</w:t>
            </w:r>
          </w:p>
        </w:tc>
        <w:tc>
          <w:tcPr>
            <w:tcW w:w="1276" w:type="dxa"/>
          </w:tcPr>
          <w:p w:rsidR="001A5404" w:rsidRPr="00EA0A7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0A7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248,264</w:t>
            </w:r>
          </w:p>
        </w:tc>
        <w:tc>
          <w:tcPr>
            <w:tcW w:w="1134" w:type="dxa"/>
          </w:tcPr>
          <w:p w:rsidR="001A5404" w:rsidRPr="00C37B6D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D1258A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1258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D1258A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1258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D1258A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1258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1A5404" w:rsidRPr="00D1258A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1258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1A5404" w:rsidRPr="00D1258A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1258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125" w:type="dxa"/>
          </w:tcPr>
          <w:p w:rsidR="001A5404" w:rsidRPr="00EA0A7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0A7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A5404" w:rsidRPr="008F6256" w:rsidTr="006A74D7">
        <w:tc>
          <w:tcPr>
            <w:tcW w:w="850" w:type="dxa"/>
            <w:vMerge/>
          </w:tcPr>
          <w:p w:rsidR="001A5404" w:rsidRPr="00EA0A75" w:rsidRDefault="001A5404" w:rsidP="006A74D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261" w:type="dxa"/>
          </w:tcPr>
          <w:p w:rsidR="001A5404" w:rsidRPr="00EA0A75" w:rsidRDefault="001A5404" w:rsidP="006A74D7">
            <w:pPr>
              <w:pStyle w:val="ConsPlusNormal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0A7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1A5404" w:rsidRPr="008B5662" w:rsidRDefault="008B5662" w:rsidP="00F8552D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B566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43767</w:t>
            </w:r>
            <w:r w:rsidR="001A5404" w:rsidRPr="008B566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F8552D" w:rsidRPr="008B566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</w:t>
            </w:r>
            <w:r w:rsidR="009642B8" w:rsidRPr="008B566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96</w:t>
            </w:r>
          </w:p>
        </w:tc>
        <w:tc>
          <w:tcPr>
            <w:tcW w:w="1276" w:type="dxa"/>
          </w:tcPr>
          <w:p w:rsidR="001A5404" w:rsidRPr="00EA0A75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0A7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13245,596</w:t>
            </w:r>
          </w:p>
        </w:tc>
        <w:tc>
          <w:tcPr>
            <w:tcW w:w="1134" w:type="dxa"/>
          </w:tcPr>
          <w:p w:rsidR="001A5404" w:rsidRPr="00C37B6D" w:rsidRDefault="00037008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37B6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3521,60</w:t>
            </w:r>
          </w:p>
        </w:tc>
        <w:tc>
          <w:tcPr>
            <w:tcW w:w="992" w:type="dxa"/>
          </w:tcPr>
          <w:p w:rsidR="001A5404" w:rsidRPr="00D1258A" w:rsidRDefault="00D1258A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1258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50</w:t>
            </w:r>
            <w:r w:rsidR="001A5404" w:rsidRPr="00D1258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00,0</w:t>
            </w:r>
          </w:p>
        </w:tc>
        <w:tc>
          <w:tcPr>
            <w:tcW w:w="992" w:type="dxa"/>
          </w:tcPr>
          <w:p w:rsidR="001A5404" w:rsidRPr="00D1258A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1258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1A5404" w:rsidRPr="00D1258A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1258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1A5404" w:rsidRPr="00D1258A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1258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1134" w:type="dxa"/>
          </w:tcPr>
          <w:p w:rsidR="001A5404" w:rsidRPr="00D1258A" w:rsidRDefault="001A5404" w:rsidP="006A74D7">
            <w:pPr>
              <w:pStyle w:val="ConsPlusNormal"/>
              <w:jc w:val="right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1258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11000,0</w:t>
            </w:r>
          </w:p>
        </w:tc>
        <w:tc>
          <w:tcPr>
            <w:tcW w:w="2125" w:type="dxa"/>
          </w:tcPr>
          <w:p w:rsidR="001A5404" w:rsidRPr="00EA0A75" w:rsidRDefault="001A5404" w:rsidP="006A74D7">
            <w:pPr>
              <w:pStyle w:val="ConsPlusNormal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A0A75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X</w:t>
            </w:r>
          </w:p>
        </w:tc>
      </w:tr>
    </w:tbl>
    <w:p w:rsidR="001A5404" w:rsidRPr="008F6256" w:rsidRDefault="001A5404" w:rsidP="001A5404">
      <w:pPr>
        <w:pStyle w:val="ConsPlusNormal"/>
        <w:ind w:left="5387"/>
        <w:outlineLvl w:val="0"/>
        <w:rPr>
          <w:rFonts w:ascii="Liberation Serif" w:hAnsi="Liberation Serif" w:cs="Times New Roman"/>
          <w:color w:val="FF0000"/>
          <w:sz w:val="24"/>
          <w:szCs w:val="24"/>
        </w:rPr>
      </w:pPr>
    </w:p>
    <w:p w:rsidR="00FE3272" w:rsidRPr="008F6256" w:rsidRDefault="005537DA" w:rsidP="005D2F00">
      <w:pPr>
        <w:pStyle w:val="ConsPlusNormal"/>
        <w:outlineLvl w:val="1"/>
        <w:rPr>
          <w:rFonts w:ascii="Liberation Serif" w:hAnsi="Liberation Serif"/>
          <w:color w:val="FF0000"/>
          <w:sz w:val="24"/>
          <w:szCs w:val="24"/>
        </w:rPr>
      </w:pPr>
      <w:bookmarkStart w:id="1" w:name="P623"/>
      <w:bookmarkEnd w:id="1"/>
      <w:r w:rsidRPr="00C33AEE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   </w:t>
      </w:r>
      <w:bookmarkStart w:id="2" w:name="P548"/>
      <w:bookmarkEnd w:id="2"/>
      <w:r w:rsidR="00DB12AD" w:rsidRPr="00C33AEE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</w:t>
      </w:r>
    </w:p>
    <w:sectPr w:rsidR="00FE3272" w:rsidRPr="008F6256" w:rsidSect="000C79D9">
      <w:pgSz w:w="16838" w:h="11906" w:orient="landscape"/>
      <w:pgMar w:top="993" w:right="28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2C0E" w:rsidRDefault="00AE2C0E" w:rsidP="00F9755F">
      <w:r>
        <w:separator/>
      </w:r>
    </w:p>
  </w:endnote>
  <w:endnote w:type="continuationSeparator" w:id="1">
    <w:p w:rsidR="00AE2C0E" w:rsidRDefault="00AE2C0E" w:rsidP="00F975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2C0E" w:rsidRDefault="00AE2C0E" w:rsidP="00F9755F">
      <w:r>
        <w:separator/>
      </w:r>
    </w:p>
  </w:footnote>
  <w:footnote w:type="continuationSeparator" w:id="1">
    <w:p w:rsidR="00AE2C0E" w:rsidRDefault="00AE2C0E" w:rsidP="00F975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538769"/>
      <w:docPartObj>
        <w:docPartGallery w:val="Page Numbers (Top of Page)"/>
        <w:docPartUnique/>
      </w:docPartObj>
    </w:sdtPr>
    <w:sdtContent>
      <w:p w:rsidR="00AB031B" w:rsidRDefault="00171806">
        <w:pPr>
          <w:pStyle w:val="aa"/>
          <w:jc w:val="center"/>
        </w:pPr>
        <w:fldSimple w:instr=" PAGE   \* MERGEFORMAT ">
          <w:r w:rsidR="00C37B6D">
            <w:rPr>
              <w:noProof/>
            </w:rPr>
            <w:t>15</w:t>
          </w:r>
        </w:fldSimple>
      </w:p>
    </w:sdtContent>
  </w:sdt>
  <w:p w:rsidR="00AB031B" w:rsidRDefault="00AB031B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)"/>
      <w:lvlJc w:val="left"/>
      <w:pPr>
        <w:tabs>
          <w:tab w:val="num" w:pos="1440"/>
        </w:tabs>
        <w:ind w:left="1440" w:hanging="360"/>
      </w:pPr>
      <w:rPr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A5D2789"/>
    <w:multiLevelType w:val="hybridMultilevel"/>
    <w:tmpl w:val="C794F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ED0875"/>
    <w:multiLevelType w:val="hybridMultilevel"/>
    <w:tmpl w:val="F7F40FAC"/>
    <w:lvl w:ilvl="0" w:tplc="2CBEE716">
      <w:start w:val="1"/>
      <w:numFmt w:val="decimal"/>
      <w:lvlText w:val="%1."/>
      <w:lvlJc w:val="left"/>
      <w:pPr>
        <w:ind w:left="1002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3">
    <w:nsid w:val="369F3258"/>
    <w:multiLevelType w:val="hybridMultilevel"/>
    <w:tmpl w:val="5268E0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23159D"/>
    <w:multiLevelType w:val="hybridMultilevel"/>
    <w:tmpl w:val="2DFEE78A"/>
    <w:lvl w:ilvl="0" w:tplc="1542093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EDE69B4"/>
    <w:multiLevelType w:val="hybridMultilevel"/>
    <w:tmpl w:val="FE6E61BC"/>
    <w:lvl w:ilvl="0" w:tplc="2968EB2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4F6C1D82"/>
    <w:multiLevelType w:val="hybridMultilevel"/>
    <w:tmpl w:val="F7F40FAC"/>
    <w:lvl w:ilvl="0" w:tplc="2CBEE716">
      <w:start w:val="1"/>
      <w:numFmt w:val="decimal"/>
      <w:lvlText w:val="%1."/>
      <w:lvlJc w:val="left"/>
      <w:pPr>
        <w:ind w:left="1002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7">
    <w:nsid w:val="5E9A08C7"/>
    <w:multiLevelType w:val="hybridMultilevel"/>
    <w:tmpl w:val="298655A4"/>
    <w:lvl w:ilvl="0" w:tplc="6C268B6C">
      <w:start w:val="2"/>
      <w:numFmt w:val="decimal"/>
      <w:lvlText w:val="%1)"/>
      <w:lvlJc w:val="left"/>
      <w:pPr>
        <w:ind w:left="900" w:hanging="360"/>
      </w:pPr>
      <w:rPr>
        <w:rFonts w:ascii="Calibri" w:hAnsi="Calibri"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652B78C7"/>
    <w:multiLevelType w:val="hybridMultilevel"/>
    <w:tmpl w:val="D4E87374"/>
    <w:lvl w:ilvl="0" w:tplc="C4CEC36E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6"/>
  </w:num>
  <w:num w:numId="5">
    <w:abstractNumId w:val="3"/>
  </w:num>
  <w:num w:numId="6">
    <w:abstractNumId w:val="4"/>
  </w:num>
  <w:num w:numId="7">
    <w:abstractNumId w:val="1"/>
  </w:num>
  <w:num w:numId="8">
    <w:abstractNumId w:val="7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E0FBC"/>
    <w:rsid w:val="0000095A"/>
    <w:rsid w:val="0000117A"/>
    <w:rsid w:val="00004ADE"/>
    <w:rsid w:val="0001177F"/>
    <w:rsid w:val="0001265A"/>
    <w:rsid w:val="000140C0"/>
    <w:rsid w:val="000150C6"/>
    <w:rsid w:val="00031980"/>
    <w:rsid w:val="00037008"/>
    <w:rsid w:val="00037E11"/>
    <w:rsid w:val="000425A8"/>
    <w:rsid w:val="0005076B"/>
    <w:rsid w:val="00051B09"/>
    <w:rsid w:val="00052608"/>
    <w:rsid w:val="00053D62"/>
    <w:rsid w:val="00064EFB"/>
    <w:rsid w:val="00065F8C"/>
    <w:rsid w:val="00070050"/>
    <w:rsid w:val="00083963"/>
    <w:rsid w:val="000878CD"/>
    <w:rsid w:val="00093441"/>
    <w:rsid w:val="000A30C5"/>
    <w:rsid w:val="000B01D8"/>
    <w:rsid w:val="000B4890"/>
    <w:rsid w:val="000C1F0A"/>
    <w:rsid w:val="000C79D9"/>
    <w:rsid w:val="000D066A"/>
    <w:rsid w:val="000D7DFD"/>
    <w:rsid w:val="000E28D0"/>
    <w:rsid w:val="000F0ED8"/>
    <w:rsid w:val="000F3406"/>
    <w:rsid w:val="00104F89"/>
    <w:rsid w:val="00117912"/>
    <w:rsid w:val="001200A6"/>
    <w:rsid w:val="0012169E"/>
    <w:rsid w:val="00132DAC"/>
    <w:rsid w:val="00133698"/>
    <w:rsid w:val="00133EBD"/>
    <w:rsid w:val="00140629"/>
    <w:rsid w:val="00140EA6"/>
    <w:rsid w:val="00143E3F"/>
    <w:rsid w:val="00144CDA"/>
    <w:rsid w:val="00147096"/>
    <w:rsid w:val="001503BB"/>
    <w:rsid w:val="0015415F"/>
    <w:rsid w:val="00160BE5"/>
    <w:rsid w:val="00162830"/>
    <w:rsid w:val="00171806"/>
    <w:rsid w:val="00197C3F"/>
    <w:rsid w:val="001A1BDE"/>
    <w:rsid w:val="001A5404"/>
    <w:rsid w:val="001A7D3F"/>
    <w:rsid w:val="001B0E6D"/>
    <w:rsid w:val="001B681A"/>
    <w:rsid w:val="001B7459"/>
    <w:rsid w:val="001C0ACF"/>
    <w:rsid w:val="001C2AB8"/>
    <w:rsid w:val="001C42F2"/>
    <w:rsid w:val="001C7F22"/>
    <w:rsid w:val="001D1365"/>
    <w:rsid w:val="001E0FBC"/>
    <w:rsid w:val="001E6E6F"/>
    <w:rsid w:val="001F06D2"/>
    <w:rsid w:val="001F68E8"/>
    <w:rsid w:val="00202D72"/>
    <w:rsid w:val="00211EAB"/>
    <w:rsid w:val="002205A9"/>
    <w:rsid w:val="002208E0"/>
    <w:rsid w:val="00224837"/>
    <w:rsid w:val="00224A23"/>
    <w:rsid w:val="00225160"/>
    <w:rsid w:val="002264D2"/>
    <w:rsid w:val="0023226A"/>
    <w:rsid w:val="002344FE"/>
    <w:rsid w:val="002376E0"/>
    <w:rsid w:val="002464F3"/>
    <w:rsid w:val="00250B6F"/>
    <w:rsid w:val="00252528"/>
    <w:rsid w:val="00253FA9"/>
    <w:rsid w:val="00257E27"/>
    <w:rsid w:val="00262FEE"/>
    <w:rsid w:val="00267EE1"/>
    <w:rsid w:val="002719A7"/>
    <w:rsid w:val="00274357"/>
    <w:rsid w:val="002773E6"/>
    <w:rsid w:val="002853B5"/>
    <w:rsid w:val="00293894"/>
    <w:rsid w:val="00294BE4"/>
    <w:rsid w:val="00297882"/>
    <w:rsid w:val="002A10B7"/>
    <w:rsid w:val="002A5C83"/>
    <w:rsid w:val="002B12C8"/>
    <w:rsid w:val="002B536A"/>
    <w:rsid w:val="002B5D43"/>
    <w:rsid w:val="002C01F2"/>
    <w:rsid w:val="002C3469"/>
    <w:rsid w:val="002D368B"/>
    <w:rsid w:val="002E3072"/>
    <w:rsid w:val="002E3F18"/>
    <w:rsid w:val="002E7D49"/>
    <w:rsid w:val="002F2447"/>
    <w:rsid w:val="002F5180"/>
    <w:rsid w:val="002F63CF"/>
    <w:rsid w:val="00300D5E"/>
    <w:rsid w:val="003015F5"/>
    <w:rsid w:val="00301773"/>
    <w:rsid w:val="00305452"/>
    <w:rsid w:val="0030723F"/>
    <w:rsid w:val="00311136"/>
    <w:rsid w:val="00323E1F"/>
    <w:rsid w:val="00340793"/>
    <w:rsid w:val="00341DFD"/>
    <w:rsid w:val="00344202"/>
    <w:rsid w:val="00352B7E"/>
    <w:rsid w:val="00360E17"/>
    <w:rsid w:val="00372A53"/>
    <w:rsid w:val="00374C89"/>
    <w:rsid w:val="003753CC"/>
    <w:rsid w:val="003771EE"/>
    <w:rsid w:val="003849F4"/>
    <w:rsid w:val="00393728"/>
    <w:rsid w:val="003A04DD"/>
    <w:rsid w:val="003A4C3D"/>
    <w:rsid w:val="003B0E10"/>
    <w:rsid w:val="003B437C"/>
    <w:rsid w:val="003D2E0A"/>
    <w:rsid w:val="003F6459"/>
    <w:rsid w:val="004054E5"/>
    <w:rsid w:val="00410268"/>
    <w:rsid w:val="00412899"/>
    <w:rsid w:val="00423465"/>
    <w:rsid w:val="0042552C"/>
    <w:rsid w:val="00432513"/>
    <w:rsid w:val="004333AF"/>
    <w:rsid w:val="00433639"/>
    <w:rsid w:val="004339C5"/>
    <w:rsid w:val="004360BA"/>
    <w:rsid w:val="0043634F"/>
    <w:rsid w:val="004373E7"/>
    <w:rsid w:val="00437451"/>
    <w:rsid w:val="00442F2B"/>
    <w:rsid w:val="004460AA"/>
    <w:rsid w:val="00446D60"/>
    <w:rsid w:val="0045241A"/>
    <w:rsid w:val="004531BD"/>
    <w:rsid w:val="00460222"/>
    <w:rsid w:val="004667C0"/>
    <w:rsid w:val="00472477"/>
    <w:rsid w:val="0047492A"/>
    <w:rsid w:val="00486A4C"/>
    <w:rsid w:val="004974DE"/>
    <w:rsid w:val="004A67AA"/>
    <w:rsid w:val="004A7B02"/>
    <w:rsid w:val="004B0CC1"/>
    <w:rsid w:val="004B265C"/>
    <w:rsid w:val="004B7E94"/>
    <w:rsid w:val="004B7FAA"/>
    <w:rsid w:val="004C0653"/>
    <w:rsid w:val="004C0FA9"/>
    <w:rsid w:val="004C296B"/>
    <w:rsid w:val="004C3D72"/>
    <w:rsid w:val="004D4EFE"/>
    <w:rsid w:val="004D791B"/>
    <w:rsid w:val="004E0A7B"/>
    <w:rsid w:val="004F007C"/>
    <w:rsid w:val="004F05BA"/>
    <w:rsid w:val="004F1BF0"/>
    <w:rsid w:val="004F4246"/>
    <w:rsid w:val="0050567F"/>
    <w:rsid w:val="00517556"/>
    <w:rsid w:val="00522A32"/>
    <w:rsid w:val="005344D8"/>
    <w:rsid w:val="00535104"/>
    <w:rsid w:val="00536788"/>
    <w:rsid w:val="0054617E"/>
    <w:rsid w:val="005537DA"/>
    <w:rsid w:val="00555736"/>
    <w:rsid w:val="0056158A"/>
    <w:rsid w:val="0057628B"/>
    <w:rsid w:val="0057774E"/>
    <w:rsid w:val="005A3307"/>
    <w:rsid w:val="005A4FB6"/>
    <w:rsid w:val="005B06C5"/>
    <w:rsid w:val="005B0F45"/>
    <w:rsid w:val="005B2A21"/>
    <w:rsid w:val="005B6602"/>
    <w:rsid w:val="005C6DF1"/>
    <w:rsid w:val="005C7BCC"/>
    <w:rsid w:val="005D0276"/>
    <w:rsid w:val="005D02B4"/>
    <w:rsid w:val="005D1995"/>
    <w:rsid w:val="005D2790"/>
    <w:rsid w:val="005D2F00"/>
    <w:rsid w:val="005D5BBE"/>
    <w:rsid w:val="005E1A09"/>
    <w:rsid w:val="005E4D0A"/>
    <w:rsid w:val="005E6EEA"/>
    <w:rsid w:val="005E783D"/>
    <w:rsid w:val="0060293C"/>
    <w:rsid w:val="00613809"/>
    <w:rsid w:val="00620F57"/>
    <w:rsid w:val="0062374A"/>
    <w:rsid w:val="006258C5"/>
    <w:rsid w:val="00625DB7"/>
    <w:rsid w:val="00630B67"/>
    <w:rsid w:val="006325F9"/>
    <w:rsid w:val="006358B8"/>
    <w:rsid w:val="00635DB8"/>
    <w:rsid w:val="00636FA2"/>
    <w:rsid w:val="0065620B"/>
    <w:rsid w:val="00661312"/>
    <w:rsid w:val="00661E20"/>
    <w:rsid w:val="00670B0F"/>
    <w:rsid w:val="006734CF"/>
    <w:rsid w:val="00686D8A"/>
    <w:rsid w:val="006907D1"/>
    <w:rsid w:val="00692B98"/>
    <w:rsid w:val="006A2AB5"/>
    <w:rsid w:val="006A74D7"/>
    <w:rsid w:val="006A7D06"/>
    <w:rsid w:val="006B1D7B"/>
    <w:rsid w:val="006B3764"/>
    <w:rsid w:val="006B7547"/>
    <w:rsid w:val="006C6C5E"/>
    <w:rsid w:val="006C7806"/>
    <w:rsid w:val="006C79FE"/>
    <w:rsid w:val="006D027E"/>
    <w:rsid w:val="006D18A4"/>
    <w:rsid w:val="006D57F1"/>
    <w:rsid w:val="006E2BE1"/>
    <w:rsid w:val="006E3DBF"/>
    <w:rsid w:val="006E537F"/>
    <w:rsid w:val="006E61D3"/>
    <w:rsid w:val="006E6DCD"/>
    <w:rsid w:val="006F0EFB"/>
    <w:rsid w:val="006F4721"/>
    <w:rsid w:val="00702165"/>
    <w:rsid w:val="00707F57"/>
    <w:rsid w:val="007137FB"/>
    <w:rsid w:val="00715F00"/>
    <w:rsid w:val="00720985"/>
    <w:rsid w:val="007438C3"/>
    <w:rsid w:val="00743FE3"/>
    <w:rsid w:val="0074434A"/>
    <w:rsid w:val="007456CF"/>
    <w:rsid w:val="00765AA0"/>
    <w:rsid w:val="0076724F"/>
    <w:rsid w:val="0077184F"/>
    <w:rsid w:val="00780465"/>
    <w:rsid w:val="007816FD"/>
    <w:rsid w:val="00795D6C"/>
    <w:rsid w:val="00796C70"/>
    <w:rsid w:val="0079737B"/>
    <w:rsid w:val="007C224A"/>
    <w:rsid w:val="007C401C"/>
    <w:rsid w:val="007D1239"/>
    <w:rsid w:val="007D1CFE"/>
    <w:rsid w:val="007D63B8"/>
    <w:rsid w:val="0080336D"/>
    <w:rsid w:val="008048C7"/>
    <w:rsid w:val="00806C23"/>
    <w:rsid w:val="0081483D"/>
    <w:rsid w:val="008266CD"/>
    <w:rsid w:val="0082737E"/>
    <w:rsid w:val="0083082C"/>
    <w:rsid w:val="0083594B"/>
    <w:rsid w:val="00836DFC"/>
    <w:rsid w:val="00840F2E"/>
    <w:rsid w:val="00842676"/>
    <w:rsid w:val="008460E2"/>
    <w:rsid w:val="008556E0"/>
    <w:rsid w:val="00860447"/>
    <w:rsid w:val="008624A8"/>
    <w:rsid w:val="00871148"/>
    <w:rsid w:val="00890B83"/>
    <w:rsid w:val="00892E4C"/>
    <w:rsid w:val="00896CBC"/>
    <w:rsid w:val="008A67AD"/>
    <w:rsid w:val="008B48B3"/>
    <w:rsid w:val="008B5662"/>
    <w:rsid w:val="008C0E41"/>
    <w:rsid w:val="008C14F7"/>
    <w:rsid w:val="008C48F1"/>
    <w:rsid w:val="008D7087"/>
    <w:rsid w:val="008E05A4"/>
    <w:rsid w:val="008E1647"/>
    <w:rsid w:val="008E1BF0"/>
    <w:rsid w:val="008E6254"/>
    <w:rsid w:val="008E6BBC"/>
    <w:rsid w:val="008F6256"/>
    <w:rsid w:val="00900EA7"/>
    <w:rsid w:val="00913560"/>
    <w:rsid w:val="00913F92"/>
    <w:rsid w:val="00914A7B"/>
    <w:rsid w:val="00915FDA"/>
    <w:rsid w:val="009212D8"/>
    <w:rsid w:val="00935BEC"/>
    <w:rsid w:val="0094428B"/>
    <w:rsid w:val="00956960"/>
    <w:rsid w:val="0096195D"/>
    <w:rsid w:val="009642B8"/>
    <w:rsid w:val="009710AF"/>
    <w:rsid w:val="00975A1C"/>
    <w:rsid w:val="00977D56"/>
    <w:rsid w:val="009802BA"/>
    <w:rsid w:val="00981A4C"/>
    <w:rsid w:val="009852DE"/>
    <w:rsid w:val="00986323"/>
    <w:rsid w:val="00991D21"/>
    <w:rsid w:val="009A1592"/>
    <w:rsid w:val="009A3331"/>
    <w:rsid w:val="009B250C"/>
    <w:rsid w:val="009C3A14"/>
    <w:rsid w:val="009D1821"/>
    <w:rsid w:val="009D440F"/>
    <w:rsid w:val="009F3110"/>
    <w:rsid w:val="009F6E2B"/>
    <w:rsid w:val="009F7C06"/>
    <w:rsid w:val="00A049F2"/>
    <w:rsid w:val="00A07489"/>
    <w:rsid w:val="00A07E4E"/>
    <w:rsid w:val="00A105A1"/>
    <w:rsid w:val="00A1076A"/>
    <w:rsid w:val="00A130BB"/>
    <w:rsid w:val="00A24258"/>
    <w:rsid w:val="00A26589"/>
    <w:rsid w:val="00A3458D"/>
    <w:rsid w:val="00A34E70"/>
    <w:rsid w:val="00A408C0"/>
    <w:rsid w:val="00A4541C"/>
    <w:rsid w:val="00A50D5D"/>
    <w:rsid w:val="00A57364"/>
    <w:rsid w:val="00A57FBC"/>
    <w:rsid w:val="00A81589"/>
    <w:rsid w:val="00A83A4B"/>
    <w:rsid w:val="00A86AD3"/>
    <w:rsid w:val="00AA29D0"/>
    <w:rsid w:val="00AA2BA1"/>
    <w:rsid w:val="00AA2FCB"/>
    <w:rsid w:val="00AB031B"/>
    <w:rsid w:val="00AB4E80"/>
    <w:rsid w:val="00AB62DB"/>
    <w:rsid w:val="00AC0B37"/>
    <w:rsid w:val="00AC5EF9"/>
    <w:rsid w:val="00AD2033"/>
    <w:rsid w:val="00AD26A5"/>
    <w:rsid w:val="00AD348E"/>
    <w:rsid w:val="00AD664D"/>
    <w:rsid w:val="00AE2C0E"/>
    <w:rsid w:val="00AE2CB5"/>
    <w:rsid w:val="00AF0995"/>
    <w:rsid w:val="00AF2437"/>
    <w:rsid w:val="00AF3070"/>
    <w:rsid w:val="00AF5EB1"/>
    <w:rsid w:val="00B01131"/>
    <w:rsid w:val="00B01381"/>
    <w:rsid w:val="00B1102A"/>
    <w:rsid w:val="00B14A30"/>
    <w:rsid w:val="00B1500F"/>
    <w:rsid w:val="00B20D57"/>
    <w:rsid w:val="00B2713B"/>
    <w:rsid w:val="00B41C86"/>
    <w:rsid w:val="00B4558F"/>
    <w:rsid w:val="00B46577"/>
    <w:rsid w:val="00B47466"/>
    <w:rsid w:val="00B47566"/>
    <w:rsid w:val="00B47C4D"/>
    <w:rsid w:val="00B55046"/>
    <w:rsid w:val="00B555AD"/>
    <w:rsid w:val="00B64FE0"/>
    <w:rsid w:val="00B6528E"/>
    <w:rsid w:val="00B73BEC"/>
    <w:rsid w:val="00B745E0"/>
    <w:rsid w:val="00B7720B"/>
    <w:rsid w:val="00B91137"/>
    <w:rsid w:val="00B91D93"/>
    <w:rsid w:val="00B95755"/>
    <w:rsid w:val="00B95DBC"/>
    <w:rsid w:val="00BA0746"/>
    <w:rsid w:val="00BA1279"/>
    <w:rsid w:val="00BA18E3"/>
    <w:rsid w:val="00BA7870"/>
    <w:rsid w:val="00BC6888"/>
    <w:rsid w:val="00BC77AC"/>
    <w:rsid w:val="00BD0959"/>
    <w:rsid w:val="00BD67FD"/>
    <w:rsid w:val="00BE2DD0"/>
    <w:rsid w:val="00BE634B"/>
    <w:rsid w:val="00BF6E52"/>
    <w:rsid w:val="00C0617F"/>
    <w:rsid w:val="00C11A53"/>
    <w:rsid w:val="00C260EE"/>
    <w:rsid w:val="00C26311"/>
    <w:rsid w:val="00C26AE5"/>
    <w:rsid w:val="00C33AEE"/>
    <w:rsid w:val="00C33C3F"/>
    <w:rsid w:val="00C345FE"/>
    <w:rsid w:val="00C37B6D"/>
    <w:rsid w:val="00C43E4C"/>
    <w:rsid w:val="00C5440D"/>
    <w:rsid w:val="00C55198"/>
    <w:rsid w:val="00C558D6"/>
    <w:rsid w:val="00C7295C"/>
    <w:rsid w:val="00C7298B"/>
    <w:rsid w:val="00C74832"/>
    <w:rsid w:val="00C8290F"/>
    <w:rsid w:val="00CA0667"/>
    <w:rsid w:val="00CA14D7"/>
    <w:rsid w:val="00CB0761"/>
    <w:rsid w:val="00CB243C"/>
    <w:rsid w:val="00CD04D1"/>
    <w:rsid w:val="00CD2FEF"/>
    <w:rsid w:val="00CF26D8"/>
    <w:rsid w:val="00CF298A"/>
    <w:rsid w:val="00CF4B78"/>
    <w:rsid w:val="00CF7251"/>
    <w:rsid w:val="00D0498E"/>
    <w:rsid w:val="00D1258A"/>
    <w:rsid w:val="00D228CC"/>
    <w:rsid w:val="00D23D3A"/>
    <w:rsid w:val="00D25963"/>
    <w:rsid w:val="00D3610D"/>
    <w:rsid w:val="00D368C4"/>
    <w:rsid w:val="00D37CBF"/>
    <w:rsid w:val="00D42CE0"/>
    <w:rsid w:val="00D42FA9"/>
    <w:rsid w:val="00D4412D"/>
    <w:rsid w:val="00D46873"/>
    <w:rsid w:val="00D47290"/>
    <w:rsid w:val="00D500BE"/>
    <w:rsid w:val="00D55FF5"/>
    <w:rsid w:val="00D61346"/>
    <w:rsid w:val="00D63DE0"/>
    <w:rsid w:val="00D70051"/>
    <w:rsid w:val="00D711E1"/>
    <w:rsid w:val="00D76E62"/>
    <w:rsid w:val="00D84A39"/>
    <w:rsid w:val="00D921D5"/>
    <w:rsid w:val="00D927FD"/>
    <w:rsid w:val="00DA319D"/>
    <w:rsid w:val="00DA7677"/>
    <w:rsid w:val="00DB12AD"/>
    <w:rsid w:val="00DB67D9"/>
    <w:rsid w:val="00DC07CE"/>
    <w:rsid w:val="00DC290E"/>
    <w:rsid w:val="00DC2B0C"/>
    <w:rsid w:val="00DC44FF"/>
    <w:rsid w:val="00DC4E42"/>
    <w:rsid w:val="00DC7F17"/>
    <w:rsid w:val="00DD00A2"/>
    <w:rsid w:val="00DD3072"/>
    <w:rsid w:val="00DD42F8"/>
    <w:rsid w:val="00DD4435"/>
    <w:rsid w:val="00DE1184"/>
    <w:rsid w:val="00DE2E8D"/>
    <w:rsid w:val="00DE302F"/>
    <w:rsid w:val="00DE4BE7"/>
    <w:rsid w:val="00DE60C3"/>
    <w:rsid w:val="00DE734C"/>
    <w:rsid w:val="00E06AE1"/>
    <w:rsid w:val="00E209DA"/>
    <w:rsid w:val="00E23A4E"/>
    <w:rsid w:val="00E2775B"/>
    <w:rsid w:val="00E27B2D"/>
    <w:rsid w:val="00E31EDE"/>
    <w:rsid w:val="00E47C15"/>
    <w:rsid w:val="00E50404"/>
    <w:rsid w:val="00E50569"/>
    <w:rsid w:val="00E51D6D"/>
    <w:rsid w:val="00E52DD4"/>
    <w:rsid w:val="00E64A87"/>
    <w:rsid w:val="00E66C89"/>
    <w:rsid w:val="00E85760"/>
    <w:rsid w:val="00E9024A"/>
    <w:rsid w:val="00E91642"/>
    <w:rsid w:val="00E918AB"/>
    <w:rsid w:val="00E93714"/>
    <w:rsid w:val="00EA0A75"/>
    <w:rsid w:val="00EA455F"/>
    <w:rsid w:val="00EB1FC8"/>
    <w:rsid w:val="00EB685D"/>
    <w:rsid w:val="00EB7306"/>
    <w:rsid w:val="00ED14FA"/>
    <w:rsid w:val="00ED4DA5"/>
    <w:rsid w:val="00ED54B8"/>
    <w:rsid w:val="00ED69D4"/>
    <w:rsid w:val="00EE169E"/>
    <w:rsid w:val="00EE2439"/>
    <w:rsid w:val="00EE24CC"/>
    <w:rsid w:val="00EE256E"/>
    <w:rsid w:val="00EE306E"/>
    <w:rsid w:val="00EE41B8"/>
    <w:rsid w:val="00EE4587"/>
    <w:rsid w:val="00EF19E7"/>
    <w:rsid w:val="00EF2637"/>
    <w:rsid w:val="00EF6741"/>
    <w:rsid w:val="00EF7F2D"/>
    <w:rsid w:val="00F05A77"/>
    <w:rsid w:val="00F06000"/>
    <w:rsid w:val="00F114B4"/>
    <w:rsid w:val="00F129BF"/>
    <w:rsid w:val="00F15BCB"/>
    <w:rsid w:val="00F15C67"/>
    <w:rsid w:val="00F20807"/>
    <w:rsid w:val="00F23EB6"/>
    <w:rsid w:val="00F25C30"/>
    <w:rsid w:val="00F33D43"/>
    <w:rsid w:val="00F3624C"/>
    <w:rsid w:val="00F36AC9"/>
    <w:rsid w:val="00F37709"/>
    <w:rsid w:val="00F41A8A"/>
    <w:rsid w:val="00F44737"/>
    <w:rsid w:val="00F5259E"/>
    <w:rsid w:val="00F53894"/>
    <w:rsid w:val="00F54927"/>
    <w:rsid w:val="00F54D43"/>
    <w:rsid w:val="00F612DA"/>
    <w:rsid w:val="00F65D2F"/>
    <w:rsid w:val="00F70F57"/>
    <w:rsid w:val="00F830F3"/>
    <w:rsid w:val="00F843E9"/>
    <w:rsid w:val="00F8552D"/>
    <w:rsid w:val="00F93BCD"/>
    <w:rsid w:val="00F96778"/>
    <w:rsid w:val="00F9755F"/>
    <w:rsid w:val="00FA0056"/>
    <w:rsid w:val="00FA0DBF"/>
    <w:rsid w:val="00FA12A9"/>
    <w:rsid w:val="00FA194B"/>
    <w:rsid w:val="00FA273D"/>
    <w:rsid w:val="00FA3C20"/>
    <w:rsid w:val="00FA4CC0"/>
    <w:rsid w:val="00FB1A79"/>
    <w:rsid w:val="00FB217B"/>
    <w:rsid w:val="00FB3507"/>
    <w:rsid w:val="00FB60CB"/>
    <w:rsid w:val="00FC0E4A"/>
    <w:rsid w:val="00FC31C4"/>
    <w:rsid w:val="00FC756D"/>
    <w:rsid w:val="00FD6CDB"/>
    <w:rsid w:val="00FD7DEC"/>
    <w:rsid w:val="00FE017F"/>
    <w:rsid w:val="00FE224B"/>
    <w:rsid w:val="00FE3272"/>
    <w:rsid w:val="00FE7AC4"/>
    <w:rsid w:val="00FF2100"/>
    <w:rsid w:val="00FF3F20"/>
    <w:rsid w:val="00FF6F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rsid w:val="00FA3C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1E0FBC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1E0FBC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rmal">
    <w:name w:val="ConsPlusNormal"/>
    <w:qFormat/>
    <w:rsid w:val="001E0F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List Paragraph"/>
    <w:basedOn w:val="a"/>
    <w:uiPriority w:val="34"/>
    <w:qFormat/>
    <w:rsid w:val="00FF2100"/>
    <w:pPr>
      <w:ind w:left="720"/>
      <w:contextualSpacing/>
    </w:pPr>
  </w:style>
  <w:style w:type="character" w:customStyle="1" w:styleId="ConsPlusNormal0">
    <w:name w:val="ConsPlusNormal Знак Знак"/>
    <w:basedOn w:val="a0"/>
    <w:link w:val="ConsPlusNormal1"/>
    <w:rsid w:val="009852DE"/>
    <w:rPr>
      <w:rFonts w:ascii="Arial" w:hAnsi="Arial"/>
    </w:rPr>
  </w:style>
  <w:style w:type="paragraph" w:customStyle="1" w:styleId="ConsPlusNormal1">
    <w:name w:val="ConsPlusNormal Знак"/>
    <w:link w:val="ConsPlusNormal0"/>
    <w:rsid w:val="009852DE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character" w:customStyle="1" w:styleId="10">
    <w:name w:val="Заголовок 1 Знак"/>
    <w:basedOn w:val="a0"/>
    <w:link w:val="1"/>
    <w:rsid w:val="005537DA"/>
    <w:rPr>
      <w:b/>
      <w:iCs/>
      <w:sz w:val="28"/>
      <w:szCs w:val="28"/>
    </w:rPr>
  </w:style>
  <w:style w:type="paragraph" w:customStyle="1" w:styleId="ConsNormal">
    <w:name w:val="ConsNormal"/>
    <w:rsid w:val="005537D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5">
    <w:name w:val="Основной текст с отступом Знак"/>
    <w:basedOn w:val="a0"/>
    <w:link w:val="a4"/>
    <w:rsid w:val="005537DA"/>
    <w:rPr>
      <w:sz w:val="25"/>
      <w:szCs w:val="24"/>
    </w:rPr>
  </w:style>
  <w:style w:type="paragraph" w:customStyle="1" w:styleId="ConsPlusNonformat">
    <w:name w:val="ConsPlusNonformat"/>
    <w:rsid w:val="005537D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styleId="a9">
    <w:name w:val="Hyperlink"/>
    <w:basedOn w:val="a0"/>
    <w:uiPriority w:val="99"/>
    <w:unhideWhenUsed/>
    <w:rsid w:val="005537DA"/>
    <w:rPr>
      <w:color w:val="0000FF"/>
      <w:u w:val="single"/>
    </w:rPr>
  </w:style>
  <w:style w:type="paragraph" w:styleId="3">
    <w:name w:val="Body Text 3"/>
    <w:basedOn w:val="a"/>
    <w:link w:val="30"/>
    <w:rsid w:val="0086044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860447"/>
    <w:rPr>
      <w:sz w:val="16"/>
      <w:szCs w:val="16"/>
    </w:rPr>
  </w:style>
  <w:style w:type="paragraph" w:styleId="aa">
    <w:name w:val="header"/>
    <w:basedOn w:val="a"/>
    <w:link w:val="ab"/>
    <w:uiPriority w:val="99"/>
    <w:rsid w:val="00F9755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F9755F"/>
  </w:style>
  <w:style w:type="paragraph" w:styleId="ac">
    <w:name w:val="footer"/>
    <w:basedOn w:val="a"/>
    <w:link w:val="ad"/>
    <w:rsid w:val="00F9755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F9755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860A5953EBD3D4F570CBFBA61EBDCADBA1E9C5F34FDFC5160C5E313F1CF30D5842ECC94D61C24B44xBmFF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51A5F253EA6FB0EA158ABBEABBD2178FBAA71211200563F1D7D219EB2AA9F7F8B840768B6B45C398B8D97C5XCIEI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a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23E5D6-19A1-4AED-9D9D-DB7871882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790</TotalTime>
  <Pages>1</Pages>
  <Words>4222</Words>
  <Characters>24072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28238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Lena</cp:lastModifiedBy>
  <cp:revision>522</cp:revision>
  <cp:lastPrinted>2022-01-17T04:05:00Z</cp:lastPrinted>
  <dcterms:created xsi:type="dcterms:W3CDTF">2021-01-14T04:24:00Z</dcterms:created>
  <dcterms:modified xsi:type="dcterms:W3CDTF">2022-01-20T06:11:00Z</dcterms:modified>
</cp:coreProperties>
</file>