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77D7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77D7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DC1D58" w:rsidRDefault="00DC1D5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07886" w:rsidRDefault="00177D7F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177D7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655D8" w:rsidRPr="00C655D8">
        <w:rPr>
          <w:rFonts w:ascii="Liberation Serif" w:hAnsi="Liberation Serif" w:cs="Liberation Serif"/>
          <w:sz w:val="24"/>
          <w:u w:val="single"/>
        </w:rPr>
        <w:t>09.02.2022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C655D8" w:rsidRPr="00C655D8">
        <w:rPr>
          <w:rFonts w:ascii="Liberation Serif" w:hAnsi="Liberation Serif" w:cs="Liberation Serif"/>
          <w:sz w:val="24"/>
          <w:u w:val="single"/>
        </w:rPr>
        <w:t>73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F6D24" w:rsidRDefault="003F6D24" w:rsidP="003F6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Плана мероприятий по реализации</w:t>
      </w:r>
    </w:p>
    <w:p w:rsidR="00DC1D58" w:rsidRDefault="003F6D24" w:rsidP="003F6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>
        <w:rPr>
          <w:rFonts w:ascii="Liberation Serif" w:hAnsi="Liberation Serif" w:cs="Liberation Serif"/>
          <w:b/>
          <w:sz w:val="28"/>
          <w:szCs w:val="28"/>
        </w:rPr>
        <w:t>этапа (2022 – 2026 годы) Стратегии социально-экономического развития муниципального образования город Каменск-Уральский</w:t>
      </w:r>
      <w:r w:rsidR="00DC1D58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       на период до 2030 года</w:t>
      </w:r>
    </w:p>
    <w:p w:rsidR="008F3007" w:rsidRDefault="008F3007" w:rsidP="008F3007">
      <w:pPr>
        <w:pStyle w:val="20"/>
        <w:tabs>
          <w:tab w:val="left" w:pos="9781"/>
        </w:tabs>
        <w:ind w:firstLine="720"/>
        <w:rPr>
          <w:rFonts w:ascii="Liberation Serif" w:hAnsi="Liberation Serif"/>
          <w:szCs w:val="28"/>
        </w:rPr>
      </w:pPr>
    </w:p>
    <w:p w:rsidR="003F6D24" w:rsidRPr="00B91D93" w:rsidRDefault="003F6D24" w:rsidP="003F6D2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28 июня 2014 года № 172-ФЗ «О стратегическом планировании в Российской Федерации», Законом Свердловской области от 15 июня 2015 года № 45-ОЗ «О стратегическом планировании в Российской Федерации, осуществляемом на территории Свердловской области», в целях реализации Стратегии социально-экономического развития муниципального образования город Каменск-Уральский на период до 2030 года, утвержденной решением Городской Думы города Каменска-Уральского от 21.11.2018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№ 415 «Об утверждении Стратегии социально-экономического развития муниципального образования город Каменск-Уральский на период до 2030 года»,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8F3007" w:rsidRDefault="004F1BF0" w:rsidP="008F3007">
      <w:pPr>
        <w:pStyle w:val="20"/>
        <w:tabs>
          <w:tab w:val="left" w:pos="9781"/>
        </w:tabs>
        <w:rPr>
          <w:rFonts w:ascii="Liberation Serif" w:hAnsi="Liberation Serif"/>
          <w:b/>
          <w:szCs w:val="28"/>
        </w:rPr>
      </w:pPr>
      <w:r w:rsidRPr="008F3007">
        <w:rPr>
          <w:rFonts w:ascii="Liberation Serif" w:hAnsi="Liberation Serif"/>
          <w:b/>
          <w:szCs w:val="28"/>
        </w:rPr>
        <w:t>ПОСТАНОВЛЯЕТ:</w:t>
      </w:r>
    </w:p>
    <w:p w:rsidR="003F6D24" w:rsidRDefault="003F6D24" w:rsidP="003F6D24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</w:rPr>
        <w:t xml:space="preserve">Утвердить План мероприятий по реализации </w:t>
      </w:r>
      <w:r>
        <w:rPr>
          <w:rFonts w:ascii="Liberation Serif" w:hAnsi="Liberation Serif" w:cs="Liberation Serif"/>
          <w:sz w:val="28"/>
          <w:lang w:val="en-US"/>
        </w:rPr>
        <w:t>II</w:t>
      </w:r>
      <w:r>
        <w:rPr>
          <w:rFonts w:ascii="Liberation Serif" w:hAnsi="Liberation Serif" w:cs="Liberation Serif"/>
          <w:sz w:val="28"/>
        </w:rPr>
        <w:t>этапа (2022 - 2026 годы) Стратегии социально-экономического развития муниципального образования город Каменск-Уральский на период до 2030 года</w:t>
      </w:r>
      <w:r w:rsidR="00282044">
        <w:rPr>
          <w:rFonts w:ascii="Liberation Serif" w:hAnsi="Liberation Serif" w:cs="Liberation Serif"/>
          <w:sz w:val="28"/>
        </w:rPr>
        <w:t xml:space="preserve"> (далее – План)</w:t>
      </w:r>
      <w:r>
        <w:rPr>
          <w:rFonts w:ascii="Liberation Serif" w:hAnsi="Liberation Serif" w:cs="Liberation Serif"/>
          <w:sz w:val="28"/>
        </w:rPr>
        <w:t xml:space="preserve"> (прилагается).</w:t>
      </w:r>
    </w:p>
    <w:p w:rsidR="00282044" w:rsidRPr="00DB3A5E" w:rsidRDefault="00282044" w:rsidP="003F6D24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</w:t>
      </w:r>
      <w:proofErr w:type="gramStart"/>
      <w:r w:rsidR="00DC1D58">
        <w:rPr>
          <w:rFonts w:ascii="Liberation Serif" w:hAnsi="Liberation Serif" w:cs="Liberation Serif"/>
          <w:sz w:val="28"/>
        </w:rPr>
        <w:t>И</w:t>
      </w:r>
      <w:r>
        <w:rPr>
          <w:rFonts w:ascii="Liberation Serif" w:hAnsi="Liberation Serif" w:cs="Liberation Serif"/>
          <w:sz w:val="28"/>
        </w:rPr>
        <w:t>сполнителям Плана ежегодно</w:t>
      </w:r>
      <w:r w:rsidR="00D91A30">
        <w:rPr>
          <w:rFonts w:ascii="Liberation Serif" w:hAnsi="Liberation Serif" w:cs="Liberation Serif"/>
          <w:sz w:val="28"/>
        </w:rPr>
        <w:t>,</w:t>
      </w:r>
      <w:r>
        <w:rPr>
          <w:rFonts w:ascii="Liberation Serif" w:hAnsi="Liberation Serif" w:cs="Liberation Serif"/>
          <w:sz w:val="28"/>
        </w:rPr>
        <w:t xml:space="preserve"> в срок до 20 января </w:t>
      </w:r>
      <w:r w:rsidR="00990557">
        <w:rPr>
          <w:rFonts w:ascii="Liberation Serif" w:hAnsi="Liberation Serif" w:cs="Liberation Serif"/>
          <w:sz w:val="28"/>
        </w:rPr>
        <w:t>года</w:t>
      </w:r>
      <w:r w:rsidR="00D91A30">
        <w:rPr>
          <w:rFonts w:ascii="Liberation Serif" w:hAnsi="Liberation Serif" w:cs="Liberation Serif"/>
          <w:sz w:val="28"/>
        </w:rPr>
        <w:t>,</w:t>
      </w:r>
      <w:r w:rsidR="00990557">
        <w:rPr>
          <w:rFonts w:ascii="Liberation Serif" w:hAnsi="Liberation Serif" w:cs="Liberation Serif"/>
          <w:sz w:val="28"/>
        </w:rPr>
        <w:t xml:space="preserve"> следующего за отчетным </w:t>
      </w:r>
      <w:r>
        <w:rPr>
          <w:rFonts w:ascii="Liberation Serif" w:hAnsi="Liberation Serif" w:cs="Liberation Serif"/>
          <w:sz w:val="28"/>
        </w:rPr>
        <w:t>представлять в отдел мониторинга муниципальных программ и услуг Администрации Каменск-Уральского городского округа отчет о достижении в</w:t>
      </w:r>
      <w:r w:rsidRPr="00282044">
        <w:rPr>
          <w:rFonts w:ascii="Liberation Serif" w:hAnsi="Liberation Serif" w:cs="Liberation Serif"/>
          <w:sz w:val="28"/>
        </w:rPr>
        <w:t>еличин</w:t>
      </w:r>
      <w:r>
        <w:rPr>
          <w:rFonts w:ascii="Liberation Serif" w:hAnsi="Liberation Serif" w:cs="Liberation Serif"/>
          <w:sz w:val="28"/>
        </w:rPr>
        <w:t>ы</w:t>
      </w:r>
      <w:r w:rsidRPr="00282044">
        <w:rPr>
          <w:rFonts w:ascii="Liberation Serif" w:hAnsi="Liberation Serif" w:cs="Liberation Serif"/>
          <w:sz w:val="28"/>
        </w:rPr>
        <w:t xml:space="preserve"> ожидаемого результата или целевого показателя</w:t>
      </w:r>
      <w:r>
        <w:rPr>
          <w:rFonts w:ascii="Liberation Serif" w:hAnsi="Liberation Serif" w:cs="Liberation Serif"/>
          <w:sz w:val="28"/>
        </w:rPr>
        <w:t xml:space="preserve"> Плана.</w:t>
      </w:r>
      <w:proofErr w:type="gramEnd"/>
    </w:p>
    <w:p w:rsidR="00DC1D58" w:rsidRPr="00FD5018" w:rsidRDefault="00282044" w:rsidP="00DC1D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="003F6D24" w:rsidRPr="00B91D93">
        <w:rPr>
          <w:rFonts w:ascii="Liberation Serif" w:hAnsi="Liberation Serif" w:cs="Liberation Serif"/>
          <w:sz w:val="28"/>
        </w:rPr>
        <w:t>.</w:t>
      </w:r>
      <w:r w:rsidR="00DC1D58" w:rsidRPr="00FD5018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F6D24" w:rsidRPr="00B91D93" w:rsidRDefault="00DC1D58" w:rsidP="003F6D24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3F6D24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F6D24">
        <w:rPr>
          <w:rFonts w:ascii="Liberation Serif" w:hAnsi="Liberation Serif" w:cs="Liberation Serif"/>
          <w:sz w:val="28"/>
        </w:rPr>
        <w:t>Контроль за</w:t>
      </w:r>
      <w:proofErr w:type="gramEnd"/>
      <w:r w:rsidR="003F6D24">
        <w:rPr>
          <w:rFonts w:ascii="Liberation Serif" w:hAnsi="Liberation Serif" w:cs="Liberation Serif"/>
          <w:sz w:val="28"/>
        </w:rPr>
        <w:t xml:space="preserve"> выполнением настоящего постановления оставляю за собой.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0557" w:rsidRPr="00B9010F" w:rsidRDefault="0099055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F6D24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3F6D24" w:rsidSect="00990557">
          <w:headerReference w:type="default" r:id="rId9"/>
          <w:pgSz w:w="11906" w:h="16838"/>
          <w:pgMar w:top="284" w:right="567" w:bottom="993" w:left="1701" w:header="709" w:footer="709" w:gutter="0"/>
          <w:cols w:space="708"/>
          <w:titlePg/>
          <w:docGrid w:linePitch="360"/>
        </w:sectPr>
      </w:pPr>
      <w:r w:rsidRPr="00B9010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010F">
        <w:rPr>
          <w:rFonts w:ascii="Liberation Serif" w:hAnsi="Liberation Serif" w:cs="Liberation Serif"/>
          <w:sz w:val="28"/>
          <w:szCs w:val="28"/>
        </w:rPr>
        <w:br/>
      </w:r>
      <w:r w:rsidR="00720985" w:rsidRPr="00B9010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A6AA2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010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010F">
        <w:rPr>
          <w:rFonts w:ascii="Liberation Serif" w:hAnsi="Liberation Serif" w:cs="Liberation Serif"/>
          <w:sz w:val="28"/>
          <w:szCs w:val="28"/>
        </w:rPr>
        <w:tab/>
      </w:r>
      <w:r w:rsidR="00FD7DEC" w:rsidRPr="00B9010F">
        <w:rPr>
          <w:rFonts w:ascii="Liberation Serif" w:hAnsi="Liberation Serif" w:cs="Liberation Serif"/>
          <w:sz w:val="28"/>
          <w:szCs w:val="28"/>
        </w:rPr>
        <w:tab/>
      </w:r>
      <w:r w:rsidR="000A6AA2"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="004F4246" w:rsidRPr="00B9010F">
        <w:rPr>
          <w:rFonts w:ascii="Liberation Serif" w:hAnsi="Liberation Serif" w:cs="Liberation Serif"/>
          <w:sz w:val="28"/>
          <w:szCs w:val="28"/>
        </w:rPr>
        <w:t>А</w:t>
      </w:r>
      <w:r w:rsidRPr="00B9010F">
        <w:rPr>
          <w:rFonts w:ascii="Liberation Serif" w:hAnsi="Liberation Serif" w:cs="Liberation Serif"/>
          <w:sz w:val="28"/>
          <w:szCs w:val="28"/>
        </w:rPr>
        <w:t>.</w:t>
      </w:r>
      <w:r w:rsidR="001D07B8">
        <w:rPr>
          <w:rFonts w:ascii="Liberation Serif" w:hAnsi="Liberation Serif" w:cs="Liberation Serif"/>
          <w:sz w:val="28"/>
          <w:szCs w:val="28"/>
        </w:rPr>
        <w:t>А</w:t>
      </w:r>
      <w:r w:rsidR="00956960" w:rsidRPr="00B9010F">
        <w:rPr>
          <w:rFonts w:ascii="Liberation Serif" w:hAnsi="Liberation Serif" w:cs="Liberation Serif"/>
          <w:sz w:val="28"/>
          <w:szCs w:val="28"/>
        </w:rPr>
        <w:t>.</w:t>
      </w:r>
      <w:r w:rsidR="001D07B8">
        <w:rPr>
          <w:rFonts w:ascii="Liberation Serif" w:hAnsi="Liberation Serif" w:cs="Liberation Serif"/>
          <w:sz w:val="28"/>
          <w:szCs w:val="28"/>
        </w:rPr>
        <w:t>Герасимов</w:t>
      </w:r>
    </w:p>
    <w:p w:rsidR="003F6D24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3F6D24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3F6D24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3F6D24" w:rsidRPr="00F47B7C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C655D8" w:rsidRPr="00C655D8">
        <w:rPr>
          <w:rFonts w:ascii="Liberation Serif" w:hAnsi="Liberation Serif" w:cs="Liberation Serif"/>
          <w:sz w:val="28"/>
          <w:szCs w:val="28"/>
          <w:u w:val="single"/>
        </w:rPr>
        <w:t>09.02.2022</w:t>
      </w:r>
      <w:r>
        <w:rPr>
          <w:rFonts w:ascii="Liberation Serif" w:hAnsi="Liberation Serif" w:cs="Liberation Serif"/>
          <w:sz w:val="28"/>
          <w:szCs w:val="28"/>
        </w:rPr>
        <w:t xml:space="preserve"> №</w:t>
      </w:r>
      <w:r w:rsidR="00C655D8" w:rsidRPr="00C655D8">
        <w:rPr>
          <w:rFonts w:ascii="Liberation Serif" w:hAnsi="Liberation Serif" w:cs="Liberation Serif"/>
          <w:sz w:val="28"/>
          <w:szCs w:val="28"/>
          <w:u w:val="single"/>
        </w:rPr>
        <w:t>73</w:t>
      </w:r>
    </w:p>
    <w:p w:rsidR="003F6D24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 утверждении Плана мероприятий</w:t>
      </w:r>
    </w:p>
    <w:p w:rsidR="003F6D24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реализации </w:t>
      </w:r>
      <w:r>
        <w:rPr>
          <w:rFonts w:ascii="Liberation Serif" w:hAnsi="Liberation Serif" w:cs="Liberation Serif"/>
          <w:sz w:val="28"/>
          <w:szCs w:val="28"/>
          <w:lang w:val="en-US"/>
        </w:rPr>
        <w:t>II</w:t>
      </w:r>
      <w:r>
        <w:rPr>
          <w:rFonts w:ascii="Liberation Serif" w:hAnsi="Liberation Serif" w:cs="Liberation Serif"/>
          <w:sz w:val="28"/>
          <w:szCs w:val="28"/>
        </w:rPr>
        <w:t>этапа (2022 – 2026 годы)</w:t>
      </w:r>
    </w:p>
    <w:p w:rsidR="007259DC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Стратегии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социально-экономического</w:t>
      </w:r>
      <w:proofErr w:type="gramEnd"/>
    </w:p>
    <w:p w:rsidR="007259DC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развитиямуниципального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образования </w:t>
      </w:r>
    </w:p>
    <w:p w:rsidR="007259DC" w:rsidRDefault="007259DC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3F6D24">
        <w:rPr>
          <w:rFonts w:ascii="Liberation Serif" w:hAnsi="Liberation Serif" w:cs="Liberation Serif"/>
          <w:sz w:val="28"/>
          <w:szCs w:val="28"/>
        </w:rPr>
        <w:t xml:space="preserve">ородКаменск-Уральский на период </w:t>
      </w:r>
    </w:p>
    <w:p w:rsidR="003F6D24" w:rsidRDefault="003F6D24" w:rsidP="003F6D24">
      <w:pPr>
        <w:tabs>
          <w:tab w:val="left" w:pos="9781"/>
        </w:tabs>
        <w:ind w:left="10632" w:right="-623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 2030 года»</w:t>
      </w:r>
    </w:p>
    <w:p w:rsidR="003F6D24" w:rsidRDefault="003F6D24" w:rsidP="003F6D2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F6D24" w:rsidRDefault="003F6D24" w:rsidP="003F6D2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реализации </w:t>
      </w:r>
      <w:r>
        <w:rPr>
          <w:rFonts w:ascii="Liberation Serif" w:hAnsi="Liberation Serif" w:cs="Liberation Serif"/>
          <w:sz w:val="28"/>
          <w:szCs w:val="28"/>
          <w:lang w:val="en-US"/>
        </w:rPr>
        <w:t>II</w:t>
      </w:r>
      <w:r>
        <w:rPr>
          <w:rFonts w:ascii="Liberation Serif" w:hAnsi="Liberation Serif" w:cs="Liberation Serif"/>
          <w:sz w:val="28"/>
          <w:szCs w:val="28"/>
        </w:rPr>
        <w:t>этапа (2022 – 2026 годы) Стратегии социально-экономического развития</w:t>
      </w:r>
    </w:p>
    <w:p w:rsidR="003F6D24" w:rsidRDefault="003F6D24" w:rsidP="003F6D2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город Каменск-Уральский на период до 2030 года </w:t>
      </w:r>
    </w:p>
    <w:tbl>
      <w:tblPr>
        <w:tblStyle w:val="a9"/>
        <w:tblW w:w="16126" w:type="dxa"/>
        <w:tblInd w:w="250" w:type="dxa"/>
        <w:tblLayout w:type="fixed"/>
        <w:tblLook w:val="04A0"/>
      </w:tblPr>
      <w:tblGrid>
        <w:gridCol w:w="675"/>
        <w:gridCol w:w="2127"/>
        <w:gridCol w:w="1842"/>
        <w:gridCol w:w="1134"/>
        <w:gridCol w:w="1310"/>
        <w:gridCol w:w="1242"/>
        <w:gridCol w:w="1276"/>
        <w:gridCol w:w="1275"/>
        <w:gridCol w:w="1276"/>
        <w:gridCol w:w="2268"/>
        <w:gridCol w:w="1701"/>
      </w:tblGrid>
      <w:tr w:rsidR="0032037A" w:rsidRPr="007259DC" w:rsidTr="0090310F">
        <w:trPr>
          <w:trHeight w:val="513"/>
          <w:tblHeader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A" w:rsidRPr="007259DC" w:rsidRDefault="0032037A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br w:type="page"/>
              <w:t xml:space="preserve">№ </w:t>
            </w:r>
            <w:proofErr w:type="gramStart"/>
            <w:r w:rsidRPr="007259DC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7259DC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A" w:rsidRPr="007259DC" w:rsidRDefault="0057368E" w:rsidP="00333211">
            <w:pPr>
              <w:ind w:left="-74" w:right="-14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Стратегические направления развития / </w:t>
            </w:r>
            <w:r w:rsidR="0032037A" w:rsidRPr="007259DC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A" w:rsidRPr="007259DC" w:rsidRDefault="0032037A" w:rsidP="009031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Наименованиеожидаемого результата или целевого показателя, контрольное событие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A" w:rsidRPr="007259DC" w:rsidRDefault="0032037A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A" w:rsidRPr="007259DC" w:rsidRDefault="0032037A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Величина ожидаемого результата или целевого показателя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A" w:rsidRPr="007259DC" w:rsidRDefault="0032037A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A" w:rsidRPr="007259DC" w:rsidRDefault="0032037A" w:rsidP="00090B47">
            <w:pPr>
              <w:pStyle w:val="a8"/>
              <w:spacing w:after="0"/>
              <w:ind w:left="-108" w:right="-108"/>
              <w:jc w:val="center"/>
              <w:rPr>
                <w:rFonts w:ascii="Liberation Serif" w:hAnsi="Liberation Serif"/>
              </w:rPr>
            </w:pPr>
            <w:r w:rsidRPr="00090B47">
              <w:rPr>
                <w:rFonts w:ascii="Liberation Serif" w:hAnsi="Liberation Serif"/>
                <w:color w:val="000000" w:themeColor="text1"/>
              </w:rPr>
              <w:t>Исполнитель и соисполнители</w:t>
            </w:r>
            <w:proofErr w:type="gramStart"/>
            <w:r w:rsidR="00794788" w:rsidRPr="00794788">
              <w:rPr>
                <w:rFonts w:ascii="Liberation Serif" w:hAnsi="Liberation Serif"/>
                <w:color w:val="000000" w:themeColor="text1"/>
                <w:vertAlign w:val="superscript"/>
              </w:rPr>
              <w:t>1</w:t>
            </w:r>
            <w:proofErr w:type="gramEnd"/>
          </w:p>
        </w:tc>
      </w:tr>
      <w:tr w:rsidR="0032037A" w:rsidRPr="007259DC" w:rsidTr="0090310F">
        <w:trPr>
          <w:trHeight w:val="408"/>
          <w:tblHeader/>
        </w:trPr>
        <w:tc>
          <w:tcPr>
            <w:tcW w:w="675" w:type="dxa"/>
            <w:vMerge/>
            <w:tcBorders>
              <w:top w:val="single" w:sz="4" w:space="0" w:color="auto"/>
            </w:tcBorders>
          </w:tcPr>
          <w:p w:rsidR="0032037A" w:rsidRPr="007259DC" w:rsidRDefault="0032037A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32037A" w:rsidRPr="007259DC" w:rsidRDefault="0032037A" w:rsidP="00333211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37A" w:rsidRPr="007259DC" w:rsidRDefault="0032037A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32037A" w:rsidRPr="007259DC" w:rsidRDefault="0032037A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32037A" w:rsidRPr="007259DC" w:rsidRDefault="0032037A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:rsidR="0032037A" w:rsidRPr="007259DC" w:rsidRDefault="0032037A" w:rsidP="0057368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2023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2037A" w:rsidRPr="007259DC" w:rsidRDefault="0032037A" w:rsidP="0057368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2024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2037A" w:rsidRPr="007259DC" w:rsidRDefault="0032037A" w:rsidP="0057368E">
            <w:pPr>
              <w:ind w:left="-1242" w:firstLine="124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2025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2037A" w:rsidRPr="007259DC" w:rsidRDefault="0032037A" w:rsidP="0057368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2026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vMerge/>
            <w:tcBorders>
              <w:top w:val="single" w:sz="4" w:space="0" w:color="auto"/>
            </w:tcBorders>
          </w:tcPr>
          <w:p w:rsidR="0032037A" w:rsidRPr="007259DC" w:rsidRDefault="0032037A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2037A" w:rsidRPr="007259DC" w:rsidRDefault="0032037A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EA5365" w:rsidRPr="007259DC" w:rsidTr="00EA5365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5451" w:type="dxa"/>
            <w:gridSpan w:val="10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color w:val="000000"/>
              </w:rPr>
              <w:t xml:space="preserve">1. </w:t>
            </w:r>
            <w:r w:rsidRPr="0057368E">
              <w:rPr>
                <w:rFonts w:ascii="Liberation Serif" w:hAnsi="Liberation Serif"/>
                <w:b/>
                <w:color w:val="000000"/>
              </w:rPr>
              <w:t>Развитие человеческого потенциала</w:t>
            </w:r>
          </w:p>
        </w:tc>
      </w:tr>
      <w:tr w:rsidR="00EA5365" w:rsidRPr="007259DC" w:rsidTr="00EA5365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5451" w:type="dxa"/>
            <w:gridSpan w:val="10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color w:val="000000"/>
              </w:rPr>
              <w:t>1.1. Демографическое развитие</w:t>
            </w:r>
          </w:p>
        </w:tc>
      </w:tr>
      <w:tr w:rsidR="002E342E" w:rsidRPr="007259DC" w:rsidTr="00090B47">
        <w:tc>
          <w:tcPr>
            <w:tcW w:w="675" w:type="dxa"/>
          </w:tcPr>
          <w:p w:rsidR="002E342E" w:rsidRPr="007259DC" w:rsidRDefault="002E342E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2E342E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Численность  населения </w:t>
            </w:r>
          </w:p>
          <w:p w:rsidR="002E342E" w:rsidRPr="007259DC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(на начало года)</w:t>
            </w:r>
          </w:p>
        </w:tc>
        <w:tc>
          <w:tcPr>
            <w:tcW w:w="1842" w:type="dxa"/>
            <w:vMerge w:val="restart"/>
          </w:tcPr>
          <w:p w:rsidR="002E342E" w:rsidRPr="007259DC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Сохранение численности населения, уменьшение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сокращения темпов снижения численности населения</w:t>
            </w:r>
            <w:proofErr w:type="gramEnd"/>
          </w:p>
        </w:tc>
        <w:tc>
          <w:tcPr>
            <w:tcW w:w="1134" w:type="dxa"/>
          </w:tcPr>
          <w:p w:rsidR="002E342E" w:rsidRPr="007259DC" w:rsidRDefault="002E342E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тыс. 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</w:tcPr>
          <w:p w:rsidR="002E342E" w:rsidRPr="00333211" w:rsidRDefault="002E342E" w:rsidP="00255E82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3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164,</w:t>
            </w:r>
            <w:r w:rsidR="00255E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242" w:type="dxa"/>
          </w:tcPr>
          <w:p w:rsidR="002E342E" w:rsidRPr="00333211" w:rsidRDefault="002E342E" w:rsidP="00EA536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3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163,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2E342E" w:rsidRPr="00333211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3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162,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:rsidR="002E342E" w:rsidRPr="00333211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3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333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2E342E" w:rsidRPr="00333211" w:rsidRDefault="00EA5365" w:rsidP="00EA536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</w:t>
            </w:r>
            <w:r w:rsidR="002E342E" w:rsidRPr="00333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2268" w:type="dxa"/>
          </w:tcPr>
          <w:p w:rsidR="002E342E" w:rsidRDefault="002E342E" w:rsidP="00090B47">
            <w:pPr>
              <w:jc w:val="center"/>
            </w:pPr>
            <w:r w:rsidRPr="009E5E9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E342E" w:rsidRPr="007259DC" w:rsidRDefault="002E342E" w:rsidP="002E342E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ОМС</w:t>
            </w:r>
          </w:p>
        </w:tc>
      </w:tr>
      <w:tr w:rsidR="002E342E" w:rsidRPr="007259DC" w:rsidTr="00090B47">
        <w:tc>
          <w:tcPr>
            <w:tcW w:w="675" w:type="dxa"/>
          </w:tcPr>
          <w:p w:rsidR="002E342E" w:rsidRPr="007259DC" w:rsidRDefault="002E342E" w:rsidP="002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127" w:type="dxa"/>
          </w:tcPr>
          <w:p w:rsidR="002E342E" w:rsidRPr="00090B47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Численность трудоспособного населения</w:t>
            </w:r>
          </w:p>
        </w:tc>
        <w:tc>
          <w:tcPr>
            <w:tcW w:w="1842" w:type="dxa"/>
            <w:vMerge/>
          </w:tcPr>
          <w:p w:rsidR="002E342E" w:rsidRPr="00090B47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E342E" w:rsidRPr="00090B47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тыс. </w:t>
            </w:r>
            <w:r w:rsidR="002E342E"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>5,</w:t>
            </w: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242" w:type="dxa"/>
          </w:tcPr>
          <w:p w:rsidR="002E342E" w:rsidRPr="00090B47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85,624</w:t>
            </w:r>
          </w:p>
        </w:tc>
        <w:tc>
          <w:tcPr>
            <w:tcW w:w="1276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85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>,724</w:t>
            </w:r>
          </w:p>
        </w:tc>
        <w:tc>
          <w:tcPr>
            <w:tcW w:w="1275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>5,900</w:t>
            </w:r>
          </w:p>
        </w:tc>
        <w:tc>
          <w:tcPr>
            <w:tcW w:w="1276" w:type="dxa"/>
          </w:tcPr>
          <w:p w:rsidR="002E342E" w:rsidRPr="00090B47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86,000</w:t>
            </w:r>
          </w:p>
        </w:tc>
        <w:tc>
          <w:tcPr>
            <w:tcW w:w="2268" w:type="dxa"/>
          </w:tcPr>
          <w:p w:rsidR="002E342E" w:rsidRDefault="002E342E" w:rsidP="00090B47">
            <w:pPr>
              <w:jc w:val="center"/>
            </w:pPr>
            <w:r w:rsidRPr="009E5E9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E342E" w:rsidRPr="00090B47" w:rsidRDefault="002E342E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090B47">
              <w:rPr>
                <w:rFonts w:ascii="Liberation Serif" w:hAnsi="Liberation Serif"/>
              </w:rPr>
              <w:t>-«-</w:t>
            </w:r>
          </w:p>
        </w:tc>
      </w:tr>
      <w:tr w:rsidR="002E342E" w:rsidRPr="007259DC" w:rsidTr="00090B47">
        <w:tc>
          <w:tcPr>
            <w:tcW w:w="675" w:type="dxa"/>
          </w:tcPr>
          <w:p w:rsidR="002E342E" w:rsidRPr="007259DC" w:rsidRDefault="002E342E" w:rsidP="002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127" w:type="dxa"/>
          </w:tcPr>
          <w:p w:rsidR="002E342E" w:rsidRPr="00090B47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Число </w:t>
            </w:r>
            <w:proofErr w:type="gramStart"/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1842" w:type="dxa"/>
            <w:vMerge/>
          </w:tcPr>
          <w:p w:rsidR="002E342E" w:rsidRPr="00090B47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E342E" w:rsidRPr="00090B47" w:rsidRDefault="002E342E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</w:tcPr>
          <w:p w:rsidR="002E342E" w:rsidRPr="00090B47" w:rsidRDefault="00EA5365" w:rsidP="00333211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1 528</w:t>
            </w:r>
          </w:p>
        </w:tc>
        <w:tc>
          <w:tcPr>
            <w:tcW w:w="1242" w:type="dxa"/>
          </w:tcPr>
          <w:p w:rsidR="002E342E" w:rsidRPr="00090B47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1 547</w:t>
            </w:r>
          </w:p>
        </w:tc>
        <w:tc>
          <w:tcPr>
            <w:tcW w:w="1276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565</w:t>
            </w:r>
          </w:p>
        </w:tc>
        <w:tc>
          <w:tcPr>
            <w:tcW w:w="1275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583</w:t>
            </w:r>
          </w:p>
        </w:tc>
        <w:tc>
          <w:tcPr>
            <w:tcW w:w="1276" w:type="dxa"/>
          </w:tcPr>
          <w:p w:rsidR="002E342E" w:rsidRPr="00090B47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1 603</w:t>
            </w:r>
          </w:p>
        </w:tc>
        <w:tc>
          <w:tcPr>
            <w:tcW w:w="2268" w:type="dxa"/>
          </w:tcPr>
          <w:p w:rsidR="002E342E" w:rsidRDefault="002E342E" w:rsidP="00090B47">
            <w:pPr>
              <w:jc w:val="center"/>
            </w:pPr>
            <w:r w:rsidRPr="009E5E9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E342E" w:rsidRPr="00090B47" w:rsidRDefault="002E342E" w:rsidP="00090B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2E342E" w:rsidRPr="007259DC" w:rsidTr="00090B47">
        <w:tc>
          <w:tcPr>
            <w:tcW w:w="675" w:type="dxa"/>
          </w:tcPr>
          <w:p w:rsidR="002E342E" w:rsidRPr="007259DC" w:rsidRDefault="002E342E" w:rsidP="002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127" w:type="dxa"/>
          </w:tcPr>
          <w:p w:rsidR="002E342E" w:rsidRPr="00090B47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Число </w:t>
            </w:r>
            <w:proofErr w:type="gramStart"/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1842" w:type="dxa"/>
            <w:vMerge/>
          </w:tcPr>
          <w:p w:rsidR="002E342E" w:rsidRPr="00090B47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E342E" w:rsidRPr="00090B47" w:rsidRDefault="002E342E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 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576</w:t>
            </w:r>
          </w:p>
        </w:tc>
        <w:tc>
          <w:tcPr>
            <w:tcW w:w="1242" w:type="dxa"/>
          </w:tcPr>
          <w:p w:rsidR="002E342E" w:rsidRPr="00090B47" w:rsidRDefault="002E342E" w:rsidP="00EA536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 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537</w:t>
            </w:r>
          </w:p>
        </w:tc>
        <w:tc>
          <w:tcPr>
            <w:tcW w:w="1276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 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499</w:t>
            </w:r>
          </w:p>
        </w:tc>
        <w:tc>
          <w:tcPr>
            <w:tcW w:w="1275" w:type="dxa"/>
          </w:tcPr>
          <w:p w:rsidR="002E342E" w:rsidRPr="00EA5365" w:rsidRDefault="00EA5365" w:rsidP="00333211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5365">
              <w:rPr>
                <w:rFonts w:ascii="Liberation Serif" w:hAnsi="Liberation Serif"/>
                <w:sz w:val="24"/>
                <w:szCs w:val="24"/>
              </w:rPr>
              <w:t>2 469</w:t>
            </w:r>
          </w:p>
        </w:tc>
        <w:tc>
          <w:tcPr>
            <w:tcW w:w="1276" w:type="dxa"/>
          </w:tcPr>
          <w:p w:rsidR="002E342E" w:rsidRPr="00090B47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2 450</w:t>
            </w:r>
          </w:p>
        </w:tc>
        <w:tc>
          <w:tcPr>
            <w:tcW w:w="2268" w:type="dxa"/>
          </w:tcPr>
          <w:p w:rsidR="002E342E" w:rsidRDefault="002E342E" w:rsidP="00090B47">
            <w:pPr>
              <w:jc w:val="center"/>
            </w:pPr>
            <w:r w:rsidRPr="009E5E9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E342E" w:rsidRPr="00090B47" w:rsidRDefault="002E342E" w:rsidP="00090B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2E342E" w:rsidRPr="007259DC" w:rsidTr="00090B47">
        <w:tc>
          <w:tcPr>
            <w:tcW w:w="675" w:type="dxa"/>
          </w:tcPr>
          <w:p w:rsidR="002E342E" w:rsidRPr="007259DC" w:rsidRDefault="002E342E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2E342E" w:rsidRPr="00090B47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Естественный прирост</w:t>
            </w:r>
          </w:p>
        </w:tc>
        <w:tc>
          <w:tcPr>
            <w:tcW w:w="1842" w:type="dxa"/>
            <w:vMerge/>
          </w:tcPr>
          <w:p w:rsidR="002E342E" w:rsidRPr="00090B47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E342E" w:rsidRPr="00090B47" w:rsidRDefault="002E342E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- 1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048</w:t>
            </w:r>
          </w:p>
        </w:tc>
        <w:tc>
          <w:tcPr>
            <w:tcW w:w="1242" w:type="dxa"/>
          </w:tcPr>
          <w:p w:rsidR="002E342E" w:rsidRPr="00090B47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- 990</w:t>
            </w:r>
          </w:p>
        </w:tc>
        <w:tc>
          <w:tcPr>
            <w:tcW w:w="1276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>934</w:t>
            </w:r>
          </w:p>
        </w:tc>
        <w:tc>
          <w:tcPr>
            <w:tcW w:w="1275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>886</w:t>
            </w:r>
          </w:p>
        </w:tc>
        <w:tc>
          <w:tcPr>
            <w:tcW w:w="1276" w:type="dxa"/>
          </w:tcPr>
          <w:p w:rsidR="002E342E" w:rsidRPr="00090B47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- 847</w:t>
            </w:r>
          </w:p>
        </w:tc>
        <w:tc>
          <w:tcPr>
            <w:tcW w:w="2268" w:type="dxa"/>
          </w:tcPr>
          <w:p w:rsidR="002E342E" w:rsidRDefault="002E342E" w:rsidP="00090B47">
            <w:pPr>
              <w:jc w:val="center"/>
            </w:pPr>
            <w:r w:rsidRPr="009E5E9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E342E" w:rsidRPr="00090B47" w:rsidRDefault="002E342E" w:rsidP="00090B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2E342E" w:rsidRPr="007259DC" w:rsidTr="00090B47">
        <w:tc>
          <w:tcPr>
            <w:tcW w:w="675" w:type="dxa"/>
          </w:tcPr>
          <w:p w:rsidR="002E342E" w:rsidRPr="007259DC" w:rsidRDefault="002E342E" w:rsidP="00090B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2E342E" w:rsidRPr="00090B47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Число </w:t>
            </w:r>
            <w:proofErr w:type="gramStart"/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прибывших</w:t>
            </w:r>
            <w:proofErr w:type="gramEnd"/>
          </w:p>
        </w:tc>
        <w:tc>
          <w:tcPr>
            <w:tcW w:w="1842" w:type="dxa"/>
            <w:vMerge/>
          </w:tcPr>
          <w:p w:rsidR="002E342E" w:rsidRPr="00090B47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E342E" w:rsidRPr="00090B47" w:rsidRDefault="002E342E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</w:tcPr>
          <w:p w:rsidR="002E342E" w:rsidRPr="00090B47" w:rsidRDefault="00EA5365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2 876</w:t>
            </w:r>
          </w:p>
        </w:tc>
        <w:tc>
          <w:tcPr>
            <w:tcW w:w="1242" w:type="dxa"/>
          </w:tcPr>
          <w:p w:rsidR="002E342E" w:rsidRPr="00090B47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2 869</w:t>
            </w:r>
          </w:p>
        </w:tc>
        <w:tc>
          <w:tcPr>
            <w:tcW w:w="1276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769</w:t>
            </w:r>
          </w:p>
        </w:tc>
        <w:tc>
          <w:tcPr>
            <w:tcW w:w="1275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748</w:t>
            </w:r>
          </w:p>
        </w:tc>
        <w:tc>
          <w:tcPr>
            <w:tcW w:w="1276" w:type="dxa"/>
          </w:tcPr>
          <w:p w:rsidR="002E342E" w:rsidRPr="00090B47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2 799</w:t>
            </w:r>
          </w:p>
        </w:tc>
        <w:tc>
          <w:tcPr>
            <w:tcW w:w="2268" w:type="dxa"/>
          </w:tcPr>
          <w:p w:rsidR="002E342E" w:rsidRDefault="002E342E" w:rsidP="00090B47">
            <w:pPr>
              <w:jc w:val="center"/>
            </w:pPr>
            <w:r w:rsidRPr="009E5E9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E342E" w:rsidRPr="00090B47" w:rsidRDefault="002E342E" w:rsidP="00090B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2E342E" w:rsidRPr="007259DC" w:rsidTr="0090310F">
        <w:tc>
          <w:tcPr>
            <w:tcW w:w="675" w:type="dxa"/>
          </w:tcPr>
          <w:p w:rsidR="002E342E" w:rsidRPr="007259DC" w:rsidRDefault="002E342E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E342E" w:rsidRPr="00090B47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Число </w:t>
            </w:r>
            <w:proofErr w:type="gramStart"/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выбывших</w:t>
            </w:r>
            <w:proofErr w:type="gramEnd"/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E342E" w:rsidRPr="00090B47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E342E" w:rsidRPr="00090B47" w:rsidRDefault="002E342E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928</w:t>
            </w:r>
          </w:p>
        </w:tc>
        <w:tc>
          <w:tcPr>
            <w:tcW w:w="1242" w:type="dxa"/>
          </w:tcPr>
          <w:p w:rsidR="002E342E" w:rsidRPr="00090B47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2 979</w:t>
            </w:r>
          </w:p>
        </w:tc>
        <w:tc>
          <w:tcPr>
            <w:tcW w:w="1276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3 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>035</w:t>
            </w:r>
          </w:p>
        </w:tc>
        <w:tc>
          <w:tcPr>
            <w:tcW w:w="1275" w:type="dxa"/>
          </w:tcPr>
          <w:p w:rsidR="002E342E" w:rsidRPr="00090B47" w:rsidRDefault="00EA5365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2E342E"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892</w:t>
            </w:r>
          </w:p>
        </w:tc>
        <w:tc>
          <w:tcPr>
            <w:tcW w:w="1276" w:type="dxa"/>
          </w:tcPr>
          <w:p w:rsidR="002E342E" w:rsidRPr="00090B47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3 052</w:t>
            </w:r>
          </w:p>
        </w:tc>
        <w:tc>
          <w:tcPr>
            <w:tcW w:w="2268" w:type="dxa"/>
          </w:tcPr>
          <w:p w:rsidR="002E342E" w:rsidRDefault="002E342E" w:rsidP="00090B47">
            <w:pPr>
              <w:jc w:val="center"/>
            </w:pPr>
            <w:r w:rsidRPr="009E5E9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E342E" w:rsidRPr="00090B47" w:rsidRDefault="002E342E" w:rsidP="00090B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2E342E" w:rsidRPr="007259DC" w:rsidTr="0090310F">
        <w:tc>
          <w:tcPr>
            <w:tcW w:w="675" w:type="dxa"/>
            <w:tcBorders>
              <w:right w:val="single" w:sz="4" w:space="0" w:color="auto"/>
            </w:tcBorders>
          </w:tcPr>
          <w:p w:rsidR="002E342E" w:rsidRPr="007259DC" w:rsidRDefault="002E342E" w:rsidP="00090B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2E" w:rsidRPr="00090B47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Миграционный прирост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2E" w:rsidRPr="00090B47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2E" w:rsidRPr="00090B47" w:rsidRDefault="002E342E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52</w:t>
            </w:r>
          </w:p>
        </w:tc>
        <w:tc>
          <w:tcPr>
            <w:tcW w:w="1242" w:type="dxa"/>
            <w:tcBorders>
              <w:left w:val="single" w:sz="4" w:space="0" w:color="auto"/>
            </w:tcBorders>
          </w:tcPr>
          <w:p w:rsidR="002E342E" w:rsidRPr="00090B47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- 110</w:t>
            </w:r>
          </w:p>
        </w:tc>
        <w:tc>
          <w:tcPr>
            <w:tcW w:w="1276" w:type="dxa"/>
          </w:tcPr>
          <w:p w:rsidR="002E342E" w:rsidRPr="00090B47" w:rsidRDefault="002E342E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="00EA536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266</w:t>
            </w:r>
          </w:p>
        </w:tc>
        <w:tc>
          <w:tcPr>
            <w:tcW w:w="1275" w:type="dxa"/>
          </w:tcPr>
          <w:p w:rsidR="002E342E" w:rsidRPr="00090B47" w:rsidRDefault="00EA5365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- 114</w:t>
            </w:r>
          </w:p>
        </w:tc>
        <w:tc>
          <w:tcPr>
            <w:tcW w:w="1276" w:type="dxa"/>
          </w:tcPr>
          <w:p w:rsidR="002E342E" w:rsidRPr="00090B47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- 253</w:t>
            </w:r>
          </w:p>
        </w:tc>
        <w:tc>
          <w:tcPr>
            <w:tcW w:w="2268" w:type="dxa"/>
          </w:tcPr>
          <w:p w:rsidR="002E342E" w:rsidRDefault="002E342E" w:rsidP="00090B47">
            <w:pPr>
              <w:jc w:val="center"/>
            </w:pPr>
            <w:r w:rsidRPr="009E5E9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E342E" w:rsidRPr="00090B47" w:rsidRDefault="002E342E" w:rsidP="00090B4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EA5365" w:rsidRPr="007259DC" w:rsidTr="00EA5365">
        <w:tc>
          <w:tcPr>
            <w:tcW w:w="675" w:type="dxa"/>
          </w:tcPr>
          <w:p w:rsidR="00EA5365" w:rsidRPr="007259DC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15451" w:type="dxa"/>
            <w:gridSpan w:val="10"/>
          </w:tcPr>
          <w:p w:rsidR="00EA5365" w:rsidRPr="00090B47" w:rsidRDefault="00EA5365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090B47">
              <w:rPr>
                <w:rFonts w:ascii="Liberation Serif" w:hAnsi="Liberation Serif"/>
                <w:b/>
              </w:rPr>
              <w:t>1.2.  Развитие здравоохранения</w:t>
            </w:r>
          </w:p>
        </w:tc>
      </w:tr>
      <w:tr w:rsidR="002E342E" w:rsidRPr="007259DC" w:rsidTr="00090B47">
        <w:tc>
          <w:tcPr>
            <w:tcW w:w="675" w:type="dxa"/>
          </w:tcPr>
          <w:p w:rsidR="002E342E" w:rsidRPr="007259DC" w:rsidRDefault="002E342E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1</w:t>
            </w:r>
            <w:r w:rsidR="00EA5365">
              <w:rPr>
                <w:rFonts w:ascii="Liberation Serif" w:hAnsi="Liberation Serif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2E342E" w:rsidRPr="00090B47" w:rsidRDefault="002E342E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62A9E">
              <w:rPr>
                <w:rFonts w:ascii="Liberation Serif" w:hAnsi="Liberation Serif"/>
                <w:color w:val="000000"/>
                <w:sz w:val="24"/>
                <w:szCs w:val="24"/>
              </w:rPr>
              <w:t>Уровень обеспеченности населения врачами</w:t>
            </w:r>
          </w:p>
        </w:tc>
        <w:tc>
          <w:tcPr>
            <w:tcW w:w="1842" w:type="dxa"/>
          </w:tcPr>
          <w:p w:rsidR="002E342E" w:rsidRPr="00090B47" w:rsidRDefault="002E342E" w:rsidP="0032037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 доступности и качества медицинской помощи жителям городского округа</w:t>
            </w:r>
          </w:p>
        </w:tc>
        <w:tc>
          <w:tcPr>
            <w:tcW w:w="1134" w:type="dxa"/>
          </w:tcPr>
          <w:p w:rsidR="002E342E" w:rsidRPr="00090B47" w:rsidRDefault="002E342E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чел. на 10 тыс. населения</w:t>
            </w:r>
          </w:p>
        </w:tc>
        <w:tc>
          <w:tcPr>
            <w:tcW w:w="1310" w:type="dxa"/>
          </w:tcPr>
          <w:p w:rsidR="002E342E" w:rsidRPr="00090B47" w:rsidRDefault="004550D3" w:rsidP="004550D3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2E342E"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42" w:type="dxa"/>
          </w:tcPr>
          <w:p w:rsidR="002E342E" w:rsidRPr="00090B47" w:rsidRDefault="00662A9E" w:rsidP="004550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4550D3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="004550D3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2E342E" w:rsidRPr="00090B47" w:rsidRDefault="004550D3" w:rsidP="004550D3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2E342E"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3,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2E342E" w:rsidRPr="00090B47" w:rsidRDefault="004550D3" w:rsidP="004550D3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2E342E" w:rsidRPr="00090B47">
              <w:rPr>
                <w:rFonts w:ascii="Liberation Serif" w:hAnsi="Liberation Serif"/>
                <w:color w:val="000000"/>
                <w:sz w:val="24"/>
                <w:szCs w:val="24"/>
              </w:rPr>
              <w:t>4,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E342E" w:rsidRPr="00090B47" w:rsidRDefault="004550D3" w:rsidP="004550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662A9E">
              <w:rPr>
                <w:rFonts w:ascii="Liberation Serif" w:hAnsi="Liberation Serif"/>
                <w:sz w:val="24"/>
                <w:szCs w:val="24"/>
              </w:rPr>
              <w:t>4,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E342E" w:rsidRDefault="002E342E" w:rsidP="002E342E">
            <w:pPr>
              <w:jc w:val="center"/>
            </w:pPr>
            <w:r w:rsidRPr="00966967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C1D58" w:rsidRPr="00090B47" w:rsidRDefault="007E2041" w:rsidP="00DC1D58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Министерство </w:t>
            </w:r>
            <w:proofErr w:type="spellStart"/>
            <w:proofErr w:type="gramStart"/>
            <w:r>
              <w:rPr>
                <w:rFonts w:ascii="Liberation Serif" w:hAnsi="Liberation Serif"/>
              </w:rPr>
              <w:t>здравоохране-ния</w:t>
            </w:r>
            <w:proofErr w:type="spellEnd"/>
            <w:proofErr w:type="gramEnd"/>
            <w:r>
              <w:rPr>
                <w:rFonts w:ascii="Liberation Serif" w:hAnsi="Liberation Serif"/>
              </w:rPr>
              <w:t xml:space="preserve"> Свердловской области (по согласованию), </w:t>
            </w:r>
            <w:proofErr w:type="spellStart"/>
            <w:r>
              <w:rPr>
                <w:rFonts w:ascii="Liberation Serif" w:hAnsi="Liberation Serif"/>
              </w:rPr>
              <w:t>г</w:t>
            </w:r>
            <w:r w:rsidR="002E342E">
              <w:rPr>
                <w:rFonts w:ascii="Liberation Serif" w:hAnsi="Liberation Serif"/>
              </w:rPr>
              <w:t>осударствен-ные</w:t>
            </w:r>
            <w:proofErr w:type="spellEnd"/>
            <w:r w:rsidR="002E342E">
              <w:rPr>
                <w:rFonts w:ascii="Liberation Serif" w:hAnsi="Liberation Serif"/>
              </w:rPr>
              <w:t xml:space="preserve"> учреждения </w:t>
            </w:r>
            <w:proofErr w:type="spellStart"/>
            <w:r w:rsidR="002E342E">
              <w:rPr>
                <w:rFonts w:ascii="Liberation Serif" w:hAnsi="Liberation Serif"/>
              </w:rPr>
              <w:t>здравоохра-нения</w:t>
            </w:r>
            <w:proofErr w:type="spellEnd"/>
            <w:r w:rsidR="002E342E">
              <w:rPr>
                <w:rFonts w:ascii="Liberation Serif" w:hAnsi="Liberation Serif"/>
              </w:rPr>
              <w:t xml:space="preserve"> Свердловской области</w:t>
            </w:r>
            <w:r>
              <w:rPr>
                <w:rFonts w:ascii="Liberation Serif" w:hAnsi="Liberation Serif"/>
              </w:rPr>
              <w:t>, действующие   на территории городского округа</w:t>
            </w:r>
            <w:r w:rsidR="00DC1D58">
              <w:rPr>
                <w:rFonts w:ascii="Liberation Serif" w:hAnsi="Liberation Serif"/>
              </w:rPr>
              <w:t xml:space="preserve"> (по согласованию)</w:t>
            </w:r>
          </w:p>
        </w:tc>
      </w:tr>
      <w:tr w:rsidR="00EA5365" w:rsidRPr="007259DC" w:rsidTr="00EA5365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15451" w:type="dxa"/>
            <w:gridSpan w:val="10"/>
          </w:tcPr>
          <w:p w:rsidR="00EA5365" w:rsidRPr="007259DC" w:rsidRDefault="00EA5365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1.3</w:t>
            </w:r>
            <w:r w:rsidRPr="00090B47">
              <w:rPr>
                <w:rFonts w:ascii="Liberation Serif" w:hAnsi="Liberation Serif"/>
                <w:b/>
                <w:lang w:val="en-US"/>
              </w:rPr>
              <w:t xml:space="preserve">. </w:t>
            </w:r>
            <w:r>
              <w:rPr>
                <w:rFonts w:ascii="Liberation Serif" w:hAnsi="Liberation Serif"/>
                <w:b/>
              </w:rPr>
              <w:t>Развитие образования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5365" w:rsidRPr="007259DC" w:rsidRDefault="00EA5365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Удельный вес численности 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 федеральным государственным образовательным стандартам</w:t>
            </w:r>
          </w:p>
        </w:tc>
        <w:tc>
          <w:tcPr>
            <w:tcW w:w="1842" w:type="dxa"/>
            <w:vMerge w:val="restart"/>
          </w:tcPr>
          <w:p w:rsidR="00EA5365" w:rsidRPr="007259DC" w:rsidRDefault="00EA5365" w:rsidP="0032037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Обеспечение доступности и качества общего и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дополнитель-ного</w:t>
            </w:r>
            <w:proofErr w:type="spellEnd"/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образования</w:t>
            </w:r>
          </w:p>
        </w:tc>
        <w:tc>
          <w:tcPr>
            <w:tcW w:w="1134" w:type="dxa"/>
          </w:tcPr>
          <w:p w:rsidR="00EA5365" w:rsidRPr="007259DC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42" w:type="dxa"/>
          </w:tcPr>
          <w:p w:rsidR="00EA5365" w:rsidRPr="007259DC" w:rsidRDefault="00D72852" w:rsidP="00DB1F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5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EA5365" w:rsidRPr="007259DC" w:rsidRDefault="00D72852" w:rsidP="00D7285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2268" w:type="dxa"/>
          </w:tcPr>
          <w:p w:rsidR="00EA5365" w:rsidRPr="007259DC" w:rsidRDefault="00EA5365" w:rsidP="00614A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>Муниципальная программа «</w:t>
            </w:r>
            <w:r w:rsidRPr="00223A73"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 xml:space="preserve">Развитие муниципальной системы образования в Каменск-Уральском городском округе на 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 xml:space="preserve">2020 – 2026 </w:t>
            </w:r>
            <w:r w:rsidRPr="00223A73"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lastRenderedPageBreak/>
              <w:t>годы</w:t>
            </w:r>
            <w:r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EA5365" w:rsidRPr="00DB1F75" w:rsidRDefault="00EA5365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DB1F75">
              <w:rPr>
                <w:rFonts w:ascii="Liberation Serif" w:hAnsi="Liberation Serif"/>
              </w:rPr>
              <w:lastRenderedPageBreak/>
              <w:t>ОМС «Управление образования»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15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5365" w:rsidRPr="00DB1F7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Доля </w:t>
            </w:r>
            <w:proofErr w:type="gramStart"/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освоивших образовательные программы основного общего и среднего общего образования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7259DC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95,9</w:t>
            </w:r>
          </w:p>
        </w:tc>
        <w:tc>
          <w:tcPr>
            <w:tcW w:w="1242" w:type="dxa"/>
          </w:tcPr>
          <w:p w:rsidR="00EA5365" w:rsidRPr="007259DC" w:rsidRDefault="00D72852" w:rsidP="00DB1F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96,0</w:t>
            </w:r>
          </w:p>
        </w:tc>
        <w:tc>
          <w:tcPr>
            <w:tcW w:w="1276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96,9</w:t>
            </w:r>
          </w:p>
        </w:tc>
        <w:tc>
          <w:tcPr>
            <w:tcW w:w="1275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276" w:type="dxa"/>
          </w:tcPr>
          <w:p w:rsidR="00EA5365" w:rsidRPr="007259DC" w:rsidRDefault="009977A6" w:rsidP="009977A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97,0</w:t>
            </w:r>
          </w:p>
        </w:tc>
        <w:tc>
          <w:tcPr>
            <w:tcW w:w="2268" w:type="dxa"/>
          </w:tcPr>
          <w:p w:rsidR="00EA5365" w:rsidRPr="007259DC" w:rsidRDefault="00EA5365" w:rsidP="00496E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A5365" w:rsidRPr="007259DC" w:rsidRDefault="00EA5365" w:rsidP="00DB1F7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5365" w:rsidRPr="00DB1F7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Доля </w:t>
            </w:r>
            <w:proofErr w:type="gramStart"/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освоивших образовательные программы среднего общего образования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7259DC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99,5</w:t>
            </w:r>
          </w:p>
        </w:tc>
        <w:tc>
          <w:tcPr>
            <w:tcW w:w="1242" w:type="dxa"/>
          </w:tcPr>
          <w:p w:rsidR="00EA5365" w:rsidRPr="007259DC" w:rsidRDefault="00D72852" w:rsidP="00DB1F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99,6</w:t>
            </w:r>
          </w:p>
        </w:tc>
        <w:tc>
          <w:tcPr>
            <w:tcW w:w="1276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1275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1276" w:type="dxa"/>
          </w:tcPr>
          <w:p w:rsidR="00EA5365" w:rsidRPr="007259DC" w:rsidRDefault="009977A6" w:rsidP="009977A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99,8</w:t>
            </w:r>
          </w:p>
        </w:tc>
        <w:tc>
          <w:tcPr>
            <w:tcW w:w="2268" w:type="dxa"/>
          </w:tcPr>
          <w:p w:rsidR="00EA5365" w:rsidRPr="007259DC" w:rsidRDefault="00EA5365" w:rsidP="00D958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5365" w:rsidRPr="00DB1F7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Обеспеченность доступности дошкольного образования для детей в возрасте от 3 до 7 лет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7259DC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42" w:type="dxa"/>
          </w:tcPr>
          <w:p w:rsidR="00EA5365" w:rsidRPr="007259DC" w:rsidRDefault="00EA5365" w:rsidP="00DB1F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5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EA5365" w:rsidRPr="007259DC" w:rsidRDefault="00EA5365" w:rsidP="00DB1F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2268" w:type="dxa"/>
          </w:tcPr>
          <w:p w:rsidR="00EA5365" w:rsidRPr="007259DC" w:rsidRDefault="00D95820" w:rsidP="00D958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>Муниципальная программа «</w:t>
            </w:r>
            <w:r w:rsidRPr="00223A73"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 xml:space="preserve">Развитие муниципальной системы образования в Каменск-Уральском городском округе на 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 xml:space="preserve">2020 – 2026 </w:t>
            </w:r>
            <w:r w:rsidRPr="00223A73"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>годы</w:t>
            </w:r>
            <w:r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5365" w:rsidRPr="00DB1F7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Обеспеченность доступности дошкольного образования для детей в возрасте от 2 мес. до 3 лет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7259DC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7259DC" w:rsidRDefault="009977A6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86</w:t>
            </w:r>
            <w:r w:rsidR="00EA5365"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EA5365" w:rsidRPr="007259DC" w:rsidRDefault="009977A6" w:rsidP="00DB1F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  <w:r w:rsidR="00FD6E91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EA5365" w:rsidRPr="007259DC" w:rsidRDefault="009977A6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91</w:t>
            </w:r>
            <w:r w:rsidR="00EA5365"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EA5365" w:rsidRPr="007259DC" w:rsidRDefault="009977A6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93</w:t>
            </w:r>
            <w:r w:rsidR="00EA5365"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EA5365" w:rsidRPr="007259DC" w:rsidRDefault="009977A6" w:rsidP="00FD6E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  <w:r w:rsidR="00FD6E91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2268" w:type="dxa"/>
          </w:tcPr>
          <w:p w:rsidR="00EA5365" w:rsidRPr="007259DC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5365" w:rsidRPr="00DB1F7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Доля обучающихся </w:t>
            </w:r>
            <w:r w:rsid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муниципальных </w:t>
            </w:r>
            <w:proofErr w:type="spellStart"/>
            <w:proofErr w:type="gramStart"/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организаций, занимающихся в первую смену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7259DC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7259DC" w:rsidRDefault="00EA5365" w:rsidP="009977A6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  <w:r w:rsidR="009977A6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="009977A6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EA5365" w:rsidRPr="007259DC" w:rsidRDefault="009977A6" w:rsidP="00DB1F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95,0</w:t>
            </w:r>
          </w:p>
        </w:tc>
        <w:tc>
          <w:tcPr>
            <w:tcW w:w="1276" w:type="dxa"/>
          </w:tcPr>
          <w:p w:rsidR="00EA5365" w:rsidRPr="007259DC" w:rsidRDefault="00EA5365" w:rsidP="009977A6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  <w:r w:rsidR="009977A6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="009977A6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EA5365" w:rsidRPr="007259DC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EA5365" w:rsidRPr="007259DC" w:rsidRDefault="009977A6" w:rsidP="00DB1F7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2268" w:type="dxa"/>
          </w:tcPr>
          <w:p w:rsidR="00EA5365" w:rsidRPr="007259DC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5365" w:rsidRPr="00DB1F75" w:rsidRDefault="00EA5365" w:rsidP="00DC1D58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Доля детей</w:t>
            </w:r>
            <w:r w:rsidR="007238CB"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ввозрасте 5 – 18 лет, </w:t>
            </w:r>
            <w:r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охваченных </w:t>
            </w:r>
            <w:r w:rsidR="007238CB"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дополнительным </w:t>
            </w:r>
            <w:r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образова</w:t>
            </w:r>
            <w:r w:rsidR="007238CB"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нием в учреждениях</w:t>
            </w:r>
            <w:r w:rsid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238CB"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подведомственных </w:t>
            </w:r>
            <w:r w:rsidR="00DC1D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ОМС «</w:t>
            </w:r>
            <w:r w:rsidR="007238CB"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Управлени</w:t>
            </w:r>
            <w:r w:rsidR="00DC1D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</w:t>
            </w:r>
            <w:r w:rsidR="007238CB" w:rsidRPr="00D958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образования</w:t>
            </w:r>
            <w:r w:rsidR="00DC1D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7259DC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DB1F75" w:rsidRDefault="007238CB" w:rsidP="00DB1F7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EA5365" w:rsidRPr="00DB1F75" w:rsidRDefault="007238CB" w:rsidP="007238C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EA5365" w:rsidRPr="00DB1F75" w:rsidRDefault="007238CB" w:rsidP="00DB1F7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EA5365" w:rsidRPr="00DB1F75" w:rsidRDefault="007238CB" w:rsidP="007238CB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EA5365" w:rsidRPr="00DB1F75" w:rsidRDefault="007238CB" w:rsidP="00DB1F7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</w:t>
            </w:r>
            <w:r w:rsidR="00EA536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2268" w:type="dxa"/>
          </w:tcPr>
          <w:p w:rsidR="00EA5365" w:rsidRPr="007259DC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EA5365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5365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2127" w:type="dxa"/>
          </w:tcPr>
          <w:p w:rsidR="00EA5365" w:rsidRPr="00DB1F75" w:rsidRDefault="00EA5365" w:rsidP="00DB1F75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Доля детей и молодежи, обучающихся в муниципальных образовательных организациях, принявших участие в мероприятиях Образовательного центра «Сириус», НОО «Фонд поддержки детей и молодежи «Золотое сечение», ГАНОУ </w:t>
            </w:r>
            <w:proofErr w:type="gramStart"/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</w:t>
            </w:r>
            <w:proofErr w:type="gramEnd"/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«Дворец </w:t>
            </w: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молодежи», Министерства культуры Свердловской области, Министерства физической культуры и спорта Свердловской области, Министерства здравоохранения Свердловской области, от общего количества обучающихся в муниципальных образовательных организациях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DB1F75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DB1F75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37,5</w:t>
            </w:r>
          </w:p>
        </w:tc>
        <w:tc>
          <w:tcPr>
            <w:tcW w:w="1242" w:type="dxa"/>
          </w:tcPr>
          <w:p w:rsidR="00EA5365" w:rsidRPr="00DB1F75" w:rsidRDefault="00EA5365" w:rsidP="00DB1F7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37,5</w:t>
            </w:r>
          </w:p>
        </w:tc>
        <w:tc>
          <w:tcPr>
            <w:tcW w:w="1276" w:type="dxa"/>
          </w:tcPr>
          <w:p w:rsidR="00EA5365" w:rsidRPr="00DB1F75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37,5</w:t>
            </w:r>
          </w:p>
        </w:tc>
        <w:tc>
          <w:tcPr>
            <w:tcW w:w="1275" w:type="dxa"/>
          </w:tcPr>
          <w:p w:rsidR="00EA5365" w:rsidRPr="00DB1F75" w:rsidRDefault="00EA5365" w:rsidP="00DB1F7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37,5</w:t>
            </w:r>
          </w:p>
        </w:tc>
        <w:tc>
          <w:tcPr>
            <w:tcW w:w="1276" w:type="dxa"/>
          </w:tcPr>
          <w:p w:rsidR="00EA5365" w:rsidRPr="00DB1F75" w:rsidRDefault="00EA5365" w:rsidP="00DB1F7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1F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37,5</w:t>
            </w:r>
          </w:p>
        </w:tc>
        <w:tc>
          <w:tcPr>
            <w:tcW w:w="2268" w:type="dxa"/>
          </w:tcPr>
          <w:p w:rsidR="00EA5365" w:rsidRPr="007259DC" w:rsidRDefault="00EA5365" w:rsidP="00D958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EA5365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5365">
              <w:rPr>
                <w:rFonts w:ascii="Liberation Serif" w:hAnsi="Liberation Serif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127" w:type="dxa"/>
          </w:tcPr>
          <w:p w:rsidR="00EA5365" w:rsidRPr="00AA151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Доля победителей и призеров </w:t>
            </w:r>
            <w:proofErr w:type="gramStart"/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регионального</w:t>
            </w:r>
            <w:proofErr w:type="gramEnd"/>
          </w:p>
          <w:p w:rsidR="00EA5365" w:rsidRPr="00AA151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этапа всероссийской олимпиады школьников от общего количества обучающихся в муниципальных образовательных организациях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0,06</w:t>
            </w:r>
          </w:p>
        </w:tc>
        <w:tc>
          <w:tcPr>
            <w:tcW w:w="1242" w:type="dxa"/>
          </w:tcPr>
          <w:p w:rsidR="00EA5365" w:rsidRPr="00AA1515" w:rsidRDefault="00EA5365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0,06</w:t>
            </w:r>
          </w:p>
        </w:tc>
        <w:tc>
          <w:tcPr>
            <w:tcW w:w="1276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0,06</w:t>
            </w:r>
          </w:p>
        </w:tc>
        <w:tc>
          <w:tcPr>
            <w:tcW w:w="1275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0,06</w:t>
            </w:r>
          </w:p>
        </w:tc>
        <w:tc>
          <w:tcPr>
            <w:tcW w:w="1276" w:type="dxa"/>
          </w:tcPr>
          <w:p w:rsidR="00EA5365" w:rsidRPr="00AA1515" w:rsidRDefault="00EA5365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0,06</w:t>
            </w:r>
          </w:p>
        </w:tc>
        <w:tc>
          <w:tcPr>
            <w:tcW w:w="2268" w:type="dxa"/>
          </w:tcPr>
          <w:p w:rsidR="00EA5365" w:rsidRPr="007259DC" w:rsidRDefault="00EA5365" w:rsidP="00D958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EA5365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5365">
              <w:rPr>
                <w:rFonts w:ascii="Liberation Serif" w:hAnsi="Liberation Serif"/>
                <w:sz w:val="24"/>
                <w:szCs w:val="24"/>
              </w:rPr>
              <w:lastRenderedPageBreak/>
              <w:t>23.</w:t>
            </w:r>
          </w:p>
        </w:tc>
        <w:tc>
          <w:tcPr>
            <w:tcW w:w="2127" w:type="dxa"/>
          </w:tcPr>
          <w:p w:rsidR="00EA5365" w:rsidRPr="00AA1515" w:rsidRDefault="00EA5365" w:rsidP="004966E3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Количество образовательных организаций общего </w:t>
            </w:r>
            <w:r w:rsidRPr="004966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образования</w:t>
            </w: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которых внедрены рабочие программы воспитания и календарные планы воспитательной работы</w:t>
            </w:r>
          </w:p>
        </w:tc>
        <w:tc>
          <w:tcPr>
            <w:tcW w:w="1842" w:type="dxa"/>
            <w:vMerge/>
          </w:tcPr>
          <w:p w:rsidR="00EA5365" w:rsidRPr="00AA1515" w:rsidRDefault="00EA5365" w:rsidP="0032037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10" w:type="dxa"/>
          </w:tcPr>
          <w:p w:rsidR="00EA5365" w:rsidRPr="00AA1515" w:rsidRDefault="00D72852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242" w:type="dxa"/>
          </w:tcPr>
          <w:p w:rsidR="00EA5365" w:rsidRPr="00AA1515" w:rsidRDefault="00D72852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276" w:type="dxa"/>
          </w:tcPr>
          <w:p w:rsidR="00EA5365" w:rsidRPr="00AA1515" w:rsidRDefault="00D72852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275" w:type="dxa"/>
          </w:tcPr>
          <w:p w:rsidR="00EA5365" w:rsidRPr="00AA1515" w:rsidRDefault="00D72852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276" w:type="dxa"/>
          </w:tcPr>
          <w:p w:rsidR="00EA5365" w:rsidRPr="00AA1515" w:rsidRDefault="00D72852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2268" w:type="dxa"/>
          </w:tcPr>
          <w:p w:rsidR="00EA5365" w:rsidRPr="007259DC" w:rsidRDefault="00EA5365" w:rsidP="00D958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EA5365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5365">
              <w:rPr>
                <w:rFonts w:ascii="Liberation Serif" w:hAnsi="Liberation Serif"/>
                <w:sz w:val="24"/>
                <w:szCs w:val="24"/>
              </w:rPr>
              <w:t>24.</w:t>
            </w:r>
          </w:p>
        </w:tc>
        <w:tc>
          <w:tcPr>
            <w:tcW w:w="2127" w:type="dxa"/>
          </w:tcPr>
          <w:p w:rsidR="00EA5365" w:rsidRPr="00AA151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сформированных центров казачьей культуры и/или кадетского образования</w:t>
            </w:r>
          </w:p>
        </w:tc>
        <w:tc>
          <w:tcPr>
            <w:tcW w:w="1842" w:type="dxa"/>
            <w:vMerge/>
          </w:tcPr>
          <w:p w:rsidR="00EA5365" w:rsidRPr="00AA1515" w:rsidRDefault="00EA5365" w:rsidP="0032037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10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42" w:type="dxa"/>
          </w:tcPr>
          <w:p w:rsidR="00EA5365" w:rsidRPr="00AA1515" w:rsidRDefault="00EA5365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EA5365" w:rsidRPr="00AA1515" w:rsidRDefault="00EA5365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EA5365" w:rsidRPr="007259DC" w:rsidRDefault="00EA5365" w:rsidP="00D958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EA5365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5365">
              <w:rPr>
                <w:rFonts w:ascii="Liberation Serif" w:hAnsi="Liberation Serif"/>
                <w:sz w:val="24"/>
                <w:szCs w:val="24"/>
              </w:rPr>
              <w:t>25.</w:t>
            </w:r>
          </w:p>
        </w:tc>
        <w:tc>
          <w:tcPr>
            <w:tcW w:w="2127" w:type="dxa"/>
          </w:tcPr>
          <w:p w:rsidR="00EA5365" w:rsidRPr="00AA151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Число участников мероприятий военно-патриотической направленности (</w:t>
            </w:r>
            <w:proofErr w:type="spellStart"/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Юнармия</w:t>
            </w:r>
            <w:proofErr w:type="spellEnd"/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42" w:type="dxa"/>
            <w:vMerge/>
          </w:tcPr>
          <w:p w:rsidR="00EA5365" w:rsidRPr="00AA1515" w:rsidRDefault="00EA5365" w:rsidP="0032037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AA1515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310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710</w:t>
            </w:r>
          </w:p>
        </w:tc>
        <w:tc>
          <w:tcPr>
            <w:tcW w:w="1242" w:type="dxa"/>
          </w:tcPr>
          <w:p w:rsidR="00EA5365" w:rsidRPr="00AA1515" w:rsidRDefault="00EA5365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768</w:t>
            </w:r>
          </w:p>
        </w:tc>
        <w:tc>
          <w:tcPr>
            <w:tcW w:w="1276" w:type="dxa"/>
          </w:tcPr>
          <w:p w:rsidR="00EA5365" w:rsidRPr="00AA1515" w:rsidRDefault="00496EC6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768</w:t>
            </w:r>
          </w:p>
        </w:tc>
        <w:tc>
          <w:tcPr>
            <w:tcW w:w="1275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787</w:t>
            </w:r>
          </w:p>
        </w:tc>
        <w:tc>
          <w:tcPr>
            <w:tcW w:w="1276" w:type="dxa"/>
          </w:tcPr>
          <w:p w:rsidR="00EA5365" w:rsidRPr="00AA1515" w:rsidRDefault="00EA5365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806</w:t>
            </w:r>
          </w:p>
        </w:tc>
        <w:tc>
          <w:tcPr>
            <w:tcW w:w="2268" w:type="dxa"/>
          </w:tcPr>
          <w:p w:rsidR="00EA5365" w:rsidRPr="007259DC" w:rsidRDefault="00EA5365" w:rsidP="00D958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EA5365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5365">
              <w:rPr>
                <w:rFonts w:ascii="Liberation Serif" w:hAnsi="Liberation Serif"/>
                <w:sz w:val="24"/>
                <w:szCs w:val="24"/>
              </w:rPr>
              <w:t>26.</w:t>
            </w:r>
          </w:p>
        </w:tc>
        <w:tc>
          <w:tcPr>
            <w:tcW w:w="2127" w:type="dxa"/>
          </w:tcPr>
          <w:p w:rsidR="00EA5365" w:rsidRPr="00AA1515" w:rsidRDefault="00EA5365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Число участников мероприятий гражданско-патриотической направленности (РДШ)</w:t>
            </w:r>
          </w:p>
        </w:tc>
        <w:tc>
          <w:tcPr>
            <w:tcW w:w="1842" w:type="dxa"/>
            <w:vMerge/>
          </w:tcPr>
          <w:p w:rsidR="00EA5365" w:rsidRPr="00AA1515" w:rsidRDefault="00EA5365" w:rsidP="0032037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AA1515" w:rsidRDefault="00EA5365" w:rsidP="0032037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310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42" w:type="dxa"/>
          </w:tcPr>
          <w:p w:rsidR="00EA5365" w:rsidRPr="00AA1515" w:rsidRDefault="00EA5365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651</w:t>
            </w:r>
          </w:p>
        </w:tc>
        <w:tc>
          <w:tcPr>
            <w:tcW w:w="1275" w:type="dxa"/>
          </w:tcPr>
          <w:p w:rsidR="00EA5365" w:rsidRPr="00AA1515" w:rsidRDefault="00EA5365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692</w:t>
            </w:r>
          </w:p>
        </w:tc>
        <w:tc>
          <w:tcPr>
            <w:tcW w:w="1276" w:type="dxa"/>
          </w:tcPr>
          <w:p w:rsidR="00EA5365" w:rsidRPr="00AA1515" w:rsidRDefault="00EA5365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692</w:t>
            </w:r>
          </w:p>
        </w:tc>
        <w:tc>
          <w:tcPr>
            <w:tcW w:w="2268" w:type="dxa"/>
          </w:tcPr>
          <w:p w:rsidR="00EA5365" w:rsidRPr="007259DC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A1515" w:rsidRPr="007259DC" w:rsidTr="00EA5365">
        <w:tc>
          <w:tcPr>
            <w:tcW w:w="675" w:type="dxa"/>
          </w:tcPr>
          <w:p w:rsidR="00AA1515" w:rsidRPr="00EA5365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5365">
              <w:rPr>
                <w:rFonts w:ascii="Liberation Serif" w:hAnsi="Liberation Serif"/>
                <w:sz w:val="24"/>
                <w:szCs w:val="24"/>
              </w:rPr>
              <w:t>27.</w:t>
            </w:r>
          </w:p>
        </w:tc>
        <w:tc>
          <w:tcPr>
            <w:tcW w:w="2127" w:type="dxa"/>
          </w:tcPr>
          <w:p w:rsidR="00AA1515" w:rsidRPr="00AA1515" w:rsidRDefault="00AA1515" w:rsidP="004966E3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Число обучающих</w:t>
            </w:r>
            <w:r w:rsidR="004966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ся образовательных </w:t>
            </w:r>
            <w:r w:rsidR="004966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организаций </w:t>
            </w: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общего образования, охваченных программами воспитания</w:t>
            </w:r>
          </w:p>
        </w:tc>
        <w:tc>
          <w:tcPr>
            <w:tcW w:w="1842" w:type="dxa"/>
            <w:tcBorders>
              <w:top w:val="nil"/>
            </w:tcBorders>
          </w:tcPr>
          <w:p w:rsidR="00AA1515" w:rsidRPr="00AA1515" w:rsidRDefault="00AA1515" w:rsidP="0032037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15" w:rsidRPr="00AA1515" w:rsidRDefault="00AA1515" w:rsidP="0032037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310" w:type="dxa"/>
          </w:tcPr>
          <w:p w:rsidR="00AA1515" w:rsidRPr="00AA1515" w:rsidRDefault="00D72852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30 154</w:t>
            </w:r>
          </w:p>
        </w:tc>
        <w:tc>
          <w:tcPr>
            <w:tcW w:w="1242" w:type="dxa"/>
          </w:tcPr>
          <w:p w:rsidR="00AA1515" w:rsidRPr="00AA1515" w:rsidRDefault="00D72852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30 310</w:t>
            </w:r>
          </w:p>
        </w:tc>
        <w:tc>
          <w:tcPr>
            <w:tcW w:w="1276" w:type="dxa"/>
          </w:tcPr>
          <w:p w:rsidR="00AA1515" w:rsidRPr="00AA1515" w:rsidRDefault="00D72852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30 920</w:t>
            </w:r>
          </w:p>
        </w:tc>
        <w:tc>
          <w:tcPr>
            <w:tcW w:w="1275" w:type="dxa"/>
          </w:tcPr>
          <w:p w:rsidR="00AA1515" w:rsidRPr="00AA1515" w:rsidRDefault="00D72852" w:rsidP="00AA151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30 930</w:t>
            </w:r>
          </w:p>
        </w:tc>
        <w:tc>
          <w:tcPr>
            <w:tcW w:w="1276" w:type="dxa"/>
          </w:tcPr>
          <w:p w:rsidR="00AA1515" w:rsidRPr="00AA1515" w:rsidRDefault="00D72852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30 330</w:t>
            </w:r>
          </w:p>
        </w:tc>
        <w:tc>
          <w:tcPr>
            <w:tcW w:w="2268" w:type="dxa"/>
          </w:tcPr>
          <w:p w:rsidR="00AA1515" w:rsidRPr="007259DC" w:rsidRDefault="00AA151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A1515" w:rsidRPr="007259DC" w:rsidRDefault="00AA151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EA5365" w:rsidRPr="007259DC" w:rsidTr="00EA5365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28.</w:t>
            </w:r>
          </w:p>
        </w:tc>
        <w:tc>
          <w:tcPr>
            <w:tcW w:w="15451" w:type="dxa"/>
            <w:gridSpan w:val="10"/>
          </w:tcPr>
          <w:p w:rsidR="00EA5365" w:rsidRPr="007259DC" w:rsidRDefault="00EA5365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AA1515">
              <w:rPr>
                <w:rFonts w:ascii="Liberation Serif" w:hAnsi="Liberation Serif"/>
                <w:b/>
              </w:rPr>
              <w:t>1.4. Развитие культуры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</w:t>
            </w:r>
          </w:p>
        </w:tc>
        <w:tc>
          <w:tcPr>
            <w:tcW w:w="2127" w:type="dxa"/>
          </w:tcPr>
          <w:p w:rsidR="00EA5365" w:rsidRPr="008F17D3" w:rsidRDefault="008F17D3" w:rsidP="00EA5365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Создание модельных муниципальных библиотек (переоснащение муниципальных библиотек по модельному стандарту)</w:t>
            </w:r>
          </w:p>
        </w:tc>
        <w:tc>
          <w:tcPr>
            <w:tcW w:w="1842" w:type="dxa"/>
            <w:vMerge w:val="restart"/>
          </w:tcPr>
          <w:p w:rsidR="00EA5365" w:rsidRPr="00AA1515" w:rsidRDefault="00BC6559" w:rsidP="00EA536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Создание условий для повышения степени доступности культурных благ и формирования насыщенной культурной среды</w:t>
            </w:r>
          </w:p>
        </w:tc>
        <w:tc>
          <w:tcPr>
            <w:tcW w:w="1134" w:type="dxa"/>
          </w:tcPr>
          <w:p w:rsidR="00EA5365" w:rsidRPr="00AA1515" w:rsidRDefault="008F17D3" w:rsidP="00EA536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310" w:type="dxa"/>
          </w:tcPr>
          <w:p w:rsidR="00EA5365" w:rsidRPr="00AA1515" w:rsidRDefault="00EA5365" w:rsidP="008F17D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1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42" w:type="dxa"/>
          </w:tcPr>
          <w:p w:rsidR="00EA5365" w:rsidRPr="00AA1515" w:rsidRDefault="008F17D3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A5365" w:rsidRPr="00AA1515" w:rsidRDefault="008F17D3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EA5365" w:rsidRPr="00AA1515" w:rsidRDefault="008F17D3" w:rsidP="00AA151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A5365" w:rsidRPr="007259DC" w:rsidRDefault="008F17D3" w:rsidP="00AA151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EA5365" w:rsidRPr="00223A73" w:rsidRDefault="00EA5365" w:rsidP="00614A97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Муниципальная программа «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Развитие сферы культуры в Каменск-Уральском городском округе</w:t>
            </w:r>
          </w:p>
          <w:p w:rsidR="00EA5365" w:rsidRPr="007259DC" w:rsidRDefault="00EA5365" w:rsidP="00614A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23A73">
              <w:rPr>
                <w:rFonts w:ascii="Liberation Serif" w:hAnsi="Liberation Serif"/>
                <w:sz w:val="24"/>
                <w:szCs w:val="24"/>
              </w:rPr>
              <w:t>на 2020 – 2026 годы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ОМС «Управление культуры»</w:t>
            </w:r>
          </w:p>
        </w:tc>
      </w:tr>
      <w:tr w:rsidR="00EA5365" w:rsidRPr="007259DC" w:rsidTr="00090B47">
        <w:tc>
          <w:tcPr>
            <w:tcW w:w="675" w:type="dxa"/>
          </w:tcPr>
          <w:p w:rsidR="00EA5365" w:rsidRPr="007259DC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5365" w:rsidRPr="007259DC" w:rsidRDefault="008F17D3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реконструирован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ных</w:t>
            </w:r>
            <w:proofErr w:type="spellEnd"/>
            <w:proofErr w:type="gramEnd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созданных объектов муниципальных учреждений культуры</w:t>
            </w:r>
          </w:p>
        </w:tc>
        <w:tc>
          <w:tcPr>
            <w:tcW w:w="1842" w:type="dxa"/>
            <w:vMerge/>
          </w:tcPr>
          <w:p w:rsidR="00EA5365" w:rsidRPr="007259DC" w:rsidRDefault="00EA5365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5365" w:rsidRPr="007259DC" w:rsidRDefault="008F17D3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310" w:type="dxa"/>
          </w:tcPr>
          <w:p w:rsidR="00EA5365" w:rsidRPr="007259DC" w:rsidRDefault="008F17D3" w:rsidP="008F17D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EA5365" w:rsidRPr="007259DC" w:rsidRDefault="008F17D3" w:rsidP="008F17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A5365" w:rsidRPr="007259DC" w:rsidRDefault="008F17D3" w:rsidP="008F17D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EA5365" w:rsidRPr="007259DC" w:rsidRDefault="008F17D3" w:rsidP="008F17D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A5365" w:rsidRPr="007259DC" w:rsidRDefault="008F17D3" w:rsidP="008F17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EA5365" w:rsidRPr="007259DC" w:rsidRDefault="00EA5365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EA5365" w:rsidRPr="007259DC" w:rsidRDefault="00EA5365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8F17D3" w:rsidRPr="007259DC" w:rsidTr="00090B47">
        <w:tc>
          <w:tcPr>
            <w:tcW w:w="675" w:type="dxa"/>
          </w:tcPr>
          <w:p w:rsidR="008F17D3" w:rsidRPr="007259DC" w:rsidRDefault="008F17D3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8F17D3" w:rsidRPr="0018704B" w:rsidRDefault="008F17D3" w:rsidP="008F17D3">
            <w:pPr>
              <w:ind w:left="-74" w:right="-141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Число посещений библиотек</w:t>
            </w:r>
          </w:p>
        </w:tc>
        <w:tc>
          <w:tcPr>
            <w:tcW w:w="1842" w:type="dxa"/>
            <w:vMerge/>
          </w:tcPr>
          <w:p w:rsidR="008F17D3" w:rsidRPr="007259DC" w:rsidRDefault="008F17D3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17D3" w:rsidRPr="008F17D3" w:rsidRDefault="008F17D3" w:rsidP="00692AC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посе-щений</w:t>
            </w:r>
            <w:proofErr w:type="spellEnd"/>
            <w:proofErr w:type="gramEnd"/>
          </w:p>
        </w:tc>
        <w:tc>
          <w:tcPr>
            <w:tcW w:w="1310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609,4</w:t>
            </w:r>
          </w:p>
        </w:tc>
        <w:tc>
          <w:tcPr>
            <w:tcW w:w="1242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664,8</w:t>
            </w:r>
          </w:p>
        </w:tc>
        <w:tc>
          <w:tcPr>
            <w:tcW w:w="1276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775,6</w:t>
            </w:r>
          </w:p>
        </w:tc>
        <w:tc>
          <w:tcPr>
            <w:tcW w:w="1275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997,21</w:t>
            </w:r>
          </w:p>
        </w:tc>
        <w:tc>
          <w:tcPr>
            <w:tcW w:w="1276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1108,01</w:t>
            </w:r>
          </w:p>
        </w:tc>
        <w:tc>
          <w:tcPr>
            <w:tcW w:w="2268" w:type="dxa"/>
          </w:tcPr>
          <w:p w:rsidR="008F17D3" w:rsidRPr="007259DC" w:rsidRDefault="008F17D3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8F17D3" w:rsidRPr="007259DC" w:rsidRDefault="008F17D3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8F17D3" w:rsidRPr="007259DC" w:rsidTr="00090B47">
        <w:tc>
          <w:tcPr>
            <w:tcW w:w="675" w:type="dxa"/>
          </w:tcPr>
          <w:p w:rsidR="008F17D3" w:rsidRPr="007259DC" w:rsidRDefault="008F17D3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8F17D3" w:rsidRPr="007259DC" w:rsidRDefault="008F17D3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Число посещений музеев</w:t>
            </w:r>
          </w:p>
        </w:tc>
        <w:tc>
          <w:tcPr>
            <w:tcW w:w="1842" w:type="dxa"/>
            <w:vMerge/>
          </w:tcPr>
          <w:p w:rsidR="008F17D3" w:rsidRPr="007259DC" w:rsidRDefault="008F17D3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17D3" w:rsidRPr="008F17D3" w:rsidRDefault="008F17D3" w:rsidP="00692AC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посе-щений</w:t>
            </w:r>
            <w:proofErr w:type="spellEnd"/>
            <w:proofErr w:type="gramEnd"/>
          </w:p>
        </w:tc>
        <w:tc>
          <w:tcPr>
            <w:tcW w:w="1310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1242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85,1</w:t>
            </w:r>
          </w:p>
        </w:tc>
        <w:tc>
          <w:tcPr>
            <w:tcW w:w="1276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88,8</w:t>
            </w:r>
          </w:p>
        </w:tc>
        <w:tc>
          <w:tcPr>
            <w:tcW w:w="1275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92,5</w:t>
            </w:r>
          </w:p>
        </w:tc>
        <w:tc>
          <w:tcPr>
            <w:tcW w:w="1276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96,2</w:t>
            </w:r>
          </w:p>
        </w:tc>
        <w:tc>
          <w:tcPr>
            <w:tcW w:w="2268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8F17D3" w:rsidRPr="008F17D3" w:rsidRDefault="008F17D3" w:rsidP="00692AC9">
            <w:pPr>
              <w:pStyle w:val="a8"/>
              <w:spacing w:after="0"/>
              <w:jc w:val="center"/>
              <w:rPr>
                <w:rFonts w:ascii="Liberation Serif" w:hAnsi="Liberation Serif"/>
                <w:color w:val="000000"/>
              </w:rPr>
            </w:pPr>
            <w:r w:rsidRPr="008F17D3">
              <w:rPr>
                <w:rFonts w:ascii="Liberation Serif" w:hAnsi="Liberation Serif"/>
                <w:color w:val="000000"/>
              </w:rPr>
              <w:t>-«-</w:t>
            </w:r>
          </w:p>
        </w:tc>
      </w:tr>
      <w:tr w:rsidR="008F17D3" w:rsidRPr="007259DC" w:rsidTr="00090B47">
        <w:tc>
          <w:tcPr>
            <w:tcW w:w="675" w:type="dxa"/>
          </w:tcPr>
          <w:p w:rsidR="008F17D3" w:rsidRPr="007259DC" w:rsidRDefault="008F17D3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8F17D3" w:rsidRPr="007259DC" w:rsidRDefault="008F17D3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Число посещений </w:t>
            </w:r>
            <w:proofErr w:type="spellStart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культурно-массо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вых</w:t>
            </w:r>
            <w:proofErr w:type="spellEnd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мероприятий учреждений </w:t>
            </w:r>
            <w:proofErr w:type="spellStart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культурно-досугового</w:t>
            </w:r>
            <w:proofErr w:type="spellEnd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типа</w:t>
            </w:r>
          </w:p>
        </w:tc>
        <w:tc>
          <w:tcPr>
            <w:tcW w:w="1842" w:type="dxa"/>
            <w:vMerge/>
          </w:tcPr>
          <w:p w:rsidR="008F17D3" w:rsidRPr="007259DC" w:rsidRDefault="008F17D3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17D3" w:rsidRPr="008F17D3" w:rsidRDefault="008F17D3" w:rsidP="00692AC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посе-щений</w:t>
            </w:r>
            <w:proofErr w:type="spellEnd"/>
            <w:proofErr w:type="gramEnd"/>
          </w:p>
        </w:tc>
        <w:tc>
          <w:tcPr>
            <w:tcW w:w="1310" w:type="dxa"/>
          </w:tcPr>
          <w:p w:rsidR="008F17D3" w:rsidRPr="008F17D3" w:rsidRDefault="008F17D3" w:rsidP="00692AC9">
            <w:pPr>
              <w:spacing w:after="100" w:afterAutospacing="1"/>
              <w:ind w:left="-144" w:right="-167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765,74</w:t>
            </w:r>
          </w:p>
        </w:tc>
        <w:tc>
          <w:tcPr>
            <w:tcW w:w="1242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835,35</w:t>
            </w:r>
          </w:p>
        </w:tc>
        <w:tc>
          <w:tcPr>
            <w:tcW w:w="1276" w:type="dxa"/>
          </w:tcPr>
          <w:p w:rsidR="008F17D3" w:rsidRPr="008F17D3" w:rsidRDefault="008F17D3" w:rsidP="00692AC9">
            <w:pPr>
              <w:spacing w:after="100" w:afterAutospacing="1"/>
              <w:ind w:left="-144" w:right="-167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974,58</w:t>
            </w:r>
          </w:p>
        </w:tc>
        <w:tc>
          <w:tcPr>
            <w:tcW w:w="1275" w:type="dxa"/>
          </w:tcPr>
          <w:p w:rsidR="008F17D3" w:rsidRPr="008F17D3" w:rsidRDefault="008F17D3" w:rsidP="00692AC9">
            <w:pPr>
              <w:spacing w:after="100" w:afterAutospacing="1"/>
              <w:ind w:left="-144" w:right="-167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1253,03</w:t>
            </w:r>
          </w:p>
        </w:tc>
        <w:tc>
          <w:tcPr>
            <w:tcW w:w="1276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1392,25</w:t>
            </w:r>
          </w:p>
        </w:tc>
        <w:tc>
          <w:tcPr>
            <w:tcW w:w="2268" w:type="dxa"/>
          </w:tcPr>
          <w:p w:rsidR="008F17D3" w:rsidRPr="008F17D3" w:rsidRDefault="008F17D3" w:rsidP="00692AC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8F17D3" w:rsidRPr="008F17D3" w:rsidRDefault="008F17D3" w:rsidP="00692AC9">
            <w:pPr>
              <w:pStyle w:val="a8"/>
              <w:spacing w:after="0"/>
              <w:jc w:val="center"/>
              <w:rPr>
                <w:rFonts w:ascii="Liberation Serif" w:hAnsi="Liberation Serif"/>
                <w:color w:val="000000"/>
              </w:rPr>
            </w:pPr>
            <w:r w:rsidRPr="008F17D3">
              <w:rPr>
                <w:rFonts w:ascii="Liberation Serif" w:hAnsi="Liberation Serif"/>
                <w:color w:val="000000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DC1D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34.</w:t>
            </w:r>
          </w:p>
        </w:tc>
        <w:tc>
          <w:tcPr>
            <w:tcW w:w="2127" w:type="dxa"/>
          </w:tcPr>
          <w:p w:rsidR="00A24AFF" w:rsidRPr="0018704B" w:rsidRDefault="00A24AFF" w:rsidP="008F17D3">
            <w:pPr>
              <w:ind w:left="-74" w:right="-141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F17D3">
              <w:rPr>
                <w:rFonts w:ascii="Liberation Serif" w:hAnsi="Liberation Serif"/>
                <w:color w:val="000000"/>
                <w:sz w:val="24"/>
                <w:szCs w:val="24"/>
              </w:rPr>
              <w:t>Число посещений театров</w:t>
            </w:r>
          </w:p>
        </w:tc>
        <w:tc>
          <w:tcPr>
            <w:tcW w:w="1842" w:type="dxa"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C2230E" w:rsidRDefault="00A24AFF" w:rsidP="00692AC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30E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тыс. </w:t>
            </w:r>
            <w:proofErr w:type="spellStart"/>
            <w:proofErr w:type="gramStart"/>
            <w:r w:rsidRPr="00C2230E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посе</w:t>
            </w:r>
            <w:r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-</w:t>
            </w:r>
            <w:r w:rsidRPr="00C2230E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щений</w:t>
            </w:r>
            <w:proofErr w:type="spellEnd"/>
            <w:proofErr w:type="gramEnd"/>
          </w:p>
        </w:tc>
        <w:tc>
          <w:tcPr>
            <w:tcW w:w="1310" w:type="dxa"/>
          </w:tcPr>
          <w:p w:rsidR="00A24AFF" w:rsidRPr="00C2230E" w:rsidRDefault="00A24AFF" w:rsidP="00692AC9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67,66</w:t>
            </w:r>
          </w:p>
        </w:tc>
        <w:tc>
          <w:tcPr>
            <w:tcW w:w="1242" w:type="dxa"/>
          </w:tcPr>
          <w:p w:rsidR="00A24AFF" w:rsidRPr="00C2230E" w:rsidRDefault="00A24AFF" w:rsidP="00692AC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70,74</w:t>
            </w:r>
          </w:p>
        </w:tc>
        <w:tc>
          <w:tcPr>
            <w:tcW w:w="1276" w:type="dxa"/>
          </w:tcPr>
          <w:p w:rsidR="00A24AFF" w:rsidRPr="00C2230E" w:rsidRDefault="00A24AFF" w:rsidP="00692AC9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73,81</w:t>
            </w:r>
          </w:p>
        </w:tc>
        <w:tc>
          <w:tcPr>
            <w:tcW w:w="1275" w:type="dxa"/>
          </w:tcPr>
          <w:p w:rsidR="00A24AFF" w:rsidRPr="00C2230E" w:rsidRDefault="00A24AFF" w:rsidP="00692AC9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76,89</w:t>
            </w:r>
          </w:p>
        </w:tc>
        <w:tc>
          <w:tcPr>
            <w:tcW w:w="1276" w:type="dxa"/>
          </w:tcPr>
          <w:p w:rsidR="00A24AFF" w:rsidRPr="00C2230E" w:rsidRDefault="00A24AFF" w:rsidP="00692AC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79,96</w:t>
            </w:r>
          </w:p>
        </w:tc>
        <w:tc>
          <w:tcPr>
            <w:tcW w:w="2268" w:type="dxa"/>
          </w:tcPr>
          <w:p w:rsidR="00A24AFF" w:rsidRPr="007259DC" w:rsidRDefault="00A24AFF" w:rsidP="00692AC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692AC9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EA5365">
        <w:tc>
          <w:tcPr>
            <w:tcW w:w="675" w:type="dxa"/>
          </w:tcPr>
          <w:p w:rsidR="00A24AFF" w:rsidRPr="007259DC" w:rsidRDefault="00A24AFF" w:rsidP="00DC1D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451" w:type="dxa"/>
            <w:gridSpan w:val="10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647A36">
              <w:rPr>
                <w:rFonts w:ascii="Liberation Serif" w:hAnsi="Liberation Serif"/>
                <w:b/>
              </w:rPr>
              <w:t>1.5. Развитие физической культуры и спорта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DC1D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Доля населения, систематически занимающегося физической культурой и спортом, от общей численности населения в возрасте  </w:t>
            </w:r>
          </w:p>
          <w:p w:rsidR="00A24AFF" w:rsidRPr="007259DC" w:rsidRDefault="00A24AFF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3-79 лет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647A36">
            <w:pPr>
              <w:ind w:left="-75" w:right="-142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Создание условий, обеспечивающих возможность для граждан вести здоровый образ жизни, систематически заниматься физической культурой и спортом, получать доступ к развитой спортивной инфраструктуре </w:t>
            </w:r>
          </w:p>
        </w:tc>
        <w:tc>
          <w:tcPr>
            <w:tcW w:w="1134" w:type="dxa"/>
          </w:tcPr>
          <w:p w:rsidR="00A24AFF" w:rsidRPr="00647A36" w:rsidRDefault="00A24AFF" w:rsidP="00647A36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7A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647A36" w:rsidRDefault="00A24AFF" w:rsidP="00647A36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7A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52,2</w:t>
            </w:r>
          </w:p>
        </w:tc>
        <w:tc>
          <w:tcPr>
            <w:tcW w:w="1242" w:type="dxa"/>
          </w:tcPr>
          <w:p w:rsidR="00A24AFF" w:rsidRPr="00647A36" w:rsidRDefault="00A24AFF" w:rsidP="00647A3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7A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55,2</w:t>
            </w:r>
          </w:p>
        </w:tc>
        <w:tc>
          <w:tcPr>
            <w:tcW w:w="1276" w:type="dxa"/>
          </w:tcPr>
          <w:p w:rsidR="00A24AFF" w:rsidRPr="00647A36" w:rsidRDefault="00A24AFF" w:rsidP="00647A36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7A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57,9</w:t>
            </w:r>
          </w:p>
        </w:tc>
        <w:tc>
          <w:tcPr>
            <w:tcW w:w="1275" w:type="dxa"/>
          </w:tcPr>
          <w:p w:rsidR="00A24AFF" w:rsidRPr="00647A36" w:rsidRDefault="00A24AFF" w:rsidP="00647A36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7A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647A36" w:rsidRDefault="00A24AFF" w:rsidP="00647A3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7A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2268" w:type="dxa"/>
          </w:tcPr>
          <w:p w:rsidR="00A24AFF" w:rsidRPr="00223A73" w:rsidRDefault="00A24AFF" w:rsidP="00614A97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Муниципальная программа «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Развитие физической культуры и спорта в Каменск-Уральском городском округе</w:t>
            </w:r>
          </w:p>
          <w:p w:rsidR="00A24AFF" w:rsidRPr="007259DC" w:rsidRDefault="00A24AFF" w:rsidP="00614A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23A73">
              <w:rPr>
                <w:rFonts w:ascii="Liberation Serif" w:hAnsi="Liberation Serif"/>
                <w:sz w:val="24"/>
                <w:szCs w:val="24"/>
              </w:rPr>
              <w:t>на 2020 – 2026 годы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A24AFF" w:rsidRPr="007259DC" w:rsidRDefault="00A24AFF" w:rsidP="00647A36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ОМС «Управление по физкультуре и спорту»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37.</w:t>
            </w:r>
          </w:p>
        </w:tc>
        <w:tc>
          <w:tcPr>
            <w:tcW w:w="2127" w:type="dxa"/>
          </w:tcPr>
          <w:p w:rsidR="00A24AFF" w:rsidRPr="007259DC" w:rsidRDefault="00A24AFF" w:rsidP="00F1306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Доля  населения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 муниципального образования, принявшего участие 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в выполнении нормативов испытаний (тестов) Всероссийского физкультурно-спортивного комплекса «Готов к труду и обороне» (ГТО)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F13061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259DC" w:rsidRDefault="00A24AFF" w:rsidP="00F1306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52,0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259DC" w:rsidRDefault="00A24AFF" w:rsidP="00F1306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55,0</w:t>
            </w:r>
          </w:p>
        </w:tc>
        <w:tc>
          <w:tcPr>
            <w:tcW w:w="2268" w:type="dxa"/>
          </w:tcPr>
          <w:p w:rsidR="00A24AFF" w:rsidRPr="007259DC" w:rsidRDefault="00A24AFF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38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Доля лиц с ограниченными возможностями здоровья и инвалидов, систематически занимающихся физической культурой и спортом, от общей численности указанной категории населения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 не имеющего противопоказаний для занятий физической культурой и спортом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F13061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42" w:type="dxa"/>
          </w:tcPr>
          <w:p w:rsidR="00A24AFF" w:rsidRPr="007259DC" w:rsidRDefault="00A24AFF" w:rsidP="006010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17,4</w:t>
            </w:r>
          </w:p>
        </w:tc>
        <w:tc>
          <w:tcPr>
            <w:tcW w:w="1276" w:type="dxa"/>
          </w:tcPr>
          <w:p w:rsidR="00A24AFF" w:rsidRPr="007259DC" w:rsidRDefault="00A24AFF" w:rsidP="006010CC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17,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A24AFF" w:rsidRPr="007259DC" w:rsidRDefault="00A24AFF" w:rsidP="00F13061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24AFF" w:rsidRPr="007259DC" w:rsidRDefault="00A24AFF" w:rsidP="00F1306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17,5</w:t>
            </w:r>
          </w:p>
        </w:tc>
        <w:tc>
          <w:tcPr>
            <w:tcW w:w="2268" w:type="dxa"/>
          </w:tcPr>
          <w:p w:rsidR="00A24AFF" w:rsidRPr="007259DC" w:rsidRDefault="00A24AFF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0D3EB7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 xml:space="preserve">Уровень 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lastRenderedPageBreak/>
              <w:t>обеспеченности населения муниципального образования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F1306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57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A24AFF" w:rsidRPr="007259DC" w:rsidRDefault="00A24AFF" w:rsidP="00B005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58,0</w:t>
            </w:r>
          </w:p>
        </w:tc>
        <w:tc>
          <w:tcPr>
            <w:tcW w:w="1276" w:type="dxa"/>
          </w:tcPr>
          <w:p w:rsidR="00A24AFF" w:rsidRPr="007259DC" w:rsidRDefault="00A24AFF" w:rsidP="00F1306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A24AFF" w:rsidRPr="007259DC" w:rsidRDefault="00A24AFF" w:rsidP="00F1306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A24AFF" w:rsidRPr="007259DC" w:rsidRDefault="00A24AFF" w:rsidP="00B005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60,0</w:t>
            </w:r>
          </w:p>
        </w:tc>
        <w:tc>
          <w:tcPr>
            <w:tcW w:w="2268" w:type="dxa"/>
          </w:tcPr>
          <w:p w:rsidR="00A24AFF" w:rsidRPr="007259DC" w:rsidRDefault="00A24AFF" w:rsidP="00B005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BC6559">
        <w:trPr>
          <w:trHeight w:val="121"/>
        </w:trPr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40.</w:t>
            </w:r>
          </w:p>
        </w:tc>
        <w:tc>
          <w:tcPr>
            <w:tcW w:w="15451" w:type="dxa"/>
            <w:gridSpan w:val="10"/>
          </w:tcPr>
          <w:p w:rsidR="00A24AFF" w:rsidRPr="0096026F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1</w:t>
            </w:r>
            <w:r w:rsidRPr="000D3EB7">
              <w:rPr>
                <w:rFonts w:ascii="Liberation Serif" w:hAnsi="Liberation Serif"/>
                <w:b/>
              </w:rPr>
              <w:t>.</w:t>
            </w:r>
            <w:r>
              <w:rPr>
                <w:rFonts w:ascii="Liberation Serif" w:hAnsi="Liberation Serif"/>
                <w:b/>
              </w:rPr>
              <w:t>6.</w:t>
            </w:r>
            <w:r w:rsidRPr="000D3EB7">
              <w:rPr>
                <w:rFonts w:ascii="Liberation Serif" w:hAnsi="Liberation Serif"/>
                <w:b/>
              </w:rPr>
              <w:t xml:space="preserve"> Развитие молодежной политики</w:t>
            </w:r>
          </w:p>
        </w:tc>
      </w:tr>
      <w:tr w:rsidR="00A24AFF" w:rsidRPr="007259DC" w:rsidTr="00090B47">
        <w:trPr>
          <w:trHeight w:val="3030"/>
        </w:trPr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41.</w:t>
            </w:r>
          </w:p>
        </w:tc>
        <w:tc>
          <w:tcPr>
            <w:tcW w:w="2127" w:type="dxa"/>
          </w:tcPr>
          <w:p w:rsidR="00A24AFF" w:rsidRPr="007259DC" w:rsidRDefault="00A24AFF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Доля молодых граждан от 14 до 35 лет – участников мероприятий программ, направленных на реализацию молодежной политики, в общей численности молодежи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B005D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1134" w:type="dxa"/>
          </w:tcPr>
          <w:p w:rsidR="00A24AFF" w:rsidRPr="007259DC" w:rsidRDefault="00A24AFF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665941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242" w:type="dxa"/>
          </w:tcPr>
          <w:p w:rsidR="00A24AFF" w:rsidRPr="007259DC" w:rsidRDefault="00A24AFF" w:rsidP="0066594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35,0</w:t>
            </w:r>
          </w:p>
        </w:tc>
        <w:tc>
          <w:tcPr>
            <w:tcW w:w="1276" w:type="dxa"/>
          </w:tcPr>
          <w:p w:rsidR="00A24AFF" w:rsidRPr="007259DC" w:rsidRDefault="00A24AFF" w:rsidP="00EA5365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665941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35,0</w:t>
            </w:r>
          </w:p>
        </w:tc>
        <w:tc>
          <w:tcPr>
            <w:tcW w:w="2268" w:type="dxa"/>
          </w:tcPr>
          <w:p w:rsidR="00A24AFF" w:rsidRPr="00223A73" w:rsidRDefault="00A24AFF" w:rsidP="00795D77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Муниципальная программа «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Реализация социальной политики в Каменск-Уральском городском округе</w:t>
            </w:r>
          </w:p>
          <w:p w:rsidR="00A24AFF" w:rsidRPr="007259DC" w:rsidRDefault="00A24AFF" w:rsidP="00795D7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23A73">
              <w:rPr>
                <w:rFonts w:ascii="Liberation Serif" w:hAnsi="Liberation Serif"/>
                <w:sz w:val="24"/>
                <w:szCs w:val="24"/>
              </w:rPr>
              <w:t>на 2020 – 2026 годы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A24AFF" w:rsidRDefault="00A24AFF" w:rsidP="0017533A">
            <w:pPr>
              <w:pStyle w:val="a8"/>
              <w:spacing w:before="0" w:beforeAutospacing="0" w:after="0"/>
              <w:ind w:left="-215" w:right="-142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t>Отдел по социальным и жилищным вопросам Администрации Каменск-Уральского городского округа</w:t>
            </w:r>
            <w:r>
              <w:rPr>
                <w:rFonts w:ascii="Liberation Serif" w:hAnsi="Liberation Serif"/>
              </w:rPr>
              <w:t>,</w:t>
            </w:r>
          </w:p>
          <w:p w:rsidR="00A24AFF" w:rsidRPr="007259DC" w:rsidRDefault="00A24AFF" w:rsidP="0017533A">
            <w:pPr>
              <w:pStyle w:val="a8"/>
              <w:spacing w:before="0" w:beforeAutospacing="0" w:after="0"/>
              <w:ind w:left="-215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«ЦМП»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BC65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Доля молодых граждан в возрасте от 14 до 35 лет, регулярно участвующих в деятельности общественных 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объединений патриотической направленности, в общей численности молодежи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665941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242" w:type="dxa"/>
          </w:tcPr>
          <w:p w:rsidR="00A24AFF" w:rsidRPr="007259DC" w:rsidRDefault="00A24AFF" w:rsidP="0066594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25,0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25,0</w:t>
            </w:r>
          </w:p>
        </w:tc>
        <w:tc>
          <w:tcPr>
            <w:tcW w:w="2268" w:type="dxa"/>
          </w:tcPr>
          <w:p w:rsidR="00A24AFF" w:rsidRPr="007259DC" w:rsidRDefault="00A24AFF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BC6559">
        <w:tc>
          <w:tcPr>
            <w:tcW w:w="675" w:type="dxa"/>
          </w:tcPr>
          <w:p w:rsidR="00A24AFF" w:rsidRPr="00BC6559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43.</w:t>
            </w:r>
          </w:p>
        </w:tc>
        <w:tc>
          <w:tcPr>
            <w:tcW w:w="15451" w:type="dxa"/>
            <w:gridSpan w:val="10"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1</w:t>
            </w:r>
            <w:r w:rsidRPr="000D3EB7">
              <w:rPr>
                <w:rFonts w:ascii="Liberation Serif" w:hAnsi="Liberation Serif"/>
                <w:b/>
              </w:rPr>
              <w:t>.</w:t>
            </w:r>
            <w:r>
              <w:rPr>
                <w:rFonts w:ascii="Liberation Serif" w:hAnsi="Liberation Serif"/>
                <w:b/>
              </w:rPr>
              <w:t>7.</w:t>
            </w:r>
            <w:r w:rsidRPr="000D3EB7">
              <w:rPr>
                <w:rFonts w:ascii="Liberation Serif" w:hAnsi="Liberation Serif"/>
                <w:b/>
              </w:rPr>
              <w:t xml:space="preserve"> Социальная поддержка населения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BC65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3EB7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333211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Оказание материальной помощи гражданам (за счет средств местного бюджета)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B005D5">
            <w:pPr>
              <w:ind w:left="-75" w:right="-142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Оказание дополнительных мер социальной поддержки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чел./ тыс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уб.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</w:t>
            </w:r>
          </w:p>
          <w:p w:rsidR="00A24AFF" w:rsidRPr="007259DC" w:rsidRDefault="00A24AFF" w:rsidP="00CD7B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42" w:type="dxa"/>
          </w:tcPr>
          <w:p w:rsidR="00A24AFF" w:rsidRDefault="00A24AFF" w:rsidP="0066594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 /</w:t>
            </w:r>
          </w:p>
          <w:p w:rsidR="00A24AFF" w:rsidRPr="007259DC" w:rsidRDefault="00A24AFF" w:rsidP="0066594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150,0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</w:t>
            </w:r>
          </w:p>
          <w:p w:rsidR="00A24AFF" w:rsidRPr="007259DC" w:rsidRDefault="00A24AFF" w:rsidP="00CD7B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150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175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259DC" w:rsidRDefault="00A24AFF" w:rsidP="00665941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</w:t>
            </w:r>
          </w:p>
          <w:p w:rsidR="00A24AFF" w:rsidRPr="00665941" w:rsidRDefault="00A24AFF" w:rsidP="00665941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175</w:t>
            </w:r>
            <w:r w:rsidRPr="007259DC">
              <w:rPr>
                <w:rFonts w:ascii="Liberation Serif" w:hAnsi="Liberation Serif"/>
                <w:color w:val="000000"/>
              </w:rPr>
              <w:t>,0</w:t>
            </w:r>
          </w:p>
        </w:tc>
        <w:tc>
          <w:tcPr>
            <w:tcW w:w="2268" w:type="dxa"/>
          </w:tcPr>
          <w:p w:rsidR="00A24AFF" w:rsidRPr="007259DC" w:rsidRDefault="00A24AFF" w:rsidP="00795D77">
            <w:pPr>
              <w:autoSpaceDE w:val="0"/>
              <w:autoSpaceDN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Муниципальная программа «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Реализация социальной политики в Каменск-Уральском городском округена 2020 – 2026 годы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A24AFF" w:rsidRPr="007259DC" w:rsidRDefault="00A24AFF" w:rsidP="00795D77">
            <w:pPr>
              <w:pStyle w:val="a8"/>
              <w:spacing w:after="0"/>
              <w:ind w:left="-216" w:right="-142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494897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86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A24AFF" w:rsidRPr="007259DC" w:rsidRDefault="00A24AFF" w:rsidP="00592F0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1 0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1 000</w:t>
            </w:r>
          </w:p>
        </w:tc>
        <w:tc>
          <w:tcPr>
            <w:tcW w:w="2268" w:type="dxa"/>
          </w:tcPr>
          <w:p w:rsidR="00A24AFF" w:rsidRPr="007259DC" w:rsidRDefault="00A24AFF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BC6559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46.</w:t>
            </w:r>
          </w:p>
        </w:tc>
        <w:tc>
          <w:tcPr>
            <w:tcW w:w="15451" w:type="dxa"/>
            <w:gridSpan w:val="10"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0D3EB7">
              <w:rPr>
                <w:rFonts w:ascii="Liberation Serif" w:hAnsi="Liberation Serif"/>
                <w:b/>
              </w:rPr>
              <w:t>1.8. Обеспечение жильем</w:t>
            </w:r>
          </w:p>
        </w:tc>
      </w:tr>
      <w:tr w:rsidR="00A24AFF" w:rsidRPr="007259DC" w:rsidTr="00662A9E">
        <w:trPr>
          <w:trHeight w:val="2981"/>
        </w:trPr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47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B005D5" w:rsidRDefault="00A24AFF" w:rsidP="00333211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жилищного строительства</w:t>
            </w:r>
          </w:p>
        </w:tc>
        <w:tc>
          <w:tcPr>
            <w:tcW w:w="1842" w:type="dxa"/>
            <w:vMerge w:val="restart"/>
          </w:tcPr>
          <w:p w:rsidR="00A24AFF" w:rsidRPr="00B005D5" w:rsidRDefault="00A24AFF" w:rsidP="00B005D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Обеспечение жильем жителей городского округа</w:t>
            </w:r>
          </w:p>
        </w:tc>
        <w:tc>
          <w:tcPr>
            <w:tcW w:w="1134" w:type="dxa"/>
          </w:tcPr>
          <w:p w:rsidR="00A24AFF" w:rsidRPr="00B005D5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тыс</w:t>
            </w:r>
            <w:proofErr w:type="gramStart"/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.м</w:t>
            </w:r>
            <w:proofErr w:type="gramEnd"/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10" w:type="dxa"/>
          </w:tcPr>
          <w:p w:rsidR="00A24AFF" w:rsidRPr="00B005D5" w:rsidRDefault="00A24AFF" w:rsidP="0031054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27017</w:t>
            </w:r>
          </w:p>
        </w:tc>
        <w:tc>
          <w:tcPr>
            <w:tcW w:w="1242" w:type="dxa"/>
          </w:tcPr>
          <w:p w:rsidR="00A24AFF" w:rsidRPr="00B005D5" w:rsidRDefault="00A24AFF" w:rsidP="0031054A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24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749</w:t>
            </w:r>
          </w:p>
        </w:tc>
        <w:tc>
          <w:tcPr>
            <w:tcW w:w="1276" w:type="dxa"/>
          </w:tcPr>
          <w:p w:rsidR="00A24AFF" w:rsidRPr="00B005D5" w:rsidRDefault="00A24AFF" w:rsidP="0031054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736</w:t>
            </w:r>
          </w:p>
        </w:tc>
        <w:tc>
          <w:tcPr>
            <w:tcW w:w="1275" w:type="dxa"/>
          </w:tcPr>
          <w:p w:rsidR="00A24AFF" w:rsidRPr="00B005D5" w:rsidRDefault="00A24AFF" w:rsidP="00EA536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26 383</w:t>
            </w:r>
          </w:p>
        </w:tc>
        <w:tc>
          <w:tcPr>
            <w:tcW w:w="1276" w:type="dxa"/>
          </w:tcPr>
          <w:p w:rsidR="00A24AFF" w:rsidRPr="00B005D5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005D5">
              <w:rPr>
                <w:rFonts w:ascii="Liberation Serif" w:hAnsi="Liberation Serif"/>
                <w:color w:val="000000" w:themeColor="text1"/>
              </w:rPr>
              <w:t>26 383</w:t>
            </w:r>
          </w:p>
        </w:tc>
        <w:tc>
          <w:tcPr>
            <w:tcW w:w="2268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662A9E">
            <w:pPr>
              <w:pStyle w:val="a8"/>
              <w:spacing w:after="0"/>
              <w:ind w:left="-216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eastAsia="en-US"/>
              </w:rPr>
              <w:t>О</w:t>
            </w:r>
            <w:r w:rsidRPr="00223A73">
              <w:rPr>
                <w:rFonts w:ascii="Liberation Serif" w:hAnsi="Liberation Serif"/>
                <w:lang w:eastAsia="en-US"/>
              </w:rPr>
              <w:t xml:space="preserve">тдел по развитию территории и </w:t>
            </w:r>
            <w:proofErr w:type="spellStart"/>
            <w:proofErr w:type="gramStart"/>
            <w:r w:rsidRPr="00223A73">
              <w:rPr>
                <w:rFonts w:ascii="Liberation Serif" w:hAnsi="Liberation Serif"/>
                <w:lang w:eastAsia="en-US"/>
              </w:rPr>
              <w:t>муниципаль</w:t>
            </w:r>
            <w:r>
              <w:rPr>
                <w:rFonts w:ascii="Liberation Serif" w:hAnsi="Liberation Serif"/>
                <w:lang w:eastAsia="en-US"/>
              </w:rPr>
              <w:t>-</w:t>
            </w:r>
            <w:r w:rsidRPr="00223A73">
              <w:rPr>
                <w:rFonts w:ascii="Liberation Serif" w:hAnsi="Liberation Serif"/>
                <w:lang w:eastAsia="en-US"/>
              </w:rPr>
              <w:t>ному</w:t>
            </w:r>
            <w:proofErr w:type="spellEnd"/>
            <w:proofErr w:type="gramEnd"/>
            <w:r w:rsidRPr="00223A73">
              <w:rPr>
                <w:rFonts w:ascii="Liberation Serif" w:hAnsi="Liberation Serif"/>
                <w:lang w:eastAsia="en-US"/>
              </w:rPr>
              <w:t xml:space="preserve"> строительству Администрации Каменск-Уральского городского округа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BC6559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C6559">
              <w:rPr>
                <w:rFonts w:ascii="Liberation Serif" w:hAnsi="Liberation Serif"/>
                <w:sz w:val="24"/>
                <w:szCs w:val="24"/>
              </w:rPr>
              <w:t>48.</w:t>
            </w:r>
          </w:p>
        </w:tc>
        <w:tc>
          <w:tcPr>
            <w:tcW w:w="2127" w:type="dxa"/>
          </w:tcPr>
          <w:p w:rsidR="00A24AFF" w:rsidRPr="00B005D5" w:rsidRDefault="00A24AFF" w:rsidP="00B005D5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семей, улучшивших жилищные условия</w:t>
            </w:r>
          </w:p>
        </w:tc>
        <w:tc>
          <w:tcPr>
            <w:tcW w:w="1842" w:type="dxa"/>
            <w:vMerge/>
          </w:tcPr>
          <w:p w:rsidR="00A24AFF" w:rsidRPr="00B005D5" w:rsidRDefault="00A24AFF" w:rsidP="00B005D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B005D5" w:rsidRDefault="00A24AFF" w:rsidP="00B005D5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тыс. семей</w:t>
            </w:r>
          </w:p>
        </w:tc>
        <w:tc>
          <w:tcPr>
            <w:tcW w:w="1310" w:type="dxa"/>
          </w:tcPr>
          <w:p w:rsidR="00A24AFF" w:rsidRPr="00B005D5" w:rsidRDefault="00A24AFF" w:rsidP="0031054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4,2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242" w:type="dxa"/>
          </w:tcPr>
          <w:p w:rsidR="00A24AFF" w:rsidRPr="00B005D5" w:rsidRDefault="00A24AFF" w:rsidP="0031054A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4,3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1276" w:type="dxa"/>
          </w:tcPr>
          <w:p w:rsidR="00A24AFF" w:rsidRPr="00B005D5" w:rsidRDefault="00A24AFF" w:rsidP="0031054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4,9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75" w:type="dxa"/>
          </w:tcPr>
          <w:p w:rsidR="00A24AFF" w:rsidRPr="00B005D5" w:rsidRDefault="00A24AFF" w:rsidP="0031054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A24AFF" w:rsidRPr="00B005D5" w:rsidRDefault="00A24AFF" w:rsidP="0031054A">
            <w:pPr>
              <w:pStyle w:val="a8"/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005D5">
              <w:rPr>
                <w:rFonts w:ascii="Liberation Serif" w:hAnsi="Liberation Serif"/>
                <w:color w:val="000000" w:themeColor="text1"/>
              </w:rPr>
              <w:t>5,1</w:t>
            </w:r>
            <w:r>
              <w:rPr>
                <w:rFonts w:ascii="Liberation Serif" w:hAnsi="Liberation Serif"/>
                <w:color w:val="000000" w:themeColor="text1"/>
              </w:rPr>
              <w:t>6</w:t>
            </w:r>
            <w:r w:rsidRPr="00B005D5">
              <w:rPr>
                <w:rFonts w:ascii="Liberation Serif" w:hAnsi="Liberation Serif"/>
                <w:color w:val="000000" w:themeColor="text1"/>
              </w:rPr>
              <w:t>7</w:t>
            </w:r>
          </w:p>
        </w:tc>
        <w:tc>
          <w:tcPr>
            <w:tcW w:w="2268" w:type="dxa"/>
          </w:tcPr>
          <w:p w:rsidR="00A24AFF" w:rsidRPr="007259DC" w:rsidRDefault="00A24AFF" w:rsidP="008D29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B005D5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Обеспеченность жильем на одного жителя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310" w:type="dxa"/>
          </w:tcPr>
          <w:p w:rsidR="00A24AFF" w:rsidRPr="007259DC" w:rsidRDefault="00A24AFF" w:rsidP="0031054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242" w:type="dxa"/>
          </w:tcPr>
          <w:p w:rsidR="00A24AFF" w:rsidRPr="007259DC" w:rsidRDefault="00A24AFF" w:rsidP="0031054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24,78</w:t>
            </w:r>
          </w:p>
        </w:tc>
        <w:tc>
          <w:tcPr>
            <w:tcW w:w="1276" w:type="dxa"/>
          </w:tcPr>
          <w:p w:rsidR="00A24AFF" w:rsidRPr="007259DC" w:rsidRDefault="00A24AFF" w:rsidP="0031054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5" w:type="dxa"/>
          </w:tcPr>
          <w:p w:rsidR="00A24AFF" w:rsidRPr="007259DC" w:rsidRDefault="00A24AFF" w:rsidP="0031054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,4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25,50</w:t>
            </w:r>
          </w:p>
        </w:tc>
        <w:tc>
          <w:tcPr>
            <w:tcW w:w="2268" w:type="dxa"/>
          </w:tcPr>
          <w:p w:rsidR="00A24AFF" w:rsidRPr="007259DC" w:rsidRDefault="00A24AFF" w:rsidP="008D29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BC6559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451" w:type="dxa"/>
            <w:gridSpan w:val="10"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0D3EB7">
              <w:rPr>
                <w:rFonts w:ascii="Liberation Serif" w:hAnsi="Liberation Serif"/>
                <w:b/>
              </w:rPr>
              <w:t>1.9. Развитие информационного общества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B005D5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Уровень </w:t>
            </w: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удовлетворенности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граждан качеством предоставления муниципальных услуг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BC6559">
            <w:pPr>
              <w:ind w:left="-75" w:right="-142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Совершенство-вание</w:t>
            </w:r>
            <w:proofErr w:type="spellEnd"/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муниципального управления на основе внедрения и развития информационных и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телекоммуника-ционных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технологий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94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259DC" w:rsidRDefault="00A24AFF" w:rsidP="00BC65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95,0</w:t>
            </w:r>
          </w:p>
        </w:tc>
        <w:tc>
          <w:tcPr>
            <w:tcW w:w="1276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95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95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259DC" w:rsidRDefault="00A24AFF" w:rsidP="00BC6559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96,0</w:t>
            </w:r>
          </w:p>
        </w:tc>
        <w:tc>
          <w:tcPr>
            <w:tcW w:w="2268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ОМС</w:t>
            </w:r>
          </w:p>
        </w:tc>
      </w:tr>
      <w:tr w:rsidR="00A24AFF" w:rsidRPr="007259DC" w:rsidTr="00C83AB0">
        <w:trPr>
          <w:trHeight w:val="1296"/>
        </w:trPr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B005D5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Доля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муниципальных услуг, получаемых по принципу «одного окна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259DC" w:rsidRDefault="00A24AFF" w:rsidP="00BC65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90,0</w:t>
            </w:r>
          </w:p>
        </w:tc>
        <w:tc>
          <w:tcPr>
            <w:tcW w:w="1276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259DC" w:rsidRDefault="00A24AFF" w:rsidP="00BC6559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90,0</w:t>
            </w:r>
          </w:p>
        </w:tc>
        <w:tc>
          <w:tcPr>
            <w:tcW w:w="2268" w:type="dxa"/>
          </w:tcPr>
          <w:p w:rsidR="00A24AFF" w:rsidRPr="007259DC" w:rsidRDefault="00A24AFF" w:rsidP="008D29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B005D5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Доля граждан, 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использующих </w:t>
            </w:r>
            <w:r w:rsidRPr="00B005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механизм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получения муниципальных услуг в электронной форме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259DC" w:rsidRDefault="00A24AFF" w:rsidP="00BC65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70,0</w:t>
            </w:r>
          </w:p>
        </w:tc>
        <w:tc>
          <w:tcPr>
            <w:tcW w:w="1276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BC655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259DC" w:rsidRDefault="00A24AFF" w:rsidP="00BC6559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70,0</w:t>
            </w:r>
          </w:p>
        </w:tc>
        <w:tc>
          <w:tcPr>
            <w:tcW w:w="2268" w:type="dxa"/>
          </w:tcPr>
          <w:p w:rsidR="00A24AFF" w:rsidRPr="007259DC" w:rsidRDefault="00A24AFF" w:rsidP="008D29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BC6559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C6559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BC655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95D77" w:rsidRDefault="00A24AFF" w:rsidP="00B005D5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Сокращение регламентного времени предоставления государственных и муниципальных услуг в 3 раза при оказании услуг в электронном виде на Едином портале государственных и муниципальных услуг (функций) и (или) региональном портале государственных услуг</w:t>
            </w:r>
          </w:p>
        </w:tc>
        <w:tc>
          <w:tcPr>
            <w:tcW w:w="1842" w:type="dxa"/>
            <w:vMerge/>
          </w:tcPr>
          <w:p w:rsidR="00A24AFF" w:rsidRPr="00795D77" w:rsidRDefault="00A24AFF" w:rsidP="0032037A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95D77" w:rsidRDefault="00A24AFF" w:rsidP="00795D7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95D77" w:rsidRDefault="00A24AFF" w:rsidP="00795D77">
            <w:pPr>
              <w:pStyle w:val="a8"/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795D77">
              <w:rPr>
                <w:rFonts w:ascii="Liberation Serif" w:hAnsi="Liberation Serif"/>
                <w:color w:val="000000" w:themeColor="text1"/>
              </w:rPr>
              <w:t>46</w:t>
            </w:r>
            <w:r>
              <w:rPr>
                <w:rFonts w:ascii="Liberation Serif" w:hAnsi="Liberation Serif"/>
                <w:color w:val="000000" w:themeColor="text1"/>
              </w:rPr>
              <w:t>,0</w:t>
            </w:r>
          </w:p>
        </w:tc>
        <w:tc>
          <w:tcPr>
            <w:tcW w:w="2268" w:type="dxa"/>
          </w:tcPr>
          <w:p w:rsidR="00A24AFF" w:rsidRPr="00795D77" w:rsidRDefault="00A24AFF" w:rsidP="008D290A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BC6559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C6559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BC655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95D77" w:rsidRDefault="00A24AFF" w:rsidP="00BC6559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Доля  муниципальных услуг, предоставленных без нарушения регламентного срока при оказании </w:t>
            </w: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услуг в электронном виде на Едином портале государственных и муниципальных услуг (функций) и (или) региональном портале государственных услуг</w:t>
            </w:r>
          </w:p>
        </w:tc>
        <w:tc>
          <w:tcPr>
            <w:tcW w:w="1842" w:type="dxa"/>
            <w:vMerge/>
          </w:tcPr>
          <w:p w:rsidR="00A24AFF" w:rsidRPr="00795D77" w:rsidRDefault="00A24AFF" w:rsidP="0032037A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95D77" w:rsidRDefault="00A24AFF" w:rsidP="00795D7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95D77" w:rsidRDefault="00A24AFF" w:rsidP="00795D77">
            <w:pPr>
              <w:pStyle w:val="a8"/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795D77">
              <w:rPr>
                <w:rFonts w:ascii="Liberation Serif" w:hAnsi="Liberation Serif"/>
                <w:color w:val="000000" w:themeColor="text1"/>
              </w:rPr>
              <w:t>46</w:t>
            </w:r>
            <w:r>
              <w:rPr>
                <w:rFonts w:ascii="Liberation Serif" w:hAnsi="Liberation Serif"/>
                <w:color w:val="000000" w:themeColor="text1"/>
              </w:rPr>
              <w:t>,0</w:t>
            </w:r>
          </w:p>
        </w:tc>
        <w:tc>
          <w:tcPr>
            <w:tcW w:w="2268" w:type="dxa"/>
          </w:tcPr>
          <w:p w:rsidR="00A24AFF" w:rsidRPr="007259DC" w:rsidRDefault="00A24AFF" w:rsidP="008D29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BC6559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C6559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C655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95D77" w:rsidRDefault="00A24AFF" w:rsidP="00BC6559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Доля обращений за получением массовых социально-значимых   муниципальных услуг в электронном виде с использованием  Единого портала государственных и муниципальных услуг (функций), без необходимости личного посещения органов местного самоуправления и </w:t>
            </w:r>
            <w:proofErr w:type="spellStart"/>
            <w:proofErr w:type="gramStart"/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многофункциональ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центров предоставления </w:t>
            </w: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государственных и муниципальных услуг, в общем количестве таких услуг</w:t>
            </w:r>
          </w:p>
        </w:tc>
        <w:tc>
          <w:tcPr>
            <w:tcW w:w="1842" w:type="dxa"/>
            <w:vMerge/>
          </w:tcPr>
          <w:p w:rsidR="00A24AFF" w:rsidRPr="00795D77" w:rsidRDefault="00A24AFF" w:rsidP="0032037A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95D77" w:rsidRDefault="00A24AFF" w:rsidP="00795D7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95D77" w:rsidRDefault="00A24AFF" w:rsidP="00795D77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5D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95D77" w:rsidRDefault="00A24AFF" w:rsidP="00795D77">
            <w:pPr>
              <w:pStyle w:val="a8"/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795D77">
              <w:rPr>
                <w:rFonts w:ascii="Liberation Serif" w:hAnsi="Liberation Serif"/>
                <w:color w:val="000000" w:themeColor="text1"/>
              </w:rPr>
              <w:t>46</w:t>
            </w:r>
            <w:r>
              <w:rPr>
                <w:rFonts w:ascii="Liberation Serif" w:hAnsi="Liberation Serif"/>
                <w:color w:val="000000" w:themeColor="text1"/>
              </w:rPr>
              <w:t>,0</w:t>
            </w:r>
          </w:p>
        </w:tc>
        <w:tc>
          <w:tcPr>
            <w:tcW w:w="2268" w:type="dxa"/>
          </w:tcPr>
          <w:p w:rsidR="00A24AFF" w:rsidRPr="007259DC" w:rsidRDefault="00A24AFF" w:rsidP="008D29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BC6559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57.</w:t>
            </w:r>
          </w:p>
        </w:tc>
        <w:tc>
          <w:tcPr>
            <w:tcW w:w="15451" w:type="dxa"/>
            <w:gridSpan w:val="10"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2</w:t>
            </w:r>
            <w:r w:rsidRPr="00795D77">
              <w:rPr>
                <w:rFonts w:ascii="Liberation Serif" w:hAnsi="Liberation Serif"/>
                <w:b/>
                <w:lang w:val="en-US"/>
              </w:rPr>
              <w:t xml:space="preserve">. </w:t>
            </w:r>
            <w:r>
              <w:rPr>
                <w:rFonts w:ascii="Liberation Serif" w:hAnsi="Liberation Serif"/>
                <w:b/>
              </w:rPr>
              <w:t>Развитие гражданского общества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BC65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:rsidR="00A24AFF" w:rsidRPr="007259DC" w:rsidRDefault="00A24AFF" w:rsidP="00B80DAD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НКО,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зарегистрированных на территории городского округа</w:t>
            </w:r>
          </w:p>
        </w:tc>
        <w:tc>
          <w:tcPr>
            <w:tcW w:w="1842" w:type="dxa"/>
          </w:tcPr>
          <w:p w:rsidR="00A24AFF" w:rsidRDefault="00A24AFF" w:rsidP="00CC211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Создание условий для реализации гражданской активности жителей городского округа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242" w:type="dxa"/>
          </w:tcPr>
          <w:p w:rsidR="00A24AFF" w:rsidRDefault="00A24AFF" w:rsidP="006F2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123</w:t>
            </w:r>
          </w:p>
        </w:tc>
        <w:tc>
          <w:tcPr>
            <w:tcW w:w="1276" w:type="dxa"/>
          </w:tcPr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275" w:type="dxa"/>
          </w:tcPr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276" w:type="dxa"/>
          </w:tcPr>
          <w:p w:rsidR="00A24AFF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125</w:t>
            </w:r>
          </w:p>
        </w:tc>
        <w:tc>
          <w:tcPr>
            <w:tcW w:w="2268" w:type="dxa"/>
          </w:tcPr>
          <w:p w:rsidR="00A24AFF" w:rsidRPr="007259DC" w:rsidRDefault="00A24AFF" w:rsidP="00692AC9">
            <w:pPr>
              <w:autoSpaceDE w:val="0"/>
              <w:autoSpaceDN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Default="00A24AFF" w:rsidP="00692AC9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Отдел </w:t>
            </w:r>
            <w:proofErr w:type="spellStart"/>
            <w:proofErr w:type="gramStart"/>
            <w:r>
              <w:rPr>
                <w:rFonts w:ascii="Liberation Serif" w:hAnsi="Liberation Serif"/>
              </w:rPr>
              <w:t>организацион-ной</w:t>
            </w:r>
            <w:proofErr w:type="spellEnd"/>
            <w:proofErr w:type="gramEnd"/>
            <w:r>
              <w:rPr>
                <w:rFonts w:ascii="Liberation Serif" w:hAnsi="Liberation Serif"/>
              </w:rPr>
              <w:t xml:space="preserve"> работы и связей с </w:t>
            </w:r>
            <w:proofErr w:type="spellStart"/>
            <w:r>
              <w:rPr>
                <w:rFonts w:ascii="Liberation Serif" w:hAnsi="Liberation Serif"/>
              </w:rPr>
              <w:t>обществен-ностью</w:t>
            </w:r>
            <w:proofErr w:type="spellEnd"/>
          </w:p>
          <w:p w:rsidR="00A24AFF" w:rsidRPr="007259DC" w:rsidRDefault="00A24AFF" w:rsidP="00692AC9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Администрации Каменск-Уральского городского округа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91649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</w:t>
            </w: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социально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ориентированных НКО, получ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ивших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поддержку из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местного 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бюджет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CC211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42" w:type="dxa"/>
          </w:tcPr>
          <w:p w:rsidR="00A24AFF" w:rsidRPr="007259DC" w:rsidRDefault="00A24AFF" w:rsidP="006F2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A24AFF" w:rsidRPr="001B4988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B4988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75" w:type="dxa"/>
          </w:tcPr>
          <w:p w:rsidR="00A24AFF" w:rsidRPr="001B4988" w:rsidRDefault="00A24AFF" w:rsidP="002C6066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B4988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A24AFF" w:rsidRPr="001B4988" w:rsidRDefault="00A24AFF" w:rsidP="002C6066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1B4988">
              <w:rPr>
                <w:rFonts w:ascii="Liberation Serif" w:hAnsi="Liberation Serif"/>
              </w:rPr>
              <w:t>35</w:t>
            </w:r>
          </w:p>
        </w:tc>
        <w:tc>
          <w:tcPr>
            <w:tcW w:w="2268" w:type="dxa"/>
          </w:tcPr>
          <w:p w:rsidR="00A24AFF" w:rsidRPr="007259DC" w:rsidRDefault="00A24AFF" w:rsidP="007749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Муниципальная программа «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Обеспечение развития гражданского общества и муниципального управления в Каменск-Уральском городском округена 2020 – 2026 годы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A24AFF" w:rsidRPr="007259DC" w:rsidRDefault="00A24AFF" w:rsidP="00692AC9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C211E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Численность </w:t>
            </w: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волонтеров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 вовлеченных в добровольческое движение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18 500</w:t>
            </w:r>
          </w:p>
        </w:tc>
        <w:tc>
          <w:tcPr>
            <w:tcW w:w="1242" w:type="dxa"/>
          </w:tcPr>
          <w:p w:rsidR="00A24AFF" w:rsidRPr="007259DC" w:rsidRDefault="00A24AFF" w:rsidP="00B80DA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18 600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18 600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18 700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18 700</w:t>
            </w:r>
          </w:p>
        </w:tc>
        <w:tc>
          <w:tcPr>
            <w:tcW w:w="2268" w:type="dxa"/>
          </w:tcPr>
          <w:p w:rsidR="00A24AFF" w:rsidRPr="007259DC" w:rsidRDefault="00A24AFF" w:rsidP="007749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C211E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Объем </w:t>
            </w: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благотворительной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млн. руб.</w:t>
            </w:r>
          </w:p>
        </w:tc>
        <w:tc>
          <w:tcPr>
            <w:tcW w:w="1310" w:type="dxa"/>
          </w:tcPr>
          <w:p w:rsidR="00A24AFF" w:rsidRPr="001B4988" w:rsidRDefault="00A24AFF" w:rsidP="00B80DAD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B4988">
              <w:rPr>
                <w:rFonts w:ascii="Liberation Serif" w:hAnsi="Liberation Serif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242" w:type="dxa"/>
          </w:tcPr>
          <w:p w:rsidR="00A24AFF" w:rsidRPr="001B4988" w:rsidRDefault="00A24AFF" w:rsidP="002C606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4988">
              <w:rPr>
                <w:rFonts w:ascii="Liberation Serif" w:hAnsi="Liberation Serif"/>
                <w:sz w:val="24"/>
                <w:szCs w:val="24"/>
              </w:rPr>
              <w:t>700</w:t>
            </w:r>
          </w:p>
        </w:tc>
        <w:tc>
          <w:tcPr>
            <w:tcW w:w="1276" w:type="dxa"/>
          </w:tcPr>
          <w:p w:rsidR="00A24AFF" w:rsidRPr="001B4988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B4988">
              <w:rPr>
                <w:rFonts w:ascii="Liberation Serif" w:hAnsi="Liberation Serif"/>
                <w:color w:val="000000"/>
                <w:sz w:val="24"/>
                <w:szCs w:val="24"/>
              </w:rPr>
              <w:t>670</w:t>
            </w:r>
          </w:p>
        </w:tc>
        <w:tc>
          <w:tcPr>
            <w:tcW w:w="1275" w:type="dxa"/>
          </w:tcPr>
          <w:p w:rsidR="00A24AFF" w:rsidRPr="001B4988" w:rsidRDefault="00A24AFF" w:rsidP="002C6066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B4988">
              <w:rPr>
                <w:rFonts w:ascii="Liberation Serif" w:hAnsi="Liberation Serif"/>
                <w:color w:val="000000"/>
                <w:sz w:val="24"/>
                <w:szCs w:val="24"/>
              </w:rPr>
              <w:t>675</w:t>
            </w:r>
          </w:p>
        </w:tc>
        <w:tc>
          <w:tcPr>
            <w:tcW w:w="1276" w:type="dxa"/>
          </w:tcPr>
          <w:p w:rsidR="00A24AFF" w:rsidRPr="001B4988" w:rsidRDefault="00A24AFF" w:rsidP="002C6066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1B4988">
              <w:rPr>
                <w:rFonts w:ascii="Liberation Serif" w:hAnsi="Liberation Serif"/>
              </w:rPr>
              <w:t>675</w:t>
            </w:r>
          </w:p>
        </w:tc>
        <w:tc>
          <w:tcPr>
            <w:tcW w:w="2268" w:type="dxa"/>
          </w:tcPr>
          <w:p w:rsidR="00A24AFF" w:rsidRPr="007259DC" w:rsidRDefault="00A24AFF" w:rsidP="00EA536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Муниципальная программа «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Обеспечение развития гражданского общества и муниципального управления в Каменск-Уральском городском округена 2020 – 2026 годы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BC6559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  <w:r w:rsidRPr="00BC655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C211E" w:rsidRDefault="00A24AFF" w:rsidP="00CC211E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Число участников мероприятий, направленных на укрепление общероссийского гражданского единства</w:t>
            </w:r>
          </w:p>
        </w:tc>
        <w:tc>
          <w:tcPr>
            <w:tcW w:w="1842" w:type="dxa"/>
            <w:vMerge/>
          </w:tcPr>
          <w:p w:rsidR="00A24AFF" w:rsidRPr="00CC211E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CC211E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10" w:type="dxa"/>
          </w:tcPr>
          <w:p w:rsidR="00A24AFF" w:rsidRPr="00CC211E" w:rsidRDefault="00A24AFF" w:rsidP="00B80DAD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000</w:t>
            </w:r>
          </w:p>
        </w:tc>
        <w:tc>
          <w:tcPr>
            <w:tcW w:w="1242" w:type="dxa"/>
          </w:tcPr>
          <w:p w:rsidR="00A24AFF" w:rsidRPr="00CC211E" w:rsidRDefault="00A24AFF" w:rsidP="00B80DAD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11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</w:tcPr>
          <w:p w:rsidR="00A24AFF" w:rsidRPr="00CC211E" w:rsidRDefault="00A24AFF" w:rsidP="00B80DAD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400</w:t>
            </w:r>
          </w:p>
        </w:tc>
        <w:tc>
          <w:tcPr>
            <w:tcW w:w="1275" w:type="dxa"/>
          </w:tcPr>
          <w:p w:rsidR="00A24AFF" w:rsidRPr="00CC211E" w:rsidRDefault="00A24AFF" w:rsidP="00B80DAD">
            <w:pPr>
              <w:ind w:left="-108" w:right="-10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21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500</w:t>
            </w:r>
          </w:p>
        </w:tc>
        <w:tc>
          <w:tcPr>
            <w:tcW w:w="1276" w:type="dxa"/>
          </w:tcPr>
          <w:p w:rsidR="00A24AFF" w:rsidRPr="00CC211E" w:rsidRDefault="00A24AFF" w:rsidP="00B80DAD">
            <w:pPr>
              <w:pStyle w:val="a8"/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CC211E">
              <w:rPr>
                <w:rFonts w:ascii="Liberation Serif" w:hAnsi="Liberation Serif"/>
                <w:color w:val="000000" w:themeColor="text1"/>
              </w:rPr>
              <w:t>11</w:t>
            </w:r>
            <w:r>
              <w:rPr>
                <w:rFonts w:ascii="Liberation Serif" w:hAnsi="Liberation Serif"/>
                <w:color w:val="000000" w:themeColor="text1"/>
              </w:rPr>
              <w:t xml:space="preserve"> 500</w:t>
            </w:r>
          </w:p>
        </w:tc>
        <w:tc>
          <w:tcPr>
            <w:tcW w:w="2268" w:type="dxa"/>
          </w:tcPr>
          <w:p w:rsidR="00A24AFF" w:rsidRPr="007259DC" w:rsidRDefault="00A24AFF" w:rsidP="007749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A5365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335F5B">
        <w:tc>
          <w:tcPr>
            <w:tcW w:w="675" w:type="dxa"/>
          </w:tcPr>
          <w:p w:rsidR="00A24AFF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62.</w:t>
            </w:r>
          </w:p>
        </w:tc>
        <w:tc>
          <w:tcPr>
            <w:tcW w:w="15451" w:type="dxa"/>
            <w:gridSpan w:val="10"/>
          </w:tcPr>
          <w:p w:rsidR="00A24AFF" w:rsidRPr="00335F5B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3. </w:t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  <w:vanish/>
              </w:rPr>
              <w:pgNum/>
            </w:r>
            <w:r>
              <w:rPr>
                <w:rFonts w:ascii="Liberation Serif" w:hAnsi="Liberation Serif"/>
                <w:b/>
              </w:rPr>
              <w:t>Улучшение экологической ситуации и благоустроенности городской среды</w:t>
            </w:r>
          </w:p>
        </w:tc>
      </w:tr>
      <w:tr w:rsidR="00A24AFF" w:rsidRPr="007259DC" w:rsidTr="00335F5B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63.</w:t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  <w:r>
              <w:rPr>
                <w:rFonts w:ascii="Liberation Serif" w:hAnsi="Liberation Serif"/>
                <w:vanish/>
                <w:sz w:val="24"/>
                <w:szCs w:val="24"/>
              </w:rPr>
              <w:pgNum/>
            </w:r>
          </w:p>
        </w:tc>
        <w:tc>
          <w:tcPr>
            <w:tcW w:w="15451" w:type="dxa"/>
            <w:gridSpan w:val="10"/>
          </w:tcPr>
          <w:p w:rsidR="00A24AFF" w:rsidRPr="007259DC" w:rsidRDefault="00A24AFF" w:rsidP="00C06A6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3.1. Улучшение экологической ситуации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06A6A" w:rsidRDefault="00A24AFF" w:rsidP="00C06A6A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Выбросы от стационарных источников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Обеспечение экологической безопасности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территории городского округа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тыс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.т</w:t>
            </w:r>
            <w:proofErr w:type="gramEnd"/>
          </w:p>
        </w:tc>
        <w:tc>
          <w:tcPr>
            <w:tcW w:w="1310" w:type="dxa"/>
          </w:tcPr>
          <w:p w:rsidR="00A24AFF" w:rsidRPr="007259DC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242" w:type="dxa"/>
          </w:tcPr>
          <w:p w:rsidR="00A24AFF" w:rsidRPr="007259DC" w:rsidRDefault="00A24AFF" w:rsidP="00C06A6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11,5</w:t>
            </w:r>
          </w:p>
        </w:tc>
        <w:tc>
          <w:tcPr>
            <w:tcW w:w="1276" w:type="dxa"/>
          </w:tcPr>
          <w:p w:rsidR="00A24AFF" w:rsidRPr="007259DC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11,0</w:t>
            </w:r>
          </w:p>
        </w:tc>
        <w:tc>
          <w:tcPr>
            <w:tcW w:w="1275" w:type="dxa"/>
          </w:tcPr>
          <w:p w:rsidR="00A24AFF" w:rsidRPr="007259DC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A24AFF" w:rsidRPr="007259DC" w:rsidRDefault="00A24AFF" w:rsidP="00C06A6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10,0</w:t>
            </w:r>
          </w:p>
        </w:tc>
        <w:tc>
          <w:tcPr>
            <w:tcW w:w="2268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Default="00A24AFF" w:rsidP="00AA3253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t xml:space="preserve">Отраслевой орган Администрации </w:t>
            </w:r>
            <w:r w:rsidRPr="00223A73">
              <w:rPr>
                <w:rFonts w:ascii="Liberation Serif" w:hAnsi="Liberation Serif"/>
              </w:rPr>
              <w:lastRenderedPageBreak/>
              <w:t>Каменск-Уральского городского округа по городскому хозяйству</w:t>
            </w:r>
            <w:r>
              <w:rPr>
                <w:rFonts w:ascii="Liberation Serif" w:hAnsi="Liberation Serif"/>
              </w:rPr>
              <w:t>,</w:t>
            </w:r>
          </w:p>
          <w:p w:rsidR="00A24AFF" w:rsidRPr="007259DC" w:rsidRDefault="00A24AFF" w:rsidP="00AA3253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хозяйствующие субъекты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06A6A" w:rsidRDefault="00A24AFF" w:rsidP="00C06A6A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Сбросы сточных вод в водные объекты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.м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³</w:t>
            </w:r>
          </w:p>
        </w:tc>
        <w:tc>
          <w:tcPr>
            <w:tcW w:w="1310" w:type="dxa"/>
          </w:tcPr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A24AFF" w:rsidRPr="007259DC" w:rsidRDefault="00A24AFF" w:rsidP="00C06A6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31,5</w:t>
            </w:r>
          </w:p>
        </w:tc>
        <w:tc>
          <w:tcPr>
            <w:tcW w:w="1276" w:type="dxa"/>
          </w:tcPr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24AFF" w:rsidRPr="007259DC" w:rsidRDefault="00A24AFF" w:rsidP="00C06A6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30,0</w:t>
            </w:r>
          </w:p>
        </w:tc>
        <w:tc>
          <w:tcPr>
            <w:tcW w:w="2268" w:type="dxa"/>
          </w:tcPr>
          <w:p w:rsidR="00A24AFF" w:rsidRPr="007259DC" w:rsidRDefault="00A24AFF" w:rsidP="00AA3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06A6A" w:rsidRDefault="00A24AFF" w:rsidP="00C06A6A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Доля отходов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(полезных фракций)</w:t>
            </w:r>
            <w:r w:rsidRPr="00C06A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направленных на переработку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(вторичное использование)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242" w:type="dxa"/>
          </w:tcPr>
          <w:p w:rsidR="00A24AFF" w:rsidRPr="007259DC" w:rsidRDefault="00A24AFF" w:rsidP="00C06A6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3,0</w:t>
            </w:r>
          </w:p>
        </w:tc>
        <w:tc>
          <w:tcPr>
            <w:tcW w:w="1276" w:type="dxa"/>
          </w:tcPr>
          <w:p w:rsidR="00A24AFF" w:rsidRPr="007259DC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1275" w:type="dxa"/>
          </w:tcPr>
          <w:p w:rsidR="00A24AFF" w:rsidRPr="007259DC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276" w:type="dxa"/>
          </w:tcPr>
          <w:p w:rsidR="00A24AFF" w:rsidRPr="007259DC" w:rsidRDefault="00A24AFF" w:rsidP="00C06A6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4,0</w:t>
            </w:r>
          </w:p>
        </w:tc>
        <w:tc>
          <w:tcPr>
            <w:tcW w:w="2268" w:type="dxa"/>
          </w:tcPr>
          <w:p w:rsidR="00A24AFF" w:rsidRPr="007259DC" w:rsidRDefault="00A24AFF" w:rsidP="00AA3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C06A6A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67.</w:t>
            </w:r>
          </w:p>
        </w:tc>
        <w:tc>
          <w:tcPr>
            <w:tcW w:w="2127" w:type="dxa"/>
          </w:tcPr>
          <w:p w:rsidR="00A24AFF" w:rsidRPr="00C06A6A" w:rsidRDefault="00A24AFF" w:rsidP="00C06A6A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Доля твердых коммунальных отходов, направленных на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сортировку и </w:t>
            </w:r>
            <w:r w:rsidRPr="00C06A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утилизацию, в общем объеме образованных коммунальных отходов</w:t>
            </w:r>
          </w:p>
        </w:tc>
        <w:tc>
          <w:tcPr>
            <w:tcW w:w="1842" w:type="dxa"/>
            <w:vMerge/>
          </w:tcPr>
          <w:p w:rsidR="00A24AFF" w:rsidRPr="00C06A6A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C06A6A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C06A6A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sz w:val="24"/>
                <w:szCs w:val="24"/>
              </w:rPr>
              <w:t>25</w:t>
            </w:r>
            <w:r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C06A6A" w:rsidRDefault="00A24AFF" w:rsidP="00F82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27,5</w:t>
            </w:r>
          </w:p>
        </w:tc>
        <w:tc>
          <w:tcPr>
            <w:tcW w:w="1276" w:type="dxa"/>
          </w:tcPr>
          <w:p w:rsidR="00A24AFF" w:rsidRPr="00C06A6A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C06A6A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C06A6A" w:rsidRDefault="00A24AFF" w:rsidP="00C06A6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40,0</w:t>
            </w:r>
          </w:p>
        </w:tc>
        <w:tc>
          <w:tcPr>
            <w:tcW w:w="1276" w:type="dxa"/>
          </w:tcPr>
          <w:p w:rsidR="00A24AFF" w:rsidRPr="00C06A6A" w:rsidRDefault="00A24AFF" w:rsidP="00C06A6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45,0</w:t>
            </w:r>
          </w:p>
        </w:tc>
        <w:tc>
          <w:tcPr>
            <w:tcW w:w="2268" w:type="dxa"/>
          </w:tcPr>
          <w:p w:rsidR="00A24AFF" w:rsidRPr="00C06A6A" w:rsidRDefault="00A24AFF" w:rsidP="00AA3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C06A6A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C06A6A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C82642">
        <w:tc>
          <w:tcPr>
            <w:tcW w:w="675" w:type="dxa"/>
          </w:tcPr>
          <w:p w:rsidR="00A24AFF" w:rsidRPr="00C06A6A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68</w:t>
            </w:r>
            <w:r w:rsidRPr="00C06A6A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451" w:type="dxa"/>
            <w:gridSpan w:val="10"/>
          </w:tcPr>
          <w:p w:rsidR="00A24AFF" w:rsidRPr="00C06A6A" w:rsidRDefault="00A24AFF" w:rsidP="00C06A6A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3.2. Благоустройство городской среды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C06A6A" w:rsidRDefault="00A24AFF" w:rsidP="00C06A6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69</w:t>
            </w:r>
            <w:r w:rsidRPr="00C06A6A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Формирование </w:t>
            </w:r>
            <w:r w:rsidRPr="00C826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современной  городской среды на территории муниципального образования:</w:t>
            </w:r>
          </w:p>
        </w:tc>
        <w:tc>
          <w:tcPr>
            <w:tcW w:w="1842" w:type="dxa"/>
            <w:vMerge w:val="restart"/>
          </w:tcPr>
          <w:p w:rsidR="00A24AFF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Формирование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комфортной и современной городской среды,</w:t>
            </w:r>
          </w:p>
          <w:p w:rsidR="00A24AFF" w:rsidRPr="007259DC" w:rsidRDefault="00A24AFF" w:rsidP="00CE0C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Улучшение эстетического облика территории городского округа 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0" w:type="dxa"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2" w:type="dxa"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5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68" w:type="dxa"/>
            <w:vMerge w:val="restart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t xml:space="preserve">Формирование </w:t>
            </w:r>
            <w:r w:rsidRPr="00223A73">
              <w:rPr>
                <w:rFonts w:ascii="Liberation Serif" w:hAnsi="Liberation Serif"/>
              </w:rPr>
              <w:lastRenderedPageBreak/>
              <w:t>современной городской среды на территории Каменск-Уральского городского округа на 2017 – 2024 годы</w:t>
            </w:r>
          </w:p>
        </w:tc>
        <w:tc>
          <w:tcPr>
            <w:tcW w:w="1701" w:type="dxa"/>
            <w:vMerge w:val="restart"/>
          </w:tcPr>
          <w:p w:rsidR="00A24AFF" w:rsidRPr="00223A73" w:rsidRDefault="00DC1D58" w:rsidP="00C06A6A">
            <w:pPr>
              <w:ind w:left="-74" w:right="-142" w:firstLine="74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Исполнитель</w:t>
            </w:r>
            <w:r w:rsidR="00A24AFF" w:rsidRPr="00223A7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: </w:t>
            </w:r>
          </w:p>
          <w:p w:rsidR="00A24AFF" w:rsidRPr="00223A73" w:rsidRDefault="00A24AFF" w:rsidP="00C06A6A">
            <w:pPr>
              <w:ind w:left="-74" w:right="-142" w:firstLine="74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23A73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 xml:space="preserve">Отдел по развитию территории и </w:t>
            </w:r>
            <w:proofErr w:type="spellStart"/>
            <w:proofErr w:type="gramStart"/>
            <w:r w:rsidRPr="00223A73">
              <w:rPr>
                <w:rFonts w:ascii="Liberation Serif" w:hAnsi="Liberation Serif"/>
                <w:sz w:val="24"/>
                <w:szCs w:val="24"/>
                <w:lang w:eastAsia="en-US"/>
              </w:rPr>
              <w:t>муниципаль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-</w:t>
            </w:r>
            <w:r w:rsidRPr="00223A73">
              <w:rPr>
                <w:rFonts w:ascii="Liberation Serif" w:hAnsi="Liberation Serif"/>
                <w:sz w:val="24"/>
                <w:szCs w:val="24"/>
                <w:lang w:eastAsia="en-US"/>
              </w:rPr>
              <w:t>ному</w:t>
            </w:r>
            <w:proofErr w:type="spellEnd"/>
            <w:proofErr w:type="gramEnd"/>
            <w:r w:rsidRPr="00223A7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строительству Администрации Каменск-Уральского городского округа.</w:t>
            </w:r>
          </w:p>
          <w:p w:rsidR="00A24AFF" w:rsidRPr="00223A73" w:rsidRDefault="00DC1D58" w:rsidP="00DC1D58">
            <w:pPr>
              <w:ind w:left="-74" w:right="-142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r w:rsidR="00A24AFF" w:rsidRPr="00223A73">
              <w:rPr>
                <w:rFonts w:ascii="Liberation Serif" w:hAnsi="Liberation Serif"/>
                <w:sz w:val="24"/>
                <w:szCs w:val="24"/>
              </w:rPr>
              <w:t>исполнители:</w:t>
            </w:r>
          </w:p>
          <w:p w:rsidR="00A24AFF" w:rsidRPr="00223A73" w:rsidRDefault="00A24AFF" w:rsidP="00DC1D58">
            <w:pPr>
              <w:ind w:left="-74" w:right="-142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23A73">
              <w:rPr>
                <w:rFonts w:ascii="Liberation Serif" w:hAnsi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/>
                <w:sz w:val="24"/>
                <w:szCs w:val="24"/>
              </w:rPr>
              <w:t>МС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 xml:space="preserve"> «Комитет по архитектуре и </w:t>
            </w:r>
            <w:proofErr w:type="spellStart"/>
            <w:proofErr w:type="gramStart"/>
            <w:r w:rsidRPr="00223A73">
              <w:rPr>
                <w:rFonts w:ascii="Liberation Serif" w:hAnsi="Liberation Serif"/>
                <w:sz w:val="24"/>
                <w:szCs w:val="24"/>
              </w:rPr>
              <w:t>градострои</w:t>
            </w:r>
            <w:r w:rsidR="00DC1D58">
              <w:rPr>
                <w:rFonts w:ascii="Liberation Serif" w:hAnsi="Liberation Serif"/>
                <w:sz w:val="24"/>
                <w:szCs w:val="24"/>
              </w:rPr>
              <w:t>-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тельству</w:t>
            </w:r>
            <w:proofErr w:type="spellEnd"/>
            <w:proofErr w:type="gramEnd"/>
            <w:r w:rsidRPr="00223A73">
              <w:rPr>
                <w:rFonts w:ascii="Liberation Serif" w:hAnsi="Liberation Serif"/>
                <w:sz w:val="24"/>
                <w:szCs w:val="24"/>
              </w:rPr>
              <w:t>»;</w:t>
            </w:r>
          </w:p>
          <w:p w:rsidR="0090310F" w:rsidRDefault="00A24AFF" w:rsidP="0090310F">
            <w:pPr>
              <w:ind w:left="-74" w:right="-142"/>
              <w:rPr>
                <w:rFonts w:ascii="Liberation Serif" w:hAnsi="Liberation Serif"/>
                <w:sz w:val="24"/>
                <w:szCs w:val="24"/>
              </w:rPr>
            </w:pPr>
            <w:r w:rsidRPr="00223A73">
              <w:rPr>
                <w:rFonts w:ascii="Liberation Serif" w:hAnsi="Liberation Serif"/>
                <w:sz w:val="24"/>
                <w:szCs w:val="24"/>
              </w:rPr>
              <w:t xml:space="preserve">Отраслевой орган </w:t>
            </w:r>
            <w:proofErr w:type="spellStart"/>
            <w:proofErr w:type="gramStart"/>
            <w:r w:rsidR="00DC1D58">
              <w:rPr>
                <w:rFonts w:ascii="Liberation Serif" w:hAnsi="Liberation Serif"/>
                <w:sz w:val="24"/>
                <w:szCs w:val="24"/>
              </w:rPr>
              <w:t>А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дмини</w:t>
            </w:r>
            <w:r w:rsidR="00DC1D58">
              <w:rPr>
                <w:rFonts w:ascii="Liberation Serif" w:hAnsi="Liberation Serif"/>
                <w:sz w:val="24"/>
                <w:szCs w:val="24"/>
              </w:rPr>
              <w:t>-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страции</w:t>
            </w:r>
            <w:proofErr w:type="spellEnd"/>
            <w:proofErr w:type="gramEnd"/>
            <w:r w:rsidRPr="00223A73">
              <w:rPr>
                <w:rFonts w:ascii="Liberation Serif" w:hAnsi="Liberation Serif"/>
                <w:sz w:val="24"/>
                <w:szCs w:val="24"/>
              </w:rPr>
              <w:t xml:space="preserve"> Каменск-Уральского городского округа по жилищному хозяйству;</w:t>
            </w:r>
          </w:p>
          <w:p w:rsidR="00A24AFF" w:rsidRPr="0090310F" w:rsidRDefault="00A24AFF" w:rsidP="0090310F">
            <w:pPr>
              <w:ind w:left="-74" w:right="-142"/>
              <w:rPr>
                <w:rFonts w:ascii="Liberation Serif" w:hAnsi="Liberation Serif"/>
                <w:sz w:val="24"/>
                <w:szCs w:val="24"/>
              </w:rPr>
            </w:pPr>
            <w:r w:rsidRPr="00223A73">
              <w:rPr>
                <w:rFonts w:ascii="Liberation Serif" w:hAnsi="Liberation Serif"/>
                <w:sz w:val="24"/>
                <w:szCs w:val="24"/>
              </w:rPr>
              <w:t>МКУ «У</w:t>
            </w:r>
            <w:r>
              <w:rPr>
                <w:rFonts w:ascii="Liberation Serif" w:hAnsi="Liberation Serif"/>
                <w:sz w:val="24"/>
                <w:szCs w:val="24"/>
              </w:rPr>
              <w:t>КС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70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- комплексное благоустройство дворовых территорий (ежегодно)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ед./ 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жителей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2 250</w:t>
            </w:r>
          </w:p>
        </w:tc>
        <w:tc>
          <w:tcPr>
            <w:tcW w:w="1242" w:type="dxa"/>
          </w:tcPr>
          <w:p w:rsidR="00A24AFF" w:rsidRDefault="00A24AFF" w:rsidP="00CD7B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 /</w:t>
            </w:r>
          </w:p>
          <w:p w:rsidR="00A24AFF" w:rsidRPr="007259DC" w:rsidRDefault="00A24AFF" w:rsidP="00CD7B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2 250</w:t>
            </w:r>
          </w:p>
        </w:tc>
        <w:tc>
          <w:tcPr>
            <w:tcW w:w="1276" w:type="dxa"/>
          </w:tcPr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 /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3 600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2268" w:type="dxa"/>
            <w:vMerge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Merge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71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Default="00A24AFF" w:rsidP="00C82642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- общее количество  и площадь благоустроенных общественных территорий</w:t>
            </w:r>
          </w:p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(ежегодно)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ед. / 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310" w:type="dxa"/>
          </w:tcPr>
          <w:p w:rsidR="00A24AFF" w:rsidRPr="007259DC" w:rsidRDefault="00A24AFF" w:rsidP="00692AC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259DC" w:rsidRDefault="00A24AFF" w:rsidP="00692AC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 / 8,0</w:t>
            </w:r>
          </w:p>
        </w:tc>
        <w:tc>
          <w:tcPr>
            <w:tcW w:w="1276" w:type="dxa"/>
          </w:tcPr>
          <w:p w:rsidR="00A24AFF" w:rsidRPr="007259DC" w:rsidRDefault="00A24AFF" w:rsidP="00692AC9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2268" w:type="dxa"/>
            <w:vMerge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Merge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C06A6A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Качество</w:t>
            </w:r>
            <w:r w:rsidRPr="00C06A6A">
              <w:rPr>
                <w:rFonts w:ascii="Liberation Serif" w:hAnsi="Liberation Serif"/>
                <w:sz w:val="24"/>
                <w:szCs w:val="24"/>
              </w:rPr>
              <w:t xml:space="preserve"> городской среды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Default="00A24AFF" w:rsidP="00375416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  <w:p w:rsidR="00A24AFF" w:rsidRDefault="00A24AFF" w:rsidP="00375416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(нарастающим итогом)</w:t>
            </w:r>
          </w:p>
          <w:p w:rsidR="00A24AFF" w:rsidRPr="007259DC" w:rsidRDefault="00A24AFF" w:rsidP="00375416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(прирост показателя к уровню 2019 года)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1242" w:type="dxa"/>
          </w:tcPr>
          <w:p w:rsidR="00A24AFF" w:rsidRPr="007259DC" w:rsidRDefault="00A24AFF" w:rsidP="005C7B3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06A6A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C06A6A">
              <w:rPr>
                <w:rFonts w:ascii="Liberation Serif" w:hAnsi="Liberation Serif"/>
              </w:rPr>
              <w:t>-</w:t>
            </w:r>
          </w:p>
        </w:tc>
        <w:tc>
          <w:tcPr>
            <w:tcW w:w="2268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090B47">
        <w:tc>
          <w:tcPr>
            <w:tcW w:w="675" w:type="dxa"/>
          </w:tcPr>
          <w:p w:rsidR="00A24AFF" w:rsidRPr="00061C50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1C50">
              <w:rPr>
                <w:rFonts w:ascii="Liberation Serif" w:hAnsi="Liberation Serif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061C5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061C50" w:rsidRDefault="00A24AFF" w:rsidP="000435C6">
            <w:pPr>
              <w:rPr>
                <w:rFonts w:ascii="Liberation Serif" w:hAnsi="Liberation Serif"/>
                <w:sz w:val="24"/>
                <w:szCs w:val="24"/>
              </w:rPr>
            </w:pPr>
            <w:r w:rsidRPr="00061C50">
              <w:rPr>
                <w:rFonts w:ascii="Liberation Serif" w:hAnsi="Liberation Serif" w:cs="Calibri"/>
                <w:sz w:val="24"/>
                <w:szCs w:val="24"/>
              </w:rPr>
              <w:t xml:space="preserve">Реконструкция и модернизация систем и объектов наружного </w:t>
            </w:r>
            <w:r w:rsidRPr="00061C50">
              <w:rPr>
                <w:rFonts w:ascii="Liberation Serif" w:hAnsi="Liberation Serif" w:cs="Calibri"/>
                <w:sz w:val="24"/>
                <w:szCs w:val="24"/>
              </w:rPr>
              <w:lastRenderedPageBreak/>
              <w:t xml:space="preserve">освещения путем замены опор, светильников уличного освещения </w:t>
            </w:r>
            <w:proofErr w:type="gramStart"/>
            <w:r w:rsidRPr="00061C50">
              <w:rPr>
                <w:rFonts w:ascii="Liberation Serif" w:hAnsi="Liberation Serif" w:cs="Calibri"/>
                <w:sz w:val="24"/>
                <w:szCs w:val="24"/>
              </w:rPr>
              <w:t>на</w:t>
            </w:r>
            <w:proofErr w:type="gramEnd"/>
            <w:r w:rsidRPr="00061C50">
              <w:rPr>
                <w:rFonts w:ascii="Liberation Serif" w:hAnsi="Liberation Serif" w:cs="Calibri"/>
                <w:sz w:val="24"/>
                <w:szCs w:val="24"/>
              </w:rPr>
              <w:t xml:space="preserve"> энергосберегающие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ротяжен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ность</w:t>
            </w:r>
            <w:proofErr w:type="spellEnd"/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 км / светильников, шт.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14 /</w:t>
            </w:r>
          </w:p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  <w:p w:rsidR="00A24AFF" w:rsidRPr="000435C6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242" w:type="dxa"/>
          </w:tcPr>
          <w:p w:rsidR="00A24AFF" w:rsidRDefault="00A24AFF" w:rsidP="00061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 /</w:t>
            </w:r>
          </w:p>
          <w:p w:rsidR="00A24AFF" w:rsidRDefault="00A24AFF" w:rsidP="00061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  <w:p w:rsidR="00A24AFF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24AFF" w:rsidRPr="000435C6" w:rsidRDefault="00A24AFF" w:rsidP="000435C6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14 / </w:t>
            </w:r>
          </w:p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  <w:p w:rsidR="00A24AFF" w:rsidRPr="000435C6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14 / </w:t>
            </w:r>
          </w:p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A24AFF" w:rsidRPr="000435C6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4AFF" w:rsidRDefault="00A24AFF" w:rsidP="00061C50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14 /</w:t>
            </w:r>
          </w:p>
          <w:p w:rsidR="00A24AFF" w:rsidRDefault="00A24AFF" w:rsidP="00061C50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  <w:p w:rsidR="00A24AFF" w:rsidRPr="007259DC" w:rsidRDefault="00A24AFF" w:rsidP="00061C5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68" w:type="dxa"/>
            <w:vMerge w:val="restart"/>
          </w:tcPr>
          <w:p w:rsidR="00A24AFF" w:rsidRPr="00E56074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E56074">
              <w:rPr>
                <w:rFonts w:ascii="Liberation Serif" w:hAnsi="Liberation Serif"/>
                <w:bCs/>
                <w:spacing w:val="-2"/>
              </w:rPr>
              <w:t xml:space="preserve">Обеспечение функционирования городского хозяйства в </w:t>
            </w:r>
            <w:r w:rsidRPr="00E56074">
              <w:rPr>
                <w:rFonts w:ascii="Liberation Serif" w:hAnsi="Liberation Serif"/>
              </w:rPr>
              <w:lastRenderedPageBreak/>
              <w:t>Каменск-Уральском городском округе на 2020 – 2026 годы</w:t>
            </w:r>
          </w:p>
        </w:tc>
        <w:tc>
          <w:tcPr>
            <w:tcW w:w="1701" w:type="dxa"/>
            <w:vMerge w:val="restart"/>
          </w:tcPr>
          <w:p w:rsidR="00A24AFF" w:rsidRPr="00E56074" w:rsidRDefault="00A24AFF" w:rsidP="00662A9E">
            <w:pPr>
              <w:pStyle w:val="a8"/>
              <w:spacing w:after="0"/>
              <w:ind w:left="-74" w:right="-142"/>
              <w:jc w:val="center"/>
              <w:rPr>
                <w:rFonts w:ascii="Liberation Serif" w:hAnsi="Liberation Serif"/>
              </w:rPr>
            </w:pPr>
            <w:r w:rsidRPr="00E56074">
              <w:rPr>
                <w:rFonts w:ascii="Liberation Serif" w:hAnsi="Liberation Serif"/>
              </w:rPr>
              <w:lastRenderedPageBreak/>
              <w:t>Отраслевой орган Администрации Каменск-</w:t>
            </w:r>
            <w:r w:rsidRPr="00E56074">
              <w:rPr>
                <w:rFonts w:ascii="Liberation Serif" w:hAnsi="Liberation Serif"/>
              </w:rPr>
              <w:lastRenderedPageBreak/>
              <w:t>Уральского городского округа по городскому хозяйству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5F3A80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74</w:t>
            </w:r>
            <w:r w:rsidRPr="005F3A8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5F3A80" w:rsidRDefault="00A24AFF" w:rsidP="005F3A80">
            <w:pPr>
              <w:ind w:left="-74" w:right="-14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3A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Замена видового состава зеленых насаждений на территории городского округа 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удалено деревьев, шт./ посажено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деревьев и кустов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 шт.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400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A24AFF" w:rsidRDefault="00A24AFF" w:rsidP="00DA2A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 /</w:t>
            </w:r>
          </w:p>
          <w:p w:rsidR="00A24AFF" w:rsidRPr="007259DC" w:rsidRDefault="00A24AFF" w:rsidP="00DA2A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00 / 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00 / 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:rsidR="00A24AFF" w:rsidRDefault="00A24AFF" w:rsidP="00DA2A18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500 /</w:t>
            </w:r>
          </w:p>
          <w:p w:rsidR="00A24AFF" w:rsidRPr="007259DC" w:rsidRDefault="00A24AFF" w:rsidP="00DA2A18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500</w:t>
            </w:r>
          </w:p>
        </w:tc>
        <w:tc>
          <w:tcPr>
            <w:tcW w:w="2268" w:type="dxa"/>
            <w:vMerge/>
          </w:tcPr>
          <w:p w:rsidR="00A24AFF" w:rsidRPr="00E56074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701" w:type="dxa"/>
            <w:vMerge/>
          </w:tcPr>
          <w:p w:rsidR="00A24AFF" w:rsidRPr="007259DC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C82642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75.</w:t>
            </w:r>
          </w:p>
        </w:tc>
        <w:tc>
          <w:tcPr>
            <w:tcW w:w="15451" w:type="dxa"/>
            <w:gridSpan w:val="10"/>
          </w:tcPr>
          <w:p w:rsidR="00A24AFF" w:rsidRPr="00CE0C49" w:rsidRDefault="00A24AFF" w:rsidP="00CE0C49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4. Развитие экономического потенциала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76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Оборот организаций по полному кругу</w:t>
            </w:r>
          </w:p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Создание благоприятных условий для ведения экономической деятельности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уб. / % год к году</w:t>
            </w:r>
          </w:p>
        </w:tc>
        <w:tc>
          <w:tcPr>
            <w:tcW w:w="1310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254 526/ 105,7</w:t>
            </w:r>
          </w:p>
        </w:tc>
        <w:tc>
          <w:tcPr>
            <w:tcW w:w="1242" w:type="dxa"/>
          </w:tcPr>
          <w:p w:rsidR="00A24AFF" w:rsidRPr="00BF24CD" w:rsidRDefault="00A24AFF" w:rsidP="00BF24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269 288/ 105,8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284 369/ 105,6</w:t>
            </w:r>
          </w:p>
        </w:tc>
        <w:tc>
          <w:tcPr>
            <w:tcW w:w="1275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296 312/ 104,2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BF24CD">
              <w:rPr>
                <w:rFonts w:ascii="Liberation Serif" w:hAnsi="Liberation Serif"/>
              </w:rPr>
              <w:t>308 757/ 104,2</w:t>
            </w:r>
          </w:p>
        </w:tc>
        <w:tc>
          <w:tcPr>
            <w:tcW w:w="2268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Default="00A24AFF" w:rsidP="00375416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Отдел мониторинга </w:t>
            </w:r>
            <w:proofErr w:type="spellStart"/>
            <w:proofErr w:type="gramStart"/>
            <w:r>
              <w:rPr>
                <w:rFonts w:ascii="Liberation Serif" w:hAnsi="Liberation Serif"/>
              </w:rPr>
              <w:t>муниципаль-ных</w:t>
            </w:r>
            <w:proofErr w:type="spellEnd"/>
            <w:proofErr w:type="gramEnd"/>
            <w:r>
              <w:rPr>
                <w:rFonts w:ascii="Liberation Serif" w:hAnsi="Liberation Serif"/>
              </w:rPr>
              <w:t xml:space="preserve"> программ  и услуг Администрации Каменск-Уральского городского округа, </w:t>
            </w:r>
          </w:p>
          <w:p w:rsidR="00A24AFF" w:rsidRPr="007259DC" w:rsidRDefault="00A24AFF" w:rsidP="00375416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хозяйствующие субъекты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CE0C49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77</w:t>
            </w:r>
            <w:r w:rsidRPr="00CE0C4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Инвестиции в основной капитал крупных и средних 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организаций за счет всех источников финансирования (в действующих ценах) </w:t>
            </w:r>
          </w:p>
        </w:tc>
        <w:tc>
          <w:tcPr>
            <w:tcW w:w="1842" w:type="dxa"/>
            <w:vMerge/>
          </w:tcPr>
          <w:p w:rsidR="00A24AFF" w:rsidRPr="007259DC" w:rsidRDefault="00A24AFF" w:rsidP="00C82642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C82642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уб. / % год к году</w:t>
            </w:r>
          </w:p>
        </w:tc>
        <w:tc>
          <w:tcPr>
            <w:tcW w:w="1310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5 658/</w:t>
            </w:r>
          </w:p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101,6</w:t>
            </w:r>
          </w:p>
        </w:tc>
        <w:tc>
          <w:tcPr>
            <w:tcW w:w="1242" w:type="dxa"/>
          </w:tcPr>
          <w:p w:rsidR="00A24AFF" w:rsidRPr="00BF24CD" w:rsidRDefault="00A24AFF" w:rsidP="00BF24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5 794/ 102,4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5 979/</w:t>
            </w:r>
          </w:p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103,2</w:t>
            </w:r>
          </w:p>
        </w:tc>
        <w:tc>
          <w:tcPr>
            <w:tcW w:w="1275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6 218/</w:t>
            </w:r>
          </w:p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104,0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BF24CD">
              <w:rPr>
                <w:rFonts w:ascii="Liberation Serif" w:hAnsi="Liberation Serif"/>
              </w:rPr>
              <w:t>6 523/ 104,9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CE0C49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78</w:t>
            </w:r>
            <w:r w:rsidRPr="00CE0C4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E0C49" w:rsidRDefault="00A24AFF" w:rsidP="00C82642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 xml:space="preserve">Темп роста </w:t>
            </w: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инвестиций</w:t>
            </w:r>
            <w:r w:rsidRPr="00CE0C49">
              <w:rPr>
                <w:rFonts w:ascii="Liberation Serif" w:hAnsi="Liberation Serif"/>
                <w:sz w:val="24"/>
                <w:szCs w:val="24"/>
              </w:rPr>
              <w:t xml:space="preserve"> в основной капитал, без учета бюджетных средств по отношению к базовому периоду</w:t>
            </w:r>
          </w:p>
        </w:tc>
        <w:tc>
          <w:tcPr>
            <w:tcW w:w="1842" w:type="dxa"/>
            <w:vMerge/>
          </w:tcPr>
          <w:p w:rsidR="00A24AFF" w:rsidRPr="00CE0C49" w:rsidRDefault="00A24AFF" w:rsidP="00C82642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CE0C49" w:rsidRDefault="00A24AFF" w:rsidP="00C82642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CE0C49" w:rsidRDefault="00A24AFF" w:rsidP="00CE0C49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>109,2</w:t>
            </w:r>
          </w:p>
        </w:tc>
        <w:tc>
          <w:tcPr>
            <w:tcW w:w="1242" w:type="dxa"/>
          </w:tcPr>
          <w:p w:rsidR="00A24AFF" w:rsidRPr="00CE0C49" w:rsidRDefault="00A24AFF" w:rsidP="00CE0C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>114,6</w:t>
            </w:r>
          </w:p>
        </w:tc>
        <w:tc>
          <w:tcPr>
            <w:tcW w:w="1276" w:type="dxa"/>
          </w:tcPr>
          <w:p w:rsidR="00A24AFF" w:rsidRPr="00CE0C49" w:rsidRDefault="00A24AFF" w:rsidP="00CE0C49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>120,7</w:t>
            </w:r>
          </w:p>
        </w:tc>
        <w:tc>
          <w:tcPr>
            <w:tcW w:w="1275" w:type="dxa"/>
          </w:tcPr>
          <w:p w:rsidR="00A24AFF" w:rsidRPr="00CE0C49" w:rsidRDefault="00A24AFF" w:rsidP="00CE0C49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>127,8</w:t>
            </w:r>
          </w:p>
        </w:tc>
        <w:tc>
          <w:tcPr>
            <w:tcW w:w="1276" w:type="dxa"/>
          </w:tcPr>
          <w:p w:rsidR="00A24AFF" w:rsidRPr="00CE0C49" w:rsidRDefault="00A24AFF" w:rsidP="00CE0C49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CE0C49">
              <w:rPr>
                <w:rFonts w:ascii="Liberation Serif" w:hAnsi="Liberation Serif"/>
              </w:rPr>
              <w:t>140,6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Прибыль организаций (с учетом убытков)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уб. / % год к году</w:t>
            </w:r>
          </w:p>
        </w:tc>
        <w:tc>
          <w:tcPr>
            <w:tcW w:w="1310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7 233,1/ 103,3</w:t>
            </w:r>
          </w:p>
        </w:tc>
        <w:tc>
          <w:tcPr>
            <w:tcW w:w="1242" w:type="dxa"/>
          </w:tcPr>
          <w:p w:rsidR="00A24AFF" w:rsidRPr="00BF24CD" w:rsidRDefault="00A24AFF" w:rsidP="00BF24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9 876,6/ 136,6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11 067,0/ 112,1</w:t>
            </w:r>
          </w:p>
        </w:tc>
        <w:tc>
          <w:tcPr>
            <w:tcW w:w="1275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11 381,0/ 104,5</w:t>
            </w:r>
          </w:p>
        </w:tc>
        <w:tc>
          <w:tcPr>
            <w:tcW w:w="1276" w:type="dxa"/>
          </w:tcPr>
          <w:p w:rsidR="00A24AFF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42E0">
              <w:rPr>
                <w:rFonts w:ascii="Liberation Serif" w:hAnsi="Liberation Serif"/>
                <w:sz w:val="24"/>
                <w:szCs w:val="24"/>
              </w:rPr>
              <w:t>12 519,0/</w:t>
            </w:r>
          </w:p>
          <w:p w:rsidR="00A24AFF" w:rsidRPr="00BF24CD" w:rsidRDefault="00A24AFF" w:rsidP="008B42E0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110,0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375416" w:rsidRDefault="00A24AFF" w:rsidP="00375416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0B6BA2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80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Численность 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занятых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экономике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тыс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.ч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ел.</w:t>
            </w:r>
          </w:p>
        </w:tc>
        <w:tc>
          <w:tcPr>
            <w:tcW w:w="1310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79,2</w:t>
            </w:r>
          </w:p>
        </w:tc>
        <w:tc>
          <w:tcPr>
            <w:tcW w:w="1242" w:type="dxa"/>
          </w:tcPr>
          <w:p w:rsidR="00A24AFF" w:rsidRPr="00BF24CD" w:rsidRDefault="00A24AFF" w:rsidP="00BF24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78,6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78,1</w:t>
            </w:r>
          </w:p>
        </w:tc>
        <w:tc>
          <w:tcPr>
            <w:tcW w:w="1275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77,6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BF24CD">
              <w:rPr>
                <w:rFonts w:ascii="Liberation Serif" w:hAnsi="Liberation Serif"/>
              </w:rPr>
              <w:t>77,0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375416" w:rsidRDefault="00A24AFF" w:rsidP="00375416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0B6BA2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81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Среднесписочная </w:t>
            </w:r>
          </w:p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численность работников крупных и средних организаций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 w:rsidRPr="007259DC">
              <w:rPr>
                <w:rFonts w:ascii="Liberation Serif" w:hAnsi="Liberation Serif"/>
                <w:sz w:val="24"/>
                <w:szCs w:val="24"/>
              </w:rPr>
              <w:t>.ч</w:t>
            </w:r>
            <w:proofErr w:type="gramEnd"/>
            <w:r w:rsidRPr="007259DC">
              <w:rPr>
                <w:rFonts w:ascii="Liberation Serif" w:hAnsi="Liberation Serif"/>
                <w:sz w:val="24"/>
                <w:szCs w:val="24"/>
              </w:rPr>
              <w:t>ел.</w:t>
            </w:r>
          </w:p>
        </w:tc>
        <w:tc>
          <w:tcPr>
            <w:tcW w:w="1310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50,3</w:t>
            </w:r>
          </w:p>
        </w:tc>
        <w:tc>
          <w:tcPr>
            <w:tcW w:w="1242" w:type="dxa"/>
          </w:tcPr>
          <w:p w:rsidR="00A24AFF" w:rsidRPr="00BF24CD" w:rsidRDefault="00A24AFF" w:rsidP="00BF24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50,1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50,0</w:t>
            </w:r>
          </w:p>
        </w:tc>
        <w:tc>
          <w:tcPr>
            <w:tcW w:w="1275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49,8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BF24CD">
              <w:rPr>
                <w:rFonts w:ascii="Liberation Serif" w:hAnsi="Liberation Serif"/>
              </w:rPr>
              <w:t>49,7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375416" w:rsidRDefault="00A24AFF" w:rsidP="00375416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0B6BA2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Номинальная среднемесячная заработная плата по крупным и средним организациям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310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47 620</w:t>
            </w:r>
          </w:p>
        </w:tc>
        <w:tc>
          <w:tcPr>
            <w:tcW w:w="1242" w:type="dxa"/>
          </w:tcPr>
          <w:p w:rsidR="00A24AFF" w:rsidRPr="00BF24CD" w:rsidRDefault="00A24AFF" w:rsidP="00BF24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50 810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54 214</w:t>
            </w:r>
          </w:p>
        </w:tc>
        <w:tc>
          <w:tcPr>
            <w:tcW w:w="1275" w:type="dxa"/>
          </w:tcPr>
          <w:p w:rsidR="00A24AFF" w:rsidRPr="00BF24CD" w:rsidRDefault="00A24AFF" w:rsidP="00BF24C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56 979</w:t>
            </w:r>
          </w:p>
        </w:tc>
        <w:tc>
          <w:tcPr>
            <w:tcW w:w="1276" w:type="dxa"/>
          </w:tcPr>
          <w:p w:rsidR="00A24AFF" w:rsidRPr="00BF24CD" w:rsidRDefault="00A24AFF" w:rsidP="00BF24CD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BF24CD">
              <w:rPr>
                <w:rFonts w:ascii="Liberation Serif" w:hAnsi="Liberation Serif"/>
              </w:rPr>
              <w:t>59 771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CE0C49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  <w:r w:rsidRPr="00CE0C4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82642" w:rsidRDefault="00A24AFF" w:rsidP="008B42E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Темп роста номинальной</w:t>
            </w: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средне</w:t>
            </w: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месячной заработной платы</w:t>
            </w:r>
          </w:p>
        </w:tc>
        <w:tc>
          <w:tcPr>
            <w:tcW w:w="1842" w:type="dxa"/>
            <w:vMerge/>
          </w:tcPr>
          <w:p w:rsidR="00A24AFF" w:rsidRPr="00CE0C49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CE0C49" w:rsidRDefault="00A24AFF" w:rsidP="00CE0C49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 xml:space="preserve">% к </w:t>
            </w:r>
            <w:proofErr w:type="spellStart"/>
            <w:proofErr w:type="gramStart"/>
            <w:r w:rsidRPr="00CE0C49">
              <w:rPr>
                <w:rFonts w:ascii="Liberation Serif" w:hAnsi="Liberation Serif"/>
                <w:sz w:val="24"/>
                <w:szCs w:val="24"/>
              </w:rPr>
              <w:t>преды-</w:t>
            </w:r>
            <w:r w:rsidRPr="00CE0C49">
              <w:rPr>
                <w:rFonts w:ascii="Liberation Serif" w:hAnsi="Liberation Serif"/>
                <w:sz w:val="24"/>
                <w:szCs w:val="24"/>
              </w:rPr>
              <w:lastRenderedPageBreak/>
              <w:t>дущему</w:t>
            </w:r>
            <w:proofErr w:type="spellEnd"/>
            <w:proofErr w:type="gramEnd"/>
            <w:r w:rsidRPr="00CE0C49">
              <w:rPr>
                <w:rFonts w:ascii="Liberation Serif" w:hAnsi="Liberation Serif"/>
                <w:sz w:val="24"/>
                <w:szCs w:val="24"/>
              </w:rPr>
              <w:t xml:space="preserve"> году</w:t>
            </w:r>
          </w:p>
        </w:tc>
        <w:tc>
          <w:tcPr>
            <w:tcW w:w="1310" w:type="dxa"/>
          </w:tcPr>
          <w:p w:rsidR="00A24AFF" w:rsidRPr="00BF24CD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lastRenderedPageBreak/>
              <w:t>10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F24CD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242" w:type="dxa"/>
          </w:tcPr>
          <w:p w:rsidR="00A24AFF" w:rsidRPr="00BF24CD" w:rsidRDefault="00A24AF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F24CD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A24AFF" w:rsidRPr="00BF24CD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F24CD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A24AFF" w:rsidRPr="00BF24CD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24CD">
              <w:rPr>
                <w:rFonts w:ascii="Liberation Serif" w:hAnsi="Liberation Serif"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BF24CD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A24AFF" w:rsidRPr="00BF24CD" w:rsidRDefault="00A24AF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BF24CD">
              <w:rPr>
                <w:rFonts w:ascii="Liberation Serif" w:hAnsi="Liberation Serif"/>
              </w:rPr>
              <w:t>10</w:t>
            </w:r>
            <w:r>
              <w:rPr>
                <w:rFonts w:ascii="Liberation Serif" w:hAnsi="Liberation Serif"/>
              </w:rPr>
              <w:t>4</w:t>
            </w:r>
            <w:r w:rsidRPr="00BF24CD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CE0C49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84</w:t>
            </w:r>
            <w:r w:rsidRPr="00CE0C4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82642" w:rsidRDefault="00A24AFF" w:rsidP="00251667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Темп роста реальной среднемесячной заработной платы</w:t>
            </w:r>
          </w:p>
        </w:tc>
        <w:tc>
          <w:tcPr>
            <w:tcW w:w="1842" w:type="dxa"/>
            <w:vMerge/>
          </w:tcPr>
          <w:p w:rsidR="00A24AFF" w:rsidRPr="00CE0C49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CE0C49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CE0C49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>103,18</w:t>
            </w:r>
          </w:p>
        </w:tc>
        <w:tc>
          <w:tcPr>
            <w:tcW w:w="1242" w:type="dxa"/>
          </w:tcPr>
          <w:p w:rsidR="00A24AFF" w:rsidRPr="00CE0C49" w:rsidRDefault="00A24AF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>103,49</w:t>
            </w:r>
          </w:p>
        </w:tc>
        <w:tc>
          <w:tcPr>
            <w:tcW w:w="1276" w:type="dxa"/>
          </w:tcPr>
          <w:p w:rsidR="00A24AFF" w:rsidRPr="00CE0C49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>103,4</w:t>
            </w:r>
          </w:p>
        </w:tc>
        <w:tc>
          <w:tcPr>
            <w:tcW w:w="1275" w:type="dxa"/>
          </w:tcPr>
          <w:p w:rsidR="00A24AFF" w:rsidRPr="00CE0C49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0C49">
              <w:rPr>
                <w:rFonts w:ascii="Liberation Serif" w:hAnsi="Liberation Serif"/>
                <w:sz w:val="24"/>
                <w:szCs w:val="24"/>
              </w:rPr>
              <w:t>103,34</w:t>
            </w:r>
          </w:p>
        </w:tc>
        <w:tc>
          <w:tcPr>
            <w:tcW w:w="1276" w:type="dxa"/>
          </w:tcPr>
          <w:p w:rsidR="00A24AFF" w:rsidRPr="00CE0C49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CE0C49">
              <w:rPr>
                <w:rFonts w:ascii="Liberation Serif" w:hAnsi="Liberation Serif"/>
              </w:rPr>
              <w:t>103,34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Уровень официально зарегистрированной безработицы </w:t>
            </w:r>
          </w:p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(на конец отчетного периода)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2,0</w:t>
            </w:r>
          </w:p>
        </w:tc>
        <w:tc>
          <w:tcPr>
            <w:tcW w:w="1242" w:type="dxa"/>
          </w:tcPr>
          <w:p w:rsidR="00A24AFF" w:rsidRPr="003C7224" w:rsidRDefault="00A24AF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1,9</w:t>
            </w:r>
          </w:p>
        </w:tc>
        <w:tc>
          <w:tcPr>
            <w:tcW w:w="1275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1,9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Коэффициент напряженности на рынке труда (на конец отчетного периода)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кол-во 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незанятых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на вакансию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0,9</w:t>
            </w:r>
          </w:p>
        </w:tc>
        <w:tc>
          <w:tcPr>
            <w:tcW w:w="1242" w:type="dxa"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C82642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87.</w:t>
            </w:r>
          </w:p>
        </w:tc>
        <w:tc>
          <w:tcPr>
            <w:tcW w:w="15451" w:type="dxa"/>
            <w:gridSpan w:val="10"/>
          </w:tcPr>
          <w:p w:rsidR="00A24AFF" w:rsidRPr="00C82642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4.1</w:t>
            </w:r>
            <w:r w:rsidRPr="00C82642">
              <w:rPr>
                <w:rFonts w:ascii="Liberation Serif" w:hAnsi="Liberation Serif"/>
                <w:b/>
              </w:rPr>
              <w:t>. Развитие промышленного комплекса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Оборот крупных и средних промышленных организаций (в действующих ценах)</w:t>
            </w: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- всего,</w:t>
            </w:r>
          </w:p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Развитие </w:t>
            </w:r>
            <w:proofErr w:type="spellStart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высокотехноло-гичных</w:t>
            </w:r>
            <w:proofErr w:type="spellEnd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современны</w:t>
            </w:r>
            <w:proofErr w:type="gramEnd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безопасных промышленных производств 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уб. / % год к году</w:t>
            </w:r>
          </w:p>
        </w:tc>
        <w:tc>
          <w:tcPr>
            <w:tcW w:w="1310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156 903/ 105,7</w:t>
            </w:r>
          </w:p>
        </w:tc>
        <w:tc>
          <w:tcPr>
            <w:tcW w:w="1242" w:type="dxa"/>
          </w:tcPr>
          <w:p w:rsidR="00A24AFF" w:rsidRPr="003C7224" w:rsidRDefault="00A24AF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165 898/ 105,7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175 091/ 105,5</w:t>
            </w:r>
          </w:p>
        </w:tc>
        <w:tc>
          <w:tcPr>
            <w:tcW w:w="1275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182 336/ 104,1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189 885/ 104,1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Default="00A24AFF" w:rsidP="00F321A1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Отдел мониторинга </w:t>
            </w:r>
            <w:proofErr w:type="spellStart"/>
            <w:proofErr w:type="gramStart"/>
            <w:r>
              <w:rPr>
                <w:rFonts w:ascii="Liberation Serif" w:hAnsi="Liberation Serif"/>
              </w:rPr>
              <w:t>муниципаль-ных</w:t>
            </w:r>
            <w:proofErr w:type="spellEnd"/>
            <w:proofErr w:type="gramEnd"/>
            <w:r>
              <w:rPr>
                <w:rFonts w:ascii="Liberation Serif" w:hAnsi="Liberation Serif"/>
              </w:rPr>
              <w:t xml:space="preserve"> программ  и услуг Администрации Каменск-Уральского городского округа, </w:t>
            </w:r>
          </w:p>
          <w:p w:rsidR="00A24AFF" w:rsidRPr="007259DC" w:rsidRDefault="00A24AFF" w:rsidP="00F321A1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хозяйствующие субъекты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127" w:type="dxa"/>
          </w:tcPr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по виду экономической деятельности</w:t>
            </w:r>
          </w:p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«Обрабатывающие производства»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sz w:val="24"/>
                <w:szCs w:val="24"/>
              </w:rPr>
              <w:t xml:space="preserve">уб.  </w:t>
            </w:r>
          </w:p>
        </w:tc>
        <w:tc>
          <w:tcPr>
            <w:tcW w:w="1310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153 490</w:t>
            </w:r>
          </w:p>
        </w:tc>
        <w:tc>
          <w:tcPr>
            <w:tcW w:w="1242" w:type="dxa"/>
          </w:tcPr>
          <w:p w:rsidR="00A24AFF" w:rsidRPr="003C7224" w:rsidRDefault="00A24AF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162 393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171 487</w:t>
            </w:r>
          </w:p>
        </w:tc>
        <w:tc>
          <w:tcPr>
            <w:tcW w:w="1275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178 689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186 194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0.</w:t>
            </w:r>
          </w:p>
        </w:tc>
        <w:tc>
          <w:tcPr>
            <w:tcW w:w="2127" w:type="dxa"/>
          </w:tcPr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по виду экономической деятельности</w:t>
            </w:r>
          </w:p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«Обеспечение электрической энергией, газом и паром»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sz w:val="24"/>
                <w:szCs w:val="24"/>
              </w:rPr>
              <w:t xml:space="preserve">уб.  </w:t>
            </w:r>
          </w:p>
        </w:tc>
        <w:tc>
          <w:tcPr>
            <w:tcW w:w="1310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3 413</w:t>
            </w:r>
          </w:p>
        </w:tc>
        <w:tc>
          <w:tcPr>
            <w:tcW w:w="1242" w:type="dxa"/>
          </w:tcPr>
          <w:p w:rsidR="00A24AFF" w:rsidRPr="003C7224" w:rsidRDefault="00A24AF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3 505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3 603</w:t>
            </w:r>
          </w:p>
        </w:tc>
        <w:tc>
          <w:tcPr>
            <w:tcW w:w="1275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3 647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3 691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Отгружено продукции собственного производства (в действующих ценах)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sz w:val="24"/>
                <w:szCs w:val="24"/>
              </w:rPr>
              <w:t>уб. / % год к году</w:t>
            </w:r>
          </w:p>
        </w:tc>
        <w:tc>
          <w:tcPr>
            <w:tcW w:w="1310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143 830/ 103,9</w:t>
            </w:r>
          </w:p>
        </w:tc>
        <w:tc>
          <w:tcPr>
            <w:tcW w:w="1242" w:type="dxa"/>
          </w:tcPr>
          <w:p w:rsidR="00A24AFF" w:rsidRPr="003C7224" w:rsidRDefault="00A24AF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149 827/ 104,2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156 371/ 104,4</w:t>
            </w:r>
          </w:p>
        </w:tc>
        <w:tc>
          <w:tcPr>
            <w:tcW w:w="1275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162 232/ 103,8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168 319/ 103,8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Производитель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ность</w:t>
            </w:r>
            <w:r w:rsidRPr="00C82642">
              <w:rPr>
                <w:rFonts w:ascii="Liberation Serif" w:hAnsi="Liberation Serif"/>
                <w:sz w:val="24"/>
                <w:szCs w:val="24"/>
              </w:rPr>
              <w:t>одного</w:t>
            </w:r>
            <w:proofErr w:type="spell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работающего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310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3 201</w:t>
            </w:r>
          </w:p>
        </w:tc>
        <w:tc>
          <w:tcPr>
            <w:tcW w:w="1242" w:type="dxa"/>
          </w:tcPr>
          <w:p w:rsidR="00A24AFF" w:rsidRPr="003C7224" w:rsidRDefault="00A24AF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3 347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3 499</w:t>
            </w:r>
          </w:p>
        </w:tc>
        <w:tc>
          <w:tcPr>
            <w:tcW w:w="1275" w:type="dxa"/>
          </w:tcPr>
          <w:p w:rsidR="00A24AFF" w:rsidRPr="003C7224" w:rsidRDefault="00A24AF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3 646</w:t>
            </w:r>
          </w:p>
        </w:tc>
        <w:tc>
          <w:tcPr>
            <w:tcW w:w="1276" w:type="dxa"/>
          </w:tcPr>
          <w:p w:rsidR="00A24AFF" w:rsidRPr="003C7224" w:rsidRDefault="00A24AF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3 955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A24AFF" w:rsidRPr="007259DC" w:rsidTr="00C82642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15451" w:type="dxa"/>
            <w:gridSpan w:val="10"/>
          </w:tcPr>
          <w:p w:rsidR="00A24AFF" w:rsidRPr="00C82642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</w:t>
            </w:r>
            <w:r w:rsidRPr="00C82642">
              <w:rPr>
                <w:rFonts w:ascii="Liberation Serif" w:hAnsi="Liberation Serif"/>
                <w:b/>
              </w:rPr>
              <w:t>.</w:t>
            </w:r>
            <w:r>
              <w:rPr>
                <w:rFonts w:ascii="Liberation Serif" w:hAnsi="Liberation Serif"/>
                <w:b/>
              </w:rPr>
              <w:t>2.</w:t>
            </w:r>
            <w:r w:rsidRPr="00C82642">
              <w:rPr>
                <w:rFonts w:ascii="Liberation Serif" w:hAnsi="Liberation Serif"/>
                <w:b/>
              </w:rPr>
              <w:t xml:space="preserve"> Развитие малого и среднего предпринимательства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94.</w:t>
            </w:r>
          </w:p>
        </w:tc>
        <w:tc>
          <w:tcPr>
            <w:tcW w:w="2127" w:type="dxa"/>
          </w:tcPr>
          <w:p w:rsidR="00A24AFF" w:rsidRPr="007259DC" w:rsidRDefault="00A24AFF" w:rsidP="00943FC8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43FC8">
              <w:rPr>
                <w:rFonts w:ascii="Liberation Serif" w:hAnsi="Liberation Serif"/>
                <w:sz w:val="24"/>
                <w:szCs w:val="24"/>
              </w:rPr>
              <w:t xml:space="preserve">Доля среднесписочной численности работников (без внешних совместителей) малых и средних предприятий в </w:t>
            </w:r>
            <w:r w:rsidRPr="00943FC8">
              <w:rPr>
                <w:rFonts w:ascii="Liberation Serif" w:hAnsi="Liberation Serif"/>
                <w:sz w:val="24"/>
                <w:szCs w:val="24"/>
              </w:rPr>
              <w:lastRenderedPageBreak/>
              <w:t>среднесписочной численности работников (без внешних совместителей) всех предприятий и организаций муниципального образования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C82642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Повышение эффективности системы поддержки малого и среднего предпринимательства, содействие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созданию новых и расширению действующих производств 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%</w:t>
            </w:r>
          </w:p>
        </w:tc>
        <w:tc>
          <w:tcPr>
            <w:tcW w:w="1310" w:type="dxa"/>
          </w:tcPr>
          <w:p w:rsidR="00A24AFF" w:rsidRPr="003C7224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C7224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42" w:type="dxa"/>
          </w:tcPr>
          <w:p w:rsidR="00A24AFF" w:rsidRPr="003C7224" w:rsidRDefault="00A24AFF" w:rsidP="00943F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C7224">
              <w:rPr>
                <w:rFonts w:ascii="Liberation Serif" w:hAnsi="Liberation Serif"/>
                <w:sz w:val="24"/>
                <w:szCs w:val="24"/>
              </w:rPr>
              <w:t>,3</w:t>
            </w:r>
          </w:p>
        </w:tc>
        <w:tc>
          <w:tcPr>
            <w:tcW w:w="1276" w:type="dxa"/>
          </w:tcPr>
          <w:p w:rsidR="00A24AFF" w:rsidRPr="003C7224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C7224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A24AFF" w:rsidRPr="003C7224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3C7224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24AFF" w:rsidRPr="003C7224" w:rsidRDefault="00A24AFF" w:rsidP="00943FC8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4</w:t>
            </w:r>
            <w:r w:rsidRPr="003C7224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2268" w:type="dxa"/>
          </w:tcPr>
          <w:p w:rsidR="00A24AFF" w:rsidRPr="007259DC" w:rsidRDefault="00A24AFF" w:rsidP="00C82642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t xml:space="preserve">Развитие малого и среднего </w:t>
            </w:r>
            <w:proofErr w:type="spellStart"/>
            <w:proofErr w:type="gramStart"/>
            <w:r w:rsidRPr="00223A73">
              <w:rPr>
                <w:rFonts w:ascii="Liberation Serif" w:hAnsi="Liberation Serif"/>
              </w:rPr>
              <w:t>предприниматель</w:t>
            </w:r>
            <w:r>
              <w:rPr>
                <w:rFonts w:ascii="Liberation Serif" w:hAnsi="Liberation Serif"/>
              </w:rPr>
              <w:t>-</w:t>
            </w:r>
            <w:r w:rsidRPr="00223A73">
              <w:rPr>
                <w:rFonts w:ascii="Liberation Serif" w:hAnsi="Liberation Serif"/>
              </w:rPr>
              <w:t>ства</w:t>
            </w:r>
            <w:proofErr w:type="spellEnd"/>
            <w:proofErr w:type="gramEnd"/>
            <w:r w:rsidRPr="00223A73">
              <w:rPr>
                <w:rFonts w:ascii="Liberation Serif" w:hAnsi="Liberation Serif"/>
              </w:rPr>
              <w:t xml:space="preserve">, внутреннего и въездного туризма в Каменск-Уральском городском округе </w:t>
            </w:r>
            <w:r w:rsidRPr="00223A73">
              <w:rPr>
                <w:rFonts w:ascii="Liberation Serif" w:hAnsi="Liberation Serif"/>
              </w:rPr>
              <w:lastRenderedPageBreak/>
              <w:t>на 2020 – 2026 годы</w:t>
            </w:r>
          </w:p>
        </w:tc>
        <w:tc>
          <w:tcPr>
            <w:tcW w:w="1701" w:type="dxa"/>
          </w:tcPr>
          <w:p w:rsidR="00A24AFF" w:rsidRPr="007259DC" w:rsidRDefault="00A24AFF" w:rsidP="00F82460">
            <w:pPr>
              <w:pStyle w:val="a8"/>
              <w:spacing w:after="0"/>
              <w:ind w:left="-74" w:right="-142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lastRenderedPageBreak/>
              <w:t xml:space="preserve">Отдел развития </w:t>
            </w:r>
            <w:proofErr w:type="spellStart"/>
            <w:proofErr w:type="gramStart"/>
            <w:r w:rsidRPr="00223A73">
              <w:rPr>
                <w:rFonts w:ascii="Liberation Serif" w:hAnsi="Liberation Serif"/>
              </w:rPr>
              <w:t>потребитель</w:t>
            </w:r>
            <w:r>
              <w:rPr>
                <w:rFonts w:ascii="Liberation Serif" w:hAnsi="Liberation Serif"/>
              </w:rPr>
              <w:t>-</w:t>
            </w:r>
            <w:r w:rsidRPr="00223A73">
              <w:rPr>
                <w:rFonts w:ascii="Liberation Serif" w:hAnsi="Liberation Serif"/>
              </w:rPr>
              <w:t>ского</w:t>
            </w:r>
            <w:proofErr w:type="spellEnd"/>
            <w:proofErr w:type="gramEnd"/>
            <w:r w:rsidRPr="00223A73">
              <w:rPr>
                <w:rFonts w:ascii="Liberation Serif" w:hAnsi="Liberation Serif"/>
              </w:rPr>
              <w:t xml:space="preserve"> рынка, </w:t>
            </w:r>
            <w:proofErr w:type="spellStart"/>
            <w:r w:rsidRPr="00223A73">
              <w:rPr>
                <w:rFonts w:ascii="Liberation Serif" w:hAnsi="Liberation Serif"/>
              </w:rPr>
              <w:t>предпринима</w:t>
            </w:r>
            <w:r>
              <w:rPr>
                <w:rFonts w:ascii="Liberation Serif" w:hAnsi="Liberation Serif"/>
              </w:rPr>
              <w:t>-</w:t>
            </w:r>
            <w:r w:rsidRPr="00223A73">
              <w:rPr>
                <w:rFonts w:ascii="Liberation Serif" w:hAnsi="Liberation Serif"/>
              </w:rPr>
              <w:t>тельства</w:t>
            </w:r>
            <w:proofErr w:type="spellEnd"/>
            <w:r w:rsidRPr="00223A73">
              <w:rPr>
                <w:rFonts w:ascii="Liberation Serif" w:hAnsi="Liberation Serif"/>
              </w:rPr>
              <w:t xml:space="preserve"> и туризма Администрации Каменск-</w:t>
            </w:r>
            <w:r w:rsidRPr="00223A73">
              <w:rPr>
                <w:rFonts w:ascii="Liberation Serif" w:hAnsi="Liberation Serif"/>
              </w:rPr>
              <w:lastRenderedPageBreak/>
              <w:t>Уральского городского округа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C82642" w:rsidRDefault="00A24AFF" w:rsidP="00C8264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</w:t>
            </w:r>
            <w:r w:rsidRPr="00C82642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127" w:type="dxa"/>
          </w:tcPr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</w:t>
            </w:r>
            <w:proofErr w:type="spellStart"/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>самозанятых</w:t>
            </w:r>
            <w:proofErr w:type="spellEnd"/>
            <w:r w:rsidRPr="00C8264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граждан, применяющих специальный налоговый режим «Налог на профессиональный доход»</w:t>
            </w:r>
          </w:p>
        </w:tc>
        <w:tc>
          <w:tcPr>
            <w:tcW w:w="1842" w:type="dxa"/>
            <w:vMerge/>
          </w:tcPr>
          <w:p w:rsidR="00A24AFF" w:rsidRPr="00C82642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C82642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310" w:type="dxa"/>
          </w:tcPr>
          <w:p w:rsidR="00A24AFF" w:rsidRPr="00C82642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210</w:t>
            </w:r>
            <w:r w:rsidRPr="00C82642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A24AFF" w:rsidRPr="00C82642" w:rsidRDefault="00A24AFF" w:rsidP="00EB12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300</w:t>
            </w:r>
          </w:p>
        </w:tc>
        <w:tc>
          <w:tcPr>
            <w:tcW w:w="1276" w:type="dxa"/>
          </w:tcPr>
          <w:p w:rsidR="00A24AFF" w:rsidRPr="00C82642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 xml:space="preserve">2 </w:t>
            </w:r>
            <w:r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275" w:type="dxa"/>
          </w:tcPr>
          <w:p w:rsidR="00A24AFF" w:rsidRPr="00C82642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 xml:space="preserve">2 </w:t>
            </w:r>
            <w:r>
              <w:rPr>
                <w:rFonts w:ascii="Liberation Serif" w:hAnsi="Liberation Serif"/>
                <w:sz w:val="24"/>
                <w:szCs w:val="24"/>
              </w:rPr>
              <w:t>700</w:t>
            </w:r>
          </w:p>
        </w:tc>
        <w:tc>
          <w:tcPr>
            <w:tcW w:w="1276" w:type="dxa"/>
          </w:tcPr>
          <w:p w:rsidR="00A24AFF" w:rsidRPr="00C82642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3 000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C826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C82642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A0008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субъектов МСП, включая индивидуальных предпринимателей, в расчете на 10 тыс. человек населения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Default="00A24AFF" w:rsidP="00AA0008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ед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иниц</w:t>
            </w:r>
          </w:p>
          <w:p w:rsidR="00A24AFF" w:rsidRPr="007259DC" w:rsidRDefault="00A24AFF" w:rsidP="00AA0008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A0008">
              <w:rPr>
                <w:rFonts w:ascii="Liberation Serif" w:hAnsi="Liberation Serif"/>
                <w:color w:val="000000"/>
                <w:sz w:val="24"/>
                <w:szCs w:val="24"/>
              </w:rPr>
              <w:t>на 10 тыс. человек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1242" w:type="dxa"/>
          </w:tcPr>
          <w:p w:rsidR="00A24AFF" w:rsidRPr="007259DC" w:rsidRDefault="00A24AFF" w:rsidP="009905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283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286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C82642" w:rsidRDefault="00A24AFF" w:rsidP="00C826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97.</w:t>
            </w:r>
          </w:p>
        </w:tc>
        <w:tc>
          <w:tcPr>
            <w:tcW w:w="2127" w:type="dxa"/>
          </w:tcPr>
          <w:p w:rsidR="00A24AFF" w:rsidRPr="00C82642" w:rsidRDefault="00A24AFF" w:rsidP="00C82642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 xml:space="preserve">Количество субъектов малого и среднего </w:t>
            </w:r>
            <w:proofErr w:type="spellStart"/>
            <w:proofErr w:type="gramStart"/>
            <w:r w:rsidRPr="00C82642">
              <w:rPr>
                <w:rFonts w:ascii="Liberation Serif" w:hAnsi="Liberation Serif"/>
                <w:sz w:val="24"/>
                <w:szCs w:val="24"/>
              </w:rPr>
              <w:t>предприниматель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C82642">
              <w:rPr>
                <w:rFonts w:ascii="Liberation Serif" w:hAnsi="Liberation Serif"/>
                <w:sz w:val="24"/>
                <w:szCs w:val="24"/>
              </w:rPr>
              <w:t>ства</w:t>
            </w:r>
            <w:proofErr w:type="spellEnd"/>
            <w:proofErr w:type="gramEnd"/>
          </w:p>
        </w:tc>
        <w:tc>
          <w:tcPr>
            <w:tcW w:w="1842" w:type="dxa"/>
            <w:vMerge/>
          </w:tcPr>
          <w:p w:rsidR="00A24AFF" w:rsidRPr="00C82642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C82642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1310" w:type="dxa"/>
          </w:tcPr>
          <w:p w:rsidR="00A24AFF" w:rsidRPr="00C82642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>4 6</w:t>
            </w:r>
            <w:r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242" w:type="dxa"/>
          </w:tcPr>
          <w:p w:rsidR="00A24AFF" w:rsidRPr="00C82642" w:rsidRDefault="00A24AFF" w:rsidP="00943F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>4 6</w:t>
            </w:r>
            <w:r>
              <w:rPr>
                <w:rFonts w:ascii="Liberation Serif" w:hAnsi="Liberation Serif"/>
                <w:sz w:val="24"/>
                <w:szCs w:val="24"/>
              </w:rPr>
              <w:t>58</w:t>
            </w:r>
          </w:p>
        </w:tc>
        <w:tc>
          <w:tcPr>
            <w:tcW w:w="1276" w:type="dxa"/>
          </w:tcPr>
          <w:p w:rsidR="00A24AFF" w:rsidRPr="00C82642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 xml:space="preserve">4 </w:t>
            </w:r>
            <w:r>
              <w:rPr>
                <w:rFonts w:ascii="Liberation Serif" w:hAnsi="Liberation Serif"/>
                <w:sz w:val="24"/>
                <w:szCs w:val="24"/>
              </w:rPr>
              <w:t>660</w:t>
            </w:r>
          </w:p>
        </w:tc>
        <w:tc>
          <w:tcPr>
            <w:tcW w:w="1275" w:type="dxa"/>
          </w:tcPr>
          <w:p w:rsidR="00A24AFF" w:rsidRPr="00C82642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642">
              <w:rPr>
                <w:rFonts w:ascii="Liberation Serif" w:hAnsi="Liberation Serif"/>
                <w:sz w:val="24"/>
                <w:szCs w:val="24"/>
              </w:rPr>
              <w:t xml:space="preserve">4 </w:t>
            </w:r>
            <w:r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1276" w:type="dxa"/>
          </w:tcPr>
          <w:p w:rsidR="00A24AFF" w:rsidRPr="00C82642" w:rsidRDefault="00A24AFF" w:rsidP="00943FC8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C82642">
              <w:rPr>
                <w:rFonts w:ascii="Liberation Serif" w:hAnsi="Liberation Serif"/>
              </w:rPr>
              <w:t xml:space="preserve">4 </w:t>
            </w:r>
            <w:r>
              <w:rPr>
                <w:rFonts w:ascii="Liberation Serif" w:hAnsi="Liberation Serif"/>
              </w:rPr>
              <w:t>676</w:t>
            </w:r>
          </w:p>
        </w:tc>
        <w:tc>
          <w:tcPr>
            <w:tcW w:w="2268" w:type="dxa"/>
          </w:tcPr>
          <w:p w:rsidR="00A24AFF" w:rsidRPr="007259DC" w:rsidRDefault="00A24AFF" w:rsidP="00AA000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C82642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98.</w:t>
            </w:r>
          </w:p>
        </w:tc>
        <w:tc>
          <w:tcPr>
            <w:tcW w:w="15451" w:type="dxa"/>
            <w:gridSpan w:val="10"/>
          </w:tcPr>
          <w:p w:rsidR="00A24AFF" w:rsidRPr="00C82642" w:rsidRDefault="00A24AFF" w:rsidP="00F82460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4.3.</w:t>
            </w:r>
            <w:r w:rsidRPr="00C82642">
              <w:rPr>
                <w:rFonts w:ascii="Liberation Serif" w:hAnsi="Liberation Serif"/>
                <w:b/>
              </w:rPr>
              <w:t xml:space="preserve"> Развитие потребительского рынка</w:t>
            </w:r>
          </w:p>
        </w:tc>
      </w:tr>
      <w:tr w:rsidR="0090310F" w:rsidRPr="007259DC" w:rsidTr="00090B47">
        <w:tc>
          <w:tcPr>
            <w:tcW w:w="675" w:type="dxa"/>
          </w:tcPr>
          <w:p w:rsidR="0090310F" w:rsidRPr="007259DC" w:rsidRDefault="0090310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9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90310F" w:rsidRPr="007259DC" w:rsidRDefault="0090310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Оборот розничной торговли (в действующих ценах)</w:t>
            </w:r>
          </w:p>
        </w:tc>
        <w:tc>
          <w:tcPr>
            <w:tcW w:w="1842" w:type="dxa"/>
            <w:vMerge w:val="restart"/>
          </w:tcPr>
          <w:p w:rsidR="0090310F" w:rsidRPr="007259DC" w:rsidRDefault="0090310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Создание условий для наиболее полного удовлетворения спроса населения на потребительские товары и услуги </w:t>
            </w:r>
          </w:p>
        </w:tc>
        <w:tc>
          <w:tcPr>
            <w:tcW w:w="1134" w:type="dxa"/>
          </w:tcPr>
          <w:p w:rsidR="0090310F" w:rsidRPr="007259DC" w:rsidRDefault="0090310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уб.</w:t>
            </w:r>
          </w:p>
        </w:tc>
        <w:tc>
          <w:tcPr>
            <w:tcW w:w="1310" w:type="dxa"/>
          </w:tcPr>
          <w:p w:rsidR="0090310F" w:rsidRPr="003C7224" w:rsidRDefault="0090310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18 653</w:t>
            </w:r>
          </w:p>
        </w:tc>
        <w:tc>
          <w:tcPr>
            <w:tcW w:w="1242" w:type="dxa"/>
          </w:tcPr>
          <w:p w:rsidR="0090310F" w:rsidRPr="003C7224" w:rsidRDefault="0090310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19 660</w:t>
            </w:r>
          </w:p>
        </w:tc>
        <w:tc>
          <w:tcPr>
            <w:tcW w:w="1276" w:type="dxa"/>
          </w:tcPr>
          <w:p w:rsidR="0090310F" w:rsidRPr="003C7224" w:rsidRDefault="0090310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20 702</w:t>
            </w:r>
          </w:p>
        </w:tc>
        <w:tc>
          <w:tcPr>
            <w:tcW w:w="1275" w:type="dxa"/>
          </w:tcPr>
          <w:p w:rsidR="0090310F" w:rsidRPr="003C7224" w:rsidRDefault="0090310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21 800</w:t>
            </w:r>
          </w:p>
        </w:tc>
        <w:tc>
          <w:tcPr>
            <w:tcW w:w="1276" w:type="dxa"/>
          </w:tcPr>
          <w:p w:rsidR="0090310F" w:rsidRPr="003C7224" w:rsidRDefault="0090310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22 955</w:t>
            </w:r>
          </w:p>
        </w:tc>
        <w:tc>
          <w:tcPr>
            <w:tcW w:w="2268" w:type="dxa"/>
          </w:tcPr>
          <w:p w:rsidR="0090310F" w:rsidRPr="007259DC" w:rsidRDefault="0090310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 w:val="restart"/>
          </w:tcPr>
          <w:p w:rsidR="0090310F" w:rsidRPr="007259DC" w:rsidRDefault="0090310F" w:rsidP="0090310F">
            <w:pPr>
              <w:pStyle w:val="a8"/>
              <w:spacing w:after="0"/>
              <w:ind w:left="-74" w:right="-142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t xml:space="preserve">Отдел развития </w:t>
            </w:r>
            <w:proofErr w:type="spellStart"/>
            <w:proofErr w:type="gramStart"/>
            <w:r w:rsidRPr="00223A73">
              <w:rPr>
                <w:rFonts w:ascii="Liberation Serif" w:hAnsi="Liberation Serif"/>
              </w:rPr>
              <w:t>потребитель</w:t>
            </w:r>
            <w:r>
              <w:rPr>
                <w:rFonts w:ascii="Liberation Serif" w:hAnsi="Liberation Serif"/>
              </w:rPr>
              <w:t>-</w:t>
            </w:r>
            <w:r w:rsidRPr="00223A73">
              <w:rPr>
                <w:rFonts w:ascii="Liberation Serif" w:hAnsi="Liberation Serif"/>
              </w:rPr>
              <w:t>ского</w:t>
            </w:r>
            <w:proofErr w:type="spellEnd"/>
            <w:proofErr w:type="gramEnd"/>
            <w:r w:rsidRPr="00223A73">
              <w:rPr>
                <w:rFonts w:ascii="Liberation Serif" w:hAnsi="Liberation Serif"/>
              </w:rPr>
              <w:t xml:space="preserve"> рынка, </w:t>
            </w:r>
            <w:proofErr w:type="spellStart"/>
            <w:r w:rsidRPr="00223A73">
              <w:rPr>
                <w:rFonts w:ascii="Liberation Serif" w:hAnsi="Liberation Serif"/>
              </w:rPr>
              <w:t>предпринима</w:t>
            </w:r>
            <w:r>
              <w:rPr>
                <w:rFonts w:ascii="Liberation Serif" w:hAnsi="Liberation Serif"/>
              </w:rPr>
              <w:t>-</w:t>
            </w:r>
            <w:r w:rsidRPr="00223A73">
              <w:rPr>
                <w:rFonts w:ascii="Liberation Serif" w:hAnsi="Liberation Serif"/>
              </w:rPr>
              <w:t>тельства</w:t>
            </w:r>
            <w:proofErr w:type="spellEnd"/>
            <w:r w:rsidRPr="00223A73">
              <w:rPr>
                <w:rFonts w:ascii="Liberation Serif" w:hAnsi="Liberation Serif"/>
              </w:rPr>
              <w:t xml:space="preserve"> и туризма Администрации Каменск-Уральского городского округа</w:t>
            </w:r>
          </w:p>
        </w:tc>
      </w:tr>
      <w:tr w:rsidR="0090310F" w:rsidRPr="007259DC" w:rsidTr="00090B47">
        <w:tc>
          <w:tcPr>
            <w:tcW w:w="675" w:type="dxa"/>
          </w:tcPr>
          <w:p w:rsidR="0090310F" w:rsidRPr="007259DC" w:rsidRDefault="0090310F" w:rsidP="00F8246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90310F" w:rsidRPr="007259DC" w:rsidRDefault="0090310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Оборот общественного питания (в действующих ценах)</w:t>
            </w:r>
          </w:p>
        </w:tc>
        <w:tc>
          <w:tcPr>
            <w:tcW w:w="1842" w:type="dxa"/>
            <w:vMerge/>
          </w:tcPr>
          <w:p w:rsidR="0090310F" w:rsidRPr="007259DC" w:rsidRDefault="0090310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310F" w:rsidRPr="007259DC" w:rsidRDefault="0090310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млн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.р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уб.</w:t>
            </w:r>
          </w:p>
        </w:tc>
        <w:tc>
          <w:tcPr>
            <w:tcW w:w="1310" w:type="dxa"/>
          </w:tcPr>
          <w:p w:rsidR="0090310F" w:rsidRPr="003C7224" w:rsidRDefault="0090310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250</w:t>
            </w:r>
          </w:p>
        </w:tc>
        <w:tc>
          <w:tcPr>
            <w:tcW w:w="1242" w:type="dxa"/>
          </w:tcPr>
          <w:p w:rsidR="0090310F" w:rsidRPr="003C7224" w:rsidRDefault="0090310F" w:rsidP="008B42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261</w:t>
            </w:r>
          </w:p>
        </w:tc>
        <w:tc>
          <w:tcPr>
            <w:tcW w:w="1276" w:type="dxa"/>
          </w:tcPr>
          <w:p w:rsidR="0090310F" w:rsidRPr="003C7224" w:rsidRDefault="0090310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273</w:t>
            </w:r>
          </w:p>
        </w:tc>
        <w:tc>
          <w:tcPr>
            <w:tcW w:w="1275" w:type="dxa"/>
          </w:tcPr>
          <w:p w:rsidR="0090310F" w:rsidRPr="003C7224" w:rsidRDefault="0090310F" w:rsidP="008B42E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7224">
              <w:rPr>
                <w:rFonts w:ascii="Liberation Serif" w:hAnsi="Liberation Serif"/>
                <w:sz w:val="24"/>
                <w:szCs w:val="24"/>
              </w:rPr>
              <w:t>285</w:t>
            </w:r>
          </w:p>
        </w:tc>
        <w:tc>
          <w:tcPr>
            <w:tcW w:w="1276" w:type="dxa"/>
          </w:tcPr>
          <w:p w:rsidR="0090310F" w:rsidRPr="003C7224" w:rsidRDefault="0090310F" w:rsidP="008B42E0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3C7224">
              <w:rPr>
                <w:rFonts w:ascii="Liberation Serif" w:hAnsi="Liberation Serif"/>
              </w:rPr>
              <w:t>298</w:t>
            </w:r>
          </w:p>
        </w:tc>
        <w:tc>
          <w:tcPr>
            <w:tcW w:w="2268" w:type="dxa"/>
          </w:tcPr>
          <w:p w:rsidR="0090310F" w:rsidRPr="007259DC" w:rsidRDefault="0090310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/>
          </w:tcPr>
          <w:p w:rsidR="0090310F" w:rsidRPr="007259DC" w:rsidRDefault="0090310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90310F" w:rsidRPr="007259DC" w:rsidTr="00090B47">
        <w:tc>
          <w:tcPr>
            <w:tcW w:w="675" w:type="dxa"/>
          </w:tcPr>
          <w:p w:rsidR="0090310F" w:rsidRPr="007259DC" w:rsidRDefault="0090310F" w:rsidP="00F8246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101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90310F" w:rsidRPr="007259DC" w:rsidRDefault="0090310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Обеспеченность населения площадью торговых объектов </w:t>
            </w:r>
          </w:p>
        </w:tc>
        <w:tc>
          <w:tcPr>
            <w:tcW w:w="1842" w:type="dxa"/>
            <w:vMerge/>
          </w:tcPr>
          <w:p w:rsidR="0090310F" w:rsidRPr="007259DC" w:rsidRDefault="0090310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310F" w:rsidRPr="007259DC" w:rsidRDefault="0090310F" w:rsidP="00AA0008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на 1 тыс.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1310" w:type="dxa"/>
          </w:tcPr>
          <w:p w:rsidR="0090310F" w:rsidRPr="007259DC" w:rsidRDefault="0090310F" w:rsidP="00943FC8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1 1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90310F" w:rsidRPr="007259DC" w:rsidRDefault="0090310F" w:rsidP="00943F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1 200</w:t>
            </w:r>
          </w:p>
        </w:tc>
        <w:tc>
          <w:tcPr>
            <w:tcW w:w="1276" w:type="dxa"/>
          </w:tcPr>
          <w:p w:rsidR="0090310F" w:rsidRPr="007259DC" w:rsidRDefault="0090310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1 220</w:t>
            </w:r>
          </w:p>
        </w:tc>
        <w:tc>
          <w:tcPr>
            <w:tcW w:w="1275" w:type="dxa"/>
          </w:tcPr>
          <w:p w:rsidR="0090310F" w:rsidRPr="007259DC" w:rsidRDefault="0090310F" w:rsidP="00943FC8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6" w:type="dxa"/>
          </w:tcPr>
          <w:p w:rsidR="0090310F" w:rsidRPr="007259DC" w:rsidRDefault="0090310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1 300</w:t>
            </w:r>
          </w:p>
        </w:tc>
        <w:tc>
          <w:tcPr>
            <w:tcW w:w="2268" w:type="dxa"/>
          </w:tcPr>
          <w:p w:rsidR="0090310F" w:rsidRPr="007259DC" w:rsidRDefault="0090310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/>
          </w:tcPr>
          <w:p w:rsidR="0090310F" w:rsidRPr="007259DC" w:rsidRDefault="0090310F" w:rsidP="00090B47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EC7E5B">
        <w:tc>
          <w:tcPr>
            <w:tcW w:w="675" w:type="dxa"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102.</w:t>
            </w:r>
          </w:p>
        </w:tc>
        <w:tc>
          <w:tcPr>
            <w:tcW w:w="15451" w:type="dxa"/>
            <w:gridSpan w:val="10"/>
          </w:tcPr>
          <w:p w:rsidR="00A24AFF" w:rsidRPr="00F82460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color w:val="000000"/>
              </w:rPr>
              <w:t>4</w:t>
            </w:r>
            <w:r w:rsidRPr="00F82460">
              <w:rPr>
                <w:rFonts w:ascii="Liberation Serif" w:hAnsi="Liberation Serif"/>
                <w:b/>
                <w:color w:val="000000"/>
              </w:rPr>
              <w:t>.</w:t>
            </w:r>
            <w:r>
              <w:rPr>
                <w:rFonts w:ascii="Liberation Serif" w:hAnsi="Liberation Serif"/>
                <w:b/>
                <w:color w:val="000000"/>
              </w:rPr>
              <w:t>4.</w:t>
            </w:r>
            <w:r w:rsidRPr="00F82460">
              <w:rPr>
                <w:rFonts w:ascii="Liberation Serif" w:hAnsi="Liberation Serif"/>
                <w:b/>
                <w:color w:val="000000"/>
              </w:rPr>
              <w:t xml:space="preserve"> Развитие внутреннего и въездного туризма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F8246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103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средств размещения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Развитие туристского потенциала городского округа на основе развития инфраструктуры отдыха и туризма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2" w:type="dxa"/>
          </w:tcPr>
          <w:p w:rsidR="00A24AFF" w:rsidRPr="007259DC" w:rsidRDefault="00A24AFF" w:rsidP="00943F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</w:p>
        </w:tc>
        <w:tc>
          <w:tcPr>
            <w:tcW w:w="2268" w:type="dxa"/>
          </w:tcPr>
          <w:p w:rsidR="00A24AFF" w:rsidRPr="00F82460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F82460">
              <w:rPr>
                <w:rFonts w:ascii="Liberation Serif" w:hAnsi="Liberation Serif"/>
              </w:rPr>
              <w:t>Развитие малого и среднего предпринимательства, внутреннего и въездного туризма в Каменск-Уральском городском округе на 2020 – 2026 годы</w:t>
            </w:r>
          </w:p>
        </w:tc>
        <w:tc>
          <w:tcPr>
            <w:tcW w:w="1701" w:type="dxa"/>
          </w:tcPr>
          <w:p w:rsidR="00A24AFF" w:rsidRPr="00F82460" w:rsidRDefault="00A24AFF" w:rsidP="00EC7E5B">
            <w:pPr>
              <w:pStyle w:val="a8"/>
              <w:spacing w:after="0"/>
              <w:ind w:left="-74" w:right="-142"/>
              <w:jc w:val="center"/>
              <w:rPr>
                <w:rFonts w:ascii="Liberation Serif" w:hAnsi="Liberation Serif"/>
              </w:rPr>
            </w:pPr>
            <w:r w:rsidRPr="00F82460">
              <w:rPr>
                <w:rFonts w:ascii="Liberation Serif" w:hAnsi="Liberation Serif"/>
              </w:rPr>
              <w:t xml:space="preserve">Отдел развития </w:t>
            </w:r>
            <w:proofErr w:type="spellStart"/>
            <w:proofErr w:type="gramStart"/>
            <w:r w:rsidRPr="00F82460">
              <w:rPr>
                <w:rFonts w:ascii="Liberation Serif" w:hAnsi="Liberation Serif"/>
              </w:rPr>
              <w:t>потребитель-ского</w:t>
            </w:r>
            <w:proofErr w:type="spellEnd"/>
            <w:proofErr w:type="gramEnd"/>
            <w:r w:rsidRPr="00F82460">
              <w:rPr>
                <w:rFonts w:ascii="Liberation Serif" w:hAnsi="Liberation Serif"/>
              </w:rPr>
              <w:t xml:space="preserve"> рынка, </w:t>
            </w:r>
            <w:proofErr w:type="spellStart"/>
            <w:r w:rsidRPr="00F82460">
              <w:rPr>
                <w:rFonts w:ascii="Liberation Serif" w:hAnsi="Liberation Serif"/>
              </w:rPr>
              <w:t>предпринима-тельства</w:t>
            </w:r>
            <w:proofErr w:type="spellEnd"/>
            <w:r w:rsidRPr="00F82460">
              <w:rPr>
                <w:rFonts w:ascii="Liberation Serif" w:hAnsi="Liberation Serif"/>
              </w:rPr>
              <w:t xml:space="preserve"> и туризма Администрации Каменск-Уральского городского округа</w:t>
            </w:r>
            <w:r>
              <w:rPr>
                <w:rFonts w:ascii="Liberation Serif" w:hAnsi="Liberation Serif"/>
              </w:rPr>
              <w:t>, МКУ «ЦРТ»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F8246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104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7259DC" w:rsidRDefault="00A24AFF" w:rsidP="00AA0008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Объем т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уристск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ого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поток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тыс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.ч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ел.</w:t>
            </w:r>
          </w:p>
        </w:tc>
        <w:tc>
          <w:tcPr>
            <w:tcW w:w="1310" w:type="dxa"/>
          </w:tcPr>
          <w:p w:rsidR="00A24AFF" w:rsidRPr="007259DC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77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42" w:type="dxa"/>
          </w:tcPr>
          <w:p w:rsidR="00A24AFF" w:rsidRPr="007259DC" w:rsidRDefault="00A24AFF" w:rsidP="00943F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79,0</w:t>
            </w:r>
          </w:p>
        </w:tc>
        <w:tc>
          <w:tcPr>
            <w:tcW w:w="1276" w:type="dxa"/>
          </w:tcPr>
          <w:p w:rsidR="00A24AFF" w:rsidRPr="007259DC" w:rsidRDefault="00A24AFF" w:rsidP="00943FC8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83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85,0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EC7E5B">
        <w:tc>
          <w:tcPr>
            <w:tcW w:w="675" w:type="dxa"/>
          </w:tcPr>
          <w:p w:rsidR="00A24AFF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105</w:t>
            </w:r>
            <w:r w:rsidR="005C0EC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451" w:type="dxa"/>
            <w:gridSpan w:val="10"/>
          </w:tcPr>
          <w:p w:rsidR="00A24AFF" w:rsidRPr="00F82460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5. Развитие инженерной инфраструктуры и жилищно-коммунального хозяйства</w:t>
            </w:r>
          </w:p>
        </w:tc>
      </w:tr>
      <w:tr w:rsidR="00A24AFF" w:rsidRPr="007259DC" w:rsidTr="00EC7E5B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106.</w:t>
            </w:r>
          </w:p>
        </w:tc>
        <w:tc>
          <w:tcPr>
            <w:tcW w:w="15451" w:type="dxa"/>
            <w:gridSpan w:val="10"/>
          </w:tcPr>
          <w:p w:rsidR="00A24AFF" w:rsidRPr="00F82460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</w:t>
            </w:r>
            <w:r w:rsidRPr="00F82460">
              <w:rPr>
                <w:rFonts w:ascii="Liberation Serif" w:hAnsi="Liberation Serif"/>
                <w:b/>
              </w:rPr>
              <w:t>.</w:t>
            </w:r>
            <w:r>
              <w:rPr>
                <w:rFonts w:ascii="Liberation Serif" w:hAnsi="Liberation Serif"/>
                <w:b/>
              </w:rPr>
              <w:t>1.</w:t>
            </w:r>
            <w:r w:rsidRPr="00F82460">
              <w:rPr>
                <w:rFonts w:ascii="Liberation Serif" w:hAnsi="Liberation Serif"/>
                <w:b/>
              </w:rPr>
              <w:t xml:space="preserve"> Развитие инженерной инфраструктуры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107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F8232E" w:rsidRDefault="00A24AF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232E">
              <w:rPr>
                <w:rFonts w:ascii="Liberation Serif" w:hAnsi="Liberation Serif"/>
                <w:color w:val="000000"/>
                <w:sz w:val="24"/>
                <w:szCs w:val="24"/>
              </w:rPr>
              <w:t>Замена сетей, в т.ч.: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Устойчивоефункционирова-ние</w:t>
            </w:r>
            <w:proofErr w:type="spellEnd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инженерной инфраструктуры</w:t>
            </w:r>
          </w:p>
        </w:tc>
        <w:tc>
          <w:tcPr>
            <w:tcW w:w="1134" w:type="dxa"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0" w:type="dxa"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42" w:type="dxa"/>
          </w:tcPr>
          <w:p w:rsidR="00A24AFF" w:rsidRPr="007259DC" w:rsidRDefault="00A24AFF" w:rsidP="0032037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5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68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 w:val="restart"/>
          </w:tcPr>
          <w:p w:rsidR="00A24AFF" w:rsidRDefault="00A24AFF" w:rsidP="00D232AB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t xml:space="preserve">Отраслевой орган </w:t>
            </w:r>
            <w:proofErr w:type="spellStart"/>
            <w:proofErr w:type="gramStart"/>
            <w:r w:rsidRPr="00223A73">
              <w:rPr>
                <w:rFonts w:ascii="Liberation Serif" w:hAnsi="Liberation Serif"/>
              </w:rPr>
              <w:t>Администра</w:t>
            </w:r>
            <w:r>
              <w:rPr>
                <w:rFonts w:ascii="Liberation Serif" w:hAnsi="Liberation Serif"/>
              </w:rPr>
              <w:t>-</w:t>
            </w:r>
            <w:r w:rsidRPr="00223A73">
              <w:rPr>
                <w:rFonts w:ascii="Liberation Serif" w:hAnsi="Liberation Serif"/>
              </w:rPr>
              <w:t>ции</w:t>
            </w:r>
            <w:proofErr w:type="spellEnd"/>
            <w:proofErr w:type="gramEnd"/>
            <w:r w:rsidRPr="00223A73">
              <w:rPr>
                <w:rFonts w:ascii="Liberation Serif" w:hAnsi="Liberation Serif"/>
              </w:rPr>
              <w:t xml:space="preserve"> Каменск-Уральского городского округа по жилищному хозяйству</w:t>
            </w:r>
            <w:r>
              <w:rPr>
                <w:rFonts w:ascii="Liberation Serif" w:hAnsi="Liberation Serif"/>
              </w:rPr>
              <w:t>,</w:t>
            </w:r>
          </w:p>
          <w:p w:rsidR="00A24AFF" w:rsidRPr="007259DC" w:rsidRDefault="00A24AFF" w:rsidP="00D232AB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организации коммунального комплекса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108.</w:t>
            </w:r>
          </w:p>
        </w:tc>
        <w:tc>
          <w:tcPr>
            <w:tcW w:w="2127" w:type="dxa"/>
          </w:tcPr>
          <w:p w:rsidR="00A24AFF" w:rsidRPr="00F8232E" w:rsidRDefault="00A24AF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232E">
              <w:rPr>
                <w:rFonts w:ascii="Liberation Serif" w:hAnsi="Liberation Serif"/>
                <w:color w:val="000000"/>
                <w:sz w:val="24"/>
                <w:szCs w:val="24"/>
              </w:rPr>
              <w:t>- теплоснабжения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км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%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11,5 / </w:t>
            </w:r>
          </w:p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42" w:type="dxa"/>
          </w:tcPr>
          <w:p w:rsidR="00A24AFF" w:rsidRDefault="00A24AFF" w:rsidP="00F82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12,0 /</w:t>
            </w:r>
          </w:p>
          <w:p w:rsidR="00A24AFF" w:rsidRPr="007259DC" w:rsidRDefault="00A24AFF" w:rsidP="00F82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12,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</w:t>
            </w:r>
          </w:p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12,8 / </w:t>
            </w:r>
          </w:p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A24AFF" w:rsidRDefault="00A24AFF" w:rsidP="00F8232E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12,8 /</w:t>
            </w:r>
          </w:p>
          <w:p w:rsidR="00A24AFF" w:rsidRPr="007259DC" w:rsidRDefault="00A24AFF" w:rsidP="00F8232E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2,0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/>
          </w:tcPr>
          <w:p w:rsidR="00A24AFF" w:rsidRPr="00D232AB" w:rsidRDefault="00A24AFF" w:rsidP="00D232A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109.</w:t>
            </w:r>
          </w:p>
        </w:tc>
        <w:tc>
          <w:tcPr>
            <w:tcW w:w="2127" w:type="dxa"/>
          </w:tcPr>
          <w:p w:rsidR="00A24AFF" w:rsidRPr="00F8232E" w:rsidRDefault="00A24AF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232E">
              <w:rPr>
                <w:rFonts w:ascii="Liberation Serif" w:hAnsi="Liberation Serif"/>
                <w:color w:val="000000"/>
                <w:sz w:val="24"/>
                <w:szCs w:val="24"/>
              </w:rPr>
              <w:t>- водоснабжения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км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%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42" w:type="dxa"/>
          </w:tcPr>
          <w:p w:rsidR="00A24AFF" w:rsidRDefault="00A24AFF" w:rsidP="00F82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2,0 /</w:t>
            </w:r>
          </w:p>
          <w:p w:rsidR="00A24AFF" w:rsidRPr="007259DC" w:rsidRDefault="00A24AFF" w:rsidP="00F82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0,5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F8232E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24AFF" w:rsidRDefault="00A24AFF" w:rsidP="00D232AB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2,0 /</w:t>
            </w:r>
          </w:p>
          <w:p w:rsidR="00A24AFF" w:rsidRPr="007259DC" w:rsidRDefault="00A24AFF" w:rsidP="00D232AB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0,5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/>
          </w:tcPr>
          <w:p w:rsidR="00A24AFF" w:rsidRPr="00D232AB" w:rsidRDefault="00A24AFF" w:rsidP="00D232A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110.</w:t>
            </w:r>
          </w:p>
        </w:tc>
        <w:tc>
          <w:tcPr>
            <w:tcW w:w="2127" w:type="dxa"/>
          </w:tcPr>
          <w:p w:rsidR="00A24AFF" w:rsidRPr="00F8232E" w:rsidRDefault="00A24AF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232E">
              <w:rPr>
                <w:rFonts w:ascii="Liberation Serif" w:hAnsi="Liberation Serif"/>
                <w:color w:val="000000"/>
                <w:sz w:val="24"/>
                <w:szCs w:val="24"/>
              </w:rPr>
              <w:t>- водоотведения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км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%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D232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42" w:type="dxa"/>
          </w:tcPr>
          <w:p w:rsidR="00A24AFF" w:rsidRDefault="00A24AFF" w:rsidP="00D232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0,5 /</w:t>
            </w:r>
          </w:p>
          <w:p w:rsidR="00A24AFF" w:rsidRPr="007259DC" w:rsidRDefault="00A24AFF" w:rsidP="00D232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0,18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D232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24AFF" w:rsidRDefault="00A24AFF" w:rsidP="00D232AB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0,5 /</w:t>
            </w:r>
          </w:p>
          <w:p w:rsidR="00A24AFF" w:rsidRPr="007259DC" w:rsidRDefault="00A24AFF" w:rsidP="00D232AB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0,18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/>
          </w:tcPr>
          <w:p w:rsidR="00A24AFF" w:rsidRPr="00D232AB" w:rsidRDefault="00A24AFF" w:rsidP="00D232A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111.</w:t>
            </w:r>
          </w:p>
        </w:tc>
        <w:tc>
          <w:tcPr>
            <w:tcW w:w="2127" w:type="dxa"/>
          </w:tcPr>
          <w:p w:rsidR="00A24AFF" w:rsidRPr="00F8232E" w:rsidRDefault="00A24AF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232E">
              <w:rPr>
                <w:rFonts w:ascii="Liberation Serif" w:hAnsi="Liberation Serif"/>
                <w:color w:val="000000"/>
                <w:sz w:val="24"/>
                <w:szCs w:val="24"/>
              </w:rPr>
              <w:t>- электроснабжения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км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%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 </w:t>
            </w:r>
          </w:p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42" w:type="dxa"/>
          </w:tcPr>
          <w:p w:rsidR="00A24AFF" w:rsidRDefault="00A24AFF" w:rsidP="00D232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12,0 /</w:t>
            </w:r>
          </w:p>
          <w:p w:rsidR="00A24AFF" w:rsidRPr="007259DC" w:rsidRDefault="00A24AFF" w:rsidP="00D232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1,4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2,0 / </w:t>
            </w:r>
          </w:p>
          <w:p w:rsidR="00A24AFF" w:rsidRPr="007259DC" w:rsidRDefault="00A24AFF" w:rsidP="00D232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/</w:t>
            </w:r>
          </w:p>
          <w:p w:rsidR="00A24AFF" w:rsidRPr="007259DC" w:rsidRDefault="00A24AFF" w:rsidP="00D232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24AFF" w:rsidRDefault="00A24AFF" w:rsidP="00D232AB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 /</w:t>
            </w:r>
          </w:p>
          <w:p w:rsidR="00A24AFF" w:rsidRPr="007259DC" w:rsidRDefault="00A24AFF" w:rsidP="00D232AB">
            <w:pPr>
              <w:pStyle w:val="a8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1,4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701" w:type="dxa"/>
            <w:vMerge/>
          </w:tcPr>
          <w:p w:rsidR="00A24AFF" w:rsidRPr="00D232AB" w:rsidRDefault="00A24AFF" w:rsidP="00D232A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</w:p>
        </w:tc>
      </w:tr>
      <w:tr w:rsidR="00A24AFF" w:rsidRPr="007259DC" w:rsidTr="00EC7E5B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112.</w:t>
            </w:r>
          </w:p>
        </w:tc>
        <w:tc>
          <w:tcPr>
            <w:tcW w:w="15451" w:type="dxa"/>
            <w:gridSpan w:val="10"/>
          </w:tcPr>
          <w:p w:rsidR="00A24AFF" w:rsidRPr="00C80628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color w:val="000000"/>
              </w:rPr>
              <w:t>5.2</w:t>
            </w:r>
            <w:r w:rsidRPr="00C80628">
              <w:rPr>
                <w:rFonts w:ascii="Liberation Serif" w:hAnsi="Liberation Serif"/>
                <w:b/>
                <w:color w:val="000000"/>
              </w:rPr>
              <w:t>. Развитие жилищно-коммунального хозяйства</w:t>
            </w:r>
          </w:p>
        </w:tc>
      </w:tr>
      <w:tr w:rsidR="00A24AFF" w:rsidRPr="007259DC" w:rsidTr="00090B47">
        <w:tc>
          <w:tcPr>
            <w:tcW w:w="675" w:type="dxa"/>
            <w:vMerge w:val="restart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113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  <w:vMerge w:val="restart"/>
          </w:tcPr>
          <w:p w:rsidR="00A24AFF" w:rsidRPr="007259DC" w:rsidRDefault="00A24AFF" w:rsidP="00F82460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Проведение капитального ремонта общего имущества в многоквартирных домах в рамках Региональной    программы капитального ремонта общего имущества в многоквартирных домах Свердловской области на 2015– 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2044 годы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Повышение качества предоставляемых жилищных услуг, улучшение условий проживания граждан</w:t>
            </w:r>
          </w:p>
        </w:tc>
        <w:tc>
          <w:tcPr>
            <w:tcW w:w="1134" w:type="dxa"/>
          </w:tcPr>
          <w:p w:rsidR="00A24AFF" w:rsidRPr="007259DC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домов 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42" w:type="dxa"/>
          </w:tcPr>
          <w:p w:rsidR="00A24AFF" w:rsidRPr="007259DC" w:rsidRDefault="00A24AFF" w:rsidP="00CD7B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A24AFF" w:rsidRPr="007259DC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A24AFF" w:rsidRPr="007259DC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</w:t>
            </w:r>
          </w:p>
        </w:tc>
        <w:tc>
          <w:tcPr>
            <w:tcW w:w="2268" w:type="dxa"/>
          </w:tcPr>
          <w:p w:rsidR="00A24AFF" w:rsidRPr="00223A73" w:rsidRDefault="00A24AFF" w:rsidP="004904C5">
            <w:pPr>
              <w:autoSpaceDE w:val="0"/>
              <w:autoSpaceDN w:val="0"/>
              <w:jc w:val="center"/>
              <w:rPr>
                <w:rFonts w:ascii="Liberation Serif" w:hAnsi="Liberation Serif"/>
                <w:bCs/>
                <w:spacing w:val="-2"/>
                <w:sz w:val="24"/>
                <w:szCs w:val="24"/>
              </w:rPr>
            </w:pPr>
            <w:r w:rsidRPr="00223A73"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 xml:space="preserve">Обеспечение функционирования жилищного хозяйства в 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Каменск-Уральском городском округе на 2020 – 2026 годы</w:t>
            </w:r>
          </w:p>
        </w:tc>
        <w:tc>
          <w:tcPr>
            <w:tcW w:w="1701" w:type="dxa"/>
          </w:tcPr>
          <w:p w:rsidR="00A24AFF" w:rsidRPr="00223A73" w:rsidRDefault="00A24AFF" w:rsidP="004904C5">
            <w:pPr>
              <w:pStyle w:val="Default"/>
              <w:ind w:left="-74" w:right="-142"/>
              <w:jc w:val="center"/>
              <w:outlineLvl w:val="0"/>
              <w:rPr>
                <w:rFonts w:ascii="Liberation Serif" w:hAnsi="Liberation Serif"/>
                <w:color w:val="auto"/>
              </w:rPr>
            </w:pPr>
            <w:r w:rsidRPr="00223A73">
              <w:rPr>
                <w:rFonts w:ascii="Liberation Serif" w:hAnsi="Liberation Serif"/>
                <w:color w:val="auto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</w:tr>
      <w:tr w:rsidR="00A24AFF" w:rsidRPr="007259DC" w:rsidTr="00090B47">
        <w:tc>
          <w:tcPr>
            <w:tcW w:w="675" w:type="dxa"/>
            <w:vMerge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A24AFF" w:rsidRPr="007259DC" w:rsidRDefault="00A24AFF" w:rsidP="0032037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площадь, тыс</w:t>
            </w:r>
            <w:proofErr w:type="gramStart"/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.м</w:t>
            </w:r>
            <w:proofErr w:type="gramEnd"/>
            <w:r w:rsidRPr="007259DC">
              <w:rPr>
                <w:rFonts w:ascii="Liberation Serif" w:hAnsi="Liberation Serif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10" w:type="dxa"/>
          </w:tcPr>
          <w:p w:rsidR="00A24AFF" w:rsidRPr="007259DC" w:rsidRDefault="00A24AFF" w:rsidP="00CD7B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47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42" w:type="dxa"/>
          </w:tcPr>
          <w:p w:rsidR="00A24AFF" w:rsidRPr="007259DC" w:rsidRDefault="00A24AFF" w:rsidP="00CD7B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48,3</w:t>
            </w:r>
          </w:p>
        </w:tc>
        <w:tc>
          <w:tcPr>
            <w:tcW w:w="1276" w:type="dxa"/>
          </w:tcPr>
          <w:p w:rsidR="00A24AFF" w:rsidRPr="007259DC" w:rsidRDefault="00A24AFF" w:rsidP="00CD7B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8,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A24AFF" w:rsidRPr="007259DC" w:rsidRDefault="00A24AFF" w:rsidP="00CD7B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8,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50,0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  <w:vMerge/>
          </w:tcPr>
          <w:p w:rsidR="00A24AFF" w:rsidRPr="007259DC" w:rsidRDefault="00A24AFF" w:rsidP="0033321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A24AFF" w:rsidRPr="007259DC" w:rsidRDefault="00A24AFF" w:rsidP="0032037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жителей, чел.</w:t>
            </w:r>
          </w:p>
        </w:tc>
        <w:tc>
          <w:tcPr>
            <w:tcW w:w="1310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7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2" w:type="dxa"/>
          </w:tcPr>
          <w:p w:rsidR="00A24AFF" w:rsidRPr="007259DC" w:rsidRDefault="00A24AFF" w:rsidP="00CD7B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1 724</w:t>
            </w:r>
          </w:p>
        </w:tc>
        <w:tc>
          <w:tcPr>
            <w:tcW w:w="1276" w:type="dxa"/>
          </w:tcPr>
          <w:p w:rsidR="00A24AFF" w:rsidRPr="007259DC" w:rsidRDefault="00A24AFF" w:rsidP="00CD7B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756</w:t>
            </w:r>
          </w:p>
        </w:tc>
        <w:tc>
          <w:tcPr>
            <w:tcW w:w="1275" w:type="dxa"/>
          </w:tcPr>
          <w:p w:rsidR="00A24AFF" w:rsidRPr="007259DC" w:rsidRDefault="00A24AFF" w:rsidP="00CD7BA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756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1 800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F82460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114.</w:t>
            </w:r>
          </w:p>
        </w:tc>
        <w:tc>
          <w:tcPr>
            <w:tcW w:w="2127" w:type="dxa"/>
          </w:tcPr>
          <w:p w:rsidR="00A24AFF" w:rsidRPr="00F82460" w:rsidRDefault="00A24AFF" w:rsidP="00EC7E5B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B36206">
              <w:rPr>
                <w:rFonts w:ascii="Liberation Serif" w:hAnsi="Liberation Serif"/>
                <w:sz w:val="24"/>
                <w:szCs w:val="24"/>
              </w:rPr>
              <w:t xml:space="preserve">Доля </w:t>
            </w:r>
            <w:r w:rsidRPr="00B36206">
              <w:rPr>
                <w:rFonts w:ascii="Liberation Serif" w:hAnsi="Liberation Serif"/>
                <w:color w:val="000000"/>
                <w:sz w:val="24"/>
                <w:szCs w:val="24"/>
              </w:rPr>
              <w:t>населения</w:t>
            </w:r>
            <w:r w:rsidRPr="00B36206">
              <w:rPr>
                <w:rFonts w:ascii="Liberation Serif" w:hAnsi="Liberation Serif"/>
                <w:sz w:val="24"/>
                <w:szCs w:val="24"/>
              </w:rPr>
              <w:t>, обеспеченного качественной питьевой водой из систем централизованного водоснабжения</w:t>
            </w:r>
          </w:p>
        </w:tc>
        <w:tc>
          <w:tcPr>
            <w:tcW w:w="1842" w:type="dxa"/>
            <w:vMerge/>
          </w:tcPr>
          <w:p w:rsidR="00A24AFF" w:rsidRPr="00F82460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F82460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2460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F82460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2460">
              <w:rPr>
                <w:rFonts w:ascii="Liberation Serif" w:hAnsi="Liberation Serif"/>
                <w:sz w:val="24"/>
                <w:szCs w:val="24"/>
              </w:rPr>
              <w:t>97,72</w:t>
            </w:r>
          </w:p>
        </w:tc>
        <w:tc>
          <w:tcPr>
            <w:tcW w:w="1242" w:type="dxa"/>
          </w:tcPr>
          <w:p w:rsidR="00A24AFF" w:rsidRPr="00F82460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2460">
              <w:rPr>
                <w:rFonts w:ascii="Liberation Serif" w:hAnsi="Liberation Serif"/>
                <w:sz w:val="24"/>
                <w:szCs w:val="24"/>
              </w:rPr>
              <w:t>98,43</w:t>
            </w:r>
          </w:p>
        </w:tc>
        <w:tc>
          <w:tcPr>
            <w:tcW w:w="1276" w:type="dxa"/>
          </w:tcPr>
          <w:p w:rsidR="00A24AFF" w:rsidRPr="00F82460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2460"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275" w:type="dxa"/>
          </w:tcPr>
          <w:p w:rsidR="00A24AFF" w:rsidRPr="00F82460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A24AFF" w:rsidRPr="00F82460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100,0</w:t>
            </w:r>
          </w:p>
        </w:tc>
        <w:tc>
          <w:tcPr>
            <w:tcW w:w="2268" w:type="dxa"/>
          </w:tcPr>
          <w:p w:rsidR="00A24AFF" w:rsidRPr="007259DC" w:rsidRDefault="00A24AFF" w:rsidP="00DC1D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1701" w:type="dxa"/>
          </w:tcPr>
          <w:p w:rsidR="00A24AFF" w:rsidRPr="007259DC" w:rsidRDefault="00A24AFF" w:rsidP="00DC1D58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EC7E5B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115.</w:t>
            </w:r>
          </w:p>
        </w:tc>
        <w:tc>
          <w:tcPr>
            <w:tcW w:w="15451" w:type="dxa"/>
            <w:gridSpan w:val="10"/>
          </w:tcPr>
          <w:p w:rsidR="00A24AFF" w:rsidRPr="00F82460" w:rsidRDefault="00A24AFF" w:rsidP="00090B47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6</w:t>
            </w:r>
            <w:r w:rsidRPr="00F82460">
              <w:rPr>
                <w:rFonts w:ascii="Liberation Serif" w:hAnsi="Liberation Serif"/>
                <w:b/>
              </w:rPr>
              <w:t>. Развитие транспортной инфраструктуры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A24AFF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4AFF">
              <w:rPr>
                <w:rFonts w:ascii="Liberation Serif" w:hAnsi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A24AF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EC7E5B" w:rsidRDefault="00A24AFF" w:rsidP="00EC7E5B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EC7E5B">
              <w:rPr>
                <w:rFonts w:ascii="Liberation Serif" w:hAnsi="Liberation Serif"/>
                <w:sz w:val="24"/>
                <w:szCs w:val="24"/>
              </w:rPr>
              <w:t>Общая протяженность  автомобильных дорог общего пользования местного значения в границах городского округа</w:t>
            </w:r>
          </w:p>
        </w:tc>
        <w:tc>
          <w:tcPr>
            <w:tcW w:w="1842" w:type="dxa"/>
            <w:vMerge w:val="restart"/>
          </w:tcPr>
          <w:p w:rsidR="00A24AFF" w:rsidRPr="007259DC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Развитие транспортной инфраструктуры, способствующей повышению мобильности, связанности, доступности</w:t>
            </w:r>
          </w:p>
        </w:tc>
        <w:tc>
          <w:tcPr>
            <w:tcW w:w="1134" w:type="dxa"/>
          </w:tcPr>
          <w:p w:rsidR="00A24AFF" w:rsidRPr="007259DC" w:rsidRDefault="00A24AFF" w:rsidP="00EC7E5B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1310" w:type="dxa"/>
          </w:tcPr>
          <w:p w:rsidR="00A24AFF" w:rsidRPr="007259DC" w:rsidRDefault="00A24AFF" w:rsidP="00815FCF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73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42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273,0</w:t>
            </w:r>
          </w:p>
        </w:tc>
        <w:tc>
          <w:tcPr>
            <w:tcW w:w="1276" w:type="dxa"/>
          </w:tcPr>
          <w:p w:rsidR="00A24AFF" w:rsidRPr="007259DC" w:rsidRDefault="00A24AFF" w:rsidP="00815FCF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73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A24AFF" w:rsidRPr="007259DC" w:rsidRDefault="00A24AFF" w:rsidP="00815FCF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73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273,0</w:t>
            </w:r>
          </w:p>
        </w:tc>
        <w:tc>
          <w:tcPr>
            <w:tcW w:w="2268" w:type="dxa"/>
          </w:tcPr>
          <w:p w:rsidR="00A24AFF" w:rsidRPr="00223A73" w:rsidRDefault="00A24AFF" w:rsidP="00280135">
            <w:pPr>
              <w:autoSpaceDE w:val="0"/>
              <w:autoSpaceDN w:val="0"/>
              <w:jc w:val="center"/>
              <w:rPr>
                <w:rFonts w:ascii="Liberation Serif" w:hAnsi="Liberation Serif"/>
                <w:bCs/>
                <w:spacing w:val="-2"/>
                <w:sz w:val="24"/>
                <w:szCs w:val="24"/>
              </w:rPr>
            </w:pPr>
            <w:r w:rsidRPr="00223A73">
              <w:rPr>
                <w:rFonts w:ascii="Liberation Serif" w:hAnsi="Liberation Serif"/>
                <w:bCs/>
                <w:spacing w:val="-2"/>
                <w:sz w:val="24"/>
                <w:szCs w:val="24"/>
              </w:rPr>
              <w:t xml:space="preserve">Обеспечение функционирования городского хозяйства в </w:t>
            </w:r>
            <w:r w:rsidRPr="00223A73">
              <w:rPr>
                <w:rFonts w:ascii="Liberation Serif" w:hAnsi="Liberation Serif"/>
                <w:sz w:val="24"/>
                <w:szCs w:val="24"/>
              </w:rPr>
              <w:t>Каменск-Уральском городском округе на 2020 – 2026 годы</w:t>
            </w:r>
          </w:p>
        </w:tc>
        <w:tc>
          <w:tcPr>
            <w:tcW w:w="1701" w:type="dxa"/>
          </w:tcPr>
          <w:p w:rsidR="00A24AFF" w:rsidRPr="00223A73" w:rsidRDefault="00A24AFF" w:rsidP="004C234D">
            <w:pPr>
              <w:pStyle w:val="Default"/>
              <w:jc w:val="center"/>
              <w:outlineLvl w:val="0"/>
              <w:rPr>
                <w:rFonts w:ascii="Liberation Serif" w:hAnsi="Liberation Serif"/>
                <w:color w:val="auto"/>
              </w:rPr>
            </w:pPr>
            <w:r w:rsidRPr="00223A73">
              <w:rPr>
                <w:rFonts w:ascii="Liberation Serif" w:hAnsi="Liberation Serif"/>
                <w:color w:val="auto"/>
              </w:rPr>
              <w:t xml:space="preserve">Отраслевой орган </w:t>
            </w:r>
            <w:proofErr w:type="spellStart"/>
            <w:proofErr w:type="gramStart"/>
            <w:r w:rsidRPr="00223A73">
              <w:rPr>
                <w:rFonts w:ascii="Liberation Serif" w:hAnsi="Liberation Serif"/>
                <w:color w:val="auto"/>
              </w:rPr>
              <w:t>Администра</w:t>
            </w:r>
            <w:r>
              <w:rPr>
                <w:rFonts w:ascii="Liberation Serif" w:hAnsi="Liberation Serif"/>
                <w:color w:val="auto"/>
              </w:rPr>
              <w:t>-</w:t>
            </w:r>
            <w:r w:rsidRPr="00223A73">
              <w:rPr>
                <w:rFonts w:ascii="Liberation Serif" w:hAnsi="Liberation Serif"/>
                <w:color w:val="auto"/>
              </w:rPr>
              <w:t>ции</w:t>
            </w:r>
            <w:proofErr w:type="spellEnd"/>
            <w:proofErr w:type="gramEnd"/>
            <w:r w:rsidRPr="00223A73">
              <w:rPr>
                <w:rFonts w:ascii="Liberation Serif" w:hAnsi="Liberation Serif"/>
                <w:color w:val="auto"/>
              </w:rPr>
              <w:t xml:space="preserve"> Каменск-Уральского городского округа по городскому хозяйству</w:t>
            </w:r>
            <w:r>
              <w:rPr>
                <w:rFonts w:ascii="Liberation Serif" w:hAnsi="Liberation Serif"/>
                <w:color w:val="auto"/>
              </w:rPr>
              <w:t>, МКУ «УГХ»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4B7304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7304">
              <w:rPr>
                <w:rFonts w:ascii="Liberation Serif" w:hAnsi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B730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EC7E5B" w:rsidRDefault="00A24AFF" w:rsidP="00EC7E5B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EC7E5B">
              <w:rPr>
                <w:rFonts w:ascii="Liberation Serif" w:hAnsi="Liberation Serif"/>
                <w:sz w:val="24"/>
                <w:szCs w:val="24"/>
              </w:rPr>
              <w:t xml:space="preserve">Доля протяженности автомобильных дорог общего пользования местного значения, не отвечающих нормативным требованиям, в общей протяженности </w:t>
            </w:r>
            <w:r w:rsidRPr="00EC7E5B">
              <w:rPr>
                <w:rFonts w:ascii="Liberation Serif" w:hAnsi="Liberation Serif"/>
                <w:sz w:val="24"/>
                <w:szCs w:val="24"/>
              </w:rPr>
              <w:lastRenderedPageBreak/>
              <w:t>автомобильных дорог общего пользования местного значения</w:t>
            </w:r>
          </w:p>
        </w:tc>
        <w:tc>
          <w:tcPr>
            <w:tcW w:w="1842" w:type="dxa"/>
            <w:vMerge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10" w:type="dxa"/>
          </w:tcPr>
          <w:p w:rsidR="00A24AFF" w:rsidRPr="007259DC" w:rsidRDefault="00A24AFF" w:rsidP="00815FCF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42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24,8</w:t>
            </w:r>
          </w:p>
        </w:tc>
        <w:tc>
          <w:tcPr>
            <w:tcW w:w="1276" w:type="dxa"/>
          </w:tcPr>
          <w:p w:rsidR="00A24AFF" w:rsidRPr="007259DC" w:rsidRDefault="00A24AFF" w:rsidP="00815FCF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,8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24,8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96026F">
              <w:rPr>
                <w:rFonts w:ascii="Liberation Serif" w:hAnsi="Liberation Serif"/>
              </w:rPr>
              <w:t>-«-</w:t>
            </w:r>
          </w:p>
        </w:tc>
      </w:tr>
      <w:tr w:rsidR="00A24AFF" w:rsidRPr="007259DC" w:rsidTr="00662A9E">
        <w:tc>
          <w:tcPr>
            <w:tcW w:w="675" w:type="dxa"/>
          </w:tcPr>
          <w:p w:rsidR="00A24AFF" w:rsidRPr="004B7304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118.</w:t>
            </w:r>
          </w:p>
        </w:tc>
        <w:tc>
          <w:tcPr>
            <w:tcW w:w="2127" w:type="dxa"/>
          </w:tcPr>
          <w:p w:rsidR="00A24AFF" w:rsidRPr="00EC7E5B" w:rsidRDefault="00A24AFF" w:rsidP="00EC7E5B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Количество перевезенных пассажиров транспортом общего пользования всеми перевозчиками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млн. чел.</w:t>
            </w:r>
          </w:p>
        </w:tc>
        <w:tc>
          <w:tcPr>
            <w:tcW w:w="1310" w:type="dxa"/>
          </w:tcPr>
          <w:p w:rsidR="00A24AFF" w:rsidRDefault="00A24AFF" w:rsidP="00815FCF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1242" w:type="dxa"/>
          </w:tcPr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1276" w:type="dxa"/>
          </w:tcPr>
          <w:p w:rsidR="00A24AFF" w:rsidRDefault="00A24AFF" w:rsidP="00815FCF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1275" w:type="dxa"/>
          </w:tcPr>
          <w:p w:rsidR="00A24AFF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1276" w:type="dxa"/>
          </w:tcPr>
          <w:p w:rsidR="00A24AFF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4,3</w:t>
            </w:r>
          </w:p>
        </w:tc>
        <w:tc>
          <w:tcPr>
            <w:tcW w:w="2268" w:type="dxa"/>
          </w:tcPr>
          <w:p w:rsidR="00A24AFF" w:rsidRPr="0096026F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Default="00A24AFF" w:rsidP="004C234D">
            <w:pPr>
              <w:pStyle w:val="Default"/>
              <w:jc w:val="center"/>
              <w:outlineLvl w:val="0"/>
              <w:rPr>
                <w:rFonts w:ascii="Liberation Serif" w:hAnsi="Liberation Serif"/>
                <w:color w:val="auto"/>
              </w:rPr>
            </w:pPr>
            <w:r w:rsidRPr="00223A73">
              <w:rPr>
                <w:rFonts w:ascii="Liberation Serif" w:hAnsi="Liberation Serif"/>
                <w:color w:val="auto"/>
              </w:rPr>
              <w:t xml:space="preserve">Отраслевой орган </w:t>
            </w:r>
            <w:proofErr w:type="spellStart"/>
            <w:proofErr w:type="gramStart"/>
            <w:r w:rsidRPr="00223A73">
              <w:rPr>
                <w:rFonts w:ascii="Liberation Serif" w:hAnsi="Liberation Serif"/>
                <w:color w:val="auto"/>
              </w:rPr>
              <w:t>Администра</w:t>
            </w:r>
            <w:r>
              <w:rPr>
                <w:rFonts w:ascii="Liberation Serif" w:hAnsi="Liberation Serif"/>
                <w:color w:val="auto"/>
              </w:rPr>
              <w:t>-</w:t>
            </w:r>
            <w:r w:rsidRPr="00223A73">
              <w:rPr>
                <w:rFonts w:ascii="Liberation Serif" w:hAnsi="Liberation Serif"/>
                <w:color w:val="auto"/>
              </w:rPr>
              <w:t>ции</w:t>
            </w:r>
            <w:proofErr w:type="spellEnd"/>
            <w:proofErr w:type="gramEnd"/>
            <w:r w:rsidRPr="00223A73">
              <w:rPr>
                <w:rFonts w:ascii="Liberation Serif" w:hAnsi="Liberation Serif"/>
                <w:color w:val="auto"/>
              </w:rPr>
              <w:t xml:space="preserve"> Каменск-Уральского городского округа по городскому хозяйству</w:t>
            </w:r>
            <w:r>
              <w:rPr>
                <w:rFonts w:ascii="Liberation Serif" w:hAnsi="Liberation Serif"/>
                <w:color w:val="auto"/>
              </w:rPr>
              <w:t>,</w:t>
            </w:r>
          </w:p>
          <w:p w:rsidR="00A24AFF" w:rsidRPr="00223A73" w:rsidRDefault="00A24AFF" w:rsidP="004C234D">
            <w:pPr>
              <w:pStyle w:val="Default"/>
              <w:ind w:left="-74" w:right="-142"/>
              <w:jc w:val="center"/>
              <w:outlineLvl w:val="0"/>
              <w:rPr>
                <w:rFonts w:ascii="Liberation Serif" w:hAnsi="Liberation Serif"/>
                <w:color w:val="auto"/>
              </w:rPr>
            </w:pPr>
            <w:r w:rsidRPr="004C234D">
              <w:rPr>
                <w:rFonts w:ascii="Liberation Serif" w:hAnsi="Liberation Serif"/>
                <w:color w:val="auto"/>
              </w:rPr>
              <w:t>МКУ «ЕДСПТ»</w:t>
            </w:r>
          </w:p>
        </w:tc>
      </w:tr>
      <w:tr w:rsidR="00A24AFF" w:rsidRPr="007259DC" w:rsidTr="00662A9E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119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Pr="00B91EEE" w:rsidRDefault="00A24AFF" w:rsidP="00B91EEE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B91EEE">
              <w:rPr>
                <w:rFonts w:ascii="Liberation Serif" w:hAnsi="Liberation Serif"/>
                <w:sz w:val="24"/>
                <w:szCs w:val="24"/>
              </w:rPr>
              <w:t xml:space="preserve">Количество пешеходных переходов, на которых созданы условия доступности, </w:t>
            </w:r>
          </w:p>
          <w:p w:rsidR="00A24AFF" w:rsidRPr="00B91EEE" w:rsidRDefault="00A24AFF" w:rsidP="00B91EEE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B91EEE">
              <w:rPr>
                <w:rFonts w:ascii="Liberation Serif" w:hAnsi="Liberation Serif"/>
                <w:sz w:val="24"/>
                <w:szCs w:val="24"/>
              </w:rPr>
              <w:t xml:space="preserve">безопасности, информативности и комфортности для  инвалидов и иных маломобильных </w:t>
            </w:r>
          </w:p>
          <w:p w:rsidR="00A24AFF" w:rsidRDefault="00A24AFF" w:rsidP="00B91EEE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 w:rsidRPr="00B91EEE">
              <w:rPr>
                <w:rFonts w:ascii="Liberation Serif" w:hAnsi="Liberation Serif"/>
                <w:sz w:val="24"/>
                <w:szCs w:val="24"/>
              </w:rPr>
              <w:t xml:space="preserve">граждан </w:t>
            </w:r>
          </w:p>
          <w:p w:rsidR="00A24AFF" w:rsidRPr="007259DC" w:rsidRDefault="00A24AFF" w:rsidP="00A923CC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1EEE">
              <w:rPr>
                <w:rFonts w:ascii="Liberation Serif" w:hAnsi="Liberation Serif"/>
                <w:sz w:val="24"/>
                <w:szCs w:val="24"/>
              </w:rPr>
              <w:t>(нарастающим итогом)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:rsidR="00A24AFF" w:rsidRPr="007259DC" w:rsidRDefault="00A24AFF" w:rsidP="0032037A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4AFF" w:rsidRPr="00A923CC" w:rsidRDefault="00A24AFF" w:rsidP="00A923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23CC">
              <w:rPr>
                <w:rFonts w:ascii="Liberation Serif" w:hAnsi="Liberation Serif"/>
                <w:sz w:val="24"/>
                <w:szCs w:val="24"/>
              </w:rPr>
              <w:t>ед.</w:t>
            </w:r>
          </w:p>
        </w:tc>
        <w:tc>
          <w:tcPr>
            <w:tcW w:w="1310" w:type="dxa"/>
          </w:tcPr>
          <w:p w:rsidR="00A24AFF" w:rsidRPr="00A923CC" w:rsidRDefault="00A24AFF" w:rsidP="00A923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23CC">
              <w:rPr>
                <w:rFonts w:ascii="Liberation Serif" w:hAnsi="Liberation Serif"/>
                <w:sz w:val="24"/>
                <w:szCs w:val="24"/>
              </w:rPr>
              <w:t>216</w:t>
            </w:r>
          </w:p>
        </w:tc>
        <w:tc>
          <w:tcPr>
            <w:tcW w:w="1242" w:type="dxa"/>
          </w:tcPr>
          <w:p w:rsidR="00A24AFF" w:rsidRPr="00A923CC" w:rsidRDefault="00A24AFF" w:rsidP="00A923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23CC">
              <w:rPr>
                <w:rFonts w:ascii="Liberation Serif" w:hAnsi="Liberation Serif"/>
                <w:sz w:val="24"/>
                <w:szCs w:val="24"/>
              </w:rPr>
              <w:t>226</w:t>
            </w:r>
          </w:p>
        </w:tc>
        <w:tc>
          <w:tcPr>
            <w:tcW w:w="1276" w:type="dxa"/>
          </w:tcPr>
          <w:p w:rsidR="00A24AFF" w:rsidRPr="00A923CC" w:rsidRDefault="00A24AFF" w:rsidP="00A923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23CC">
              <w:rPr>
                <w:rFonts w:ascii="Liberation Serif" w:hAnsi="Liberation Serif"/>
                <w:sz w:val="24"/>
                <w:szCs w:val="24"/>
              </w:rPr>
              <w:t>236</w:t>
            </w:r>
          </w:p>
        </w:tc>
        <w:tc>
          <w:tcPr>
            <w:tcW w:w="1275" w:type="dxa"/>
          </w:tcPr>
          <w:p w:rsidR="00A24AFF" w:rsidRPr="00A923CC" w:rsidRDefault="00A24AFF" w:rsidP="00A923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23CC">
              <w:rPr>
                <w:rFonts w:ascii="Liberation Serif" w:hAnsi="Liberation Serif"/>
                <w:sz w:val="24"/>
                <w:szCs w:val="24"/>
              </w:rPr>
              <w:t>246</w:t>
            </w:r>
          </w:p>
        </w:tc>
        <w:tc>
          <w:tcPr>
            <w:tcW w:w="1276" w:type="dxa"/>
          </w:tcPr>
          <w:p w:rsidR="00A24AFF" w:rsidRPr="00A923CC" w:rsidRDefault="00A24AFF" w:rsidP="00A923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923CC">
              <w:rPr>
                <w:rFonts w:ascii="Liberation Serif" w:hAnsi="Liberation Serif"/>
                <w:sz w:val="24"/>
                <w:szCs w:val="24"/>
              </w:rPr>
              <w:t>256</w:t>
            </w:r>
          </w:p>
        </w:tc>
        <w:tc>
          <w:tcPr>
            <w:tcW w:w="2268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026F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24AFF" w:rsidRPr="007259DC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223A73">
              <w:rPr>
                <w:rFonts w:ascii="Liberation Serif" w:hAnsi="Liberation Serif"/>
              </w:rPr>
              <w:t xml:space="preserve">Отраслевой орган </w:t>
            </w:r>
            <w:proofErr w:type="spellStart"/>
            <w:proofErr w:type="gramStart"/>
            <w:r w:rsidRPr="00223A73">
              <w:rPr>
                <w:rFonts w:ascii="Liberation Serif" w:hAnsi="Liberation Serif"/>
              </w:rPr>
              <w:t>Администра</w:t>
            </w:r>
            <w:r>
              <w:rPr>
                <w:rFonts w:ascii="Liberation Serif" w:hAnsi="Liberation Serif"/>
              </w:rPr>
              <w:t>-</w:t>
            </w:r>
            <w:r w:rsidRPr="00223A73">
              <w:rPr>
                <w:rFonts w:ascii="Liberation Serif" w:hAnsi="Liberation Serif"/>
              </w:rPr>
              <w:t>ции</w:t>
            </w:r>
            <w:proofErr w:type="spellEnd"/>
            <w:proofErr w:type="gramEnd"/>
            <w:r w:rsidRPr="00223A73">
              <w:rPr>
                <w:rFonts w:ascii="Liberation Serif" w:hAnsi="Liberation Serif"/>
              </w:rPr>
              <w:t xml:space="preserve"> Каменск-Уральского городского округа по городскому хозяйству</w:t>
            </w:r>
            <w:r>
              <w:rPr>
                <w:rFonts w:ascii="Liberation Serif" w:hAnsi="Liberation Serif"/>
              </w:rPr>
              <w:t>, МКУ «УГХ»</w:t>
            </w:r>
          </w:p>
        </w:tc>
      </w:tr>
      <w:tr w:rsidR="00A24AFF" w:rsidRPr="007259DC" w:rsidTr="00EC7E5B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120.</w:t>
            </w:r>
          </w:p>
        </w:tc>
        <w:tc>
          <w:tcPr>
            <w:tcW w:w="15451" w:type="dxa"/>
            <w:gridSpan w:val="10"/>
          </w:tcPr>
          <w:p w:rsidR="00A24AFF" w:rsidRPr="00EC7E5B" w:rsidRDefault="00A24AFF" w:rsidP="00EC7E5B">
            <w:pPr>
              <w:pStyle w:val="a8"/>
              <w:spacing w:after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7.</w:t>
            </w:r>
            <w:r w:rsidRPr="00EC7E5B">
              <w:rPr>
                <w:rFonts w:ascii="Liberation Serif" w:hAnsi="Liberation Serif"/>
                <w:b/>
              </w:rPr>
              <w:t xml:space="preserve"> Повышение безопасности территории</w:t>
            </w:r>
          </w:p>
        </w:tc>
      </w:tr>
      <w:tr w:rsidR="00A24AFF" w:rsidRPr="007259DC" w:rsidTr="00090B47">
        <w:tc>
          <w:tcPr>
            <w:tcW w:w="675" w:type="dxa"/>
          </w:tcPr>
          <w:p w:rsidR="00A24AFF" w:rsidRPr="007259DC" w:rsidRDefault="00A24AFF" w:rsidP="00A24A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7259D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A24AFF" w:rsidRDefault="00A24AFF" w:rsidP="00794788">
            <w:pPr>
              <w:ind w:left="-74" w:right="-141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Переоборудование </w:t>
            </w:r>
            <w:proofErr w:type="spellStart"/>
            <w:r w:rsidRPr="00EC7E5B">
              <w:rPr>
                <w:rFonts w:ascii="Liberation Serif" w:hAnsi="Liberation Serif"/>
                <w:sz w:val="24"/>
                <w:szCs w:val="24"/>
              </w:rPr>
              <w:lastRenderedPageBreak/>
              <w:t>электросирен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системы</w:t>
            </w:r>
            <w:proofErr w:type="spellEnd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оповещения</w:t>
            </w:r>
          </w:p>
          <w:p w:rsidR="00A24AFF" w:rsidRPr="007259DC" w:rsidRDefault="00A24AFF" w:rsidP="00794788">
            <w:pPr>
              <w:ind w:left="-74" w:right="-141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АПК «Грифон»</w:t>
            </w:r>
          </w:p>
        </w:tc>
        <w:tc>
          <w:tcPr>
            <w:tcW w:w="1842" w:type="dxa"/>
          </w:tcPr>
          <w:p w:rsidR="00A24AFF" w:rsidRPr="007259DC" w:rsidRDefault="00A24AFF" w:rsidP="003203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Развитие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системы обеспечения безопасности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жизнедеятель-ности</w:t>
            </w:r>
            <w:proofErr w:type="spellEnd"/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населения городского округа</w:t>
            </w:r>
          </w:p>
        </w:tc>
        <w:tc>
          <w:tcPr>
            <w:tcW w:w="1134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310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242" w:type="dxa"/>
          </w:tcPr>
          <w:p w:rsidR="00A24AFF" w:rsidRPr="007259DC" w:rsidRDefault="00A24AFF" w:rsidP="00EC7E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24AFF" w:rsidRPr="00794788" w:rsidRDefault="00A24AFF" w:rsidP="00794788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A24AFF" w:rsidRPr="007259DC" w:rsidRDefault="00A24AFF" w:rsidP="00794788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7259D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A24AFF" w:rsidRPr="007259DC" w:rsidRDefault="00A24AFF" w:rsidP="0032037A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268" w:type="dxa"/>
          </w:tcPr>
          <w:p w:rsidR="00A24AFF" w:rsidRPr="004904C5" w:rsidRDefault="00A24AFF" w:rsidP="00BF24CD">
            <w:pPr>
              <w:pStyle w:val="a8"/>
              <w:spacing w:after="0"/>
              <w:jc w:val="center"/>
              <w:rPr>
                <w:rFonts w:ascii="Liberation Serif" w:hAnsi="Liberation Serif"/>
              </w:rPr>
            </w:pPr>
            <w:r w:rsidRPr="004904C5">
              <w:rPr>
                <w:rFonts w:ascii="Liberation Serif" w:hAnsi="Liberation Serif"/>
                <w:bCs/>
                <w:spacing w:val="-2"/>
              </w:rPr>
              <w:t xml:space="preserve">Обеспечение </w:t>
            </w:r>
            <w:r w:rsidRPr="004904C5">
              <w:rPr>
                <w:rFonts w:ascii="Liberation Serif" w:hAnsi="Liberation Serif"/>
                <w:bCs/>
                <w:spacing w:val="-2"/>
              </w:rPr>
              <w:lastRenderedPageBreak/>
              <w:t xml:space="preserve">функционирования городского хозяйства в </w:t>
            </w:r>
            <w:r w:rsidRPr="004904C5">
              <w:rPr>
                <w:rFonts w:ascii="Liberation Serif" w:hAnsi="Liberation Serif"/>
              </w:rPr>
              <w:t>Каменск-Уральском городском округе на 2020 – 2026 годы</w:t>
            </w:r>
          </w:p>
        </w:tc>
        <w:tc>
          <w:tcPr>
            <w:tcW w:w="1701" w:type="dxa"/>
          </w:tcPr>
          <w:p w:rsidR="00A24AFF" w:rsidRDefault="00A24AFF" w:rsidP="00794788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 w:rsidRPr="004904C5">
              <w:rPr>
                <w:rFonts w:ascii="Liberation Serif" w:hAnsi="Liberation Serif"/>
              </w:rPr>
              <w:lastRenderedPageBreak/>
              <w:t xml:space="preserve">Отраслевой </w:t>
            </w:r>
            <w:r w:rsidRPr="004904C5">
              <w:rPr>
                <w:rFonts w:ascii="Liberation Serif" w:hAnsi="Liberation Serif"/>
              </w:rPr>
              <w:lastRenderedPageBreak/>
              <w:t>орган Администрации Каменск-Уральского городского округа по городскому хозяйству</w:t>
            </w:r>
            <w:r>
              <w:rPr>
                <w:rFonts w:ascii="Liberation Serif" w:hAnsi="Liberation Serif"/>
              </w:rPr>
              <w:t xml:space="preserve">, </w:t>
            </w:r>
          </w:p>
          <w:p w:rsidR="00A24AFF" w:rsidRPr="004904C5" w:rsidRDefault="00A24AFF" w:rsidP="00794788">
            <w:pPr>
              <w:pStyle w:val="a8"/>
              <w:spacing w:before="0" w:beforeAutospacing="0" w:after="0"/>
              <w:ind w:left="-74" w:right="-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«</w:t>
            </w:r>
            <w:proofErr w:type="spellStart"/>
            <w:r>
              <w:rPr>
                <w:rFonts w:ascii="Liberation Serif" w:hAnsi="Liberation Serif"/>
              </w:rPr>
              <w:t>ГОиЧС</w:t>
            </w:r>
            <w:proofErr w:type="spellEnd"/>
            <w:r>
              <w:rPr>
                <w:rFonts w:ascii="Liberation Serif" w:hAnsi="Liberation Serif"/>
              </w:rPr>
              <w:t>»</w:t>
            </w:r>
          </w:p>
        </w:tc>
      </w:tr>
    </w:tbl>
    <w:p w:rsidR="005C0EC3" w:rsidRDefault="005C0EC3" w:rsidP="004904C5">
      <w:pPr>
        <w:ind w:left="284" w:firstLine="709"/>
        <w:jc w:val="both"/>
        <w:rPr>
          <w:rFonts w:ascii="Liberation Serif" w:hAnsi="Liberation Serif"/>
          <w:sz w:val="24"/>
          <w:szCs w:val="24"/>
          <w:u w:val="single"/>
        </w:rPr>
      </w:pPr>
    </w:p>
    <w:p w:rsidR="005C0EC3" w:rsidRDefault="004904C5" w:rsidP="004904C5">
      <w:pPr>
        <w:ind w:left="284" w:firstLine="709"/>
        <w:jc w:val="both"/>
        <w:rPr>
          <w:rFonts w:ascii="Liberation Serif" w:hAnsi="Liberation Serif"/>
          <w:sz w:val="24"/>
          <w:szCs w:val="24"/>
          <w:u w:val="single"/>
        </w:rPr>
      </w:pPr>
      <w:r w:rsidRPr="005C0EC3">
        <w:rPr>
          <w:rFonts w:ascii="Liberation Serif" w:hAnsi="Liberation Serif"/>
          <w:sz w:val="24"/>
          <w:szCs w:val="24"/>
          <w:u w:val="single"/>
        </w:rPr>
        <w:t>Примечание:</w:t>
      </w:r>
    </w:p>
    <w:p w:rsidR="002E342E" w:rsidRPr="005C0EC3" w:rsidRDefault="00794788" w:rsidP="004904C5">
      <w:pPr>
        <w:ind w:left="284" w:firstLine="709"/>
        <w:jc w:val="both"/>
        <w:rPr>
          <w:rFonts w:ascii="Liberation Serif" w:hAnsi="Liberation Serif"/>
          <w:sz w:val="24"/>
          <w:szCs w:val="24"/>
          <w:u w:val="single"/>
        </w:rPr>
      </w:pPr>
      <w:r w:rsidRPr="005C0EC3">
        <w:rPr>
          <w:rFonts w:ascii="Liberation Serif" w:hAnsi="Liberation Serif"/>
          <w:sz w:val="24"/>
          <w:szCs w:val="24"/>
          <w:vertAlign w:val="superscript"/>
        </w:rPr>
        <w:t>1</w:t>
      </w:r>
      <w:r w:rsidRPr="005C0EC3">
        <w:rPr>
          <w:rFonts w:ascii="Liberation Serif" w:hAnsi="Liberation Serif"/>
          <w:sz w:val="24"/>
          <w:szCs w:val="24"/>
        </w:rPr>
        <w:t xml:space="preserve"> - </w:t>
      </w:r>
      <w:r w:rsidR="004966E3" w:rsidRPr="005C0EC3">
        <w:rPr>
          <w:rFonts w:ascii="Liberation Serif" w:hAnsi="Liberation Serif"/>
          <w:sz w:val="24"/>
          <w:szCs w:val="24"/>
        </w:rPr>
        <w:t>Список сокращений</w:t>
      </w:r>
      <w:r w:rsidR="002E342E" w:rsidRPr="005C0EC3">
        <w:rPr>
          <w:rFonts w:ascii="Liberation Serif" w:hAnsi="Liberation Serif"/>
          <w:sz w:val="24"/>
          <w:szCs w:val="24"/>
        </w:rPr>
        <w:t>:</w:t>
      </w:r>
    </w:p>
    <w:p w:rsidR="003F6D24" w:rsidRPr="005C0EC3" w:rsidRDefault="002E342E" w:rsidP="004904C5">
      <w:pPr>
        <w:ind w:left="284" w:firstLine="709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ОМС – органы местного самоуправления Каменск-Уральского городского округа</w:t>
      </w:r>
      <w:r w:rsidR="00DB1F75" w:rsidRPr="005C0EC3">
        <w:rPr>
          <w:rFonts w:ascii="Liberation Serif" w:hAnsi="Liberation Serif"/>
          <w:sz w:val="24"/>
          <w:szCs w:val="24"/>
        </w:rPr>
        <w:t>;</w:t>
      </w:r>
    </w:p>
    <w:p w:rsidR="00DB1F75" w:rsidRPr="005C0EC3" w:rsidRDefault="00DB1F75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ОМС «Управление образования» - орган местного самоуправления «Управление образования Каменск-Уральского городского округа»;</w:t>
      </w:r>
    </w:p>
    <w:p w:rsidR="00647A36" w:rsidRPr="005C0EC3" w:rsidRDefault="00AA1515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ОМС «Управление культуры» - орган местного самоуправления «Управление культуры Каменск-Уральского городского округа»;</w:t>
      </w:r>
    </w:p>
    <w:p w:rsidR="00E56074" w:rsidRPr="005C0EC3" w:rsidRDefault="00647A36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ОМС «Управление по физкультуре и спорту» - орган местного самоуправления «Управление по физической культуре и спорту Каменск-Уральского городского округа»</w:t>
      </w:r>
      <w:r w:rsidR="0017533A" w:rsidRPr="005C0EC3">
        <w:rPr>
          <w:rFonts w:ascii="Liberation Serif" w:hAnsi="Liberation Serif"/>
          <w:sz w:val="24"/>
          <w:szCs w:val="24"/>
        </w:rPr>
        <w:t>;</w:t>
      </w:r>
    </w:p>
    <w:p w:rsidR="00E56074" w:rsidRPr="005C0EC3" w:rsidRDefault="00E56074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 xml:space="preserve">ОМС «Комитет по архитектуре и градостроительству» - </w:t>
      </w:r>
      <w:r w:rsidR="005C0EC3">
        <w:rPr>
          <w:rFonts w:ascii="Liberation Serif" w:hAnsi="Liberation Serif"/>
          <w:sz w:val="24"/>
          <w:szCs w:val="24"/>
        </w:rPr>
        <w:t>о</w:t>
      </w:r>
      <w:r w:rsidRPr="005C0EC3">
        <w:rPr>
          <w:rFonts w:ascii="Liberation Serif" w:hAnsi="Liberation Serif"/>
          <w:sz w:val="24"/>
          <w:szCs w:val="24"/>
        </w:rPr>
        <w:t>рган местного самоуправления «Комитет по архитектуре и градостроительству Каменск-Уральского городского округа»;</w:t>
      </w:r>
    </w:p>
    <w:p w:rsidR="00E56074" w:rsidRPr="005C0EC3" w:rsidRDefault="0017533A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МКУ «ЦМП» - муниципальное казенное учреждение «Центр молодежной политики»;</w:t>
      </w:r>
    </w:p>
    <w:p w:rsidR="00EC7E5B" w:rsidRPr="005C0EC3" w:rsidRDefault="00E56074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МКУ «УКС» - муниципальное казенное учреждение «Управление капитального строительства»</w:t>
      </w:r>
      <w:r w:rsidR="00EC7E5B" w:rsidRPr="005C0EC3">
        <w:rPr>
          <w:rFonts w:ascii="Liberation Serif" w:hAnsi="Liberation Serif"/>
          <w:sz w:val="24"/>
          <w:szCs w:val="24"/>
        </w:rPr>
        <w:t>;</w:t>
      </w:r>
    </w:p>
    <w:p w:rsidR="00DB1F75" w:rsidRPr="005C0EC3" w:rsidRDefault="00EC7E5B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МКУ «ЦРТ» - муниципальное казенное учреждение «Центр развития туризма города Каменска-Уральского»;</w:t>
      </w:r>
    </w:p>
    <w:p w:rsidR="004C234D" w:rsidRPr="005C0EC3" w:rsidRDefault="004C234D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МКУ «УГХ» - муниципальное казенное учреждение «Управление городского хозяйства»;</w:t>
      </w:r>
    </w:p>
    <w:p w:rsidR="004C234D" w:rsidRPr="005C0EC3" w:rsidRDefault="004C234D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МКУ «ЕДСПТ» - муниципальное казенное учреждение «Единая диспетчерская служба пассажирского транспорта города Каменска-Уральского»;</w:t>
      </w:r>
    </w:p>
    <w:p w:rsidR="003F6D24" w:rsidRPr="005C0EC3" w:rsidRDefault="004904C5" w:rsidP="004904C5">
      <w:pPr>
        <w:ind w:left="284" w:firstLine="709"/>
        <w:jc w:val="both"/>
        <w:rPr>
          <w:rFonts w:ascii="Liberation Serif" w:hAnsi="Liberation Serif"/>
          <w:sz w:val="24"/>
          <w:szCs w:val="24"/>
        </w:rPr>
      </w:pPr>
      <w:r w:rsidRPr="005C0EC3">
        <w:rPr>
          <w:rFonts w:ascii="Liberation Serif" w:hAnsi="Liberation Serif"/>
          <w:sz w:val="24"/>
          <w:szCs w:val="24"/>
        </w:rPr>
        <w:t>МКУ «</w:t>
      </w:r>
      <w:proofErr w:type="spellStart"/>
      <w:r w:rsidRPr="005C0EC3">
        <w:rPr>
          <w:rFonts w:ascii="Liberation Serif" w:hAnsi="Liberation Serif"/>
          <w:sz w:val="24"/>
          <w:szCs w:val="24"/>
        </w:rPr>
        <w:t>ГОиЧС</w:t>
      </w:r>
      <w:proofErr w:type="spellEnd"/>
      <w:r w:rsidRPr="005C0EC3">
        <w:rPr>
          <w:rFonts w:ascii="Liberation Serif" w:hAnsi="Liberation Serif"/>
          <w:sz w:val="24"/>
          <w:szCs w:val="24"/>
        </w:rPr>
        <w:t>» - муниципальное казенное учреждение МКУ «Управление по делам гражданской обороны и чрезвычайным ситуациям города Каменска-Уральского».</w:t>
      </w:r>
    </w:p>
    <w:sectPr w:rsidR="003F6D24" w:rsidRPr="005C0EC3" w:rsidSect="007259DC">
      <w:headerReference w:type="default" r:id="rId10"/>
      <w:pgSz w:w="16838" w:h="11906" w:orient="landscape"/>
      <w:pgMar w:top="567" w:right="536" w:bottom="42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D58" w:rsidRDefault="00DC1D58" w:rsidP="00E8310B">
      <w:r>
        <w:separator/>
      </w:r>
    </w:p>
  </w:endnote>
  <w:endnote w:type="continuationSeparator" w:id="1">
    <w:p w:rsidR="00DC1D58" w:rsidRDefault="00DC1D58" w:rsidP="00E8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D58" w:rsidRDefault="00DC1D58" w:rsidP="00E8310B">
      <w:r>
        <w:separator/>
      </w:r>
    </w:p>
  </w:footnote>
  <w:footnote w:type="continuationSeparator" w:id="1">
    <w:p w:rsidR="00DC1D58" w:rsidRDefault="00DC1D58" w:rsidP="00E8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58" w:rsidRDefault="00177D7F">
    <w:pPr>
      <w:pStyle w:val="aa"/>
      <w:jc w:val="center"/>
    </w:pPr>
    <w:r>
      <w:fldChar w:fldCharType="begin"/>
    </w:r>
    <w:r w:rsidR="00DC1D58">
      <w:instrText>PAGE   \* MERGEFORMAT</w:instrText>
    </w:r>
    <w:r>
      <w:fldChar w:fldCharType="separate"/>
    </w:r>
    <w:r w:rsidR="00DC1D58">
      <w:rPr>
        <w:noProof/>
      </w:rPr>
      <w:t>2</w:t>
    </w:r>
    <w:r>
      <w:rPr>
        <w:noProof/>
      </w:rPr>
      <w:fldChar w:fldCharType="end"/>
    </w:r>
  </w:p>
  <w:p w:rsidR="00DC1D58" w:rsidRDefault="00DC1D58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214204"/>
      <w:docPartObj>
        <w:docPartGallery w:val="Page Numbers (Top of Page)"/>
        <w:docPartUnique/>
      </w:docPartObj>
    </w:sdtPr>
    <w:sdtContent>
      <w:p w:rsidR="00DC1D58" w:rsidRDefault="00177D7F">
        <w:pPr>
          <w:pStyle w:val="aa"/>
          <w:jc w:val="center"/>
        </w:pPr>
        <w:r>
          <w:fldChar w:fldCharType="begin"/>
        </w:r>
        <w:r w:rsidR="00DC1D58">
          <w:instrText xml:space="preserve"> PAGE   \* MERGEFORMAT </w:instrText>
        </w:r>
        <w:r>
          <w:fldChar w:fldCharType="separate"/>
        </w:r>
        <w:r w:rsidR="000A6A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C1D58" w:rsidRDefault="00DC1D5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A0"/>
    <w:multiLevelType w:val="multilevel"/>
    <w:tmpl w:val="111A6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F7661"/>
    <w:multiLevelType w:val="hybridMultilevel"/>
    <w:tmpl w:val="709EE316"/>
    <w:lvl w:ilvl="0" w:tplc="A74A48C8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1C4374"/>
    <w:multiLevelType w:val="hybridMultilevel"/>
    <w:tmpl w:val="30B2924C"/>
    <w:lvl w:ilvl="0" w:tplc="14F67D9C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E6775"/>
    <w:multiLevelType w:val="hybridMultilevel"/>
    <w:tmpl w:val="FAECC136"/>
    <w:lvl w:ilvl="0" w:tplc="90FC8FE0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387903"/>
    <w:multiLevelType w:val="multilevel"/>
    <w:tmpl w:val="57025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5580"/>
    <w:multiLevelType w:val="hybridMultilevel"/>
    <w:tmpl w:val="08D664AA"/>
    <w:lvl w:ilvl="0" w:tplc="439E7D5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5DC"/>
    <w:rsid w:val="00010608"/>
    <w:rsid w:val="000435C6"/>
    <w:rsid w:val="00061C50"/>
    <w:rsid w:val="00090B47"/>
    <w:rsid w:val="000A6AA2"/>
    <w:rsid w:val="000D3EB7"/>
    <w:rsid w:val="00133698"/>
    <w:rsid w:val="0017533A"/>
    <w:rsid w:val="00177D7F"/>
    <w:rsid w:val="001B4988"/>
    <w:rsid w:val="001C47DC"/>
    <w:rsid w:val="001D07B8"/>
    <w:rsid w:val="0023226A"/>
    <w:rsid w:val="0024683A"/>
    <w:rsid w:val="00251667"/>
    <w:rsid w:val="00255E82"/>
    <w:rsid w:val="00262FEE"/>
    <w:rsid w:val="00280135"/>
    <w:rsid w:val="00282044"/>
    <w:rsid w:val="00292F33"/>
    <w:rsid w:val="002C6066"/>
    <w:rsid w:val="002E342E"/>
    <w:rsid w:val="00301773"/>
    <w:rsid w:val="0031054A"/>
    <w:rsid w:val="00311136"/>
    <w:rsid w:val="0032037A"/>
    <w:rsid w:val="00333211"/>
    <w:rsid w:val="00335F5B"/>
    <w:rsid w:val="00352B7E"/>
    <w:rsid w:val="00374C89"/>
    <w:rsid w:val="00375416"/>
    <w:rsid w:val="003C7224"/>
    <w:rsid w:val="003D2B41"/>
    <w:rsid w:val="003F6459"/>
    <w:rsid w:val="003F6D24"/>
    <w:rsid w:val="00400E16"/>
    <w:rsid w:val="00432916"/>
    <w:rsid w:val="004550D3"/>
    <w:rsid w:val="004639A5"/>
    <w:rsid w:val="004904C5"/>
    <w:rsid w:val="00494897"/>
    <w:rsid w:val="004966E3"/>
    <w:rsid w:val="00496EC6"/>
    <w:rsid w:val="004B4DF0"/>
    <w:rsid w:val="004B7304"/>
    <w:rsid w:val="004C234D"/>
    <w:rsid w:val="004C3D72"/>
    <w:rsid w:val="004F1BF0"/>
    <w:rsid w:val="004F4246"/>
    <w:rsid w:val="00507886"/>
    <w:rsid w:val="00536788"/>
    <w:rsid w:val="0057368E"/>
    <w:rsid w:val="00592F01"/>
    <w:rsid w:val="005C0EC3"/>
    <w:rsid w:val="005C7B31"/>
    <w:rsid w:val="005F3A80"/>
    <w:rsid w:val="006010CC"/>
    <w:rsid w:val="00614A97"/>
    <w:rsid w:val="00647A36"/>
    <w:rsid w:val="00662A9E"/>
    <w:rsid w:val="00665941"/>
    <w:rsid w:val="00691204"/>
    <w:rsid w:val="00692AC9"/>
    <w:rsid w:val="006C6C5E"/>
    <w:rsid w:val="006E2BE1"/>
    <w:rsid w:val="006E7A94"/>
    <w:rsid w:val="006F2830"/>
    <w:rsid w:val="00702165"/>
    <w:rsid w:val="0070343C"/>
    <w:rsid w:val="00720985"/>
    <w:rsid w:val="007238CB"/>
    <w:rsid w:val="007259DC"/>
    <w:rsid w:val="00761552"/>
    <w:rsid w:val="00774900"/>
    <w:rsid w:val="00794788"/>
    <w:rsid w:val="00795D77"/>
    <w:rsid w:val="007D7369"/>
    <w:rsid w:val="007E2041"/>
    <w:rsid w:val="00815FCF"/>
    <w:rsid w:val="0083594B"/>
    <w:rsid w:val="008556E0"/>
    <w:rsid w:val="00871148"/>
    <w:rsid w:val="00896CBC"/>
    <w:rsid w:val="008B42E0"/>
    <w:rsid w:val="008C0E41"/>
    <w:rsid w:val="008D290A"/>
    <w:rsid w:val="008F17D3"/>
    <w:rsid w:val="008F3007"/>
    <w:rsid w:val="0090310F"/>
    <w:rsid w:val="00943FC8"/>
    <w:rsid w:val="00956960"/>
    <w:rsid w:val="00975A1C"/>
    <w:rsid w:val="00990557"/>
    <w:rsid w:val="009977A6"/>
    <w:rsid w:val="009E0976"/>
    <w:rsid w:val="009F7B4B"/>
    <w:rsid w:val="00A025DC"/>
    <w:rsid w:val="00A1076A"/>
    <w:rsid w:val="00A24AFF"/>
    <w:rsid w:val="00A26589"/>
    <w:rsid w:val="00A275D2"/>
    <w:rsid w:val="00A36C4A"/>
    <w:rsid w:val="00A923CC"/>
    <w:rsid w:val="00AA0008"/>
    <w:rsid w:val="00AA1515"/>
    <w:rsid w:val="00AA3253"/>
    <w:rsid w:val="00AD659D"/>
    <w:rsid w:val="00B005D5"/>
    <w:rsid w:val="00B36206"/>
    <w:rsid w:val="00B80DAD"/>
    <w:rsid w:val="00B9010F"/>
    <w:rsid w:val="00B91D93"/>
    <w:rsid w:val="00B91EEE"/>
    <w:rsid w:val="00B95DBC"/>
    <w:rsid w:val="00BA7870"/>
    <w:rsid w:val="00BB775C"/>
    <w:rsid w:val="00BC6559"/>
    <w:rsid w:val="00BC77AC"/>
    <w:rsid w:val="00BF24CD"/>
    <w:rsid w:val="00BF6E52"/>
    <w:rsid w:val="00C06A6A"/>
    <w:rsid w:val="00C55198"/>
    <w:rsid w:val="00C655D8"/>
    <w:rsid w:val="00C80628"/>
    <w:rsid w:val="00C82642"/>
    <w:rsid w:val="00C8290F"/>
    <w:rsid w:val="00C83AB0"/>
    <w:rsid w:val="00C91649"/>
    <w:rsid w:val="00C945BB"/>
    <w:rsid w:val="00CA14D7"/>
    <w:rsid w:val="00CC211E"/>
    <w:rsid w:val="00CD11A6"/>
    <w:rsid w:val="00CD7BAB"/>
    <w:rsid w:val="00CE0C49"/>
    <w:rsid w:val="00CE7968"/>
    <w:rsid w:val="00CF7251"/>
    <w:rsid w:val="00D00AE4"/>
    <w:rsid w:val="00D232AB"/>
    <w:rsid w:val="00D252F7"/>
    <w:rsid w:val="00D46873"/>
    <w:rsid w:val="00D72852"/>
    <w:rsid w:val="00D91A30"/>
    <w:rsid w:val="00D921D5"/>
    <w:rsid w:val="00D95820"/>
    <w:rsid w:val="00DA2A18"/>
    <w:rsid w:val="00DB1F75"/>
    <w:rsid w:val="00DC1D58"/>
    <w:rsid w:val="00DC231F"/>
    <w:rsid w:val="00DE4BE7"/>
    <w:rsid w:val="00E56074"/>
    <w:rsid w:val="00E63876"/>
    <w:rsid w:val="00E8310B"/>
    <w:rsid w:val="00EA5365"/>
    <w:rsid w:val="00EB1234"/>
    <w:rsid w:val="00EC7E5B"/>
    <w:rsid w:val="00ED4DA5"/>
    <w:rsid w:val="00EE4587"/>
    <w:rsid w:val="00F10EBF"/>
    <w:rsid w:val="00F129BF"/>
    <w:rsid w:val="00F13061"/>
    <w:rsid w:val="00F321A1"/>
    <w:rsid w:val="00F8232E"/>
    <w:rsid w:val="00F82460"/>
    <w:rsid w:val="00FA194B"/>
    <w:rsid w:val="00FA3C20"/>
    <w:rsid w:val="00FD6E91"/>
    <w:rsid w:val="00FD7DEC"/>
    <w:rsid w:val="00FE224B"/>
    <w:rsid w:val="00FE7AC4"/>
    <w:rsid w:val="00FF1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6A6A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A025DC"/>
    <w:pPr>
      <w:spacing w:before="100" w:beforeAutospacing="1" w:after="119"/>
    </w:pPr>
    <w:rPr>
      <w:sz w:val="24"/>
      <w:szCs w:val="24"/>
    </w:rPr>
  </w:style>
  <w:style w:type="table" w:styleId="a9">
    <w:name w:val="Table Grid"/>
    <w:basedOn w:val="a1"/>
    <w:rsid w:val="00E83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E8310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8310B"/>
  </w:style>
  <w:style w:type="paragraph" w:styleId="ac">
    <w:name w:val="footer"/>
    <w:basedOn w:val="a"/>
    <w:link w:val="ad"/>
    <w:rsid w:val="00E8310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8310B"/>
  </w:style>
  <w:style w:type="paragraph" w:styleId="ae">
    <w:name w:val="List Paragraph"/>
    <w:aliases w:val="ПАРАГРАФ,Абзац списка11,Абзац списка1,List Paragraph"/>
    <w:basedOn w:val="a"/>
    <w:link w:val="af"/>
    <w:uiPriority w:val="99"/>
    <w:qFormat/>
    <w:rsid w:val="001D07B8"/>
    <w:pPr>
      <w:ind w:left="720"/>
      <w:contextualSpacing/>
    </w:pPr>
  </w:style>
  <w:style w:type="paragraph" w:styleId="20">
    <w:name w:val="Body Text 2"/>
    <w:basedOn w:val="a"/>
    <w:link w:val="21"/>
    <w:rsid w:val="008F3007"/>
    <w:pPr>
      <w:jc w:val="both"/>
    </w:pPr>
    <w:rPr>
      <w:sz w:val="28"/>
    </w:rPr>
  </w:style>
  <w:style w:type="character" w:customStyle="1" w:styleId="21">
    <w:name w:val="Основной текст 2 Знак"/>
    <w:basedOn w:val="a0"/>
    <w:link w:val="20"/>
    <w:rsid w:val="008F3007"/>
    <w:rPr>
      <w:sz w:val="28"/>
    </w:rPr>
  </w:style>
  <w:style w:type="character" w:customStyle="1" w:styleId="10">
    <w:name w:val="Заголовок 1 Знак"/>
    <w:basedOn w:val="a0"/>
    <w:link w:val="1"/>
    <w:rsid w:val="003F6D24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3F6D24"/>
    <w:rPr>
      <w:sz w:val="25"/>
      <w:szCs w:val="24"/>
    </w:rPr>
  </w:style>
  <w:style w:type="paragraph" w:styleId="af0">
    <w:name w:val="Body Text"/>
    <w:basedOn w:val="a"/>
    <w:link w:val="af1"/>
    <w:uiPriority w:val="99"/>
    <w:rsid w:val="003F6D24"/>
    <w:pPr>
      <w:spacing w:after="120"/>
    </w:pPr>
    <w:rPr>
      <w:rFonts w:eastAsia="Calibri"/>
    </w:rPr>
  </w:style>
  <w:style w:type="character" w:customStyle="1" w:styleId="af1">
    <w:name w:val="Основной текст Знак"/>
    <w:basedOn w:val="a0"/>
    <w:link w:val="af0"/>
    <w:uiPriority w:val="99"/>
    <w:rsid w:val="003F6D24"/>
    <w:rPr>
      <w:rFonts w:eastAsia="Calibri"/>
    </w:rPr>
  </w:style>
  <w:style w:type="paragraph" w:styleId="af2">
    <w:name w:val="No Spacing"/>
    <w:uiPriority w:val="99"/>
    <w:qFormat/>
    <w:rsid w:val="003F6D24"/>
  </w:style>
  <w:style w:type="character" w:customStyle="1" w:styleId="af">
    <w:name w:val="Абзац списка Знак"/>
    <w:aliases w:val="ПАРАГРАФ Знак,Абзац списка11 Знак,Абзац списка1 Знак,List Paragraph Знак"/>
    <w:basedOn w:val="a0"/>
    <w:link w:val="ae"/>
    <w:uiPriority w:val="99"/>
    <w:locked/>
    <w:rsid w:val="003F6D24"/>
  </w:style>
  <w:style w:type="paragraph" w:customStyle="1" w:styleId="Default">
    <w:name w:val="Default"/>
    <w:rsid w:val="00DB1F7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DB1F75"/>
    <w:pPr>
      <w:widowControl w:val="0"/>
      <w:suppressAutoHyphens/>
      <w:autoSpaceDE w:val="0"/>
    </w:pPr>
    <w:rPr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9CAD4-908B-42D0-910A-AF0BD4781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1104</TotalTime>
  <Pages>29</Pages>
  <Words>3349</Words>
  <Characters>22000</Characters>
  <Application>Microsoft Office Word</Application>
  <DocSecurity>0</DocSecurity>
  <Lines>183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</dc:creator>
  <cp:keywords/>
  <dc:description/>
  <cp:lastModifiedBy>Пользователь Windows</cp:lastModifiedBy>
  <cp:revision>55</cp:revision>
  <cp:lastPrinted>2022-01-13T06:31:00Z</cp:lastPrinted>
  <dcterms:created xsi:type="dcterms:W3CDTF">2021-09-27T12:14:00Z</dcterms:created>
  <dcterms:modified xsi:type="dcterms:W3CDTF">2022-02-10T10:45:00Z</dcterms:modified>
</cp:coreProperties>
</file>