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A17D9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A17D9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90DE9" w:rsidRDefault="00D90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17D9F" w:rsidP="00133698">
      <w:pPr>
        <w:spacing w:before="400"/>
        <w:rPr>
          <w:rFonts w:ascii="Liberation Serif" w:hAnsi="Liberation Serif" w:cs="Liberation Serif"/>
          <w:sz w:val="24"/>
        </w:rPr>
      </w:pPr>
      <w:r w:rsidRPr="00A17D9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C4A37">
        <w:rPr>
          <w:rFonts w:ascii="Liberation Serif" w:hAnsi="Liberation Serif" w:cs="Liberation Serif"/>
          <w:sz w:val="24"/>
        </w:rPr>
        <w:t xml:space="preserve"> </w:t>
      </w:r>
      <w:r w:rsidR="0011563A">
        <w:rPr>
          <w:rFonts w:ascii="Liberation Serif" w:hAnsi="Liberation Serif" w:cs="Liberation Serif"/>
          <w:sz w:val="24"/>
        </w:rPr>
        <w:t>18.02.2022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11563A">
        <w:rPr>
          <w:rFonts w:ascii="Liberation Serif" w:hAnsi="Liberation Serif" w:cs="Liberation Serif"/>
          <w:sz w:val="24"/>
        </w:rPr>
        <w:t>92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E7288" w:rsidRPr="0094393C" w:rsidRDefault="002E7288" w:rsidP="00AE41D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4393C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4E5E15" w:rsidRPr="0094393C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в </w:t>
      </w:r>
      <w:hyperlink r:id="rId9" w:history="1">
        <w:r w:rsidR="00AE41D8" w:rsidRPr="0094393C">
          <w:rPr>
            <w:rFonts w:ascii="Liberation Serif" w:hAnsi="Liberation Serif" w:cs="Liberation Serif"/>
            <w:b/>
            <w:sz w:val="28"/>
            <w:szCs w:val="28"/>
          </w:rPr>
          <w:t>Перечень</w:t>
        </w:r>
      </w:hyperlink>
      <w:r w:rsidR="00AE41D8" w:rsidRPr="0094393C">
        <w:rPr>
          <w:rFonts w:ascii="Liberation Serif" w:hAnsi="Liberation Serif" w:cs="Liberation Serif"/>
          <w:b/>
          <w:sz w:val="28"/>
          <w:szCs w:val="28"/>
        </w:rPr>
        <w:t xml:space="preserve"> автомобильных дорог общего пользования местного значения Каменск-Уральск</w:t>
      </w:r>
      <w:r w:rsidR="008A5B7C" w:rsidRPr="0094393C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AE41D8" w:rsidRPr="0094393C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2E7288" w:rsidRPr="0094393C" w:rsidRDefault="002E7288" w:rsidP="002E7288">
      <w:pPr>
        <w:pStyle w:val="a4"/>
        <w:ind w:firstLine="0"/>
        <w:rPr>
          <w:rFonts w:ascii="Liberation Serif" w:hAnsi="Liberation Serif" w:cs="Liberation Serif"/>
        </w:rPr>
      </w:pPr>
    </w:p>
    <w:p w:rsidR="004E05AE" w:rsidRPr="0094393C" w:rsidRDefault="004E05AE" w:rsidP="004E05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10" w:history="1">
        <w:r w:rsidRPr="0094393C">
          <w:rPr>
            <w:rFonts w:ascii="Liberation Serif" w:hAnsi="Liberation Serif" w:cs="Liberation Serif"/>
            <w:sz w:val="28"/>
            <w:szCs w:val="28"/>
          </w:rPr>
          <w:t>статьей 16</w:t>
        </w:r>
      </w:hyperlink>
      <w:r w:rsidRPr="0094393C">
        <w:rPr>
          <w:rFonts w:ascii="Liberation Serif" w:hAnsi="Liberation Serif" w:cs="Liberation Serif"/>
          <w:sz w:val="28"/>
          <w:szCs w:val="28"/>
        </w:rPr>
        <w:t xml:space="preserve"> Федерального закона от 6 октября 2003 года </w:t>
      </w:r>
      <w:r w:rsidR="009A376B" w:rsidRPr="0094393C">
        <w:rPr>
          <w:rFonts w:ascii="Liberation Serif" w:hAnsi="Liberation Serif" w:cs="Liberation Serif"/>
          <w:sz w:val="28"/>
          <w:szCs w:val="28"/>
        </w:rPr>
        <w:t>№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9A376B" w:rsidRPr="0094393C">
        <w:rPr>
          <w:rFonts w:ascii="Liberation Serif" w:hAnsi="Liberation Serif" w:cs="Liberation Serif"/>
          <w:sz w:val="28"/>
          <w:szCs w:val="28"/>
        </w:rPr>
        <w:t>«</w:t>
      </w:r>
      <w:r w:rsidRPr="0094393C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A376B" w:rsidRPr="0094393C">
        <w:rPr>
          <w:rFonts w:ascii="Liberation Serif" w:hAnsi="Liberation Serif" w:cs="Liberation Serif"/>
          <w:sz w:val="28"/>
          <w:szCs w:val="28"/>
        </w:rPr>
        <w:t>»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 и в целях уточнения учетных данных автомобильных дорог общего пользования местного значения Администрация Каменск-Уральского городского округа </w:t>
      </w:r>
    </w:p>
    <w:p w:rsidR="004E5E15" w:rsidRPr="0094393C" w:rsidRDefault="00BB0FCF" w:rsidP="004B79B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b/>
          <w:sz w:val="28"/>
          <w:szCs w:val="28"/>
        </w:rPr>
        <w:t>ПОСТАНОВЛЯЕТ</w:t>
      </w:r>
      <w:r w:rsidR="004E5E15" w:rsidRPr="0094393C">
        <w:rPr>
          <w:rFonts w:ascii="Liberation Serif" w:hAnsi="Liberation Serif" w:cs="Liberation Serif"/>
          <w:b/>
          <w:sz w:val="28"/>
          <w:szCs w:val="28"/>
        </w:rPr>
        <w:t>:</w:t>
      </w:r>
    </w:p>
    <w:p w:rsidR="008F56B0" w:rsidRPr="0094393C" w:rsidRDefault="00AA07E6" w:rsidP="00AA07E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 xml:space="preserve">1. 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Внести изменения в </w:t>
      </w:r>
      <w:hyperlink r:id="rId11" w:history="1">
        <w:r w:rsidR="008F56B0" w:rsidRPr="0094393C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 автомобильных дорог общего пользования местного значения Каменск-Уральск</w:t>
      </w:r>
      <w:r w:rsidR="0017014F" w:rsidRPr="0094393C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="00F335C6">
        <w:rPr>
          <w:rFonts w:ascii="Liberation Serif" w:hAnsi="Liberation Serif" w:cs="Liberation Serif"/>
          <w:sz w:val="28"/>
          <w:szCs w:val="28"/>
        </w:rPr>
        <w:t>п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остановлением Администрации города Каменска-Уральского от 22.03.2013 № 383 (в редакции </w:t>
      </w:r>
      <w:r w:rsidR="00E877BF">
        <w:rPr>
          <w:rFonts w:ascii="Liberation Serif" w:hAnsi="Liberation Serif" w:cs="Liberation Serif"/>
          <w:sz w:val="28"/>
          <w:szCs w:val="28"/>
        </w:rPr>
        <w:t>п</w:t>
      </w:r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остановления Администрации Каменск-Уральского городского округа от 01.03.2021 № 160) «Об утверждении Перечня автомобильных дорог общего пользования местного значения Каменск-Уральского городского округа», изложив его в новой редакции согласно </w:t>
      </w:r>
      <w:hyperlink r:id="rId12" w:history="1">
        <w:r w:rsidR="008F56B0" w:rsidRPr="0094393C">
          <w:rPr>
            <w:rFonts w:ascii="Liberation Serif" w:hAnsi="Liberation Serif" w:cs="Liberation Serif"/>
            <w:sz w:val="28"/>
            <w:szCs w:val="28"/>
          </w:rPr>
          <w:t>Приложению</w:t>
        </w:r>
      </w:hyperlink>
      <w:r w:rsidR="008F56B0" w:rsidRPr="0094393C">
        <w:rPr>
          <w:rFonts w:ascii="Liberation Serif" w:hAnsi="Liberation Serif" w:cs="Liberation Serif"/>
          <w:sz w:val="28"/>
          <w:szCs w:val="28"/>
        </w:rPr>
        <w:t xml:space="preserve"> к настоящему </w:t>
      </w:r>
      <w:r w:rsidR="002927B1">
        <w:rPr>
          <w:rFonts w:ascii="Liberation Serif" w:hAnsi="Liberation Serif" w:cs="Liberation Serif"/>
          <w:sz w:val="28"/>
          <w:szCs w:val="28"/>
        </w:rPr>
        <w:t>п</w:t>
      </w:r>
      <w:r w:rsidR="008F56B0" w:rsidRPr="0094393C">
        <w:rPr>
          <w:rFonts w:ascii="Liberation Serif" w:hAnsi="Liberation Serif" w:cs="Liberation Serif"/>
          <w:sz w:val="28"/>
          <w:szCs w:val="28"/>
        </w:rPr>
        <w:t>остановлению.</w:t>
      </w:r>
    </w:p>
    <w:p w:rsidR="002E7288" w:rsidRPr="0094393C" w:rsidRDefault="008F56B0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2</w:t>
      </w:r>
      <w:r w:rsidR="00A24732" w:rsidRPr="0094393C">
        <w:rPr>
          <w:rFonts w:ascii="Liberation Serif" w:hAnsi="Liberation Serif" w:cs="Liberation Serif"/>
          <w:sz w:val="28"/>
          <w:szCs w:val="28"/>
        </w:rPr>
        <w:t>.</w:t>
      </w:r>
      <w:r w:rsidR="001858D0" w:rsidRPr="0094393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EA1503" w:rsidRPr="0094393C">
        <w:rPr>
          <w:rFonts w:ascii="Liberation Serif" w:hAnsi="Liberation Serif" w:cs="Liberation Serif"/>
          <w:sz w:val="28"/>
          <w:szCs w:val="28"/>
        </w:rPr>
        <w:t>Р</w:t>
      </w:r>
      <w:r w:rsidR="002E7288" w:rsidRPr="0094393C">
        <w:rPr>
          <w:rFonts w:ascii="Liberation Serif" w:hAnsi="Liberation Serif" w:cs="Liberation Serif"/>
          <w:sz w:val="28"/>
          <w:szCs w:val="28"/>
        </w:rPr>
        <w:t>азместить</w:t>
      </w:r>
      <w:proofErr w:type="gramEnd"/>
      <w:r w:rsidR="002E7288" w:rsidRPr="0094393C">
        <w:rPr>
          <w:rFonts w:ascii="Liberation Serif" w:hAnsi="Liberation Serif" w:cs="Liberation Serif"/>
          <w:sz w:val="28"/>
          <w:szCs w:val="28"/>
        </w:rPr>
        <w:t xml:space="preserve"> </w:t>
      </w:r>
      <w:r w:rsidR="00EA1503" w:rsidRPr="0094393C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E877BF">
        <w:rPr>
          <w:rFonts w:ascii="Liberation Serif" w:hAnsi="Liberation Serif" w:cs="Liberation Serif"/>
          <w:sz w:val="28"/>
          <w:szCs w:val="28"/>
        </w:rPr>
        <w:t>п</w:t>
      </w:r>
      <w:r w:rsidR="00EA1503" w:rsidRPr="0094393C"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="002E7288" w:rsidRPr="0094393C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2E7288" w:rsidRPr="0094393C" w:rsidRDefault="008F56B0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3</w:t>
      </w:r>
      <w:r w:rsidR="002E7288" w:rsidRPr="0094393C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</w:t>
      </w:r>
      <w:r w:rsidR="00B264D9">
        <w:rPr>
          <w:rFonts w:ascii="Liberation Serif" w:hAnsi="Liberation Serif" w:cs="Liberation Serif"/>
          <w:sz w:val="28"/>
          <w:szCs w:val="28"/>
        </w:rPr>
        <w:t>п</w:t>
      </w:r>
      <w:r w:rsidR="002E7288" w:rsidRPr="0094393C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="0041070E" w:rsidRPr="0094393C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41070E" w:rsidRPr="0094393C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2E7288" w:rsidRPr="0094393C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Pr="0094393C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A07E6" w:rsidRPr="0094393C" w:rsidRDefault="00AA07E6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Глава</w:t>
      </w:r>
    </w:p>
    <w:p w:rsidR="002E7288" w:rsidRPr="0094393C" w:rsidRDefault="00AA07E6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E7288" w:rsidRPr="0094393C">
        <w:rPr>
          <w:rFonts w:ascii="Liberation Serif" w:hAnsi="Liberation Serif" w:cs="Liberation Serif"/>
          <w:sz w:val="28"/>
          <w:szCs w:val="28"/>
        </w:rPr>
        <w:tab/>
      </w:r>
      <w:r w:rsidR="002E7288" w:rsidRPr="0094393C">
        <w:rPr>
          <w:rFonts w:ascii="Liberation Serif" w:hAnsi="Liberation Serif" w:cs="Liberation Serif"/>
          <w:sz w:val="28"/>
          <w:szCs w:val="28"/>
        </w:rPr>
        <w:tab/>
      </w:r>
      <w:r w:rsidR="002E7288" w:rsidRPr="0094393C">
        <w:rPr>
          <w:rFonts w:ascii="Liberation Serif" w:hAnsi="Liberation Serif" w:cs="Liberation Serif"/>
          <w:sz w:val="28"/>
          <w:szCs w:val="28"/>
        </w:rPr>
        <w:tab/>
      </w:r>
      <w:r w:rsidR="002E7288" w:rsidRPr="0094393C">
        <w:rPr>
          <w:rFonts w:ascii="Liberation Serif" w:hAnsi="Liberation Serif" w:cs="Liberation Serif"/>
          <w:sz w:val="28"/>
          <w:szCs w:val="28"/>
        </w:rPr>
        <w:tab/>
      </w:r>
      <w:r w:rsidR="002E7288" w:rsidRPr="0094393C">
        <w:rPr>
          <w:rFonts w:ascii="Liberation Serif" w:hAnsi="Liberation Serif" w:cs="Liberation Serif"/>
          <w:sz w:val="28"/>
          <w:szCs w:val="28"/>
        </w:rPr>
        <w:tab/>
        <w:t>А.А.Герасимов</w:t>
      </w:r>
    </w:p>
    <w:p w:rsidR="002E7288" w:rsidRPr="0094393C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Pr="0094393C" w:rsidRDefault="002E7288" w:rsidP="00CE29A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271B56" w:rsidRPr="0094393C" w:rsidRDefault="00271B56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Pr="0094393C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Pr="0094393C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Pr="0094393C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3E62B6" w:rsidRPr="0094393C" w:rsidRDefault="003E62B6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3E62B6" w:rsidRPr="0094393C" w:rsidRDefault="003E62B6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3E62B6" w:rsidRPr="0094393C" w:rsidRDefault="003E62B6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Pr="0094393C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Pr="0094393C" w:rsidRDefault="00EA1F99" w:rsidP="002E728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A1F99" w:rsidRPr="0094393C" w:rsidRDefault="00454E28" w:rsidP="00AA07E6">
      <w:pPr>
        <w:autoSpaceDE w:val="0"/>
        <w:autoSpaceDN w:val="0"/>
        <w:adjustRightInd w:val="0"/>
        <w:ind w:left="5387"/>
        <w:outlineLvl w:val="0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 </w:t>
      </w:r>
    </w:p>
    <w:p w:rsidR="00EA1F99" w:rsidRPr="0094393C" w:rsidRDefault="00454E28" w:rsidP="00AA07E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к п</w:t>
      </w:r>
      <w:r w:rsidR="00EA1F99" w:rsidRPr="0094393C">
        <w:rPr>
          <w:rFonts w:ascii="Liberation Serif" w:hAnsi="Liberation Serif" w:cs="Liberation Serif"/>
          <w:sz w:val="28"/>
          <w:szCs w:val="28"/>
        </w:rPr>
        <w:t>остановлени</w:t>
      </w:r>
      <w:r w:rsidRPr="0094393C">
        <w:rPr>
          <w:rFonts w:ascii="Liberation Serif" w:hAnsi="Liberation Serif" w:cs="Liberation Serif"/>
          <w:sz w:val="28"/>
          <w:szCs w:val="28"/>
        </w:rPr>
        <w:t>ю</w:t>
      </w:r>
      <w:r w:rsidR="0088153D" w:rsidRPr="0094393C">
        <w:rPr>
          <w:rFonts w:ascii="Liberation Serif" w:hAnsi="Liberation Serif" w:cs="Liberation Serif"/>
          <w:sz w:val="28"/>
          <w:szCs w:val="28"/>
        </w:rPr>
        <w:t xml:space="preserve"> Администрации</w:t>
      </w:r>
    </w:p>
    <w:p w:rsidR="00EA1F99" w:rsidRPr="0094393C" w:rsidRDefault="00EA1F99" w:rsidP="00AA07E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EA1F99" w:rsidRPr="0094393C" w:rsidRDefault="00EA1F99" w:rsidP="00AA07E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 xml:space="preserve">от </w:t>
      </w:r>
      <w:r w:rsidR="00C22F3B">
        <w:rPr>
          <w:rFonts w:ascii="Liberation Serif" w:hAnsi="Liberation Serif" w:cs="Liberation Serif"/>
          <w:sz w:val="28"/>
          <w:szCs w:val="28"/>
        </w:rPr>
        <w:t>18.02.2022</w:t>
      </w:r>
      <w:r w:rsidR="00D67865" w:rsidRPr="0094393C">
        <w:rPr>
          <w:rFonts w:ascii="Liberation Serif" w:hAnsi="Liberation Serif" w:cs="Liberation Serif"/>
          <w:sz w:val="28"/>
          <w:szCs w:val="28"/>
        </w:rPr>
        <w:t xml:space="preserve"> 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 </w:t>
      </w:r>
      <w:r w:rsidR="00650C92" w:rsidRPr="0094393C">
        <w:rPr>
          <w:rFonts w:ascii="Liberation Serif" w:hAnsi="Liberation Serif" w:cs="Liberation Serif"/>
          <w:sz w:val="28"/>
          <w:szCs w:val="28"/>
        </w:rPr>
        <w:t>№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 </w:t>
      </w:r>
      <w:r w:rsidR="00C22F3B">
        <w:rPr>
          <w:rFonts w:ascii="Liberation Serif" w:hAnsi="Liberation Serif" w:cs="Liberation Serif"/>
          <w:sz w:val="28"/>
          <w:szCs w:val="28"/>
        </w:rPr>
        <w:t>92</w:t>
      </w:r>
    </w:p>
    <w:p w:rsidR="00EA1F99" w:rsidRPr="0094393C" w:rsidRDefault="00EA1F99" w:rsidP="00EA1F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A07E6" w:rsidRPr="0094393C" w:rsidRDefault="00AA07E6" w:rsidP="00EA1F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AA07E6" w:rsidRPr="0094393C" w:rsidRDefault="00AA07E6" w:rsidP="00EA1F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EA1F99" w:rsidRPr="0094393C" w:rsidRDefault="00EA1F99" w:rsidP="00EA1F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4393C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AA07E6" w:rsidRDefault="00EA1F99" w:rsidP="00AA07E6">
      <w:pPr>
        <w:autoSpaceDE w:val="0"/>
        <w:autoSpaceDN w:val="0"/>
        <w:adjustRightInd w:val="0"/>
        <w:spacing w:after="8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4393C">
        <w:rPr>
          <w:rFonts w:ascii="Liberation Serif" w:hAnsi="Liberation Serif" w:cs="Liberation Serif"/>
          <w:b/>
          <w:bCs/>
          <w:sz w:val="28"/>
          <w:szCs w:val="28"/>
        </w:rPr>
        <w:t>АВТОМОБИЛЬНЫХ ДОРОГ ОБЩЕГО ПОЛЬЗОВАНИЯ МЕСТНОГО ЗНАЧЕНИЯ</w:t>
      </w:r>
      <w:r w:rsidR="00AE0C2B" w:rsidRPr="0094393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94393C">
        <w:rPr>
          <w:rFonts w:ascii="Liberation Serif" w:hAnsi="Liberation Serif" w:cs="Liberation Serif"/>
          <w:b/>
          <w:bCs/>
          <w:sz w:val="28"/>
          <w:szCs w:val="28"/>
        </w:rPr>
        <w:t>КАМЕНСК-УРАЛЬСК</w:t>
      </w:r>
      <w:r w:rsidR="00850FB1" w:rsidRPr="0094393C">
        <w:rPr>
          <w:rFonts w:ascii="Liberation Serif" w:hAnsi="Liberation Serif" w:cs="Liberation Serif"/>
          <w:b/>
          <w:bCs/>
          <w:sz w:val="28"/>
          <w:szCs w:val="28"/>
        </w:rPr>
        <w:t>ОГО ГОРОДСКОГО О</w:t>
      </w:r>
      <w:r w:rsidR="00266072" w:rsidRPr="0094393C"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="00850FB1" w:rsidRPr="0094393C">
        <w:rPr>
          <w:rFonts w:ascii="Liberation Serif" w:hAnsi="Liberation Serif" w:cs="Liberation Serif"/>
          <w:b/>
          <w:bCs/>
          <w:sz w:val="28"/>
          <w:szCs w:val="28"/>
        </w:rPr>
        <w:t>РУГА</w:t>
      </w:r>
    </w:p>
    <w:p w:rsidR="008176E8" w:rsidRPr="0094393C" w:rsidRDefault="008176E8" w:rsidP="00AA07E6">
      <w:pPr>
        <w:autoSpaceDE w:val="0"/>
        <w:autoSpaceDN w:val="0"/>
        <w:adjustRightInd w:val="0"/>
        <w:spacing w:after="8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119"/>
        <w:gridCol w:w="3969"/>
        <w:gridCol w:w="1984"/>
      </w:tblGrid>
      <w:tr w:rsidR="00EA1F99" w:rsidRPr="002E08E2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2E08E2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proofErr w:type="spellEnd"/>
            <w:proofErr w:type="gramEnd"/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  <w:proofErr w:type="spellStart"/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2E08E2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>Идентификационный номер автомобильной дороги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2E08E2" w:rsidRDefault="00EA1F99" w:rsidP="007537C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>Наименование автомобильной дороги</w:t>
            </w:r>
            <w:r w:rsidR="007537C2" w:rsidRPr="002E08E2">
              <w:rPr>
                <w:b/>
                <w:sz w:val="26"/>
                <w:szCs w:val="26"/>
                <w:vertAlign w:val="superscript"/>
              </w:rPr>
              <w:endnoteReference w:id="2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2E08E2" w:rsidRDefault="00EA1F99" w:rsidP="00EA1F9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 xml:space="preserve">Протяженность автомобильной дороги, </w:t>
            </w:r>
            <w:proofErr w:type="gramStart"/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>м</w:t>
            </w:r>
            <w:proofErr w:type="gramEnd"/>
          </w:p>
        </w:tc>
      </w:tr>
    </w:tbl>
    <w:p w:rsidR="008A5ECC" w:rsidRPr="0094393C" w:rsidRDefault="008A5ECC">
      <w:pPr>
        <w:rPr>
          <w:rFonts w:ascii="Liberation Serif" w:hAnsi="Liberation Serif"/>
          <w:sz w:val="2"/>
          <w:szCs w:val="2"/>
        </w:rPr>
      </w:pP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09"/>
        <w:gridCol w:w="1022"/>
        <w:gridCol w:w="1056"/>
        <w:gridCol w:w="1041"/>
        <w:gridCol w:w="1306"/>
        <w:gridCol w:w="2663"/>
        <w:gridCol w:w="1984"/>
      </w:tblGrid>
      <w:tr w:rsidR="00EA1F99" w:rsidRPr="002E08E2" w:rsidTr="0062688F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2E08E2" w:rsidRDefault="008E07D0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2E08E2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2E08E2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2E08E2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2E08E2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</w:tr>
      <w:tr w:rsidR="00EA1F99" w:rsidRPr="0094393C" w:rsidTr="0062688F"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1D3C8A" w:rsidP="0094393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Синарский</w:t>
            </w:r>
            <w:proofErr w:type="spell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район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0AA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от ул. Лермонтова </w:t>
            </w:r>
          </w:p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до</w:t>
            </w:r>
            <w:proofErr w:type="gram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ост. </w:t>
            </w:r>
            <w:r w:rsidR="0041770A" w:rsidRPr="0094393C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Степная</w:t>
            </w:r>
            <w:r w:rsidR="0041770A" w:rsidRPr="0094393C"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1224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</w:t>
            </w:r>
            <w:r w:rsidR="00757501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С-0002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от</w:t>
            </w:r>
            <w:proofErr w:type="gram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ост. </w:t>
            </w:r>
            <w:r w:rsidR="0041770A" w:rsidRPr="0094393C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proofErr w:type="gram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Фильтровальная</w:t>
            </w:r>
            <w:proofErr w:type="gramEnd"/>
            <w:r w:rsidR="0041770A" w:rsidRPr="0094393C"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до ост. </w:t>
            </w:r>
            <w:r w:rsidR="0041770A" w:rsidRPr="0094393C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Степная</w:t>
            </w:r>
            <w:r w:rsidR="0041770A" w:rsidRPr="0094393C"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1363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С-0003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Деповская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912,9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С-0004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Добролюбова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7E3B54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/>
                <w:sz w:val="26"/>
                <w:szCs w:val="26"/>
              </w:rPr>
              <w:t>1049,2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С-0005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Кунавина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1363,55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С-0006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Кадочникова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2526,5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С-0007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Красных Орлов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4C3447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/>
                <w:sz w:val="26"/>
                <w:szCs w:val="26"/>
              </w:rPr>
              <w:t>2845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С-0008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Ленина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8129,9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Мичурина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360AE3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/>
                <w:sz w:val="26"/>
                <w:szCs w:val="26"/>
              </w:rPr>
              <w:t>2162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Машинистов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0C20B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/>
                <w:sz w:val="26"/>
                <w:szCs w:val="26"/>
              </w:rPr>
              <w:t>2252,6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С-0011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Новая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1066,8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С-0012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Парковая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1118,1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С-0014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проспект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Победы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3831,5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С-0015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по Соборной площади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96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С-0016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267C06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у здания А</w:t>
            </w:r>
            <w:r w:rsidR="00EA1F99" w:rsidRPr="0094393C">
              <w:rPr>
                <w:rFonts w:ascii="Liberation Serif" w:hAnsi="Liberation Serif" w:cs="Liberation Serif"/>
                <w:sz w:val="26"/>
                <w:szCs w:val="26"/>
              </w:rPr>
              <w:t>дминистрации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115,4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С-0017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Привокзальная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FE2C91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/>
                <w:sz w:val="26"/>
                <w:szCs w:val="26"/>
              </w:rPr>
              <w:t>2750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С-0018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Рябова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F13A2C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/>
                <w:sz w:val="26"/>
                <w:szCs w:val="26"/>
              </w:rPr>
              <w:t>2098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С-0019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Карла Маркса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2297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С-0021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Беляева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619,21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Олега Кошевого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1106,5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С-0023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Пугачева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500,5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С-0024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A07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от перекрестка </w:t>
            </w:r>
          </w:p>
          <w:p w:rsidR="00AA7A07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ул. 1-я </w:t>
            </w: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Синарская</w:t>
            </w:r>
            <w:proofErr w:type="spell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и Северный проезд </w:t>
            </w:r>
            <w:proofErr w:type="gram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до</w:t>
            </w:r>
            <w:proofErr w:type="gram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п. Мирный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340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Заводской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1503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С-0026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от ул. </w:t>
            </w:r>
            <w:proofErr w:type="gram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Озерной</w:t>
            </w:r>
            <w:proofErr w:type="gram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до границ города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2140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С-0027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Лермонтова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5445,44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С-0029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F72F4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от ул. 1-я </w:t>
            </w: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Синарская</w:t>
            </w:r>
            <w:proofErr w:type="spell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до ул. К</w:t>
            </w:r>
            <w:r w:rsidR="00F72F43">
              <w:rPr>
                <w:rFonts w:ascii="Liberation Serif" w:hAnsi="Liberation Serif" w:cs="Liberation Serif"/>
                <w:sz w:val="26"/>
                <w:szCs w:val="26"/>
              </w:rPr>
              <w:t>арла</w:t>
            </w: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Маркса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110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Большевиков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2902,65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942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Кирова от ул</w:t>
            </w:r>
            <w:proofErr w:type="gram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.К</w:t>
            </w:r>
            <w:proofErr w:type="gramEnd"/>
            <w:r w:rsidR="00F72F43">
              <w:rPr>
                <w:rFonts w:ascii="Liberation Serif" w:hAnsi="Liberation Serif" w:cs="Liberation Serif"/>
                <w:sz w:val="26"/>
                <w:szCs w:val="26"/>
              </w:rPr>
              <w:t xml:space="preserve">арла </w:t>
            </w: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Маркса до </w:t>
            </w:r>
          </w:p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ул. </w:t>
            </w: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Кунавина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1472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Коммолодежи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810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С-0033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Мусоргского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515,5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С-0035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Матросова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179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С-0036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Пионерская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5356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/>
                <w:sz w:val="26"/>
                <w:szCs w:val="26"/>
              </w:rPr>
              <w:t>918,4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С-0037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на городскую свалку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157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на Ивановское кладбище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439,2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С-0039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Павлова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518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Прокопьева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921,9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Репина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1725,3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С-0042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Розы Люксембург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968,7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С-0043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Революционная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865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С-0044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Синарская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385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С-0045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Сибирская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A07895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/>
                <w:sz w:val="26"/>
                <w:szCs w:val="26"/>
              </w:rPr>
              <w:t>701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С-0046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Свердлова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471,5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С-0047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Титова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436,1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Московская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1061,5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от отдела кадров СТЗ до ОАО </w:t>
            </w:r>
            <w:r w:rsidR="009F66F0" w:rsidRPr="0094393C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Стальсервис</w:t>
            </w:r>
            <w:proofErr w:type="spellEnd"/>
            <w:r w:rsidR="009F66F0" w:rsidRPr="0094393C"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1018,3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С-0051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Ленинградская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1756,95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С-0052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Войкова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D46F67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691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С-0053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Абрамова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744F4F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/>
                <w:sz w:val="26"/>
                <w:szCs w:val="26"/>
              </w:rPr>
              <w:t>1</w:t>
            </w:r>
            <w:r w:rsidR="00144350" w:rsidRPr="00196BB0">
              <w:rPr>
                <w:rFonts w:ascii="Liberation Serif" w:hAnsi="Liberation Serif"/>
                <w:sz w:val="26"/>
                <w:szCs w:val="26"/>
              </w:rPr>
              <w:t>809</w:t>
            </w:r>
            <w:r w:rsidRPr="00196BB0">
              <w:rPr>
                <w:rFonts w:ascii="Liberation Serif" w:hAnsi="Liberation Serif"/>
                <w:sz w:val="26"/>
                <w:szCs w:val="26"/>
              </w:rPr>
              <w:t>,</w:t>
            </w:r>
            <w:r w:rsidR="00144350" w:rsidRPr="00196BB0">
              <w:rPr>
                <w:rFonts w:ascii="Liberation Serif" w:hAnsi="Liberation Serif"/>
                <w:sz w:val="26"/>
                <w:szCs w:val="26"/>
              </w:rPr>
              <w:t>85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С-0054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Свердловская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550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С-0055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A8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от пр. Победы </w:t>
            </w:r>
            <w:proofErr w:type="gram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до</w:t>
            </w:r>
            <w:proofErr w:type="gram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ул. Прокопьева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236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С-0056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715BC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до дер. Н</w:t>
            </w:r>
            <w:r w:rsidR="00715BC2">
              <w:rPr>
                <w:rFonts w:ascii="Liberation Serif" w:hAnsi="Liberation Serif" w:cs="Liberation Serif"/>
                <w:sz w:val="26"/>
                <w:szCs w:val="26"/>
              </w:rPr>
              <w:t>овый</w:t>
            </w: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Завод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196BB0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96BB0">
              <w:rPr>
                <w:rFonts w:ascii="Liberation Serif" w:hAnsi="Liberation Serif" w:cs="Liberation Serif"/>
                <w:sz w:val="26"/>
                <w:szCs w:val="26"/>
              </w:rPr>
              <w:t>740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С-0057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CC2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Кирова </w:t>
            </w:r>
            <w:proofErr w:type="gram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от</w:t>
            </w:r>
            <w:proofErr w:type="gram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D8608B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ул. </w:t>
            </w: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Кунавина</w:t>
            </w:r>
            <w:proofErr w:type="spell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до </w:t>
            </w:r>
          </w:p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пр. Победы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597,5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С-0059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Акционерная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780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С-0060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D50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от </w:t>
            </w:r>
            <w:r w:rsidR="00FE1139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нежилого здания </w:t>
            </w:r>
            <w:r w:rsidR="00F470D6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000A2" w:rsidRPr="00610723" w:rsidRDefault="00753E3E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="00EA1F99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1</w:t>
            </w:r>
            <w:r w:rsidR="00FE1139" w:rsidRPr="00610723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="00EA1F99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по</w:t>
            </w:r>
          </w:p>
          <w:p w:rsidR="00341D9A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ул. Чайковского до</w:t>
            </w:r>
            <w:r w:rsidR="00FE1139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ж</w:t>
            </w:r>
            <w:r w:rsidR="00E72256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илого 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r w:rsidR="009F2B07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="00F470D6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753E3E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15 </w:t>
            </w:r>
          </w:p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 ул. Парковая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106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С-0061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49370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между дер. </w:t>
            </w: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Кодинкой</w:t>
            </w:r>
            <w:proofErr w:type="spellEnd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и дер. М</w:t>
            </w:r>
            <w:r w:rsidR="00493701">
              <w:rPr>
                <w:rFonts w:ascii="Liberation Serif" w:hAnsi="Liberation Serif" w:cs="Liberation Serif"/>
                <w:sz w:val="26"/>
                <w:szCs w:val="26"/>
              </w:rPr>
              <w:t>алой</w:t>
            </w: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Кодинкой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348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С-0062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Бродовская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239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С-0063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Бродовской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B1769C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567,5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С-0064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Боровая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340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С-0065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Береговая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216,7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С-0066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Вагонников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133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С-0067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Грибоедова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265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С-0068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Горная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B30D85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425,3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С-0069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Горняков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345,6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С-0070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Дружбы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1559,3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С-0071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1-й Деповской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3705B7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190</w:t>
            </w:r>
          </w:p>
        </w:tc>
      </w:tr>
      <w:tr w:rsidR="00B827B8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B8" w:rsidRPr="008E07D0" w:rsidRDefault="00B827B8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27B8" w:rsidRPr="0094393C" w:rsidRDefault="00B827B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B827B8" w:rsidRPr="0094393C" w:rsidRDefault="00B827B8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B8" w:rsidRPr="0094393C" w:rsidRDefault="00B827B8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С-0072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27B8" w:rsidRPr="0094393C" w:rsidRDefault="00B827B8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B8" w:rsidRPr="0094393C" w:rsidRDefault="00B827B8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2-й Деповской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B8" w:rsidRPr="00610723" w:rsidRDefault="00D679FB" w:rsidP="0094393C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130</w:t>
            </w:r>
          </w:p>
        </w:tc>
      </w:tr>
      <w:tr w:rsidR="00B827B8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B8" w:rsidRPr="008E07D0" w:rsidRDefault="00B827B8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27B8" w:rsidRPr="0094393C" w:rsidRDefault="00B827B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B827B8" w:rsidRPr="0094393C" w:rsidRDefault="00B827B8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B8" w:rsidRPr="0094393C" w:rsidRDefault="00B827B8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С-0073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27B8" w:rsidRPr="0094393C" w:rsidRDefault="00B827B8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7B8" w:rsidRPr="0094393C" w:rsidRDefault="00B827B8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3-й Деповской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7B8" w:rsidRPr="00610723" w:rsidRDefault="00C837E7" w:rsidP="0094393C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190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С-0074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4-й Деповской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551C95" w:rsidRPr="0094393C">
              <w:rPr>
                <w:rFonts w:ascii="Liberation Serif" w:hAnsi="Liberation Serif" w:cs="Liberation Serif"/>
                <w:sz w:val="26"/>
                <w:szCs w:val="26"/>
              </w:rPr>
              <w:t>46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С-0075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5-й Деповской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02383E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246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С-0076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6-й Деповской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526C30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279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С-0077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7-й Деповской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526C30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286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С-0078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8-й Деповской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415,5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С-0079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9-й Деповской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526C30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204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С-0080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10-й Деповской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527,5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С-0081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Зеленая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713,1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С-0082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Исетский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428,5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С-0083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Конструкторов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258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С-0084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Красной зари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609,5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С-0085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Крылова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394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С-0086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Комарова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F52136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880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С-0087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Комарова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526C30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636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С-0088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Короткая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155,25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С-0089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Клубная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  <w:r w:rsidR="00526C30" w:rsidRPr="0094393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4,5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С-0090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Ключевая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3F55C5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997,5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С-0091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Конечная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044264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644,25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С-0092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Красноармейская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348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С-0093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Крестьянская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497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С-0094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Кленовая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D76B12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472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С-0095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Клубный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A0134D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С-0096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Колхозный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416,2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С-0097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Ломоносова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1108,5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С-0098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Луначарского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407A8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426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С-0099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Ленина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242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Луговая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D76B12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696,25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Маяковского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122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С-0102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Мостовая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305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С-0103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 Марта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С-0104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Нагорный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С-0105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Нагорная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411E1E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949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С-0106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Овсянникова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253253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1447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С-0107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Паровозников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227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С-0108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16" w:rsidRPr="00610723" w:rsidRDefault="00EA1F99" w:rsidP="001A34E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111,5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Ползунова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1394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Партизанская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16967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777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С-0111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Речной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203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С-0112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Степана Разина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702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С-0113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Санаторный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1026,9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С-0114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Спартака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374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С-0115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Северо-Восточная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352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С-0116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Северо-Восточный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227,5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С-0117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Семашко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463,6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С-0118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Спортивная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376,5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С-0119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Совхозная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658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С-0120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Советская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1019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С-0121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Степная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BB558A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1517,1</w:t>
            </w:r>
          </w:p>
        </w:tc>
      </w:tr>
      <w:tr w:rsidR="006426ED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ED" w:rsidRPr="008E07D0" w:rsidRDefault="006426ED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6ED" w:rsidRPr="0094393C" w:rsidRDefault="006426ED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6426ED" w:rsidRPr="0094393C" w:rsidRDefault="006426ED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ED" w:rsidRPr="0094393C" w:rsidRDefault="006426ED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26ED" w:rsidRPr="00610723" w:rsidRDefault="00590008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6ED" w:rsidRPr="00610723" w:rsidRDefault="00590008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на ретранслятор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6ED" w:rsidRPr="00610723" w:rsidRDefault="0059000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420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С-0123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Садовая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C31ED1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921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С-0124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Солнечная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366,5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Травянская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50524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906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С-0126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Тевосяна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456,5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С-0127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Толбухина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6A034D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564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С-0128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Труда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AC5D6C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627,05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С-0129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Урицкого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3B1E4E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2396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Ушакова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146EC3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372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Фрунзе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408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Чайковского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498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С-0133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Чапаева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949A3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1818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С-0134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Чернышевского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223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С-0135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Шахтерский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599,5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С-0136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Швейников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1849,2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С-0137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Шахтерская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6271C1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1068,5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Шишкина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384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С-0139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Бажова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751,28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Зои Космодемьянской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556,4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Трубная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306,5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С-0142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296,9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С-0143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Авиаторов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325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С-0144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2-я Пятилетка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768,3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С-0145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Гладкова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274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С-0146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Карла Либкнехта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450,6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С-0147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Блюхера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267,05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Ватутина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129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С-0149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Воровского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113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Головина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A4032F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880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С-0151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Тимирязева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290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С-0152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Танкистов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260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С-0153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Черняховского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266,5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С-0154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Щербакова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231,5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С-0155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Лабораторная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232,6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С-0157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Лесная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425,9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С-0158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Культурная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503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С-0159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Металлургов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274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С-0160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Труболитейный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211,5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С-0161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Кузнецова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61E17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862,39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С-0162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Ударников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560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С-0163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Лескова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372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С-0164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Прокатчиков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411,5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С-0165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Допризывников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58</w:t>
            </w:r>
            <w:r w:rsidR="0001707F" w:rsidRPr="00610723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С-0166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16-й годовщины Октября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856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С-0167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Свободный труд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372,5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С-0168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Трудовой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185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С-0169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Челюскинцев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654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С-0170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Челюскинцев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168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С-0171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2-й Челюскинцев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271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С-0172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Самстрой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591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С-0174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Жилстрой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317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С-0175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Краснодонцев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С-0176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Цветников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704,2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С-0177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Металлистов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511,35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С-0178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Войкова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396,5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С-0179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Серова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BF290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531,15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С-0180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Новозаводской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286,2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С-0181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Ленинградский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321,8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С-0182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Магнитогорский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222,9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С-0183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Спиридонова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570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С-0184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Рылеева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152,4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С-0185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Рылеева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97,3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С-0186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B4F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 д</w:t>
            </w:r>
            <w:r w:rsidR="00F83DDD" w:rsidRPr="00610723">
              <w:rPr>
                <w:rFonts w:ascii="Liberation Serif" w:hAnsi="Liberation Serif" w:cs="Liberation Serif"/>
                <w:sz w:val="26"/>
                <w:szCs w:val="26"/>
              </w:rPr>
              <w:t>омам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F470D6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133а, 137, 139, 143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ул. Лермонтова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255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С-0187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5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 д</w:t>
            </w:r>
            <w:r w:rsidR="00F83DDD" w:rsidRPr="00610723">
              <w:rPr>
                <w:rFonts w:ascii="Liberation Serif" w:hAnsi="Liberation Serif" w:cs="Liberation Serif"/>
                <w:sz w:val="26"/>
                <w:szCs w:val="26"/>
              </w:rPr>
              <w:t>омам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F470D6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85, 93, 99,109, 123, 127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ул. Лермонтова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827,2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С-0188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Коммунаров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574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С-0189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Льва Толстого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407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С-0192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B06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д</w:t>
            </w:r>
            <w:r w:rsidR="00F83DDD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9E3216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9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7316B2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ул. 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Кунавина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до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ул. Кирова (вокруг школы)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С-0193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Розы Люксембург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303,5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С-0194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100 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305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С-0195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Родоновая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D41F8C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545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С-0196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Прохладная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42</w:t>
            </w:r>
            <w:r w:rsidR="000655A2" w:rsidRPr="00610723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С-0197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Березовая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70</w:t>
            </w:r>
            <w:r w:rsidR="00102CE2" w:rsidRPr="00610723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С-0198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Привольная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114D72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1306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С-0199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Лесхоз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650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75D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д</w:t>
            </w:r>
            <w:r w:rsidR="00107113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302EE0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78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B375D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 xml:space="preserve">пр. Победы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7D1985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r w:rsidR="00107113" w:rsidRPr="00610723">
              <w:rPr>
                <w:rFonts w:ascii="Liberation Serif" w:hAnsi="Liberation Serif" w:cs="Liberation Serif"/>
                <w:sz w:val="26"/>
                <w:szCs w:val="26"/>
              </w:rPr>
              <w:t>омов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302EE0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2, 2а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</w:t>
            </w:r>
            <w:proofErr w:type="gramEnd"/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ул. Мичурина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175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Пушкина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1192,95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С-0202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1-я 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Синарская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1977,89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С-0203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Северный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1762,85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С-0204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Озерная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944,08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С-0205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Поперечный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207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С-0206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 садам под путепроводом через ж/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пути 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Богдановичского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направления в районе п.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Мирный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С-0207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от ул. 1-я 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Синарская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к коллективному саду у путепровода через ж/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пути 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Богдановичского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направления в районе п.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Мирный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95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С-0208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к ООО </w:t>
            </w:r>
            <w:r w:rsidR="00302EE0" w:rsidRPr="00610723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Каменский АПК</w:t>
            </w:r>
            <w:r w:rsidR="00302EE0" w:rsidRPr="00610723"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у путепровода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через ж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пути 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Богдановичского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направления в районе п. Мирный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185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35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ул. Чайковского,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r w:rsidR="001C5295" w:rsidRPr="00610723">
              <w:rPr>
                <w:rFonts w:ascii="Liberation Serif" w:hAnsi="Liberation Serif" w:cs="Liberation Serif"/>
                <w:sz w:val="26"/>
                <w:szCs w:val="26"/>
              </w:rPr>
              <w:t>ом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302EE0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от пр. Победы до здания ул. 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Тевосяна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,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С-0211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от ул. Красных Орлов, 10 до ул.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Пионерской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С-0212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Рассветная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FF686C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/>
                <w:sz w:val="26"/>
                <w:szCs w:val="26"/>
              </w:rPr>
              <w:t>575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С-0213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A5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ул. Ползунова до ж</w:t>
            </w:r>
            <w:r w:rsidR="006F651D" w:rsidRPr="00610723">
              <w:rPr>
                <w:rFonts w:ascii="Liberation Serif" w:hAnsi="Liberation Serif" w:cs="Liberation Serif"/>
                <w:sz w:val="26"/>
                <w:szCs w:val="26"/>
              </w:rPr>
              <w:t>и</w:t>
            </w:r>
            <w:r w:rsidR="001C5295" w:rsidRPr="00610723">
              <w:rPr>
                <w:rFonts w:ascii="Liberation Serif" w:hAnsi="Liberation Serif" w:cs="Liberation Serif"/>
                <w:sz w:val="26"/>
                <w:szCs w:val="26"/>
              </w:rPr>
              <w:t>лого дома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ул. Матросова, 30 корп.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236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С-0214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подъезд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 ж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переезду 100 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С-0215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подъезд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 ж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переезду 93 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С-0216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от </w:t>
            </w:r>
            <w:r w:rsidR="00021F67" w:rsidRPr="00610723">
              <w:rPr>
                <w:rFonts w:ascii="Liberation Serif" w:hAnsi="Liberation Serif" w:cs="Liberation Serif"/>
                <w:sz w:val="26"/>
                <w:szCs w:val="26"/>
              </w:rPr>
              <w:t>ж</w:t>
            </w:r>
            <w:r w:rsidR="006F2BD0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илого 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r w:rsidR="00B04610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="0010257D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E0A9A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№ </w:t>
            </w:r>
            <w:r w:rsidR="00962F35" w:rsidRPr="00610723">
              <w:rPr>
                <w:rFonts w:ascii="Liberation Serif" w:hAnsi="Liberation Serif" w:cs="Liberation Serif"/>
                <w:sz w:val="26"/>
                <w:szCs w:val="26"/>
              </w:rPr>
              <w:t>20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по ул. Чайковского до </w:t>
            </w:r>
            <w:r w:rsidR="00A25996" w:rsidRPr="00610723">
              <w:rPr>
                <w:rFonts w:ascii="Liberation Serif" w:hAnsi="Liberation Serif" w:cs="Liberation Serif"/>
                <w:sz w:val="26"/>
                <w:szCs w:val="26"/>
              </w:rPr>
              <w:t>ж</w:t>
            </w:r>
            <w:r w:rsidR="006F2BD0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илого </w:t>
            </w:r>
            <w:r w:rsidR="00962F35"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r w:rsidR="006F2BD0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="0010257D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962F35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="006E0A9A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962F35" w:rsidRPr="00610723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  <w:r w:rsidR="00A25996" w:rsidRPr="00610723"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962F35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по 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ул.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Парковая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106</w:t>
            </w:r>
          </w:p>
        </w:tc>
      </w:tr>
      <w:tr w:rsidR="00EA1F99" w:rsidRPr="0094393C" w:rsidTr="0062688F"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F37D58" w:rsidP="008E07D0">
            <w:pPr>
              <w:autoSpaceDE w:val="0"/>
              <w:autoSpaceDN w:val="0"/>
              <w:adjustRightInd w:val="0"/>
              <w:ind w:left="36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Красногорский район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Восточная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557,5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К-0202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Западная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715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К-0203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Коммунальная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920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К-0204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2-я Рабочая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2121,3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К-0205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Слесарей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324,5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К-0206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Силикатная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421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К-0207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Трудовые Резервы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478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К-0208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Центральная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1316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на п. Чкалова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1778,6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1-е Мая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D92B2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1265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К-0211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Алюминиева</w:t>
            </w:r>
            <w:r w:rsidR="009B3F3D" w:rsidRPr="00610723">
              <w:rPr>
                <w:rFonts w:ascii="Liberation Serif" w:hAnsi="Liberation Serif" w:cs="Liberation Serif"/>
                <w:sz w:val="26"/>
                <w:szCs w:val="26"/>
              </w:rPr>
              <w:t>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4160,7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К-0212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Белинского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5A699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2762,9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К-0213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Заводская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841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К-0214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Каменская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AB6C73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4350,5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К-0215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Калинина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2615,5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К-0216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Октябрьская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412C64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4408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К-0217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Суворова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1809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К-0218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бульвар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Парижской Коммуны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639,2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К-0219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Бугарева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462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К-0220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Гагарина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1521,9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К-0221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Железнодорожная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3667AC" w:rsidRPr="00610723">
              <w:rPr>
                <w:rFonts w:ascii="Liberation Serif" w:hAnsi="Liberation Serif" w:cs="Liberation Serif"/>
                <w:sz w:val="26"/>
                <w:szCs w:val="26"/>
              </w:rPr>
              <w:t>48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Жуковского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247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К-0223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Исетская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C8663A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2564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К-0224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Набережная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884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4-й Пятилетки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FF2AD1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3726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К-0226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Строителей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F20293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2225,1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К-0227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Уральская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6A531F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1412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К-0229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Кутузова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1C7CCC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1153,11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5FB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Суворова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AB25FB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ул. Октябрьской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 границ города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980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ЗЖБИ до переезда (ст. УАЗ)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2551,5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BE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 д</w:t>
            </w:r>
            <w:r w:rsidR="00DE657D" w:rsidRPr="00610723">
              <w:rPr>
                <w:rFonts w:ascii="Liberation Serif" w:hAnsi="Liberation Serif" w:cs="Liberation Serif"/>
                <w:sz w:val="26"/>
                <w:szCs w:val="26"/>
              </w:rPr>
              <w:t>омам</w:t>
            </w:r>
            <w:r w:rsidR="002F7E51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636DA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13, 15, 17 по ул. Суворова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3F32A7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ул. 4-й Пятилетки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ул. Шестакова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357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К-0233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 д</w:t>
            </w:r>
            <w:r w:rsidR="00DE657D" w:rsidRPr="00610723">
              <w:rPr>
                <w:rFonts w:ascii="Liberation Serif" w:hAnsi="Liberation Serif" w:cs="Liberation Serif"/>
                <w:sz w:val="26"/>
                <w:szCs w:val="26"/>
              </w:rPr>
              <w:t>омам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D14C77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32, 34, 36, 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38 по ул. Суворова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303,5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К-0234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E74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вдоль ул. Суворова от ул. Шестакова до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ул. Каменской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240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К-0235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Шестакова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D73B0B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1800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К-0236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FA1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грузовая от </w:t>
            </w:r>
          </w:p>
          <w:p w:rsidR="00A05DCA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ул. Заводская до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ул. Штукатуров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1539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К-0237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на 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Волковское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кладбище</w:t>
            </w:r>
            <w:r w:rsidR="00B838B6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№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1201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Средний проезд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469,25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К-0239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на Монастырское кладбище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580841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2785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от ул. 1-е Мая до автодороги </w:t>
            </w:r>
            <w:r w:rsidR="00E932E3" w:rsidRPr="00610723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Южный обход города Каменска-Уральского</w:t>
            </w:r>
            <w:r w:rsidR="00E932E3" w:rsidRPr="00610723"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5500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Штукатуров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887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К-0242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Плотина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К-0243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Автоклавщиков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660441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450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К-0244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ул. Набережн</w:t>
            </w:r>
            <w:r w:rsidR="00D67B3C" w:rsidRPr="00610723">
              <w:rPr>
                <w:rFonts w:ascii="Liberation Serif" w:hAnsi="Liberation Serif" w:cs="Liberation Serif"/>
                <w:sz w:val="26"/>
                <w:szCs w:val="26"/>
              </w:rPr>
              <w:t>ая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до пешеходного моста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155,6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К-0245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бульвар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Комсомольский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7C3F5B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753,24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К-0246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Больничный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256,5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К-0247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Ведерникова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203,5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Гоголя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1100,1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К-0249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28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д</w:t>
            </w:r>
            <w:r w:rsidR="00916B67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FB0351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17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610723" w:rsidRDefault="00EA1F99" w:rsidP="00AB20E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ул. Гоголя до проезжей части ул.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Алюминиевая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267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Гвардейская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239,5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К-0251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Геологов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151,5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К-0252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Дзержинского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D619E1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512,84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К-0253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Клары Цеткин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203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К-0254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Красногорская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1094,95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К-0255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Лечебная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285,5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К-0256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1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ул. Каменской до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ул. Лечебной (между больницей </w:t>
            </w:r>
            <w:r w:rsidR="00886495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3 и психбольницей)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330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К-0257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Мамина</w:t>
            </w:r>
            <w:r w:rsidR="00F37D58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="00F37D58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Сибиряка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235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К-0258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Механизаторов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1864,7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К-0259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Менделеева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1D25FC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1693,1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К-0260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Медицинская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212,5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К-0261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530,5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К-0262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Нефтяников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80,25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К-0263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Плеханова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1399,6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К-0264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Попова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007A1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519,6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К-0265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от ул.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Алюминиевой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до молокозавода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188,6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К-0266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Пролетарская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652,4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К-0267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Плавильщиков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342,4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К-0268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между домом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престарелых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и больницей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246,6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К-0269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1-й Октябрьский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126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К-0270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2-й Октябрьский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146,5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К-0271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дорога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ул. Набережная до пешеходного моста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135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К-0272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5AB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д</w:t>
            </w:r>
            <w:r w:rsidR="00815129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A0D34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56а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ул.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Алюминиевой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до ул. Мамина</w:t>
            </w:r>
            <w:r w:rsidR="00F37D58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="00F37D58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Сибиряка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196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К-0273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31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д</w:t>
            </w:r>
            <w:r w:rsidR="00EC14E2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A0D34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52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по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ул.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Алюминиевой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до ул. Мамина</w:t>
            </w:r>
            <w:r w:rsidR="00F37D58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="00F37D58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Сибиряка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177,5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К-0274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Стахановская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469,2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К-0275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Челябинская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1021,3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К-0276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Чехова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234,5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К-0277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Учительская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204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К-0279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Электролизников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427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К-0280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Физкультурников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580E6E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684,5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К-0281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Ученический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270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К-0282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2A4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от ул. Октябрьской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 стадиона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250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К-0283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Котовского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207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К-0284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Энгельса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240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К-0285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ж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переезда до д</w:t>
            </w:r>
            <w:r w:rsidR="00693B2A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7B51FA" w:rsidRPr="00610723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60 ст. УАЗ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909,6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К-0286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Заречная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276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К-0287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Байновская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773F6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742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К-0288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Логовская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782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К-0290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E3E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от ул. 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Красногорская</w:t>
            </w:r>
            <w:proofErr w:type="spell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 Коттеджей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475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К-0291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Средняя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3A76E2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116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К-0292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Гражданская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  <w:r w:rsidR="00EF4021" w:rsidRPr="00610723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,2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К-0293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Кировоградская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36</w:t>
            </w:r>
            <w:r w:rsidR="00FD0AA4" w:rsidRPr="00610723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К-0294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2-я Полевая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К-0295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1-я Песчаная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338,5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К-0296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2-я Песчаная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459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К-0297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3-я Песчаная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377,5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К-0298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4-я Песчаная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345,6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К-0299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Песчаный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173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1-я Рабочая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282,5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К-0301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3-я Рабочая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259,25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К-0302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4-я Рабочая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1278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К-0303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5-я Рабочая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368,1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К-0304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6-я Рабочая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709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К-0305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1-й проезд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219,3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К-0306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2-й проезд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107,5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К-0307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3-й проезд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130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К-0308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4-й проезд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3446D6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203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К-0309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Шламовая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175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Школьная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694566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306</w:t>
            </w:r>
            <w:r w:rsidR="00EA1F99" w:rsidRPr="00610723">
              <w:rPr>
                <w:rFonts w:ascii="Liberation Serif" w:hAnsi="Liberation Serif" w:cs="Liberation Serif"/>
                <w:sz w:val="26"/>
                <w:szCs w:val="26"/>
              </w:rPr>
              <w:t>,5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К-0311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Южный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235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К-0312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Буденного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1513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К-0313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Первомайская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611A3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1680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К-0314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 ноября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638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К-0315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Комиссаров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1956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К-0316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Коминтерна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1014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К-0317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Крайняя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A46A5F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752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К-0318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Комсомольская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792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К-0319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Бабушкина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220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К-0320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Волкова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541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К-0321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Герцена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Куйбышева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320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К-0323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Овражная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711,4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К-0324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Социалистическая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520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Столяров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5166A8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724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К-0326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Красная Горка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550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К-0327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Рассвет Октября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2A5891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1280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К-0328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Новорабочая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407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К-0329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Союзная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Февральской революции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831,9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Малышева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280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Орджоникидзе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К-0333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Бетонщиков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300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К-0334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Папанинцев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482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К-0336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1-я Набережная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370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К-0337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2-я Набережная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180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3-я Набережная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270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К-0339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Плотина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120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Совхозный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153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Каменщиков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420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К-0342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Славянская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370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К-0343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Панфиловцев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BE4BB7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99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К-0344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Советский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297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К-0345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Знаменская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1074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К-0346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Дачная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375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К-0347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Добровольцев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6555AA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724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К-0348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Юбилейная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630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К-0349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Декабристов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237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Декабристов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550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К-0351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right w:val="single" w:sz="4" w:space="0" w:color="auto"/>
            </w:tcBorders>
          </w:tcPr>
          <w:p w:rsidR="00834154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автономный подъезд к детскому саду </w:t>
            </w:r>
          </w:p>
          <w:p w:rsidR="00EA1F99" w:rsidRPr="00610723" w:rsidRDefault="00E932E3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="00EA1F99" w:rsidRPr="00610723">
              <w:rPr>
                <w:rFonts w:ascii="Liberation Serif" w:hAnsi="Liberation Serif" w:cs="Liberation Serif"/>
                <w:sz w:val="26"/>
                <w:szCs w:val="26"/>
              </w:rPr>
              <w:t>ул. Каменская, 95а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1F99" w:rsidRPr="00610723" w:rsidRDefault="00AC562F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207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К-0352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8DD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д</w:t>
            </w:r>
            <w:r w:rsidR="001C47FF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17 по ул. </w:t>
            </w:r>
            <w:proofErr w:type="gram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Челябинская</w:t>
            </w:r>
            <w:proofErr w:type="gramEnd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до </w:t>
            </w:r>
          </w:p>
          <w:p w:rsidR="00957BA7" w:rsidRPr="00610723" w:rsidRDefault="001C47FF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жилого </w:t>
            </w:r>
            <w:r w:rsidR="00EA1F99" w:rsidRPr="00610723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="00EA1F99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44 </w:t>
            </w:r>
            <w:proofErr w:type="gramStart"/>
            <w:r w:rsidR="00EA1F99" w:rsidRPr="00610723">
              <w:rPr>
                <w:rFonts w:ascii="Liberation Serif" w:hAnsi="Liberation Serif" w:cs="Liberation Serif"/>
                <w:sz w:val="26"/>
                <w:szCs w:val="26"/>
              </w:rPr>
              <w:t>по</w:t>
            </w:r>
            <w:proofErr w:type="gramEnd"/>
            <w:r w:rsidR="00EA1F99"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ул. Шестакова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150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К-0353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проезд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от перекрестка улиц Дзержинского - Белинского до д</w:t>
            </w:r>
            <w:r w:rsidR="000C1915" w:rsidRPr="00610723">
              <w:rPr>
                <w:rFonts w:ascii="Liberation Serif" w:hAnsi="Liberation Serif" w:cs="Liberation Serif"/>
                <w:sz w:val="26"/>
                <w:szCs w:val="26"/>
              </w:rPr>
              <w:t>ома</w:t>
            </w: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 1 по ул. Белинского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К-0354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Ясная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A21C1D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845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К-0355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Маршала Жукова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407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К-0356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Яблоневая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406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К-0357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переулок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Тенистый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288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К-0358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Анатолия </w:t>
            </w:r>
            <w:proofErr w:type="spellStart"/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Брижана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497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К-0359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Радужная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DC1A27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935</w:t>
            </w:r>
          </w:p>
        </w:tc>
      </w:tr>
      <w:tr w:rsidR="00EA1F99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8E07D0" w:rsidRDefault="00EA1F99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94393C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К-0360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улица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Рябиновая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F99" w:rsidRPr="00610723" w:rsidRDefault="00EA1F99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493</w:t>
            </w:r>
          </w:p>
        </w:tc>
      </w:tr>
      <w:tr w:rsidR="001E7933" w:rsidRPr="0094393C" w:rsidTr="0062688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8E07D0" w:rsidRDefault="001E7933" w:rsidP="008E07D0">
            <w:pPr>
              <w:pStyle w:val="ab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933" w:rsidRPr="0094393C" w:rsidRDefault="001E7933" w:rsidP="00744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1E7933" w:rsidRPr="0094393C" w:rsidRDefault="001E7933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94393C" w:rsidRDefault="001E7933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94393C">
              <w:rPr>
                <w:rFonts w:ascii="Liberation Serif" w:hAnsi="Liberation Serif" w:cs="Liberation Serif"/>
                <w:sz w:val="26"/>
                <w:szCs w:val="26"/>
              </w:rPr>
              <w:t>К-0361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933" w:rsidRPr="00610723" w:rsidRDefault="001E7933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 xml:space="preserve">улица </w:t>
            </w:r>
          </w:p>
        </w:tc>
        <w:tc>
          <w:tcPr>
            <w:tcW w:w="26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610723" w:rsidRDefault="001E7933" w:rsidP="009439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Летняя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933" w:rsidRPr="00610723" w:rsidRDefault="001E7933" w:rsidP="009439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610723">
              <w:rPr>
                <w:rFonts w:ascii="Liberation Serif" w:hAnsi="Liberation Serif" w:cs="Liberation Serif"/>
                <w:sz w:val="26"/>
                <w:szCs w:val="26"/>
              </w:rPr>
              <w:t>550</w:t>
            </w:r>
          </w:p>
        </w:tc>
      </w:tr>
    </w:tbl>
    <w:p w:rsidR="00EA1F99" w:rsidRPr="0094393C" w:rsidRDefault="00EA1F99" w:rsidP="00EA1F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</w:p>
    <w:p w:rsidR="00EA1F99" w:rsidRPr="0094393C" w:rsidRDefault="00EA1F99" w:rsidP="00EA1F9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94393C">
        <w:rPr>
          <w:rFonts w:ascii="Liberation Serif" w:hAnsi="Liberation Serif" w:cs="Liberation Serif"/>
          <w:sz w:val="26"/>
          <w:szCs w:val="26"/>
        </w:rPr>
        <w:t>Использованные сокращения:</w:t>
      </w:r>
    </w:p>
    <w:p w:rsidR="00EA1F99" w:rsidRPr="0094393C" w:rsidRDefault="00EA1F99" w:rsidP="00EA1F99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6"/>
          <w:szCs w:val="26"/>
        </w:rPr>
      </w:pPr>
    </w:p>
    <w:p w:rsidR="00E47BC9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  <w:sectPr w:rsidR="00E47BC9" w:rsidSect="00B94988">
          <w:headerReference w:type="default" r:id="rId13"/>
          <w:footerReference w:type="default" r:id="rId14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E47BC9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 w:rsidRPr="0094393C">
        <w:rPr>
          <w:rFonts w:ascii="Liberation Serif" w:hAnsi="Liberation Serif" w:cs="Liberation Serif"/>
          <w:sz w:val="26"/>
          <w:szCs w:val="26"/>
        </w:rPr>
        <w:lastRenderedPageBreak/>
        <w:t>ост</w:t>
      </w:r>
      <w:proofErr w:type="gramStart"/>
      <w:r w:rsidRPr="0094393C">
        <w:rPr>
          <w:rFonts w:ascii="Liberation Serif" w:hAnsi="Liberation Serif" w:cs="Liberation Serif"/>
          <w:sz w:val="26"/>
          <w:szCs w:val="26"/>
        </w:rPr>
        <w:t>.</w:t>
      </w:r>
      <w:proofErr w:type="gramEnd"/>
      <w:r w:rsidRPr="0094393C">
        <w:rPr>
          <w:rFonts w:ascii="Liberation Serif" w:hAnsi="Liberation Serif" w:cs="Liberation Serif"/>
          <w:sz w:val="26"/>
          <w:szCs w:val="26"/>
        </w:rPr>
        <w:tab/>
        <w:t xml:space="preserve">- </w:t>
      </w:r>
      <w:proofErr w:type="gramStart"/>
      <w:r w:rsidRPr="0094393C">
        <w:rPr>
          <w:rFonts w:ascii="Liberation Serif" w:hAnsi="Liberation Serif" w:cs="Liberation Serif"/>
          <w:sz w:val="26"/>
          <w:szCs w:val="26"/>
        </w:rPr>
        <w:t>о</w:t>
      </w:r>
      <w:proofErr w:type="gramEnd"/>
      <w:r w:rsidRPr="0094393C">
        <w:rPr>
          <w:rFonts w:ascii="Liberation Serif" w:hAnsi="Liberation Serif" w:cs="Liberation Serif"/>
          <w:sz w:val="26"/>
          <w:szCs w:val="26"/>
        </w:rPr>
        <w:t>становка транспорта общего пользования;</w:t>
      </w:r>
      <w:r w:rsidRPr="0094393C">
        <w:rPr>
          <w:rFonts w:ascii="Liberation Serif" w:hAnsi="Liberation Serif" w:cs="Liberation Serif"/>
          <w:sz w:val="26"/>
          <w:szCs w:val="26"/>
        </w:rPr>
        <w:tab/>
      </w:r>
    </w:p>
    <w:p w:rsidR="00E47BC9" w:rsidRPr="0094393C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 w:rsidRPr="0094393C">
        <w:rPr>
          <w:rFonts w:ascii="Liberation Serif" w:hAnsi="Liberation Serif" w:cs="Liberation Serif"/>
          <w:sz w:val="26"/>
          <w:szCs w:val="26"/>
        </w:rPr>
        <w:t>п.</w:t>
      </w:r>
      <w:r w:rsidRPr="0094393C">
        <w:rPr>
          <w:rFonts w:ascii="Liberation Serif" w:hAnsi="Liberation Serif" w:cs="Liberation Serif"/>
          <w:sz w:val="26"/>
          <w:szCs w:val="26"/>
        </w:rPr>
        <w:tab/>
        <w:t>- поселок;</w:t>
      </w:r>
    </w:p>
    <w:p w:rsidR="00E47BC9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 w:rsidRPr="0094393C">
        <w:rPr>
          <w:rFonts w:ascii="Liberation Serif" w:hAnsi="Liberation Serif" w:cs="Liberation Serif"/>
          <w:sz w:val="26"/>
          <w:szCs w:val="26"/>
        </w:rPr>
        <w:t>ул.</w:t>
      </w:r>
      <w:r w:rsidRPr="0094393C">
        <w:rPr>
          <w:rFonts w:ascii="Liberation Serif" w:hAnsi="Liberation Serif" w:cs="Liberation Serif"/>
          <w:sz w:val="26"/>
          <w:szCs w:val="26"/>
        </w:rPr>
        <w:tab/>
        <w:t>- улица;</w:t>
      </w:r>
      <w:r w:rsidRPr="0094393C">
        <w:rPr>
          <w:rFonts w:ascii="Liberation Serif" w:hAnsi="Liberation Serif" w:cs="Liberation Serif"/>
          <w:sz w:val="26"/>
          <w:szCs w:val="26"/>
        </w:rPr>
        <w:tab/>
      </w:r>
    </w:p>
    <w:p w:rsidR="00E47BC9" w:rsidRPr="0094393C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 w:rsidRPr="0094393C">
        <w:rPr>
          <w:rFonts w:ascii="Liberation Serif" w:hAnsi="Liberation Serif" w:cs="Liberation Serif"/>
          <w:sz w:val="26"/>
          <w:szCs w:val="26"/>
        </w:rPr>
        <w:t>дер.</w:t>
      </w:r>
      <w:r w:rsidRPr="0094393C">
        <w:rPr>
          <w:rFonts w:ascii="Liberation Serif" w:hAnsi="Liberation Serif" w:cs="Liberation Serif"/>
          <w:sz w:val="26"/>
          <w:szCs w:val="26"/>
        </w:rPr>
        <w:tab/>
        <w:t>- деревня;</w:t>
      </w:r>
    </w:p>
    <w:p w:rsidR="00E47BC9" w:rsidRDefault="007814D6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 w:rsidRPr="0094393C">
        <w:rPr>
          <w:rFonts w:ascii="Liberation Serif" w:hAnsi="Liberation Serif" w:cs="Liberation Serif"/>
          <w:sz w:val="26"/>
          <w:szCs w:val="26"/>
        </w:rPr>
        <w:t>ст.</w:t>
      </w:r>
      <w:r w:rsidRPr="0094393C">
        <w:rPr>
          <w:rFonts w:ascii="Liberation Serif" w:hAnsi="Liberation Serif" w:cs="Liberation Serif"/>
          <w:sz w:val="26"/>
          <w:szCs w:val="26"/>
        </w:rPr>
        <w:tab/>
      </w:r>
      <w:r>
        <w:rPr>
          <w:rFonts w:ascii="Liberation Serif" w:hAnsi="Liberation Serif" w:cs="Liberation Serif"/>
          <w:sz w:val="26"/>
          <w:szCs w:val="26"/>
        </w:rPr>
        <w:t>- станция;</w:t>
      </w:r>
      <w:r w:rsidR="00E47BC9" w:rsidRPr="004B3820">
        <w:rPr>
          <w:rFonts w:ascii="Liberation Serif" w:hAnsi="Liberation Serif" w:cs="Liberation Serif"/>
          <w:sz w:val="26"/>
          <w:szCs w:val="26"/>
        </w:rPr>
        <w:tab/>
      </w:r>
    </w:p>
    <w:p w:rsidR="00E47BC9" w:rsidRPr="0094393C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 w:rsidRPr="0094393C">
        <w:rPr>
          <w:rFonts w:ascii="Liberation Serif" w:hAnsi="Liberation Serif" w:cs="Liberation Serif"/>
          <w:sz w:val="26"/>
          <w:szCs w:val="26"/>
        </w:rPr>
        <w:t>пр.</w:t>
      </w:r>
      <w:r w:rsidRPr="0094393C">
        <w:rPr>
          <w:rFonts w:ascii="Liberation Serif" w:hAnsi="Liberation Serif" w:cs="Liberation Serif"/>
          <w:sz w:val="26"/>
          <w:szCs w:val="26"/>
        </w:rPr>
        <w:tab/>
        <w:t>- проспект;</w:t>
      </w:r>
    </w:p>
    <w:p w:rsidR="00E47BC9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proofErr w:type="gramStart"/>
      <w:r w:rsidRPr="0094393C">
        <w:rPr>
          <w:rFonts w:ascii="Liberation Serif" w:hAnsi="Liberation Serif" w:cs="Liberation Serif"/>
          <w:sz w:val="26"/>
          <w:szCs w:val="26"/>
        </w:rPr>
        <w:lastRenderedPageBreak/>
        <w:t>ж</w:t>
      </w:r>
      <w:proofErr w:type="gramEnd"/>
      <w:r w:rsidRPr="0094393C">
        <w:rPr>
          <w:rFonts w:ascii="Liberation Serif" w:hAnsi="Liberation Serif" w:cs="Liberation Serif"/>
          <w:sz w:val="26"/>
          <w:szCs w:val="26"/>
        </w:rPr>
        <w:t>/</w:t>
      </w:r>
      <w:proofErr w:type="spellStart"/>
      <w:r w:rsidRPr="0094393C">
        <w:rPr>
          <w:rFonts w:ascii="Liberation Serif" w:hAnsi="Liberation Serif" w:cs="Liberation Serif"/>
          <w:sz w:val="26"/>
          <w:szCs w:val="26"/>
        </w:rPr>
        <w:t>д</w:t>
      </w:r>
      <w:proofErr w:type="spellEnd"/>
      <w:r w:rsidRPr="0094393C">
        <w:rPr>
          <w:rFonts w:ascii="Liberation Serif" w:hAnsi="Liberation Serif" w:cs="Liberation Serif"/>
          <w:sz w:val="26"/>
          <w:szCs w:val="26"/>
        </w:rPr>
        <w:tab/>
        <w:t>- железнодорожный (железнодорожная);</w:t>
      </w:r>
      <w:r w:rsidRPr="0094393C">
        <w:rPr>
          <w:rFonts w:ascii="Liberation Serif" w:hAnsi="Liberation Serif" w:cs="Liberation Serif"/>
          <w:sz w:val="26"/>
          <w:szCs w:val="26"/>
        </w:rPr>
        <w:tab/>
      </w:r>
    </w:p>
    <w:p w:rsidR="00E47BC9" w:rsidRPr="0094393C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 w:rsidRPr="0094393C">
        <w:rPr>
          <w:rFonts w:ascii="Liberation Serif" w:hAnsi="Liberation Serif" w:cs="Liberation Serif"/>
          <w:sz w:val="26"/>
          <w:szCs w:val="26"/>
        </w:rPr>
        <w:t>ЗЖБИ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94393C">
        <w:rPr>
          <w:rFonts w:ascii="Liberation Serif" w:hAnsi="Liberation Serif" w:cs="Liberation Serif"/>
          <w:sz w:val="26"/>
          <w:szCs w:val="26"/>
        </w:rPr>
        <w:t>- завод железобетонных изделий;</w:t>
      </w:r>
    </w:p>
    <w:p w:rsidR="00E47BC9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proofErr w:type="gramStart"/>
      <w:r w:rsidRPr="0094393C">
        <w:rPr>
          <w:rFonts w:ascii="Liberation Serif" w:hAnsi="Liberation Serif" w:cs="Liberation Serif"/>
          <w:sz w:val="26"/>
          <w:szCs w:val="26"/>
        </w:rPr>
        <w:t>км</w:t>
      </w:r>
      <w:proofErr w:type="gramEnd"/>
      <w:r w:rsidRPr="0094393C">
        <w:rPr>
          <w:rFonts w:ascii="Liberation Serif" w:hAnsi="Liberation Serif" w:cs="Liberation Serif"/>
          <w:sz w:val="26"/>
          <w:szCs w:val="26"/>
        </w:rPr>
        <w:tab/>
        <w:t>- километр;</w:t>
      </w:r>
      <w:r w:rsidRPr="0094393C">
        <w:rPr>
          <w:rFonts w:ascii="Liberation Serif" w:hAnsi="Liberation Serif" w:cs="Liberation Serif"/>
          <w:sz w:val="26"/>
          <w:szCs w:val="26"/>
        </w:rPr>
        <w:tab/>
      </w:r>
    </w:p>
    <w:p w:rsidR="00E47BC9" w:rsidRPr="0094393C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 w:rsidRPr="0094393C">
        <w:rPr>
          <w:rFonts w:ascii="Liberation Serif" w:hAnsi="Liberation Serif" w:cs="Liberation Serif"/>
          <w:sz w:val="26"/>
          <w:szCs w:val="26"/>
        </w:rPr>
        <w:t>СТЗ</w:t>
      </w:r>
      <w:r w:rsidRPr="0094393C">
        <w:rPr>
          <w:rFonts w:ascii="Liberation Serif" w:hAnsi="Liberation Serif" w:cs="Liberation Serif"/>
          <w:sz w:val="26"/>
          <w:szCs w:val="26"/>
        </w:rPr>
        <w:tab/>
        <w:t>- ОАО «</w:t>
      </w:r>
      <w:proofErr w:type="spellStart"/>
      <w:r w:rsidRPr="0094393C">
        <w:rPr>
          <w:rFonts w:ascii="Liberation Serif" w:hAnsi="Liberation Serif" w:cs="Liberation Serif"/>
          <w:sz w:val="26"/>
          <w:szCs w:val="26"/>
        </w:rPr>
        <w:t>СинТЗ</w:t>
      </w:r>
      <w:proofErr w:type="spellEnd"/>
      <w:r w:rsidRPr="0094393C">
        <w:rPr>
          <w:rFonts w:ascii="Liberation Serif" w:hAnsi="Liberation Serif" w:cs="Liberation Serif"/>
          <w:sz w:val="26"/>
          <w:szCs w:val="26"/>
        </w:rPr>
        <w:t>»</w:t>
      </w:r>
      <w:r w:rsidR="007814D6">
        <w:rPr>
          <w:rFonts w:ascii="Liberation Serif" w:hAnsi="Liberation Serif" w:cs="Liberation Serif"/>
          <w:sz w:val="26"/>
          <w:szCs w:val="26"/>
        </w:rPr>
        <w:t>.</w:t>
      </w:r>
    </w:p>
    <w:p w:rsidR="00E47BC9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  <w:sectPr w:rsidR="00E47BC9" w:rsidSect="00E47BC9">
          <w:type w:val="continuous"/>
          <w:pgSz w:w="11906" w:h="16838"/>
          <w:pgMar w:top="284" w:right="567" w:bottom="1134" w:left="1701" w:header="709" w:footer="709" w:gutter="0"/>
          <w:cols w:num="2" w:space="708"/>
          <w:titlePg/>
          <w:docGrid w:linePitch="360"/>
        </w:sectPr>
      </w:pPr>
    </w:p>
    <w:p w:rsidR="00E47BC9" w:rsidRPr="0094393C" w:rsidRDefault="00E47BC9" w:rsidP="00F37D5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  <w:r w:rsidRPr="0094393C">
        <w:rPr>
          <w:rFonts w:ascii="Liberation Serif" w:hAnsi="Liberation Serif" w:cs="Liberation Serif"/>
          <w:sz w:val="26"/>
          <w:szCs w:val="26"/>
        </w:rPr>
        <w:lastRenderedPageBreak/>
        <w:tab/>
      </w:r>
      <w:r w:rsidRPr="0094393C">
        <w:rPr>
          <w:rFonts w:ascii="Liberation Serif" w:hAnsi="Liberation Serif" w:cs="Liberation Serif"/>
          <w:sz w:val="26"/>
          <w:szCs w:val="26"/>
        </w:rPr>
        <w:tab/>
      </w:r>
    </w:p>
    <w:p w:rsidR="00EA1F99" w:rsidRPr="0094393C" w:rsidRDefault="00EA1F99" w:rsidP="002E7288">
      <w:pPr>
        <w:jc w:val="center"/>
        <w:rPr>
          <w:rFonts w:ascii="Liberation Serif" w:hAnsi="Liberation Serif" w:cs="Liberation Serif"/>
          <w:sz w:val="26"/>
          <w:szCs w:val="26"/>
        </w:rPr>
      </w:pPr>
      <w:bookmarkStart w:id="0" w:name="Par2643"/>
      <w:bookmarkEnd w:id="0"/>
    </w:p>
    <w:sectPr w:rsidR="00EA1F99" w:rsidRPr="0094393C" w:rsidSect="00E47BC9">
      <w:type w:val="continuous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777" w:rsidRDefault="00752777" w:rsidP="00B94988">
      <w:r>
        <w:separator/>
      </w:r>
    </w:p>
  </w:endnote>
  <w:endnote w:type="continuationSeparator" w:id="1">
    <w:p w:rsidR="00752777" w:rsidRDefault="00752777" w:rsidP="00B94988">
      <w:r>
        <w:continuationSeparator/>
      </w:r>
    </w:p>
  </w:endnote>
  <w:endnote w:id="2">
    <w:p w:rsidR="00D90DE9" w:rsidRDefault="00D90DE9">
      <w:pPr>
        <w:pStyle w:val="ac"/>
      </w:pPr>
      <w:r w:rsidRPr="002E08E2">
        <w:rPr>
          <w:rStyle w:val="ae"/>
          <w:b/>
          <w:vertAlign w:val="baseline"/>
        </w:rPr>
        <w:endnoteRef/>
      </w:r>
      <w:r>
        <w:t xml:space="preserve"> - Н</w:t>
      </w:r>
      <w:r w:rsidRPr="0094393C">
        <w:rPr>
          <w:rFonts w:ascii="Liberation Serif" w:hAnsi="Liberation Serif" w:cs="Liberation Serif"/>
        </w:rPr>
        <w:t xml:space="preserve">аименование автомобильной дороги дано в соответствии с реестром муниципальной собственности по автомобильным дорогам общего пользования местного значения (включая улицы, проезды, переулки) по </w:t>
      </w:r>
      <w:r w:rsidRPr="004B3820">
        <w:rPr>
          <w:rFonts w:ascii="Liberation Serif" w:hAnsi="Liberation Serif" w:cs="Liberation Serif"/>
        </w:rPr>
        <w:t>состоянию на 01.01.2022</w:t>
      </w:r>
      <w:r w:rsidRPr="0094393C">
        <w:rPr>
          <w:rFonts w:ascii="Liberation Serif" w:hAnsi="Liberation Serif" w:cs="Liberation Serif"/>
        </w:rPr>
        <w:t xml:space="preserve"> в разрезе объектов автомобильных дорог.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DE9" w:rsidRDefault="00D90DE9">
    <w:pPr>
      <w:pStyle w:val="a9"/>
      <w:jc w:val="center"/>
    </w:pPr>
  </w:p>
  <w:p w:rsidR="00D90DE9" w:rsidRDefault="00D9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777" w:rsidRDefault="00752777" w:rsidP="00B94988">
      <w:r>
        <w:separator/>
      </w:r>
    </w:p>
  </w:footnote>
  <w:footnote w:type="continuationSeparator" w:id="1">
    <w:p w:rsidR="00752777" w:rsidRDefault="00752777" w:rsidP="00B949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93431"/>
      <w:docPartObj>
        <w:docPartGallery w:val="Page Numbers (Top of Page)"/>
        <w:docPartUnique/>
      </w:docPartObj>
    </w:sdtPr>
    <w:sdtContent>
      <w:p w:rsidR="00D90DE9" w:rsidRDefault="00A17D9F">
        <w:pPr>
          <w:pStyle w:val="a7"/>
          <w:jc w:val="center"/>
        </w:pPr>
        <w:fldSimple w:instr=" PAGE   \* MERGEFORMAT ">
          <w:r w:rsidR="00BE47FB">
            <w:rPr>
              <w:noProof/>
            </w:rPr>
            <w:t>2</w:t>
          </w:r>
        </w:fldSimple>
      </w:p>
    </w:sdtContent>
  </w:sdt>
  <w:p w:rsidR="00D90DE9" w:rsidRDefault="00D90DE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2D03"/>
    <w:multiLevelType w:val="hybridMultilevel"/>
    <w:tmpl w:val="F7587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A66D5"/>
    <w:multiLevelType w:val="hybridMultilevel"/>
    <w:tmpl w:val="BCE8AA78"/>
    <w:lvl w:ilvl="0" w:tplc="B2C0E64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C1B54"/>
    <w:multiLevelType w:val="hybridMultilevel"/>
    <w:tmpl w:val="7F042738"/>
    <w:lvl w:ilvl="0" w:tplc="C2921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793161"/>
    <w:multiLevelType w:val="hybridMultilevel"/>
    <w:tmpl w:val="1F8A4C42"/>
    <w:lvl w:ilvl="0" w:tplc="1A2C70EA">
      <w:start w:val="1"/>
      <w:numFmt w:val="decimal"/>
      <w:lvlText w:val="%1)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825276"/>
    <w:multiLevelType w:val="hybridMultilevel"/>
    <w:tmpl w:val="9476DB26"/>
    <w:lvl w:ilvl="0" w:tplc="1ACA1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935FC3"/>
    <w:multiLevelType w:val="hybridMultilevel"/>
    <w:tmpl w:val="19D423A2"/>
    <w:lvl w:ilvl="0" w:tplc="F9B4FB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896D9B"/>
    <w:multiLevelType w:val="hybridMultilevel"/>
    <w:tmpl w:val="48E4B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16E0B"/>
    <w:multiLevelType w:val="hybridMultilevel"/>
    <w:tmpl w:val="C99C11CE"/>
    <w:lvl w:ilvl="0" w:tplc="B2C0E64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6A5F85"/>
    <w:multiLevelType w:val="hybridMultilevel"/>
    <w:tmpl w:val="C35C219E"/>
    <w:lvl w:ilvl="0" w:tplc="4A32DF64">
      <w:start w:val="1"/>
      <w:numFmt w:val="decimal"/>
      <w:lvlText w:val="%1."/>
      <w:lvlJc w:val="left"/>
      <w:pPr>
        <w:ind w:left="86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048A"/>
    <w:rsid w:val="00005B58"/>
    <w:rsid w:val="00010608"/>
    <w:rsid w:val="00014606"/>
    <w:rsid w:val="00016B31"/>
    <w:rsid w:val="0001707F"/>
    <w:rsid w:val="000200F4"/>
    <w:rsid w:val="00020A39"/>
    <w:rsid w:val="00021F67"/>
    <w:rsid w:val="0002383E"/>
    <w:rsid w:val="00024ECF"/>
    <w:rsid w:val="00026B5E"/>
    <w:rsid w:val="00032FBE"/>
    <w:rsid w:val="0003369A"/>
    <w:rsid w:val="0003577C"/>
    <w:rsid w:val="00044264"/>
    <w:rsid w:val="00051BAB"/>
    <w:rsid w:val="00051C6A"/>
    <w:rsid w:val="00054442"/>
    <w:rsid w:val="00054F0F"/>
    <w:rsid w:val="00060CEF"/>
    <w:rsid w:val="000655A2"/>
    <w:rsid w:val="00070228"/>
    <w:rsid w:val="0007108B"/>
    <w:rsid w:val="00083F69"/>
    <w:rsid w:val="00084052"/>
    <w:rsid w:val="00097B6A"/>
    <w:rsid w:val="000A2028"/>
    <w:rsid w:val="000A6C36"/>
    <w:rsid w:val="000B4FFB"/>
    <w:rsid w:val="000C01BF"/>
    <w:rsid w:val="000C1915"/>
    <w:rsid w:val="000C1C73"/>
    <w:rsid w:val="000C20B9"/>
    <w:rsid w:val="000C2E74"/>
    <w:rsid w:val="000C30D9"/>
    <w:rsid w:val="000C6F80"/>
    <w:rsid w:val="000D21A0"/>
    <w:rsid w:val="000D3654"/>
    <w:rsid w:val="000F266D"/>
    <w:rsid w:val="000F449F"/>
    <w:rsid w:val="000F4670"/>
    <w:rsid w:val="0010257D"/>
    <w:rsid w:val="00102CE2"/>
    <w:rsid w:val="00107113"/>
    <w:rsid w:val="00114CAE"/>
    <w:rsid w:val="00114D72"/>
    <w:rsid w:val="0011563A"/>
    <w:rsid w:val="00130A39"/>
    <w:rsid w:val="00130D9C"/>
    <w:rsid w:val="00133303"/>
    <w:rsid w:val="00133698"/>
    <w:rsid w:val="00135139"/>
    <w:rsid w:val="00136FAD"/>
    <w:rsid w:val="00144350"/>
    <w:rsid w:val="00146EC3"/>
    <w:rsid w:val="001610AE"/>
    <w:rsid w:val="00161E3E"/>
    <w:rsid w:val="00161E79"/>
    <w:rsid w:val="00163B22"/>
    <w:rsid w:val="00166009"/>
    <w:rsid w:val="0017014F"/>
    <w:rsid w:val="0017120B"/>
    <w:rsid w:val="001737EB"/>
    <w:rsid w:val="001858D0"/>
    <w:rsid w:val="00190783"/>
    <w:rsid w:val="00196BB0"/>
    <w:rsid w:val="001A34EE"/>
    <w:rsid w:val="001B74CF"/>
    <w:rsid w:val="001B79D7"/>
    <w:rsid w:val="001C47FF"/>
    <w:rsid w:val="001C5295"/>
    <w:rsid w:val="001C7CCC"/>
    <w:rsid w:val="001D25FC"/>
    <w:rsid w:val="001D3C8A"/>
    <w:rsid w:val="001D5507"/>
    <w:rsid w:val="001D5F94"/>
    <w:rsid w:val="001E0768"/>
    <w:rsid w:val="001E0A1D"/>
    <w:rsid w:val="001E3810"/>
    <w:rsid w:val="001E391A"/>
    <w:rsid w:val="001E7933"/>
    <w:rsid w:val="001E7C16"/>
    <w:rsid w:val="001F2391"/>
    <w:rsid w:val="00203233"/>
    <w:rsid w:val="00206F30"/>
    <w:rsid w:val="00212FBD"/>
    <w:rsid w:val="00214010"/>
    <w:rsid w:val="00214620"/>
    <w:rsid w:val="00221B4F"/>
    <w:rsid w:val="0023226A"/>
    <w:rsid w:val="00232EA6"/>
    <w:rsid w:val="00234596"/>
    <w:rsid w:val="00234FAD"/>
    <w:rsid w:val="00244D02"/>
    <w:rsid w:val="00252296"/>
    <w:rsid w:val="00253253"/>
    <w:rsid w:val="00254048"/>
    <w:rsid w:val="0026126A"/>
    <w:rsid w:val="00262D92"/>
    <w:rsid w:val="00262FEE"/>
    <w:rsid w:val="00266072"/>
    <w:rsid w:val="00267C06"/>
    <w:rsid w:val="00271A25"/>
    <w:rsid w:val="00271B56"/>
    <w:rsid w:val="002813ED"/>
    <w:rsid w:val="002927B1"/>
    <w:rsid w:val="0029359E"/>
    <w:rsid w:val="002A5891"/>
    <w:rsid w:val="002C4A0C"/>
    <w:rsid w:val="002D1BAF"/>
    <w:rsid w:val="002D3569"/>
    <w:rsid w:val="002E08E2"/>
    <w:rsid w:val="002E26FC"/>
    <w:rsid w:val="002E6135"/>
    <w:rsid w:val="002E7288"/>
    <w:rsid w:val="002F1193"/>
    <w:rsid w:val="002F166E"/>
    <w:rsid w:val="002F25EF"/>
    <w:rsid w:val="002F6FF8"/>
    <w:rsid w:val="002F7E51"/>
    <w:rsid w:val="00301773"/>
    <w:rsid w:val="00301C03"/>
    <w:rsid w:val="00302EE0"/>
    <w:rsid w:val="00303C6C"/>
    <w:rsid w:val="0030522B"/>
    <w:rsid w:val="00305923"/>
    <w:rsid w:val="00311136"/>
    <w:rsid w:val="00312C85"/>
    <w:rsid w:val="003139CC"/>
    <w:rsid w:val="00316513"/>
    <w:rsid w:val="003170AA"/>
    <w:rsid w:val="003210E7"/>
    <w:rsid w:val="00322CA3"/>
    <w:rsid w:val="003232B3"/>
    <w:rsid w:val="00324C46"/>
    <w:rsid w:val="00341D9A"/>
    <w:rsid w:val="0034344B"/>
    <w:rsid w:val="003446D6"/>
    <w:rsid w:val="0035105C"/>
    <w:rsid w:val="00352B7E"/>
    <w:rsid w:val="00354655"/>
    <w:rsid w:val="0035557C"/>
    <w:rsid w:val="003556E0"/>
    <w:rsid w:val="00360AE3"/>
    <w:rsid w:val="00361045"/>
    <w:rsid w:val="00362AEF"/>
    <w:rsid w:val="00362B1A"/>
    <w:rsid w:val="00363D32"/>
    <w:rsid w:val="00364D1F"/>
    <w:rsid w:val="003667AC"/>
    <w:rsid w:val="003705AB"/>
    <w:rsid w:val="003705B7"/>
    <w:rsid w:val="00371985"/>
    <w:rsid w:val="003723C9"/>
    <w:rsid w:val="00372541"/>
    <w:rsid w:val="00372E8F"/>
    <w:rsid w:val="00374C89"/>
    <w:rsid w:val="00383C44"/>
    <w:rsid w:val="003840D1"/>
    <w:rsid w:val="00385A52"/>
    <w:rsid w:val="0039722C"/>
    <w:rsid w:val="00397DE1"/>
    <w:rsid w:val="003A3C80"/>
    <w:rsid w:val="003A59BA"/>
    <w:rsid w:val="003A76E2"/>
    <w:rsid w:val="003A7FA1"/>
    <w:rsid w:val="003B1E4E"/>
    <w:rsid w:val="003C30E5"/>
    <w:rsid w:val="003C507D"/>
    <w:rsid w:val="003C58D9"/>
    <w:rsid w:val="003D3428"/>
    <w:rsid w:val="003D39F9"/>
    <w:rsid w:val="003D4545"/>
    <w:rsid w:val="003D6E52"/>
    <w:rsid w:val="003E62B6"/>
    <w:rsid w:val="003F32A7"/>
    <w:rsid w:val="003F55C5"/>
    <w:rsid w:val="003F6459"/>
    <w:rsid w:val="003F77D8"/>
    <w:rsid w:val="004063CD"/>
    <w:rsid w:val="00407A88"/>
    <w:rsid w:val="0041070E"/>
    <w:rsid w:val="00411E1E"/>
    <w:rsid w:val="00412C64"/>
    <w:rsid w:val="0041770A"/>
    <w:rsid w:val="00417DEC"/>
    <w:rsid w:val="00420C9B"/>
    <w:rsid w:val="00423CFA"/>
    <w:rsid w:val="00424DD1"/>
    <w:rsid w:val="00427736"/>
    <w:rsid w:val="0043713E"/>
    <w:rsid w:val="004432D3"/>
    <w:rsid w:val="004440E2"/>
    <w:rsid w:val="00444B06"/>
    <w:rsid w:val="00444DEA"/>
    <w:rsid w:val="00454E28"/>
    <w:rsid w:val="0046271D"/>
    <w:rsid w:val="00463937"/>
    <w:rsid w:val="004723D9"/>
    <w:rsid w:val="00475E89"/>
    <w:rsid w:val="00480B5D"/>
    <w:rsid w:val="00485526"/>
    <w:rsid w:val="00492577"/>
    <w:rsid w:val="00493701"/>
    <w:rsid w:val="00494F4A"/>
    <w:rsid w:val="004975C9"/>
    <w:rsid w:val="004A0A7E"/>
    <w:rsid w:val="004B3820"/>
    <w:rsid w:val="004B79BA"/>
    <w:rsid w:val="004C3447"/>
    <w:rsid w:val="004C3D72"/>
    <w:rsid w:val="004C4BE1"/>
    <w:rsid w:val="004C611E"/>
    <w:rsid w:val="004C689C"/>
    <w:rsid w:val="004D086A"/>
    <w:rsid w:val="004D7A1B"/>
    <w:rsid w:val="004D7C20"/>
    <w:rsid w:val="004D7DB7"/>
    <w:rsid w:val="004E05AE"/>
    <w:rsid w:val="004E397A"/>
    <w:rsid w:val="004E5E15"/>
    <w:rsid w:val="004E7B97"/>
    <w:rsid w:val="004F0FAE"/>
    <w:rsid w:val="004F1BF0"/>
    <w:rsid w:val="004F4246"/>
    <w:rsid w:val="00505249"/>
    <w:rsid w:val="00514953"/>
    <w:rsid w:val="005166A8"/>
    <w:rsid w:val="00517B64"/>
    <w:rsid w:val="00517BED"/>
    <w:rsid w:val="00521126"/>
    <w:rsid w:val="00521992"/>
    <w:rsid w:val="00521B6A"/>
    <w:rsid w:val="00526C30"/>
    <w:rsid w:val="00527D35"/>
    <w:rsid w:val="005311C8"/>
    <w:rsid w:val="00531EBB"/>
    <w:rsid w:val="00536788"/>
    <w:rsid w:val="00543CDE"/>
    <w:rsid w:val="005467AC"/>
    <w:rsid w:val="00547243"/>
    <w:rsid w:val="005505C2"/>
    <w:rsid w:val="005517C6"/>
    <w:rsid w:val="00551C95"/>
    <w:rsid w:val="0056156C"/>
    <w:rsid w:val="005658D7"/>
    <w:rsid w:val="005741B9"/>
    <w:rsid w:val="00580841"/>
    <w:rsid w:val="00580E6E"/>
    <w:rsid w:val="0058233E"/>
    <w:rsid w:val="005840B2"/>
    <w:rsid w:val="005841D0"/>
    <w:rsid w:val="0058715D"/>
    <w:rsid w:val="00590008"/>
    <w:rsid w:val="005906D6"/>
    <w:rsid w:val="0059372C"/>
    <w:rsid w:val="00597439"/>
    <w:rsid w:val="005A38D4"/>
    <w:rsid w:val="005A58DD"/>
    <w:rsid w:val="005A5A2E"/>
    <w:rsid w:val="005A6998"/>
    <w:rsid w:val="005A7A53"/>
    <w:rsid w:val="005A7D1A"/>
    <w:rsid w:val="005B28C7"/>
    <w:rsid w:val="005B28DD"/>
    <w:rsid w:val="005B3A89"/>
    <w:rsid w:val="005C0E75"/>
    <w:rsid w:val="005C2074"/>
    <w:rsid w:val="005C343B"/>
    <w:rsid w:val="005C7A71"/>
    <w:rsid w:val="005D0070"/>
    <w:rsid w:val="005D2615"/>
    <w:rsid w:val="005D6137"/>
    <w:rsid w:val="005D6C89"/>
    <w:rsid w:val="005D6F00"/>
    <w:rsid w:val="005D7593"/>
    <w:rsid w:val="005E32C9"/>
    <w:rsid w:val="005F3F11"/>
    <w:rsid w:val="005F6777"/>
    <w:rsid w:val="005F7C7D"/>
    <w:rsid w:val="006000A2"/>
    <w:rsid w:val="00601AE6"/>
    <w:rsid w:val="0060265E"/>
    <w:rsid w:val="00602F67"/>
    <w:rsid w:val="00610723"/>
    <w:rsid w:val="00611A38"/>
    <w:rsid w:val="00615EF2"/>
    <w:rsid w:val="00617784"/>
    <w:rsid w:val="006210A7"/>
    <w:rsid w:val="00625B89"/>
    <w:rsid w:val="0062688F"/>
    <w:rsid w:val="006271C1"/>
    <w:rsid w:val="006365A6"/>
    <w:rsid w:val="006426ED"/>
    <w:rsid w:val="006430F3"/>
    <w:rsid w:val="00646C5D"/>
    <w:rsid w:val="00650C92"/>
    <w:rsid w:val="00650F6D"/>
    <w:rsid w:val="006555AA"/>
    <w:rsid w:val="00656D61"/>
    <w:rsid w:val="00660441"/>
    <w:rsid w:val="00680F59"/>
    <w:rsid w:val="006812BD"/>
    <w:rsid w:val="00682B69"/>
    <w:rsid w:val="006872C3"/>
    <w:rsid w:val="0068743C"/>
    <w:rsid w:val="00693B2A"/>
    <w:rsid w:val="00694566"/>
    <w:rsid w:val="0069472E"/>
    <w:rsid w:val="006948BC"/>
    <w:rsid w:val="0069572E"/>
    <w:rsid w:val="006958AA"/>
    <w:rsid w:val="006968F9"/>
    <w:rsid w:val="006A034D"/>
    <w:rsid w:val="006A0905"/>
    <w:rsid w:val="006A50AC"/>
    <w:rsid w:val="006A531F"/>
    <w:rsid w:val="006C2579"/>
    <w:rsid w:val="006C2FED"/>
    <w:rsid w:val="006C6C5E"/>
    <w:rsid w:val="006D388A"/>
    <w:rsid w:val="006E0A9A"/>
    <w:rsid w:val="006E2303"/>
    <w:rsid w:val="006E2BE1"/>
    <w:rsid w:val="006E4B58"/>
    <w:rsid w:val="006E5DC1"/>
    <w:rsid w:val="006F2BD0"/>
    <w:rsid w:val="006F651D"/>
    <w:rsid w:val="00702165"/>
    <w:rsid w:val="00711D90"/>
    <w:rsid w:val="00712012"/>
    <w:rsid w:val="007132FF"/>
    <w:rsid w:val="00715BC2"/>
    <w:rsid w:val="00720985"/>
    <w:rsid w:val="0072236F"/>
    <w:rsid w:val="007316B2"/>
    <w:rsid w:val="00731FBF"/>
    <w:rsid w:val="00734601"/>
    <w:rsid w:val="007419EE"/>
    <w:rsid w:val="00744B0C"/>
    <w:rsid w:val="00744F4F"/>
    <w:rsid w:val="00745A00"/>
    <w:rsid w:val="00746238"/>
    <w:rsid w:val="00750547"/>
    <w:rsid w:val="00752777"/>
    <w:rsid w:val="007537C2"/>
    <w:rsid w:val="00753E3E"/>
    <w:rsid w:val="00757501"/>
    <w:rsid w:val="00757DC4"/>
    <w:rsid w:val="00761552"/>
    <w:rsid w:val="00762F4C"/>
    <w:rsid w:val="00766113"/>
    <w:rsid w:val="007713C5"/>
    <w:rsid w:val="00773144"/>
    <w:rsid w:val="00773F68"/>
    <w:rsid w:val="00776812"/>
    <w:rsid w:val="007814D6"/>
    <w:rsid w:val="007819B9"/>
    <w:rsid w:val="00782B64"/>
    <w:rsid w:val="00791C5D"/>
    <w:rsid w:val="007A0093"/>
    <w:rsid w:val="007A500F"/>
    <w:rsid w:val="007A5C07"/>
    <w:rsid w:val="007A5C21"/>
    <w:rsid w:val="007A6C7D"/>
    <w:rsid w:val="007B318E"/>
    <w:rsid w:val="007B51FA"/>
    <w:rsid w:val="007C022C"/>
    <w:rsid w:val="007C10E0"/>
    <w:rsid w:val="007C1D91"/>
    <w:rsid w:val="007C3F5B"/>
    <w:rsid w:val="007C40B9"/>
    <w:rsid w:val="007D0D55"/>
    <w:rsid w:val="007D1985"/>
    <w:rsid w:val="007D2EBF"/>
    <w:rsid w:val="007E1D50"/>
    <w:rsid w:val="007E3B54"/>
    <w:rsid w:val="007F53D6"/>
    <w:rsid w:val="007F54BC"/>
    <w:rsid w:val="00807611"/>
    <w:rsid w:val="00814066"/>
    <w:rsid w:val="00815129"/>
    <w:rsid w:val="008176E8"/>
    <w:rsid w:val="00820D18"/>
    <w:rsid w:val="008224EC"/>
    <w:rsid w:val="00822DCF"/>
    <w:rsid w:val="008239CE"/>
    <w:rsid w:val="00834154"/>
    <w:rsid w:val="0083511B"/>
    <w:rsid w:val="008352B3"/>
    <w:rsid w:val="00835731"/>
    <w:rsid w:val="0083594B"/>
    <w:rsid w:val="008416F3"/>
    <w:rsid w:val="00850FB1"/>
    <w:rsid w:val="00854061"/>
    <w:rsid w:val="008556E0"/>
    <w:rsid w:val="00861599"/>
    <w:rsid w:val="00863F56"/>
    <w:rsid w:val="00870B16"/>
    <w:rsid w:val="00871148"/>
    <w:rsid w:val="00874E7B"/>
    <w:rsid w:val="008766FD"/>
    <w:rsid w:val="0088153D"/>
    <w:rsid w:val="00883060"/>
    <w:rsid w:val="00883A9A"/>
    <w:rsid w:val="00884370"/>
    <w:rsid w:val="00886495"/>
    <w:rsid w:val="0089223D"/>
    <w:rsid w:val="00896CBC"/>
    <w:rsid w:val="008A1DA0"/>
    <w:rsid w:val="008A234E"/>
    <w:rsid w:val="008A23F6"/>
    <w:rsid w:val="008A4FD9"/>
    <w:rsid w:val="008A5B7C"/>
    <w:rsid w:val="008A5ECC"/>
    <w:rsid w:val="008B3E6B"/>
    <w:rsid w:val="008B41A9"/>
    <w:rsid w:val="008C0E41"/>
    <w:rsid w:val="008C1761"/>
    <w:rsid w:val="008C7D9E"/>
    <w:rsid w:val="008D0A9D"/>
    <w:rsid w:val="008D7B74"/>
    <w:rsid w:val="008E07D0"/>
    <w:rsid w:val="008E776D"/>
    <w:rsid w:val="008F56B0"/>
    <w:rsid w:val="009000A4"/>
    <w:rsid w:val="00902074"/>
    <w:rsid w:val="009034E0"/>
    <w:rsid w:val="0091015F"/>
    <w:rsid w:val="00910EA5"/>
    <w:rsid w:val="009151FF"/>
    <w:rsid w:val="00916B67"/>
    <w:rsid w:val="00920B83"/>
    <w:rsid w:val="00921C8A"/>
    <w:rsid w:val="0092260F"/>
    <w:rsid w:val="009231F8"/>
    <w:rsid w:val="00923296"/>
    <w:rsid w:val="00936A61"/>
    <w:rsid w:val="009417C5"/>
    <w:rsid w:val="0094393C"/>
    <w:rsid w:val="0094791A"/>
    <w:rsid w:val="00947BB3"/>
    <w:rsid w:val="009505FE"/>
    <w:rsid w:val="009548B5"/>
    <w:rsid w:val="0095554F"/>
    <w:rsid w:val="00956960"/>
    <w:rsid w:val="009577D7"/>
    <w:rsid w:val="00957BA7"/>
    <w:rsid w:val="00962F35"/>
    <w:rsid w:val="00964A08"/>
    <w:rsid w:val="00964D20"/>
    <w:rsid w:val="00966B1D"/>
    <w:rsid w:val="00967479"/>
    <w:rsid w:val="00975170"/>
    <w:rsid w:val="00975A1C"/>
    <w:rsid w:val="009824D2"/>
    <w:rsid w:val="00984518"/>
    <w:rsid w:val="0099186D"/>
    <w:rsid w:val="0099484C"/>
    <w:rsid w:val="00995288"/>
    <w:rsid w:val="00996FB4"/>
    <w:rsid w:val="009A376B"/>
    <w:rsid w:val="009B034D"/>
    <w:rsid w:val="009B1657"/>
    <w:rsid w:val="009B3F3D"/>
    <w:rsid w:val="009B4692"/>
    <w:rsid w:val="009B52BF"/>
    <w:rsid w:val="009C77C9"/>
    <w:rsid w:val="009E067B"/>
    <w:rsid w:val="009E3216"/>
    <w:rsid w:val="009F2B07"/>
    <w:rsid w:val="009F3A70"/>
    <w:rsid w:val="009F4052"/>
    <w:rsid w:val="009F442B"/>
    <w:rsid w:val="009F5E1E"/>
    <w:rsid w:val="009F66F0"/>
    <w:rsid w:val="00A00E73"/>
    <w:rsid w:val="00A0134D"/>
    <w:rsid w:val="00A0394C"/>
    <w:rsid w:val="00A05DCA"/>
    <w:rsid w:val="00A07895"/>
    <w:rsid w:val="00A1076A"/>
    <w:rsid w:val="00A13B3F"/>
    <w:rsid w:val="00A1735B"/>
    <w:rsid w:val="00A17D9F"/>
    <w:rsid w:val="00A21C1D"/>
    <w:rsid w:val="00A24377"/>
    <w:rsid w:val="00A24732"/>
    <w:rsid w:val="00A25996"/>
    <w:rsid w:val="00A26589"/>
    <w:rsid w:val="00A301B0"/>
    <w:rsid w:val="00A371EC"/>
    <w:rsid w:val="00A376D2"/>
    <w:rsid w:val="00A4032F"/>
    <w:rsid w:val="00A41AE6"/>
    <w:rsid w:val="00A457E7"/>
    <w:rsid w:val="00A46A5F"/>
    <w:rsid w:val="00A46EFA"/>
    <w:rsid w:val="00A636DA"/>
    <w:rsid w:val="00A652C4"/>
    <w:rsid w:val="00A6548E"/>
    <w:rsid w:val="00A7097A"/>
    <w:rsid w:val="00A72642"/>
    <w:rsid w:val="00A749BF"/>
    <w:rsid w:val="00A74F00"/>
    <w:rsid w:val="00A80B31"/>
    <w:rsid w:val="00A82550"/>
    <w:rsid w:val="00A870CC"/>
    <w:rsid w:val="00A87432"/>
    <w:rsid w:val="00A96776"/>
    <w:rsid w:val="00AA07E6"/>
    <w:rsid w:val="00AA0D34"/>
    <w:rsid w:val="00AA1C14"/>
    <w:rsid w:val="00AA2CC0"/>
    <w:rsid w:val="00AA3F4D"/>
    <w:rsid w:val="00AA7A07"/>
    <w:rsid w:val="00AB20E6"/>
    <w:rsid w:val="00AB25FB"/>
    <w:rsid w:val="00AB6C73"/>
    <w:rsid w:val="00AB7B4C"/>
    <w:rsid w:val="00AC562F"/>
    <w:rsid w:val="00AC5D6C"/>
    <w:rsid w:val="00AC6037"/>
    <w:rsid w:val="00AC7987"/>
    <w:rsid w:val="00AD4C18"/>
    <w:rsid w:val="00AD4D81"/>
    <w:rsid w:val="00AD70A8"/>
    <w:rsid w:val="00AE0521"/>
    <w:rsid w:val="00AE0C2B"/>
    <w:rsid w:val="00AE0D5A"/>
    <w:rsid w:val="00AE3084"/>
    <w:rsid w:val="00AE41D8"/>
    <w:rsid w:val="00AE51C7"/>
    <w:rsid w:val="00AE5EAC"/>
    <w:rsid w:val="00AF418F"/>
    <w:rsid w:val="00B01BDB"/>
    <w:rsid w:val="00B04610"/>
    <w:rsid w:val="00B06E94"/>
    <w:rsid w:val="00B10570"/>
    <w:rsid w:val="00B11CC2"/>
    <w:rsid w:val="00B1769C"/>
    <w:rsid w:val="00B22880"/>
    <w:rsid w:val="00B2379B"/>
    <w:rsid w:val="00B264D9"/>
    <w:rsid w:val="00B267FE"/>
    <w:rsid w:val="00B27EA9"/>
    <w:rsid w:val="00B30D85"/>
    <w:rsid w:val="00B332D2"/>
    <w:rsid w:val="00B33A7D"/>
    <w:rsid w:val="00B37BFF"/>
    <w:rsid w:val="00B425D5"/>
    <w:rsid w:val="00B43109"/>
    <w:rsid w:val="00B44D75"/>
    <w:rsid w:val="00B50E6B"/>
    <w:rsid w:val="00B51F90"/>
    <w:rsid w:val="00B60FD5"/>
    <w:rsid w:val="00B65ECF"/>
    <w:rsid w:val="00B67EA5"/>
    <w:rsid w:val="00B72585"/>
    <w:rsid w:val="00B73181"/>
    <w:rsid w:val="00B742EC"/>
    <w:rsid w:val="00B76C2D"/>
    <w:rsid w:val="00B80CE8"/>
    <w:rsid w:val="00B827B8"/>
    <w:rsid w:val="00B838B6"/>
    <w:rsid w:val="00B91D93"/>
    <w:rsid w:val="00B92270"/>
    <w:rsid w:val="00B927B6"/>
    <w:rsid w:val="00B94988"/>
    <w:rsid w:val="00B950D9"/>
    <w:rsid w:val="00B95DBC"/>
    <w:rsid w:val="00BA7870"/>
    <w:rsid w:val="00BB0FCF"/>
    <w:rsid w:val="00BB3213"/>
    <w:rsid w:val="00BB558A"/>
    <w:rsid w:val="00BC4828"/>
    <w:rsid w:val="00BC77AC"/>
    <w:rsid w:val="00BE0216"/>
    <w:rsid w:val="00BE3B9C"/>
    <w:rsid w:val="00BE47FB"/>
    <w:rsid w:val="00BE4BB7"/>
    <w:rsid w:val="00BE4CFB"/>
    <w:rsid w:val="00BE75C1"/>
    <w:rsid w:val="00BF2908"/>
    <w:rsid w:val="00BF6E52"/>
    <w:rsid w:val="00C07CDD"/>
    <w:rsid w:val="00C1163E"/>
    <w:rsid w:val="00C16927"/>
    <w:rsid w:val="00C170F1"/>
    <w:rsid w:val="00C17D87"/>
    <w:rsid w:val="00C20362"/>
    <w:rsid w:val="00C22F3B"/>
    <w:rsid w:val="00C24046"/>
    <w:rsid w:val="00C31ED1"/>
    <w:rsid w:val="00C40F97"/>
    <w:rsid w:val="00C4513D"/>
    <w:rsid w:val="00C51154"/>
    <w:rsid w:val="00C51B46"/>
    <w:rsid w:val="00C55198"/>
    <w:rsid w:val="00C56694"/>
    <w:rsid w:val="00C65CBC"/>
    <w:rsid w:val="00C820D5"/>
    <w:rsid w:val="00C8290F"/>
    <w:rsid w:val="00C837E7"/>
    <w:rsid w:val="00C8663A"/>
    <w:rsid w:val="00C868BD"/>
    <w:rsid w:val="00C92DD2"/>
    <w:rsid w:val="00C932C3"/>
    <w:rsid w:val="00CA0FA1"/>
    <w:rsid w:val="00CA14D7"/>
    <w:rsid w:val="00CA196D"/>
    <w:rsid w:val="00CB6216"/>
    <w:rsid w:val="00CB6489"/>
    <w:rsid w:val="00CB7211"/>
    <w:rsid w:val="00CC4A37"/>
    <w:rsid w:val="00CD0A53"/>
    <w:rsid w:val="00CD11A6"/>
    <w:rsid w:val="00CD4435"/>
    <w:rsid w:val="00CE29AE"/>
    <w:rsid w:val="00CE4AFB"/>
    <w:rsid w:val="00CF2E7E"/>
    <w:rsid w:val="00CF7166"/>
    <w:rsid w:val="00CF7251"/>
    <w:rsid w:val="00D00E2C"/>
    <w:rsid w:val="00D06D28"/>
    <w:rsid w:val="00D14C77"/>
    <w:rsid w:val="00D2048A"/>
    <w:rsid w:val="00D23A58"/>
    <w:rsid w:val="00D41F8C"/>
    <w:rsid w:val="00D46873"/>
    <w:rsid w:val="00D46F67"/>
    <w:rsid w:val="00D475AB"/>
    <w:rsid w:val="00D512ED"/>
    <w:rsid w:val="00D521A3"/>
    <w:rsid w:val="00D538D9"/>
    <w:rsid w:val="00D541F2"/>
    <w:rsid w:val="00D54683"/>
    <w:rsid w:val="00D619E1"/>
    <w:rsid w:val="00D646B8"/>
    <w:rsid w:val="00D6528A"/>
    <w:rsid w:val="00D665D4"/>
    <w:rsid w:val="00D67865"/>
    <w:rsid w:val="00D679FB"/>
    <w:rsid w:val="00D67B3C"/>
    <w:rsid w:val="00D71D1B"/>
    <w:rsid w:val="00D73B0B"/>
    <w:rsid w:val="00D756DF"/>
    <w:rsid w:val="00D75E88"/>
    <w:rsid w:val="00D76B12"/>
    <w:rsid w:val="00D8082E"/>
    <w:rsid w:val="00D82219"/>
    <w:rsid w:val="00D82652"/>
    <w:rsid w:val="00D8608B"/>
    <w:rsid w:val="00D9096C"/>
    <w:rsid w:val="00D90DE9"/>
    <w:rsid w:val="00D91C0E"/>
    <w:rsid w:val="00D921D5"/>
    <w:rsid w:val="00D92B28"/>
    <w:rsid w:val="00D93AA6"/>
    <w:rsid w:val="00D9454A"/>
    <w:rsid w:val="00D950AD"/>
    <w:rsid w:val="00DA31F5"/>
    <w:rsid w:val="00DA358A"/>
    <w:rsid w:val="00DC1A27"/>
    <w:rsid w:val="00DD4F44"/>
    <w:rsid w:val="00DD5C0B"/>
    <w:rsid w:val="00DE30EC"/>
    <w:rsid w:val="00DE3D7F"/>
    <w:rsid w:val="00DE4BE7"/>
    <w:rsid w:val="00DE657D"/>
    <w:rsid w:val="00DF0A80"/>
    <w:rsid w:val="00DF27EE"/>
    <w:rsid w:val="00DF313E"/>
    <w:rsid w:val="00DF7CF1"/>
    <w:rsid w:val="00E0055B"/>
    <w:rsid w:val="00E007A1"/>
    <w:rsid w:val="00E07240"/>
    <w:rsid w:val="00E1164E"/>
    <w:rsid w:val="00E14020"/>
    <w:rsid w:val="00E16967"/>
    <w:rsid w:val="00E202FB"/>
    <w:rsid w:val="00E22742"/>
    <w:rsid w:val="00E25368"/>
    <w:rsid w:val="00E25D72"/>
    <w:rsid w:val="00E25E7D"/>
    <w:rsid w:val="00E40FB7"/>
    <w:rsid w:val="00E43916"/>
    <w:rsid w:val="00E43C6C"/>
    <w:rsid w:val="00E47BC9"/>
    <w:rsid w:val="00E52D05"/>
    <w:rsid w:val="00E53568"/>
    <w:rsid w:val="00E545D7"/>
    <w:rsid w:val="00E558D1"/>
    <w:rsid w:val="00E5770E"/>
    <w:rsid w:val="00E57CEC"/>
    <w:rsid w:val="00E57FF2"/>
    <w:rsid w:val="00E61E17"/>
    <w:rsid w:val="00E6366D"/>
    <w:rsid w:val="00E63B37"/>
    <w:rsid w:val="00E66DAC"/>
    <w:rsid w:val="00E66E82"/>
    <w:rsid w:val="00E72256"/>
    <w:rsid w:val="00E85483"/>
    <w:rsid w:val="00E877BF"/>
    <w:rsid w:val="00E932E3"/>
    <w:rsid w:val="00E93BE7"/>
    <w:rsid w:val="00E949A3"/>
    <w:rsid w:val="00EA1503"/>
    <w:rsid w:val="00EA1F99"/>
    <w:rsid w:val="00EB375D"/>
    <w:rsid w:val="00EB37D4"/>
    <w:rsid w:val="00EB6942"/>
    <w:rsid w:val="00EB6B91"/>
    <w:rsid w:val="00EC14E2"/>
    <w:rsid w:val="00EC2F16"/>
    <w:rsid w:val="00EC3822"/>
    <w:rsid w:val="00EC6094"/>
    <w:rsid w:val="00EC6790"/>
    <w:rsid w:val="00ED2F48"/>
    <w:rsid w:val="00ED4709"/>
    <w:rsid w:val="00ED4DA5"/>
    <w:rsid w:val="00ED6F11"/>
    <w:rsid w:val="00EE27E0"/>
    <w:rsid w:val="00EE4587"/>
    <w:rsid w:val="00EE7B47"/>
    <w:rsid w:val="00EF1CF4"/>
    <w:rsid w:val="00EF255A"/>
    <w:rsid w:val="00EF3115"/>
    <w:rsid w:val="00EF32F8"/>
    <w:rsid w:val="00EF3334"/>
    <w:rsid w:val="00EF4021"/>
    <w:rsid w:val="00EF4164"/>
    <w:rsid w:val="00EF4BB7"/>
    <w:rsid w:val="00EF4C1E"/>
    <w:rsid w:val="00F00A87"/>
    <w:rsid w:val="00F12124"/>
    <w:rsid w:val="00F129BF"/>
    <w:rsid w:val="00F13A2C"/>
    <w:rsid w:val="00F1589A"/>
    <w:rsid w:val="00F17003"/>
    <w:rsid w:val="00F20293"/>
    <w:rsid w:val="00F21F7F"/>
    <w:rsid w:val="00F31141"/>
    <w:rsid w:val="00F335C6"/>
    <w:rsid w:val="00F360FD"/>
    <w:rsid w:val="00F37D58"/>
    <w:rsid w:val="00F447A9"/>
    <w:rsid w:val="00F470D6"/>
    <w:rsid w:val="00F52136"/>
    <w:rsid w:val="00F55675"/>
    <w:rsid w:val="00F609F9"/>
    <w:rsid w:val="00F630D0"/>
    <w:rsid w:val="00F720CE"/>
    <w:rsid w:val="00F72F43"/>
    <w:rsid w:val="00F7311A"/>
    <w:rsid w:val="00F7455A"/>
    <w:rsid w:val="00F812A4"/>
    <w:rsid w:val="00F8168C"/>
    <w:rsid w:val="00F818CD"/>
    <w:rsid w:val="00F83DDD"/>
    <w:rsid w:val="00F84412"/>
    <w:rsid w:val="00F9302C"/>
    <w:rsid w:val="00F9677A"/>
    <w:rsid w:val="00FA194B"/>
    <w:rsid w:val="00FA3C20"/>
    <w:rsid w:val="00FA50F4"/>
    <w:rsid w:val="00FA5E11"/>
    <w:rsid w:val="00FB0351"/>
    <w:rsid w:val="00FC0402"/>
    <w:rsid w:val="00FC5445"/>
    <w:rsid w:val="00FD030D"/>
    <w:rsid w:val="00FD0AA4"/>
    <w:rsid w:val="00FD487D"/>
    <w:rsid w:val="00FD55EA"/>
    <w:rsid w:val="00FD7DEC"/>
    <w:rsid w:val="00FE1139"/>
    <w:rsid w:val="00FE224B"/>
    <w:rsid w:val="00FE2C91"/>
    <w:rsid w:val="00FE7AC4"/>
    <w:rsid w:val="00FF28B4"/>
    <w:rsid w:val="00FF2AD1"/>
    <w:rsid w:val="00FF4FB6"/>
    <w:rsid w:val="00FF686C"/>
    <w:rsid w:val="00FF7924"/>
    <w:rsid w:val="00FF7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34"/>
    <w:qFormat/>
    <w:rsid w:val="004E5E15"/>
    <w:pPr>
      <w:ind w:left="720"/>
      <w:contextualSpacing/>
    </w:pPr>
  </w:style>
  <w:style w:type="paragraph" w:styleId="ac">
    <w:name w:val="endnote text"/>
    <w:basedOn w:val="a"/>
    <w:link w:val="ad"/>
    <w:rsid w:val="007537C2"/>
  </w:style>
  <w:style w:type="character" w:customStyle="1" w:styleId="ad">
    <w:name w:val="Текст концевой сноски Знак"/>
    <w:basedOn w:val="a0"/>
    <w:link w:val="ac"/>
    <w:rsid w:val="007537C2"/>
  </w:style>
  <w:style w:type="character" w:styleId="ae">
    <w:name w:val="endnote reference"/>
    <w:basedOn w:val="a0"/>
    <w:rsid w:val="007537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62A88A5DBC1BECF6E997B3705C7A1D872D366044E53A4D0D175501AEC7F3FFC75377A0465040D70302D971AD6BE38DA6631B15ADBB7BDA258C06A5E53tB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E5C833697D19003C73D567FDD1DA39C27E6A4D4E84FB12E1B0BA16FA1F0466A0B56E1A85B9A22A74FFC2087F4BFFB994B4A247F0ACC5E1EkDU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22111-FC04-482F-A663-153C65B4B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</TotalTime>
  <Pages>14</Pages>
  <Words>3958</Words>
  <Characters>16910</Characters>
  <Application>Microsoft Office Word</Application>
  <DocSecurity>0</DocSecurity>
  <Lines>140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2022-02-17T07:21:00Z</cp:lastPrinted>
  <dcterms:created xsi:type="dcterms:W3CDTF">2022-02-18T07:20:00Z</dcterms:created>
  <dcterms:modified xsi:type="dcterms:W3CDTF">2022-02-18T07:20:00Z</dcterms:modified>
</cp:coreProperties>
</file>