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F3760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13335</wp:posOffset>
                </wp:positionV>
                <wp:extent cx="608965" cy="815340"/>
                <wp:effectExtent l="0" t="0" r="0" b="3810"/>
                <wp:wrapNone/>
                <wp:docPr id="3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76BF" w:rsidRDefault="002076BF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.05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fIzAIAAL0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" filled="f" stroked="f">
                <v:textbox style="mso-fit-shape-to-text:t">
                  <w:txbxContent>
                    <w:p w:rsidR="002076BF" w:rsidRDefault="002076BF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F37604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ADEIAIAADs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>
        <w:rPr>
          <w:rFonts w:ascii="Liberation Serif" w:hAnsi="Liberation Serif"/>
          <w:sz w:val="24"/>
        </w:rPr>
        <w:t>от  25.02.2022     №   111</w:t>
      </w:r>
      <w:bookmarkStart w:id="0" w:name="_GoBack"/>
      <w:bookmarkEnd w:id="0"/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2076BF" w:rsidRPr="00BA61F3" w:rsidRDefault="002076BF" w:rsidP="00133698">
      <w:pPr>
        <w:rPr>
          <w:rFonts w:ascii="Liberation Serif" w:hAnsi="Liberation Serif"/>
          <w:sz w:val="28"/>
          <w:szCs w:val="28"/>
        </w:rPr>
      </w:pPr>
    </w:p>
    <w:p w:rsidR="00133698" w:rsidRPr="00F45EC0" w:rsidRDefault="00A249C1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F45EC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F45EC0">
        <w:rPr>
          <w:rFonts w:ascii="Liberation Serif" w:hAnsi="Liberation Serif"/>
          <w:b/>
          <w:sz w:val="28"/>
          <w:szCs w:val="28"/>
        </w:rPr>
        <w:t>Об организации</w:t>
      </w:r>
      <w:r w:rsidR="00F45EC0" w:rsidRPr="00F45EC0">
        <w:rPr>
          <w:rFonts w:ascii="Liberation Serif" w:hAnsi="Liberation Serif"/>
          <w:b/>
          <w:sz w:val="28"/>
          <w:szCs w:val="28"/>
        </w:rPr>
        <w:t xml:space="preserve"> концертных программ</w:t>
      </w:r>
      <w:r w:rsidR="00F45EC0">
        <w:rPr>
          <w:rFonts w:ascii="Liberation Serif" w:hAnsi="Liberation Serif"/>
          <w:b/>
          <w:sz w:val="28"/>
          <w:szCs w:val="28"/>
        </w:rPr>
        <w:t xml:space="preserve"> и</w:t>
      </w:r>
      <w:r w:rsidRPr="00F45EC0">
        <w:rPr>
          <w:rFonts w:ascii="Liberation Serif" w:hAnsi="Liberation Serif"/>
          <w:b/>
          <w:sz w:val="28"/>
          <w:szCs w:val="28"/>
        </w:rPr>
        <w:t xml:space="preserve"> ярмарки «Масленица 2022»</w:t>
      </w:r>
    </w:p>
    <w:p w:rsidR="00F45EC0" w:rsidRDefault="00F45EC0" w:rsidP="00F45EC0">
      <w:pPr>
        <w:pStyle w:val="a4"/>
        <w:spacing w:line="240" w:lineRule="atLeast"/>
        <w:ind w:firstLine="0"/>
        <w:rPr>
          <w:rFonts w:ascii="Liberation Serif" w:hAnsi="Liberation Serif"/>
          <w:sz w:val="24"/>
        </w:rPr>
      </w:pPr>
    </w:p>
    <w:p w:rsidR="002076BF" w:rsidRPr="003A46C7" w:rsidRDefault="002076BF" w:rsidP="00F45EC0">
      <w:pPr>
        <w:pStyle w:val="a4"/>
        <w:spacing w:line="240" w:lineRule="atLeast"/>
        <w:ind w:firstLine="0"/>
        <w:rPr>
          <w:rFonts w:ascii="Liberation Serif" w:hAnsi="Liberation Serif"/>
          <w:sz w:val="24"/>
        </w:rPr>
      </w:pPr>
    </w:p>
    <w:p w:rsidR="002076BF" w:rsidRDefault="00A249C1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F45EC0">
        <w:rPr>
          <w:rFonts w:ascii="Liberation Serif" w:hAnsi="Liberation Serif"/>
          <w:sz w:val="28"/>
          <w:szCs w:val="28"/>
        </w:rPr>
        <w:t xml:space="preserve">В соответствии с </w:t>
      </w:r>
      <w:r w:rsidR="006206BE">
        <w:rPr>
          <w:rFonts w:ascii="Liberation Serif" w:hAnsi="Liberation Serif"/>
          <w:sz w:val="28"/>
          <w:szCs w:val="28"/>
        </w:rPr>
        <w:t>ф</w:t>
      </w:r>
      <w:r w:rsidRPr="00F45EC0">
        <w:rPr>
          <w:rFonts w:ascii="Liberation Serif" w:hAnsi="Liberation Serif"/>
          <w:sz w:val="28"/>
          <w:szCs w:val="28"/>
        </w:rPr>
        <w:t xml:space="preserve">едеральными законами от 6 октября 2003 года </w:t>
      </w:r>
      <w:r w:rsidR="006206BE">
        <w:rPr>
          <w:rFonts w:ascii="Liberation Serif" w:hAnsi="Liberation Serif"/>
          <w:sz w:val="28"/>
          <w:szCs w:val="28"/>
        </w:rPr>
        <w:t xml:space="preserve">           </w:t>
      </w:r>
      <w:r w:rsidRPr="00F45EC0">
        <w:rPr>
          <w:rFonts w:ascii="Liberation Serif" w:hAnsi="Liberation Serif"/>
          <w:sz w:val="28"/>
          <w:szCs w:val="28"/>
        </w:rPr>
        <w:t>№ 131-</w:t>
      </w:r>
      <w:r w:rsidR="00F45EC0">
        <w:rPr>
          <w:rFonts w:ascii="Liberation Serif" w:hAnsi="Liberation Serif"/>
          <w:sz w:val="28"/>
          <w:szCs w:val="28"/>
        </w:rPr>
        <w:t>Ф</w:t>
      </w:r>
      <w:r w:rsidRPr="00F45EC0">
        <w:rPr>
          <w:rFonts w:ascii="Liberation Serif" w:hAnsi="Liberation Serif"/>
          <w:sz w:val="28"/>
          <w:szCs w:val="28"/>
        </w:rPr>
        <w:t>З «Об общих принципах организации местного самоуправления в Российской Федерации» и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</w:t>
      </w:r>
      <w:proofErr w:type="gramEnd"/>
      <w:r w:rsidRPr="00F45EC0">
        <w:rPr>
          <w:rFonts w:ascii="Liberation Serif" w:hAnsi="Liberation Serif"/>
          <w:sz w:val="28"/>
          <w:szCs w:val="28"/>
        </w:rPr>
        <w:t>», постановлением 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них»,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(2019-nCoV)», постановлением Администрации Каменск-Уральского городского округа от 14.12.2021 № 952 «Об утверждении Плана организации и проведения ярмарок на территории Каменск-Уральского городского округа на 2022 год», Администрация Каменск-Уральского городского округа</w:t>
      </w:r>
    </w:p>
    <w:p w:rsidR="00BF6E52" w:rsidRDefault="00A249C1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 </w:t>
      </w:r>
    </w:p>
    <w:p w:rsidR="00133698" w:rsidRDefault="00BF6E52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F45EC0">
        <w:rPr>
          <w:rFonts w:ascii="Liberation Serif" w:hAnsi="Liberation Serif"/>
          <w:b/>
          <w:sz w:val="28"/>
          <w:szCs w:val="28"/>
        </w:rPr>
        <w:t>ПОСТАНОВЛЯ</w:t>
      </w:r>
      <w:r w:rsidR="00B97758">
        <w:rPr>
          <w:rFonts w:ascii="Liberation Serif" w:hAnsi="Liberation Serif"/>
          <w:b/>
          <w:sz w:val="28"/>
          <w:szCs w:val="28"/>
        </w:rPr>
        <w:t>ЕТ</w:t>
      </w:r>
      <w:r w:rsidR="00133698" w:rsidRPr="00F45EC0">
        <w:rPr>
          <w:rFonts w:ascii="Liberation Serif" w:hAnsi="Liberation Serif"/>
          <w:b/>
          <w:sz w:val="28"/>
          <w:szCs w:val="28"/>
        </w:rPr>
        <w:t>:</w:t>
      </w:r>
    </w:p>
    <w:p w:rsidR="002076BF" w:rsidRPr="00F45EC0" w:rsidRDefault="002076BF" w:rsidP="00BF6E52">
      <w:pPr>
        <w:jc w:val="both"/>
        <w:rPr>
          <w:rFonts w:ascii="Liberation Serif" w:hAnsi="Liberation Serif"/>
          <w:b/>
          <w:sz w:val="28"/>
          <w:szCs w:val="28"/>
        </w:rPr>
      </w:pP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1. Организовать 06.03.2022 с 09 час. 00 мин. до 17 час. 00 мин. на Соборной площади ярмарку «Масленица 2022» (далее</w:t>
      </w:r>
      <w:r w:rsidR="00B97758">
        <w:rPr>
          <w:rFonts w:ascii="Liberation Serif" w:hAnsi="Liberation Serif"/>
          <w:sz w:val="28"/>
          <w:szCs w:val="28"/>
        </w:rPr>
        <w:t xml:space="preserve"> </w:t>
      </w:r>
      <w:r w:rsidR="00B97758" w:rsidRPr="00F45EC0">
        <w:rPr>
          <w:rFonts w:ascii="Liberation Serif" w:hAnsi="Liberation Serif"/>
          <w:sz w:val="28"/>
          <w:szCs w:val="28"/>
        </w:rPr>
        <w:t xml:space="preserve">– </w:t>
      </w:r>
      <w:r w:rsidR="00B97758">
        <w:rPr>
          <w:rFonts w:ascii="Liberation Serif" w:hAnsi="Liberation Serif"/>
          <w:sz w:val="28"/>
          <w:szCs w:val="28"/>
        </w:rPr>
        <w:t xml:space="preserve"> </w:t>
      </w:r>
      <w:r w:rsidRPr="00F45EC0">
        <w:rPr>
          <w:rFonts w:ascii="Liberation Serif" w:hAnsi="Liberation Serif"/>
          <w:sz w:val="28"/>
          <w:szCs w:val="28"/>
        </w:rPr>
        <w:t>ярмарка).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2. Утвердить План мероприятий по организации ярмарки и продажи товаров (выполнения работ, оказания услуг) на ней (прилагается).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3. Утвердить Схему размещения торговых мест на ярмарке (прилагается).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4. Организовать 06.03.2022 концертные программы «Масленица-2022»: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1) с 12 час. 00 мин. до 14. час.00 мин. на Соборной площади;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2) с 14 час. 00 мин. до 15 час. 45 мин. на площади у ДК «Современник»;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с 15 час. 00 мин. до 16 час. 45 мин. на площадке у ДК «Металлург»;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4) с 16 час. 00 мин. до 18 час. 00 мин. на площадке у </w:t>
      </w:r>
      <w:r w:rsidR="00B97758">
        <w:rPr>
          <w:rFonts w:ascii="Liberation Serif" w:hAnsi="Liberation Serif"/>
          <w:sz w:val="28"/>
          <w:szCs w:val="28"/>
        </w:rPr>
        <w:t>МАУК «</w:t>
      </w:r>
      <w:r w:rsidR="00B97758" w:rsidRPr="00F45EC0">
        <w:rPr>
          <w:rFonts w:ascii="Liberation Serif" w:hAnsi="Liberation Serif"/>
          <w:sz w:val="28"/>
          <w:szCs w:val="28"/>
        </w:rPr>
        <w:t>Детск</w:t>
      </w:r>
      <w:r w:rsidR="00B97758">
        <w:rPr>
          <w:rFonts w:ascii="Liberation Serif" w:hAnsi="Liberation Serif"/>
          <w:sz w:val="28"/>
          <w:szCs w:val="28"/>
        </w:rPr>
        <w:t>ий</w:t>
      </w:r>
      <w:r w:rsidR="00B97758" w:rsidRPr="00F45EC0">
        <w:rPr>
          <w:rFonts w:ascii="Liberation Serif" w:hAnsi="Liberation Serif"/>
          <w:sz w:val="28"/>
          <w:szCs w:val="28"/>
        </w:rPr>
        <w:t xml:space="preserve"> культурн</w:t>
      </w:r>
      <w:r w:rsidR="00B97758">
        <w:rPr>
          <w:rFonts w:ascii="Liberation Serif" w:hAnsi="Liberation Serif"/>
          <w:sz w:val="28"/>
          <w:szCs w:val="28"/>
        </w:rPr>
        <w:t>ый</w:t>
      </w:r>
      <w:r w:rsidR="00B97758" w:rsidRPr="00F45EC0">
        <w:rPr>
          <w:rFonts w:ascii="Liberation Serif" w:hAnsi="Liberation Serif"/>
          <w:sz w:val="28"/>
          <w:szCs w:val="28"/>
        </w:rPr>
        <w:t xml:space="preserve"> центр</w:t>
      </w:r>
      <w:r w:rsidR="00B97758">
        <w:rPr>
          <w:rFonts w:ascii="Liberation Serif" w:hAnsi="Liberation Serif"/>
          <w:sz w:val="28"/>
          <w:szCs w:val="28"/>
        </w:rPr>
        <w:t xml:space="preserve"> г</w:t>
      </w:r>
      <w:proofErr w:type="gramStart"/>
      <w:r w:rsidR="00B97758">
        <w:rPr>
          <w:rFonts w:ascii="Liberation Serif" w:hAnsi="Liberation Serif"/>
          <w:sz w:val="28"/>
          <w:szCs w:val="28"/>
        </w:rPr>
        <w:t>.К</w:t>
      </w:r>
      <w:proofErr w:type="gramEnd"/>
      <w:r w:rsidR="00B97758">
        <w:rPr>
          <w:rFonts w:ascii="Liberation Serif" w:hAnsi="Liberation Serif"/>
          <w:sz w:val="28"/>
          <w:szCs w:val="28"/>
        </w:rPr>
        <w:t>аменска-Уральского»</w:t>
      </w:r>
      <w:r w:rsidRPr="00F45EC0">
        <w:rPr>
          <w:rFonts w:ascii="Liberation Serif" w:hAnsi="Liberation Serif"/>
          <w:sz w:val="28"/>
          <w:szCs w:val="28"/>
        </w:rPr>
        <w:t>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lastRenderedPageBreak/>
        <w:t>5.</w:t>
      </w:r>
      <w:r w:rsidRPr="00F45EC0">
        <w:rPr>
          <w:rFonts w:ascii="Liberation Serif" w:hAnsi="Liberation Serif"/>
          <w:sz w:val="28"/>
          <w:szCs w:val="28"/>
        </w:rPr>
        <w:tab/>
        <w:t>Ограничить розничную продажу алкогольной продукции в связи</w:t>
      </w:r>
      <w:r w:rsidR="00F45EC0">
        <w:rPr>
          <w:rFonts w:ascii="Liberation Serif" w:hAnsi="Liberation Serif"/>
          <w:sz w:val="28"/>
          <w:szCs w:val="28"/>
        </w:rPr>
        <w:t xml:space="preserve"> </w:t>
      </w:r>
      <w:r w:rsidRPr="00F45EC0">
        <w:rPr>
          <w:rFonts w:ascii="Liberation Serif" w:hAnsi="Liberation Serif"/>
          <w:sz w:val="28"/>
          <w:szCs w:val="28"/>
        </w:rPr>
        <w:t xml:space="preserve">с проведением 6 марта 2022 </w:t>
      </w:r>
      <w:r w:rsidR="00182484">
        <w:rPr>
          <w:rFonts w:ascii="Liberation Serif" w:hAnsi="Liberation Serif"/>
          <w:sz w:val="28"/>
          <w:szCs w:val="28"/>
        </w:rPr>
        <w:t xml:space="preserve">ярмарки и </w:t>
      </w:r>
      <w:r w:rsidRPr="00F45EC0">
        <w:rPr>
          <w:rFonts w:ascii="Liberation Serif" w:hAnsi="Liberation Serif"/>
          <w:sz w:val="28"/>
          <w:szCs w:val="28"/>
        </w:rPr>
        <w:t>концертных программ: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1) с </w:t>
      </w:r>
      <w:r w:rsidR="002F358E">
        <w:rPr>
          <w:rFonts w:ascii="Liberation Serif" w:hAnsi="Liberation Serif"/>
          <w:sz w:val="28"/>
          <w:szCs w:val="28"/>
        </w:rPr>
        <w:t>07</w:t>
      </w:r>
      <w:r w:rsidRPr="00F45EC0">
        <w:rPr>
          <w:rFonts w:ascii="Liberation Serif" w:hAnsi="Liberation Serif"/>
          <w:sz w:val="28"/>
          <w:szCs w:val="28"/>
        </w:rPr>
        <w:t xml:space="preserve"> часов 00 минут до 1</w:t>
      </w:r>
      <w:r w:rsidR="00182484">
        <w:rPr>
          <w:rFonts w:ascii="Liberation Serif" w:hAnsi="Liberation Serif"/>
          <w:sz w:val="28"/>
          <w:szCs w:val="28"/>
        </w:rPr>
        <w:t>8</w:t>
      </w:r>
      <w:r w:rsidRPr="00F45EC0">
        <w:rPr>
          <w:rFonts w:ascii="Liberation Serif" w:hAnsi="Liberation Serif"/>
          <w:sz w:val="28"/>
          <w:szCs w:val="28"/>
        </w:rPr>
        <w:t xml:space="preserve"> часов 00 минут на Соборной площади – в месте проведения указанных мероприятий и на прилегающей к ней территории, ограниченной улицами Карла Маркса, Ленина, Свердлова и набережной реки Каменки;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2) с 1</w:t>
      </w:r>
      <w:r w:rsidR="002F358E">
        <w:rPr>
          <w:rFonts w:ascii="Liberation Serif" w:hAnsi="Liberation Serif"/>
          <w:sz w:val="28"/>
          <w:szCs w:val="28"/>
        </w:rPr>
        <w:t>2</w:t>
      </w:r>
      <w:r w:rsidRPr="00F45EC0">
        <w:rPr>
          <w:rFonts w:ascii="Liberation Serif" w:hAnsi="Liberation Serif"/>
          <w:sz w:val="28"/>
          <w:szCs w:val="28"/>
        </w:rPr>
        <w:t xml:space="preserve"> часов 00 минут до 16 часов </w:t>
      </w:r>
      <w:r w:rsidR="002F358E">
        <w:rPr>
          <w:rFonts w:ascii="Liberation Serif" w:hAnsi="Liberation Serif"/>
          <w:sz w:val="28"/>
          <w:szCs w:val="28"/>
        </w:rPr>
        <w:t>45</w:t>
      </w:r>
      <w:r w:rsidRPr="00F45EC0">
        <w:rPr>
          <w:rFonts w:ascii="Liberation Serif" w:hAnsi="Liberation Serif"/>
          <w:sz w:val="28"/>
          <w:szCs w:val="28"/>
        </w:rPr>
        <w:t xml:space="preserve"> минут на площади перед ДК «Современник» – в месте проведения указанного мероприятия и на прилегающей к нему территории, от дома </w:t>
      </w:r>
      <w:r w:rsidRPr="0076326A">
        <w:rPr>
          <w:rFonts w:ascii="Liberation Serif" w:hAnsi="Liberation Serif"/>
          <w:sz w:val="28"/>
          <w:szCs w:val="28"/>
        </w:rPr>
        <w:t>№ 125 до дома № 133</w:t>
      </w:r>
      <w:r w:rsidR="007F5381" w:rsidRPr="0076326A">
        <w:rPr>
          <w:rFonts w:ascii="Liberation Serif" w:hAnsi="Liberation Serif"/>
          <w:sz w:val="28"/>
          <w:szCs w:val="28"/>
        </w:rPr>
        <w:t xml:space="preserve"> </w:t>
      </w:r>
      <w:r w:rsidRPr="0076326A">
        <w:rPr>
          <w:rFonts w:ascii="Liberation Serif" w:hAnsi="Liberation Serif"/>
          <w:sz w:val="28"/>
          <w:szCs w:val="28"/>
        </w:rPr>
        <w:t>в</w:t>
      </w:r>
      <w:r w:rsidR="007F5381">
        <w:rPr>
          <w:rFonts w:ascii="Liberation Serif" w:hAnsi="Liberation Serif"/>
          <w:sz w:val="28"/>
          <w:szCs w:val="28"/>
        </w:rPr>
        <w:t xml:space="preserve"> </w:t>
      </w:r>
      <w:r w:rsidRPr="00F45EC0">
        <w:rPr>
          <w:rFonts w:ascii="Liberation Serif" w:hAnsi="Liberation Serif"/>
          <w:sz w:val="28"/>
          <w:szCs w:val="28"/>
        </w:rPr>
        <w:t xml:space="preserve">по </w:t>
      </w:r>
      <w:r w:rsidR="00A0725A">
        <w:rPr>
          <w:rFonts w:ascii="Liberation Serif" w:hAnsi="Liberation Serif"/>
          <w:sz w:val="28"/>
          <w:szCs w:val="28"/>
        </w:rPr>
        <w:t xml:space="preserve"> </w:t>
      </w:r>
      <w:r w:rsidR="007F5381">
        <w:rPr>
          <w:rFonts w:ascii="Liberation Serif" w:hAnsi="Liberation Serif"/>
          <w:sz w:val="28"/>
          <w:szCs w:val="28"/>
        </w:rPr>
        <w:t xml:space="preserve">    </w:t>
      </w:r>
      <w:r w:rsidR="00A0725A">
        <w:rPr>
          <w:rFonts w:ascii="Liberation Serif" w:hAnsi="Liberation Serif"/>
          <w:sz w:val="28"/>
          <w:szCs w:val="28"/>
        </w:rPr>
        <w:t xml:space="preserve">           </w:t>
      </w:r>
      <w:r w:rsidRPr="00F45EC0">
        <w:rPr>
          <w:rFonts w:ascii="Liberation Serif" w:hAnsi="Liberation Serif"/>
          <w:sz w:val="28"/>
          <w:szCs w:val="28"/>
        </w:rPr>
        <w:t>ул.  Лермонтова;</w:t>
      </w:r>
    </w:p>
    <w:p w:rsidR="00E13858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с 1</w:t>
      </w:r>
      <w:r w:rsidR="002F358E">
        <w:rPr>
          <w:rFonts w:ascii="Liberation Serif" w:hAnsi="Liberation Serif"/>
          <w:sz w:val="28"/>
          <w:szCs w:val="28"/>
        </w:rPr>
        <w:t>3</w:t>
      </w:r>
      <w:r w:rsidRPr="00F45EC0">
        <w:rPr>
          <w:rFonts w:ascii="Liberation Serif" w:hAnsi="Liberation Serif"/>
          <w:sz w:val="28"/>
          <w:szCs w:val="28"/>
        </w:rPr>
        <w:t xml:space="preserve"> часов 00 минут до 17 часов </w:t>
      </w:r>
      <w:r w:rsidR="002F358E">
        <w:rPr>
          <w:rFonts w:ascii="Liberation Serif" w:hAnsi="Liberation Serif"/>
          <w:sz w:val="28"/>
          <w:szCs w:val="28"/>
        </w:rPr>
        <w:t>45</w:t>
      </w:r>
      <w:r w:rsidRPr="00F45EC0">
        <w:rPr>
          <w:rFonts w:ascii="Liberation Serif" w:hAnsi="Liberation Serif"/>
          <w:sz w:val="28"/>
          <w:szCs w:val="28"/>
        </w:rPr>
        <w:t xml:space="preserve"> минут на площади перед ДК «Металлург» – в месте проведения указанного мероприятия и на прилегающей к нему территории, ограниченной улицами Восточная, Трудовые резервы, </w:t>
      </w:r>
      <w:r w:rsidRPr="0076326A">
        <w:rPr>
          <w:rFonts w:ascii="Liberation Serif" w:hAnsi="Liberation Serif"/>
          <w:sz w:val="28"/>
          <w:szCs w:val="28"/>
        </w:rPr>
        <w:t>Центральная,</w:t>
      </w:r>
      <w:r w:rsidRPr="00F45EC0">
        <w:rPr>
          <w:rFonts w:ascii="Liberation Serif" w:hAnsi="Liberation Serif"/>
          <w:sz w:val="28"/>
          <w:szCs w:val="28"/>
        </w:rPr>
        <w:t xml:space="preserve"> Штук</w:t>
      </w:r>
      <w:r w:rsidR="002F358E">
        <w:rPr>
          <w:rFonts w:ascii="Liberation Serif" w:hAnsi="Liberation Serif"/>
          <w:sz w:val="28"/>
          <w:szCs w:val="28"/>
        </w:rPr>
        <w:t>атуров;</w:t>
      </w:r>
    </w:p>
    <w:p w:rsidR="002F358E" w:rsidRPr="00F45EC0" w:rsidRDefault="002F358E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Pr="00F45EC0">
        <w:rPr>
          <w:rFonts w:ascii="Liberation Serif" w:hAnsi="Liberation Serif"/>
          <w:sz w:val="28"/>
          <w:szCs w:val="28"/>
        </w:rPr>
        <w:t>с 1</w:t>
      </w:r>
      <w:r>
        <w:rPr>
          <w:rFonts w:ascii="Liberation Serif" w:hAnsi="Liberation Serif"/>
          <w:sz w:val="28"/>
          <w:szCs w:val="28"/>
        </w:rPr>
        <w:t>4</w:t>
      </w:r>
      <w:r w:rsidRPr="00F45EC0">
        <w:rPr>
          <w:rFonts w:ascii="Liberation Serif" w:hAnsi="Liberation Serif"/>
          <w:sz w:val="28"/>
          <w:szCs w:val="28"/>
        </w:rPr>
        <w:t xml:space="preserve"> час</w:t>
      </w:r>
      <w:r w:rsidR="00182484">
        <w:rPr>
          <w:rFonts w:ascii="Liberation Serif" w:hAnsi="Liberation Serif"/>
          <w:sz w:val="28"/>
          <w:szCs w:val="28"/>
        </w:rPr>
        <w:t>ов</w:t>
      </w:r>
      <w:r w:rsidRPr="00F45EC0">
        <w:rPr>
          <w:rFonts w:ascii="Liberation Serif" w:hAnsi="Liberation Serif"/>
          <w:sz w:val="28"/>
          <w:szCs w:val="28"/>
        </w:rPr>
        <w:t xml:space="preserve"> 00 мин</w:t>
      </w:r>
      <w:r w:rsidR="00307628">
        <w:rPr>
          <w:rFonts w:ascii="Liberation Serif" w:hAnsi="Liberation Serif"/>
          <w:sz w:val="28"/>
          <w:szCs w:val="28"/>
        </w:rPr>
        <w:t>ут</w:t>
      </w:r>
      <w:r w:rsidRPr="00F45EC0">
        <w:rPr>
          <w:rFonts w:ascii="Liberation Serif" w:hAnsi="Liberation Serif"/>
          <w:sz w:val="28"/>
          <w:szCs w:val="28"/>
        </w:rPr>
        <w:t xml:space="preserve"> до 1</w:t>
      </w:r>
      <w:r>
        <w:rPr>
          <w:rFonts w:ascii="Liberation Serif" w:hAnsi="Liberation Serif"/>
          <w:sz w:val="28"/>
          <w:szCs w:val="28"/>
        </w:rPr>
        <w:t>9</w:t>
      </w:r>
      <w:r w:rsidRPr="00F45EC0">
        <w:rPr>
          <w:rFonts w:ascii="Liberation Serif" w:hAnsi="Liberation Serif"/>
          <w:sz w:val="28"/>
          <w:szCs w:val="28"/>
        </w:rPr>
        <w:t xml:space="preserve"> час</w:t>
      </w:r>
      <w:r w:rsidR="00307628">
        <w:rPr>
          <w:rFonts w:ascii="Liberation Serif" w:hAnsi="Liberation Serif"/>
          <w:sz w:val="28"/>
          <w:szCs w:val="28"/>
        </w:rPr>
        <w:t>ов</w:t>
      </w:r>
      <w:r w:rsidRPr="00F45EC0">
        <w:rPr>
          <w:rFonts w:ascii="Liberation Serif" w:hAnsi="Liberation Serif"/>
          <w:sz w:val="28"/>
          <w:szCs w:val="28"/>
        </w:rPr>
        <w:t xml:space="preserve"> 00 мин</w:t>
      </w:r>
      <w:r w:rsidR="00307628">
        <w:rPr>
          <w:rFonts w:ascii="Liberation Serif" w:hAnsi="Liberation Serif"/>
          <w:sz w:val="28"/>
          <w:szCs w:val="28"/>
        </w:rPr>
        <w:t>ут</w:t>
      </w:r>
      <w:r w:rsidRPr="00F45EC0">
        <w:rPr>
          <w:rFonts w:ascii="Liberation Serif" w:hAnsi="Liberation Serif"/>
          <w:sz w:val="28"/>
          <w:szCs w:val="28"/>
        </w:rPr>
        <w:t xml:space="preserve"> на площадке у </w:t>
      </w:r>
      <w:r w:rsidR="00887820">
        <w:rPr>
          <w:rFonts w:ascii="Liberation Serif" w:hAnsi="Liberation Serif"/>
          <w:sz w:val="28"/>
          <w:szCs w:val="28"/>
        </w:rPr>
        <w:t>МАУК «</w:t>
      </w:r>
      <w:r w:rsidRPr="00F45EC0">
        <w:rPr>
          <w:rFonts w:ascii="Liberation Serif" w:hAnsi="Liberation Serif"/>
          <w:sz w:val="28"/>
          <w:szCs w:val="28"/>
        </w:rPr>
        <w:t>Детск</w:t>
      </w:r>
      <w:r w:rsidR="00887820">
        <w:rPr>
          <w:rFonts w:ascii="Liberation Serif" w:hAnsi="Liberation Serif"/>
          <w:sz w:val="28"/>
          <w:szCs w:val="28"/>
        </w:rPr>
        <w:t>ий</w:t>
      </w:r>
      <w:r w:rsidRPr="00F45EC0">
        <w:rPr>
          <w:rFonts w:ascii="Liberation Serif" w:hAnsi="Liberation Serif"/>
          <w:sz w:val="28"/>
          <w:szCs w:val="28"/>
        </w:rPr>
        <w:t xml:space="preserve"> культурн</w:t>
      </w:r>
      <w:r w:rsidR="00887820">
        <w:rPr>
          <w:rFonts w:ascii="Liberation Serif" w:hAnsi="Liberation Serif"/>
          <w:sz w:val="28"/>
          <w:szCs w:val="28"/>
        </w:rPr>
        <w:t>ый</w:t>
      </w:r>
      <w:r w:rsidRPr="00F45EC0">
        <w:rPr>
          <w:rFonts w:ascii="Liberation Serif" w:hAnsi="Liberation Serif"/>
          <w:sz w:val="28"/>
          <w:szCs w:val="28"/>
        </w:rPr>
        <w:t xml:space="preserve"> центр</w:t>
      </w:r>
      <w:r w:rsidR="00887820">
        <w:rPr>
          <w:rFonts w:ascii="Liberation Serif" w:hAnsi="Liberation Serif"/>
          <w:sz w:val="28"/>
          <w:szCs w:val="28"/>
        </w:rPr>
        <w:t xml:space="preserve"> г</w:t>
      </w:r>
      <w:proofErr w:type="gramStart"/>
      <w:r w:rsidR="00887820">
        <w:rPr>
          <w:rFonts w:ascii="Liberation Serif" w:hAnsi="Liberation Serif"/>
          <w:sz w:val="28"/>
          <w:szCs w:val="28"/>
        </w:rPr>
        <w:t>.К</w:t>
      </w:r>
      <w:proofErr w:type="gramEnd"/>
      <w:r w:rsidR="00887820">
        <w:rPr>
          <w:rFonts w:ascii="Liberation Serif" w:hAnsi="Liberation Serif"/>
          <w:sz w:val="28"/>
          <w:szCs w:val="28"/>
        </w:rPr>
        <w:t>аменска-Уральского»</w:t>
      </w:r>
      <w:r w:rsidR="00887820" w:rsidRPr="00887820">
        <w:rPr>
          <w:rFonts w:ascii="Liberation Serif" w:hAnsi="Liberation Serif"/>
          <w:sz w:val="28"/>
          <w:szCs w:val="28"/>
        </w:rPr>
        <w:t xml:space="preserve"> </w:t>
      </w:r>
      <w:r w:rsidR="00887820" w:rsidRPr="00F45EC0">
        <w:rPr>
          <w:rFonts w:ascii="Liberation Serif" w:hAnsi="Liberation Serif"/>
          <w:sz w:val="28"/>
          <w:szCs w:val="28"/>
        </w:rPr>
        <w:t>–</w:t>
      </w:r>
      <w:r w:rsidR="00887820">
        <w:rPr>
          <w:rFonts w:ascii="Liberation Serif" w:hAnsi="Liberation Serif"/>
          <w:sz w:val="28"/>
          <w:szCs w:val="28"/>
        </w:rPr>
        <w:t xml:space="preserve"> </w:t>
      </w:r>
      <w:r w:rsidRPr="00F45EC0">
        <w:rPr>
          <w:rFonts w:ascii="Liberation Serif" w:hAnsi="Liberation Serif"/>
          <w:sz w:val="28"/>
          <w:szCs w:val="28"/>
        </w:rPr>
        <w:t xml:space="preserve">в месте проведения указанного мероприятия и на прилегающей к нему территории, ограниченной улицами </w:t>
      </w:r>
      <w:r w:rsidR="00887820">
        <w:rPr>
          <w:rFonts w:ascii="Liberation Serif" w:hAnsi="Liberation Serif"/>
          <w:sz w:val="28"/>
          <w:szCs w:val="28"/>
        </w:rPr>
        <w:t>Ж</w:t>
      </w:r>
      <w:r w:rsidR="00B73618">
        <w:rPr>
          <w:rFonts w:ascii="Liberation Serif" w:hAnsi="Liberation Serif"/>
          <w:sz w:val="28"/>
          <w:szCs w:val="28"/>
        </w:rPr>
        <w:t>елезнодорожная, Каменская, Гагарина, Октябрьская</w:t>
      </w:r>
      <w:r>
        <w:rPr>
          <w:rFonts w:ascii="Liberation Serif" w:hAnsi="Liberation Serif"/>
          <w:sz w:val="28"/>
          <w:szCs w:val="28"/>
        </w:rPr>
        <w:t>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6. На период проведения ярмарки на Соборной площади организовать парковочные места.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7. Отделу развития потребительского рынка, предпринимательства и туризма Администрации Каменск-Уральского городского округа (</w:t>
      </w:r>
      <w:proofErr w:type="spellStart"/>
      <w:r w:rsidRPr="00F45EC0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F45EC0">
        <w:rPr>
          <w:rFonts w:ascii="Liberation Serif" w:hAnsi="Liberation Serif"/>
          <w:sz w:val="28"/>
          <w:szCs w:val="28"/>
        </w:rPr>
        <w:t xml:space="preserve"> Т.К.):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1) обеспечить при проведении ярмарки соблюдение требований, установленных Указом Губернатора Свердловской области от 18.03.2020 </w:t>
      </w:r>
      <w:r w:rsidR="002F358E">
        <w:rPr>
          <w:rFonts w:ascii="Liberation Serif" w:hAnsi="Liberation Serif"/>
          <w:sz w:val="28"/>
          <w:szCs w:val="28"/>
        </w:rPr>
        <w:t xml:space="preserve">        </w:t>
      </w:r>
      <w:r w:rsidRPr="00F45EC0">
        <w:rPr>
          <w:rFonts w:ascii="Liberation Serif" w:hAnsi="Liberation Serif"/>
          <w:sz w:val="28"/>
          <w:szCs w:val="28"/>
        </w:rPr>
        <w:t>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2) плату за предоставление торговых мест для продажи товаров (выполнения работ, оказания услуг) на ярмарке, а также за оказание услуг, связанных с обеспечением торговли не устанавливать;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организовать и провести ярмарку согласно Плану мероприятий по организации ярмарки и продажи товаров (выполнения работ, оказания услуг) на ней;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4) разместить торговые места с учетом предоставления торговых мест для реализации</w:t>
      </w:r>
      <w:r w:rsidR="002F358E">
        <w:rPr>
          <w:rFonts w:ascii="Liberation Serif" w:hAnsi="Liberation Serif"/>
          <w:sz w:val="28"/>
          <w:szCs w:val="28"/>
        </w:rPr>
        <w:t xml:space="preserve"> сельскохозяйственной продукции с соблюдением требований подпункта 3 пункта 20</w:t>
      </w:r>
      <w:r w:rsidR="002F358E" w:rsidRPr="002F358E">
        <w:rPr>
          <w:rFonts w:ascii="Liberation Serif" w:hAnsi="Liberation Serif"/>
          <w:sz w:val="28"/>
          <w:szCs w:val="28"/>
        </w:rPr>
        <w:t xml:space="preserve"> </w:t>
      </w:r>
      <w:r w:rsidR="002F358E" w:rsidRPr="00F45EC0">
        <w:rPr>
          <w:rFonts w:ascii="Liberation Serif" w:hAnsi="Liberation Serif"/>
          <w:sz w:val="28"/>
          <w:szCs w:val="28"/>
        </w:rPr>
        <w:t>постановлени</w:t>
      </w:r>
      <w:r w:rsidR="00D21B79">
        <w:rPr>
          <w:rFonts w:ascii="Liberation Serif" w:hAnsi="Liberation Serif"/>
          <w:sz w:val="28"/>
          <w:szCs w:val="28"/>
        </w:rPr>
        <w:t>я</w:t>
      </w:r>
      <w:r w:rsidR="002F358E" w:rsidRPr="00F45EC0">
        <w:rPr>
          <w:rFonts w:ascii="Liberation Serif" w:hAnsi="Liberation Serif"/>
          <w:sz w:val="28"/>
          <w:szCs w:val="28"/>
        </w:rPr>
        <w:t xml:space="preserve"> Правительства Свердловской области от 07.12.2017 № 908-ПП «Об утверждении Порядка организации ярмарок на территории Свердловской области и продажи товаров (выполнения работ, оказания услуг) на них»</w:t>
      </w:r>
      <w:r w:rsidRPr="00F45EC0">
        <w:rPr>
          <w:rFonts w:ascii="Liberation Serif" w:hAnsi="Liberation Serif"/>
          <w:sz w:val="28"/>
          <w:szCs w:val="28"/>
        </w:rPr>
        <w:t>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5) обеспечить доступность места размещения ярмарки и объектов, размещенных на ней, для людей с ограниченными возможностями здоровья;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6) привлечь к участию в ярмарке юридических и физических лиц, субъектов предпринимательской деятельности,  занимающихся производством и реализацией сельскохозяйственной продукции, товаров народного </w:t>
      </w:r>
      <w:r w:rsidRPr="00F45EC0">
        <w:rPr>
          <w:rFonts w:ascii="Liberation Serif" w:hAnsi="Liberation Serif"/>
          <w:sz w:val="28"/>
          <w:szCs w:val="28"/>
        </w:rPr>
        <w:lastRenderedPageBreak/>
        <w:t>потребления, изделий декоративно-прикладного творчества, предоставив всем участникам ярмарки торговые места;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7)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8. ОМС «Управление культуры Каменск-Уральского городского округа» (Казанцева С.В.):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1) обеспечить при проведении ярмарки соблюдение требований, установленных Указом Губернатора Свердловской области от 18.03.2020 </w:t>
      </w:r>
      <w:r w:rsidR="00D21B79">
        <w:rPr>
          <w:rFonts w:ascii="Liberation Serif" w:hAnsi="Liberation Serif"/>
          <w:sz w:val="28"/>
          <w:szCs w:val="28"/>
        </w:rPr>
        <w:t xml:space="preserve">        </w:t>
      </w:r>
      <w:r w:rsidRPr="00F45EC0">
        <w:rPr>
          <w:rFonts w:ascii="Liberation Serif" w:hAnsi="Liberation Serif"/>
          <w:sz w:val="28"/>
          <w:szCs w:val="28"/>
        </w:rPr>
        <w:t>№ 100-УГ «О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(2019-nCoV)»;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2) организовать на </w:t>
      </w:r>
      <w:r w:rsidR="0073656F">
        <w:rPr>
          <w:rFonts w:ascii="Liberation Serif" w:hAnsi="Liberation Serif"/>
          <w:sz w:val="28"/>
          <w:szCs w:val="28"/>
        </w:rPr>
        <w:t xml:space="preserve">площадках, </w:t>
      </w:r>
      <w:r w:rsidRPr="00F45EC0">
        <w:rPr>
          <w:rFonts w:ascii="Liberation Serif" w:hAnsi="Liberation Serif"/>
          <w:sz w:val="28"/>
          <w:szCs w:val="28"/>
        </w:rPr>
        <w:t>указанных в пункте 4 настоящего постановления</w:t>
      </w:r>
      <w:r w:rsidR="0073656F">
        <w:rPr>
          <w:rFonts w:ascii="Liberation Serif" w:hAnsi="Liberation Serif"/>
          <w:sz w:val="28"/>
          <w:szCs w:val="28"/>
        </w:rPr>
        <w:t>,</w:t>
      </w:r>
      <w:r w:rsidRPr="00F45EC0">
        <w:rPr>
          <w:rFonts w:ascii="Liberation Serif" w:hAnsi="Liberation Serif"/>
          <w:sz w:val="28"/>
          <w:szCs w:val="28"/>
        </w:rPr>
        <w:t xml:space="preserve"> проведение концертных программ;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информировать население об организации ярмарки и проведении концертных программ путем публикации информации в средствах массовой информации, размещения на официальном сайте муниципального образования.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9. Рекомендовать Каменск-Уральскому филиалу РКЭС ОАО «Региональная сетевая компания» (Ершов А.Г.) 06.03.2022 обеспечить </w:t>
      </w:r>
      <w:r w:rsidR="00307628">
        <w:rPr>
          <w:rFonts w:ascii="Liberation Serif" w:hAnsi="Liberation Serif"/>
          <w:sz w:val="28"/>
          <w:szCs w:val="28"/>
        </w:rPr>
        <w:t>на территориях в соответствии с пунктом 4 настоящего постановления</w:t>
      </w:r>
      <w:r w:rsidRPr="00F45EC0">
        <w:rPr>
          <w:rFonts w:ascii="Liberation Serif" w:hAnsi="Liberation Serif"/>
          <w:sz w:val="28"/>
          <w:szCs w:val="28"/>
        </w:rPr>
        <w:t xml:space="preserve"> доступ к потреблению электроэнергии в целях исполнения требований законодательства Российской Федерации в области обеспечения санитарно-эпидемиологического благополучия населения, а также для организации концертн</w:t>
      </w:r>
      <w:r w:rsidR="00307628">
        <w:rPr>
          <w:rFonts w:ascii="Liberation Serif" w:hAnsi="Liberation Serif"/>
          <w:sz w:val="28"/>
          <w:szCs w:val="28"/>
        </w:rPr>
        <w:t xml:space="preserve">ых </w:t>
      </w:r>
      <w:r w:rsidRPr="00F45EC0">
        <w:rPr>
          <w:rFonts w:ascii="Liberation Serif" w:hAnsi="Liberation Serif"/>
          <w:sz w:val="28"/>
          <w:szCs w:val="28"/>
        </w:rPr>
        <w:t>программ.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10. Рекомендовать МО МВД России «Каменск-Уральский» (</w:t>
      </w:r>
      <w:proofErr w:type="spellStart"/>
      <w:r w:rsidRPr="00F45EC0">
        <w:rPr>
          <w:rFonts w:ascii="Liberation Serif" w:hAnsi="Liberation Serif"/>
          <w:sz w:val="28"/>
          <w:szCs w:val="28"/>
        </w:rPr>
        <w:t>Дауров</w:t>
      </w:r>
      <w:proofErr w:type="spellEnd"/>
      <w:r w:rsidRPr="00F45EC0">
        <w:rPr>
          <w:rFonts w:ascii="Liberation Serif" w:hAnsi="Liberation Serif"/>
          <w:sz w:val="28"/>
          <w:szCs w:val="28"/>
        </w:rPr>
        <w:t xml:space="preserve"> Р.К.) и ОГИБДД МО МВД России «Каменск-Уральский» (Морозов А.В.) организовать работу по обеспечению общественной безопасности и безопасности дорожного движения во время проведения ярмарки и концертных программ.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</w:t>
      </w:r>
      <w:r w:rsidR="006206BE">
        <w:rPr>
          <w:rFonts w:ascii="Liberation Serif" w:hAnsi="Liberation Serif"/>
          <w:sz w:val="28"/>
          <w:szCs w:val="28"/>
        </w:rPr>
        <w:t>1</w:t>
      </w:r>
      <w:r w:rsidRPr="00F45EC0">
        <w:rPr>
          <w:rFonts w:ascii="Liberation Serif" w:hAnsi="Liberation Serif"/>
          <w:sz w:val="28"/>
          <w:szCs w:val="28"/>
        </w:rPr>
        <w:t>. МКУ «Управление городского хозяйства» (</w:t>
      </w:r>
      <w:proofErr w:type="spellStart"/>
      <w:r w:rsidRPr="00F45EC0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CB0C06" w:rsidRPr="00CB0C06">
        <w:rPr>
          <w:rFonts w:ascii="Liberation Serif" w:hAnsi="Liberation Serif"/>
          <w:sz w:val="28"/>
          <w:szCs w:val="28"/>
        </w:rPr>
        <w:t xml:space="preserve"> </w:t>
      </w:r>
      <w:r w:rsidR="00CB0C06" w:rsidRPr="00F45EC0">
        <w:rPr>
          <w:rFonts w:ascii="Liberation Serif" w:hAnsi="Liberation Serif"/>
          <w:sz w:val="28"/>
          <w:szCs w:val="28"/>
        </w:rPr>
        <w:t>Я.Ю.</w:t>
      </w:r>
      <w:r w:rsidRPr="00F45EC0">
        <w:rPr>
          <w:rFonts w:ascii="Liberation Serif" w:hAnsi="Liberation Serif"/>
          <w:sz w:val="28"/>
          <w:szCs w:val="28"/>
        </w:rPr>
        <w:t>):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45EC0">
        <w:rPr>
          <w:rFonts w:ascii="Liberation Serif" w:hAnsi="Liberation Serif"/>
          <w:sz w:val="28"/>
          <w:szCs w:val="28"/>
        </w:rPr>
        <w:t xml:space="preserve">1) разработать схему организации дорожного движения (далее </w:t>
      </w:r>
      <w:r w:rsidR="00D21B79">
        <w:rPr>
          <w:rFonts w:ascii="Liberation Serif" w:hAnsi="Liberation Serif"/>
          <w:sz w:val="28"/>
          <w:szCs w:val="28"/>
        </w:rPr>
        <w:t xml:space="preserve">- </w:t>
      </w:r>
      <w:r w:rsidRPr="00F45EC0">
        <w:rPr>
          <w:rFonts w:ascii="Liberation Serif" w:hAnsi="Liberation Serif"/>
          <w:sz w:val="28"/>
          <w:szCs w:val="28"/>
        </w:rPr>
        <w:t xml:space="preserve">Схема) на период проведения ярмарки и концертной программы на Соборной пощади с учетом пункта 6 настоящего </w:t>
      </w:r>
      <w:r w:rsidR="00D21B79">
        <w:rPr>
          <w:rFonts w:ascii="Liberation Serif" w:hAnsi="Liberation Serif"/>
          <w:sz w:val="28"/>
          <w:szCs w:val="28"/>
        </w:rPr>
        <w:t>п</w:t>
      </w:r>
      <w:r w:rsidRPr="00F45EC0">
        <w:rPr>
          <w:rFonts w:ascii="Liberation Serif" w:hAnsi="Liberation Serif"/>
          <w:sz w:val="28"/>
          <w:szCs w:val="28"/>
        </w:rPr>
        <w:t>остановления;</w:t>
      </w:r>
      <w:proofErr w:type="gramEnd"/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2) обеспечить расстановку необходимых дорожных знаков с учетом Схемы;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обеспечить надлежащее санитарно-техническое состояние места проведения ярмарки и концертной программы на Соборной площади, уборку снега, установку контейнеров для сбора мусора, вывоз мусора, а также проведение механической уборки после завершения мероприятия.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</w:t>
      </w:r>
      <w:r w:rsidR="006206BE">
        <w:rPr>
          <w:rFonts w:ascii="Liberation Serif" w:hAnsi="Liberation Serif"/>
          <w:sz w:val="28"/>
          <w:szCs w:val="28"/>
        </w:rPr>
        <w:t>2</w:t>
      </w:r>
      <w:r w:rsidRPr="00F45EC0">
        <w:rPr>
          <w:rFonts w:ascii="Liberation Serif" w:hAnsi="Liberation Serif"/>
          <w:sz w:val="28"/>
          <w:szCs w:val="28"/>
        </w:rPr>
        <w:t>. Рекомендовать ГБУЗСО «СГСМП г. Каменск-Уральский» (Флоринский</w:t>
      </w:r>
      <w:r w:rsidR="00CB0C06" w:rsidRPr="00CB0C06">
        <w:rPr>
          <w:rFonts w:ascii="Liberation Serif" w:hAnsi="Liberation Serif"/>
          <w:sz w:val="28"/>
          <w:szCs w:val="28"/>
        </w:rPr>
        <w:t xml:space="preserve"> </w:t>
      </w:r>
      <w:r w:rsidR="00CB0C06" w:rsidRPr="00F45EC0">
        <w:rPr>
          <w:rFonts w:ascii="Liberation Serif" w:hAnsi="Liberation Serif"/>
          <w:sz w:val="28"/>
          <w:szCs w:val="28"/>
        </w:rPr>
        <w:t>А.И.</w:t>
      </w:r>
      <w:r w:rsidRPr="00F45EC0">
        <w:rPr>
          <w:rFonts w:ascii="Liberation Serif" w:hAnsi="Liberation Serif"/>
          <w:sz w:val="28"/>
          <w:szCs w:val="28"/>
        </w:rPr>
        <w:t>) организовать дежурство машины скорой медицинской помощи во время концертной программы на Соборной площади.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lastRenderedPageBreak/>
        <w:t>1</w:t>
      </w:r>
      <w:r w:rsidR="006206BE">
        <w:rPr>
          <w:rFonts w:ascii="Liberation Serif" w:hAnsi="Liberation Serif"/>
          <w:sz w:val="28"/>
          <w:szCs w:val="28"/>
        </w:rPr>
        <w:t>3</w:t>
      </w:r>
      <w:r w:rsidRPr="00F45EC0">
        <w:rPr>
          <w:rFonts w:ascii="Liberation Serif" w:hAnsi="Liberation Serif"/>
          <w:sz w:val="28"/>
          <w:szCs w:val="28"/>
        </w:rPr>
        <w:t>. Рекомендовать 63 отряду ФПС по Свердловской области (Давыдов</w:t>
      </w:r>
      <w:r w:rsidR="00CB0C06" w:rsidRPr="00CB0C06">
        <w:rPr>
          <w:rFonts w:ascii="Liberation Serif" w:hAnsi="Liberation Serif"/>
          <w:sz w:val="28"/>
          <w:szCs w:val="28"/>
        </w:rPr>
        <w:t xml:space="preserve"> </w:t>
      </w:r>
      <w:r w:rsidR="00CB0C06" w:rsidRPr="00F45EC0">
        <w:rPr>
          <w:rFonts w:ascii="Liberation Serif" w:hAnsi="Liberation Serif"/>
          <w:sz w:val="28"/>
          <w:szCs w:val="28"/>
        </w:rPr>
        <w:t>И.Н.</w:t>
      </w:r>
      <w:r w:rsidRPr="00F45EC0">
        <w:rPr>
          <w:rFonts w:ascii="Liberation Serif" w:hAnsi="Liberation Serif"/>
          <w:sz w:val="28"/>
          <w:szCs w:val="28"/>
        </w:rPr>
        <w:t>) обеспечить 06.03.2022 года дежурство пожарного поста в месте проведения концертной программы на Соборной площади.</w:t>
      </w:r>
    </w:p>
    <w:p w:rsidR="00E13858" w:rsidRPr="00F45EC0" w:rsidRDefault="00E13858" w:rsidP="00E1385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</w:t>
      </w:r>
      <w:r w:rsidR="006206BE">
        <w:rPr>
          <w:rFonts w:ascii="Liberation Serif" w:hAnsi="Liberation Serif"/>
          <w:sz w:val="28"/>
          <w:szCs w:val="28"/>
        </w:rPr>
        <w:t>4</w:t>
      </w:r>
      <w:r w:rsidRPr="00F45EC0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206BE" w:rsidRDefault="00E13858" w:rsidP="002076B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</w:t>
      </w:r>
      <w:r w:rsidR="006206BE">
        <w:rPr>
          <w:rFonts w:ascii="Liberation Serif" w:hAnsi="Liberation Serif"/>
          <w:sz w:val="28"/>
          <w:szCs w:val="28"/>
        </w:rPr>
        <w:t>5</w:t>
      </w:r>
      <w:r w:rsidRPr="00F45EC0"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</w:t>
      </w:r>
      <w:r w:rsidR="00D21B79">
        <w:rPr>
          <w:rFonts w:ascii="Liberation Serif" w:hAnsi="Liberation Serif"/>
          <w:sz w:val="28"/>
          <w:szCs w:val="28"/>
        </w:rPr>
        <w:t xml:space="preserve"> </w:t>
      </w:r>
      <w:r w:rsidRPr="00F45EC0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76326A">
        <w:rPr>
          <w:rFonts w:ascii="Liberation Serif" w:hAnsi="Liberation Serif"/>
          <w:sz w:val="28"/>
          <w:szCs w:val="28"/>
        </w:rPr>
        <w:t>Нестерова Д.Н</w:t>
      </w:r>
      <w:r w:rsidRPr="00F45EC0">
        <w:rPr>
          <w:rFonts w:ascii="Liberation Serif" w:hAnsi="Liberation Serif"/>
          <w:sz w:val="28"/>
          <w:szCs w:val="28"/>
        </w:rPr>
        <w:t>.</w:t>
      </w:r>
    </w:p>
    <w:p w:rsidR="002076BF" w:rsidRDefault="002076BF" w:rsidP="002076B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2076BF" w:rsidRDefault="002076BF" w:rsidP="002076B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3A46C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F45EC0">
        <w:rPr>
          <w:rFonts w:ascii="Liberation Serif" w:hAnsi="Liberation Serif"/>
          <w:sz w:val="28"/>
          <w:szCs w:val="28"/>
        </w:rPr>
        <w:br/>
      </w:r>
      <w:r w:rsidR="00720985" w:rsidRPr="00F45EC0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F45EC0">
        <w:rPr>
          <w:rFonts w:ascii="Liberation Serif" w:hAnsi="Liberation Serif"/>
          <w:sz w:val="28"/>
          <w:szCs w:val="28"/>
        </w:rPr>
        <w:t xml:space="preserve"> </w:t>
      </w:r>
      <w:r w:rsidR="00720985" w:rsidRPr="00F45EC0">
        <w:rPr>
          <w:rFonts w:ascii="Liberation Serif" w:hAnsi="Liberation Serif"/>
          <w:sz w:val="28"/>
          <w:szCs w:val="28"/>
        </w:rPr>
        <w:t>городского округа</w:t>
      </w:r>
      <w:r w:rsidR="00F45EC0">
        <w:rPr>
          <w:rFonts w:ascii="Liberation Serif" w:hAnsi="Liberation Serif"/>
          <w:sz w:val="28"/>
          <w:szCs w:val="28"/>
        </w:rPr>
        <w:tab/>
      </w:r>
      <w:r w:rsidR="003A46C7" w:rsidRPr="00F45EC0">
        <w:rPr>
          <w:rFonts w:ascii="Liberation Serif" w:hAnsi="Liberation Serif"/>
          <w:sz w:val="28"/>
          <w:szCs w:val="28"/>
        </w:rPr>
        <w:t xml:space="preserve">             </w:t>
      </w:r>
      <w:r w:rsidR="00FD7DEC" w:rsidRPr="00F45EC0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F45EC0">
        <w:rPr>
          <w:rFonts w:ascii="Liberation Serif" w:hAnsi="Liberation Serif"/>
          <w:sz w:val="28"/>
          <w:szCs w:val="28"/>
        </w:rPr>
        <w:t xml:space="preserve">     </w:t>
      </w:r>
      <w:r w:rsidR="003A46C7" w:rsidRPr="00F45EC0">
        <w:rPr>
          <w:rFonts w:ascii="Liberation Serif" w:hAnsi="Liberation Serif"/>
          <w:sz w:val="28"/>
          <w:szCs w:val="28"/>
        </w:rPr>
        <w:t xml:space="preserve">      </w:t>
      </w:r>
      <w:r w:rsidR="00BA61F3" w:rsidRPr="00F45EC0">
        <w:rPr>
          <w:rFonts w:ascii="Liberation Serif" w:hAnsi="Liberation Serif"/>
          <w:sz w:val="28"/>
          <w:szCs w:val="28"/>
        </w:rPr>
        <w:t xml:space="preserve">  </w:t>
      </w:r>
      <w:r w:rsidR="004F4246" w:rsidRPr="00F45EC0">
        <w:rPr>
          <w:rFonts w:ascii="Liberation Serif" w:hAnsi="Liberation Serif"/>
          <w:sz w:val="28"/>
          <w:szCs w:val="28"/>
        </w:rPr>
        <w:t>А</w:t>
      </w:r>
      <w:r w:rsidRPr="00F45EC0">
        <w:rPr>
          <w:rFonts w:ascii="Liberation Serif" w:hAnsi="Liberation Serif"/>
          <w:sz w:val="28"/>
          <w:szCs w:val="28"/>
        </w:rPr>
        <w:t>.</w:t>
      </w:r>
      <w:r w:rsidR="00BA61F3" w:rsidRPr="00F45EC0">
        <w:rPr>
          <w:rFonts w:ascii="Liberation Serif" w:hAnsi="Liberation Serif"/>
          <w:sz w:val="28"/>
          <w:szCs w:val="28"/>
        </w:rPr>
        <w:t>А</w:t>
      </w:r>
      <w:r w:rsidR="00956960" w:rsidRPr="00F45EC0">
        <w:rPr>
          <w:rFonts w:ascii="Liberation Serif" w:hAnsi="Liberation Serif"/>
          <w:sz w:val="28"/>
          <w:szCs w:val="28"/>
        </w:rPr>
        <w:t xml:space="preserve">. </w:t>
      </w:r>
      <w:r w:rsidR="00BA61F3" w:rsidRPr="00F45EC0">
        <w:rPr>
          <w:rFonts w:ascii="Liberation Serif" w:hAnsi="Liberation Serif"/>
          <w:sz w:val="28"/>
          <w:szCs w:val="28"/>
        </w:rPr>
        <w:t>Герасимов</w:t>
      </w:r>
    </w:p>
    <w:p w:rsidR="0010442A" w:rsidRDefault="0010442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0442A" w:rsidRDefault="0010442A" w:rsidP="00133698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A46C7" w:rsidRPr="00F45EC0" w:rsidTr="00F45EC0">
        <w:tc>
          <w:tcPr>
            <w:tcW w:w="4927" w:type="dxa"/>
          </w:tcPr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076BF" w:rsidRDefault="002076BF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УТВЕРЖДЕН</w:t>
            </w:r>
          </w:p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постановлением Администрации                                      </w:t>
            </w:r>
          </w:p>
          <w:p w:rsidR="003A46C7" w:rsidRPr="00F45EC0" w:rsidRDefault="003A46C7" w:rsidP="006206B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</w:p>
          <w:p w:rsidR="003A46C7" w:rsidRPr="00F45EC0" w:rsidRDefault="003A46C7" w:rsidP="006206B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76326A">
              <w:rPr>
                <w:rFonts w:ascii="Liberation Serif" w:hAnsi="Liberation Serif" w:cs="Liberation Serif"/>
                <w:sz w:val="28"/>
                <w:szCs w:val="28"/>
              </w:rPr>
              <w:t>от                  №</w:t>
            </w: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A46C7" w:rsidRPr="006206BE" w:rsidRDefault="003A46C7" w:rsidP="006206B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45EC0">
              <w:rPr>
                <w:rFonts w:ascii="Liberation Serif" w:hAnsi="Liberation Serif"/>
                <w:bCs/>
                <w:sz w:val="28"/>
                <w:szCs w:val="28"/>
              </w:rPr>
              <w:t>«</w:t>
            </w:r>
            <w:r w:rsidR="00F45EC0" w:rsidRPr="00F45EC0">
              <w:rPr>
                <w:rFonts w:ascii="Liberation Serif" w:hAnsi="Liberation Serif"/>
                <w:bCs/>
                <w:sz w:val="28"/>
                <w:szCs w:val="28"/>
              </w:rPr>
              <w:t>Об организации концертных программ</w:t>
            </w:r>
            <w:r w:rsidR="006206BE">
              <w:rPr>
                <w:rFonts w:ascii="Liberation Serif" w:hAnsi="Liberation Serif"/>
                <w:bCs/>
                <w:sz w:val="28"/>
                <w:szCs w:val="28"/>
              </w:rPr>
              <w:t xml:space="preserve"> и </w:t>
            </w:r>
            <w:r w:rsidR="006206BE" w:rsidRPr="00F45EC0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="006206BE" w:rsidRPr="006206BE">
              <w:rPr>
                <w:rFonts w:ascii="Liberation Serif" w:hAnsi="Liberation Serif"/>
                <w:sz w:val="28"/>
                <w:szCs w:val="28"/>
              </w:rPr>
              <w:t>ярмарки «Масленица 2022»</w:t>
            </w:r>
          </w:p>
          <w:p w:rsidR="003A46C7" w:rsidRPr="00F45EC0" w:rsidRDefault="003A46C7" w:rsidP="00F45EC0">
            <w:pPr>
              <w:pStyle w:val="ab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A46C7" w:rsidRPr="00F45EC0" w:rsidRDefault="003A46C7" w:rsidP="003A46C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46C7" w:rsidRPr="00F45EC0" w:rsidRDefault="003A46C7" w:rsidP="003A46C7">
      <w:pPr>
        <w:jc w:val="center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ПЛАН </w:t>
      </w:r>
    </w:p>
    <w:p w:rsidR="003A46C7" w:rsidRPr="00F45EC0" w:rsidRDefault="003A46C7" w:rsidP="003A46C7">
      <w:pPr>
        <w:jc w:val="center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 xml:space="preserve">мероприятий по организации ярмарки </w:t>
      </w:r>
      <w:r w:rsidRPr="00F45EC0">
        <w:rPr>
          <w:rFonts w:ascii="Liberation Serif" w:hAnsi="Liberation Serif"/>
          <w:bCs/>
          <w:sz w:val="28"/>
          <w:szCs w:val="28"/>
        </w:rPr>
        <w:t>«Масленица 2022»</w:t>
      </w:r>
    </w:p>
    <w:p w:rsidR="003A46C7" w:rsidRDefault="003A46C7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F45EC0" w:rsidRPr="00F45EC0" w:rsidRDefault="00F45EC0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3A46C7" w:rsidRPr="00F45EC0" w:rsidRDefault="003A46C7" w:rsidP="003A46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Режим работы ярмарки «Масленица 2021»  06.03.2022 с 09 час. 00 мин. до 17 час. 00 мин.</w:t>
      </w:r>
      <w:r w:rsidR="002F358E">
        <w:rPr>
          <w:rFonts w:ascii="Liberation Serif" w:hAnsi="Liberation Serif"/>
          <w:sz w:val="28"/>
          <w:szCs w:val="28"/>
        </w:rPr>
        <w:t xml:space="preserve"> (далее – ярмарка)</w:t>
      </w:r>
      <w:r w:rsidRPr="00F45EC0">
        <w:rPr>
          <w:rFonts w:ascii="Liberation Serif" w:hAnsi="Liberation Serif"/>
          <w:sz w:val="28"/>
          <w:szCs w:val="28"/>
        </w:rPr>
        <w:t>:</w:t>
      </w:r>
    </w:p>
    <w:p w:rsidR="003A46C7" w:rsidRPr="00F45EC0" w:rsidRDefault="003A46C7" w:rsidP="003A46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1) 08 час. 00 мин. размещение при входе на территорию ярмарки вывески с указанием наименования организатора ярмарки, места его нахождения, контактных телефонов, режима работы ярмарки и схемы размещения торговых мест на территории ярмарки;</w:t>
      </w:r>
    </w:p>
    <w:p w:rsidR="003A46C7" w:rsidRPr="00F45EC0" w:rsidRDefault="003A46C7" w:rsidP="003A46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2) с 08 час. 00 мин. заезд и размещение участников ярмарки в соответствии со Схемой размещения торговых мест</w:t>
      </w:r>
      <w:r w:rsidR="002F358E">
        <w:rPr>
          <w:rFonts w:ascii="Liberation Serif" w:hAnsi="Liberation Serif"/>
          <w:sz w:val="28"/>
          <w:szCs w:val="28"/>
        </w:rPr>
        <w:t xml:space="preserve"> на ярмарке в порядке прибытия на ярмарку</w:t>
      </w:r>
      <w:r w:rsidR="0073656F">
        <w:rPr>
          <w:rFonts w:ascii="Liberation Serif" w:hAnsi="Liberation Serif"/>
          <w:sz w:val="28"/>
          <w:szCs w:val="28"/>
        </w:rPr>
        <w:t>, с учетом</w:t>
      </w:r>
      <w:r w:rsidR="0073656F" w:rsidRPr="0073656F">
        <w:t xml:space="preserve"> </w:t>
      </w:r>
      <w:r w:rsidR="0073656F">
        <w:rPr>
          <w:rFonts w:ascii="Liberation Serif" w:hAnsi="Liberation Serif"/>
          <w:sz w:val="28"/>
          <w:szCs w:val="28"/>
        </w:rPr>
        <w:t>обеспечения</w:t>
      </w:r>
      <w:r w:rsidR="0073656F" w:rsidRPr="0073656F">
        <w:rPr>
          <w:rFonts w:ascii="Liberation Serif" w:hAnsi="Liberation Serif"/>
          <w:sz w:val="28"/>
          <w:szCs w:val="28"/>
        </w:rPr>
        <w:t xml:space="preserve"> доступност</w:t>
      </w:r>
      <w:r w:rsidR="0073656F">
        <w:rPr>
          <w:rFonts w:ascii="Liberation Serif" w:hAnsi="Liberation Serif"/>
          <w:sz w:val="28"/>
          <w:szCs w:val="28"/>
        </w:rPr>
        <w:t>и</w:t>
      </w:r>
      <w:r w:rsidR="0073656F" w:rsidRPr="0073656F">
        <w:rPr>
          <w:rFonts w:ascii="Liberation Serif" w:hAnsi="Liberation Serif"/>
          <w:sz w:val="28"/>
          <w:szCs w:val="28"/>
        </w:rPr>
        <w:t xml:space="preserve"> объектов, размещенных на </w:t>
      </w:r>
      <w:r w:rsidR="0073656F">
        <w:rPr>
          <w:rFonts w:ascii="Liberation Serif" w:hAnsi="Liberation Serif"/>
          <w:sz w:val="28"/>
          <w:szCs w:val="28"/>
        </w:rPr>
        <w:t>ярмарке</w:t>
      </w:r>
      <w:r w:rsidR="0073656F" w:rsidRPr="0073656F">
        <w:rPr>
          <w:rFonts w:ascii="Liberation Serif" w:hAnsi="Liberation Serif"/>
          <w:sz w:val="28"/>
          <w:szCs w:val="28"/>
        </w:rPr>
        <w:t>, для людей с ограниченными возможностями здоровья</w:t>
      </w:r>
      <w:r w:rsidRPr="00F45EC0">
        <w:rPr>
          <w:rFonts w:ascii="Liberation Serif" w:hAnsi="Liberation Serif"/>
          <w:sz w:val="28"/>
          <w:szCs w:val="28"/>
        </w:rPr>
        <w:t>;</w:t>
      </w:r>
    </w:p>
    <w:p w:rsidR="003A46C7" w:rsidRPr="00F45EC0" w:rsidRDefault="003A46C7" w:rsidP="003A46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3) с 17 час. 00 мин. выезд участников ярмарки;</w:t>
      </w:r>
    </w:p>
    <w:p w:rsidR="003A46C7" w:rsidRPr="00F45EC0" w:rsidRDefault="003A46C7" w:rsidP="003A46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4) с 08 час. 00 мин. до 09 час. 00 мин. организатор ярмарки удостоверяется в соблюдении участниками ярмарки:</w:t>
      </w:r>
    </w:p>
    <w:p w:rsidR="003A46C7" w:rsidRPr="00F45EC0" w:rsidRDefault="003A46C7" w:rsidP="003A46C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законодательства Российской Федерации о защите прав потребителей;</w:t>
      </w:r>
    </w:p>
    <w:p w:rsidR="003A46C7" w:rsidRPr="00F45EC0" w:rsidRDefault="003A46C7" w:rsidP="003A46C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законодательства Российской Федерации о применении контрольно-кассовых машин при расчетах с покупателями;</w:t>
      </w:r>
    </w:p>
    <w:p w:rsidR="003A46C7" w:rsidRPr="00F45EC0" w:rsidRDefault="003A46C7" w:rsidP="003A46C7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законодательства Российской Федерации в области обеспечения санитарно-эпидемиологического благополучия населения и иных предусмотренных законодательством Российской Федерации требований;</w:t>
      </w:r>
    </w:p>
    <w:p w:rsidR="003A46C7" w:rsidRPr="00F45EC0" w:rsidRDefault="003A46C7" w:rsidP="006206BE">
      <w:pPr>
        <w:jc w:val="both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ab/>
        <w:t xml:space="preserve">5) исполнение требований пункта </w:t>
      </w:r>
      <w:r w:rsidR="00AD2270">
        <w:rPr>
          <w:rFonts w:ascii="Liberation Serif" w:hAnsi="Liberation Serif"/>
          <w:sz w:val="28"/>
          <w:szCs w:val="28"/>
        </w:rPr>
        <w:t>7</w:t>
      </w:r>
      <w:r w:rsidRPr="00F45EC0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</w:t>
      </w:r>
      <w:proofErr w:type="gramStart"/>
      <w:r w:rsidRPr="0076326A">
        <w:rPr>
          <w:rFonts w:ascii="Liberation Serif" w:hAnsi="Liberation Serif"/>
          <w:sz w:val="28"/>
          <w:szCs w:val="28"/>
        </w:rPr>
        <w:t>от</w:t>
      </w:r>
      <w:proofErr w:type="gramEnd"/>
      <w:r w:rsidRPr="0076326A">
        <w:rPr>
          <w:rFonts w:ascii="Liberation Serif" w:hAnsi="Liberation Serif"/>
          <w:sz w:val="28"/>
          <w:szCs w:val="28"/>
        </w:rPr>
        <w:t xml:space="preserve">                №        </w:t>
      </w:r>
      <w:r w:rsidR="006206BE" w:rsidRPr="0076326A">
        <w:rPr>
          <w:rFonts w:ascii="Liberation Serif" w:hAnsi="Liberation Serif"/>
          <w:bCs/>
          <w:sz w:val="28"/>
          <w:szCs w:val="28"/>
        </w:rPr>
        <w:t>«</w:t>
      </w:r>
      <w:proofErr w:type="gramStart"/>
      <w:r w:rsidR="006206BE" w:rsidRPr="0076326A">
        <w:rPr>
          <w:rFonts w:ascii="Liberation Serif" w:hAnsi="Liberation Serif"/>
          <w:bCs/>
          <w:sz w:val="28"/>
          <w:szCs w:val="28"/>
        </w:rPr>
        <w:t>Об</w:t>
      </w:r>
      <w:proofErr w:type="gramEnd"/>
      <w:r w:rsidR="006206BE" w:rsidRPr="0076326A">
        <w:rPr>
          <w:rFonts w:ascii="Liberation Serif" w:hAnsi="Liberation Serif"/>
          <w:bCs/>
          <w:sz w:val="28"/>
          <w:szCs w:val="28"/>
        </w:rPr>
        <w:t xml:space="preserve"> организации</w:t>
      </w:r>
      <w:r w:rsidR="006206BE" w:rsidRPr="00F45EC0">
        <w:rPr>
          <w:rFonts w:ascii="Liberation Serif" w:hAnsi="Liberation Serif"/>
          <w:bCs/>
          <w:sz w:val="28"/>
          <w:szCs w:val="28"/>
        </w:rPr>
        <w:t xml:space="preserve"> концертных программ</w:t>
      </w:r>
      <w:r w:rsidR="006206BE">
        <w:rPr>
          <w:rFonts w:ascii="Liberation Serif" w:hAnsi="Liberation Serif"/>
          <w:bCs/>
          <w:sz w:val="28"/>
          <w:szCs w:val="28"/>
        </w:rPr>
        <w:t xml:space="preserve"> и </w:t>
      </w:r>
      <w:r w:rsidR="006206BE" w:rsidRPr="00F45EC0">
        <w:rPr>
          <w:rFonts w:ascii="Liberation Serif" w:hAnsi="Liberation Serif"/>
          <w:b/>
          <w:sz w:val="28"/>
          <w:szCs w:val="28"/>
        </w:rPr>
        <w:t xml:space="preserve"> </w:t>
      </w:r>
      <w:r w:rsidR="006206BE" w:rsidRPr="006206BE">
        <w:rPr>
          <w:rFonts w:ascii="Liberation Serif" w:hAnsi="Liberation Serif"/>
          <w:sz w:val="28"/>
          <w:szCs w:val="28"/>
        </w:rPr>
        <w:t>ярмарки «Масленица 2022»</w:t>
      </w:r>
      <w:r w:rsidR="006206BE">
        <w:rPr>
          <w:rFonts w:ascii="Liberation Serif" w:hAnsi="Liberation Serif"/>
          <w:sz w:val="28"/>
          <w:szCs w:val="28"/>
        </w:rPr>
        <w:t xml:space="preserve"> </w:t>
      </w:r>
      <w:r w:rsidRPr="00F45EC0">
        <w:rPr>
          <w:rFonts w:ascii="Liberation Serif" w:hAnsi="Liberation Serif"/>
          <w:sz w:val="28"/>
          <w:szCs w:val="28"/>
        </w:rPr>
        <w:t>в период ее работы.</w:t>
      </w:r>
    </w:p>
    <w:p w:rsidR="003A46C7" w:rsidRDefault="003A46C7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10442A" w:rsidRDefault="0010442A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10442A" w:rsidRDefault="0010442A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10442A" w:rsidRDefault="0010442A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10442A" w:rsidRDefault="0010442A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10442A" w:rsidRDefault="0010442A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AD2270" w:rsidRDefault="00AD2270" w:rsidP="003A46C7">
      <w:pPr>
        <w:jc w:val="both"/>
        <w:rPr>
          <w:rFonts w:ascii="Liberation Serif" w:hAnsi="Liberation Serif"/>
          <w:sz w:val="28"/>
          <w:szCs w:val="28"/>
        </w:rPr>
      </w:pPr>
    </w:p>
    <w:p w:rsidR="003A46C7" w:rsidRDefault="003A46C7" w:rsidP="003A46C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076BF" w:rsidRPr="00F45EC0" w:rsidRDefault="002076BF" w:rsidP="003A46C7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A46C7" w:rsidRPr="00F45EC0" w:rsidTr="00F45EC0">
        <w:tc>
          <w:tcPr>
            <w:tcW w:w="4927" w:type="dxa"/>
          </w:tcPr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постановлением Администрации                                      </w:t>
            </w:r>
          </w:p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</w:p>
          <w:p w:rsidR="003A46C7" w:rsidRPr="00F45EC0" w:rsidRDefault="003A46C7" w:rsidP="00F45EC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 xml:space="preserve">от    </w:t>
            </w:r>
            <w:r w:rsidR="009511F8">
              <w:rPr>
                <w:rFonts w:ascii="Liberation Serif" w:hAnsi="Liberation Serif" w:cs="Liberation Serif"/>
                <w:sz w:val="28"/>
                <w:szCs w:val="28"/>
              </w:rPr>
              <w:t xml:space="preserve">     </w:t>
            </w:r>
            <w:r w:rsidRPr="00F45EC0">
              <w:rPr>
                <w:rFonts w:ascii="Liberation Serif" w:hAnsi="Liberation Serif" w:cs="Liberation Serif"/>
                <w:sz w:val="28"/>
                <w:szCs w:val="28"/>
              </w:rPr>
              <w:t xml:space="preserve">        №  </w:t>
            </w:r>
          </w:p>
          <w:p w:rsidR="006206BE" w:rsidRPr="006206BE" w:rsidRDefault="006206BE" w:rsidP="006206B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45EC0">
              <w:rPr>
                <w:rFonts w:ascii="Liberation Serif" w:hAnsi="Liberation Serif"/>
                <w:bCs/>
                <w:sz w:val="28"/>
                <w:szCs w:val="28"/>
              </w:rPr>
              <w:t>«Об организации концертных программ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 и </w:t>
            </w:r>
            <w:r w:rsidRPr="00F45EC0">
              <w:rPr>
                <w:rFonts w:ascii="Liberation Serif" w:hAnsi="Liberation Serif"/>
                <w:b/>
                <w:sz w:val="28"/>
                <w:szCs w:val="28"/>
              </w:rPr>
              <w:t xml:space="preserve"> </w:t>
            </w:r>
            <w:r w:rsidRPr="006206BE">
              <w:rPr>
                <w:rFonts w:ascii="Liberation Serif" w:hAnsi="Liberation Serif"/>
                <w:sz w:val="28"/>
                <w:szCs w:val="28"/>
              </w:rPr>
              <w:t>ярмарки «Масленица 2022»</w:t>
            </w:r>
          </w:p>
          <w:p w:rsidR="003A46C7" w:rsidRPr="00F45EC0" w:rsidRDefault="003A46C7" w:rsidP="00F45EC0">
            <w:pPr>
              <w:pStyle w:val="ab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A46C7" w:rsidRPr="00F45EC0" w:rsidRDefault="003A46C7" w:rsidP="003A46C7">
      <w:pPr>
        <w:jc w:val="center"/>
        <w:rPr>
          <w:rFonts w:ascii="Liberation Serif" w:hAnsi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СХЕМА РАЗМЕЩЕНИЯ ТОРГОВЫХ МЕСТ НА ЯРМАРКЕ</w:t>
      </w:r>
    </w:p>
    <w:p w:rsidR="003A46C7" w:rsidRPr="00860382" w:rsidRDefault="003A46C7" w:rsidP="002076B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F45EC0">
        <w:rPr>
          <w:rFonts w:ascii="Liberation Serif" w:hAnsi="Liberation Serif"/>
          <w:sz w:val="28"/>
          <w:szCs w:val="28"/>
        </w:rPr>
        <w:t>«Масленица 2022»</w:t>
      </w:r>
      <w:r w:rsidR="00F3760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-493395</wp:posOffset>
                </wp:positionH>
                <wp:positionV relativeFrom="paragraph">
                  <wp:posOffset>162560</wp:posOffset>
                </wp:positionV>
                <wp:extent cx="1607820" cy="1576070"/>
                <wp:effectExtent l="0" t="0" r="11430" b="24130"/>
                <wp:wrapNone/>
                <wp:docPr id="3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7820" cy="157607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6BF" w:rsidRPr="00474746" w:rsidRDefault="002076BF" w:rsidP="003A46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4746">
                              <w:rPr>
                                <w:color w:val="000000" w:themeColor="text1"/>
                              </w:rPr>
                              <w:t>ЦЕРКОВЬ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27" style="position:absolute;left:0;text-align:left;margin-left:-38.85pt;margin-top:12.8pt;width:126.6pt;height:1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" filled="f" strokecolor="black [3213]" strokeweight="2pt">
                <v:path arrowok="t"/>
                <v:textbox>
                  <w:txbxContent>
                    <w:p w:rsidR="002076BF" w:rsidRPr="00474746" w:rsidRDefault="002076BF" w:rsidP="003A46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4746">
                        <w:rPr>
                          <w:color w:val="000000" w:themeColor="text1"/>
                        </w:rPr>
                        <w:t>ЦЕРКОВЬ</w:t>
                      </w:r>
                    </w:p>
                  </w:txbxContent>
                </v:textbox>
              </v:oval>
            </w:pict>
          </mc:Fallback>
        </mc:AlternateContent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4863465</wp:posOffset>
                </wp:positionH>
                <wp:positionV relativeFrom="paragraph">
                  <wp:posOffset>163195</wp:posOffset>
                </wp:positionV>
                <wp:extent cx="1283970" cy="914400"/>
                <wp:effectExtent l="0" t="0" r="11430" b="19050"/>
                <wp:wrapNone/>
                <wp:docPr id="29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8397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6BF" w:rsidRPr="00474746" w:rsidRDefault="002076BF" w:rsidP="003A46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4746">
                              <w:rPr>
                                <w:color w:val="000000" w:themeColor="text1"/>
                              </w:rPr>
                              <w:t>МУЗЕЙ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8" style="position:absolute;margin-left:382.95pt;margin-top:12.85pt;width:101.1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" filled="f" strokecolor="black [3213]" strokeweight="2pt">
                <v:path arrowok="t"/>
                <v:textbox>
                  <w:txbxContent>
                    <w:p w:rsidR="002076BF" w:rsidRPr="00474746" w:rsidRDefault="002076BF" w:rsidP="003A46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4746">
                        <w:rPr>
                          <w:color w:val="000000" w:themeColor="text1"/>
                        </w:rPr>
                        <w:t>МУЗЕЙ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ragraph">
                  <wp:posOffset>161925</wp:posOffset>
                </wp:positionV>
                <wp:extent cx="2504440" cy="506730"/>
                <wp:effectExtent l="0" t="0" r="10160" b="26670"/>
                <wp:wrapNone/>
                <wp:docPr id="24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4440" cy="506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6BF" w:rsidRPr="00474746" w:rsidRDefault="002076BF" w:rsidP="003A46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4746">
                              <w:rPr>
                                <w:color w:val="000000" w:themeColor="text1"/>
                              </w:rPr>
                              <w:t>СЦЕНА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9" style="position:absolute;margin-left:131.55pt;margin-top:12.75pt;width:197.2pt;height:3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" filled="f" strokecolor="black [3213]" strokeweight="2pt">
                <v:path arrowok="t"/>
                <v:textbox>
                  <w:txbxContent>
                    <w:p w:rsidR="002076BF" w:rsidRPr="00474746" w:rsidRDefault="002076BF" w:rsidP="003A46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4746">
                        <w:rPr>
                          <w:color w:val="000000" w:themeColor="text1"/>
                        </w:rPr>
                        <w:t>СЦЕНА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F37604" w:rsidP="00887820">
      <w:pPr>
        <w:tabs>
          <w:tab w:val="left" w:pos="3130"/>
        </w:tabs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4863465</wp:posOffset>
                </wp:positionH>
                <wp:positionV relativeFrom="paragraph">
                  <wp:posOffset>165735</wp:posOffset>
                </wp:positionV>
                <wp:extent cx="1283970" cy="3611880"/>
                <wp:effectExtent l="9525" t="17145" r="11430" b="9525"/>
                <wp:wrapNone/>
                <wp:docPr id="2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397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6BF" w:rsidRDefault="002076BF" w:rsidP="009511F8"/>
                          <w:p w:rsidR="002076BF" w:rsidRDefault="002076BF" w:rsidP="00887820">
                            <w:pPr>
                              <w:ind w:firstLine="708"/>
                            </w:pPr>
                            <w:proofErr w:type="gramStart"/>
                            <w:r>
                              <w:t>П</w:t>
                            </w:r>
                            <w:proofErr w:type="gramEnd"/>
                            <w:r>
                              <w:t xml:space="preserve">                    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proofErr w:type="gramStart"/>
                            <w:r>
                              <w:t>Р</w:t>
                            </w:r>
                            <w:proofErr w:type="gramEnd"/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О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В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И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А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Н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Т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С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К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И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Е</w:t>
                            </w:r>
                          </w:p>
                          <w:p w:rsidR="002076BF" w:rsidRDefault="002076BF" w:rsidP="009511F8"/>
                          <w:p w:rsidR="002076BF" w:rsidRDefault="002076BF" w:rsidP="009511F8"/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С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К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Л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А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r>
                              <w:t>Д</w:t>
                            </w:r>
                          </w:p>
                          <w:p w:rsidR="002076BF" w:rsidRDefault="002076BF" w:rsidP="00887820">
                            <w:pPr>
                              <w:ind w:firstLine="708"/>
                            </w:pPr>
                            <w:proofErr w:type="gramStart"/>
                            <w:r>
                              <w:t>Ы</w:t>
                            </w:r>
                            <w:proofErr w:type="gramEnd"/>
                          </w:p>
                          <w:p w:rsidR="002076BF" w:rsidRDefault="002076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30" style="position:absolute;margin-left:382.95pt;margin-top:13.05pt;width:101.1pt;height:284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" strokeweight="1.5pt">
                <v:textbox>
                  <w:txbxContent>
                    <w:p w:rsidR="002076BF" w:rsidRDefault="002076BF" w:rsidP="009511F8"/>
                    <w:p w:rsidR="002076BF" w:rsidRDefault="002076BF" w:rsidP="00887820">
                      <w:pPr>
                        <w:ind w:firstLine="708"/>
                      </w:pPr>
                      <w:proofErr w:type="gramStart"/>
                      <w:r>
                        <w:t>П</w:t>
                      </w:r>
                      <w:proofErr w:type="gramEnd"/>
                      <w:r>
                        <w:t xml:space="preserve">                    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proofErr w:type="gramStart"/>
                      <w:r>
                        <w:t>Р</w:t>
                      </w:r>
                      <w:proofErr w:type="gramEnd"/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О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В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И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А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Н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Т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С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К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И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Е</w:t>
                      </w:r>
                    </w:p>
                    <w:p w:rsidR="002076BF" w:rsidRDefault="002076BF" w:rsidP="009511F8"/>
                    <w:p w:rsidR="002076BF" w:rsidRDefault="002076BF" w:rsidP="009511F8"/>
                    <w:p w:rsidR="002076BF" w:rsidRDefault="002076BF" w:rsidP="00887820">
                      <w:pPr>
                        <w:ind w:firstLine="708"/>
                      </w:pPr>
                      <w:r>
                        <w:t>С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К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Л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А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r>
                        <w:t>Д</w:t>
                      </w:r>
                    </w:p>
                    <w:p w:rsidR="002076BF" w:rsidRDefault="002076BF" w:rsidP="00887820">
                      <w:pPr>
                        <w:ind w:firstLine="708"/>
                      </w:pPr>
                      <w:proofErr w:type="gramStart"/>
                      <w:r>
                        <w:t>Ы</w:t>
                      </w:r>
                      <w:proofErr w:type="gramEnd"/>
                    </w:p>
                    <w:p w:rsidR="002076BF" w:rsidRDefault="002076BF"/>
                  </w:txbxContent>
                </v:textbox>
              </v:rect>
            </w:pict>
          </mc:Fallback>
        </mc:AlternateContent>
      </w:r>
      <w:r w:rsidR="00887820">
        <w:rPr>
          <w:rFonts w:ascii="Liberation Serif" w:hAnsi="Liberation Serif" w:cs="Liberation Serif"/>
          <w:sz w:val="28"/>
          <w:szCs w:val="28"/>
        </w:rPr>
        <w:tab/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3750310</wp:posOffset>
                </wp:positionH>
                <wp:positionV relativeFrom="paragraph">
                  <wp:posOffset>143510</wp:posOffset>
                </wp:positionV>
                <wp:extent cx="317500" cy="298450"/>
                <wp:effectExtent l="0" t="0" r="25400" b="25400"/>
                <wp:wrapNone/>
                <wp:docPr id="21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0" cy="2984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1" style="position:absolute;margin-left:295.3pt;margin-top:11.3pt;width:25pt;height:2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E7453D">
      <w:pPr>
        <w:tabs>
          <w:tab w:val="left" w:pos="6098"/>
        </w:tabs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-438785</wp:posOffset>
                </wp:positionH>
                <wp:positionV relativeFrom="paragraph">
                  <wp:posOffset>193040</wp:posOffset>
                </wp:positionV>
                <wp:extent cx="1461135" cy="3176270"/>
                <wp:effectExtent l="0" t="0" r="24765" b="2413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1135" cy="3176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6BF" w:rsidRPr="00474746" w:rsidRDefault="002076BF" w:rsidP="003A46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4746">
                              <w:rPr>
                                <w:color w:val="000000" w:themeColor="text1"/>
                              </w:rPr>
                              <w:t xml:space="preserve">Г А </w:t>
                            </w:r>
                            <w:proofErr w:type="gramStart"/>
                            <w:r w:rsidRPr="00474746">
                              <w:rPr>
                                <w:color w:val="000000" w:themeColor="text1"/>
                              </w:rPr>
                              <w:t>З</w:t>
                            </w:r>
                            <w:proofErr w:type="gramEnd"/>
                            <w:r w:rsidRPr="00474746">
                              <w:rPr>
                                <w:color w:val="000000" w:themeColor="text1"/>
                              </w:rPr>
                              <w:t xml:space="preserve"> О 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32" style="position:absolute;margin-left:-34.55pt;margin-top:15.2pt;width:115.05pt;height:250.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" filled="f" strokecolor="black [3213]" strokeweight="2pt">
                <v:path arrowok="t"/>
                <v:textbox>
                  <w:txbxContent>
                    <w:p w:rsidR="002076BF" w:rsidRPr="00474746" w:rsidRDefault="002076BF" w:rsidP="003A46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4746">
                        <w:rPr>
                          <w:color w:val="000000" w:themeColor="text1"/>
                        </w:rPr>
                        <w:t xml:space="preserve">Г А </w:t>
                      </w:r>
                      <w:proofErr w:type="gramStart"/>
                      <w:r w:rsidRPr="00474746">
                        <w:rPr>
                          <w:color w:val="000000" w:themeColor="text1"/>
                        </w:rPr>
                        <w:t>З</w:t>
                      </w:r>
                      <w:proofErr w:type="gramEnd"/>
                      <w:r w:rsidRPr="00474746">
                        <w:rPr>
                          <w:color w:val="000000" w:themeColor="text1"/>
                        </w:rPr>
                        <w:t xml:space="preserve"> О Н</w:t>
                      </w:r>
                    </w:p>
                  </w:txbxContent>
                </v:textbox>
              </v:rect>
            </w:pict>
          </mc:Fallback>
        </mc:AlternateContent>
      </w:r>
      <w:r w:rsidR="00E7453D">
        <w:rPr>
          <w:rFonts w:ascii="Liberation Serif" w:hAnsi="Liberation Serif" w:cs="Liberation Serif"/>
          <w:sz w:val="28"/>
          <w:szCs w:val="28"/>
        </w:rPr>
        <w:tab/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3750310</wp:posOffset>
                </wp:positionH>
                <wp:positionV relativeFrom="paragraph">
                  <wp:posOffset>93345</wp:posOffset>
                </wp:positionV>
                <wp:extent cx="317500" cy="267970"/>
                <wp:effectExtent l="0" t="0" r="25400" b="17780"/>
                <wp:wrapNone/>
                <wp:docPr id="20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0" cy="2679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3" style="position:absolute;margin-left:295.3pt;margin-top:7.35pt;width:25pt;height:2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F37604" w:rsidP="00D21B79">
      <w:pPr>
        <w:tabs>
          <w:tab w:val="left" w:pos="2867"/>
        </w:tabs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33655</wp:posOffset>
                </wp:positionV>
                <wp:extent cx="317500" cy="268605"/>
                <wp:effectExtent l="0" t="0" r="25400" b="1714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0" cy="26860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34" style="position:absolute;margin-left:295.25pt;margin-top:2.65pt;width:25pt;height:21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21B79">
        <w:rPr>
          <w:rFonts w:ascii="Liberation Serif" w:hAnsi="Liberation Serif" w:cs="Liberation Serif"/>
          <w:sz w:val="28"/>
          <w:szCs w:val="28"/>
        </w:rPr>
        <w:tab/>
      </w: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132715</wp:posOffset>
                </wp:positionV>
                <wp:extent cx="349885" cy="275590"/>
                <wp:effectExtent l="15240" t="14605" r="6350" b="14605"/>
                <wp:wrapNone/>
                <wp:docPr id="1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6BF" w:rsidRDefault="002076BF"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35" style="position:absolute;margin-left:238.65pt;margin-top:10.45pt;width:27.55pt;height:21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" strokeweight="1pt">
                <v:textbox>
                  <w:txbxContent>
                    <w:p w:rsidR="002076BF" w:rsidRDefault="002076BF">
                      <w: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132715</wp:posOffset>
                </wp:positionV>
                <wp:extent cx="386715" cy="278130"/>
                <wp:effectExtent l="0" t="0" r="13335" b="2667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" cy="2781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254195">
                            <w:r>
                              <w:t>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6" style="position:absolute;margin-left:176.25pt;margin-top:10.45pt;width:30.45pt;height:2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" filled="f" strokecolor="black [3213]" strokeweight="1pt">
                <v:path arrowok="t"/>
                <v:textbox>
                  <w:txbxContent>
                    <w:p w:rsidR="002076BF" w:rsidRDefault="002076BF" w:rsidP="00254195">
                      <w:r>
                        <w:t>1.3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23495</wp:posOffset>
                </wp:positionV>
                <wp:extent cx="317500" cy="278130"/>
                <wp:effectExtent l="0" t="0" r="25400" b="2667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0" cy="2781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7" style="position:absolute;margin-left:295.25pt;margin-top:1.85pt;width:25pt;height:2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132715</wp:posOffset>
                </wp:positionV>
                <wp:extent cx="386715" cy="275590"/>
                <wp:effectExtent l="0" t="0" r="13335" b="10160"/>
                <wp:wrapNone/>
                <wp:docPr id="8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" cy="27559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8" style="position:absolute;margin-left:127.8pt;margin-top:10.45pt;width:30.45pt;height:2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1.3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3A46C7" w:rsidP="0076326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127000</wp:posOffset>
                </wp:positionV>
                <wp:extent cx="349885" cy="268605"/>
                <wp:effectExtent l="15240" t="8255" r="6350" b="8890"/>
                <wp:wrapNone/>
                <wp:docPr id="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26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6BF" w:rsidRDefault="002076BF"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9" style="position:absolute;margin-left:238.65pt;margin-top:10pt;width:27.55pt;height:21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" strokecolor="black [3213]" strokeweight="1pt">
                <v:textbox>
                  <w:txbxContent>
                    <w:p w:rsidR="002076BF" w:rsidRDefault="002076BF">
                      <w: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127000</wp:posOffset>
                </wp:positionV>
                <wp:extent cx="386715" cy="268605"/>
                <wp:effectExtent l="0" t="0" r="13335" b="1714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" cy="26860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Pr="00254195" w:rsidRDefault="002076BF" w:rsidP="00254195">
                            <w:r>
                              <w:t>1.33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40" style="position:absolute;margin-left:176.25pt;margin-top:10pt;width:30.45pt;height:2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" filled="f" strokecolor="black [3213]" strokeweight="1pt">
                <v:path arrowok="t"/>
                <v:textbox>
                  <w:txbxContent>
                    <w:p w:rsidR="002076BF" w:rsidRPr="00254195" w:rsidRDefault="002076BF" w:rsidP="00254195">
                      <w:r>
                        <w:t>1.33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-635</wp:posOffset>
                </wp:positionV>
                <wp:extent cx="317500" cy="238125"/>
                <wp:effectExtent l="0" t="0" r="25400" b="2857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7500" cy="2381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41" style="position:absolute;margin-left:295.25pt;margin-top:-.05pt;width:2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108585</wp:posOffset>
                </wp:positionV>
                <wp:extent cx="386715" cy="287020"/>
                <wp:effectExtent l="0" t="0" r="13335" b="1778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" cy="2870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1.3</w:t>
                            </w:r>
                          </w:p>
                          <w:p w:rsidR="002076BF" w:rsidRDefault="002076BF" w:rsidP="003A46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42" style="position:absolute;margin-left:127.8pt;margin-top:8.55pt;width:30.45pt;height:2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1.3</w:t>
                      </w:r>
                    </w:p>
                    <w:p w:rsidR="002076BF" w:rsidRDefault="002076BF" w:rsidP="003A46C7"/>
                  </w:txbxContent>
                </v:textbox>
              </v:rect>
            </w:pict>
          </mc:Fallback>
        </mc:AlternateContent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191135</wp:posOffset>
                </wp:positionV>
                <wp:extent cx="318135" cy="218440"/>
                <wp:effectExtent l="0" t="0" r="24765" b="1016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" cy="2184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43" style="position:absolute;margin-left:295.2pt;margin-top:15.05pt;width:25.05pt;height:1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118745</wp:posOffset>
                </wp:positionV>
                <wp:extent cx="386715" cy="295275"/>
                <wp:effectExtent l="13335" t="8890" r="9525" b="10160"/>
                <wp:wrapNone/>
                <wp:docPr id="4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671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6BF" w:rsidRDefault="002076BF">
                            <w:r>
                              <w:t>1.3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44" style="position:absolute;margin-left:176.25pt;margin-top:9.35pt;width:30.4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" strokeweight="1pt">
                <v:textbox>
                  <w:txbxContent>
                    <w:p w:rsidR="002076BF" w:rsidRDefault="002076BF">
                      <w:r>
                        <w:t>1.3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118745</wp:posOffset>
                </wp:positionV>
                <wp:extent cx="386715" cy="265430"/>
                <wp:effectExtent l="0" t="0" r="13335" b="2032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" cy="2654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45" style="position:absolute;margin-left:127.8pt;margin-top:9.35pt;width:30.45pt;height:2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1.3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502DF1">
      <w:pPr>
        <w:tabs>
          <w:tab w:val="center" w:pos="4819"/>
        </w:tabs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635</wp:posOffset>
                </wp:positionV>
                <wp:extent cx="349885" cy="282575"/>
                <wp:effectExtent l="15240" t="9525" r="6350" b="12700"/>
                <wp:wrapNone/>
                <wp:docPr id="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28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6BF" w:rsidRDefault="002076BF"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46" style="position:absolute;margin-left:238.65pt;margin-top:.05pt;width:27.55pt;height:22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" strokeweight="1pt">
                <v:textbox>
                  <w:txbxContent>
                    <w:p w:rsidR="002076BF" w:rsidRDefault="002076BF">
                      <w: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3750310</wp:posOffset>
                </wp:positionH>
                <wp:positionV relativeFrom="paragraph">
                  <wp:posOffset>179705</wp:posOffset>
                </wp:positionV>
                <wp:extent cx="318135" cy="218440"/>
                <wp:effectExtent l="0" t="0" r="24765" b="1016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" cy="2184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47" style="position:absolute;margin-left:295.3pt;margin-top:14.15pt;width:25.05pt;height:1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502DF1">
        <w:rPr>
          <w:rFonts w:ascii="Liberation Serif" w:hAnsi="Liberation Serif" w:cs="Liberation Serif"/>
          <w:sz w:val="28"/>
          <w:szCs w:val="28"/>
        </w:rPr>
        <w:tab/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78740</wp:posOffset>
                </wp:positionV>
                <wp:extent cx="386715" cy="254635"/>
                <wp:effectExtent l="0" t="0" r="13335" b="1206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6715" cy="2546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1.3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48" style="position:absolute;margin-left:127.8pt;margin-top:6.2pt;width:30.45pt;height:20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1.3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502DF1">
      <w:pPr>
        <w:tabs>
          <w:tab w:val="center" w:pos="4819"/>
        </w:tabs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128905</wp:posOffset>
                </wp:positionV>
                <wp:extent cx="349885" cy="304800"/>
                <wp:effectExtent l="15240" t="13335" r="6350" b="15240"/>
                <wp:wrapNone/>
                <wp:docPr id="2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6BF" w:rsidRDefault="002076BF"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49" style="position:absolute;margin-left:238.65pt;margin-top:10.15pt;width:27.5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" strokeweight="1pt">
                <v:textbox>
                  <w:txbxContent>
                    <w:p w:rsidR="002076BF" w:rsidRDefault="002076BF">
                      <w: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128905</wp:posOffset>
                </wp:positionV>
                <wp:extent cx="318135" cy="248285"/>
                <wp:effectExtent l="0" t="0" r="24765" b="1841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" cy="24828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  <w:p w:rsidR="002076BF" w:rsidRDefault="002076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50" style="position:absolute;margin-left:295.2pt;margin-top:10.15pt;width:25.05pt;height:19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4</w:t>
                      </w:r>
                    </w:p>
                    <w:p w:rsidR="002076BF" w:rsidRDefault="002076BF"/>
                  </w:txbxContent>
                </v:textbox>
              </v:rect>
            </w:pict>
          </mc:Fallback>
        </mc:AlternateContent>
      </w:r>
      <w:r w:rsidR="00502DF1">
        <w:rPr>
          <w:rFonts w:ascii="Liberation Serif" w:hAnsi="Liberation Serif" w:cs="Liberation Serif"/>
          <w:sz w:val="28"/>
          <w:szCs w:val="28"/>
        </w:rPr>
        <w:tab/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46990</wp:posOffset>
                </wp:positionV>
                <wp:extent cx="416560" cy="267970"/>
                <wp:effectExtent l="0" t="0" r="21590" b="1778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6560" cy="2679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1.2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51" style="position:absolute;margin-left:127.8pt;margin-top:3.7pt;width:32.8pt;height:21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1.2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110490</wp:posOffset>
                </wp:positionV>
                <wp:extent cx="318135" cy="248285"/>
                <wp:effectExtent l="0" t="0" r="24765" b="1841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8135" cy="24828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52" style="position:absolute;margin-left:295.2pt;margin-top:8.7pt;width:25.05pt;height:1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40005</wp:posOffset>
                </wp:positionV>
                <wp:extent cx="416560" cy="261620"/>
                <wp:effectExtent l="0" t="0" r="21590" b="2413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6560" cy="2616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076BF" w:rsidRDefault="002076BF" w:rsidP="003A46C7">
                            <w:pPr>
                              <w:jc w:val="center"/>
                            </w:pPr>
                            <w:r>
                              <w:t>1.1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53" style="position:absolute;margin-left:127.8pt;margin-top:3.15pt;width:32.8pt;height:2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" filled="f" strokecolor="black [3213]" strokeweight="1pt">
                <v:path arrowok="t"/>
                <v:textbox>
                  <w:txbxContent>
                    <w:p w:rsidR="002076BF" w:rsidRDefault="002076BF" w:rsidP="003A46C7">
                      <w:pPr>
                        <w:jc w:val="center"/>
                      </w:pPr>
                      <w:r>
                        <w:t>1.1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-544830</wp:posOffset>
                </wp:positionH>
                <wp:positionV relativeFrom="paragraph">
                  <wp:posOffset>162560</wp:posOffset>
                </wp:positionV>
                <wp:extent cx="6692265" cy="248285"/>
                <wp:effectExtent l="0" t="0" r="13335" b="1841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2265" cy="248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6BF" w:rsidRPr="00474746" w:rsidRDefault="002076BF" w:rsidP="003A46C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74746">
                              <w:rPr>
                                <w:color w:val="000000" w:themeColor="text1"/>
                              </w:rPr>
                              <w:t xml:space="preserve">О Г </w:t>
                            </w:r>
                            <w:proofErr w:type="gramStart"/>
                            <w:r w:rsidRPr="00474746">
                              <w:rPr>
                                <w:color w:val="000000" w:themeColor="text1"/>
                              </w:rPr>
                              <w:t>Р</w:t>
                            </w:r>
                            <w:proofErr w:type="gramEnd"/>
                            <w:r w:rsidRPr="00474746">
                              <w:rPr>
                                <w:color w:val="000000" w:themeColor="text1"/>
                              </w:rPr>
                              <w:t xml:space="preserve"> А Ж Д Е Н И 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54" style="position:absolute;margin-left:-42.9pt;margin-top:12.8pt;width:526.95pt;height:19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" filled="f" strokecolor="black [3213]" strokeweight="2pt">
                <v:path arrowok="t"/>
                <v:textbox>
                  <w:txbxContent>
                    <w:p w:rsidR="002076BF" w:rsidRPr="00474746" w:rsidRDefault="002076BF" w:rsidP="003A46C7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74746">
                        <w:rPr>
                          <w:color w:val="000000" w:themeColor="text1"/>
                        </w:rPr>
                        <w:t xml:space="preserve">О Г </w:t>
                      </w:r>
                      <w:proofErr w:type="gramStart"/>
                      <w:r w:rsidRPr="00474746">
                        <w:rPr>
                          <w:color w:val="000000" w:themeColor="text1"/>
                        </w:rPr>
                        <w:t>Р</w:t>
                      </w:r>
                      <w:proofErr w:type="gramEnd"/>
                      <w:r w:rsidRPr="00474746">
                        <w:rPr>
                          <w:color w:val="000000" w:themeColor="text1"/>
                        </w:rPr>
                        <w:t xml:space="preserve"> А Ж Д Е Н И Е</w:t>
                      </w: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F37604" w:rsidP="003A46C7">
      <w:pPr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-544830</wp:posOffset>
                </wp:positionH>
                <wp:positionV relativeFrom="paragraph">
                  <wp:posOffset>81280</wp:posOffset>
                </wp:positionV>
                <wp:extent cx="6692265" cy="469265"/>
                <wp:effectExtent l="0" t="0" r="13335" b="2603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2265" cy="4692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76BF" w:rsidRPr="00474746" w:rsidRDefault="002076BF" w:rsidP="003A46C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 xml:space="preserve">                                                                                        </w:t>
                            </w:r>
                            <w:r w:rsidRPr="002D3613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А Р К О В К А</w:t>
                            </w:r>
                          </w:p>
                          <w:p w:rsidR="002076BF" w:rsidRDefault="002076BF" w:rsidP="003A46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55" style="position:absolute;margin-left:-42.9pt;margin-top:6.4pt;width:526.95pt;height:36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" filled="f" strokecolor="black [3213]" strokeweight="2pt">
                <v:path arrowok="t"/>
                <v:textbox>
                  <w:txbxContent>
                    <w:p w:rsidR="002076BF" w:rsidRPr="00474746" w:rsidRDefault="002076BF" w:rsidP="003A46C7">
                      <w:pPr>
                        <w:rPr>
                          <w:color w:val="000000" w:themeColor="text1"/>
                        </w:rPr>
                      </w:pPr>
                      <w:r>
                        <w:t xml:space="preserve">                                                                                        </w:t>
                      </w:r>
                      <w:r w:rsidRPr="002D3613">
                        <w:rPr>
                          <w:color w:val="000000" w:themeColor="text1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П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А Р К О В К А</w:t>
                      </w:r>
                    </w:p>
                    <w:p w:rsidR="002076BF" w:rsidRDefault="002076BF" w:rsidP="003A46C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3A46C7" w:rsidRPr="00860382" w:rsidRDefault="003A46C7" w:rsidP="003A46C7">
      <w:pPr>
        <w:rPr>
          <w:rFonts w:ascii="Liberation Serif" w:hAnsi="Liberation Serif" w:cs="Liberation Serif"/>
          <w:sz w:val="28"/>
          <w:szCs w:val="28"/>
        </w:rPr>
      </w:pPr>
    </w:p>
    <w:p w:rsidR="009511F8" w:rsidRDefault="003A46C7" w:rsidP="00B47FE2">
      <w:pPr>
        <w:autoSpaceDE w:val="0"/>
        <w:autoSpaceDN w:val="0"/>
        <w:adjustRightInd w:val="0"/>
        <w:jc w:val="both"/>
      </w:pPr>
      <w:proofErr w:type="gramStart"/>
      <w:r>
        <w:t>1</w:t>
      </w:r>
      <w:r w:rsidR="00B47FE2">
        <w:t>-</w:t>
      </w:r>
      <w:r w:rsidR="00254195">
        <w:t xml:space="preserve"> места для продажи</w:t>
      </w:r>
      <w:r>
        <w:t xml:space="preserve"> сельскохозяйственн</w:t>
      </w:r>
      <w:r w:rsidR="00254195">
        <w:t>ых</w:t>
      </w:r>
      <w:r>
        <w:t xml:space="preserve"> продукт</w:t>
      </w:r>
      <w:r w:rsidR="00254195">
        <w:t>ов</w:t>
      </w:r>
      <w:r>
        <w:t>, из них 1.1- не прошедши</w:t>
      </w:r>
      <w:r w:rsidR="00254195">
        <w:t>х</w:t>
      </w:r>
      <w:r>
        <w:t xml:space="preserve"> промышленную обработку, 1.2- </w:t>
      </w:r>
      <w:r w:rsidR="00254195">
        <w:t xml:space="preserve">для продажи </w:t>
      </w:r>
      <w:r>
        <w:t>с использованием транспортных средств и мобильного оборудования</w:t>
      </w:r>
      <w:r w:rsidR="009511F8" w:rsidRPr="009511F8">
        <w:t xml:space="preserve"> </w:t>
      </w:r>
      <w:r w:rsidR="00254195">
        <w:t>, 1.3 -</w:t>
      </w:r>
      <w:r w:rsidR="00254195" w:rsidRPr="00254195">
        <w:t xml:space="preserve"> </w:t>
      </w:r>
      <w:r w:rsidR="00254195">
        <w:t>места для продажи сельскохозяйственной продукции юридическими лицами, индивидуальными предпринимателями, зарегистрированными в установленном законодательством Российской Федерации порядке, а также гражданами (в том числе главами крестьянских (фермерских) хозяйств, членами таких хозяйств, гражданами, ведущими личное подсобное хозяйство или занимающимися</w:t>
      </w:r>
      <w:proofErr w:type="gramEnd"/>
      <w:r w:rsidR="00254195">
        <w:t xml:space="preserve"> садоводством, огородничеством, животноводством)</w:t>
      </w:r>
      <w:r w:rsidR="00B47FE2">
        <w:t>;</w:t>
      </w:r>
    </w:p>
    <w:p w:rsidR="003A46C7" w:rsidRDefault="003A46C7" w:rsidP="00B47FE2">
      <w:pPr>
        <w:pStyle w:val="a9"/>
        <w:tabs>
          <w:tab w:val="clear" w:pos="4677"/>
        </w:tabs>
      </w:pPr>
      <w:r>
        <w:t>2</w:t>
      </w:r>
      <w:r w:rsidR="00B47FE2">
        <w:t xml:space="preserve"> - места для оказания услуг</w:t>
      </w:r>
      <w:r w:rsidR="00F45EC0">
        <w:t xml:space="preserve"> </w:t>
      </w:r>
      <w:r>
        <w:t>общественно</w:t>
      </w:r>
      <w:r w:rsidR="00B47FE2">
        <w:t xml:space="preserve">го </w:t>
      </w:r>
      <w:r>
        <w:t>питани</w:t>
      </w:r>
      <w:r w:rsidR="00B47FE2">
        <w:t>я;</w:t>
      </w:r>
    </w:p>
    <w:p w:rsidR="003A46C7" w:rsidRDefault="003A46C7" w:rsidP="003A46C7">
      <w:pPr>
        <w:pStyle w:val="a9"/>
      </w:pPr>
      <w:r>
        <w:t>3</w:t>
      </w:r>
      <w:r w:rsidR="00F45EC0">
        <w:t xml:space="preserve"> </w:t>
      </w:r>
      <w:r w:rsidR="00B47FE2">
        <w:t xml:space="preserve">- места для продажи </w:t>
      </w:r>
      <w:r>
        <w:t>издели</w:t>
      </w:r>
      <w:r w:rsidR="00B47FE2">
        <w:t xml:space="preserve">й </w:t>
      </w:r>
      <w:r>
        <w:t>декоративно-прикладного творчества</w:t>
      </w:r>
      <w:r w:rsidR="00B47FE2">
        <w:t>;</w:t>
      </w:r>
    </w:p>
    <w:p w:rsidR="003055E9" w:rsidRPr="00E12373" w:rsidRDefault="003A46C7" w:rsidP="00E7453D">
      <w:pPr>
        <w:pStyle w:val="a9"/>
        <w:rPr>
          <w:rFonts w:ascii="Liberation Serif" w:hAnsi="Liberation Serif"/>
          <w:sz w:val="28"/>
          <w:szCs w:val="28"/>
        </w:rPr>
      </w:pPr>
      <w:r>
        <w:t xml:space="preserve">4 </w:t>
      </w:r>
      <w:r w:rsidR="00B47FE2">
        <w:t>- места для продажи промышленной</w:t>
      </w:r>
      <w:r>
        <w:t xml:space="preserve"> групп</w:t>
      </w:r>
      <w:r w:rsidR="00B47FE2">
        <w:t>ы</w:t>
      </w:r>
      <w:r>
        <w:t xml:space="preserve"> товаров</w:t>
      </w:r>
      <w:r w:rsidR="00B47FE2">
        <w:t>.</w:t>
      </w:r>
    </w:p>
    <w:sectPr w:rsidR="003055E9" w:rsidRPr="00E12373" w:rsidSect="003633BB">
      <w:headerReference w:type="default" r:id="rId9"/>
      <w:headerReference w:type="first" r:id="rId10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6BF" w:rsidRDefault="002076BF" w:rsidP="00352CE2">
      <w:r>
        <w:separator/>
      </w:r>
    </w:p>
  </w:endnote>
  <w:endnote w:type="continuationSeparator" w:id="0">
    <w:p w:rsidR="002076BF" w:rsidRDefault="002076BF" w:rsidP="0035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6BF" w:rsidRDefault="002076BF" w:rsidP="00352CE2">
      <w:r>
        <w:separator/>
      </w:r>
    </w:p>
  </w:footnote>
  <w:footnote w:type="continuationSeparator" w:id="0">
    <w:p w:rsidR="002076BF" w:rsidRDefault="002076BF" w:rsidP="00352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85462"/>
    </w:sdtPr>
    <w:sdtEndPr/>
    <w:sdtContent>
      <w:p w:rsidR="003633BB" w:rsidRDefault="004A523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076BF" w:rsidRDefault="002076B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3BB" w:rsidRDefault="003633BB">
    <w:pPr>
      <w:pStyle w:val="a7"/>
      <w:jc w:val="center"/>
    </w:pPr>
  </w:p>
  <w:p w:rsidR="003633BB" w:rsidRDefault="003633B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14337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1F3"/>
    <w:rsid w:val="000D6E04"/>
    <w:rsid w:val="0010442A"/>
    <w:rsid w:val="00133698"/>
    <w:rsid w:val="00141EFC"/>
    <w:rsid w:val="00182484"/>
    <w:rsid w:val="002076BF"/>
    <w:rsid w:val="00212A8A"/>
    <w:rsid w:val="0023226A"/>
    <w:rsid w:val="00254195"/>
    <w:rsid w:val="00263073"/>
    <w:rsid w:val="002F358E"/>
    <w:rsid w:val="00300CE4"/>
    <w:rsid w:val="00301773"/>
    <w:rsid w:val="003055E9"/>
    <w:rsid w:val="00307628"/>
    <w:rsid w:val="00311136"/>
    <w:rsid w:val="00352B7E"/>
    <w:rsid w:val="00352CE2"/>
    <w:rsid w:val="003633BB"/>
    <w:rsid w:val="00374C89"/>
    <w:rsid w:val="003A46C7"/>
    <w:rsid w:val="003F6459"/>
    <w:rsid w:val="00463E70"/>
    <w:rsid w:val="004A5238"/>
    <w:rsid w:val="004B0D4D"/>
    <w:rsid w:val="004C3D72"/>
    <w:rsid w:val="004F4246"/>
    <w:rsid w:val="00502DF1"/>
    <w:rsid w:val="00536788"/>
    <w:rsid w:val="00593BB6"/>
    <w:rsid w:val="006206BE"/>
    <w:rsid w:val="006C6C5E"/>
    <w:rsid w:val="00702165"/>
    <w:rsid w:val="00720985"/>
    <w:rsid w:val="0073656F"/>
    <w:rsid w:val="0076326A"/>
    <w:rsid w:val="007F5381"/>
    <w:rsid w:val="00822BB2"/>
    <w:rsid w:val="00871148"/>
    <w:rsid w:val="00887820"/>
    <w:rsid w:val="00896CBC"/>
    <w:rsid w:val="008A48A1"/>
    <w:rsid w:val="008C0E41"/>
    <w:rsid w:val="00900351"/>
    <w:rsid w:val="009511F8"/>
    <w:rsid w:val="00956960"/>
    <w:rsid w:val="00975A1C"/>
    <w:rsid w:val="00991640"/>
    <w:rsid w:val="00A0725A"/>
    <w:rsid w:val="00A1076A"/>
    <w:rsid w:val="00A249C1"/>
    <w:rsid w:val="00A26589"/>
    <w:rsid w:val="00A67D51"/>
    <w:rsid w:val="00A86A20"/>
    <w:rsid w:val="00AD2270"/>
    <w:rsid w:val="00B47FE2"/>
    <w:rsid w:val="00B73618"/>
    <w:rsid w:val="00B95DBC"/>
    <w:rsid w:val="00B97758"/>
    <w:rsid w:val="00BA61F3"/>
    <w:rsid w:val="00BA7870"/>
    <w:rsid w:val="00BC77AC"/>
    <w:rsid w:val="00BF6E52"/>
    <w:rsid w:val="00C55198"/>
    <w:rsid w:val="00C8290F"/>
    <w:rsid w:val="00CA14D7"/>
    <w:rsid w:val="00CB0C06"/>
    <w:rsid w:val="00CC2D68"/>
    <w:rsid w:val="00CF7251"/>
    <w:rsid w:val="00D21B79"/>
    <w:rsid w:val="00D46873"/>
    <w:rsid w:val="00D921D5"/>
    <w:rsid w:val="00DE4BE7"/>
    <w:rsid w:val="00E12373"/>
    <w:rsid w:val="00E13858"/>
    <w:rsid w:val="00E7453D"/>
    <w:rsid w:val="00EE4587"/>
    <w:rsid w:val="00F37604"/>
    <w:rsid w:val="00F444B4"/>
    <w:rsid w:val="00F45EC0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3A46C7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3A46C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rsid w:val="003A46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3A46C7"/>
    <w:pPr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3A46C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rsid w:val="003A46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90E80-D5B6-4B95-97DC-6E14D2D0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</TotalTime>
  <Pages>6</Pages>
  <Words>1313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Ahmetshin</cp:lastModifiedBy>
  <cp:revision>2</cp:revision>
  <cp:lastPrinted>2022-02-24T09:17:00Z</cp:lastPrinted>
  <dcterms:created xsi:type="dcterms:W3CDTF">2022-02-28T04:22:00Z</dcterms:created>
  <dcterms:modified xsi:type="dcterms:W3CDTF">2022-02-28T04:22:00Z</dcterms:modified>
</cp:coreProperties>
</file>