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5867" w:rsidRDefault="00CE586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CE5867" w:rsidRDefault="00CE586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</w:t>
      </w:r>
      <w:r w:rsidR="008F7BA4">
        <w:rPr>
          <w:sz w:val="24"/>
        </w:rPr>
        <w:t>01.03.2022</w:t>
      </w:r>
      <w:r w:rsidR="00133698" w:rsidRPr="00F953E9">
        <w:rPr>
          <w:sz w:val="24"/>
        </w:rPr>
        <w:t xml:space="preserve">  № </w:t>
      </w:r>
      <w:r w:rsidR="008F7BA4">
        <w:rPr>
          <w:sz w:val="24"/>
        </w:rPr>
        <w:t>203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утверждении  списков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 xml:space="preserve">1 </w:t>
      </w:r>
      <w:r w:rsidR="00E528CA">
        <w:rPr>
          <w:b/>
        </w:rPr>
        <w:t xml:space="preserve">марта </w:t>
      </w:r>
      <w:r w:rsidR="005016F0" w:rsidRPr="00393B98">
        <w:rPr>
          <w:b/>
        </w:rPr>
        <w:t>202</w:t>
      </w:r>
      <w:r w:rsidR="0085340B">
        <w:rPr>
          <w:b/>
        </w:rPr>
        <w:t>2</w:t>
      </w:r>
      <w:r w:rsidR="005016F0" w:rsidRPr="00393B98">
        <w:rPr>
          <w:b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 xml:space="preserve"> стать</w:t>
      </w:r>
      <w:r w:rsidR="00393B98">
        <w:rPr>
          <w:sz w:val="28"/>
          <w:szCs w:val="28"/>
        </w:rPr>
        <w:t>ей</w:t>
      </w:r>
      <w:r w:rsidRPr="00E84854">
        <w:rPr>
          <w:sz w:val="28"/>
          <w:szCs w:val="28"/>
        </w:rPr>
        <w:t xml:space="preserve"> 25 Закона Свердловской области  от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</w:t>
      </w:r>
      <w:r w:rsidR="00E528CA">
        <w:t>марта</w:t>
      </w:r>
      <w:r>
        <w:t xml:space="preserve"> 2</w:t>
      </w:r>
      <w:r w:rsidRPr="00B94E69">
        <w:t>0</w:t>
      </w:r>
      <w:r>
        <w:t>2</w:t>
      </w:r>
      <w:r w:rsidR="0085340B">
        <w:t>2</w:t>
      </w:r>
      <w:r w:rsidRPr="00B94E69">
        <w:t xml:space="preserve"> года (прилагается).</w:t>
      </w:r>
    </w:p>
    <w:p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</w:t>
      </w:r>
      <w:proofErr w:type="gramStart"/>
      <w:r w:rsidRPr="003F5F30">
        <w:t>Контроль за</w:t>
      </w:r>
      <w:proofErr w:type="gramEnd"/>
      <w:r w:rsidRPr="003F5F30">
        <w:t xml:space="preserve"> исполнением настоящего приказа возложить на начальника отдела по земле О.С. Пермякову.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1F35F7" w:rsidRDefault="001F35F7" w:rsidP="00783404">
      <w:pPr>
        <w:jc w:val="right"/>
      </w:pPr>
    </w:p>
    <w:p w:rsidR="00783404" w:rsidRPr="00DC59A2" w:rsidRDefault="00783404" w:rsidP="00783404">
      <w:pPr>
        <w:jc w:val="right"/>
      </w:pPr>
      <w:proofErr w:type="gramStart"/>
      <w:r w:rsidRPr="00DC59A2">
        <w:lastRenderedPageBreak/>
        <w:t>Утвержден</w:t>
      </w:r>
      <w:proofErr w:type="gramEnd"/>
      <w:r w:rsidRPr="00DC59A2">
        <w:t xml:space="preserve"> </w:t>
      </w:r>
      <w:r>
        <w:t xml:space="preserve"> </w:t>
      </w:r>
      <w:r w:rsidRPr="00DC59A2">
        <w:t xml:space="preserve">Приказом ОМС </w:t>
      </w:r>
    </w:p>
    <w:p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:rsidR="00783404" w:rsidRPr="00DC59A2" w:rsidRDefault="00783404" w:rsidP="00783404">
      <w:pPr>
        <w:jc w:val="right"/>
      </w:pPr>
      <w:r w:rsidRPr="00DC59A2">
        <w:t xml:space="preserve">от  </w:t>
      </w:r>
      <w:r w:rsidR="00420982">
        <w:t>01.03.</w:t>
      </w:r>
      <w:r w:rsidR="0035774A">
        <w:t>2022</w:t>
      </w:r>
      <w:r w:rsidRPr="00DC59A2">
        <w:t xml:space="preserve">   №</w:t>
      </w:r>
      <w:r>
        <w:t xml:space="preserve"> </w:t>
      </w:r>
      <w:r w:rsidR="003017DE">
        <w:t>203</w:t>
      </w:r>
      <w:bookmarkStart w:id="0" w:name="_GoBack"/>
      <w:bookmarkEnd w:id="0"/>
    </w:p>
    <w:p w:rsidR="00783404" w:rsidRDefault="00783404" w:rsidP="00783404">
      <w:pPr>
        <w:pStyle w:val="ac"/>
      </w:pPr>
    </w:p>
    <w:p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545512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126"/>
        <w:gridCol w:w="2552"/>
        <w:gridCol w:w="2986"/>
      </w:tblGrid>
      <w:tr w:rsidR="00783404" w:rsidRPr="00DC59A2" w:rsidTr="00545512">
        <w:trPr>
          <w:trHeight w:val="333"/>
        </w:trPr>
        <w:tc>
          <w:tcPr>
            <w:tcW w:w="851" w:type="dxa"/>
          </w:tcPr>
          <w:p w:rsidR="00783404" w:rsidRPr="00672DFE" w:rsidRDefault="00783404" w:rsidP="001F35F7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 xml:space="preserve">№ </w:t>
            </w:r>
            <w:r w:rsidR="001F35F7" w:rsidRPr="00672DFE">
              <w:rPr>
                <w:b/>
                <w:snapToGrid w:val="0"/>
                <w:color w:val="000000"/>
              </w:rPr>
              <w:t>оч.</w:t>
            </w:r>
          </w:p>
        </w:tc>
        <w:tc>
          <w:tcPr>
            <w:tcW w:w="2126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2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86" w:type="dxa"/>
          </w:tcPr>
          <w:p w:rsidR="00783404" w:rsidRPr="00672DFE" w:rsidRDefault="00783404" w:rsidP="004E50F0">
            <w:pPr>
              <w:jc w:val="center"/>
              <w:rPr>
                <w:b/>
                <w:snapToGrid w:val="0"/>
                <w:color w:val="000000"/>
              </w:rPr>
            </w:pPr>
            <w:r w:rsidRPr="00672DFE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Гульниса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Маннафовна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Бицюк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Нестеров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Нестерова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Богунов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Артюшин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Артюшина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Шуплецов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Валентинович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Шуплецова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Егоровна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Григорьевич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Привалова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Марине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Саркисовна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Азизулла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Ядигар оглы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Илаха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Агакерим кызы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Тишунов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Тишунова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Армен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Вардгесович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Большакова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Перевозкина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Эдгар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Агасевич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Сюзанна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Самвеловна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Васькин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Абилова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Рашитовна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Туринцев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Туринцева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Фарагатовна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Шайхитдинов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Лиазович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Шайхитдинова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Самочернова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Галиева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Нуритдиновна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Матюшов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Матюшова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Бударина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Бударин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Тюлюбаев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Жаслан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Багитжанович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Тюлюбаева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Акмарал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Сабржановна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Адипович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Георгиевич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Кучурян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Чегодаев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Чегодаева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Слободчиков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Слободчикова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Довлат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Ширали оглы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Алекберова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Ильхама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Закир кызы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Обухова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Селезнева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Лопарева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Амина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Халиловна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Лопарев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Маковкин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Маковкина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Цейлер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Самохина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Самохин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Буторина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Мурзина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Григорьевич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Файзуллина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Рыбинский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Рыбинская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Исхакова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Меньшикова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Ибрагимовна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Северухин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Северухина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Кошелев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Кошелева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Актемежова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Кукарина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Кукарин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Парфенова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Севостьянов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Форись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Милакина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Спиридонова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Валентинович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Манжула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Пустынных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Затяева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Бабкин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Константиновна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Таскаева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Шабалина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Ходосевич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Папулова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Эдуардович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Сидорова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Вернидуб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Возчикова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Суханова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Краев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Краева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Чепурных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Чувакова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Луговская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Деменьшина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Водолажская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Анжелина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Тихонова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Альбертовна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420982">
              <w:rPr>
                <w:snapToGrid w:val="0"/>
                <w:color w:val="000000"/>
              </w:rPr>
              <w:t>Коновалов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Филякина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Садчикова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Ратосеп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Созонова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Шимбель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Станиславович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Кунцевич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Самолюк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Редикурцева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Альбина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Миллятовна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Осинцева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Якушев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Игоревич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Табризовна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Вешкурцева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Вешкурцев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Сайфидияров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Фирдус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Габдельянович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Сайфидиярова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Анфиса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Рафаиловна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Юлдашева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Зиннатулловна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Идатовна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Шонохова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Шонохов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Федорович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Середина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Барышева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Грехова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Аминева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Ряпосова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Ряпосов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Котельников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Котельникова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Мухамедзянова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Рафкатовна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Борисовна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Пахомова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Ирековна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Вараксина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Ванировна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Агзамович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Слатина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Горбачевская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Горбачевский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Назарук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Парадеева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Самвеловна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Парадеев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Жомов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Взнуздаева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151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Маматкулов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Ёрмухамад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Мухамадаминович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Маматкулова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Шахноза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Бахтияровна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Гурьева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Игоревич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Федорович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Копылова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Копылов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Тухтасунова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Гульмира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Азизматовна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Тухтасунов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Дилшод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Обиддинович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Стулова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Рахматуллина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Равильевна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Садретдинова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Кираматов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Нагимжанович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Кираматова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Рафкатовна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Харласов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Лутович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Харласова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Борисовна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Джумабоева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Дымшакова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Ягафарова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Гасимовна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Плотникова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Легаева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Яхиевна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Багаутдинова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Багаутдинов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Радикович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Патракова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Патраков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182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Наильевич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Дамировна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Нурушева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Талипповна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Динмухаметова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Трохова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Евсюков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Евсюкова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Иманов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Иманова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Павлецова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Плаксина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Лобова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Махмутовна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Гривицкая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199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Трифонова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Ризвановна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Измоденова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Виолетта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Ярославцева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Курмачева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Руслановна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Курмачев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Солодонов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Солодонова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Машьянова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Рабизо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Михайловна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Истомова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Гребенщиков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Гребенщикова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Нигамажанович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Зотова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Бойкова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Батракова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Васенин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Витальевич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Васенина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Притчина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Колесов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Колесова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Анисимова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Кленова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Эльнара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Сабирхан кызы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Таскаев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Григорьевич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Таскаева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Ражаповна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Обвинцева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Щербакова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Чадова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Васильевна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Рыкова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Портнова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Налетов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Налетова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Верьякова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Верьяков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Геннадьевич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Зоитова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Инна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Лекомцева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Маратович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Зяблина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Зяблин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Мехонцева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Маричева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Раисовна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Хорьков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Хорькова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Леонидовна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Ихсанова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Маратовна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Игоревич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Лысанова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Евгеньевна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Сенцова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Щитковский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Щитковская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Хайбуллоев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Саидкул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Саидмуродович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Кугубаева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Бекишева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Юлия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Фарижановна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Германовна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Черепанова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Петровна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Расцелуева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Юрьевна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Анатольевич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Хусаинова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Алексеева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Ковалёв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Крайняк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Каталевская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Жанадильевна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Широпятова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Мовлатова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Асма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Айндыевна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Мурадова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Зумрия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Мамедали кызы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Акберов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Ахлиман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Ядигар оглы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Фонград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Викторовна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Хамзина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Фаниловна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Сладкевич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Сладкевич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Вячеславовна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Зевакова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Ивановна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Захматова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Гафаров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Рафиль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Ризванович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Гафарова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Альфритовна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Хабарова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420982">
              <w:rPr>
                <w:snapToGrid w:val="0"/>
                <w:color w:val="000000"/>
              </w:rPr>
              <w:t>Хабаров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Олегович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Хамматова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Владиславовна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lastRenderedPageBreak/>
              <w:t>290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Степановна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Сергеевна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Яндуганова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Владимировна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Шеломенцев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Павлович</w:t>
            </w:r>
          </w:p>
        </w:tc>
      </w:tr>
      <w:tr w:rsidR="00462BC7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Шеломенцева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Валерьевна</w:t>
            </w:r>
          </w:p>
        </w:tc>
      </w:tr>
      <w:tr w:rsidR="00420982" w:rsidRPr="00420982" w:rsidTr="00420982">
        <w:trPr>
          <w:trHeight w:val="3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295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Грязных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0982" w:rsidRPr="00420982" w:rsidRDefault="00420982" w:rsidP="00420982">
            <w:pPr>
              <w:jc w:val="center"/>
              <w:rPr>
                <w:snapToGrid w:val="0"/>
                <w:color w:val="000000"/>
              </w:rPr>
            </w:pPr>
            <w:r w:rsidRPr="00420982">
              <w:rPr>
                <w:snapToGrid w:val="0"/>
                <w:color w:val="000000"/>
              </w:rPr>
              <w:t>Николаевна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133698">
      <w:pPr>
        <w:jc w:val="both"/>
        <w:rPr>
          <w:sz w:val="28"/>
          <w:szCs w:val="28"/>
        </w:rPr>
      </w:pPr>
    </w:p>
    <w:p w:rsidR="00CD304F" w:rsidRDefault="00CD304F" w:rsidP="00CD304F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 w:rsidR="00E528CA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867F56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AC17CD">
        <w:rPr>
          <w:sz w:val="24"/>
          <w:szCs w:val="24"/>
        </w:rPr>
        <w:t xml:space="preserve"> (абз.3 п.1 ст.26 Закона Свердловской области от 07.07.2004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CD304F" w:rsidRPr="00DC59A2" w:rsidTr="00381946">
        <w:trPr>
          <w:trHeight w:val="213"/>
        </w:trPr>
        <w:tc>
          <w:tcPr>
            <w:tcW w:w="70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Скаредина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Осипов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Падерин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Падерина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Клейменов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Гулемин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Изосимович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Рыбина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Ризаевна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Благовещенская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Колчанова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Тазлима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Фахрутдиновна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Женфида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Бариевна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Смольников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Гулемина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Батырханова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Магзума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Гасимовна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Прокофьевна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Идатовна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Слезкин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Трофимович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Слезкина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Жиделева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Крючкова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Куфтин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Станиславович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Куфтина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Чериканова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Акимович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Плотников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Айдамирова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Кругликова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Селиванова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Шекунова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Касаткина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Красавцева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Красулина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Владиленович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Алёхина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Галимжан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Сабиржанович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Замятин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Фахретдинов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Махмут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Мингазетдинович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Никифоровна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Гусельникова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Сийдо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Филипповна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Лачихин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Мобило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Шмидт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Рудольфович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Пухнатов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Куевда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Топнев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Мышлянов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Мышлянова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Ильинична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Чупин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Галяминских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Александра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Хомутова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Азат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Айратович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Джуманиязов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Бердыевич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Шихирин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Гоптарева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Гавриловна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Савватеев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Хоченкова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Гатауллина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Мачехин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Шерстобитов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Шариповна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Кешковская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Кешковский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Москалев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Москалева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Дождикова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Дождиков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Аглуллин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Чехленко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Мавлютовна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Хисамов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Сабиржанович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Сыромятников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Кремешков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Вольхина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Хаясовна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Тюрина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Абраменко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Фомичев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Шаламова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Пашаев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Бекага оглы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Мигалев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Гиниятуллинович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Аветисян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Ваник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Арамайсович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Лобузнова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Логинов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Королёв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Шайдурова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Агафонова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Плакхин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Смертин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Марксовна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Гоглачёв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Гоглачёва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8C1252">
              <w:rPr>
                <w:snapToGrid w:val="0"/>
                <w:color w:val="000000"/>
              </w:rPr>
              <w:t>Шаркунов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Широкова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Георгиевна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Чернопрудов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Мусихин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Бартош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Богомазова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Милентьевна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Бредов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Ахмеджанова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Люция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Бикташевна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Зиневич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Самвелович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Ахтямов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Бикташевна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Хамидовна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Солженикин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Даниловна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Хужина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Ильгизаровна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Берсенев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Пастушенко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Мелентьевна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Глазачев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Ильясов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Гайнетдинович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Фидият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Миннижанович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Майсафа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Кираматовна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Юлдашевич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Бошян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Саргис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Сережаевич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Туркеев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Гайнуллин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Наилевна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Паюсов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Заболотная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Юлдашевна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Паюсова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Вострова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Суворов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Георгиевич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Сукиасян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Генрик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Азатович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Хасанова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Музафаровна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Суровенкова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8C1252">
              <w:rPr>
                <w:snapToGrid w:val="0"/>
                <w:color w:val="000000"/>
              </w:rPr>
              <w:t>Негодяев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Сокерина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Селюкович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Кудымова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Тупоногова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Рахумбаевна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Фоминых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Лактионов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Запивалов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Запивалова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Спицын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Рафаэлович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Захарович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Безбородова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Стародубцев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Суханкин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Заостровных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Шестобуз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Рафкат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Нигмаджанович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Ишимникова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Разида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Галихановна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Габдуллин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Зарифуллович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Фархиуллин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Дамбил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Самулович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Фархиуллина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Хаязовна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Сверельщиков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Сверельщикова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Марсель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Гансович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Лаврухин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Косяк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Липаткин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Ядренников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Афонасьевич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Ядренникова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Гагулин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Рябов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Ярмышев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Яковлевич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Козиненко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Ираида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Семибратов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Шувалова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Шарафетдинович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Харитонова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Пепеляева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Мансуров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Мунирович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Фаритович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Тимофеевич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Мавлютовна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Моргунова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Юдинцева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Элеонора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Яхиевна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Мухамедьяров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Потеряева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Файзулла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Нони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Каландаров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Нусратулло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Искандарович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Ефим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Овечкина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Алимбочко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Полуяхтова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Кайгородова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Ильинична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Зыябидин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Занахович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Юлдашев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Мунирович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Наумчук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Куламовна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Марьям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Зауровна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Галимжанович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Вьюкова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Шкарупина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Ахмадеева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Бородавкина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Милицкий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Шмыров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Георгиевич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Глушенков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Мещерякова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Файзулин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Куюмов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Ринатович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Куюмова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Мустакимовна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Гайтнуровна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Филуровна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Стеклянская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Сухорукова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Краюшкин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Гадаборшева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Ибрагимовна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Ибрагим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Хаматханович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Гибадуллин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Тараненко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Ибрагимович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Котряков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Цируль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Паластров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Говорун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Бурылин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Тимофеевич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Пичугина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Ильинична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Говохин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Губская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Швецова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Мясоедов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Мясоедова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Соболь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Раушания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Габдрахимовна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Лаврентьевич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Молодцова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Маркеловна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Пастухова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Голощапов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Вениаминович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Майорова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Зульфия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Каримовна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Мохамедович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Черемисина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Никулин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Руслановна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Мыльников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Мыльникова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Казанцева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Ванировна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Бунтовских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Таушканова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Запрудин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Маковая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Игнатьевна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Шмаргай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Аркадьевна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Иосава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Идиатовна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Револютовна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Экштейн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Ризем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Нажмутдинович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Меклащук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Фахрутдинов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Равильевич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Рыбникова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Гатиятуллина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Валерьяновна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Курбангалиев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Флюрович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Курбатова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Редько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Гулько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Анжелла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Щебет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Миннежановна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Лихачева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Равильевна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Просвирнин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Щемелев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Владиславович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Тузков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Моторина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Пересторонина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Крапивина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Станиславович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Гераськин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Филонов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Горостовский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Лекомцев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Федорович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Рябова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Сухоставская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Сухоставский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Вершинина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Бурдуков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Степанович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Колмогоров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Мухаметшинович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Кулешова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Сугоняева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Сугоняев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Хайруллин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Фанильевич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Хайруллина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Пыхтеева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Шуманская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Афанасьевна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Гарифович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Кирженкова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Григорьевна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Юзовна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Векшегонова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Шигабнев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Закатович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Циренщикова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Мосолов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Сысолов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Якушина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Шереметова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 xml:space="preserve">Вершинина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Афонасьевна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Сиражевич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Стяжкина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Стяжкин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Кремешкова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Пьянкова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Качкаева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Шалимова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Филипповна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Кыштымова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Сметанин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Нигамажановна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Мартынова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Копоть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lastRenderedPageBreak/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Вячеславовна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Прокопьева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Лаврентьевна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Королев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Килунова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Тверитина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Тверитин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Садырова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Нафиза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Иминдижановна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Чибичкина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Харитоновна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Белоголов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Иосифовна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Рубаха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Коверзнев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Коверзнева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Мехонцев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Петрович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Зиннатов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Тельман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 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Гаухара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Гарифовна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Фаритжановна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Бурханова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Зайтуна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Идиятовна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Зубчик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Саламатова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Саламатов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Чеснокова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Палтусов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Колупаева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Абдоллаевна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Михайловна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Олегович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Нигамажанович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Снигирева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Серебренников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Иванович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Белоглазов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Белоглазова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Голнарисовна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Ецкало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Игоревна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Кунакильдин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Миратович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Южаков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Вахитовна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Анатольевич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Каменева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Андреевич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Кривошеев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Сапина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Аверьянов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Валерьевич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Павловна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Борисович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Заводская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Васильевна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Пупырев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Пупырева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Геннадьевна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Митрофанович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Харламов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Сергеевич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Боровикова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Юрьевна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Магзумова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Рашитовна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Бойцов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Еремян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Рафиковна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Кукушкина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Леонидовна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Кукушкин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Николаевич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Богрова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  <w:tr w:rsidR="008C1252" w:rsidRPr="008C1252" w:rsidTr="008C1252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Дерябина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1252" w:rsidRPr="008C1252" w:rsidRDefault="008C1252" w:rsidP="008C1252">
            <w:pPr>
              <w:jc w:val="center"/>
              <w:rPr>
                <w:snapToGrid w:val="0"/>
                <w:color w:val="000000"/>
              </w:rPr>
            </w:pPr>
            <w:r w:rsidRPr="008C1252">
              <w:rPr>
                <w:snapToGrid w:val="0"/>
                <w:color w:val="000000"/>
              </w:rPr>
              <w:t>Владимировна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A43439" w:rsidRDefault="00A43439" w:rsidP="004801B3">
      <w:pPr>
        <w:pStyle w:val="ac"/>
        <w:jc w:val="center"/>
        <w:rPr>
          <w:sz w:val="24"/>
          <w:szCs w:val="24"/>
        </w:rPr>
      </w:pPr>
    </w:p>
    <w:p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 состоянию на 01.0</w:t>
      </w:r>
      <w:r w:rsidR="00E528CA">
        <w:rPr>
          <w:sz w:val="24"/>
          <w:szCs w:val="24"/>
        </w:rPr>
        <w:t>3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867F56">
        <w:rPr>
          <w:sz w:val="24"/>
          <w:szCs w:val="24"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4801B3" w:rsidRPr="00A43439" w:rsidTr="00A43439">
        <w:trPr>
          <w:trHeight w:val="213"/>
        </w:trPr>
        <w:tc>
          <w:tcPr>
            <w:tcW w:w="709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</w:rPr>
            </w:pPr>
            <w:r w:rsidRPr="00AC17CD">
              <w:rPr>
                <w:sz w:val="24"/>
                <w:szCs w:val="24"/>
              </w:rPr>
              <w:t xml:space="preserve"> </w:t>
            </w:r>
            <w:r w:rsidRPr="00A43439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Никита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Ашрафовна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Шауракс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Прилежаев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Прилежаева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Бисеров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Бисерова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Жижина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Угольников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Угольникова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Брусянина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Брусянин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Лебедкин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Ворфоломеев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Ворфоломеева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Рамилевич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Рахмангулов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Ахмед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Алхазурович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Рахмангулова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Любава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Генералов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Генералова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Соболев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Коноплев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Коноплева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Ковальский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Ковальская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Хамидуллин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Руфат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Сабирьянович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Хамидуллина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Глебовна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Земская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Удачина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Четыркин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Четыркина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Пологов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Пологова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Минеева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Минеев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Тамара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Бессонов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Бессонова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Гулисовна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Олег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Останков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Останкова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Ефремов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Муртазина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Муртазин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Рамзильевич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Клюшин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Утгоф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Сусанна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Заварухина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Захаровна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Заварухин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Багаутдинова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Багаутдинов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Раисович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Филюшкин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Филюшкина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Ефимкин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Ефимкина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Тумашов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Тумашова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Багрецов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Багрецова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Аббасов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Алханович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Рахимьяновна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Водопьянов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Водопьянова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Подгорнов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Красиков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Красикова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Зайцева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Закиевна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Епанечников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Пшеницина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Болдырев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Болдырева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Кармацкая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Софрыгин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Сайфутдинов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Сайфутдинова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Махмутовна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Машьянова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Машьянов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Фокеева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Камильевна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Литвинов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Литвинова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Чулкова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Сайченко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Варя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Вычужанина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Нургалеев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Нургалеева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Мордовочкина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Бородкин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Земеров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Земерова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Родченко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Маслова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Панюшкина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Панюшкин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Панкратов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Панкратова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Тумайкин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Тумайкина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Авдеев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Авдеева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Прохор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Голубкин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Голубкина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Брусницын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Брусницына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Задорина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Водолазов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Водолазова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Нафисович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Ряифовна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Тананыхин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Фатюшина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Колпащиков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Колпащикова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Шварева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Ганиман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Рисс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Адамов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Айратович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Темирханов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Кубаханович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Горячев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Горячева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Суевалова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Астанов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Астанова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Маканик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Каргаполов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Лозовик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Гаврюшенко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Копорулин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Копорулина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Топилин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Прокопьев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Епимахов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Газизова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Газизов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Агаджанова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Бревенников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Бревенникова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Сагдатуллович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Расцелуев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Щелканов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Щелканова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CE5867">
              <w:rPr>
                <w:snapToGrid w:val="0"/>
                <w:color w:val="000000"/>
                <w:sz w:val="18"/>
                <w:szCs w:val="18"/>
              </w:rPr>
              <w:t>Грамотеев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Лазеев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Шиловская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Альбитовна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Татарченков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Татарченкова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Шаретдинович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Ожиганов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Шокиржоновна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Вольхин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Девяткин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Девяткина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Бусаров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Абдурафеев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Бушманов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Ращектаев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Ращектаева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Сиражетдинов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Тагильцев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Ортюков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Лагутов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Рожков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Скибин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Глухих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Скрипник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Назаров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Юдашкин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Нетунаев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Лисютенко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Городний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Гжещик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Чащин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Мошнина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Воронцов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Воронцова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CE5867">
              <w:rPr>
                <w:snapToGrid w:val="0"/>
                <w:color w:val="000000"/>
                <w:sz w:val="18"/>
                <w:szCs w:val="18"/>
              </w:rPr>
              <w:t>Негодяев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Цыплухин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Чикунова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Плехов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Шипилов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Абашев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Васимович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Небаев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Иманурович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Щипачев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Абрамсон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Радик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Файзрахманович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Боголюбова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Аркадий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Лагуткин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Янчуркин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Разницын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Целовальников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Таланкин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Иризепов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Харисович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Сарижан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Рахимович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Добровольский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Маноэль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Емельянович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Головнин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Мирославович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Володарьевна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Илгизовна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Изотов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Ажувановна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Батыршин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Маковкин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Чуклеев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Тетюцкий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Сумин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Вьюков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Коковихин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Мухамадеев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Главатских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Косолапов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lastRenderedPageBreak/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Локтионова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Сахабиева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Лапшина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Рубиковна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Лапшин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Терехин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Воронков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Воронкова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Бабич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Березин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Чигвинцев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Алпеев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Ипполитов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Игнатьева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Мастерских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Семюниченко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Хамзин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Анверович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Плюхин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Плюхина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Галюкова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Миннижан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Нигамеджанович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Баянов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Мацаль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Хафизов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Хамитович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Пчелова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Салдаев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Щипачёв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Щипачёва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Лазарев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Минниханов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Шакирович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Майданов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Сакиржанович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Альвиян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Шагабутдинов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Смердов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Анясович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  <w:r w:rsidRPr="00CE5867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CE5867" w:rsidRPr="00CE5867" w:rsidTr="00CE5867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67" w:rsidRPr="00CE5867" w:rsidRDefault="00CE5867" w:rsidP="00CE5867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Шаньгина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867" w:rsidRPr="00CE5867" w:rsidRDefault="00CE5867" w:rsidP="00CE5867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CE5867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Вагавиев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Талгатович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Вагавиева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Рифатовна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Коршунова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Устюжанин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Устюжанина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Сабиржан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Гаерфанович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Фаятович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Рахимов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Волобуев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Лупачева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Ошивалов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Ошивалова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Мамедович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Бондарев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Бондарева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Касымов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Бездомов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Волошанинов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Волошанинова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Покусаев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Лысяков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Селезнева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Насруллоевна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Шелудяков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Шабло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Переплетчиков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Переплетчикова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Мухамедьярова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Ризвановна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Нуриагзамович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Хренов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Берестов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Красногоров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Красногорова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Скурихина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Удачин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Алатарцев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Твердохлебов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Марксович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Баянкин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Голембовский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Крутиков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Германович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Евдошенко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Руднева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Юферова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Фахрисламов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Эрнестович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Неустроев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Братчиков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Сапогов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Сапогова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Бубнов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Лопатенко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Щелконогов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Каптиев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Сеначин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Дедюхин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Словикович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Гаптулхаковна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Чешуина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Бузиков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Бузикова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Закарян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Шушаник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Эдиковна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Колесников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Колесникова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Нурмухамедович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Наритдиновна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Уваров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Хмыльнин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Гоголев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Гоголева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Харласова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Кубышкин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Кубышкина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Синицких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Колмаков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Крутой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Крутая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Мещереков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Мещерекова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Фаридович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Нуриахметова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Нечаев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Нечаева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Новокрещенов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Турсынбаевич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Бантыш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Вальтерович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Полекшанова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Тараканов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Хайрзаманова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Фаритовна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Курганская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Зюбан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Моисеенко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Огаркова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Милосердов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Маслакова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Драничников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Драничникова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Балазута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Чуркина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Набиулин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Валерикович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Пугачева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Полетавкин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Альбина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Рамзильевна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Зиннуров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Ильгизарович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Фарит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Расульевич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Марсельевна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Богуславская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Шайхудинов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Фаритжанович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Шайхудинова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Римма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Разяповна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Добронравов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Некрасова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Коцарь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Гаязович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Бугуев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Бугуева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Ардаширов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Ардаширова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Брюхачев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Патрин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Патрина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Рашитович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Рафкатовна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Маркелов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Маркелова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Оганян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Бабкенович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Чинарева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Братцев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Братцева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Шамильевич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Хусаинов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Хусаинова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Пахалуев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Грибашов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Грибашова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Трифонович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Михальченко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Алимбетов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Зубехин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Зубехина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Дербушев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Вениаминович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Левшин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Аманжулов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Бектемыс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Туктамысович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Аманжулова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Сеипловна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799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Цыганков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Цыганкова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Ярославцев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Портнягина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Фануровна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Ермолаева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Настасья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Буламбаев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Аманжолович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Быханов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Лопатина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Полянский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Костылева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824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Пшеницин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Масалитин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Масалитина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Чернышов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Чернышова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Потапов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Доможиров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Ведерников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Гимранов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Зайнитдинович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Равильевич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Ожиганова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Комлев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Комлева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Галимьянович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Пылаев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Пылаева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Фаэнильевна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Рифкатовна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Негодяев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Заровнятных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Ибодулоев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Арбобович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Ибодулоева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Салимгариев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Салимгариева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Тулайков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Шамилович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868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Пятилетова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Меньших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Обоскалов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Обоскалова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Верховых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Арутюнян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Камо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Меружанович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Авшарян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Лилик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Размиковна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Рахимжановна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Ежов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Садовников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Садовникова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Нагимжанович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Тепляков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899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Демидов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Демидова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Нафисовна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Толмачев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Башта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Вашкевич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Мизюлин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Мизюлина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Нафиков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Галимжанович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Нафикова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Фаиловна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Загидулина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Шонохова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Шонохов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Горинова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Сорокина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Щелудков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Щелудкова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Холкин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Холкина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Дрогалин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Дрогалина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Цмокалова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Беспутин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Загвоздин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Шрейдер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Миннижанович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Мельцов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Дегтянников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Завиддинович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Ерыкалов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Фотеева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Зубарев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955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Щепелина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Варвара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Нестеров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Нестерова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Перевозкина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Тиморшаевна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Качесов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Буркова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Тычкин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Тычкина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Шкляева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Мясников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Суфияров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Рудикович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Суфиярова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Зинатулин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Альвет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Мударисович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Ключанский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Ключанская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Муравьев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Муравьева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Кирпищиков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Кокшаров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Гузалия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Рафильевна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Бойцова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Фирдавесович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999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Скоринов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Скоринова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Исмоилов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Абдуманон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Анварович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Ходченкова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Ходченков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Тетерин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Тетерина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Чернядьева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Чернядьев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Ардалионов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Ардалионова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Кораблева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Кораблев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Шалвович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Кожнев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Козорезов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Козорезова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Фатихов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Фатихова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Капитонов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1041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Заурбекович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Каракаева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Мингажев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Жамильевич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Мингажева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Нурмухаметов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Динисламович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Белоногова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Ошурков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Ошуркова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Липунова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Липунов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Пинженин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Пинженина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Басаргина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Басаргин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Пошлякова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Дворников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Дворникова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Мезенова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Мезенов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Крутенок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Беспалов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Даниленков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Даниленкова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Плашкина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Плашкин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Лойтра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Тимиргазин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Сибагатуллин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Расуль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Асылович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Кропачев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1099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Березина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Росицан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Шестиловский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Васбыевич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Протонин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Потапова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Антанавич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 xml:space="preserve">Рожина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Сульженко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Першукова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Толшин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Толшина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Щепеткина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Юнисович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Забоев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Забоева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Долгополов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Долгополова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Хвостов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Хвостова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Рустамовна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Касьянова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Архипов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Обабкова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Обабков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Пестерев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Качалина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Вениаминовна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Горелая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Горелый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Радишевский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Абагаев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Косякова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Абакумов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Ильдус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Фидаилович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Парамонов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Парамонова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Милешина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Паршикова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Паршиков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Хапиков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Хапикова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Раися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Салиховна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Кудровский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Кудровская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Букатин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Букатина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Пласконный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Челпанов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Антанавна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Анциферов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Новоселова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Жерняков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Бояршинова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Аркадьевна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Темляков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Нажия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Флюровна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Мамедов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Этибарович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Мамедова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Оплетаев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Гнеушева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Гнеушев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Рашитовна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Кинжусманов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Салмин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Салмина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Широбоков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Фуркатович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Широбокова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Междинов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Чугунов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Чугунова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Пыхтеев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Ребрин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Богатырев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Богатырева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Берлинский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Берлинская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Ильинична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Калимуллин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Томилович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Калимуллина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Рудковский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Рудковская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Качалкова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Альбертовна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Галимжанов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Галимжанова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Занахов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Занахова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Каширцева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Георгиевна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Пустовойтов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Дымшаков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Щетникова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Соломатин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Артурович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Соломатина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Цуканов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Цуканова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Ризванович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Перевалова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Суворков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Суворкова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Хаббуллин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Ражапович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Хаббуллина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Рашид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Шабакаев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Алемжанович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Тагильцева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Сенаторова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Сенаторов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Гатиятуллин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Радиславович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Ильнара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Ринатовна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Наилович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Полтавская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Башарин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Шиман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Коновалов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Филинкова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Чемякин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Чемякина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Габдулхаевна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Албычев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Албычева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Субботин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Субботина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Заостровская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Сапунжи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Буслаев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Буслаева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Брюханов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Драницын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Драницына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Гуляева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Гавриленков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Адесонович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Равильевна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Львович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Акинтьев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Тахавеева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Альфиза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Сулейманов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Серверович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Гороховцев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Чебыкин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Чебыкина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Зайнуллович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Файзуллина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Левков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Весна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Мирославская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Ибрагимович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Кунгурцева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Наборщиков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Наборщикова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Гайнетдинов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Гайнетдинова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Брюханов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Краснокутская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F46BB8">
              <w:rPr>
                <w:snapToGrid w:val="0"/>
                <w:color w:val="000000"/>
                <w:sz w:val="18"/>
                <w:szCs w:val="18"/>
              </w:rPr>
              <w:t>Дурнев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Лямин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Слободчикова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Слободчиков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Цыпуштанов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Коноплин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Коноплина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Яновна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Эккерман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Айчувакова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Фарагатович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Лаврентьева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Лаврентьев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Низовских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Клюев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Клюева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Квашнина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Квашнин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Ахметшина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Юлисович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Глухова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Нигамажанович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Ражаповна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Владиславович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Серебрякова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Ашот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Самвелович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Мелузов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Мелузова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Пекшеев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Пекшеева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lastRenderedPageBreak/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Хачатурович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Желтышева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Желтышев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Каманцев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Каманцева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Камалова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Камалов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Эльмир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Тагирович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Гоглев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Тухтаров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Тухтарова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Магдалинин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Магдалинина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Тагиров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Нигаметжанович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Ульянова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Федотова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Мендиханов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Ахметович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Мендиханова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Азатовна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Кадникова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Бабурин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Кочарин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Спиридонова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Назирова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Назиров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Рубцов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  <w:r w:rsidRPr="00F46BB8">
              <w:rPr>
                <w:snapToGrid w:val="0"/>
                <w:color w:val="000000"/>
              </w:rPr>
              <w:t>1437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F46BB8" w:rsidRPr="00F46BB8" w:rsidTr="00F46BB8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BB8" w:rsidRPr="00F46BB8" w:rsidRDefault="00F46BB8" w:rsidP="00F46BB8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Курникова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BB8" w:rsidRPr="00F46BB8" w:rsidRDefault="00F46BB8" w:rsidP="00F46BB8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46BB8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Хоминская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Белослудцев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Белослудцева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Спирина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Спирин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Нефедова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Погадаев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Горностаев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Горностаева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Нохрина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Кундрисов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Зеленина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Зеленин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lastRenderedPageBreak/>
              <w:t>1454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Мялицын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Гурьев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Циулина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Яринских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Бикаев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Фирдависович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Широносов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Хамматова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Федорович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Андриянов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Кругликов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Арсланов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Робертович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Арсланова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Софико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Фирузовна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Тихонова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Ильясович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Попцов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Попцова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Вдовин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Салаватович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Скитер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Пролубникова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Габидуллин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Фаритович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Колташева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Плещев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Плещева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Прохорова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Нигаматов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Нигаматова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Федоровна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Хамидовна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lastRenderedPageBreak/>
              <w:t>1496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Деликатная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Деликатный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Амурович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Эдуардовна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3C2673">
              <w:rPr>
                <w:snapToGrid w:val="0"/>
                <w:color w:val="000000"/>
                <w:sz w:val="18"/>
                <w:szCs w:val="18"/>
              </w:rPr>
              <w:t>Маклак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Аскатович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Константинович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Данько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Гагарина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Гагарин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Львов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Мухамадеева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Лидия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Головырина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Головырин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Красильникова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Балакина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Дрыкин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Дрыкина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Иштимирова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Иштимиров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Рафаэлович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Гансовна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Хисамутдинова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Фикусовна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Хисамутдинов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Половникова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Половников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Калашников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Калашникова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Рассказенков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Рассказенкова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Гетманец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Клевачева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Клевачев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Богословец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Синицын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Уфимцев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Уфимцева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Валериковна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Голубцова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Ажватовна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Рифович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Харисовна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Баранова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Абдуллаев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Фуадович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Рураж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Сутунков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Капустин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Капустина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Вишняков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Григорьевич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 xml:space="preserve">Кудряшова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Кудряшов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Ловцов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Вадимовна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Витальевна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Смагина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Смагин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lastRenderedPageBreak/>
              <w:t>1577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Плеханов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Альбертович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Ротегов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Леонидовна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Губайдуллин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Ривьянович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Губайдуллина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Рафаилович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Валентиновна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Кулужбаев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Нариманович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Кулужбаева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Трефилова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Трефилов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3C2673">
              <w:rPr>
                <w:snapToGrid w:val="0"/>
                <w:color w:val="000000"/>
                <w:sz w:val="18"/>
                <w:szCs w:val="18"/>
              </w:rPr>
              <w:t>Коновалов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Веретнов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Веретнова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Лукина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Кувшинов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Куксин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Жолдобаевна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Матушкина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Матушкин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Геннадьевич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Хуснутдинова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Найля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Ильгизаровна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Хуснутдинов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Нуриахметович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Эльмира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Катибовна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Загайнова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Загайнов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Хабипов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Хабипова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Станиславовна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Серафима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Шукшина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Шукшин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Гордеева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Бердников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Рафаиловна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lastRenderedPageBreak/>
              <w:t>1614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Борисовна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Бетева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Рудольфовна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Прокопюк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Рябцева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Шнайдер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Белопухова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Григорьевна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Хисамова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Айратовна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Барышникова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Батурина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Нечеухина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Шамилевна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Нечеухин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Леонидович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Вадимович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Даниил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Константиновна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Аркадьевич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Хатипова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Хатипов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Латипович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Байборина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Львовна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Байборин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Мордвинкина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Мордвинкин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Ончуков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Садов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Кадынцев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Геннадьевна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Подолин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Подолина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Радиковна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Жернакова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Ренатович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Иштимерова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Регина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Рифовна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Мартюшева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Вячеславовна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Мартюшев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Садвокасова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Зуфаровна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Ринатович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Искакова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Свирский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Свирская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lastRenderedPageBreak/>
              <w:t>1654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Бабакишиев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Илгарович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Чертовикова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Чертовиков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Косицин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Гулиев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Георгий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Георгиевич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Павловна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Воронов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Короткова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proofErr w:type="gramStart"/>
            <w:r w:rsidRPr="003C2673">
              <w:rPr>
                <w:snapToGrid w:val="0"/>
                <w:color w:val="000000"/>
                <w:sz w:val="18"/>
                <w:szCs w:val="18"/>
              </w:rPr>
              <w:t>Коновалов</w:t>
            </w:r>
            <w:proofErr w:type="gramEnd"/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Редькин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Редькина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 xml:space="preserve">Радишевский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Каролина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Маноэльевна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Фирсов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Фирсова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Владиславовна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Олеговна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Замесин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Эдуардович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Замесина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Коврижных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Анатольевна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Михайлович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Безукладников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Валерианович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Юдинцев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Семенович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Николаевич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Борисович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Зворыгина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Колесник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Евгеньевна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Васильков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Абдрахманов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Феликсович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Абдрахманова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Черданцев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Раймановна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Мухаметгалин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Камил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Мингазимович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Викторович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Десяткова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Юрьевич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Шлыкова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Ивановна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Шлыков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Торжинский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Игоревна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Марсович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Глазырин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Владимирович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Глазырина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Александровна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Ильясовна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Гизетдинов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Рустамович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Гизетдинова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Дарвиновна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Абдурахимова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Валерьевна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  <w:r w:rsidRPr="003C2673">
              <w:rPr>
                <w:snapToGrid w:val="0"/>
                <w:color w:val="000000"/>
              </w:rPr>
              <w:t>1714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Исмиев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Тарйел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Байрам оглы</w:t>
            </w:r>
          </w:p>
        </w:tc>
      </w:tr>
      <w:tr w:rsidR="003C2673" w:rsidRPr="003C2673" w:rsidTr="003C2673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673" w:rsidRPr="003C2673" w:rsidRDefault="003C2673" w:rsidP="003C2673">
            <w:pPr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Исмиева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Хиджран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673" w:rsidRPr="003C2673" w:rsidRDefault="003C2673" w:rsidP="003C2673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3C2673">
              <w:rPr>
                <w:snapToGrid w:val="0"/>
                <w:color w:val="000000"/>
                <w:sz w:val="18"/>
                <w:szCs w:val="18"/>
              </w:rPr>
              <w:t>Халеддин кызы</w:t>
            </w:r>
          </w:p>
        </w:tc>
      </w:tr>
    </w:tbl>
    <w:p w:rsidR="004801B3" w:rsidRPr="00FD7DEC" w:rsidRDefault="004801B3" w:rsidP="00133698">
      <w:pPr>
        <w:jc w:val="both"/>
        <w:rPr>
          <w:sz w:val="28"/>
          <w:szCs w:val="28"/>
        </w:rPr>
      </w:pPr>
    </w:p>
    <w:sectPr w:rsidR="004801B3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1F35F7"/>
    <w:rsid w:val="0023226A"/>
    <w:rsid w:val="002819B7"/>
    <w:rsid w:val="00301773"/>
    <w:rsid w:val="003017DE"/>
    <w:rsid w:val="0031022A"/>
    <w:rsid w:val="00311136"/>
    <w:rsid w:val="00352B7E"/>
    <w:rsid w:val="00353280"/>
    <w:rsid w:val="0035774A"/>
    <w:rsid w:val="00374C89"/>
    <w:rsid w:val="00381946"/>
    <w:rsid w:val="00393B98"/>
    <w:rsid w:val="003C2673"/>
    <w:rsid w:val="003F6459"/>
    <w:rsid w:val="00420982"/>
    <w:rsid w:val="004329C8"/>
    <w:rsid w:val="00462BC7"/>
    <w:rsid w:val="004801B3"/>
    <w:rsid w:val="004C3D72"/>
    <w:rsid w:val="004E50F0"/>
    <w:rsid w:val="004F1BF0"/>
    <w:rsid w:val="004F4246"/>
    <w:rsid w:val="005016F0"/>
    <w:rsid w:val="00536788"/>
    <w:rsid w:val="00545512"/>
    <w:rsid w:val="005525EE"/>
    <w:rsid w:val="00567DE9"/>
    <w:rsid w:val="005A621A"/>
    <w:rsid w:val="005E626C"/>
    <w:rsid w:val="006445D7"/>
    <w:rsid w:val="00672DFE"/>
    <w:rsid w:val="006730C0"/>
    <w:rsid w:val="006B12B7"/>
    <w:rsid w:val="006C6C5E"/>
    <w:rsid w:val="00702165"/>
    <w:rsid w:val="00713E44"/>
    <w:rsid w:val="00720985"/>
    <w:rsid w:val="00743ACC"/>
    <w:rsid w:val="00783404"/>
    <w:rsid w:val="0083594B"/>
    <w:rsid w:val="0085340B"/>
    <w:rsid w:val="00856DF7"/>
    <w:rsid w:val="00867F56"/>
    <w:rsid w:val="00871148"/>
    <w:rsid w:val="00896CBC"/>
    <w:rsid w:val="008C0E41"/>
    <w:rsid w:val="008C1252"/>
    <w:rsid w:val="008C687E"/>
    <w:rsid w:val="008F7BA4"/>
    <w:rsid w:val="00956960"/>
    <w:rsid w:val="00975A1C"/>
    <w:rsid w:val="009E1577"/>
    <w:rsid w:val="00A1076A"/>
    <w:rsid w:val="00A26589"/>
    <w:rsid w:val="00A43439"/>
    <w:rsid w:val="00B95DBC"/>
    <w:rsid w:val="00BA0854"/>
    <w:rsid w:val="00BA7870"/>
    <w:rsid w:val="00BC77AC"/>
    <w:rsid w:val="00BF6E52"/>
    <w:rsid w:val="00C55198"/>
    <w:rsid w:val="00C8290F"/>
    <w:rsid w:val="00CA14D7"/>
    <w:rsid w:val="00CD304F"/>
    <w:rsid w:val="00CE5867"/>
    <w:rsid w:val="00CF7251"/>
    <w:rsid w:val="00D162FB"/>
    <w:rsid w:val="00D26E57"/>
    <w:rsid w:val="00D46873"/>
    <w:rsid w:val="00D87D1A"/>
    <w:rsid w:val="00D921D5"/>
    <w:rsid w:val="00DE4BE7"/>
    <w:rsid w:val="00E51F7D"/>
    <w:rsid w:val="00E528CA"/>
    <w:rsid w:val="00E84854"/>
    <w:rsid w:val="00ED4DA5"/>
    <w:rsid w:val="00EE4587"/>
    <w:rsid w:val="00F129BF"/>
    <w:rsid w:val="00F46BB8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99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F64C9-0273-499D-BB4D-5D765C4F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64</Pages>
  <Words>19135</Words>
  <Characters>109075</Characters>
  <Application>Microsoft Office Word</Application>
  <DocSecurity>0</DocSecurity>
  <Lines>908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3</cp:revision>
  <cp:lastPrinted>2022-02-28T10:03:00Z</cp:lastPrinted>
  <dcterms:created xsi:type="dcterms:W3CDTF">2022-03-02T04:53:00Z</dcterms:created>
  <dcterms:modified xsi:type="dcterms:W3CDTF">2022-03-02T04:54:00Z</dcterms:modified>
</cp:coreProperties>
</file>