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0C5" w:rsidRPr="00B91D93" w:rsidRDefault="00FA1ED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A1ED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B70C5" w:rsidRDefault="00FA1ED2" w:rsidP="004C3D72">
                  <w:r w:rsidRPr="00FA1ED2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pt;height:56.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8B70C5" w:rsidRPr="00B91D93" w:rsidRDefault="008B70C5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8B70C5" w:rsidRPr="00B91D93" w:rsidRDefault="008B70C5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8B70C5" w:rsidRPr="00B91D93" w:rsidRDefault="008B70C5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8B70C5" w:rsidRPr="00B91D93" w:rsidRDefault="008B70C5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8B70C5" w:rsidRPr="00B91D93" w:rsidRDefault="008B70C5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8B70C5" w:rsidRPr="00B91D93" w:rsidRDefault="008B70C5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8B70C5" w:rsidRPr="00B91D93" w:rsidRDefault="008B70C5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8B70C5" w:rsidRDefault="00FA1ED2" w:rsidP="00A13348">
      <w:pPr>
        <w:spacing w:before="400"/>
        <w:rPr>
          <w:rFonts w:ascii="Liberation Serif" w:hAnsi="Liberation Serif" w:cs="Liberation Serif"/>
          <w:sz w:val="24"/>
        </w:rPr>
      </w:pPr>
      <w:r w:rsidRPr="00FA1ED2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B70C5" w:rsidRPr="00B91D93">
        <w:rPr>
          <w:rFonts w:ascii="Liberation Serif" w:hAnsi="Liberation Serif" w:cs="Liberation Serif"/>
          <w:sz w:val="24"/>
        </w:rPr>
        <w:t xml:space="preserve">от </w:t>
      </w:r>
      <w:r w:rsidR="008B70C5">
        <w:rPr>
          <w:rFonts w:ascii="Liberation Serif" w:hAnsi="Liberation Serif" w:cs="Liberation Serif"/>
          <w:sz w:val="24"/>
        </w:rPr>
        <w:t>09.03</w:t>
      </w:r>
      <w:r w:rsidR="00CF6090">
        <w:rPr>
          <w:rFonts w:ascii="Liberation Serif" w:hAnsi="Liberation Serif" w:cs="Liberation Serif"/>
          <w:sz w:val="24"/>
        </w:rPr>
        <w:t>.</w:t>
      </w:r>
      <w:r w:rsidR="008B70C5">
        <w:rPr>
          <w:rFonts w:ascii="Liberation Serif" w:hAnsi="Liberation Serif" w:cs="Liberation Serif"/>
          <w:sz w:val="24"/>
        </w:rPr>
        <w:t xml:space="preserve">2022  </w:t>
      </w:r>
      <w:r w:rsidR="008B70C5" w:rsidRPr="00B91D93">
        <w:rPr>
          <w:rFonts w:ascii="Liberation Serif" w:hAnsi="Liberation Serif" w:cs="Liberation Serif"/>
          <w:sz w:val="24"/>
        </w:rPr>
        <w:t xml:space="preserve">№ </w:t>
      </w:r>
      <w:r w:rsidR="008B70C5">
        <w:rPr>
          <w:rFonts w:ascii="Liberation Serif" w:hAnsi="Liberation Serif" w:cs="Liberation Serif"/>
          <w:sz w:val="24"/>
        </w:rPr>
        <w:t>131</w:t>
      </w:r>
    </w:p>
    <w:p w:rsidR="008B70C5" w:rsidRDefault="008B70C5" w:rsidP="0072178E">
      <w:pPr>
        <w:shd w:val="clear" w:color="auto" w:fill="FFFFFF"/>
        <w:ind w:firstLine="709"/>
        <w:jc w:val="center"/>
        <w:rPr>
          <w:b/>
          <w:spacing w:val="-1"/>
          <w:sz w:val="28"/>
          <w:szCs w:val="28"/>
        </w:rPr>
      </w:pPr>
    </w:p>
    <w:p w:rsidR="008B70C5" w:rsidRPr="00944093" w:rsidRDefault="008B70C5" w:rsidP="0072178E">
      <w:pPr>
        <w:shd w:val="clear" w:color="auto" w:fill="FFFFFF"/>
        <w:ind w:firstLine="709"/>
        <w:jc w:val="center"/>
        <w:rPr>
          <w:rFonts w:ascii="Liberation Serif" w:hAnsi="Liberation Serif" w:cs="Liberation Serif"/>
          <w:b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b/>
          <w:spacing w:val="-1"/>
          <w:sz w:val="28"/>
          <w:szCs w:val="28"/>
        </w:rPr>
        <w:t>О запрете выхода (выезда) на лёд водных объектов общего пользования, расположенных на территории Каменск-Уральского городского округа</w:t>
      </w:r>
    </w:p>
    <w:p w:rsidR="008B70C5" w:rsidRDefault="008B70C5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B70C5" w:rsidRPr="00944093" w:rsidRDefault="008B70C5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proofErr w:type="gramStart"/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В соответствии с федеральными законами от 21 декабря 1994 года            № 68-ФЗ «О защите населения и территорий от чрезвычайных ситуаций природного и техногенного характера», от 6 октября 2003 года № 131-ФЗ «Об общих принципах организации местного самоуправления в Российской Федерации», Водным кодексом Российской Федерации, Законом Свердловской области от 14.06.2005 № 52-ОЗ «Об административных правонарушениях на территории Свердловской области», </w:t>
      </w:r>
      <w:r w:rsidRPr="00944093">
        <w:rPr>
          <w:rFonts w:ascii="Liberation Serif" w:hAnsi="Liberation Serif" w:cs="Liberation Serif"/>
          <w:sz w:val="28"/>
          <w:szCs w:val="28"/>
        </w:rPr>
        <w:t>Уставом муниципального образования Каменск-Уральский городской</w:t>
      </w:r>
      <w:proofErr w:type="gramEnd"/>
      <w:r w:rsidRPr="00944093">
        <w:rPr>
          <w:rFonts w:ascii="Liberation Serif" w:hAnsi="Liberation Serif" w:cs="Liberation Serif"/>
          <w:sz w:val="28"/>
          <w:szCs w:val="28"/>
        </w:rPr>
        <w:t xml:space="preserve"> округ Свердловской области,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 в связи с активным таянием льда, подъёмом воды на водных объектах общего пользования Каменск-Уральского городского округа, в целях предупреждения угрозы жизни и здоровью граждан и недопущения провалов транспортных средств под лёд, </w:t>
      </w:r>
      <w:r w:rsidRPr="009440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</w:t>
      </w:r>
      <w:r w:rsidRPr="00944093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8B70C5" w:rsidRPr="00944093" w:rsidRDefault="008B70C5" w:rsidP="0072178E">
      <w:pPr>
        <w:shd w:val="clear" w:color="auto" w:fill="FFFFFF"/>
        <w:jc w:val="both"/>
        <w:rPr>
          <w:rFonts w:ascii="Liberation Serif" w:hAnsi="Liberation Serif" w:cs="Liberation Serif"/>
          <w:b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b/>
          <w:spacing w:val="-1"/>
          <w:sz w:val="28"/>
          <w:szCs w:val="28"/>
        </w:rPr>
        <w:t>ПОСТАНОВЛЯЕТ:</w:t>
      </w:r>
    </w:p>
    <w:p w:rsidR="008B70C5" w:rsidRPr="00944093" w:rsidRDefault="008B70C5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1. Запретить выезд транспортных средств, выход и нахождение людей на льду водных объектов общего пользования, расположенных на территории   Каменск-Уральского городского округа в весенний период с 01 апреля 2022 года.</w:t>
      </w:r>
    </w:p>
    <w:p w:rsidR="008B70C5" w:rsidRPr="00944093" w:rsidRDefault="008B70C5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2. Муниципальному казённому учреждению «Управление по делам гражданской обороны и чрезвычайным ситуациям города Каменска-Уральского» (</w:t>
      </w:r>
      <w:proofErr w:type="spellStart"/>
      <w:r w:rsidRPr="00944093">
        <w:rPr>
          <w:rFonts w:ascii="Liberation Serif" w:hAnsi="Liberation Serif" w:cs="Liberation Serif"/>
          <w:spacing w:val="-1"/>
          <w:sz w:val="28"/>
          <w:szCs w:val="28"/>
        </w:rPr>
        <w:t>Матвеенко</w:t>
      </w:r>
      <w:proofErr w:type="spellEnd"/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 Л.Н.):</w:t>
      </w:r>
    </w:p>
    <w:p w:rsidR="008B70C5" w:rsidRPr="00944093" w:rsidRDefault="008B70C5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1) обеспечить установку знаков безопасности на водных объектах «Переход (переезд) по льду запрещен», «Опасно тонкий лед» в местах возможного выхода людей и выезда транспортных средств на лёд водных объектов общего пользования, расположенных на территории Каменск-Уральского городского округа;</w:t>
      </w:r>
    </w:p>
    <w:p w:rsidR="008B70C5" w:rsidRPr="00944093" w:rsidRDefault="008B70C5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2) разместить в средствах массовой информации, осуществляющих свою деятельность на территории Каменск-Уральского городского округа, информацию о мерах безопасности и поведения на водных объектах.</w:t>
      </w:r>
    </w:p>
    <w:p w:rsidR="008B70C5" w:rsidRPr="00944093" w:rsidRDefault="008B70C5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3. Рекомендовать органам местного самоуправления, руководителям предприятий, организаций и учреждений, независимо от организационно-правовых форм и форм собственности, осуществляющих свою деятельность на территории Каменск-Уральского городского округа, провести разъяснительную 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lastRenderedPageBreak/>
        <w:t>работу среди работников, учеников и воспитанников по соблюдению мер безопасности на водных объектах.</w:t>
      </w:r>
    </w:p>
    <w:p w:rsidR="008B70C5" w:rsidRPr="00944093" w:rsidRDefault="008B70C5" w:rsidP="007B6ED4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944093">
        <w:rPr>
          <w:rFonts w:ascii="Liberation Serif" w:hAnsi="Liberation Serif" w:cs="Liberation Serif"/>
          <w:sz w:val="28"/>
          <w:szCs w:val="28"/>
        </w:rPr>
        <w:t>. 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B70C5" w:rsidRPr="00944093" w:rsidRDefault="008B70C5" w:rsidP="007B6ED4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944093">
        <w:rPr>
          <w:rFonts w:ascii="Liberation Serif" w:hAnsi="Liberation Serif" w:cs="Liberation Serif"/>
          <w:sz w:val="28"/>
          <w:szCs w:val="28"/>
        </w:rPr>
        <w:t xml:space="preserve">.  Контроль исполнения настоящего постановления возложить на </w:t>
      </w:r>
      <w:r w:rsidRPr="00944093">
        <w:rPr>
          <w:rFonts w:ascii="Liberation Serif" w:hAnsi="Liberation Serif" w:cs="Liberation Serif"/>
          <w:color w:val="000000"/>
          <w:sz w:val="28"/>
          <w:szCs w:val="28"/>
        </w:rPr>
        <w:t xml:space="preserve">первого заместителя главы Администрации городского округа </w:t>
      </w:r>
      <w:proofErr w:type="spellStart"/>
      <w:r w:rsidRPr="00944093">
        <w:rPr>
          <w:rFonts w:ascii="Liberation Serif" w:hAnsi="Liberation Serif" w:cs="Liberation Serif"/>
          <w:color w:val="000000"/>
          <w:sz w:val="28"/>
          <w:szCs w:val="28"/>
        </w:rPr>
        <w:t>Башарина</w:t>
      </w:r>
      <w:proofErr w:type="spellEnd"/>
      <w:r w:rsidRPr="00944093">
        <w:rPr>
          <w:rFonts w:ascii="Liberation Serif" w:hAnsi="Liberation Serif" w:cs="Liberation Serif"/>
          <w:color w:val="000000"/>
          <w:sz w:val="28"/>
          <w:szCs w:val="28"/>
        </w:rPr>
        <w:t xml:space="preserve"> Д.В.</w:t>
      </w:r>
    </w:p>
    <w:p w:rsidR="008B70C5" w:rsidRPr="00944093" w:rsidRDefault="008B70C5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8B70C5" w:rsidRPr="00944093" w:rsidRDefault="008B70C5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8B70C5" w:rsidRPr="00944093" w:rsidRDefault="008B70C5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944093">
        <w:rPr>
          <w:rFonts w:ascii="Liberation Serif" w:hAnsi="Liberation Serif" w:cs="Liberation Serif"/>
          <w:sz w:val="28"/>
          <w:szCs w:val="28"/>
        </w:rPr>
        <w:t>лава</w:t>
      </w:r>
    </w:p>
    <w:p w:rsidR="008B70C5" w:rsidRPr="00944093" w:rsidRDefault="008B70C5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   </w:t>
      </w:r>
      <w:r w:rsidRPr="00944093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8B70C5" w:rsidRDefault="008B70C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8B70C5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70C5" w:rsidRDefault="008B70C5" w:rsidP="00941585">
      <w:r>
        <w:separator/>
      </w:r>
    </w:p>
  </w:endnote>
  <w:endnote w:type="continuationSeparator" w:id="1">
    <w:p w:rsidR="008B70C5" w:rsidRDefault="008B70C5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70C5" w:rsidRDefault="008B70C5" w:rsidP="00941585">
      <w:r>
        <w:separator/>
      </w:r>
    </w:p>
  </w:footnote>
  <w:footnote w:type="continuationSeparator" w:id="1">
    <w:p w:rsidR="008B70C5" w:rsidRDefault="008B70C5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0C5" w:rsidRDefault="00FA1ED2">
    <w:pPr>
      <w:pStyle w:val="a8"/>
      <w:jc w:val="center"/>
    </w:pPr>
    <w:fldSimple w:instr=" PAGE   \* MERGEFORMAT ">
      <w:r w:rsidR="00CF6090">
        <w:rPr>
          <w:noProof/>
        </w:rPr>
        <w:t>2</w:t>
      </w:r>
    </w:fldSimple>
  </w:p>
  <w:p w:rsidR="008B70C5" w:rsidRDefault="008B70C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17ECF"/>
    <w:rsid w:val="00037F84"/>
    <w:rsid w:val="000478B6"/>
    <w:rsid w:val="00052346"/>
    <w:rsid w:val="00070DE0"/>
    <w:rsid w:val="00082466"/>
    <w:rsid w:val="000A477B"/>
    <w:rsid w:val="000F16D4"/>
    <w:rsid w:val="001030A0"/>
    <w:rsid w:val="00111E9C"/>
    <w:rsid w:val="001306FA"/>
    <w:rsid w:val="00133698"/>
    <w:rsid w:val="001765FF"/>
    <w:rsid w:val="001B2644"/>
    <w:rsid w:val="001B7CB8"/>
    <w:rsid w:val="001D7791"/>
    <w:rsid w:val="002042D6"/>
    <w:rsid w:val="00210C49"/>
    <w:rsid w:val="002231F4"/>
    <w:rsid w:val="0023226A"/>
    <w:rsid w:val="002401D8"/>
    <w:rsid w:val="002463D3"/>
    <w:rsid w:val="00262FEE"/>
    <w:rsid w:val="00264ACC"/>
    <w:rsid w:val="00266F06"/>
    <w:rsid w:val="002A3B29"/>
    <w:rsid w:val="002A457A"/>
    <w:rsid w:val="002B0A1A"/>
    <w:rsid w:val="002E3DF0"/>
    <w:rsid w:val="002F3B75"/>
    <w:rsid w:val="00301773"/>
    <w:rsid w:val="00306EF7"/>
    <w:rsid w:val="00311136"/>
    <w:rsid w:val="00311EB3"/>
    <w:rsid w:val="00321325"/>
    <w:rsid w:val="00330F54"/>
    <w:rsid w:val="0033325E"/>
    <w:rsid w:val="00336A99"/>
    <w:rsid w:val="00352B7E"/>
    <w:rsid w:val="00354B1B"/>
    <w:rsid w:val="00364E20"/>
    <w:rsid w:val="00372C90"/>
    <w:rsid w:val="00374C89"/>
    <w:rsid w:val="00383D6B"/>
    <w:rsid w:val="0039635C"/>
    <w:rsid w:val="003C75ED"/>
    <w:rsid w:val="003F6459"/>
    <w:rsid w:val="00402E1F"/>
    <w:rsid w:val="004054B4"/>
    <w:rsid w:val="00407CAE"/>
    <w:rsid w:val="00417673"/>
    <w:rsid w:val="00421495"/>
    <w:rsid w:val="00462FBB"/>
    <w:rsid w:val="004B53FA"/>
    <w:rsid w:val="004C3D72"/>
    <w:rsid w:val="004F1BF0"/>
    <w:rsid w:val="004F4246"/>
    <w:rsid w:val="00500D34"/>
    <w:rsid w:val="005014A0"/>
    <w:rsid w:val="00505615"/>
    <w:rsid w:val="00532037"/>
    <w:rsid w:val="00536788"/>
    <w:rsid w:val="005518F5"/>
    <w:rsid w:val="005904BE"/>
    <w:rsid w:val="005C0E10"/>
    <w:rsid w:val="005C4173"/>
    <w:rsid w:val="005C4EDE"/>
    <w:rsid w:val="005F0751"/>
    <w:rsid w:val="005F23E0"/>
    <w:rsid w:val="00627357"/>
    <w:rsid w:val="00651C88"/>
    <w:rsid w:val="006614C8"/>
    <w:rsid w:val="006A415E"/>
    <w:rsid w:val="006C6C5E"/>
    <w:rsid w:val="006E2BE1"/>
    <w:rsid w:val="006E543A"/>
    <w:rsid w:val="006F2A76"/>
    <w:rsid w:val="006F2ABC"/>
    <w:rsid w:val="00702165"/>
    <w:rsid w:val="00712132"/>
    <w:rsid w:val="00720985"/>
    <w:rsid w:val="0072178E"/>
    <w:rsid w:val="007220A2"/>
    <w:rsid w:val="00724511"/>
    <w:rsid w:val="0074639A"/>
    <w:rsid w:val="007509E5"/>
    <w:rsid w:val="0075599D"/>
    <w:rsid w:val="007772D1"/>
    <w:rsid w:val="007B6ED4"/>
    <w:rsid w:val="007D6F23"/>
    <w:rsid w:val="007E06DB"/>
    <w:rsid w:val="007F07BD"/>
    <w:rsid w:val="00804045"/>
    <w:rsid w:val="00823169"/>
    <w:rsid w:val="008232EF"/>
    <w:rsid w:val="0083594B"/>
    <w:rsid w:val="008556E0"/>
    <w:rsid w:val="00863A78"/>
    <w:rsid w:val="008667AB"/>
    <w:rsid w:val="00871148"/>
    <w:rsid w:val="00871520"/>
    <w:rsid w:val="00887E5A"/>
    <w:rsid w:val="00896CBC"/>
    <w:rsid w:val="008B09BB"/>
    <w:rsid w:val="008B70C5"/>
    <w:rsid w:val="008C0E41"/>
    <w:rsid w:val="008E1BD5"/>
    <w:rsid w:val="008E603F"/>
    <w:rsid w:val="008F1BD2"/>
    <w:rsid w:val="00902437"/>
    <w:rsid w:val="00940132"/>
    <w:rsid w:val="00941585"/>
    <w:rsid w:val="00944093"/>
    <w:rsid w:val="009556BF"/>
    <w:rsid w:val="00956960"/>
    <w:rsid w:val="00971C54"/>
    <w:rsid w:val="00975A1C"/>
    <w:rsid w:val="00982B8C"/>
    <w:rsid w:val="0099452D"/>
    <w:rsid w:val="009A3802"/>
    <w:rsid w:val="009C4B9B"/>
    <w:rsid w:val="009D315E"/>
    <w:rsid w:val="009D344E"/>
    <w:rsid w:val="009E311B"/>
    <w:rsid w:val="00A039AF"/>
    <w:rsid w:val="00A056BD"/>
    <w:rsid w:val="00A1076A"/>
    <w:rsid w:val="00A13348"/>
    <w:rsid w:val="00A2202A"/>
    <w:rsid w:val="00A24F51"/>
    <w:rsid w:val="00A25975"/>
    <w:rsid w:val="00A26589"/>
    <w:rsid w:val="00A31E53"/>
    <w:rsid w:val="00A44A90"/>
    <w:rsid w:val="00A566F1"/>
    <w:rsid w:val="00AA690A"/>
    <w:rsid w:val="00AB0C3C"/>
    <w:rsid w:val="00AE669C"/>
    <w:rsid w:val="00AF0DA7"/>
    <w:rsid w:val="00AF36DE"/>
    <w:rsid w:val="00B00E0E"/>
    <w:rsid w:val="00B01F3B"/>
    <w:rsid w:val="00B037A3"/>
    <w:rsid w:val="00B328DF"/>
    <w:rsid w:val="00B34907"/>
    <w:rsid w:val="00B74D89"/>
    <w:rsid w:val="00B91D93"/>
    <w:rsid w:val="00B92B23"/>
    <w:rsid w:val="00B94209"/>
    <w:rsid w:val="00B95DBC"/>
    <w:rsid w:val="00BA2D87"/>
    <w:rsid w:val="00BA4D55"/>
    <w:rsid w:val="00BA7870"/>
    <w:rsid w:val="00BC77AC"/>
    <w:rsid w:val="00BD2FE2"/>
    <w:rsid w:val="00BD58F8"/>
    <w:rsid w:val="00BD60F1"/>
    <w:rsid w:val="00BD683D"/>
    <w:rsid w:val="00BE6210"/>
    <w:rsid w:val="00BF6E52"/>
    <w:rsid w:val="00C1522C"/>
    <w:rsid w:val="00C20313"/>
    <w:rsid w:val="00C32671"/>
    <w:rsid w:val="00C51635"/>
    <w:rsid w:val="00C55198"/>
    <w:rsid w:val="00C8290F"/>
    <w:rsid w:val="00C929E4"/>
    <w:rsid w:val="00C94060"/>
    <w:rsid w:val="00CA14D7"/>
    <w:rsid w:val="00CB4F4F"/>
    <w:rsid w:val="00CB6656"/>
    <w:rsid w:val="00CE42B3"/>
    <w:rsid w:val="00CF6090"/>
    <w:rsid w:val="00CF7251"/>
    <w:rsid w:val="00D05F10"/>
    <w:rsid w:val="00D17254"/>
    <w:rsid w:val="00D3223F"/>
    <w:rsid w:val="00D433C5"/>
    <w:rsid w:val="00D455DF"/>
    <w:rsid w:val="00D46873"/>
    <w:rsid w:val="00D5612D"/>
    <w:rsid w:val="00D60012"/>
    <w:rsid w:val="00D61A62"/>
    <w:rsid w:val="00D61DFF"/>
    <w:rsid w:val="00D90804"/>
    <w:rsid w:val="00D921D5"/>
    <w:rsid w:val="00DA5C68"/>
    <w:rsid w:val="00DB68AF"/>
    <w:rsid w:val="00DC7B30"/>
    <w:rsid w:val="00DE4BE7"/>
    <w:rsid w:val="00DF1098"/>
    <w:rsid w:val="00DF1A4F"/>
    <w:rsid w:val="00E05832"/>
    <w:rsid w:val="00E0762F"/>
    <w:rsid w:val="00E37556"/>
    <w:rsid w:val="00E37557"/>
    <w:rsid w:val="00E43FF0"/>
    <w:rsid w:val="00E85B3C"/>
    <w:rsid w:val="00E979B2"/>
    <w:rsid w:val="00EA6E69"/>
    <w:rsid w:val="00EC283D"/>
    <w:rsid w:val="00ED4DA5"/>
    <w:rsid w:val="00EE331A"/>
    <w:rsid w:val="00EE4587"/>
    <w:rsid w:val="00F07090"/>
    <w:rsid w:val="00F129BF"/>
    <w:rsid w:val="00F224CC"/>
    <w:rsid w:val="00F50A7B"/>
    <w:rsid w:val="00F6198A"/>
    <w:rsid w:val="00FA194B"/>
    <w:rsid w:val="00FA1ED2"/>
    <w:rsid w:val="00FA3C20"/>
    <w:rsid w:val="00FA4ECE"/>
    <w:rsid w:val="00FC46F6"/>
    <w:rsid w:val="00FD3B6E"/>
    <w:rsid w:val="00FD7DEC"/>
    <w:rsid w:val="00FE224B"/>
    <w:rsid w:val="00FE7AC4"/>
    <w:rsid w:val="00FF1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490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90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245</TotalTime>
  <Pages>2</Pages>
  <Words>310</Words>
  <Characters>2432</Characters>
  <Application>Microsoft Office Word</Application>
  <DocSecurity>0</DocSecurity>
  <Lines>20</Lines>
  <Paragraphs>5</Paragraphs>
  <ScaleCrop>false</ScaleCrop>
  <Company>MoBIL GROUP</Company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Пользователь Windows</cp:lastModifiedBy>
  <cp:revision>22</cp:revision>
  <cp:lastPrinted>2021-01-29T08:54:00Z</cp:lastPrinted>
  <dcterms:created xsi:type="dcterms:W3CDTF">2021-01-29T06:46:00Z</dcterms:created>
  <dcterms:modified xsi:type="dcterms:W3CDTF">2022-03-11T09:36:00Z</dcterms:modified>
</cp:coreProperties>
</file>