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902B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02B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B902B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B507B5">
        <w:rPr>
          <w:rFonts w:ascii="Liberation Serif" w:hAnsi="Liberation Serif" w:cs="Liberation Serif"/>
          <w:sz w:val="28"/>
          <w:szCs w:val="28"/>
        </w:rPr>
        <w:t>17.03.2022</w:t>
      </w:r>
      <w:r w:rsidR="00420B8C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№ </w:t>
      </w:r>
      <w:r w:rsidR="00B507B5">
        <w:rPr>
          <w:rFonts w:ascii="Liberation Serif" w:hAnsi="Liberation Serif" w:cs="Liberation Serif"/>
          <w:sz w:val="28"/>
          <w:szCs w:val="28"/>
        </w:rPr>
        <w:t>147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2279EA" w:rsidRPr="00631928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18.01.2016 № 31, от 03.07.2017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№ 556, от 11.01.2018 № 1, от 19.07.2018 № 641, от 02.10.2018 № 854, от 31.01.2019 № 69, от 18.03.2019 № 205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>, постановлени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b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b/>
          <w:sz w:val="28"/>
          <w:szCs w:val="28"/>
        </w:rPr>
        <w:t>, от 19.08.2021 № 670, от 27.08.2021 № 698</w:t>
      </w:r>
      <w:r w:rsidR="006815C4">
        <w:rPr>
          <w:rFonts w:ascii="Liberation Serif" w:hAnsi="Liberation Serif" w:cs="Liberation Serif"/>
          <w:b/>
          <w:sz w:val="28"/>
          <w:szCs w:val="28"/>
        </w:rPr>
        <w:t>, от 05.10.2021 № 820</w:t>
      </w:r>
      <w:proofErr w:type="gramEnd"/>
      <w:r w:rsidR="00420B8C">
        <w:rPr>
          <w:rFonts w:ascii="Liberation Serif" w:hAnsi="Liberation Serif" w:cs="Liberation Serif"/>
          <w:b/>
          <w:sz w:val="28"/>
          <w:szCs w:val="28"/>
        </w:rPr>
        <w:t>, от 30.11.2021     № 910</w:t>
      </w:r>
      <w:r w:rsidR="00BE5085">
        <w:rPr>
          <w:rFonts w:ascii="Liberation Serif" w:hAnsi="Liberation Serif" w:cs="Liberation Serif"/>
          <w:b/>
          <w:sz w:val="28"/>
          <w:szCs w:val="28"/>
        </w:rPr>
        <w:t>, от 27.12.2021 № 1008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="00FD46FC">
        <w:rPr>
          <w:rFonts w:ascii="Liberation Serif" w:hAnsi="Liberation Serif" w:cs="Liberation Serif"/>
          <w:b/>
          <w:sz w:val="28"/>
          <w:szCs w:val="28"/>
        </w:rPr>
        <w:t xml:space="preserve">«О формировании фонда </w:t>
      </w:r>
      <w:r w:rsidR="00BE5085">
        <w:rPr>
          <w:rFonts w:ascii="Liberation Serif" w:hAnsi="Liberation Serif" w:cs="Liberation Serif"/>
          <w:b/>
          <w:sz w:val="28"/>
          <w:szCs w:val="28"/>
        </w:rPr>
        <w:t xml:space="preserve">капитального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ремонта на счете регионального оператора»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8280D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31928">
        <w:rPr>
          <w:rFonts w:ascii="Liberation Serif" w:hAnsi="Liberation Serif" w:cs="Liberation Serif"/>
          <w:sz w:val="28"/>
          <w:szCs w:val="28"/>
        </w:rPr>
        <w:t>, постановлени</w:t>
      </w:r>
      <w:r w:rsidR="004B4A0B" w:rsidRPr="00631928">
        <w:rPr>
          <w:rFonts w:ascii="Liberation Serif" w:hAnsi="Liberation Serif" w:cs="Liberation Serif"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4A0B" w:rsidRPr="00631928">
        <w:rPr>
          <w:rFonts w:ascii="Liberation Serif" w:hAnsi="Liberation Serif" w:cs="Liberation Serif"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sz w:val="28"/>
          <w:szCs w:val="28"/>
        </w:rPr>
        <w:t>, от 19.08.2021 № 670, от</w:t>
      </w:r>
      <w:proofErr w:type="gramEnd"/>
      <w:r w:rsidR="00FD46F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FD46FC">
        <w:rPr>
          <w:rFonts w:ascii="Liberation Serif" w:hAnsi="Liberation Serif" w:cs="Liberation Serif"/>
          <w:sz w:val="28"/>
          <w:szCs w:val="28"/>
        </w:rPr>
        <w:t>27.08.2021  № 698</w:t>
      </w:r>
      <w:r w:rsidR="006815C4">
        <w:rPr>
          <w:rFonts w:ascii="Liberation Serif" w:hAnsi="Liberation Serif" w:cs="Liberation Serif"/>
          <w:sz w:val="28"/>
          <w:szCs w:val="28"/>
        </w:rPr>
        <w:t>, от 05.10.2021 № 820</w:t>
      </w:r>
      <w:r w:rsidR="00420B8C">
        <w:rPr>
          <w:rFonts w:ascii="Liberation Serif" w:hAnsi="Liberation Serif" w:cs="Liberation Serif"/>
          <w:sz w:val="28"/>
          <w:szCs w:val="28"/>
        </w:rPr>
        <w:t>, от 30.11.2021 № 910</w:t>
      </w:r>
      <w:r w:rsidR="00BE5085">
        <w:rPr>
          <w:rFonts w:ascii="Liberation Serif" w:hAnsi="Liberation Serif" w:cs="Liberation Serif"/>
          <w:sz w:val="28"/>
          <w:szCs w:val="28"/>
        </w:rPr>
        <w:t>, от 27.12.2021 № 1008</w:t>
      </w:r>
      <w:r w:rsidR="00285E8A" w:rsidRPr="00631928">
        <w:rPr>
          <w:rFonts w:ascii="Liberation Serif" w:hAnsi="Liberation Serif" w:cs="Liberation Serif"/>
          <w:sz w:val="28"/>
          <w:szCs w:val="28"/>
        </w:rPr>
        <w:t>)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 ремонта на счете регионального оператора» (далее – постановление) изменения</w:t>
      </w:r>
      <w:r w:rsidR="00760393" w:rsidRPr="00631928">
        <w:rPr>
          <w:rFonts w:ascii="Liberation Serif" w:hAnsi="Liberation Serif" w:cs="Liberation Serif"/>
          <w:sz w:val="28"/>
          <w:szCs w:val="28"/>
        </w:rPr>
        <w:t xml:space="preserve">, </w:t>
      </w:r>
      <w:r w:rsidR="0038280D" w:rsidRPr="00631928">
        <w:rPr>
          <w:rFonts w:ascii="Liberation Serif" w:hAnsi="Liberation Serif" w:cs="Liberation Serif"/>
          <w:sz w:val="28"/>
          <w:szCs w:val="28"/>
        </w:rPr>
        <w:t>исключи</w:t>
      </w:r>
      <w:r w:rsidR="00760393" w:rsidRPr="00631928">
        <w:rPr>
          <w:rFonts w:ascii="Liberation Serif" w:hAnsi="Liberation Serif" w:cs="Liberation Serif"/>
          <w:sz w:val="28"/>
          <w:szCs w:val="28"/>
        </w:rPr>
        <w:t>в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из приложения к постановлению следующие строки:</w:t>
      </w:r>
      <w:proofErr w:type="gramEnd"/>
    </w:p>
    <w:p w:rsidR="006D12F8" w:rsidRDefault="006D12F8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143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Прокопьева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15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D12F8" w:rsidRDefault="006D12F8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213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Привокзальная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24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D12F8" w:rsidRDefault="006D12F8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214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Привокзальная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28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D12F8" w:rsidRDefault="006D12F8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lastRenderedPageBreak/>
        <w:t>«</w:t>
      </w:r>
      <w:r>
        <w:rPr>
          <w:rFonts w:ascii="Liberation Serif" w:hAnsi="Liberation Serif" w:cs="Liberation Serif"/>
          <w:sz w:val="28"/>
          <w:szCs w:val="28"/>
        </w:rPr>
        <w:t>238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Авиаторов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D12F8" w:rsidRDefault="00042202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248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Карла Маркса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042202" w:rsidRDefault="00042202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249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Карла Маркса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24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A66DFC" w:rsidRDefault="00A66DF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296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Пушкина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042202" w:rsidRDefault="00042202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«382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Добролюбова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12а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042202" w:rsidRDefault="00042202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«538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Лермонтова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157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042202" w:rsidRDefault="00042202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«665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Каменская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81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1B35A7" w:rsidRDefault="001B35A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«758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Алюминиевая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43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A66DFC" w:rsidRDefault="00A66DF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1033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Уральская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43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B35A7" w:rsidRDefault="001B35A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1154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2-я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Рабочая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105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B35A7" w:rsidRDefault="001B35A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1175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4-й Проезд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B70B5" w:rsidRDefault="009B70B5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1195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Западная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E5085" w:rsidRDefault="001B35A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1213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Силикатная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D62" w:rsidRDefault="00833D62" w:rsidP="00EA006A">
      <w:r>
        <w:separator/>
      </w:r>
    </w:p>
  </w:endnote>
  <w:endnote w:type="continuationSeparator" w:id="0">
    <w:p w:rsidR="00833D62" w:rsidRDefault="00833D62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D62" w:rsidRDefault="00833D62" w:rsidP="00EA006A">
      <w:r>
        <w:separator/>
      </w:r>
    </w:p>
  </w:footnote>
  <w:footnote w:type="continuationSeparator" w:id="0">
    <w:p w:rsidR="00833D62" w:rsidRDefault="00833D62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B902B9">
        <w:pPr>
          <w:pStyle w:val="a7"/>
          <w:jc w:val="center"/>
        </w:pPr>
        <w:fldSimple w:instr=" PAGE   \* MERGEFORMAT ">
          <w:r w:rsidR="00B507B5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42202"/>
    <w:rsid w:val="00065534"/>
    <w:rsid w:val="00092F7B"/>
    <w:rsid w:val="000C6311"/>
    <w:rsid w:val="00133698"/>
    <w:rsid w:val="0013370F"/>
    <w:rsid w:val="001A0C56"/>
    <w:rsid w:val="001A36AC"/>
    <w:rsid w:val="001A3D47"/>
    <w:rsid w:val="001B2F53"/>
    <w:rsid w:val="001B35A7"/>
    <w:rsid w:val="001D5368"/>
    <w:rsid w:val="001E7CB9"/>
    <w:rsid w:val="00202477"/>
    <w:rsid w:val="002119A7"/>
    <w:rsid w:val="002262F1"/>
    <w:rsid w:val="002279EA"/>
    <w:rsid w:val="00231FF1"/>
    <w:rsid w:val="0023226A"/>
    <w:rsid w:val="00252282"/>
    <w:rsid w:val="002565EF"/>
    <w:rsid w:val="00262FEE"/>
    <w:rsid w:val="0028599E"/>
    <w:rsid w:val="00285E8A"/>
    <w:rsid w:val="002B18BB"/>
    <w:rsid w:val="00301773"/>
    <w:rsid w:val="00311136"/>
    <w:rsid w:val="00330998"/>
    <w:rsid w:val="003462DA"/>
    <w:rsid w:val="00352B7E"/>
    <w:rsid w:val="00363F56"/>
    <w:rsid w:val="00374C89"/>
    <w:rsid w:val="0038220F"/>
    <w:rsid w:val="0038280D"/>
    <w:rsid w:val="00396CCE"/>
    <w:rsid w:val="003D3BB8"/>
    <w:rsid w:val="003E47A5"/>
    <w:rsid w:val="003F6459"/>
    <w:rsid w:val="004127F0"/>
    <w:rsid w:val="00420B8C"/>
    <w:rsid w:val="00452873"/>
    <w:rsid w:val="00456F8E"/>
    <w:rsid w:val="004901C2"/>
    <w:rsid w:val="004B2C3E"/>
    <w:rsid w:val="004B4A0B"/>
    <w:rsid w:val="004C3D72"/>
    <w:rsid w:val="004E4CA6"/>
    <w:rsid w:val="004F1BF0"/>
    <w:rsid w:val="004F4246"/>
    <w:rsid w:val="00500DAC"/>
    <w:rsid w:val="0052571A"/>
    <w:rsid w:val="00526A54"/>
    <w:rsid w:val="00536788"/>
    <w:rsid w:val="005625A9"/>
    <w:rsid w:val="00591E8E"/>
    <w:rsid w:val="00595BAC"/>
    <w:rsid w:val="005A2B1A"/>
    <w:rsid w:val="005A3D4C"/>
    <w:rsid w:val="005C24D7"/>
    <w:rsid w:val="005D4A78"/>
    <w:rsid w:val="005E2285"/>
    <w:rsid w:val="005E78F7"/>
    <w:rsid w:val="006006D5"/>
    <w:rsid w:val="0062263A"/>
    <w:rsid w:val="00623FA7"/>
    <w:rsid w:val="0062684B"/>
    <w:rsid w:val="00631928"/>
    <w:rsid w:val="00633312"/>
    <w:rsid w:val="00660898"/>
    <w:rsid w:val="00660A86"/>
    <w:rsid w:val="006815C4"/>
    <w:rsid w:val="006C6C5E"/>
    <w:rsid w:val="006D12F8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D5B0C"/>
    <w:rsid w:val="007F4B83"/>
    <w:rsid w:val="008206F2"/>
    <w:rsid w:val="00833D62"/>
    <w:rsid w:val="0083594B"/>
    <w:rsid w:val="00841513"/>
    <w:rsid w:val="008556E0"/>
    <w:rsid w:val="0086194A"/>
    <w:rsid w:val="00871148"/>
    <w:rsid w:val="00896CBC"/>
    <w:rsid w:val="00897660"/>
    <w:rsid w:val="008C0E41"/>
    <w:rsid w:val="008C272D"/>
    <w:rsid w:val="008F4082"/>
    <w:rsid w:val="00923E9D"/>
    <w:rsid w:val="009271A1"/>
    <w:rsid w:val="009400E5"/>
    <w:rsid w:val="00956960"/>
    <w:rsid w:val="00974FD1"/>
    <w:rsid w:val="00975A1C"/>
    <w:rsid w:val="00990D5F"/>
    <w:rsid w:val="00996A0A"/>
    <w:rsid w:val="009B70B5"/>
    <w:rsid w:val="00A1076A"/>
    <w:rsid w:val="00A26589"/>
    <w:rsid w:val="00A301E5"/>
    <w:rsid w:val="00A44E05"/>
    <w:rsid w:val="00A66DFC"/>
    <w:rsid w:val="00A91535"/>
    <w:rsid w:val="00A973FB"/>
    <w:rsid w:val="00AB04B4"/>
    <w:rsid w:val="00AB1750"/>
    <w:rsid w:val="00AD5C91"/>
    <w:rsid w:val="00AF45F6"/>
    <w:rsid w:val="00B009FB"/>
    <w:rsid w:val="00B507B5"/>
    <w:rsid w:val="00B83D98"/>
    <w:rsid w:val="00B902B9"/>
    <w:rsid w:val="00B91D93"/>
    <w:rsid w:val="00B95DBC"/>
    <w:rsid w:val="00BA5F11"/>
    <w:rsid w:val="00BA7870"/>
    <w:rsid w:val="00BB21D5"/>
    <w:rsid w:val="00BC77AC"/>
    <w:rsid w:val="00BD16D9"/>
    <w:rsid w:val="00BE28B4"/>
    <w:rsid w:val="00BE5085"/>
    <w:rsid w:val="00BF4038"/>
    <w:rsid w:val="00BF6872"/>
    <w:rsid w:val="00BF6E52"/>
    <w:rsid w:val="00C06B50"/>
    <w:rsid w:val="00C31ADD"/>
    <w:rsid w:val="00C55198"/>
    <w:rsid w:val="00C8290F"/>
    <w:rsid w:val="00C875D1"/>
    <w:rsid w:val="00C962D7"/>
    <w:rsid w:val="00CA14D7"/>
    <w:rsid w:val="00CA492F"/>
    <w:rsid w:val="00CB0C23"/>
    <w:rsid w:val="00CC0163"/>
    <w:rsid w:val="00CD11A6"/>
    <w:rsid w:val="00CD2BB5"/>
    <w:rsid w:val="00CE645A"/>
    <w:rsid w:val="00CF7144"/>
    <w:rsid w:val="00CF7251"/>
    <w:rsid w:val="00D06A3A"/>
    <w:rsid w:val="00D25A62"/>
    <w:rsid w:val="00D3390A"/>
    <w:rsid w:val="00D46873"/>
    <w:rsid w:val="00D62089"/>
    <w:rsid w:val="00D86245"/>
    <w:rsid w:val="00D901FC"/>
    <w:rsid w:val="00D921D5"/>
    <w:rsid w:val="00DC60AB"/>
    <w:rsid w:val="00DC69F8"/>
    <w:rsid w:val="00DE4BE7"/>
    <w:rsid w:val="00E103E1"/>
    <w:rsid w:val="00E124D5"/>
    <w:rsid w:val="00E32019"/>
    <w:rsid w:val="00E873CC"/>
    <w:rsid w:val="00EA006A"/>
    <w:rsid w:val="00EB1F1F"/>
    <w:rsid w:val="00EC7D68"/>
    <w:rsid w:val="00ED4DA5"/>
    <w:rsid w:val="00EE4587"/>
    <w:rsid w:val="00EE468D"/>
    <w:rsid w:val="00EE6BA6"/>
    <w:rsid w:val="00F129BF"/>
    <w:rsid w:val="00F15A1B"/>
    <w:rsid w:val="00F3219A"/>
    <w:rsid w:val="00F43C93"/>
    <w:rsid w:val="00F4490C"/>
    <w:rsid w:val="00F63AAC"/>
    <w:rsid w:val="00F70ABD"/>
    <w:rsid w:val="00F84E0C"/>
    <w:rsid w:val="00F947D5"/>
    <w:rsid w:val="00FA194B"/>
    <w:rsid w:val="00FA3C20"/>
    <w:rsid w:val="00FA68E1"/>
    <w:rsid w:val="00FB0AEA"/>
    <w:rsid w:val="00FB0D85"/>
    <w:rsid w:val="00FC3F27"/>
    <w:rsid w:val="00FD46FC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E1C38-A82F-4B4A-B97A-CD6EC1E2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652</TotalTime>
  <Pages>2</Pages>
  <Words>440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81</cp:revision>
  <cp:lastPrinted>2022-03-11T05:11:00Z</cp:lastPrinted>
  <dcterms:created xsi:type="dcterms:W3CDTF">2020-10-27T05:48:00Z</dcterms:created>
  <dcterms:modified xsi:type="dcterms:W3CDTF">2022-03-18T09:53:00Z</dcterms:modified>
</cp:coreProperties>
</file>