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B91D93" w:rsidRDefault="00107B0C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1552" w:rsidRDefault="00107B0C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6720" cy="723900"/>
                                  <wp:effectExtent l="0" t="0" r="0" b="0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6720" cy="723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761552" w:rsidRDefault="00107B0C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6720" cy="723900"/>
                            <wp:effectExtent l="0" t="0" r="0" b="0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6720" cy="723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AF7867" w:rsidRDefault="00107B0C" w:rsidP="00133698">
      <w:pPr>
        <w:spacing w:before="400"/>
        <w:rPr>
          <w:rFonts w:ascii="Liberation Serif" w:hAnsi="Liberation Serif" w:cs="Liberation Serif"/>
          <w:sz w:val="24"/>
          <w:u w:val="single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AF7867" w:rsidRPr="00AF7867">
        <w:rPr>
          <w:rFonts w:ascii="Liberation Serif" w:hAnsi="Liberation Serif" w:cs="Liberation Serif"/>
          <w:sz w:val="24"/>
          <w:u w:val="single"/>
        </w:rPr>
        <w:t>28.03.2022</w:t>
      </w:r>
      <w:r w:rsidR="00133698" w:rsidRPr="00B91D93">
        <w:rPr>
          <w:rFonts w:ascii="Liberation Serif" w:hAnsi="Liberation Serif" w:cs="Liberation Serif"/>
          <w:sz w:val="24"/>
        </w:rPr>
        <w:t xml:space="preserve"> № </w:t>
      </w:r>
      <w:r w:rsidR="00AF7867" w:rsidRPr="00AF7867">
        <w:rPr>
          <w:rFonts w:ascii="Liberation Serif" w:hAnsi="Liberation Serif" w:cs="Liberation Serif"/>
          <w:sz w:val="24"/>
          <w:u w:val="single"/>
        </w:rPr>
        <w:t>180</w:t>
      </w:r>
    </w:p>
    <w:p w:rsidR="00BB5896" w:rsidRPr="00AC4F68" w:rsidRDefault="00107B0C" w:rsidP="00107B0C">
      <w:pPr>
        <w:pStyle w:val="a7"/>
        <w:spacing w:after="0"/>
        <w:jc w:val="center"/>
        <w:rPr>
          <w:rFonts w:ascii="Liberation Serif" w:hAnsi="Liberation Serif"/>
          <w:b/>
          <w:bCs/>
          <w:sz w:val="28"/>
          <w:szCs w:val="28"/>
        </w:rPr>
      </w:pPr>
      <w:r w:rsidRPr="00AC4F68">
        <w:rPr>
          <w:rFonts w:ascii="Liberation Serif" w:hAnsi="Liberation Serif"/>
          <w:b/>
          <w:bCs/>
          <w:sz w:val="28"/>
          <w:szCs w:val="28"/>
        </w:rPr>
        <w:t>О</w:t>
      </w:r>
      <w:r w:rsidRPr="00AC4F68">
        <w:rPr>
          <w:rFonts w:ascii="Liberation Serif" w:hAnsi="Liberation Serif"/>
          <w:b/>
          <w:bCs/>
          <w:iCs/>
          <w:sz w:val="28"/>
          <w:szCs w:val="28"/>
        </w:rPr>
        <w:t xml:space="preserve"> </w:t>
      </w:r>
      <w:r w:rsidR="00367E58" w:rsidRPr="00AC4F68">
        <w:rPr>
          <w:rFonts w:ascii="Liberation Serif" w:hAnsi="Liberation Serif"/>
          <w:b/>
          <w:bCs/>
          <w:iCs/>
          <w:sz w:val="28"/>
          <w:szCs w:val="28"/>
        </w:rPr>
        <w:t xml:space="preserve">создании оперативного штаба по выработке мер, направленных на обеспечение социально-экономической стабильности на </w:t>
      </w:r>
      <w:r w:rsidR="00BB5896" w:rsidRPr="00AC4F68">
        <w:rPr>
          <w:rFonts w:ascii="Liberation Serif" w:hAnsi="Liberation Serif"/>
          <w:b/>
          <w:bCs/>
          <w:sz w:val="28"/>
          <w:szCs w:val="28"/>
        </w:rPr>
        <w:t xml:space="preserve">территории                          </w:t>
      </w:r>
      <w:r w:rsidRPr="00AC4F68">
        <w:rPr>
          <w:rFonts w:ascii="Liberation Serif" w:hAnsi="Liberation Serif"/>
          <w:b/>
          <w:bCs/>
          <w:sz w:val="28"/>
          <w:szCs w:val="28"/>
        </w:rPr>
        <w:t>Каменск-Уральск</w:t>
      </w:r>
      <w:r w:rsidR="00BB5896" w:rsidRPr="00AC4F68">
        <w:rPr>
          <w:rFonts w:ascii="Liberation Serif" w:hAnsi="Liberation Serif"/>
          <w:b/>
          <w:bCs/>
          <w:sz w:val="28"/>
          <w:szCs w:val="28"/>
        </w:rPr>
        <w:t xml:space="preserve">ого городского округа </w:t>
      </w:r>
      <w:r w:rsidR="00367E58" w:rsidRPr="00AC4F68">
        <w:rPr>
          <w:rFonts w:ascii="Liberation Serif" w:hAnsi="Liberation Serif"/>
          <w:b/>
          <w:bCs/>
          <w:sz w:val="28"/>
          <w:szCs w:val="28"/>
        </w:rPr>
        <w:t xml:space="preserve">в условиях </w:t>
      </w:r>
      <w:proofErr w:type="spellStart"/>
      <w:r w:rsidR="00367E58" w:rsidRPr="00AC4F68">
        <w:rPr>
          <w:rFonts w:ascii="Liberation Serif" w:hAnsi="Liberation Serif"/>
          <w:b/>
          <w:bCs/>
          <w:sz w:val="28"/>
          <w:szCs w:val="28"/>
        </w:rPr>
        <w:t>санкционных</w:t>
      </w:r>
      <w:proofErr w:type="spellEnd"/>
      <w:r w:rsidR="00367E58" w:rsidRPr="00AC4F68">
        <w:rPr>
          <w:rFonts w:ascii="Liberation Serif" w:hAnsi="Liberation Serif"/>
          <w:b/>
          <w:bCs/>
          <w:sz w:val="28"/>
          <w:szCs w:val="28"/>
        </w:rPr>
        <w:t xml:space="preserve"> ограничений</w:t>
      </w:r>
    </w:p>
    <w:p w:rsidR="00107B0C" w:rsidRPr="00AC4F68" w:rsidRDefault="00107B0C" w:rsidP="00107B0C">
      <w:pPr>
        <w:pStyle w:val="a7"/>
        <w:spacing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AC4F68">
        <w:rPr>
          <w:rFonts w:ascii="Liberation Serif" w:hAnsi="Liberation Serif"/>
          <w:color w:val="000000"/>
          <w:sz w:val="28"/>
          <w:szCs w:val="28"/>
        </w:rPr>
        <w:t xml:space="preserve">В </w:t>
      </w:r>
      <w:r w:rsidR="00367E58" w:rsidRPr="00AC4F68">
        <w:rPr>
          <w:rFonts w:ascii="Liberation Serif" w:hAnsi="Liberation Serif"/>
          <w:color w:val="000000"/>
          <w:sz w:val="28"/>
          <w:szCs w:val="28"/>
        </w:rPr>
        <w:t>целях обеспечения эффективной работы предприятий, недопущения необоснованного скачка цен на продукты питания и непродовольственные товары первой необходимости</w:t>
      </w:r>
      <w:r w:rsidRPr="00AC4F68">
        <w:rPr>
          <w:rFonts w:ascii="Liberation Serif" w:hAnsi="Liberation Serif"/>
          <w:color w:val="000000"/>
          <w:sz w:val="28"/>
          <w:szCs w:val="28"/>
        </w:rPr>
        <w:t xml:space="preserve"> Ад</w:t>
      </w:r>
      <w:r w:rsidRPr="00AC4F68">
        <w:rPr>
          <w:rFonts w:ascii="Liberation Serif" w:hAnsi="Liberation Serif"/>
          <w:sz w:val="28"/>
          <w:szCs w:val="28"/>
        </w:rPr>
        <w:t>министрация Каменск-Уральского городского округа</w:t>
      </w:r>
    </w:p>
    <w:p w:rsidR="004F1BF0" w:rsidRPr="00AC4F68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AC4F68">
        <w:rPr>
          <w:rFonts w:ascii="Liberation Serif" w:hAnsi="Liberation Serif" w:cs="Liberation Serif"/>
          <w:b/>
          <w:sz w:val="28"/>
        </w:rPr>
        <w:t>ПОСТАНОВЛЯЕТ:</w:t>
      </w:r>
    </w:p>
    <w:p w:rsidR="00DA549B" w:rsidRPr="00AC4F68" w:rsidRDefault="00367E58" w:rsidP="00DA549B">
      <w:pPr>
        <w:pStyle w:val="a7"/>
        <w:numPr>
          <w:ilvl w:val="2"/>
          <w:numId w:val="1"/>
        </w:numPr>
        <w:tabs>
          <w:tab w:val="clear" w:pos="2160"/>
          <w:tab w:val="num" w:pos="0"/>
          <w:tab w:val="num" w:pos="993"/>
        </w:tabs>
        <w:spacing w:before="0" w:beforeAutospacing="0" w:after="0"/>
        <w:ind w:left="0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AC4F68">
        <w:rPr>
          <w:rFonts w:ascii="Liberation Serif" w:hAnsi="Liberation Serif"/>
          <w:color w:val="000000"/>
          <w:sz w:val="28"/>
          <w:szCs w:val="28"/>
        </w:rPr>
        <w:t xml:space="preserve">Создать оперативный штаб </w:t>
      </w:r>
      <w:r w:rsidRPr="00AC4F68">
        <w:rPr>
          <w:rFonts w:ascii="Liberation Serif" w:hAnsi="Liberation Serif"/>
          <w:bCs/>
          <w:iCs/>
          <w:sz w:val="28"/>
          <w:szCs w:val="28"/>
        </w:rPr>
        <w:t xml:space="preserve">по выработке мер, направленных на обеспечение социально-экономической стабильности на </w:t>
      </w:r>
      <w:r w:rsidRPr="00AC4F68">
        <w:rPr>
          <w:rFonts w:ascii="Liberation Serif" w:hAnsi="Liberation Serif"/>
          <w:bCs/>
          <w:sz w:val="28"/>
          <w:szCs w:val="28"/>
        </w:rPr>
        <w:t xml:space="preserve">территории                          Каменск-Уральского городского округа в условиях </w:t>
      </w:r>
      <w:proofErr w:type="spellStart"/>
      <w:r w:rsidRPr="00AC4F68">
        <w:rPr>
          <w:rFonts w:ascii="Liberation Serif" w:hAnsi="Liberation Serif"/>
          <w:bCs/>
          <w:sz w:val="28"/>
          <w:szCs w:val="28"/>
        </w:rPr>
        <w:t>санкционных</w:t>
      </w:r>
      <w:proofErr w:type="spellEnd"/>
      <w:r w:rsidRPr="00AC4F68">
        <w:rPr>
          <w:rFonts w:ascii="Liberation Serif" w:hAnsi="Liberation Serif"/>
          <w:bCs/>
          <w:sz w:val="28"/>
          <w:szCs w:val="28"/>
        </w:rPr>
        <w:t xml:space="preserve"> ограничений.</w:t>
      </w:r>
    </w:p>
    <w:p w:rsidR="00DA549B" w:rsidRPr="00AC4F68" w:rsidRDefault="00367E58" w:rsidP="00DA549B">
      <w:pPr>
        <w:pStyle w:val="a7"/>
        <w:numPr>
          <w:ilvl w:val="2"/>
          <w:numId w:val="1"/>
        </w:numPr>
        <w:tabs>
          <w:tab w:val="clear" w:pos="2160"/>
          <w:tab w:val="num" w:pos="0"/>
          <w:tab w:val="num" w:pos="993"/>
        </w:tabs>
        <w:spacing w:before="0" w:beforeAutospacing="0" w:after="0"/>
        <w:ind w:left="0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AC4F68">
        <w:rPr>
          <w:rFonts w:ascii="Liberation Serif" w:hAnsi="Liberation Serif"/>
          <w:color w:val="000000"/>
          <w:sz w:val="28"/>
          <w:szCs w:val="28"/>
        </w:rPr>
        <w:t xml:space="preserve">Утвердить состав </w:t>
      </w:r>
      <w:r w:rsidR="00DA549B" w:rsidRPr="00AC4F68">
        <w:rPr>
          <w:rFonts w:ascii="Liberation Serif" w:hAnsi="Liberation Serif"/>
          <w:color w:val="000000"/>
          <w:sz w:val="28"/>
          <w:szCs w:val="28"/>
        </w:rPr>
        <w:t>о</w:t>
      </w:r>
      <w:r w:rsidRPr="00AC4F68">
        <w:rPr>
          <w:rFonts w:ascii="Liberation Serif" w:hAnsi="Liberation Serif"/>
          <w:color w:val="000000"/>
          <w:sz w:val="28"/>
          <w:szCs w:val="28"/>
        </w:rPr>
        <w:t xml:space="preserve">перативного штаба </w:t>
      </w:r>
      <w:r w:rsidR="00DA549B" w:rsidRPr="00AC4F68">
        <w:rPr>
          <w:rFonts w:ascii="Liberation Serif" w:hAnsi="Liberation Serif"/>
          <w:bCs/>
          <w:iCs/>
          <w:sz w:val="28"/>
          <w:szCs w:val="28"/>
        </w:rPr>
        <w:t xml:space="preserve">по выработке мер, направленных на обеспечение социально-экономической стабильности на </w:t>
      </w:r>
      <w:r w:rsidR="00DA549B" w:rsidRPr="00AC4F68">
        <w:rPr>
          <w:rFonts w:ascii="Liberation Serif" w:hAnsi="Liberation Serif"/>
          <w:bCs/>
          <w:sz w:val="28"/>
          <w:szCs w:val="28"/>
        </w:rPr>
        <w:t xml:space="preserve">территории Каменск-Уральского городского округа в условиях </w:t>
      </w:r>
      <w:proofErr w:type="spellStart"/>
      <w:r w:rsidR="00DA549B" w:rsidRPr="00AC4F68">
        <w:rPr>
          <w:rFonts w:ascii="Liberation Serif" w:hAnsi="Liberation Serif"/>
          <w:bCs/>
          <w:sz w:val="28"/>
          <w:szCs w:val="28"/>
        </w:rPr>
        <w:t>санкционных</w:t>
      </w:r>
      <w:proofErr w:type="spellEnd"/>
      <w:r w:rsidR="00DA549B" w:rsidRPr="00AC4F68">
        <w:rPr>
          <w:rFonts w:ascii="Liberation Serif" w:hAnsi="Liberation Serif"/>
          <w:bCs/>
          <w:sz w:val="28"/>
          <w:szCs w:val="28"/>
        </w:rPr>
        <w:t xml:space="preserve"> ограничений</w:t>
      </w:r>
      <w:r w:rsidR="00DA549B" w:rsidRPr="00AC4F68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AC4F68">
        <w:rPr>
          <w:rFonts w:ascii="Liberation Serif" w:hAnsi="Liberation Serif"/>
          <w:color w:val="000000"/>
          <w:sz w:val="28"/>
          <w:szCs w:val="28"/>
        </w:rPr>
        <w:t>согласно Приложению к настоящему постановлению.</w:t>
      </w:r>
    </w:p>
    <w:p w:rsidR="00DA549B" w:rsidRPr="00AC4F68" w:rsidRDefault="00DA549B" w:rsidP="00DA549B">
      <w:pPr>
        <w:pStyle w:val="a7"/>
        <w:numPr>
          <w:ilvl w:val="2"/>
          <w:numId w:val="1"/>
        </w:numPr>
        <w:tabs>
          <w:tab w:val="clear" w:pos="2160"/>
          <w:tab w:val="num" w:pos="0"/>
          <w:tab w:val="num" w:pos="993"/>
          <w:tab w:val="left" w:pos="1134"/>
        </w:tabs>
        <w:spacing w:before="0" w:beforeAutospacing="0" w:after="0"/>
        <w:ind w:left="0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AC4F68">
        <w:rPr>
          <w:rFonts w:ascii="Liberation Serif" w:hAnsi="Liberation Serif"/>
          <w:color w:val="000000"/>
          <w:sz w:val="28"/>
          <w:szCs w:val="28"/>
        </w:rPr>
        <w:t>Настоящее постановление разместить на официальном сайте муниципального образования.</w:t>
      </w:r>
    </w:p>
    <w:p w:rsidR="00DA549B" w:rsidRPr="00AC4F68" w:rsidRDefault="00DA549B" w:rsidP="00DA549B">
      <w:pPr>
        <w:pStyle w:val="a7"/>
        <w:numPr>
          <w:ilvl w:val="2"/>
          <w:numId w:val="1"/>
        </w:numPr>
        <w:tabs>
          <w:tab w:val="clear" w:pos="2160"/>
          <w:tab w:val="num" w:pos="0"/>
          <w:tab w:val="num" w:pos="993"/>
          <w:tab w:val="left" w:pos="1134"/>
        </w:tabs>
        <w:spacing w:before="0" w:beforeAutospacing="0" w:after="0"/>
        <w:ind w:left="0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proofErr w:type="gramStart"/>
      <w:r w:rsidRPr="00AC4F68">
        <w:rPr>
          <w:rFonts w:ascii="Liberation Serif" w:hAnsi="Liberation Serif"/>
          <w:sz w:val="28"/>
          <w:szCs w:val="28"/>
        </w:rPr>
        <w:t>Контроль</w:t>
      </w:r>
      <w:r w:rsidRPr="00AC4F68">
        <w:rPr>
          <w:rFonts w:ascii="Liberation Serif" w:hAnsi="Liberation Serif"/>
          <w:color w:val="000000"/>
          <w:sz w:val="28"/>
          <w:szCs w:val="28"/>
        </w:rPr>
        <w:t xml:space="preserve"> за</w:t>
      </w:r>
      <w:proofErr w:type="gramEnd"/>
      <w:r w:rsidRPr="00AC4F68">
        <w:rPr>
          <w:rFonts w:ascii="Liberation Serif" w:hAnsi="Liberation Serif"/>
          <w:color w:val="000000"/>
          <w:sz w:val="28"/>
          <w:szCs w:val="28"/>
        </w:rPr>
        <w:t xml:space="preserve"> выполнением настоящего постановления </w:t>
      </w:r>
      <w:r w:rsidR="00EE1C19" w:rsidRPr="00AC4F68">
        <w:rPr>
          <w:rFonts w:ascii="Liberation Serif" w:hAnsi="Liberation Serif"/>
          <w:color w:val="000000"/>
          <w:sz w:val="28"/>
          <w:szCs w:val="28"/>
        </w:rPr>
        <w:t>оставляю за собой.</w:t>
      </w:r>
    </w:p>
    <w:p w:rsidR="00133698" w:rsidRPr="00AC4F68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67E58" w:rsidRPr="00AC4F68" w:rsidRDefault="00367E5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D1B42" w:rsidRPr="00AC4F68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AC4F68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AC4F68">
        <w:rPr>
          <w:rFonts w:ascii="Liberation Serif" w:hAnsi="Liberation Serif" w:cs="Liberation Serif"/>
          <w:sz w:val="28"/>
          <w:szCs w:val="28"/>
        </w:rPr>
        <w:br/>
      </w:r>
      <w:r w:rsidR="00720985" w:rsidRPr="00AC4F68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AC4F68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AC4F68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AC4F68">
        <w:rPr>
          <w:rFonts w:ascii="Liberation Serif" w:hAnsi="Liberation Serif" w:cs="Liberation Serif"/>
          <w:sz w:val="28"/>
          <w:szCs w:val="28"/>
        </w:rPr>
        <w:tab/>
      </w:r>
      <w:r w:rsidR="00FD7DEC" w:rsidRPr="00AC4F68">
        <w:rPr>
          <w:rFonts w:ascii="Liberation Serif" w:hAnsi="Liberation Serif" w:cs="Liberation Serif"/>
          <w:sz w:val="28"/>
          <w:szCs w:val="28"/>
        </w:rPr>
        <w:tab/>
      </w:r>
      <w:r w:rsidR="00BB5896" w:rsidRPr="00AC4F68">
        <w:rPr>
          <w:rFonts w:ascii="Liberation Serif" w:hAnsi="Liberation Serif" w:cs="Liberation Serif"/>
          <w:sz w:val="28"/>
          <w:szCs w:val="28"/>
        </w:rPr>
        <w:t xml:space="preserve">           </w:t>
      </w:r>
      <w:r w:rsidR="00FD7DEC" w:rsidRPr="00AC4F68">
        <w:rPr>
          <w:rFonts w:ascii="Liberation Serif" w:hAnsi="Liberation Serif" w:cs="Liberation Serif"/>
          <w:sz w:val="28"/>
          <w:szCs w:val="28"/>
        </w:rPr>
        <w:tab/>
        <w:t xml:space="preserve">  </w:t>
      </w:r>
      <w:r w:rsidR="00BB5896" w:rsidRPr="00AC4F68">
        <w:rPr>
          <w:rFonts w:ascii="Liberation Serif" w:hAnsi="Liberation Serif" w:cs="Liberation Serif"/>
          <w:sz w:val="28"/>
          <w:szCs w:val="28"/>
        </w:rPr>
        <w:t xml:space="preserve">      </w:t>
      </w:r>
      <w:r w:rsidR="004F4246" w:rsidRPr="00AC4F68">
        <w:rPr>
          <w:rFonts w:ascii="Liberation Serif" w:hAnsi="Liberation Serif" w:cs="Liberation Serif"/>
          <w:sz w:val="28"/>
          <w:szCs w:val="28"/>
        </w:rPr>
        <w:t>А</w:t>
      </w:r>
      <w:r w:rsidRPr="00AC4F68">
        <w:rPr>
          <w:rFonts w:ascii="Liberation Serif" w:hAnsi="Liberation Serif" w:cs="Liberation Serif"/>
          <w:sz w:val="28"/>
          <w:szCs w:val="28"/>
        </w:rPr>
        <w:t>.</w:t>
      </w:r>
      <w:r w:rsidR="00BB5896" w:rsidRPr="00AC4F68">
        <w:rPr>
          <w:rFonts w:ascii="Liberation Serif" w:hAnsi="Liberation Serif" w:cs="Liberation Serif"/>
          <w:sz w:val="28"/>
          <w:szCs w:val="28"/>
        </w:rPr>
        <w:t>А</w:t>
      </w:r>
      <w:r w:rsidR="00956960" w:rsidRPr="00AC4F68">
        <w:rPr>
          <w:rFonts w:ascii="Liberation Serif" w:hAnsi="Liberation Serif" w:cs="Liberation Serif"/>
          <w:sz w:val="28"/>
          <w:szCs w:val="28"/>
        </w:rPr>
        <w:t xml:space="preserve">. </w:t>
      </w:r>
      <w:r w:rsidR="00BB5896" w:rsidRPr="00AC4F68">
        <w:rPr>
          <w:rFonts w:ascii="Liberation Serif" w:hAnsi="Liberation Serif" w:cs="Liberation Serif"/>
          <w:sz w:val="28"/>
          <w:szCs w:val="28"/>
        </w:rPr>
        <w:t>Герасимов</w:t>
      </w:r>
    </w:p>
    <w:p w:rsidR="000D1B42" w:rsidRPr="00AC4F68" w:rsidRDefault="000D1B4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D1B42" w:rsidRPr="00AC4F68" w:rsidRDefault="000D1B4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D1B42" w:rsidRPr="00AC4F68" w:rsidRDefault="000D1B4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D1B42" w:rsidRPr="00AC4F68" w:rsidRDefault="000D1B4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D1B42" w:rsidRPr="00AC4F68" w:rsidRDefault="000D1B4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514C" w:rsidRDefault="0015514C" w:rsidP="00314A1A">
      <w:pPr>
        <w:ind w:left="5052"/>
        <w:rPr>
          <w:rFonts w:ascii="Liberation Serif" w:hAnsi="Liberation Serif"/>
          <w:color w:val="000000"/>
          <w:sz w:val="28"/>
          <w:szCs w:val="28"/>
        </w:rPr>
      </w:pPr>
    </w:p>
    <w:p w:rsidR="00D31CA4" w:rsidRDefault="00D31CA4" w:rsidP="00314A1A">
      <w:pPr>
        <w:ind w:left="5052"/>
        <w:rPr>
          <w:rFonts w:ascii="Liberation Serif" w:hAnsi="Liberation Serif"/>
          <w:color w:val="000000"/>
          <w:sz w:val="28"/>
          <w:szCs w:val="28"/>
        </w:rPr>
      </w:pPr>
    </w:p>
    <w:p w:rsidR="00D31CA4" w:rsidRDefault="00D31CA4" w:rsidP="00314A1A">
      <w:pPr>
        <w:ind w:left="5052"/>
        <w:rPr>
          <w:rFonts w:ascii="Liberation Serif" w:hAnsi="Liberation Serif"/>
          <w:color w:val="000000"/>
          <w:sz w:val="28"/>
          <w:szCs w:val="28"/>
        </w:rPr>
      </w:pPr>
    </w:p>
    <w:p w:rsidR="00D31CA4" w:rsidRDefault="00D31CA4" w:rsidP="00314A1A">
      <w:pPr>
        <w:ind w:left="5052"/>
        <w:rPr>
          <w:rFonts w:ascii="Liberation Serif" w:hAnsi="Liberation Serif"/>
          <w:color w:val="000000"/>
          <w:sz w:val="28"/>
          <w:szCs w:val="28"/>
        </w:rPr>
      </w:pPr>
    </w:p>
    <w:p w:rsidR="00367E58" w:rsidRDefault="00367E58" w:rsidP="00314A1A">
      <w:pPr>
        <w:ind w:left="5052"/>
        <w:rPr>
          <w:rFonts w:ascii="Liberation Serif" w:hAnsi="Liberation Serif"/>
          <w:color w:val="000000"/>
          <w:sz w:val="28"/>
          <w:szCs w:val="28"/>
        </w:rPr>
      </w:pPr>
    </w:p>
    <w:p w:rsidR="00367E58" w:rsidRDefault="00367E58" w:rsidP="00314A1A">
      <w:pPr>
        <w:ind w:left="5052"/>
        <w:rPr>
          <w:rFonts w:ascii="Liberation Serif" w:hAnsi="Liberation Serif"/>
          <w:color w:val="000000"/>
          <w:sz w:val="28"/>
          <w:szCs w:val="28"/>
        </w:rPr>
      </w:pPr>
    </w:p>
    <w:p w:rsidR="00EE1C19" w:rsidRDefault="00EE1C19" w:rsidP="00314A1A">
      <w:pPr>
        <w:ind w:left="5052"/>
        <w:rPr>
          <w:rFonts w:ascii="Liberation Serif" w:hAnsi="Liberation Serif"/>
          <w:color w:val="000000"/>
          <w:sz w:val="28"/>
          <w:szCs w:val="28"/>
        </w:rPr>
      </w:pPr>
    </w:p>
    <w:p w:rsidR="00314A1A" w:rsidRPr="00314A1A" w:rsidRDefault="00367E58" w:rsidP="00314A1A">
      <w:pPr>
        <w:ind w:left="5052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lastRenderedPageBreak/>
        <w:t>Утвержден</w:t>
      </w:r>
    </w:p>
    <w:p w:rsidR="00314A1A" w:rsidRPr="00314A1A" w:rsidRDefault="00314A1A" w:rsidP="00314A1A">
      <w:pPr>
        <w:ind w:left="5052"/>
        <w:rPr>
          <w:rFonts w:ascii="Liberation Serif" w:hAnsi="Liberation Serif"/>
          <w:color w:val="000000"/>
          <w:sz w:val="28"/>
          <w:szCs w:val="28"/>
        </w:rPr>
      </w:pPr>
      <w:r w:rsidRPr="00314A1A">
        <w:rPr>
          <w:rFonts w:ascii="Liberation Serif" w:hAnsi="Liberation Serif"/>
          <w:color w:val="000000"/>
          <w:sz w:val="28"/>
          <w:szCs w:val="28"/>
        </w:rPr>
        <w:t>постановлени</w:t>
      </w:r>
      <w:r w:rsidR="00367E58">
        <w:rPr>
          <w:rFonts w:ascii="Liberation Serif" w:hAnsi="Liberation Serif"/>
          <w:color w:val="000000"/>
          <w:sz w:val="28"/>
          <w:szCs w:val="28"/>
        </w:rPr>
        <w:t>ем</w:t>
      </w:r>
    </w:p>
    <w:p w:rsidR="000D1B42" w:rsidRPr="000D1B42" w:rsidRDefault="000D1B42" w:rsidP="00314A1A">
      <w:pPr>
        <w:ind w:left="5052"/>
        <w:rPr>
          <w:rFonts w:ascii="Liberation Serif" w:hAnsi="Liberation Serif"/>
          <w:sz w:val="28"/>
          <w:szCs w:val="28"/>
        </w:rPr>
      </w:pPr>
      <w:r w:rsidRPr="000D1B42">
        <w:rPr>
          <w:rFonts w:ascii="Liberation Serif" w:hAnsi="Liberation Serif"/>
          <w:color w:val="000000"/>
          <w:sz w:val="28"/>
          <w:szCs w:val="28"/>
        </w:rPr>
        <w:t>Администрации Каменск-Уральского городского округа</w:t>
      </w:r>
    </w:p>
    <w:p w:rsidR="00367E58" w:rsidRDefault="000D1B42" w:rsidP="00367E58">
      <w:pPr>
        <w:ind w:left="5052"/>
        <w:rPr>
          <w:rFonts w:ascii="Liberation Serif" w:hAnsi="Liberation Serif"/>
          <w:color w:val="000000"/>
          <w:sz w:val="28"/>
          <w:szCs w:val="28"/>
        </w:rPr>
      </w:pPr>
      <w:r w:rsidRPr="000D1B42">
        <w:rPr>
          <w:rFonts w:ascii="Liberation Serif" w:hAnsi="Liberation Serif"/>
          <w:color w:val="000000"/>
          <w:sz w:val="28"/>
          <w:szCs w:val="28"/>
        </w:rPr>
        <w:t xml:space="preserve">от </w:t>
      </w:r>
      <w:r w:rsidR="00AF7867" w:rsidRPr="00AF7867">
        <w:rPr>
          <w:rFonts w:ascii="Liberation Serif" w:hAnsi="Liberation Serif"/>
          <w:color w:val="000000"/>
          <w:sz w:val="28"/>
          <w:szCs w:val="28"/>
          <w:u w:val="single"/>
        </w:rPr>
        <w:t>28.03.2022</w:t>
      </w:r>
      <w:r w:rsidRPr="000D1B42">
        <w:rPr>
          <w:rFonts w:ascii="Liberation Serif" w:hAnsi="Liberation Serif"/>
          <w:color w:val="000000"/>
          <w:sz w:val="28"/>
          <w:szCs w:val="28"/>
        </w:rPr>
        <w:t xml:space="preserve"> № </w:t>
      </w:r>
      <w:r w:rsidR="00AF7867" w:rsidRPr="00AF7867">
        <w:rPr>
          <w:rFonts w:ascii="Liberation Serif" w:hAnsi="Liberation Serif"/>
          <w:color w:val="000000"/>
          <w:sz w:val="28"/>
          <w:szCs w:val="28"/>
          <w:u w:val="single"/>
        </w:rPr>
        <w:t>180</w:t>
      </w:r>
    </w:p>
    <w:p w:rsidR="00367E58" w:rsidRPr="00DA549B" w:rsidRDefault="00367E58" w:rsidP="00367E58">
      <w:pPr>
        <w:ind w:left="5052"/>
        <w:rPr>
          <w:rFonts w:ascii="Liberation Serif" w:hAnsi="Liberation Serif"/>
          <w:bCs/>
          <w:sz w:val="28"/>
          <w:szCs w:val="28"/>
        </w:rPr>
      </w:pPr>
      <w:r w:rsidRPr="00DA549B">
        <w:rPr>
          <w:rFonts w:ascii="Liberation Serif" w:hAnsi="Liberation Serif"/>
          <w:color w:val="000000"/>
          <w:sz w:val="28"/>
          <w:szCs w:val="28"/>
        </w:rPr>
        <w:t>«</w:t>
      </w:r>
      <w:r w:rsidRPr="00DA549B">
        <w:rPr>
          <w:rFonts w:ascii="Liberation Serif" w:hAnsi="Liberation Serif"/>
          <w:bCs/>
          <w:sz w:val="28"/>
          <w:szCs w:val="28"/>
        </w:rPr>
        <w:t>О</w:t>
      </w:r>
      <w:r w:rsidRPr="00DA549B">
        <w:rPr>
          <w:rFonts w:ascii="Liberation Serif" w:hAnsi="Liberation Serif"/>
          <w:bCs/>
          <w:iCs/>
          <w:sz w:val="28"/>
          <w:szCs w:val="28"/>
        </w:rPr>
        <w:t xml:space="preserve"> создании оперативного штаба по выработке мер, направленных на обеспечение социально-экономической стабильности на </w:t>
      </w:r>
      <w:r w:rsidRPr="00DA549B">
        <w:rPr>
          <w:rFonts w:ascii="Liberation Serif" w:hAnsi="Liberation Serif"/>
          <w:bCs/>
          <w:sz w:val="28"/>
          <w:szCs w:val="28"/>
        </w:rPr>
        <w:t xml:space="preserve">территории Каменск-Уральского городского округа в условиях </w:t>
      </w:r>
      <w:proofErr w:type="spellStart"/>
      <w:r w:rsidRPr="00DA549B">
        <w:rPr>
          <w:rFonts w:ascii="Liberation Serif" w:hAnsi="Liberation Serif"/>
          <w:bCs/>
          <w:sz w:val="28"/>
          <w:szCs w:val="28"/>
        </w:rPr>
        <w:t>санкционных</w:t>
      </w:r>
      <w:proofErr w:type="spellEnd"/>
      <w:r w:rsidRPr="00DA549B">
        <w:rPr>
          <w:rFonts w:ascii="Liberation Serif" w:hAnsi="Liberation Serif"/>
          <w:bCs/>
          <w:sz w:val="28"/>
          <w:szCs w:val="28"/>
        </w:rPr>
        <w:t xml:space="preserve"> ограничений</w:t>
      </w:r>
      <w:r w:rsidR="00DA549B" w:rsidRPr="00DA549B">
        <w:rPr>
          <w:rFonts w:ascii="Liberation Serif" w:hAnsi="Liberation Serif"/>
          <w:bCs/>
          <w:sz w:val="28"/>
          <w:szCs w:val="28"/>
        </w:rPr>
        <w:t>»</w:t>
      </w:r>
    </w:p>
    <w:p w:rsidR="00314A1A" w:rsidRPr="00314A1A" w:rsidRDefault="00314A1A" w:rsidP="00314A1A">
      <w:pPr>
        <w:ind w:firstLine="62"/>
        <w:jc w:val="center"/>
        <w:rPr>
          <w:rFonts w:ascii="Liberation Serif" w:hAnsi="Liberation Serif"/>
          <w:color w:val="000000"/>
          <w:sz w:val="28"/>
          <w:szCs w:val="28"/>
        </w:rPr>
      </w:pPr>
    </w:p>
    <w:p w:rsidR="000D1B42" w:rsidRPr="000D1B42" w:rsidRDefault="000D1B42" w:rsidP="00314A1A">
      <w:pPr>
        <w:ind w:firstLine="62"/>
        <w:jc w:val="center"/>
        <w:rPr>
          <w:rFonts w:ascii="Liberation Serif" w:hAnsi="Liberation Serif"/>
          <w:sz w:val="28"/>
          <w:szCs w:val="28"/>
        </w:rPr>
      </w:pPr>
      <w:r w:rsidRPr="000D1B42">
        <w:rPr>
          <w:rFonts w:ascii="Liberation Serif" w:hAnsi="Liberation Serif"/>
          <w:color w:val="000000"/>
          <w:sz w:val="28"/>
          <w:szCs w:val="28"/>
        </w:rPr>
        <w:t>Состав</w:t>
      </w:r>
    </w:p>
    <w:p w:rsidR="000D1B42" w:rsidRPr="00314A1A" w:rsidRDefault="00367E58" w:rsidP="00314A1A">
      <w:pPr>
        <w:ind w:firstLine="62"/>
        <w:jc w:val="center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оперативн</w:t>
      </w:r>
      <w:r w:rsidR="00DA549B">
        <w:rPr>
          <w:rFonts w:ascii="Liberation Serif" w:hAnsi="Liberation Serif"/>
          <w:color w:val="000000"/>
          <w:sz w:val="28"/>
          <w:szCs w:val="28"/>
        </w:rPr>
        <w:t>ого</w:t>
      </w:r>
      <w:r>
        <w:rPr>
          <w:rFonts w:ascii="Liberation Serif" w:hAnsi="Liberation Serif"/>
          <w:color w:val="000000"/>
          <w:sz w:val="28"/>
          <w:szCs w:val="28"/>
        </w:rPr>
        <w:t xml:space="preserve"> штаб</w:t>
      </w:r>
      <w:r w:rsidR="00DA549B">
        <w:rPr>
          <w:rFonts w:ascii="Liberation Serif" w:hAnsi="Liberation Serif"/>
          <w:color w:val="000000"/>
          <w:sz w:val="28"/>
          <w:szCs w:val="28"/>
        </w:rPr>
        <w:t>а</w:t>
      </w:r>
      <w:r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367E58">
        <w:rPr>
          <w:rFonts w:ascii="Liberation Serif" w:hAnsi="Liberation Serif"/>
          <w:bCs/>
          <w:iCs/>
          <w:sz w:val="28"/>
          <w:szCs w:val="28"/>
        </w:rPr>
        <w:t xml:space="preserve">по выработке мер, направленных на обеспечение социально-экономической стабильности на </w:t>
      </w:r>
      <w:r w:rsidRPr="00367E58">
        <w:rPr>
          <w:rFonts w:ascii="Liberation Serif" w:hAnsi="Liberation Serif"/>
          <w:bCs/>
          <w:sz w:val="28"/>
          <w:szCs w:val="28"/>
        </w:rPr>
        <w:t xml:space="preserve">территории Каменск-Уральского городского округа в условиях </w:t>
      </w:r>
      <w:proofErr w:type="spellStart"/>
      <w:r w:rsidRPr="00367E58">
        <w:rPr>
          <w:rFonts w:ascii="Liberation Serif" w:hAnsi="Liberation Serif"/>
          <w:bCs/>
          <w:sz w:val="28"/>
          <w:szCs w:val="28"/>
        </w:rPr>
        <w:t>санкционных</w:t>
      </w:r>
      <w:proofErr w:type="spellEnd"/>
      <w:r w:rsidRPr="00367E58">
        <w:rPr>
          <w:rFonts w:ascii="Liberation Serif" w:hAnsi="Liberation Serif"/>
          <w:bCs/>
          <w:sz w:val="28"/>
          <w:szCs w:val="28"/>
        </w:rPr>
        <w:t xml:space="preserve"> ограничений</w:t>
      </w:r>
      <w:r w:rsidR="000D1B42" w:rsidRPr="000D1B42">
        <w:rPr>
          <w:rFonts w:ascii="Liberation Serif" w:hAnsi="Liberation Serif"/>
          <w:color w:val="000000"/>
          <w:sz w:val="28"/>
          <w:szCs w:val="28"/>
        </w:rPr>
        <w:t xml:space="preserve"> </w:t>
      </w:r>
    </w:p>
    <w:p w:rsidR="00314A1A" w:rsidRPr="000D1B42" w:rsidRDefault="00314A1A" w:rsidP="00314A1A">
      <w:pPr>
        <w:ind w:firstLine="62"/>
        <w:jc w:val="center"/>
        <w:rPr>
          <w:rFonts w:ascii="Liberation Serif" w:hAnsi="Liberation Serif"/>
          <w:sz w:val="28"/>
          <w:szCs w:val="28"/>
        </w:rPr>
      </w:pPr>
      <w:bookmarkStart w:id="0" w:name="_GoBack"/>
      <w:bookmarkEnd w:id="0"/>
    </w:p>
    <w:tbl>
      <w:tblPr>
        <w:tblW w:w="9781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80"/>
        <w:gridCol w:w="6301"/>
      </w:tblGrid>
      <w:tr w:rsidR="00DA549B" w:rsidRPr="00AC4F68" w:rsidTr="00EB065B">
        <w:trPr>
          <w:tblCellSpacing w:w="0" w:type="dxa"/>
        </w:trPr>
        <w:tc>
          <w:tcPr>
            <w:tcW w:w="3480" w:type="dxa"/>
          </w:tcPr>
          <w:p w:rsidR="00DA549B" w:rsidRPr="00AC4F68" w:rsidRDefault="00DA549B" w:rsidP="009D7F66">
            <w:pPr>
              <w:ind w:left="1440" w:hanging="1440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Герасимов </w:t>
            </w:r>
          </w:p>
          <w:p w:rsidR="00DA549B" w:rsidRPr="00AC4F68" w:rsidRDefault="00DA549B" w:rsidP="009D7F66">
            <w:pPr>
              <w:ind w:left="1440" w:hanging="1440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>Алексей Алексеевич</w:t>
            </w:r>
          </w:p>
        </w:tc>
        <w:tc>
          <w:tcPr>
            <w:tcW w:w="6301" w:type="dxa"/>
          </w:tcPr>
          <w:p w:rsidR="00DA549B" w:rsidRPr="00AC4F68" w:rsidRDefault="00DA549B" w:rsidP="00E158C0">
            <w:pPr>
              <w:ind w:left="64" w:hanging="64"/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>- глава Каменск-Уральского городского округа,</w:t>
            </w:r>
          </w:p>
          <w:p w:rsidR="00DA549B" w:rsidRPr="00AC4F68" w:rsidRDefault="00DA549B" w:rsidP="00E158C0">
            <w:pPr>
              <w:ind w:left="64" w:hanging="64"/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>руководитель оперативного штаба;</w:t>
            </w:r>
          </w:p>
        </w:tc>
      </w:tr>
      <w:tr w:rsidR="00E96ABF" w:rsidRPr="00AC4F68" w:rsidTr="00EB065B">
        <w:trPr>
          <w:tblCellSpacing w:w="0" w:type="dxa"/>
        </w:trPr>
        <w:tc>
          <w:tcPr>
            <w:tcW w:w="3480" w:type="dxa"/>
          </w:tcPr>
          <w:p w:rsidR="00E96ABF" w:rsidRPr="00AC4F68" w:rsidRDefault="00E96ABF" w:rsidP="004C3714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>Башарин</w:t>
            </w:r>
            <w:proofErr w:type="spellEnd"/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</w:t>
            </w:r>
          </w:p>
          <w:p w:rsidR="00E96ABF" w:rsidRPr="00AC4F68" w:rsidRDefault="00E96ABF" w:rsidP="004C3714">
            <w:pPr>
              <w:rPr>
                <w:rFonts w:ascii="Liberation Serif" w:hAnsi="Liberation Serif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>Дмитрий Вячеславович</w:t>
            </w:r>
          </w:p>
        </w:tc>
        <w:tc>
          <w:tcPr>
            <w:tcW w:w="6301" w:type="dxa"/>
          </w:tcPr>
          <w:p w:rsidR="00E96ABF" w:rsidRPr="00AC4F68" w:rsidRDefault="00E96ABF" w:rsidP="004C371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>- первый заместитель главы Администрации городского округа</w:t>
            </w: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, заместитель руководителя оперативного штаба</w:t>
            </w: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; </w:t>
            </w:r>
          </w:p>
        </w:tc>
      </w:tr>
      <w:tr w:rsidR="00E96ABF" w:rsidRPr="00AC4F68" w:rsidTr="00EB065B">
        <w:trPr>
          <w:tblCellSpacing w:w="0" w:type="dxa"/>
        </w:trPr>
        <w:tc>
          <w:tcPr>
            <w:tcW w:w="3480" w:type="dxa"/>
          </w:tcPr>
          <w:p w:rsidR="00E96ABF" w:rsidRPr="00AC4F68" w:rsidRDefault="00E96ABF" w:rsidP="00C93BB2">
            <w:pPr>
              <w:ind w:left="1440" w:hanging="1440"/>
              <w:rPr>
                <w:rFonts w:ascii="Liberation Serif" w:hAnsi="Liberation Serif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>Жукова</w:t>
            </w:r>
          </w:p>
          <w:p w:rsidR="00E96ABF" w:rsidRPr="00AC4F68" w:rsidRDefault="00E96ABF" w:rsidP="00C93BB2">
            <w:pPr>
              <w:ind w:left="1440" w:hanging="1440"/>
              <w:rPr>
                <w:rFonts w:ascii="Liberation Serif" w:hAnsi="Liberation Serif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Светлана </w:t>
            </w:r>
            <w:proofErr w:type="spellStart"/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>Изидоровна</w:t>
            </w:r>
            <w:proofErr w:type="spellEnd"/>
          </w:p>
        </w:tc>
        <w:tc>
          <w:tcPr>
            <w:tcW w:w="6301" w:type="dxa"/>
          </w:tcPr>
          <w:p w:rsidR="00E96ABF" w:rsidRPr="00AC4F68" w:rsidRDefault="00E96ABF" w:rsidP="00E96ABF">
            <w:pPr>
              <w:ind w:left="64" w:hanging="6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>- заместитель главы Администрации городского округа</w:t>
            </w: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, заместитель руководителя оперативного штаба</w:t>
            </w: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>;</w:t>
            </w:r>
          </w:p>
        </w:tc>
      </w:tr>
      <w:tr w:rsidR="00E96ABF" w:rsidRPr="00AC4F68" w:rsidTr="00EB065B">
        <w:trPr>
          <w:tblCellSpacing w:w="0" w:type="dxa"/>
        </w:trPr>
        <w:tc>
          <w:tcPr>
            <w:tcW w:w="3480" w:type="dxa"/>
          </w:tcPr>
          <w:p w:rsidR="00E96ABF" w:rsidRPr="00AC4F68" w:rsidRDefault="00E96ABF" w:rsidP="00DD7433">
            <w:pPr>
              <w:rPr>
                <w:rFonts w:ascii="Liberation Serif" w:hAnsi="Liberation Serif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>Ломаева</w:t>
            </w:r>
          </w:p>
          <w:p w:rsidR="00E96ABF" w:rsidRPr="00AC4F68" w:rsidRDefault="00E96ABF" w:rsidP="00DD7433">
            <w:pPr>
              <w:rPr>
                <w:rFonts w:ascii="Liberation Serif" w:hAnsi="Liberation Serif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>Ольга Владимировна</w:t>
            </w:r>
          </w:p>
        </w:tc>
        <w:tc>
          <w:tcPr>
            <w:tcW w:w="6301" w:type="dxa"/>
          </w:tcPr>
          <w:p w:rsidR="00E96ABF" w:rsidRPr="00AC4F68" w:rsidRDefault="00E96ABF" w:rsidP="00E158C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>- начальник отдела мониторинга муниципальных программ и услуг Администрации Каменск-Уральского городского округа, секретарь оперативного штаба;</w:t>
            </w:r>
          </w:p>
        </w:tc>
      </w:tr>
      <w:tr w:rsidR="00E96ABF" w:rsidRPr="00AC4F68" w:rsidTr="00EB065B">
        <w:trPr>
          <w:tblCellSpacing w:w="0" w:type="dxa"/>
        </w:trPr>
        <w:tc>
          <w:tcPr>
            <w:tcW w:w="3480" w:type="dxa"/>
          </w:tcPr>
          <w:p w:rsidR="00E96ABF" w:rsidRPr="00AC4F68" w:rsidRDefault="00E96ABF" w:rsidP="000D1B42">
            <w:pPr>
              <w:ind w:left="1440" w:hanging="1440"/>
              <w:rPr>
                <w:rFonts w:ascii="Liberation Serif" w:hAnsi="Liberation Serif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sz w:val="28"/>
                <w:szCs w:val="28"/>
              </w:rPr>
              <w:t>Члены оперативного штаба:</w:t>
            </w:r>
          </w:p>
        </w:tc>
        <w:tc>
          <w:tcPr>
            <w:tcW w:w="6301" w:type="dxa"/>
          </w:tcPr>
          <w:p w:rsidR="00E96ABF" w:rsidRPr="00AC4F68" w:rsidRDefault="00E96ABF" w:rsidP="00E158C0">
            <w:pPr>
              <w:ind w:left="64" w:hanging="64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96ABF" w:rsidRPr="00AC4F68" w:rsidTr="00EB065B">
        <w:trPr>
          <w:tblCellSpacing w:w="0" w:type="dxa"/>
        </w:trPr>
        <w:tc>
          <w:tcPr>
            <w:tcW w:w="3480" w:type="dxa"/>
          </w:tcPr>
          <w:p w:rsidR="00E96ABF" w:rsidRPr="00AC4F68" w:rsidRDefault="00E96ABF" w:rsidP="00B52A4F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>Албазова</w:t>
            </w:r>
            <w:proofErr w:type="spellEnd"/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</w:t>
            </w:r>
          </w:p>
          <w:p w:rsidR="00E96ABF" w:rsidRPr="00AC4F68" w:rsidRDefault="00E96ABF" w:rsidP="00B52A4F">
            <w:pPr>
              <w:rPr>
                <w:rFonts w:ascii="Liberation Serif" w:hAnsi="Liberation Serif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>Оксана Владимировна</w:t>
            </w:r>
          </w:p>
        </w:tc>
        <w:tc>
          <w:tcPr>
            <w:tcW w:w="6301" w:type="dxa"/>
          </w:tcPr>
          <w:p w:rsidR="00E96ABF" w:rsidRPr="00AC4F68" w:rsidRDefault="00E96ABF" w:rsidP="00E158C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- начальник функционального органа Администрации Каменск-Уральского городского округа Финансово-бюджетное управление; </w:t>
            </w:r>
          </w:p>
        </w:tc>
      </w:tr>
      <w:tr w:rsidR="00E96ABF" w:rsidRPr="00AC4F68" w:rsidTr="00EB065B">
        <w:trPr>
          <w:tblCellSpacing w:w="0" w:type="dxa"/>
        </w:trPr>
        <w:tc>
          <w:tcPr>
            <w:tcW w:w="3480" w:type="dxa"/>
          </w:tcPr>
          <w:p w:rsidR="00E96ABF" w:rsidRPr="00AC4F68" w:rsidRDefault="00E96ABF" w:rsidP="00DE0742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>Афонина</w:t>
            </w:r>
            <w:proofErr w:type="spellEnd"/>
          </w:p>
          <w:p w:rsidR="00E96ABF" w:rsidRPr="00AC4F68" w:rsidRDefault="00E96ABF" w:rsidP="00DE0742">
            <w:pPr>
              <w:rPr>
                <w:rFonts w:ascii="Liberation Serif" w:hAnsi="Liberation Serif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>Татьяна Кузьминична</w:t>
            </w:r>
          </w:p>
        </w:tc>
        <w:tc>
          <w:tcPr>
            <w:tcW w:w="6301" w:type="dxa"/>
          </w:tcPr>
          <w:p w:rsidR="00E96ABF" w:rsidRPr="00AC4F68" w:rsidRDefault="00E96ABF" w:rsidP="00E158C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>- начальник отдела развития потребительского рынка, предпринимательства и туризма Администрации Каменск-Уральского городского округа;</w:t>
            </w:r>
          </w:p>
        </w:tc>
      </w:tr>
      <w:tr w:rsidR="00E96ABF" w:rsidRPr="00AC4F68" w:rsidTr="00EB065B">
        <w:trPr>
          <w:tblCellSpacing w:w="0" w:type="dxa"/>
        </w:trPr>
        <w:tc>
          <w:tcPr>
            <w:tcW w:w="3480" w:type="dxa"/>
          </w:tcPr>
          <w:p w:rsidR="00E96ABF" w:rsidRPr="00AC4F68" w:rsidRDefault="00E96ABF" w:rsidP="00711D44">
            <w:pPr>
              <w:rPr>
                <w:rFonts w:ascii="Liberation Serif" w:hAnsi="Liberation Serif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sz w:val="28"/>
                <w:szCs w:val="28"/>
              </w:rPr>
              <w:t xml:space="preserve">Бендерский </w:t>
            </w:r>
          </w:p>
          <w:p w:rsidR="00E96ABF" w:rsidRPr="00AC4F68" w:rsidRDefault="00E96ABF" w:rsidP="00711D44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sz w:val="28"/>
                <w:szCs w:val="28"/>
              </w:rPr>
              <w:t>Василий Владимирович</w:t>
            </w:r>
          </w:p>
        </w:tc>
        <w:tc>
          <w:tcPr>
            <w:tcW w:w="6301" w:type="dxa"/>
          </w:tcPr>
          <w:p w:rsidR="00E96ABF" w:rsidRPr="00AC4F68" w:rsidRDefault="00E96ABF" w:rsidP="00E158C0">
            <w:pPr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sz w:val="28"/>
                <w:szCs w:val="28"/>
              </w:rPr>
              <w:t>- генеральный директор ООО «СУАЛ-Кремний-Урал» (по согласованию);</w:t>
            </w:r>
          </w:p>
        </w:tc>
      </w:tr>
      <w:tr w:rsidR="00E96ABF" w:rsidRPr="00AC4F68" w:rsidTr="00EB065B">
        <w:trPr>
          <w:tblCellSpacing w:w="0" w:type="dxa"/>
        </w:trPr>
        <w:tc>
          <w:tcPr>
            <w:tcW w:w="3480" w:type="dxa"/>
          </w:tcPr>
          <w:p w:rsidR="00E96ABF" w:rsidRPr="00AC4F68" w:rsidRDefault="00E96ABF" w:rsidP="00711D44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AC4F68">
              <w:rPr>
                <w:rFonts w:ascii="Liberation Serif" w:hAnsi="Liberation Serif"/>
                <w:sz w:val="28"/>
                <w:szCs w:val="28"/>
              </w:rPr>
              <w:t>Берсенев</w:t>
            </w:r>
            <w:proofErr w:type="spellEnd"/>
            <w:r w:rsidRPr="00AC4F68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E96ABF" w:rsidRPr="00AC4F68" w:rsidRDefault="00E96ABF" w:rsidP="00711D44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sz w:val="28"/>
                <w:szCs w:val="28"/>
              </w:rPr>
              <w:t>Андрей Сергеевич</w:t>
            </w:r>
          </w:p>
        </w:tc>
        <w:tc>
          <w:tcPr>
            <w:tcW w:w="6301" w:type="dxa"/>
          </w:tcPr>
          <w:p w:rsidR="00E96ABF" w:rsidRPr="00AC4F68" w:rsidRDefault="00E96ABF" w:rsidP="00E158C0">
            <w:pPr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sz w:val="28"/>
                <w:szCs w:val="28"/>
              </w:rPr>
              <w:t>- управляющий директор ОАО «Каменск-Уральский металлургический завод» (по согласованию);</w:t>
            </w:r>
          </w:p>
        </w:tc>
      </w:tr>
      <w:tr w:rsidR="00E96ABF" w:rsidRPr="00AC4F68" w:rsidTr="00EB065B">
        <w:trPr>
          <w:tblCellSpacing w:w="0" w:type="dxa"/>
        </w:trPr>
        <w:tc>
          <w:tcPr>
            <w:tcW w:w="3480" w:type="dxa"/>
          </w:tcPr>
          <w:p w:rsidR="00E96ABF" w:rsidRPr="00AC4F68" w:rsidRDefault="00E96ABF" w:rsidP="00D52C5F">
            <w:pPr>
              <w:rPr>
                <w:rFonts w:ascii="Liberation Serif" w:hAnsi="Liberation Serif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sz w:val="28"/>
                <w:szCs w:val="28"/>
              </w:rPr>
              <w:t>Васильев</w:t>
            </w:r>
          </w:p>
          <w:p w:rsidR="00E96ABF" w:rsidRPr="00AC4F68" w:rsidRDefault="00E96ABF" w:rsidP="00D52C5F">
            <w:pPr>
              <w:rPr>
                <w:rFonts w:ascii="Liberation Serif" w:hAnsi="Liberation Serif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sz w:val="28"/>
                <w:szCs w:val="28"/>
              </w:rPr>
              <w:t>Владимир Владимирович</w:t>
            </w:r>
            <w:r w:rsidRPr="00AC4F68">
              <w:rPr>
                <w:rFonts w:ascii="Liberation Serif" w:hAnsi="Liberation Serif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6301" w:type="dxa"/>
          </w:tcPr>
          <w:p w:rsidR="00E96ABF" w:rsidRPr="00AC4F68" w:rsidRDefault="00E96ABF" w:rsidP="00E158C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sz w:val="28"/>
                <w:szCs w:val="28"/>
              </w:rPr>
              <w:t>- прокурор Каменск-Уральского городского округа</w:t>
            </w:r>
          </w:p>
          <w:p w:rsidR="00E96ABF" w:rsidRDefault="00E96ABF" w:rsidP="00E158C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sz w:val="28"/>
                <w:szCs w:val="28"/>
              </w:rPr>
              <w:t>(по согласованию);</w:t>
            </w:r>
          </w:p>
          <w:p w:rsidR="00E96ABF" w:rsidRPr="00AC4F68" w:rsidRDefault="00E96ABF" w:rsidP="00E158C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96ABF" w:rsidRPr="00AC4F68" w:rsidTr="00EB065B">
        <w:trPr>
          <w:tblCellSpacing w:w="0" w:type="dxa"/>
        </w:trPr>
        <w:tc>
          <w:tcPr>
            <w:tcW w:w="3480" w:type="dxa"/>
          </w:tcPr>
          <w:p w:rsidR="00E96ABF" w:rsidRPr="00AC4F68" w:rsidRDefault="00E96ABF" w:rsidP="00711D44">
            <w:pPr>
              <w:rPr>
                <w:rFonts w:ascii="Liberation Serif" w:hAnsi="Liberation Serif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Воронов </w:t>
            </w:r>
          </w:p>
          <w:p w:rsidR="00E96ABF" w:rsidRPr="00AC4F68" w:rsidRDefault="00E96ABF" w:rsidP="00711D44">
            <w:pPr>
              <w:rPr>
                <w:rFonts w:ascii="Liberation Serif" w:hAnsi="Liberation Serif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sz w:val="28"/>
                <w:szCs w:val="28"/>
              </w:rPr>
              <w:t>Владимир Аркадьевич</w:t>
            </w:r>
          </w:p>
          <w:p w:rsidR="00E96ABF" w:rsidRPr="00AC4F68" w:rsidRDefault="00E96ABF" w:rsidP="00032886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6301" w:type="dxa"/>
          </w:tcPr>
          <w:p w:rsidR="00E96ABF" w:rsidRPr="00AC4F68" w:rsidRDefault="00E96ABF" w:rsidP="00E158C0">
            <w:pPr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sz w:val="28"/>
                <w:szCs w:val="28"/>
              </w:rPr>
              <w:t xml:space="preserve">- руководитель Каменск-Уральского филиала Уральской торгово-промышленной палаты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            </w:t>
            </w:r>
            <w:r w:rsidRPr="00AC4F68">
              <w:rPr>
                <w:rFonts w:ascii="Liberation Serif" w:hAnsi="Liberation Serif"/>
                <w:sz w:val="28"/>
                <w:szCs w:val="28"/>
              </w:rPr>
              <w:t>(по согласованию);</w:t>
            </w:r>
          </w:p>
        </w:tc>
      </w:tr>
      <w:tr w:rsidR="00E96ABF" w:rsidRPr="00AC4F68" w:rsidTr="00EB065B">
        <w:trPr>
          <w:tblCellSpacing w:w="0" w:type="dxa"/>
        </w:trPr>
        <w:tc>
          <w:tcPr>
            <w:tcW w:w="3480" w:type="dxa"/>
          </w:tcPr>
          <w:p w:rsidR="00E96ABF" w:rsidRPr="00AC4F68" w:rsidRDefault="00E96ABF" w:rsidP="00711D44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AC4F68">
              <w:rPr>
                <w:rFonts w:ascii="Liberation Serif" w:hAnsi="Liberation Serif"/>
                <w:sz w:val="28"/>
                <w:szCs w:val="28"/>
              </w:rPr>
              <w:t>Гагаринов</w:t>
            </w:r>
            <w:proofErr w:type="spellEnd"/>
            <w:r w:rsidRPr="00AC4F68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E96ABF" w:rsidRPr="00AC4F68" w:rsidRDefault="00E96ABF" w:rsidP="00711D44">
            <w:pPr>
              <w:rPr>
                <w:rFonts w:ascii="Liberation Serif" w:hAnsi="Liberation Serif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sz w:val="28"/>
                <w:szCs w:val="28"/>
              </w:rPr>
              <w:t xml:space="preserve">Вячеслав Алексеевич </w:t>
            </w:r>
          </w:p>
        </w:tc>
        <w:tc>
          <w:tcPr>
            <w:tcW w:w="6301" w:type="dxa"/>
          </w:tcPr>
          <w:p w:rsidR="00E96ABF" w:rsidRPr="00AC4F68" w:rsidRDefault="00E96ABF" w:rsidP="00E158C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sz w:val="28"/>
                <w:szCs w:val="28"/>
              </w:rPr>
              <w:t>- управляющий директор АО «Синарский трубный завод» (по согласованию);</w:t>
            </w:r>
          </w:p>
        </w:tc>
      </w:tr>
      <w:tr w:rsidR="00E96ABF" w:rsidRPr="00AC4F68" w:rsidTr="00EB065B">
        <w:trPr>
          <w:tblCellSpacing w:w="0" w:type="dxa"/>
        </w:trPr>
        <w:tc>
          <w:tcPr>
            <w:tcW w:w="3480" w:type="dxa"/>
          </w:tcPr>
          <w:p w:rsidR="00E96ABF" w:rsidRPr="00AC4F68" w:rsidRDefault="00E96ABF" w:rsidP="009B4F68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proofErr w:type="spellStart"/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>Гиматов</w:t>
            </w:r>
            <w:proofErr w:type="spellEnd"/>
          </w:p>
          <w:p w:rsidR="00E96ABF" w:rsidRPr="00AC4F68" w:rsidRDefault="00E96ABF" w:rsidP="009B4F68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Павел </w:t>
            </w:r>
            <w:proofErr w:type="spellStart"/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>Гансович</w:t>
            </w:r>
            <w:proofErr w:type="spellEnd"/>
          </w:p>
        </w:tc>
        <w:tc>
          <w:tcPr>
            <w:tcW w:w="6301" w:type="dxa"/>
          </w:tcPr>
          <w:p w:rsidR="00E96ABF" w:rsidRPr="00AC4F68" w:rsidRDefault="00E96ABF" w:rsidP="00E158C0">
            <w:pPr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>- начальник органа местного самоуправления «Управление по физической культуре и спорту Каменск-Уральского городского округа»;</w:t>
            </w:r>
          </w:p>
        </w:tc>
      </w:tr>
      <w:tr w:rsidR="00E96ABF" w:rsidRPr="00AC4F68" w:rsidTr="00EB065B">
        <w:trPr>
          <w:tblCellSpacing w:w="0" w:type="dxa"/>
        </w:trPr>
        <w:tc>
          <w:tcPr>
            <w:tcW w:w="3480" w:type="dxa"/>
          </w:tcPr>
          <w:p w:rsidR="00E96ABF" w:rsidRPr="00AC4F68" w:rsidRDefault="00E96ABF" w:rsidP="009D7F66">
            <w:pPr>
              <w:rPr>
                <w:rFonts w:ascii="Liberation Serif" w:hAnsi="Liberation Serif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sz w:val="28"/>
                <w:szCs w:val="28"/>
              </w:rPr>
              <w:t xml:space="preserve">Глазунов </w:t>
            </w:r>
          </w:p>
          <w:p w:rsidR="00E96ABF" w:rsidRPr="00AC4F68" w:rsidRDefault="00E96ABF" w:rsidP="00711D44">
            <w:pPr>
              <w:rPr>
                <w:rFonts w:ascii="Liberation Serif" w:hAnsi="Liberation Serif"/>
                <w:b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sz w:val="28"/>
                <w:szCs w:val="28"/>
              </w:rPr>
              <w:t>Сергей Константинович</w:t>
            </w:r>
          </w:p>
        </w:tc>
        <w:tc>
          <w:tcPr>
            <w:tcW w:w="6301" w:type="dxa"/>
          </w:tcPr>
          <w:p w:rsidR="00E96ABF" w:rsidRPr="00AC4F68" w:rsidRDefault="00E96ABF" w:rsidP="00E158C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sz w:val="28"/>
                <w:szCs w:val="28"/>
              </w:rPr>
              <w:t>- генеральный директор АО «Водоканал Каменск-Уральский» (по согласованию);</w:t>
            </w:r>
          </w:p>
        </w:tc>
      </w:tr>
      <w:tr w:rsidR="00E96ABF" w:rsidRPr="00AC4F68" w:rsidTr="00EB065B">
        <w:trPr>
          <w:tblCellSpacing w:w="0" w:type="dxa"/>
        </w:trPr>
        <w:tc>
          <w:tcPr>
            <w:tcW w:w="3480" w:type="dxa"/>
          </w:tcPr>
          <w:p w:rsidR="00E96ABF" w:rsidRPr="00AC4F68" w:rsidRDefault="00E96ABF" w:rsidP="00032886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>Дегтярев</w:t>
            </w:r>
          </w:p>
          <w:p w:rsidR="00E96ABF" w:rsidRPr="00AC4F68" w:rsidRDefault="00E96ABF" w:rsidP="004A3CC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>Денис Александрович</w:t>
            </w:r>
          </w:p>
        </w:tc>
        <w:tc>
          <w:tcPr>
            <w:tcW w:w="6301" w:type="dxa"/>
          </w:tcPr>
          <w:p w:rsidR="00E96ABF" w:rsidRPr="00AC4F68" w:rsidRDefault="00E96ABF" w:rsidP="00E158C0">
            <w:pPr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>- директор ООО «</w:t>
            </w:r>
            <w:proofErr w:type="spellStart"/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>Антикор</w:t>
            </w:r>
            <w:proofErr w:type="spellEnd"/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», депутат Думы Каменск-Уральского городского округа </w:t>
            </w: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                      </w:t>
            </w: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(по согласованию); </w:t>
            </w:r>
          </w:p>
        </w:tc>
      </w:tr>
      <w:tr w:rsidR="00E96ABF" w:rsidRPr="00AC4F68" w:rsidTr="00EB065B">
        <w:trPr>
          <w:tblCellSpacing w:w="0" w:type="dxa"/>
        </w:trPr>
        <w:tc>
          <w:tcPr>
            <w:tcW w:w="3480" w:type="dxa"/>
          </w:tcPr>
          <w:p w:rsidR="00E96ABF" w:rsidRPr="00AC4F68" w:rsidRDefault="00E96ABF" w:rsidP="00032886">
            <w:pPr>
              <w:rPr>
                <w:rFonts w:ascii="Liberation Serif" w:hAnsi="Liberation Serif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>Зубарев</w:t>
            </w:r>
          </w:p>
          <w:p w:rsidR="00E96ABF" w:rsidRPr="00AC4F68" w:rsidRDefault="00E96ABF" w:rsidP="00032886">
            <w:pPr>
              <w:rPr>
                <w:rFonts w:ascii="Liberation Serif" w:hAnsi="Liberation Serif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>Андрей Сергеевич</w:t>
            </w:r>
          </w:p>
        </w:tc>
        <w:tc>
          <w:tcPr>
            <w:tcW w:w="6301" w:type="dxa"/>
          </w:tcPr>
          <w:p w:rsidR="00E96ABF" w:rsidRPr="00AC4F68" w:rsidRDefault="00E96ABF" w:rsidP="00E158C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>- председатель органа местного самоуправления «Комитет по управлению имуществом Каменск-Уральского городского округа»;</w:t>
            </w:r>
          </w:p>
        </w:tc>
      </w:tr>
      <w:tr w:rsidR="00E96ABF" w:rsidRPr="00AC4F68" w:rsidTr="00EB065B">
        <w:trPr>
          <w:tblCellSpacing w:w="0" w:type="dxa"/>
        </w:trPr>
        <w:tc>
          <w:tcPr>
            <w:tcW w:w="3480" w:type="dxa"/>
          </w:tcPr>
          <w:p w:rsidR="00E96ABF" w:rsidRPr="00AC4F68" w:rsidRDefault="00E96ABF" w:rsidP="000D1B42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>Казанцева</w:t>
            </w:r>
          </w:p>
          <w:p w:rsidR="00E96ABF" w:rsidRPr="00AC4F68" w:rsidRDefault="00E96ABF" w:rsidP="000D1B42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>Светлана Владимировна</w:t>
            </w:r>
          </w:p>
        </w:tc>
        <w:tc>
          <w:tcPr>
            <w:tcW w:w="6301" w:type="dxa"/>
          </w:tcPr>
          <w:p w:rsidR="00E96ABF" w:rsidRPr="00AC4F68" w:rsidRDefault="00E96ABF" w:rsidP="00E158C0">
            <w:pPr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>- начальник органа местного самоуправления «Управление культуры Каменск-Уральского городского округа»;</w:t>
            </w:r>
          </w:p>
        </w:tc>
      </w:tr>
      <w:tr w:rsidR="00E96ABF" w:rsidRPr="00AC4F68" w:rsidTr="00EB065B">
        <w:trPr>
          <w:tblCellSpacing w:w="0" w:type="dxa"/>
        </w:trPr>
        <w:tc>
          <w:tcPr>
            <w:tcW w:w="3480" w:type="dxa"/>
          </w:tcPr>
          <w:p w:rsidR="00E96ABF" w:rsidRPr="00AC4F68" w:rsidRDefault="00E96ABF" w:rsidP="000D1B42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>Карамышева</w:t>
            </w:r>
          </w:p>
          <w:p w:rsidR="00E96ABF" w:rsidRPr="00AC4F68" w:rsidRDefault="00E96ABF" w:rsidP="00916370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>Анастасия Робертовна</w:t>
            </w:r>
          </w:p>
        </w:tc>
        <w:tc>
          <w:tcPr>
            <w:tcW w:w="6301" w:type="dxa"/>
          </w:tcPr>
          <w:p w:rsidR="00E96ABF" w:rsidRPr="00AC4F68" w:rsidRDefault="00E96ABF" w:rsidP="00E158C0">
            <w:pPr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>- директор ГКУ «Каменск-Уральский центр занятости» (по согласованию);</w:t>
            </w:r>
          </w:p>
        </w:tc>
      </w:tr>
      <w:tr w:rsidR="00E96ABF" w:rsidRPr="00AC4F68" w:rsidTr="00EB065B">
        <w:trPr>
          <w:tblCellSpacing w:w="0" w:type="dxa"/>
        </w:trPr>
        <w:tc>
          <w:tcPr>
            <w:tcW w:w="3480" w:type="dxa"/>
          </w:tcPr>
          <w:p w:rsidR="00E96ABF" w:rsidRPr="00AC4F68" w:rsidRDefault="00E96ABF" w:rsidP="000D1B42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>Куклин</w:t>
            </w:r>
          </w:p>
          <w:p w:rsidR="00E96ABF" w:rsidRPr="00AC4F68" w:rsidRDefault="00E96ABF" w:rsidP="000D1B42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>Анатолий Сергеевич</w:t>
            </w:r>
          </w:p>
        </w:tc>
        <w:tc>
          <w:tcPr>
            <w:tcW w:w="6301" w:type="dxa"/>
          </w:tcPr>
          <w:p w:rsidR="00E96ABF" w:rsidRPr="00AC4F68" w:rsidRDefault="00E96ABF" w:rsidP="00E158C0">
            <w:pPr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>- генеральный директор ООО «</w:t>
            </w:r>
            <w:proofErr w:type="spellStart"/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>Партнеръ</w:t>
            </w:r>
            <w:proofErr w:type="spellEnd"/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» </w:t>
            </w: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                     </w:t>
            </w: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>(по согласованию);</w:t>
            </w:r>
          </w:p>
        </w:tc>
      </w:tr>
      <w:tr w:rsidR="00E96ABF" w:rsidRPr="00AC4F68" w:rsidTr="00EB065B">
        <w:trPr>
          <w:tblCellSpacing w:w="0" w:type="dxa"/>
        </w:trPr>
        <w:tc>
          <w:tcPr>
            <w:tcW w:w="3480" w:type="dxa"/>
          </w:tcPr>
          <w:p w:rsidR="00E96ABF" w:rsidRPr="00AC4F68" w:rsidRDefault="00E96ABF" w:rsidP="000D1B42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>Курилов</w:t>
            </w:r>
          </w:p>
          <w:p w:rsidR="00E96ABF" w:rsidRPr="00AC4F68" w:rsidRDefault="00E96ABF" w:rsidP="000D1B42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>Сергей Григорьевич</w:t>
            </w:r>
          </w:p>
        </w:tc>
        <w:tc>
          <w:tcPr>
            <w:tcW w:w="6301" w:type="dxa"/>
          </w:tcPr>
          <w:p w:rsidR="00E96ABF" w:rsidRPr="00AC4F68" w:rsidRDefault="00E96ABF" w:rsidP="00E158C0">
            <w:pPr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>- начальник Межрайонной инспекции Федеральной налоговой службы России № 22 по Свердловской области (по согласованию);</w:t>
            </w:r>
          </w:p>
        </w:tc>
      </w:tr>
      <w:tr w:rsidR="00E96ABF" w:rsidRPr="00AC4F68" w:rsidTr="00EB065B">
        <w:trPr>
          <w:tblCellSpacing w:w="0" w:type="dxa"/>
        </w:trPr>
        <w:tc>
          <w:tcPr>
            <w:tcW w:w="3480" w:type="dxa"/>
          </w:tcPr>
          <w:p w:rsidR="00E96ABF" w:rsidRPr="00AC4F68" w:rsidRDefault="00E96ABF" w:rsidP="000D1B42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proofErr w:type="spellStart"/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>Лештаева</w:t>
            </w:r>
            <w:proofErr w:type="spellEnd"/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</w:t>
            </w:r>
          </w:p>
          <w:p w:rsidR="00E96ABF" w:rsidRPr="00AC4F68" w:rsidRDefault="00E96ABF" w:rsidP="000D1B42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>Анна Александровна</w:t>
            </w:r>
          </w:p>
        </w:tc>
        <w:tc>
          <w:tcPr>
            <w:tcW w:w="6301" w:type="dxa"/>
          </w:tcPr>
          <w:p w:rsidR="00E96ABF" w:rsidRPr="00AC4F68" w:rsidRDefault="00E96ABF" w:rsidP="00E158C0">
            <w:pPr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>- директор муниципального фонда «Фонд поддержки предпринимательства Каменск-Уральского городского округа» (по согласованию);</w:t>
            </w:r>
          </w:p>
        </w:tc>
      </w:tr>
      <w:tr w:rsidR="00E96ABF" w:rsidRPr="00AC4F68" w:rsidTr="00EB065B">
        <w:trPr>
          <w:tblCellSpacing w:w="0" w:type="dxa"/>
        </w:trPr>
        <w:tc>
          <w:tcPr>
            <w:tcW w:w="3480" w:type="dxa"/>
          </w:tcPr>
          <w:p w:rsidR="00E96ABF" w:rsidRPr="00AC4F68" w:rsidRDefault="00E96ABF" w:rsidP="0040230B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>Медведева</w:t>
            </w:r>
          </w:p>
          <w:p w:rsidR="00E96ABF" w:rsidRPr="00AC4F68" w:rsidRDefault="00E96ABF" w:rsidP="0040230B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>Людмила Генриховна</w:t>
            </w:r>
          </w:p>
        </w:tc>
        <w:tc>
          <w:tcPr>
            <w:tcW w:w="6301" w:type="dxa"/>
          </w:tcPr>
          <w:p w:rsidR="00E96ABF" w:rsidRPr="00AC4F68" w:rsidRDefault="00E96ABF" w:rsidP="00E158C0">
            <w:pPr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- руководитель клиентской службы в городе </w:t>
            </w:r>
            <w:proofErr w:type="gramStart"/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>Каменске-Уральском</w:t>
            </w:r>
            <w:proofErr w:type="gramEnd"/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и Каменском районе Отделения Пенсионного фонда Российской Федерации по Свердловской области </w:t>
            </w: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                          </w:t>
            </w: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(по согласованию); </w:t>
            </w:r>
          </w:p>
        </w:tc>
      </w:tr>
      <w:tr w:rsidR="00E96ABF" w:rsidRPr="00AC4F68" w:rsidTr="00EB065B">
        <w:trPr>
          <w:tblCellSpacing w:w="0" w:type="dxa"/>
        </w:trPr>
        <w:tc>
          <w:tcPr>
            <w:tcW w:w="3480" w:type="dxa"/>
          </w:tcPr>
          <w:p w:rsidR="00E96ABF" w:rsidRPr="00AC4F68" w:rsidRDefault="00E96ABF" w:rsidP="000D1B42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proofErr w:type="spellStart"/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>Миннуллина</w:t>
            </w:r>
            <w:proofErr w:type="spellEnd"/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</w:t>
            </w:r>
          </w:p>
          <w:p w:rsidR="00E96ABF" w:rsidRPr="00AC4F68" w:rsidRDefault="00E96ABF" w:rsidP="00916370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Лейла </w:t>
            </w:r>
            <w:proofErr w:type="spellStart"/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>Минерафиковна</w:t>
            </w:r>
            <w:proofErr w:type="spellEnd"/>
          </w:p>
        </w:tc>
        <w:tc>
          <w:tcPr>
            <w:tcW w:w="6301" w:type="dxa"/>
          </w:tcPr>
          <w:p w:rsidR="00E96ABF" w:rsidRPr="00AC4F68" w:rsidRDefault="00E96ABF" w:rsidP="00E158C0">
            <w:pPr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>- начальник органа местного самоуправления «Управление образования Каменск-Уральского городского округа»;</w:t>
            </w:r>
          </w:p>
        </w:tc>
      </w:tr>
      <w:tr w:rsidR="00E96ABF" w:rsidRPr="00AC4F68" w:rsidTr="00EB065B">
        <w:trPr>
          <w:tblCellSpacing w:w="0" w:type="dxa"/>
        </w:trPr>
        <w:tc>
          <w:tcPr>
            <w:tcW w:w="3480" w:type="dxa"/>
          </w:tcPr>
          <w:p w:rsidR="00E96ABF" w:rsidRPr="00AC4F68" w:rsidRDefault="00E96ABF" w:rsidP="000D1B42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Нестеров </w:t>
            </w:r>
          </w:p>
          <w:p w:rsidR="00E96ABF" w:rsidRPr="00AC4F68" w:rsidRDefault="00E96ABF" w:rsidP="000D1B42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>Денис Николаевич</w:t>
            </w:r>
          </w:p>
        </w:tc>
        <w:tc>
          <w:tcPr>
            <w:tcW w:w="6301" w:type="dxa"/>
          </w:tcPr>
          <w:p w:rsidR="00E96ABF" w:rsidRPr="00AC4F68" w:rsidRDefault="00E96ABF" w:rsidP="00E158C0">
            <w:pPr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>- заместитель главы Администрации городского округа;</w:t>
            </w:r>
          </w:p>
        </w:tc>
      </w:tr>
      <w:tr w:rsidR="00E96ABF" w:rsidRPr="00AC4F68" w:rsidTr="00EB065B">
        <w:trPr>
          <w:tblCellSpacing w:w="0" w:type="dxa"/>
        </w:trPr>
        <w:tc>
          <w:tcPr>
            <w:tcW w:w="3480" w:type="dxa"/>
          </w:tcPr>
          <w:p w:rsidR="00E96ABF" w:rsidRPr="00AC4F68" w:rsidRDefault="00E96ABF" w:rsidP="000D1B42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>Орлов</w:t>
            </w:r>
          </w:p>
          <w:p w:rsidR="00E96ABF" w:rsidRPr="00AC4F68" w:rsidRDefault="00E96ABF" w:rsidP="000D1B42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>Николай Владимирович</w:t>
            </w:r>
          </w:p>
        </w:tc>
        <w:tc>
          <w:tcPr>
            <w:tcW w:w="6301" w:type="dxa"/>
          </w:tcPr>
          <w:p w:rsidR="00E96ABF" w:rsidRPr="00AC4F68" w:rsidRDefault="00E96ABF" w:rsidP="00E158C0">
            <w:pPr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>- заместитель главы Администрации городского округа;</w:t>
            </w:r>
          </w:p>
        </w:tc>
      </w:tr>
      <w:tr w:rsidR="00E96ABF" w:rsidRPr="00AC4F68" w:rsidTr="00EB065B">
        <w:trPr>
          <w:tblCellSpacing w:w="0" w:type="dxa"/>
        </w:trPr>
        <w:tc>
          <w:tcPr>
            <w:tcW w:w="3480" w:type="dxa"/>
            <w:hideMark/>
          </w:tcPr>
          <w:p w:rsidR="00E96ABF" w:rsidRPr="00AC4F68" w:rsidRDefault="00E96ABF" w:rsidP="000D1B42">
            <w:pPr>
              <w:rPr>
                <w:rFonts w:ascii="Liberation Serif" w:hAnsi="Liberation Serif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Пермяков </w:t>
            </w:r>
          </w:p>
          <w:p w:rsidR="00E96ABF" w:rsidRPr="00AC4F68" w:rsidRDefault="00E96ABF" w:rsidP="000D1B42">
            <w:pPr>
              <w:rPr>
                <w:rFonts w:ascii="Liberation Serif" w:hAnsi="Liberation Serif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>Валерий Иванович</w:t>
            </w:r>
          </w:p>
        </w:tc>
        <w:tc>
          <w:tcPr>
            <w:tcW w:w="6301" w:type="dxa"/>
            <w:hideMark/>
          </w:tcPr>
          <w:p w:rsidR="00E96ABF" w:rsidRPr="00AC4F68" w:rsidRDefault="00E96ABF" w:rsidP="00E158C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>- председатель Думы Каменск-Уральского городского округа (по согласованию);</w:t>
            </w:r>
          </w:p>
        </w:tc>
      </w:tr>
      <w:tr w:rsidR="00E96ABF" w:rsidRPr="00AC4F68" w:rsidTr="00EB065B">
        <w:trPr>
          <w:tblCellSpacing w:w="0" w:type="dxa"/>
        </w:trPr>
        <w:tc>
          <w:tcPr>
            <w:tcW w:w="3480" w:type="dxa"/>
          </w:tcPr>
          <w:p w:rsidR="00E96ABF" w:rsidRPr="00AC4F68" w:rsidRDefault="00E96ABF" w:rsidP="007A5716">
            <w:pPr>
              <w:rPr>
                <w:rFonts w:ascii="Liberation Serif" w:hAnsi="Liberation Serif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sz w:val="28"/>
                <w:szCs w:val="28"/>
              </w:rPr>
              <w:t xml:space="preserve">Пономарев </w:t>
            </w:r>
          </w:p>
          <w:p w:rsidR="00E96ABF" w:rsidRPr="00AC4F68" w:rsidRDefault="00E96ABF" w:rsidP="007A5716">
            <w:pPr>
              <w:rPr>
                <w:rFonts w:ascii="Liberation Serif" w:hAnsi="Liberation Serif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sz w:val="28"/>
                <w:szCs w:val="28"/>
              </w:rPr>
              <w:t>Леонид Иванович</w:t>
            </w:r>
          </w:p>
        </w:tc>
        <w:tc>
          <w:tcPr>
            <w:tcW w:w="6301" w:type="dxa"/>
          </w:tcPr>
          <w:p w:rsidR="00E96ABF" w:rsidRPr="00AC4F68" w:rsidRDefault="00E96ABF" w:rsidP="00E158C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sz w:val="28"/>
                <w:szCs w:val="28"/>
              </w:rPr>
              <w:t>- генеральный директор - главный конструктор               АО «УПКБ «Деталь» (по согласованию);</w:t>
            </w:r>
          </w:p>
        </w:tc>
      </w:tr>
      <w:tr w:rsidR="00E96ABF" w:rsidRPr="00AC4F68" w:rsidTr="00EB065B">
        <w:trPr>
          <w:tblCellSpacing w:w="0" w:type="dxa"/>
        </w:trPr>
        <w:tc>
          <w:tcPr>
            <w:tcW w:w="3480" w:type="dxa"/>
          </w:tcPr>
          <w:p w:rsidR="00E96ABF" w:rsidRPr="00AC4F68" w:rsidRDefault="00E96ABF" w:rsidP="007A5716">
            <w:pPr>
              <w:rPr>
                <w:rFonts w:ascii="Liberation Serif" w:hAnsi="Liberation Serif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sz w:val="28"/>
                <w:szCs w:val="28"/>
              </w:rPr>
              <w:lastRenderedPageBreak/>
              <w:t>Пустынных</w:t>
            </w:r>
          </w:p>
          <w:p w:rsidR="00E96ABF" w:rsidRPr="00AC4F68" w:rsidRDefault="00E96ABF" w:rsidP="007A5716">
            <w:pPr>
              <w:rPr>
                <w:rFonts w:ascii="Liberation Serif" w:hAnsi="Liberation Serif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sz w:val="28"/>
                <w:szCs w:val="28"/>
              </w:rPr>
              <w:t>Евгений Васильевич</w:t>
            </w:r>
          </w:p>
        </w:tc>
        <w:tc>
          <w:tcPr>
            <w:tcW w:w="6301" w:type="dxa"/>
          </w:tcPr>
          <w:p w:rsidR="00E96ABF" w:rsidRPr="00AC4F68" w:rsidRDefault="00E96ABF" w:rsidP="00E158C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sz w:val="28"/>
                <w:szCs w:val="28"/>
              </w:rPr>
              <w:t xml:space="preserve">- генеральный директор филиала АО «РУСАЛ Урал» в </w:t>
            </w:r>
            <w:proofErr w:type="gramStart"/>
            <w:r w:rsidRPr="00AC4F68">
              <w:rPr>
                <w:rFonts w:ascii="Liberation Serif" w:hAnsi="Liberation Serif"/>
                <w:sz w:val="28"/>
                <w:szCs w:val="28"/>
              </w:rPr>
              <w:t>Каменске-Уральском</w:t>
            </w:r>
            <w:proofErr w:type="gramEnd"/>
            <w:r w:rsidRPr="00AC4F68">
              <w:rPr>
                <w:rFonts w:ascii="Liberation Serif" w:hAnsi="Liberation Serif"/>
                <w:sz w:val="28"/>
                <w:szCs w:val="28"/>
              </w:rPr>
              <w:t xml:space="preserve"> «Объединенная компания РУСАЛ Уральский алюминиевый завод» (по согласованию);</w:t>
            </w:r>
          </w:p>
        </w:tc>
      </w:tr>
      <w:tr w:rsidR="00E96ABF" w:rsidRPr="00AC4F68" w:rsidTr="00EB065B">
        <w:trPr>
          <w:tblCellSpacing w:w="0" w:type="dxa"/>
        </w:trPr>
        <w:tc>
          <w:tcPr>
            <w:tcW w:w="3480" w:type="dxa"/>
          </w:tcPr>
          <w:p w:rsidR="00E96ABF" w:rsidRPr="00AC4F68" w:rsidRDefault="00E96ABF" w:rsidP="00711D44">
            <w:pPr>
              <w:rPr>
                <w:rFonts w:ascii="Liberation Serif" w:hAnsi="Liberation Serif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sz w:val="28"/>
                <w:szCs w:val="28"/>
              </w:rPr>
              <w:t xml:space="preserve">Радько </w:t>
            </w:r>
          </w:p>
          <w:p w:rsidR="00E96ABF" w:rsidRPr="00AC4F68" w:rsidRDefault="00E96ABF" w:rsidP="00711D44">
            <w:pPr>
              <w:rPr>
                <w:rFonts w:ascii="Liberation Serif" w:hAnsi="Liberation Serif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sz w:val="28"/>
                <w:szCs w:val="28"/>
              </w:rPr>
              <w:t>Василий Викторович</w:t>
            </w:r>
          </w:p>
          <w:p w:rsidR="00E96ABF" w:rsidRPr="00AC4F68" w:rsidRDefault="00E96ABF" w:rsidP="00711D44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01" w:type="dxa"/>
          </w:tcPr>
          <w:p w:rsidR="00E96ABF" w:rsidRPr="00AC4F68" w:rsidRDefault="00E96ABF" w:rsidP="00E158C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sz w:val="28"/>
                <w:szCs w:val="28"/>
              </w:rPr>
              <w:t xml:space="preserve">- генеральный директор АО «Каменск-Уральский завод по обработке цветных металлов»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                        </w:t>
            </w:r>
            <w:r w:rsidRPr="00AC4F68">
              <w:rPr>
                <w:rFonts w:ascii="Liberation Serif" w:hAnsi="Liberation Serif"/>
                <w:sz w:val="28"/>
                <w:szCs w:val="28"/>
              </w:rPr>
              <w:t>(по согласованию);</w:t>
            </w:r>
          </w:p>
        </w:tc>
      </w:tr>
      <w:tr w:rsidR="00E96ABF" w:rsidRPr="00AC4F68" w:rsidTr="00EB065B">
        <w:trPr>
          <w:tblCellSpacing w:w="0" w:type="dxa"/>
        </w:trPr>
        <w:tc>
          <w:tcPr>
            <w:tcW w:w="3480" w:type="dxa"/>
          </w:tcPr>
          <w:p w:rsidR="00E96ABF" w:rsidRPr="00AC4F68" w:rsidRDefault="00E96ABF" w:rsidP="000566AE">
            <w:pPr>
              <w:rPr>
                <w:rFonts w:ascii="Liberation Serif" w:hAnsi="Liberation Serif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sz w:val="28"/>
                <w:szCs w:val="28"/>
              </w:rPr>
              <w:t xml:space="preserve">Русаков </w:t>
            </w:r>
          </w:p>
          <w:p w:rsidR="00E96ABF" w:rsidRPr="00AC4F68" w:rsidRDefault="00E96ABF" w:rsidP="00711D44">
            <w:pPr>
              <w:rPr>
                <w:rFonts w:ascii="Liberation Serif" w:hAnsi="Liberation Serif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sz w:val="28"/>
                <w:szCs w:val="28"/>
              </w:rPr>
              <w:t>Вячеслав Николаевич</w:t>
            </w:r>
          </w:p>
        </w:tc>
        <w:tc>
          <w:tcPr>
            <w:tcW w:w="6301" w:type="dxa"/>
          </w:tcPr>
          <w:p w:rsidR="00E96ABF" w:rsidRPr="00AC4F68" w:rsidRDefault="00E96ABF" w:rsidP="00E158C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sz w:val="28"/>
                <w:szCs w:val="28"/>
              </w:rPr>
              <w:t>- генеральный директор АО «Каменск-Уральский литейный завод» (по согласованию);</w:t>
            </w:r>
          </w:p>
        </w:tc>
      </w:tr>
      <w:tr w:rsidR="00E96ABF" w:rsidRPr="00AC4F68" w:rsidTr="00EB065B">
        <w:trPr>
          <w:tblCellSpacing w:w="0" w:type="dxa"/>
        </w:trPr>
        <w:tc>
          <w:tcPr>
            <w:tcW w:w="3480" w:type="dxa"/>
          </w:tcPr>
          <w:p w:rsidR="00E96ABF" w:rsidRPr="00AC4F68" w:rsidRDefault="00E96ABF" w:rsidP="00906538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AC4F68">
              <w:rPr>
                <w:rFonts w:ascii="Liberation Serif" w:hAnsi="Liberation Serif"/>
                <w:sz w:val="28"/>
                <w:szCs w:val="28"/>
              </w:rPr>
              <w:t>Смага</w:t>
            </w:r>
            <w:proofErr w:type="spellEnd"/>
          </w:p>
          <w:p w:rsidR="00E96ABF" w:rsidRPr="00AC4F68" w:rsidRDefault="00E96ABF" w:rsidP="00906538">
            <w:pPr>
              <w:rPr>
                <w:rFonts w:ascii="Liberation Serif" w:hAnsi="Liberation Serif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sz w:val="28"/>
                <w:szCs w:val="28"/>
              </w:rPr>
              <w:t>Александр Петрович</w:t>
            </w:r>
          </w:p>
        </w:tc>
        <w:tc>
          <w:tcPr>
            <w:tcW w:w="6301" w:type="dxa"/>
          </w:tcPr>
          <w:p w:rsidR="00E96ABF" w:rsidRPr="00AC4F68" w:rsidRDefault="00E96ABF" w:rsidP="00E158C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sz w:val="28"/>
                <w:szCs w:val="28"/>
              </w:rPr>
              <w:t xml:space="preserve">- генеральный директор ФГУП «ПО «Октябрь»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               </w:t>
            </w:r>
            <w:r w:rsidRPr="00AC4F68">
              <w:rPr>
                <w:rFonts w:ascii="Liberation Serif" w:hAnsi="Liberation Serif"/>
                <w:sz w:val="28"/>
                <w:szCs w:val="28"/>
              </w:rPr>
              <w:t>(по согласованию);</w:t>
            </w:r>
          </w:p>
        </w:tc>
      </w:tr>
      <w:tr w:rsidR="00E96ABF" w:rsidRPr="00AC4F68" w:rsidTr="00EB065B">
        <w:trPr>
          <w:tblCellSpacing w:w="0" w:type="dxa"/>
        </w:trPr>
        <w:tc>
          <w:tcPr>
            <w:tcW w:w="3480" w:type="dxa"/>
          </w:tcPr>
          <w:p w:rsidR="00E96ABF" w:rsidRPr="00AC4F68" w:rsidRDefault="00E96ABF" w:rsidP="00906538">
            <w:pPr>
              <w:rPr>
                <w:rFonts w:ascii="Liberation Serif" w:hAnsi="Liberation Serif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sz w:val="28"/>
                <w:szCs w:val="28"/>
              </w:rPr>
              <w:t xml:space="preserve">Терещенко </w:t>
            </w:r>
          </w:p>
          <w:p w:rsidR="00E96ABF" w:rsidRPr="00AC4F68" w:rsidRDefault="00E96ABF" w:rsidP="00906538">
            <w:pPr>
              <w:rPr>
                <w:rFonts w:ascii="Liberation Serif" w:hAnsi="Liberation Serif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sz w:val="28"/>
                <w:szCs w:val="28"/>
              </w:rPr>
              <w:t>Андрей Владимирович</w:t>
            </w:r>
          </w:p>
        </w:tc>
        <w:tc>
          <w:tcPr>
            <w:tcW w:w="6301" w:type="dxa"/>
          </w:tcPr>
          <w:p w:rsidR="00E96ABF" w:rsidRPr="00AC4F68" w:rsidRDefault="00E96ABF" w:rsidP="00E158C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sz w:val="28"/>
                <w:szCs w:val="28"/>
              </w:rPr>
              <w:t>- генеральный директор ЗАО «</w:t>
            </w:r>
            <w:proofErr w:type="spellStart"/>
            <w:r w:rsidRPr="00AC4F68">
              <w:rPr>
                <w:rFonts w:ascii="Liberation Serif" w:hAnsi="Liberation Serif"/>
                <w:sz w:val="28"/>
                <w:szCs w:val="28"/>
              </w:rPr>
              <w:t>Уралэлектромаш</w:t>
            </w:r>
            <w:proofErr w:type="spellEnd"/>
            <w:r w:rsidRPr="00AC4F68">
              <w:rPr>
                <w:rFonts w:ascii="Liberation Serif" w:hAnsi="Liberation Serif"/>
                <w:sz w:val="28"/>
                <w:szCs w:val="28"/>
              </w:rPr>
              <w:t>» (по согласованию);</w:t>
            </w:r>
          </w:p>
        </w:tc>
      </w:tr>
      <w:tr w:rsidR="00E96ABF" w:rsidRPr="00AC4F68" w:rsidTr="00EB065B">
        <w:trPr>
          <w:tblCellSpacing w:w="0" w:type="dxa"/>
        </w:trPr>
        <w:tc>
          <w:tcPr>
            <w:tcW w:w="3480" w:type="dxa"/>
          </w:tcPr>
          <w:p w:rsidR="00E96ABF" w:rsidRPr="00AC4F68" w:rsidRDefault="00E96ABF" w:rsidP="00906538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AC4F68">
              <w:rPr>
                <w:rFonts w:ascii="Liberation Serif" w:hAnsi="Liberation Serif"/>
                <w:sz w:val="28"/>
                <w:szCs w:val="28"/>
              </w:rPr>
              <w:t>Шауракс</w:t>
            </w:r>
            <w:proofErr w:type="spellEnd"/>
          </w:p>
          <w:p w:rsidR="00E96ABF" w:rsidRPr="00AC4F68" w:rsidRDefault="00E96ABF" w:rsidP="00906538">
            <w:pPr>
              <w:rPr>
                <w:rFonts w:ascii="Liberation Serif" w:hAnsi="Liberation Serif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sz w:val="28"/>
                <w:szCs w:val="28"/>
              </w:rPr>
              <w:t>Владимир Сергеевич</w:t>
            </w:r>
          </w:p>
        </w:tc>
        <w:tc>
          <w:tcPr>
            <w:tcW w:w="6301" w:type="dxa"/>
          </w:tcPr>
          <w:p w:rsidR="00E96ABF" w:rsidRPr="00AC4F68" w:rsidRDefault="00E96ABF" w:rsidP="00ED4AD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sz w:val="28"/>
                <w:szCs w:val="28"/>
              </w:rPr>
              <w:t xml:space="preserve">- управляющий Администрацией Южного управленческого округа (по согласованию); </w:t>
            </w:r>
          </w:p>
        </w:tc>
      </w:tr>
      <w:tr w:rsidR="00E96ABF" w:rsidRPr="00AC4F68" w:rsidTr="00354CE2">
        <w:trPr>
          <w:trHeight w:val="778"/>
          <w:tblCellSpacing w:w="0" w:type="dxa"/>
        </w:trPr>
        <w:tc>
          <w:tcPr>
            <w:tcW w:w="3480" w:type="dxa"/>
          </w:tcPr>
          <w:p w:rsidR="00E96ABF" w:rsidRPr="00AC4F68" w:rsidRDefault="00E96ABF" w:rsidP="00DB2DDE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proofErr w:type="spellStart"/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>Ялунин</w:t>
            </w:r>
            <w:proofErr w:type="spellEnd"/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</w:t>
            </w:r>
          </w:p>
          <w:p w:rsidR="00E96ABF" w:rsidRPr="00AC4F68" w:rsidRDefault="00E96ABF" w:rsidP="00DB2DDE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>Алексей Владимирович</w:t>
            </w:r>
          </w:p>
        </w:tc>
        <w:tc>
          <w:tcPr>
            <w:tcW w:w="6301" w:type="dxa"/>
          </w:tcPr>
          <w:p w:rsidR="00E96ABF" w:rsidRPr="00AC4F68" w:rsidRDefault="00E96ABF" w:rsidP="00E158C0">
            <w:pPr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>- руководитель аппарата Администрации городского округа.</w:t>
            </w:r>
          </w:p>
        </w:tc>
      </w:tr>
    </w:tbl>
    <w:p w:rsidR="000D1B42" w:rsidRPr="00AC4F68" w:rsidRDefault="00D52C5F" w:rsidP="00354CE2">
      <w:pPr>
        <w:rPr>
          <w:rFonts w:ascii="Liberation Serif" w:hAnsi="Liberation Serif" w:cs="Liberation Serif"/>
          <w:sz w:val="28"/>
          <w:szCs w:val="28"/>
        </w:rPr>
      </w:pPr>
      <w:r w:rsidRPr="00AC4F68">
        <w:rPr>
          <w:rFonts w:ascii="Liberation Serif" w:hAnsi="Liberation Serif"/>
          <w:sz w:val="28"/>
          <w:szCs w:val="28"/>
        </w:rPr>
        <w:t xml:space="preserve"> </w:t>
      </w:r>
    </w:p>
    <w:sectPr w:rsidR="000D1B42" w:rsidRPr="00AC4F68" w:rsidSect="00107B0C">
      <w:headerReference w:type="default" r:id="rId11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0046" w:rsidRDefault="00A40046" w:rsidP="00107B0C">
      <w:r>
        <w:separator/>
      </w:r>
    </w:p>
  </w:endnote>
  <w:endnote w:type="continuationSeparator" w:id="0">
    <w:p w:rsidR="00A40046" w:rsidRDefault="00A40046" w:rsidP="00107B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0046" w:rsidRDefault="00A40046" w:rsidP="00107B0C">
      <w:r>
        <w:separator/>
      </w:r>
    </w:p>
  </w:footnote>
  <w:footnote w:type="continuationSeparator" w:id="0">
    <w:p w:rsidR="00A40046" w:rsidRDefault="00A40046" w:rsidP="00107B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7B0C" w:rsidRDefault="00107B0C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AF7867">
      <w:rPr>
        <w:noProof/>
      </w:rPr>
      <w:t>3</w:t>
    </w:r>
    <w:r>
      <w:fldChar w:fldCharType="end"/>
    </w:r>
  </w:p>
  <w:p w:rsidR="00107B0C" w:rsidRDefault="00107B0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7C47D6"/>
    <w:multiLevelType w:val="multilevel"/>
    <w:tmpl w:val="826842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Liberation Serif" w:eastAsia="Times New Roman" w:hAnsi="Liberation Serif"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DF3590"/>
    <w:multiLevelType w:val="hybridMultilevel"/>
    <w:tmpl w:val="35323200"/>
    <w:lvl w:ilvl="0" w:tplc="527008CE">
      <w:start w:val="1"/>
      <w:numFmt w:val="decimal"/>
      <w:lvlText w:val="%1."/>
      <w:lvlJc w:val="left"/>
      <w:pPr>
        <w:ind w:left="2771" w:hanging="360"/>
      </w:pPr>
      <w:rPr>
        <w:rFonts w:ascii="Liberation Serif" w:hAnsi="Liberation Serif" w:hint="default"/>
        <w:color w:val="000000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7C647D7"/>
    <w:multiLevelType w:val="multilevel"/>
    <w:tmpl w:val="1D34B6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ascii="Liberation Serif" w:hAnsi="Liberation Serif" w:hint="default"/>
        <w:sz w:val="27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0DB2C89"/>
    <w:multiLevelType w:val="multilevel"/>
    <w:tmpl w:val="6A64F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D1408D6"/>
    <w:multiLevelType w:val="multilevel"/>
    <w:tmpl w:val="438CC8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BA24446"/>
    <w:multiLevelType w:val="multilevel"/>
    <w:tmpl w:val="E488BF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B0C"/>
    <w:rsid w:val="00010608"/>
    <w:rsid w:val="000B451E"/>
    <w:rsid w:val="000D1B42"/>
    <w:rsid w:val="000E68BF"/>
    <w:rsid w:val="00107B0C"/>
    <w:rsid w:val="00133698"/>
    <w:rsid w:val="0015514C"/>
    <w:rsid w:val="00170AB8"/>
    <w:rsid w:val="0023226A"/>
    <w:rsid w:val="00262FEE"/>
    <w:rsid w:val="002B72EC"/>
    <w:rsid w:val="002C1F60"/>
    <w:rsid w:val="002E5AB5"/>
    <w:rsid w:val="00301773"/>
    <w:rsid w:val="00311136"/>
    <w:rsid w:val="00314A1A"/>
    <w:rsid w:val="00352B7E"/>
    <w:rsid w:val="00354CE2"/>
    <w:rsid w:val="00367E58"/>
    <w:rsid w:val="00374C89"/>
    <w:rsid w:val="003F6459"/>
    <w:rsid w:val="00433A93"/>
    <w:rsid w:val="004A3CCC"/>
    <w:rsid w:val="004C3D72"/>
    <w:rsid w:val="004F1BF0"/>
    <w:rsid w:val="004F4246"/>
    <w:rsid w:val="00536788"/>
    <w:rsid w:val="00561095"/>
    <w:rsid w:val="0066563A"/>
    <w:rsid w:val="006C6C5E"/>
    <w:rsid w:val="006E2BE1"/>
    <w:rsid w:val="00702165"/>
    <w:rsid w:val="00711D44"/>
    <w:rsid w:val="00720985"/>
    <w:rsid w:val="00761552"/>
    <w:rsid w:val="0083594B"/>
    <w:rsid w:val="008556E0"/>
    <w:rsid w:val="00871148"/>
    <w:rsid w:val="00896CBC"/>
    <w:rsid w:val="008C0E41"/>
    <w:rsid w:val="00916370"/>
    <w:rsid w:val="00956960"/>
    <w:rsid w:val="00971FC7"/>
    <w:rsid w:val="00975A1C"/>
    <w:rsid w:val="00A1076A"/>
    <w:rsid w:val="00A26589"/>
    <w:rsid w:val="00A40046"/>
    <w:rsid w:val="00AC4F68"/>
    <w:rsid w:val="00AF7867"/>
    <w:rsid w:val="00B87BAD"/>
    <w:rsid w:val="00B91D93"/>
    <w:rsid w:val="00B95DBC"/>
    <w:rsid w:val="00BA7870"/>
    <w:rsid w:val="00BB5896"/>
    <w:rsid w:val="00BC77AC"/>
    <w:rsid w:val="00BF6E52"/>
    <w:rsid w:val="00C55198"/>
    <w:rsid w:val="00C609C5"/>
    <w:rsid w:val="00C8290F"/>
    <w:rsid w:val="00CA14D7"/>
    <w:rsid w:val="00CD11A6"/>
    <w:rsid w:val="00CF7251"/>
    <w:rsid w:val="00D2443C"/>
    <w:rsid w:val="00D31CA4"/>
    <w:rsid w:val="00D3450A"/>
    <w:rsid w:val="00D46873"/>
    <w:rsid w:val="00D52C5F"/>
    <w:rsid w:val="00D921D5"/>
    <w:rsid w:val="00DA549B"/>
    <w:rsid w:val="00DE4BE7"/>
    <w:rsid w:val="00E158C0"/>
    <w:rsid w:val="00E56343"/>
    <w:rsid w:val="00E67E19"/>
    <w:rsid w:val="00E96ABF"/>
    <w:rsid w:val="00EB065B"/>
    <w:rsid w:val="00ED4AD8"/>
    <w:rsid w:val="00ED4DA5"/>
    <w:rsid w:val="00EE1C19"/>
    <w:rsid w:val="00EE4587"/>
    <w:rsid w:val="00F129BF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107B0C"/>
    <w:pPr>
      <w:spacing w:before="100" w:beforeAutospacing="1" w:after="119"/>
    </w:pPr>
    <w:rPr>
      <w:sz w:val="24"/>
      <w:szCs w:val="24"/>
    </w:rPr>
  </w:style>
  <w:style w:type="paragraph" w:styleId="a8">
    <w:name w:val="header"/>
    <w:basedOn w:val="a"/>
    <w:link w:val="a9"/>
    <w:uiPriority w:val="99"/>
    <w:rsid w:val="00107B0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07B0C"/>
  </w:style>
  <w:style w:type="paragraph" w:styleId="aa">
    <w:name w:val="footer"/>
    <w:basedOn w:val="a"/>
    <w:link w:val="ab"/>
    <w:rsid w:val="00107B0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107B0C"/>
  </w:style>
  <w:style w:type="paragraph" w:styleId="ac">
    <w:name w:val="List Paragraph"/>
    <w:basedOn w:val="a"/>
    <w:uiPriority w:val="34"/>
    <w:qFormat/>
    <w:rsid w:val="00DA549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107B0C"/>
    <w:pPr>
      <w:spacing w:before="100" w:beforeAutospacing="1" w:after="119"/>
    </w:pPr>
    <w:rPr>
      <w:sz w:val="24"/>
      <w:szCs w:val="24"/>
    </w:rPr>
  </w:style>
  <w:style w:type="paragraph" w:styleId="a8">
    <w:name w:val="header"/>
    <w:basedOn w:val="a"/>
    <w:link w:val="a9"/>
    <w:uiPriority w:val="99"/>
    <w:rsid w:val="00107B0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07B0C"/>
  </w:style>
  <w:style w:type="paragraph" w:styleId="aa">
    <w:name w:val="footer"/>
    <w:basedOn w:val="a"/>
    <w:link w:val="ab"/>
    <w:rsid w:val="00107B0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107B0C"/>
  </w:style>
  <w:style w:type="paragraph" w:styleId="ac">
    <w:name w:val="List Paragraph"/>
    <w:basedOn w:val="a"/>
    <w:uiPriority w:val="34"/>
    <w:qFormat/>
    <w:rsid w:val="00DA54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94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ov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705A16-2484-452C-B6BF-0A32F891A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137</TotalTime>
  <Pages>4</Pages>
  <Words>613</Words>
  <Characters>5419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6020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lov</dc:creator>
  <cp:lastModifiedBy>lov</cp:lastModifiedBy>
  <cp:revision>13</cp:revision>
  <cp:lastPrinted>2021-06-25T07:15:00Z</cp:lastPrinted>
  <dcterms:created xsi:type="dcterms:W3CDTF">2022-03-24T06:21:00Z</dcterms:created>
  <dcterms:modified xsi:type="dcterms:W3CDTF">2022-03-29T09:32:00Z</dcterms:modified>
</cp:coreProperties>
</file>