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27F1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27F1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C6925" w:rsidRDefault="002C692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13A34" w:rsidRDefault="00027F17" w:rsidP="00133698">
      <w:pPr>
        <w:spacing w:before="400"/>
        <w:rPr>
          <w:rFonts w:ascii="Liberation Serif" w:hAnsi="Liberation Serif" w:cs="Liberation Serif"/>
          <w:color w:val="000000" w:themeColor="text1"/>
          <w:sz w:val="24"/>
        </w:rPr>
      </w:pPr>
      <w:r w:rsidRPr="00027F17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от </w:t>
      </w:r>
      <w:r w:rsidR="009C4761">
        <w:rPr>
          <w:rFonts w:ascii="Liberation Serif" w:hAnsi="Liberation Serif" w:cs="Liberation Serif"/>
          <w:color w:val="000000" w:themeColor="text1"/>
          <w:sz w:val="24"/>
        </w:rPr>
        <w:t>12.04.2022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 № </w:t>
      </w:r>
      <w:r w:rsidR="009C4761">
        <w:rPr>
          <w:rFonts w:ascii="Liberation Serif" w:hAnsi="Liberation Serif" w:cs="Liberation Serif"/>
          <w:color w:val="000000" w:themeColor="text1"/>
          <w:sz w:val="24"/>
        </w:rPr>
        <w:t>222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6283C" w:rsidRDefault="0076283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913A34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913A3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751F78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D02B4" w:rsidRPr="0029501F" w:rsidRDefault="005D02B4" w:rsidP="005D02B4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</w:t>
      </w:r>
      <w:r w:rsidR="0029501F"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        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от 22.12.2021 № </w:t>
      </w:r>
      <w:r w:rsidR="008048C7" w:rsidRPr="0029501F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9501F"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(в редакции решения Думы Каменск-Уральского городского округа от 23.03.2022 № 65) 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«О бюджете Каменск-Уральского городского округа на 2022 год и плановый период 2023 и 2024 годов»,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</w:t>
      </w:r>
      <w:r w:rsidR="007438C3"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    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от 23.11.2015 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</w:t>
      </w:r>
      <w:r w:rsidR="007438C3" w:rsidRPr="0029501F"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>от 29.10.2020 № 824</w:t>
      </w:r>
      <w:r w:rsidR="0076283C">
        <w:rPr>
          <w:rFonts w:ascii="Liberation Serif" w:hAnsi="Liberation Serif"/>
          <w:color w:val="000000" w:themeColor="text1"/>
          <w:sz w:val="28"/>
          <w:szCs w:val="28"/>
        </w:rPr>
        <w:t>, от 02.02.2022 № 63</w:t>
      </w:r>
      <w:r w:rsidRPr="0029501F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 округа</w:t>
      </w:r>
    </w:p>
    <w:p w:rsidR="004F1BF0" w:rsidRPr="0029501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29501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CD287A" w:rsidRDefault="00FD6CDB" w:rsidP="00CD287A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CD287A">
        <w:rPr>
          <w:rFonts w:ascii="Liberation Serif" w:hAnsi="Liberation Serif" w:cs="Liberation Serif"/>
          <w:b w:val="0"/>
          <w:color w:val="000000" w:themeColor="text1"/>
        </w:rPr>
        <w:t xml:space="preserve">1. Внести в </w:t>
      </w:r>
      <w:r w:rsidR="00780465" w:rsidRPr="00CD287A">
        <w:rPr>
          <w:rFonts w:ascii="Liberation Serif" w:hAnsi="Liberation Serif" w:cs="Liberation Serif"/>
          <w:b w:val="0"/>
          <w:color w:val="000000" w:themeColor="text1"/>
        </w:rPr>
        <w:t>муниципальную программу «</w:t>
      </w:r>
      <w:r w:rsidR="00780465" w:rsidRPr="00CD287A">
        <w:rPr>
          <w:rFonts w:ascii="Liberation Serif" w:hAnsi="Liberation Serif" w:cs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CD287A">
        <w:rPr>
          <w:rFonts w:ascii="Liberation Serif" w:hAnsi="Liberation Serif" w:cs="Liberation Serif"/>
          <w:b w:val="0"/>
          <w:color w:val="000000" w:themeColor="text1"/>
        </w:rPr>
        <w:t xml:space="preserve"> в Каменск-Уральск</w:t>
      </w:r>
      <w:r w:rsidR="0076724F" w:rsidRPr="00CD287A">
        <w:rPr>
          <w:rFonts w:ascii="Liberation Serif" w:hAnsi="Liberation Serif" w:cs="Liberation Serif"/>
          <w:b w:val="0"/>
          <w:color w:val="000000" w:themeColor="text1"/>
        </w:rPr>
        <w:t>ом городском округе</w:t>
      </w:r>
      <w:r w:rsidR="00780465" w:rsidRPr="00CD287A">
        <w:rPr>
          <w:rFonts w:ascii="Liberation Serif" w:hAnsi="Liberation Serif" w:cs="Liberation Serif"/>
          <w:b w:val="0"/>
          <w:color w:val="000000" w:themeColor="text1"/>
        </w:rPr>
        <w:t xml:space="preserve"> на 2020-2026 годы», утвержденную 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>постановление</w:t>
      </w:r>
      <w:r w:rsidR="00780465" w:rsidRPr="00CD287A">
        <w:rPr>
          <w:rFonts w:ascii="Liberation Serif" w:hAnsi="Liberation Serif" w:cs="Liberation Serif"/>
          <w:b w:val="0"/>
          <w:color w:val="000000" w:themeColor="text1"/>
        </w:rPr>
        <w:t>м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CD287A">
        <w:rPr>
          <w:rFonts w:ascii="Liberation Serif" w:hAnsi="Liberation Serif" w:cs="Liberation Serif"/>
          <w:b w:val="0"/>
          <w:color w:val="000000" w:themeColor="text1"/>
        </w:rPr>
        <w:t xml:space="preserve">       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>от 10.10.2019 № 83</w:t>
      </w:r>
      <w:r w:rsidR="00257E27" w:rsidRPr="00CD287A">
        <w:rPr>
          <w:rFonts w:ascii="Liberation Serif" w:hAnsi="Liberation Serif" w:cs="Liberation Serif"/>
          <w:b w:val="0"/>
          <w:color w:val="000000" w:themeColor="text1"/>
        </w:rPr>
        <w:t>2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D287A" w:rsidRPr="00CD287A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CD287A" w:rsidRPr="00CD287A">
          <w:rPr>
            <w:rFonts w:ascii="Liberation Serif" w:hAnsi="Liberation Serif" w:cs="Liberation Serif"/>
            <w:b w:val="0"/>
            <w:color w:val="000000" w:themeColor="text1"/>
          </w:rPr>
          <w:t>№ 182, от 06.05.2020 № 333, от 14.07.2020     № 517, постановлений Администрации Каменск-Уральского городского округа               от 30.12.2020 № 1040, от 17.08.2021 № 663, от 30.12.2021 № 1035,                          от 11.03.2022 № 134)</w:t>
        </w:r>
        <w:r w:rsidR="00CD287A" w:rsidRPr="00CD287A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CD287A" w:rsidRPr="00CD287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 xml:space="preserve">(далее – </w:t>
      </w:r>
      <w:r w:rsidR="00780465" w:rsidRPr="00CD287A">
        <w:rPr>
          <w:rFonts w:ascii="Liberation Serif" w:hAnsi="Liberation Serif" w:cs="Liberation Serif"/>
          <w:b w:val="0"/>
          <w:color w:val="000000" w:themeColor="text1"/>
        </w:rPr>
        <w:t>программа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>)</w:t>
      </w:r>
      <w:r w:rsidR="0076724F" w:rsidRPr="00CD287A">
        <w:rPr>
          <w:rFonts w:ascii="Liberation Serif" w:hAnsi="Liberation Serif" w:cs="Liberation Serif"/>
          <w:b w:val="0"/>
          <w:color w:val="000000" w:themeColor="text1"/>
        </w:rPr>
        <w:t>,</w:t>
      </w:r>
      <w:r w:rsidRPr="00CD287A">
        <w:rPr>
          <w:rFonts w:ascii="Liberation Serif" w:hAnsi="Liberation Serif" w:cs="Liberation Serif"/>
          <w:b w:val="0"/>
          <w:color w:val="000000" w:themeColor="text1"/>
        </w:rPr>
        <w:t xml:space="preserve"> следующие изменения:</w:t>
      </w:r>
    </w:p>
    <w:p w:rsidR="00C558D6" w:rsidRPr="006C55E0" w:rsidRDefault="00FD6CDB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6C55E0">
        <w:rPr>
          <w:rFonts w:ascii="Liberation Serif" w:hAnsi="Liberation Serif"/>
          <w:b w:val="0"/>
          <w:color w:val="000000" w:themeColor="text1"/>
        </w:rPr>
        <w:t xml:space="preserve">1) </w:t>
      </w:r>
      <w:r w:rsidR="00C558D6" w:rsidRPr="006C55E0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6C55E0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6C55E0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751F78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751F78" w:rsidTr="005344D8">
        <w:tc>
          <w:tcPr>
            <w:tcW w:w="2330" w:type="dxa"/>
          </w:tcPr>
          <w:p w:rsidR="00C558D6" w:rsidRPr="006C5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C5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руб.</w:t>
            </w:r>
          </w:p>
        </w:tc>
        <w:tc>
          <w:tcPr>
            <w:tcW w:w="7371" w:type="dxa"/>
          </w:tcPr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0E506E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33639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0E506E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7092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F6FC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094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0E506E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33313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559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0E506E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- 34800,0;</w:t>
            </w:r>
          </w:p>
          <w:p w:rsidR="00C558D6" w:rsidRPr="000E506E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506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50567F"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2020 год - </w:t>
            </w:r>
            <w:r w:rsidR="0050567F"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CE002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E002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614FC1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8893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614FC1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C26AE5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14FC1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614FC1"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614FC1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14FC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433639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6559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A3458D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</w:t>
            </w:r>
            <w:r w:rsidR="00433639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- 20000,0;</w:t>
            </w:r>
          </w:p>
          <w:p w:rsidR="00C558D6" w:rsidRPr="0051408B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140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BD67FD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  <w:r w:rsidR="000666A8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4889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666A8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272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0666A8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17247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666A8"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184</w:t>
            </w: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- 14800,0;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- 14800,0;</w:t>
            </w:r>
          </w:p>
          <w:p w:rsidR="00C558D6" w:rsidRPr="000666A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- 14800,0;</w:t>
            </w:r>
          </w:p>
          <w:p w:rsidR="00C558D6" w:rsidRPr="00751F78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666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751F78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6C55E0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51F78">
        <w:rPr>
          <w:rFonts w:ascii="Liberation Serif" w:hAnsi="Liberation Serif"/>
          <w:color w:val="FF0000"/>
          <w:sz w:val="28"/>
          <w:szCs w:val="28"/>
        </w:rPr>
        <w:tab/>
      </w:r>
      <w:r w:rsidR="005344D8" w:rsidRPr="006C55E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6C55E0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6C55E0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6C55E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6C55E0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5344D8" w:rsidRPr="006D1BAD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D1BAD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1E0FBC" w:rsidRPr="006D1BAD">
        <w:rPr>
          <w:rFonts w:ascii="Liberation Serif" w:hAnsi="Liberation Serif" w:cs="Times New Roman"/>
          <w:color w:val="000000" w:themeColor="text1"/>
          <w:sz w:val="28"/>
          <w:szCs w:val="28"/>
        </w:rPr>
        <w:t>)</w:t>
      </w:r>
      <w:r w:rsidRPr="006D1BAD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1E0FBC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Pr="006D1BAD">
        <w:rPr>
          <w:rFonts w:ascii="Liberation Serif" w:hAnsi="Liberation Serif"/>
          <w:color w:val="000000" w:themeColor="text1"/>
          <w:sz w:val="28"/>
          <w:szCs w:val="28"/>
        </w:rPr>
        <w:t>«Обеспечение жильем молодых семей в Каменск-Уральском городском округе на 2020-2026 годы»</w:t>
      </w:r>
      <w:r w:rsidR="00C0617F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программы</w:t>
      </w:r>
      <w:r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344D8" w:rsidRPr="00751F78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6923"/>
      </w:tblGrid>
      <w:tr w:rsidR="005344D8" w:rsidRPr="00751F78" w:rsidTr="00C0617F">
        <w:tc>
          <w:tcPr>
            <w:tcW w:w="2778" w:type="dxa"/>
            <w:hideMark/>
          </w:tcPr>
          <w:p w:rsidR="005344D8" w:rsidRPr="006D1BAD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1BA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923" w:type="dxa"/>
            <w:hideMark/>
          </w:tcPr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417496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142074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417496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984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083963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83963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773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417496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21578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417496"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</w:t>
            </w: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- 17500,0;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5344D8" w:rsidRPr="00417496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174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- 989,346, в том числе: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2023 год - 0,0;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A37B22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37B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B766A3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766A3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  <w:r w:rsidR="0077184F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77184F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B766A3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B766A3"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B766A3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66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77184F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350470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217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50470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- 7975,820;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EE306E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E306E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012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350470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50470"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- 7000,0;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5344D8" w:rsidRPr="00350470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04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5344D8" w:rsidRPr="005D5F4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внебюджетные источники -</w:t>
            </w:r>
            <w:r w:rsidR="005D5F44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81223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D5F44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281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5344D8" w:rsidRPr="005D5F4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- 13526,750;</w:t>
            </w:r>
          </w:p>
          <w:p w:rsidR="005344D8" w:rsidRPr="005D5F4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EE256E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E256E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347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5D5F4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5D5F44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12947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D5F44"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184</w:t>
            </w: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5D5F4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- 10500,0;</w:t>
            </w:r>
          </w:p>
          <w:p w:rsidR="005344D8" w:rsidRPr="005D5F44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5344D8" w:rsidRPr="005D5F44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5344D8" w:rsidRPr="00751F78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D5F4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5344D8" w:rsidRPr="00751F78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2062DE" w:rsidRPr="006D1BAD" w:rsidRDefault="00C0617F" w:rsidP="002062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D1BAD">
        <w:rPr>
          <w:rFonts w:ascii="Liberation Serif" w:hAnsi="Liberation Serif"/>
          <w:color w:val="000000" w:themeColor="text1"/>
          <w:sz w:val="28"/>
          <w:szCs w:val="28"/>
        </w:rPr>
        <w:t>4)</w:t>
      </w:r>
      <w:r w:rsidR="0027349A" w:rsidRPr="0027349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062DE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</w:t>
      </w:r>
      <w:r w:rsidR="002062DE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2062DE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к подпрограмме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программы изложить в новой редакции согласно Приложению № 2 к настоящему постановлению;</w:t>
      </w:r>
    </w:p>
    <w:p w:rsidR="00EE169E" w:rsidRPr="006D1BAD" w:rsidRDefault="0027349A" w:rsidP="006D1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5) </w:t>
      </w:r>
      <w:r w:rsidR="006D1BAD" w:rsidRPr="006D1BAD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EE169E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риложение № 2 к подпрограмме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программы изложить в новой редакции согласно Приложению № </w:t>
      </w:r>
      <w:r w:rsidR="002062D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E169E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D46360" w:rsidRDefault="0027349A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977D56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) раздел «Объемы финансирования подпрограммы по годам реализации, тыс.руб.» Паспорта подпрограммы 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D46360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C0E4A" w:rsidRPr="00D46360">
        <w:rPr>
          <w:rFonts w:ascii="Liberation Serif" w:hAnsi="Liberation Serif"/>
          <w:color w:val="000000" w:themeColor="text1"/>
          <w:sz w:val="28"/>
          <w:szCs w:val="28"/>
        </w:rPr>
        <w:t>ий</w:t>
      </w:r>
      <w:r w:rsidR="00093441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D46360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D46360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D4636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751F78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751F78" w:rsidTr="00C0617F">
        <w:tc>
          <w:tcPr>
            <w:tcW w:w="3181" w:type="dxa"/>
          </w:tcPr>
          <w:p w:rsidR="000C1F0A" w:rsidRPr="00D46360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4636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806C23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</w:t>
            </w:r>
            <w:r w:rsidR="00BB23BA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997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B23BA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="00171A7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</w:t>
            </w:r>
            <w:r w:rsidR="00806C23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BB23BA"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71A7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7D1CFE" w:rsidRPr="00BB23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B23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2011BA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- федеральный бюджет – 3547,775, в том числе: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2011BA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2011BA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2011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2011BA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011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E35878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250B6F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="00E35878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4201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35878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F245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– </w:t>
            </w:r>
            <w:r w:rsidR="00250B6F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E35878"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F245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E358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0C1F0A" w:rsidRPr="00751F78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3587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751F78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1E0FBC" w:rsidRPr="00D46360" w:rsidRDefault="0027349A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DE734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="00B41C86" w:rsidRPr="00D46360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D46360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D46360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D4636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 w:rsidR="002062DE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1E0FBC" w:rsidRPr="00D46360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1B71B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425A8" w:rsidRPr="00F54FEE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54FE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F54FE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F54FEE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F54FEE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F54FEE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F54FEE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F54FEE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54FE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F54FEE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F54FEE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4FEE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F54FEE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F54FEE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921D5" w:rsidRPr="00F54FEE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F54FE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852DE" w:rsidRPr="00751F78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2B98" w:rsidRPr="00751F78" w:rsidRDefault="00692B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92B98" w:rsidRPr="00751F78" w:rsidSect="00F9755F">
          <w:headerReference w:type="default" r:id="rId10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872C59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51F78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751F78">
        <w:rPr>
          <w:rFonts w:ascii="Liberation Serif" w:hAnsi="Liberation Serif"/>
          <w:color w:val="FF0000"/>
          <w:sz w:val="24"/>
          <w:szCs w:val="24"/>
        </w:rPr>
        <w:t xml:space="preserve">  </w:t>
      </w:r>
      <w:r w:rsidRPr="00872C59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872C59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72C5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872C59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72C5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872C59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72C5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12.04.2022</w:t>
      </w:r>
      <w:r w:rsidRPr="00872C59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222</w:t>
      </w:r>
    </w:p>
    <w:p w:rsidR="009852DE" w:rsidRPr="00872C59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872C59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872C59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872C59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872C59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872C59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872C59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872C59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872C59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872C59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872C59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872C59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118"/>
        <w:gridCol w:w="1276"/>
        <w:gridCol w:w="1276"/>
        <w:gridCol w:w="1276"/>
        <w:gridCol w:w="1275"/>
        <w:gridCol w:w="1134"/>
        <w:gridCol w:w="1134"/>
        <w:gridCol w:w="1134"/>
        <w:gridCol w:w="1134"/>
        <w:gridCol w:w="1559"/>
      </w:tblGrid>
      <w:tr w:rsidR="009852DE" w:rsidRPr="00872C59" w:rsidTr="002F7BC8">
        <w:tc>
          <w:tcPr>
            <w:tcW w:w="851" w:type="dxa"/>
            <w:vMerge w:val="restart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639" w:type="dxa"/>
            <w:gridSpan w:val="8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751F78" w:rsidTr="002F7BC8">
        <w:tc>
          <w:tcPr>
            <w:tcW w:w="851" w:type="dxa"/>
            <w:vMerge/>
          </w:tcPr>
          <w:p w:rsidR="009852DE" w:rsidRPr="00751F78" w:rsidRDefault="009852DE" w:rsidP="00DE734C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52DE" w:rsidRPr="00751F78" w:rsidRDefault="009852DE" w:rsidP="00DE734C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5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E572EF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751F78" w:rsidTr="002F7BC8">
        <w:tc>
          <w:tcPr>
            <w:tcW w:w="851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9852DE" w:rsidRPr="00872C59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E572E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D5BBE" w:rsidRPr="00751F78" w:rsidTr="002F7BC8">
        <w:tc>
          <w:tcPr>
            <w:tcW w:w="851" w:type="dxa"/>
            <w:vMerge w:val="restart"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5D5BBE" w:rsidRPr="00C362A3" w:rsidRDefault="00C362A3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62A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237092,</w:t>
            </w:r>
            <w:r w:rsidR="00881A2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094</w:t>
            </w:r>
          </w:p>
        </w:tc>
        <w:tc>
          <w:tcPr>
            <w:tcW w:w="1276" w:type="dxa"/>
          </w:tcPr>
          <w:p w:rsidR="005D5BBE" w:rsidRPr="00872C59" w:rsidRDefault="005D5BBE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872C59" w:rsidRDefault="005D5B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751F78" w:rsidRDefault="0029231D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33313,2</w:t>
            </w:r>
            <w:r w:rsidR="00881A2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D5BBE" w:rsidRPr="00E572E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E572E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931706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17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931706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17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370D0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D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370D0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0D0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751F78" w:rsidRDefault="003667F2" w:rsidP="00E209DA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3667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8893,373</w:t>
            </w:r>
          </w:p>
        </w:tc>
        <w:tc>
          <w:tcPr>
            <w:tcW w:w="1276" w:type="dxa"/>
          </w:tcPr>
          <w:p w:rsidR="005D5BBE" w:rsidRPr="00872C59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751F78" w:rsidRDefault="00370D03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044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751F78" w:rsidRDefault="00DA5CE7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A5C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108772,3</w:t>
            </w:r>
            <w:r w:rsidR="00881A2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751F78" w:rsidRDefault="00787CD1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87C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14000,0</w:t>
            </w:r>
          </w:p>
        </w:tc>
        <w:tc>
          <w:tcPr>
            <w:tcW w:w="1134" w:type="dxa"/>
          </w:tcPr>
          <w:p w:rsidR="005D5BBE" w:rsidRPr="00E572E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751F78" w:rsidRDefault="00526BAA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26B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114889,272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751F78" w:rsidRDefault="004915E2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915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17247,184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16" w:type="dxa"/>
            <w:gridSpan w:val="10"/>
          </w:tcPr>
          <w:p w:rsidR="005D5BBE" w:rsidRPr="00E572EF" w:rsidRDefault="005D5BBE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D5BBE" w:rsidRPr="00751F78" w:rsidTr="002F7BC8">
        <w:tc>
          <w:tcPr>
            <w:tcW w:w="851" w:type="dxa"/>
            <w:vMerge w:val="restart"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5D5BBE" w:rsidRPr="00931706" w:rsidRDefault="00D63DE0" w:rsidP="00AE12A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170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931706" w:rsidRPr="0093170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7092</w:t>
            </w:r>
            <w:r w:rsidR="005D5BBE" w:rsidRPr="0093170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E12A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094</w:t>
            </w:r>
          </w:p>
        </w:tc>
        <w:tc>
          <w:tcPr>
            <w:tcW w:w="1276" w:type="dxa"/>
          </w:tcPr>
          <w:p w:rsidR="005D5BBE" w:rsidRPr="00872C59" w:rsidRDefault="005D5BBE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872C59" w:rsidRDefault="005D5BBE" w:rsidP="005D5B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29231D" w:rsidRDefault="0029231D" w:rsidP="002923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33313</w:t>
            </w:r>
            <w:r w:rsidR="005D5BBE"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AE12A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29231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D5BBE" w:rsidRPr="00E572EF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46126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1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46126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1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46126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1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46126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1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6126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12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3667F2" w:rsidRDefault="003667F2" w:rsidP="003667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667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</w:t>
            </w:r>
            <w:r w:rsidR="005D5BBE" w:rsidRPr="003667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,3</w:t>
            </w:r>
            <w:r w:rsidRPr="003667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5D5BBE" w:rsidRPr="003667F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751F78" w:rsidRDefault="00370D03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044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DA5CE7" w:rsidRDefault="00D63DE0" w:rsidP="00AE12A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5C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</w:t>
            </w:r>
            <w:r w:rsidR="005D5BBE" w:rsidRPr="00DA5C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F2437" w:rsidRPr="00DA5C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AE12A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5D5BBE" w:rsidRPr="00872C59" w:rsidRDefault="005D5BBE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872C59" w:rsidRDefault="005D5BBE" w:rsidP="00F447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787CD1" w:rsidRDefault="005A4FB6" w:rsidP="00AE12A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87C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14000</w:t>
            </w:r>
            <w:r w:rsidR="005D5BBE" w:rsidRPr="00787C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rPr>
          <w:trHeight w:val="536"/>
        </w:trPr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526BAA" w:rsidRDefault="00526BAA" w:rsidP="00526BA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26B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114889</w:t>
            </w:r>
            <w:r w:rsidR="005D5BBE" w:rsidRPr="00526B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26B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272</w:t>
            </w:r>
          </w:p>
        </w:tc>
        <w:tc>
          <w:tcPr>
            <w:tcW w:w="1276" w:type="dxa"/>
          </w:tcPr>
          <w:p w:rsidR="005D5BBE" w:rsidRPr="00872C59" w:rsidRDefault="005D5BBE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872C59" w:rsidRDefault="005D5BBE" w:rsidP="003A04D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4915E2" w:rsidRDefault="004915E2" w:rsidP="004915E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15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17247</w:t>
            </w:r>
            <w:r w:rsidR="005D5BBE" w:rsidRPr="004915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15E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 w:val="restart"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5D5BBE" w:rsidRPr="00A060E3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5D5BBE" w:rsidRPr="00CD4DEA" w:rsidRDefault="00CD4DEA" w:rsidP="00CD4DE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142074</w:t>
            </w:r>
            <w:r w:rsidR="005D5BBE"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984</w:t>
            </w:r>
          </w:p>
        </w:tc>
        <w:tc>
          <w:tcPr>
            <w:tcW w:w="1276" w:type="dxa"/>
          </w:tcPr>
          <w:p w:rsidR="005D5BBE" w:rsidRPr="00CD4DEA" w:rsidRDefault="005D5BBE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5D5BBE" w:rsidRPr="00CD4DEA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5" w:type="dxa"/>
          </w:tcPr>
          <w:p w:rsidR="005D5BBE" w:rsidRPr="00CD4DEA" w:rsidRDefault="00CD4DEA" w:rsidP="00CD4DE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21578</w:t>
            </w:r>
            <w:r w:rsidR="005D5BBE"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D4D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C10D34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C10D34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C10D34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C10D34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C10D34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4044C3" w:rsidRDefault="004044C3" w:rsidP="004044C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</w:t>
            </w:r>
            <w:r w:rsidR="005D5BBE"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276" w:type="dxa"/>
          </w:tcPr>
          <w:p w:rsidR="005D5BBE" w:rsidRPr="004044C3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5D5BBE" w:rsidRPr="004044C3" w:rsidRDefault="005D5BBE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4044C3" w:rsidRDefault="004044C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="005D5BBE"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Pr="004044C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C10D34" w:rsidRDefault="005D5BBE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C10D34"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217</w:t>
            </w: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10D34"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1276" w:type="dxa"/>
          </w:tcPr>
          <w:p w:rsidR="005D5BBE" w:rsidRPr="00C10D34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5D5BBE" w:rsidRPr="00C10D34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5" w:type="dxa"/>
          </w:tcPr>
          <w:p w:rsidR="005D5BBE" w:rsidRPr="00C10D34" w:rsidRDefault="00C10D34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</w:t>
            </w:r>
            <w:r w:rsidR="005D5BBE"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10D3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2F7BC8" w:rsidRDefault="002F7BC8" w:rsidP="002F7BC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81223</w:t>
            </w:r>
            <w:r w:rsidR="005D5BBE"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281</w:t>
            </w:r>
          </w:p>
        </w:tc>
        <w:tc>
          <w:tcPr>
            <w:tcW w:w="1276" w:type="dxa"/>
          </w:tcPr>
          <w:p w:rsidR="005D5BBE" w:rsidRPr="002F7BC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5D5BBE" w:rsidRPr="002F7BC8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5" w:type="dxa"/>
          </w:tcPr>
          <w:p w:rsidR="005D5BBE" w:rsidRPr="002F7BC8" w:rsidRDefault="002F7BC8" w:rsidP="002F7BC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12947</w:t>
            </w:r>
            <w:r w:rsidR="005D5BBE"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2F7BC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 w:val="restart"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D5BBE" w:rsidRPr="00A060E3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5D5BBE" w:rsidRPr="000F5936" w:rsidRDefault="00AB4E80" w:rsidP="00AE12A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F593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</w:t>
            </w:r>
            <w:r w:rsidR="000F5936" w:rsidRPr="000F593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997</w:t>
            </w:r>
            <w:r w:rsidR="005D5BBE" w:rsidRPr="000F593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F5936" w:rsidRPr="000F593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="00AE12A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5D5BBE" w:rsidRPr="000F5936" w:rsidRDefault="005D5BBE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F593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5D5BBE" w:rsidRPr="00872C59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3F1B6F" w:rsidRDefault="00661E20" w:rsidP="00AE12A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DD09A1"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5D5BBE"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E12A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1134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DD09A1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DD09A1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DD09A1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DD09A1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DD09A1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D09A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A060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A060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060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74B79" w:rsidRDefault="00974B79" w:rsidP="00CB001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74B7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44201</w:t>
            </w:r>
            <w:r w:rsidR="005D5BBE" w:rsidRPr="00974B7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74B7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CB0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5D5BBE" w:rsidRPr="00872C59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5D5BBE" w:rsidRPr="00872C59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3F1B6F" w:rsidRDefault="00661E20" w:rsidP="00CB001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DD09A1"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5D5BBE"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B0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1134" w:type="dxa"/>
          </w:tcPr>
          <w:p w:rsidR="005D5BBE" w:rsidRPr="003F1B6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F1B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 w:val="restart"/>
          </w:tcPr>
          <w:p w:rsidR="005D5BBE" w:rsidRPr="00872C59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D5BBE" w:rsidRPr="00872C59" w:rsidRDefault="005D5BBE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5D5BBE" w:rsidRPr="00872C59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276" w:type="dxa"/>
          </w:tcPr>
          <w:p w:rsidR="005D5BBE" w:rsidRPr="00872C59" w:rsidRDefault="005D5BBE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5D5BBE" w:rsidRPr="00872C59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275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E572E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5D5BBE" w:rsidRPr="00E572E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572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872C59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872C59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275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5D5BBE" w:rsidRPr="00872C59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751F78" w:rsidTr="002F7BC8">
        <w:tc>
          <w:tcPr>
            <w:tcW w:w="851" w:type="dxa"/>
            <w:vMerge/>
          </w:tcPr>
          <w:p w:rsidR="005D5BBE" w:rsidRPr="00872C59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872C59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872C59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276" w:type="dxa"/>
          </w:tcPr>
          <w:p w:rsidR="005D5BBE" w:rsidRPr="00872C59" w:rsidRDefault="005D5BBE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5D5BBE" w:rsidRPr="00872C59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275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872C59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5D5BBE" w:rsidRPr="00872C59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72C5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751F78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751F78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751F78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A2AB5" w:rsidRPr="00751F78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6A2AB5" w:rsidRPr="00751F78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751F78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751F78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EB1FC8" w:rsidRPr="00751F78">
        <w:rPr>
          <w:rFonts w:ascii="Liberation Serif" w:hAnsi="Liberation Serif"/>
          <w:color w:val="FF0000"/>
          <w:sz w:val="24"/>
          <w:szCs w:val="24"/>
        </w:rPr>
        <w:t xml:space="preserve">              </w:t>
      </w:r>
      <w:r w:rsidR="00EE169E" w:rsidRPr="00751F78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EE169E" w:rsidRPr="001A7C01" w:rsidRDefault="00EE169E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51F78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2 </w:t>
      </w:r>
    </w:p>
    <w:p w:rsidR="00EE169E" w:rsidRPr="001A7C01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 постановлению Администрации  </w:t>
      </w:r>
    </w:p>
    <w:p w:rsidR="00EE169E" w:rsidRPr="001A7C01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Каменск-Уральского городского округа</w:t>
      </w:r>
    </w:p>
    <w:p w:rsidR="00EE169E" w:rsidRPr="001A7C01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от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12.04.2022</w:t>
      </w: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222</w:t>
      </w:r>
    </w:p>
    <w:p w:rsidR="00EE169E" w:rsidRPr="001A7C01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51510C" w:rsidRPr="001A7C01" w:rsidRDefault="00EE169E" w:rsidP="0051510C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51510C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Приложение № </w:t>
      </w:r>
      <w:r w:rsidR="0051510C">
        <w:rPr>
          <w:rFonts w:ascii="Liberation Serif" w:hAnsi="Liberation Serif" w:cs="Times New Roman"/>
          <w:color w:val="000000" w:themeColor="text1"/>
          <w:sz w:val="24"/>
          <w:szCs w:val="24"/>
        </w:rPr>
        <w:t>1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на 2020 - 2026 годы» муниципальной  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программы «Обеспечение жильем отдельных 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категорий граждан в Каменск-Уральском</w:t>
      </w:r>
    </w:p>
    <w:p w:rsidR="0051510C" w:rsidRPr="001A7C01" w:rsidRDefault="0051510C" w:rsidP="0051510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городском округе на 2020 - 2026 годы»</w:t>
      </w: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Pr="00BC277F" w:rsidRDefault="0051510C" w:rsidP="0051510C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C277F">
        <w:rPr>
          <w:rFonts w:ascii="Liberation Serif" w:hAnsi="Liberation Serif" w:cs="Times New Roman"/>
          <w:color w:val="000000" w:themeColor="text1"/>
          <w:sz w:val="28"/>
          <w:szCs w:val="28"/>
        </w:rPr>
        <w:t>ЦЕЛИ И ЗАДАЧИ, ЦЕЛЕВЫЕ ПОКАЗАТЕЛИ</w:t>
      </w:r>
    </w:p>
    <w:p w:rsidR="0051510C" w:rsidRPr="00BC277F" w:rsidRDefault="0051510C" w:rsidP="0051510C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C277F">
        <w:rPr>
          <w:rFonts w:ascii="Liberation Serif" w:hAnsi="Liberation Serif" w:cs="Times New Roman"/>
          <w:color w:val="000000" w:themeColor="text1"/>
          <w:sz w:val="28"/>
          <w:szCs w:val="28"/>
        </w:rPr>
        <w:t>РЕАЛИЗАЦИИ ПОДПРОГРАММЫ «ОБЕСПЕЧЕНИЕ ЖИЛЬЕМ МОЛОДЫХ СЕМЕЙ</w:t>
      </w:r>
    </w:p>
    <w:p w:rsidR="0051510C" w:rsidRPr="00BC277F" w:rsidRDefault="0051510C" w:rsidP="0051510C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C277F">
        <w:rPr>
          <w:rFonts w:ascii="Liberation Serif" w:hAnsi="Liberation Serif" w:cs="Times New Roman"/>
          <w:color w:val="000000" w:themeColor="text1"/>
          <w:sz w:val="28"/>
          <w:szCs w:val="28"/>
        </w:rPr>
        <w:t>В КАМЕНСК-УРАЛЬСКОМ ГОРОДСКОМ ОКРУГЕ НА 2020 - 2026 ГОДЫ»</w:t>
      </w:r>
    </w:p>
    <w:p w:rsidR="0051510C" w:rsidRPr="00BC277F" w:rsidRDefault="0051510C" w:rsidP="0051510C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75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45"/>
        <w:gridCol w:w="5818"/>
        <w:gridCol w:w="1247"/>
        <w:gridCol w:w="850"/>
        <w:gridCol w:w="851"/>
        <w:gridCol w:w="855"/>
        <w:gridCol w:w="855"/>
        <w:gridCol w:w="855"/>
        <w:gridCol w:w="855"/>
        <w:gridCol w:w="880"/>
        <w:gridCol w:w="1842"/>
      </w:tblGrid>
      <w:tr w:rsidR="0051510C" w:rsidRPr="00BC277F" w:rsidTr="002C6925">
        <w:tc>
          <w:tcPr>
            <w:tcW w:w="845" w:type="dxa"/>
            <w:vMerge w:val="restart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5818" w:type="dxa"/>
            <w:vMerge w:val="restart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цели (целей), задач, целевых показателей</w:t>
            </w:r>
          </w:p>
        </w:tc>
        <w:tc>
          <w:tcPr>
            <w:tcW w:w="1247" w:type="dxa"/>
            <w:vMerge w:val="restart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6001" w:type="dxa"/>
            <w:gridSpan w:val="7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2" w:type="dxa"/>
            <w:vMerge w:val="restart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51510C" w:rsidRPr="00BC277F" w:rsidTr="002C6925">
        <w:tc>
          <w:tcPr>
            <w:tcW w:w="845" w:type="dxa"/>
            <w:vMerge/>
          </w:tcPr>
          <w:p w:rsidR="0051510C" w:rsidRPr="00BC277F" w:rsidRDefault="0051510C" w:rsidP="002C692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818" w:type="dxa"/>
            <w:vMerge/>
          </w:tcPr>
          <w:p w:rsidR="0051510C" w:rsidRPr="00BC277F" w:rsidRDefault="0051510C" w:rsidP="002C692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Merge/>
          </w:tcPr>
          <w:p w:rsidR="0051510C" w:rsidRPr="00BC277F" w:rsidRDefault="0051510C" w:rsidP="002C692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851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880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842" w:type="dxa"/>
            <w:vMerge/>
          </w:tcPr>
          <w:p w:rsidR="0051510C" w:rsidRPr="00BC277F" w:rsidRDefault="0051510C" w:rsidP="002C692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51510C" w:rsidRPr="00BC277F" w:rsidTr="002C6925">
        <w:tc>
          <w:tcPr>
            <w:tcW w:w="84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818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80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1510C" w:rsidRPr="00BC277F" w:rsidTr="002C6925">
        <w:tc>
          <w:tcPr>
            <w:tcW w:w="845" w:type="dxa"/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066" w:type="dxa"/>
            <w:gridSpan w:val="9"/>
          </w:tcPr>
          <w:p w:rsidR="0051510C" w:rsidRPr="00BC277F" w:rsidRDefault="0051510C" w:rsidP="002C6925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Цель. Улучшение жилищных условий молодых семей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1510C" w:rsidRPr="00BC277F" w:rsidTr="002C6925">
        <w:tblPrEx>
          <w:tblBorders>
            <w:insideH w:val="nil"/>
          </w:tblBorders>
        </w:tblPrEx>
        <w:tc>
          <w:tcPr>
            <w:tcW w:w="845" w:type="dxa"/>
            <w:tcBorders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66" w:type="dxa"/>
            <w:gridSpan w:val="9"/>
            <w:tcBorders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outlineLvl w:val="4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Задача 1. Предоставление молодым семьям - участникам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 социальных выплат на приобретение жилья или строительство жилого дома (далее – мероприятие ведомственной целевой программы)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1510C" w:rsidRPr="00BC277F" w:rsidTr="002C6925">
        <w:tblPrEx>
          <w:tblBorders>
            <w:insideH w:val="nil"/>
          </w:tblBorders>
        </w:tblPrEx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818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1: количество предоставленных социальных выплат молодым семьям, нуждающимся в улучшении жилищных условий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Приказ Министерства об утверждении списка молодых </w:t>
            </w: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семей - претендентов на получение социальной выплаты в планируемом году по Свердловской области</w:t>
            </w:r>
          </w:p>
        </w:tc>
      </w:tr>
      <w:tr w:rsidR="0051510C" w:rsidRPr="00BC277F" w:rsidTr="002C6925">
        <w:tblPrEx>
          <w:tblBorders>
            <w:insideH w:val="nil"/>
          </w:tblBorders>
        </w:tblPrEx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5818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2: доля молодых семей, получивших социальные выплаты на приобретение жилья или строительство жилого дома, от численности молодых семей - участников мероприятия ведомственной целевой программы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4,86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51510C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BC27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C27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C27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C27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BC27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1510C" w:rsidRPr="00BC277F" w:rsidRDefault="0051510C" w:rsidP="002C6925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C27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Приказ Министерства об утверждении списка молодых семей - претендентов на получение социальной выплаты в планируемом году по Свердловской области</w:t>
            </w:r>
          </w:p>
        </w:tc>
      </w:tr>
    </w:tbl>
    <w:p w:rsidR="0051510C" w:rsidRPr="00AE18CA" w:rsidRDefault="0051510C" w:rsidP="0051510C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1510C" w:rsidRPr="001A7C01" w:rsidRDefault="000D3370" w:rsidP="0051510C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</w:t>
      </w:r>
      <w:r w:rsidR="0051510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51510C"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51510C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51510C"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51510C" w:rsidRPr="001A7C01" w:rsidRDefault="0051510C" w:rsidP="0051510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 постановлению Администрации  </w:t>
      </w:r>
    </w:p>
    <w:p w:rsidR="0051510C" w:rsidRPr="001A7C01" w:rsidRDefault="0051510C" w:rsidP="0051510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Каменск-Уральского городского округа</w:t>
      </w:r>
    </w:p>
    <w:p w:rsidR="0051510C" w:rsidRPr="001A7C01" w:rsidRDefault="0051510C" w:rsidP="0051510C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от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12.04.2022</w:t>
      </w:r>
      <w:r w:rsidRPr="001A7C01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222</w:t>
      </w:r>
    </w:p>
    <w:p w:rsidR="0051510C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E169E" w:rsidRPr="001A7C01" w:rsidRDefault="0051510C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EE169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EE169E" w:rsidRPr="001A7C01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EE169E" w:rsidRPr="001A7C01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E23A4E" w:rsidRPr="001A7C01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на 2020 - 2026 годы»</w:t>
      </w:r>
      <w:r w:rsidR="00E23A4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муниципальной </w:t>
      </w:r>
      <w:r w:rsidR="00E23A4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EE169E" w:rsidRPr="001A7C01" w:rsidRDefault="00E23A4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EE169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>программы «Обеспечение</w:t>
      </w: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жильем отдельных</w:t>
      </w:r>
      <w:r w:rsidR="00EE169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EE169E" w:rsidRPr="001A7C01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категорий граждан</w:t>
      </w:r>
      <w:r w:rsidR="00E23A4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</w:t>
      </w:r>
    </w:p>
    <w:p w:rsidR="00EE169E" w:rsidRPr="001A7C01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городском округе</w:t>
      </w:r>
      <w:r w:rsidR="00E23A4E"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1A7C01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EE169E" w:rsidRPr="001A7C01" w:rsidRDefault="00EE169E" w:rsidP="00EE169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EE169E" w:rsidRPr="001A7C01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A7C01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E23A4E" w:rsidRPr="001A7C01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A7C0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EE169E" w:rsidRPr="001A7C01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A7C01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EE169E" w:rsidRPr="001A7C01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748"/>
        <w:gridCol w:w="1276"/>
        <w:gridCol w:w="1276"/>
        <w:gridCol w:w="1275"/>
        <w:gridCol w:w="1276"/>
        <w:gridCol w:w="992"/>
        <w:gridCol w:w="993"/>
        <w:gridCol w:w="992"/>
        <w:gridCol w:w="1134"/>
        <w:gridCol w:w="1644"/>
      </w:tblGrid>
      <w:tr w:rsidR="002C3469" w:rsidRPr="00751F78" w:rsidTr="003D7A40">
        <w:tc>
          <w:tcPr>
            <w:tcW w:w="850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748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214" w:type="dxa"/>
            <w:gridSpan w:val="8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2C3469" w:rsidRPr="001A7C01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2C3469" w:rsidRPr="001A7C01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C3469" w:rsidRPr="00751F78" w:rsidTr="003D7A40">
        <w:tc>
          <w:tcPr>
            <w:tcW w:w="850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2C3469" w:rsidRPr="00751F78" w:rsidTr="003D7A40">
        <w:tc>
          <w:tcPr>
            <w:tcW w:w="850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2C3469" w:rsidRPr="00751F78" w:rsidRDefault="004D2640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D26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142074,984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1A7C01" w:rsidRDefault="0065620B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2C3469" w:rsidRPr="00751F78" w:rsidRDefault="00C933D6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933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21578,64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751F78" w:rsidRDefault="00004BCD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04B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8645,109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2C3469" w:rsidRPr="00751F78" w:rsidRDefault="00CA67EF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67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751F78" w:rsidRDefault="00156784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1A7C01" w:rsidRDefault="003015F5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2C3469" w:rsidRPr="00751F78" w:rsidRDefault="00D10CF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10CF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751F78" w:rsidRDefault="00C4753D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475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81223,281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1A7C01" w:rsidRDefault="00635DB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2C3469" w:rsidRPr="00751F78" w:rsidRDefault="003D7A40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D7A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12947,184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15456" w:type="dxa"/>
            <w:gridSpan w:val="11"/>
          </w:tcPr>
          <w:p w:rsidR="002C3469" w:rsidRPr="001A7C01" w:rsidRDefault="000D3370" w:rsidP="00AB031B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2C3469" w:rsidRPr="00751F78" w:rsidTr="003D7A40">
        <w:tc>
          <w:tcPr>
            <w:tcW w:w="850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2C3469" w:rsidRPr="00751F78" w:rsidRDefault="004D2640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D26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142074,984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1A7C01" w:rsidRDefault="0065620B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2C3469" w:rsidRPr="00751F78" w:rsidRDefault="00C933D6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933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21578,64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751F78" w:rsidRDefault="00004BCD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04B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8645,109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2C3469" w:rsidRPr="00751F78" w:rsidRDefault="00CA67EF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A67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751F78" w:rsidRDefault="00156784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1A7C01" w:rsidRDefault="003015F5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2C3469" w:rsidRPr="00751F78" w:rsidRDefault="00D10CF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10CF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751F78" w:rsidRDefault="00C4753D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475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81223,281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1A7C01" w:rsidRDefault="00635DB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2C3469" w:rsidRPr="00751F78" w:rsidRDefault="003D7A40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D7A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12947,184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 w:val="restart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ведомственной целевой программы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2C3469" w:rsidRPr="004D2640" w:rsidRDefault="004D2640" w:rsidP="004D26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D26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142074</w:t>
            </w:r>
            <w:r w:rsidR="002C3469" w:rsidRPr="004D26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D26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984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1A7C01" w:rsidRDefault="002C3469" w:rsidP="0065620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65620B"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3414</w:t>
            </w: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5620B"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773</w:t>
            </w:r>
          </w:p>
        </w:tc>
        <w:tc>
          <w:tcPr>
            <w:tcW w:w="1276" w:type="dxa"/>
          </w:tcPr>
          <w:p w:rsidR="002C3469" w:rsidRPr="00C933D6" w:rsidRDefault="00C933D6" w:rsidP="00C933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933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21578</w:t>
            </w:r>
            <w:r w:rsidR="002C3469" w:rsidRPr="00C933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933D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C24A7A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4A7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004BCD" w:rsidRDefault="00004BCD" w:rsidP="00004BC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4B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</w:t>
            </w:r>
            <w:r w:rsidR="002C3469" w:rsidRPr="00004B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04BC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2C3469" w:rsidRPr="00CA67EF" w:rsidRDefault="00CA67EF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A67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="002C3469" w:rsidRPr="00CA67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Pr="00CA67E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156784" w:rsidRDefault="002C3469" w:rsidP="0015678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156784"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217</w:t>
            </w:r>
            <w:r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56784" w:rsidRPr="0015678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1A7C01" w:rsidRDefault="003015F5" w:rsidP="003015F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</w:t>
            </w:r>
            <w:r w:rsidR="002C3469"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012</w:t>
            </w:r>
          </w:p>
        </w:tc>
        <w:tc>
          <w:tcPr>
            <w:tcW w:w="1276" w:type="dxa"/>
          </w:tcPr>
          <w:p w:rsidR="002C3469" w:rsidRPr="00D10CF8" w:rsidRDefault="00D10CF8" w:rsidP="00D10CF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0CF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</w:t>
            </w:r>
            <w:r w:rsidR="002C3469" w:rsidRPr="00D10CF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10CF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751F78" w:rsidTr="003D7A40">
        <w:tc>
          <w:tcPr>
            <w:tcW w:w="850" w:type="dxa"/>
            <w:vMerge/>
          </w:tcPr>
          <w:p w:rsidR="002C3469" w:rsidRPr="001A7C01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1A7C01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C4753D" w:rsidRDefault="00C4753D" w:rsidP="00C4753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475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81223</w:t>
            </w:r>
            <w:r w:rsidR="002C3469" w:rsidRPr="00C475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475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281</w:t>
            </w:r>
          </w:p>
        </w:tc>
        <w:tc>
          <w:tcPr>
            <w:tcW w:w="1276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1A7C01" w:rsidRDefault="00635DB8" w:rsidP="00C4753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</w:t>
            </w:r>
            <w:r w:rsidR="002C3469"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347</w:t>
            </w:r>
          </w:p>
        </w:tc>
        <w:tc>
          <w:tcPr>
            <w:tcW w:w="1276" w:type="dxa"/>
          </w:tcPr>
          <w:p w:rsidR="002C3469" w:rsidRPr="003D7A40" w:rsidRDefault="003D7A40" w:rsidP="003D7A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D7A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12947</w:t>
            </w:r>
            <w:r w:rsidR="002C3469" w:rsidRPr="003D7A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3D7A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184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1A7C0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1A7C01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EB1FC8" w:rsidRPr="00751F78" w:rsidRDefault="00EB1FC8" w:rsidP="004A7B0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751F78" w:rsidRDefault="005537DA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  <w:r w:rsidRPr="00751F78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EE169E" w:rsidRPr="00751F78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751F78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A0A75" w:rsidRPr="00751F78" w:rsidRDefault="00EA0A75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A0A75" w:rsidRPr="00751F78" w:rsidRDefault="00EA0A75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A5404" w:rsidRPr="00AE0EA8" w:rsidRDefault="001A5404" w:rsidP="001A5404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E0EA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Приложение № </w:t>
      </w:r>
      <w:r w:rsidR="0051510C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Pr="00AE0EA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A5404" w:rsidRPr="00AE0EA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E0EA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1A5404" w:rsidRPr="00AE0EA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E0EA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1A5404" w:rsidRPr="00AE0EA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E0EA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12.04.2022</w:t>
      </w:r>
      <w:r w:rsidRPr="00AE0EA8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9C4761">
        <w:rPr>
          <w:rFonts w:ascii="Liberation Serif" w:hAnsi="Liberation Serif"/>
          <w:color w:val="000000" w:themeColor="text1"/>
          <w:sz w:val="24"/>
          <w:szCs w:val="24"/>
        </w:rPr>
        <w:t>222</w:t>
      </w:r>
    </w:p>
    <w:p w:rsidR="001A5404" w:rsidRPr="00AE0EA8" w:rsidRDefault="001A5404" w:rsidP="005537DA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A5404" w:rsidRPr="00AE0EA8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AE0EA8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AE0EA8" w:rsidRDefault="001A5404" w:rsidP="001A5404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A5404" w:rsidRPr="00AE0EA8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AE0EA8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AE0EA8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E0EA8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AE0EA8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1133"/>
        <w:gridCol w:w="992"/>
        <w:gridCol w:w="992"/>
        <w:gridCol w:w="993"/>
        <w:gridCol w:w="1134"/>
        <w:gridCol w:w="2125"/>
      </w:tblGrid>
      <w:tr w:rsidR="001A5404" w:rsidRPr="00AE0EA8" w:rsidTr="0055143C">
        <w:tc>
          <w:tcPr>
            <w:tcW w:w="850" w:type="dxa"/>
            <w:vMerge w:val="restart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803" w:type="dxa"/>
            <w:gridSpan w:val="6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AE0EA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AE0EA8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AE0EA8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AE0EA8" w:rsidTr="0055143C">
        <w:tc>
          <w:tcPr>
            <w:tcW w:w="850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751F78" w:rsidTr="0055143C">
        <w:tc>
          <w:tcPr>
            <w:tcW w:w="850" w:type="dxa"/>
            <w:vMerge w:val="restart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751F78" w:rsidRDefault="00C62C7C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47997,8</w:t>
            </w:r>
            <w:r w:rsidR="005514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AE0EA8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21449C" w:rsidRDefault="00D1258A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514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751F78" w:rsidRDefault="00D743AC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743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44201,7</w:t>
            </w:r>
            <w:r w:rsidR="005514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AE0EA8" w:rsidRDefault="00037008" w:rsidP="000370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="00AA29D0"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AA29D0"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3" w:type="dxa"/>
          </w:tcPr>
          <w:p w:rsidR="001A5404" w:rsidRPr="0021449C" w:rsidRDefault="00D1258A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514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751F78" w:rsidTr="0055143C">
        <w:tc>
          <w:tcPr>
            <w:tcW w:w="15166" w:type="dxa"/>
            <w:gridSpan w:val="11"/>
          </w:tcPr>
          <w:p w:rsidR="001A5404" w:rsidRPr="0021449C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1A5404" w:rsidRPr="00751F78" w:rsidTr="0055143C">
        <w:tc>
          <w:tcPr>
            <w:tcW w:w="850" w:type="dxa"/>
            <w:vMerge w:val="restart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751F78" w:rsidRDefault="00C62C7C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47997,8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AE0EA8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21449C" w:rsidRDefault="00D1258A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751F78" w:rsidRDefault="00D743AC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743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44201,7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AE0EA8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21449C" w:rsidRDefault="00D1258A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751F78" w:rsidTr="0055143C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AE0EA8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AE0EA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C62C7C" w:rsidRDefault="008B5662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</w:t>
            </w:r>
            <w:r w:rsidR="00C62C7C"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997</w:t>
            </w:r>
            <w:r w:rsidR="001A5404"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62C7C" w:rsidRPr="00C62C7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AE0EA8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21449C" w:rsidRDefault="00D1258A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A8019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019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21449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751F78" w:rsidTr="0055143C">
        <w:tc>
          <w:tcPr>
            <w:tcW w:w="850" w:type="dxa"/>
            <w:vMerge/>
          </w:tcPr>
          <w:p w:rsidR="001A5404" w:rsidRPr="00AE0EA8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AE0EA8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D743AC" w:rsidRDefault="00D743AC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743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44201</w:t>
            </w:r>
            <w:r w:rsidR="001A5404" w:rsidRPr="00D743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743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AE0EA8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21449C" w:rsidRDefault="00D1258A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21449C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</w:t>
            </w:r>
            <w:r w:rsidR="001A5404" w:rsidRPr="0021449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C69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584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AE0EA8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AE0EA8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E0EA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751F78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E3272" w:rsidRPr="00751F78" w:rsidRDefault="005537DA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  <w:bookmarkStart w:id="1" w:name="P623"/>
      <w:bookmarkEnd w:id="1"/>
      <w:r w:rsidRPr="00751F78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</w:t>
      </w:r>
      <w:bookmarkStart w:id="2" w:name="P548"/>
      <w:bookmarkEnd w:id="2"/>
      <w:r w:rsidR="00DB12AD" w:rsidRPr="00751F78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</w:t>
      </w:r>
    </w:p>
    <w:sectPr w:rsidR="00FE3272" w:rsidRPr="00751F78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40D" w:rsidRDefault="007F540D" w:rsidP="00F9755F">
      <w:r>
        <w:separator/>
      </w:r>
    </w:p>
  </w:endnote>
  <w:endnote w:type="continuationSeparator" w:id="1">
    <w:p w:rsidR="007F540D" w:rsidRDefault="007F540D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40D" w:rsidRDefault="007F540D" w:rsidP="00F9755F">
      <w:r>
        <w:separator/>
      </w:r>
    </w:p>
  </w:footnote>
  <w:footnote w:type="continuationSeparator" w:id="1">
    <w:p w:rsidR="007F540D" w:rsidRDefault="007F540D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2C6925" w:rsidRDefault="00027F17">
        <w:pPr>
          <w:pStyle w:val="aa"/>
          <w:jc w:val="center"/>
        </w:pPr>
        <w:fldSimple w:instr=" PAGE   \* MERGEFORMAT ">
          <w:r w:rsidR="009C4761">
            <w:rPr>
              <w:noProof/>
            </w:rPr>
            <w:t>13</w:t>
          </w:r>
        </w:fldSimple>
      </w:p>
    </w:sdtContent>
  </w:sdt>
  <w:p w:rsidR="002C6925" w:rsidRDefault="002C692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95A"/>
    <w:rsid w:val="0000117A"/>
    <w:rsid w:val="00004ADE"/>
    <w:rsid w:val="00004BCD"/>
    <w:rsid w:val="0001177F"/>
    <w:rsid w:val="0001265A"/>
    <w:rsid w:val="000140C0"/>
    <w:rsid w:val="000150C6"/>
    <w:rsid w:val="00027F17"/>
    <w:rsid w:val="00031980"/>
    <w:rsid w:val="00037008"/>
    <w:rsid w:val="00037E11"/>
    <w:rsid w:val="000425A8"/>
    <w:rsid w:val="0005076B"/>
    <w:rsid w:val="00051B09"/>
    <w:rsid w:val="00052608"/>
    <w:rsid w:val="00053D62"/>
    <w:rsid w:val="00054CFA"/>
    <w:rsid w:val="00064EFB"/>
    <w:rsid w:val="00065F8C"/>
    <w:rsid w:val="000666A8"/>
    <w:rsid w:val="00070050"/>
    <w:rsid w:val="00083963"/>
    <w:rsid w:val="000878CD"/>
    <w:rsid w:val="00093441"/>
    <w:rsid w:val="000A30C5"/>
    <w:rsid w:val="000B01D8"/>
    <w:rsid w:val="000B4890"/>
    <w:rsid w:val="000B6E1D"/>
    <w:rsid w:val="000C1F0A"/>
    <w:rsid w:val="000C23A6"/>
    <w:rsid w:val="000C79D9"/>
    <w:rsid w:val="000D066A"/>
    <w:rsid w:val="000D3370"/>
    <w:rsid w:val="000D7DFD"/>
    <w:rsid w:val="000E28D0"/>
    <w:rsid w:val="000E506E"/>
    <w:rsid w:val="000F0ED8"/>
    <w:rsid w:val="000F3406"/>
    <w:rsid w:val="000F5936"/>
    <w:rsid w:val="001030BD"/>
    <w:rsid w:val="00104F89"/>
    <w:rsid w:val="00117912"/>
    <w:rsid w:val="001200A6"/>
    <w:rsid w:val="0012169E"/>
    <w:rsid w:val="00132DAC"/>
    <w:rsid w:val="00133698"/>
    <w:rsid w:val="00133EBD"/>
    <w:rsid w:val="00140629"/>
    <w:rsid w:val="00140EA6"/>
    <w:rsid w:val="00143E3F"/>
    <w:rsid w:val="00144CDA"/>
    <w:rsid w:val="00147096"/>
    <w:rsid w:val="001503BB"/>
    <w:rsid w:val="0015415F"/>
    <w:rsid w:val="00156784"/>
    <w:rsid w:val="00160BE5"/>
    <w:rsid w:val="00162830"/>
    <w:rsid w:val="00171A79"/>
    <w:rsid w:val="00197C3F"/>
    <w:rsid w:val="001A1BDE"/>
    <w:rsid w:val="001A5404"/>
    <w:rsid w:val="001A7C01"/>
    <w:rsid w:val="001A7D3F"/>
    <w:rsid w:val="001B0E6D"/>
    <w:rsid w:val="001B681A"/>
    <w:rsid w:val="001B71BB"/>
    <w:rsid w:val="001B7459"/>
    <w:rsid w:val="001C0ACF"/>
    <w:rsid w:val="001C2AB8"/>
    <w:rsid w:val="001C42F2"/>
    <w:rsid w:val="001C7F22"/>
    <w:rsid w:val="001D1365"/>
    <w:rsid w:val="001E0FBC"/>
    <w:rsid w:val="001E6E6F"/>
    <w:rsid w:val="001F06D2"/>
    <w:rsid w:val="001F68E8"/>
    <w:rsid w:val="002011BA"/>
    <w:rsid w:val="00202D72"/>
    <w:rsid w:val="002062DE"/>
    <w:rsid w:val="00211EAB"/>
    <w:rsid w:val="0021449C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528"/>
    <w:rsid w:val="00253FA9"/>
    <w:rsid w:val="00257E27"/>
    <w:rsid w:val="00262FEE"/>
    <w:rsid w:val="00267EE1"/>
    <w:rsid w:val="002719A7"/>
    <w:rsid w:val="0027349A"/>
    <w:rsid w:val="00274357"/>
    <w:rsid w:val="002773E6"/>
    <w:rsid w:val="002853B5"/>
    <w:rsid w:val="0029231D"/>
    <w:rsid w:val="00293894"/>
    <w:rsid w:val="00294BE4"/>
    <w:rsid w:val="0029501F"/>
    <w:rsid w:val="00297882"/>
    <w:rsid w:val="002A10B7"/>
    <w:rsid w:val="002A5C83"/>
    <w:rsid w:val="002B12C8"/>
    <w:rsid w:val="002B536A"/>
    <w:rsid w:val="002B5D43"/>
    <w:rsid w:val="002C01F2"/>
    <w:rsid w:val="002C3469"/>
    <w:rsid w:val="002C3582"/>
    <w:rsid w:val="002C6925"/>
    <w:rsid w:val="002D368B"/>
    <w:rsid w:val="002E3072"/>
    <w:rsid w:val="002E3F18"/>
    <w:rsid w:val="002E7D49"/>
    <w:rsid w:val="002F2447"/>
    <w:rsid w:val="002F5180"/>
    <w:rsid w:val="002F63CF"/>
    <w:rsid w:val="002F6FC0"/>
    <w:rsid w:val="002F7BC8"/>
    <w:rsid w:val="00300D5E"/>
    <w:rsid w:val="003015F5"/>
    <w:rsid w:val="00301773"/>
    <w:rsid w:val="00305452"/>
    <w:rsid w:val="0030723F"/>
    <w:rsid w:val="00311136"/>
    <w:rsid w:val="00323E1F"/>
    <w:rsid w:val="00340793"/>
    <w:rsid w:val="00341DFD"/>
    <w:rsid w:val="00344202"/>
    <w:rsid w:val="00350470"/>
    <w:rsid w:val="00352B7E"/>
    <w:rsid w:val="00360E17"/>
    <w:rsid w:val="003667F2"/>
    <w:rsid w:val="00370D03"/>
    <w:rsid w:val="00372A53"/>
    <w:rsid w:val="00374C89"/>
    <w:rsid w:val="003753CC"/>
    <w:rsid w:val="003771EE"/>
    <w:rsid w:val="003849F4"/>
    <w:rsid w:val="00393728"/>
    <w:rsid w:val="003A04DD"/>
    <w:rsid w:val="003A4C3D"/>
    <w:rsid w:val="003B0E10"/>
    <w:rsid w:val="003B355E"/>
    <w:rsid w:val="003B437C"/>
    <w:rsid w:val="003B7058"/>
    <w:rsid w:val="003D2E0A"/>
    <w:rsid w:val="003D7A40"/>
    <w:rsid w:val="003F1B6F"/>
    <w:rsid w:val="003F6459"/>
    <w:rsid w:val="004044C3"/>
    <w:rsid w:val="004054E5"/>
    <w:rsid w:val="00410268"/>
    <w:rsid w:val="00412899"/>
    <w:rsid w:val="00417496"/>
    <w:rsid w:val="00423465"/>
    <w:rsid w:val="0042552C"/>
    <w:rsid w:val="00432513"/>
    <w:rsid w:val="004333AF"/>
    <w:rsid w:val="00433639"/>
    <w:rsid w:val="004339C5"/>
    <w:rsid w:val="004360BA"/>
    <w:rsid w:val="0043634F"/>
    <w:rsid w:val="004372D2"/>
    <w:rsid w:val="004373E7"/>
    <w:rsid w:val="00437451"/>
    <w:rsid w:val="00442F2B"/>
    <w:rsid w:val="004460AA"/>
    <w:rsid w:val="00446D60"/>
    <w:rsid w:val="0045241A"/>
    <w:rsid w:val="004531BD"/>
    <w:rsid w:val="00460222"/>
    <w:rsid w:val="00461269"/>
    <w:rsid w:val="00464D7F"/>
    <w:rsid w:val="004667C0"/>
    <w:rsid w:val="00472477"/>
    <w:rsid w:val="0047492A"/>
    <w:rsid w:val="00486A4C"/>
    <w:rsid w:val="004915E2"/>
    <w:rsid w:val="0049174C"/>
    <w:rsid w:val="00496EA2"/>
    <w:rsid w:val="004974DE"/>
    <w:rsid w:val="004A67AA"/>
    <w:rsid w:val="004A7B02"/>
    <w:rsid w:val="004B0CC1"/>
    <w:rsid w:val="004B265C"/>
    <w:rsid w:val="004B7E94"/>
    <w:rsid w:val="004B7FAA"/>
    <w:rsid w:val="004C0653"/>
    <w:rsid w:val="004C0FA9"/>
    <w:rsid w:val="004C296B"/>
    <w:rsid w:val="004C3D72"/>
    <w:rsid w:val="004D2640"/>
    <w:rsid w:val="004D2D4E"/>
    <w:rsid w:val="004D4EFE"/>
    <w:rsid w:val="004D791B"/>
    <w:rsid w:val="004E0A7B"/>
    <w:rsid w:val="004F007C"/>
    <w:rsid w:val="004F05BA"/>
    <w:rsid w:val="004F1BF0"/>
    <w:rsid w:val="004F4246"/>
    <w:rsid w:val="0050567F"/>
    <w:rsid w:val="0051408B"/>
    <w:rsid w:val="0051510C"/>
    <w:rsid w:val="00517556"/>
    <w:rsid w:val="00522A32"/>
    <w:rsid w:val="00526BAA"/>
    <w:rsid w:val="005344D8"/>
    <w:rsid w:val="00535104"/>
    <w:rsid w:val="00536788"/>
    <w:rsid w:val="0054617E"/>
    <w:rsid w:val="0055143C"/>
    <w:rsid w:val="005537DA"/>
    <w:rsid w:val="00555736"/>
    <w:rsid w:val="0056158A"/>
    <w:rsid w:val="0057628B"/>
    <w:rsid w:val="0057774E"/>
    <w:rsid w:val="005A3307"/>
    <w:rsid w:val="005A4FB6"/>
    <w:rsid w:val="005B06C5"/>
    <w:rsid w:val="005B0F45"/>
    <w:rsid w:val="005B2A21"/>
    <w:rsid w:val="005B6602"/>
    <w:rsid w:val="005C6DF1"/>
    <w:rsid w:val="005D0276"/>
    <w:rsid w:val="005D02B4"/>
    <w:rsid w:val="005D1995"/>
    <w:rsid w:val="005D2790"/>
    <w:rsid w:val="005D2F00"/>
    <w:rsid w:val="005D5BBE"/>
    <w:rsid w:val="005D5F44"/>
    <w:rsid w:val="005E1A09"/>
    <w:rsid w:val="005E4D0A"/>
    <w:rsid w:val="005E6EEA"/>
    <w:rsid w:val="005E783D"/>
    <w:rsid w:val="0060293C"/>
    <w:rsid w:val="006125B4"/>
    <w:rsid w:val="00613809"/>
    <w:rsid w:val="00614D89"/>
    <w:rsid w:val="00614FC1"/>
    <w:rsid w:val="00620F57"/>
    <w:rsid w:val="0062374A"/>
    <w:rsid w:val="006258C5"/>
    <w:rsid w:val="00625DB7"/>
    <w:rsid w:val="00630B67"/>
    <w:rsid w:val="006325F9"/>
    <w:rsid w:val="006358B8"/>
    <w:rsid w:val="00635DB8"/>
    <w:rsid w:val="00636FA2"/>
    <w:rsid w:val="0064586E"/>
    <w:rsid w:val="00647B66"/>
    <w:rsid w:val="00655992"/>
    <w:rsid w:val="0065620B"/>
    <w:rsid w:val="00661312"/>
    <w:rsid w:val="00661E20"/>
    <w:rsid w:val="00670B0F"/>
    <w:rsid w:val="006734CF"/>
    <w:rsid w:val="00686D8A"/>
    <w:rsid w:val="006907D1"/>
    <w:rsid w:val="00692B98"/>
    <w:rsid w:val="00696C6D"/>
    <w:rsid w:val="006A2AB5"/>
    <w:rsid w:val="006A74D7"/>
    <w:rsid w:val="006A7D06"/>
    <w:rsid w:val="006B1D7B"/>
    <w:rsid w:val="006B3764"/>
    <w:rsid w:val="006B7547"/>
    <w:rsid w:val="006C55E0"/>
    <w:rsid w:val="006C6C5E"/>
    <w:rsid w:val="006C7806"/>
    <w:rsid w:val="006C79FE"/>
    <w:rsid w:val="006D027E"/>
    <w:rsid w:val="006D18A4"/>
    <w:rsid w:val="006D1BAD"/>
    <w:rsid w:val="006D57F1"/>
    <w:rsid w:val="006E2BE1"/>
    <w:rsid w:val="006E3DBF"/>
    <w:rsid w:val="006E537F"/>
    <w:rsid w:val="006E61D3"/>
    <w:rsid w:val="006E6DCD"/>
    <w:rsid w:val="006E6E2C"/>
    <w:rsid w:val="006F0EFB"/>
    <w:rsid w:val="006F4721"/>
    <w:rsid w:val="00702165"/>
    <w:rsid w:val="00707F57"/>
    <w:rsid w:val="007137FB"/>
    <w:rsid w:val="00715F00"/>
    <w:rsid w:val="00720985"/>
    <w:rsid w:val="007438C3"/>
    <w:rsid w:val="00743FE3"/>
    <w:rsid w:val="0074434A"/>
    <w:rsid w:val="007456CF"/>
    <w:rsid w:val="00751F78"/>
    <w:rsid w:val="0076283C"/>
    <w:rsid w:val="00765AA0"/>
    <w:rsid w:val="0076724F"/>
    <w:rsid w:val="0077184F"/>
    <w:rsid w:val="00780465"/>
    <w:rsid w:val="007816FD"/>
    <w:rsid w:val="00787CD1"/>
    <w:rsid w:val="00795D6C"/>
    <w:rsid w:val="00796C70"/>
    <w:rsid w:val="0079737B"/>
    <w:rsid w:val="007C224A"/>
    <w:rsid w:val="007C401C"/>
    <w:rsid w:val="007D1239"/>
    <w:rsid w:val="007D1CFE"/>
    <w:rsid w:val="007D63B8"/>
    <w:rsid w:val="007E67A7"/>
    <w:rsid w:val="007F540D"/>
    <w:rsid w:val="0080336D"/>
    <w:rsid w:val="008048C7"/>
    <w:rsid w:val="00806C23"/>
    <w:rsid w:val="0081483D"/>
    <w:rsid w:val="008266CD"/>
    <w:rsid w:val="0082737E"/>
    <w:rsid w:val="0083082C"/>
    <w:rsid w:val="0083594B"/>
    <w:rsid w:val="00836DFC"/>
    <w:rsid w:val="00840F2E"/>
    <w:rsid w:val="00842676"/>
    <w:rsid w:val="00844884"/>
    <w:rsid w:val="008460E2"/>
    <w:rsid w:val="008556E0"/>
    <w:rsid w:val="00860447"/>
    <w:rsid w:val="008624A8"/>
    <w:rsid w:val="00871148"/>
    <w:rsid w:val="00872C59"/>
    <w:rsid w:val="00881A2D"/>
    <w:rsid w:val="00890B83"/>
    <w:rsid w:val="00892E4C"/>
    <w:rsid w:val="00896CBC"/>
    <w:rsid w:val="008A67AD"/>
    <w:rsid w:val="008B424B"/>
    <w:rsid w:val="008B48B3"/>
    <w:rsid w:val="008B5662"/>
    <w:rsid w:val="008C0E41"/>
    <w:rsid w:val="008C14F7"/>
    <w:rsid w:val="008C1924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13560"/>
    <w:rsid w:val="00913A34"/>
    <w:rsid w:val="00913F92"/>
    <w:rsid w:val="00914A7B"/>
    <w:rsid w:val="00915FDA"/>
    <w:rsid w:val="009212D8"/>
    <w:rsid w:val="00921DAB"/>
    <w:rsid w:val="00931706"/>
    <w:rsid w:val="009338E3"/>
    <w:rsid w:val="00935BEC"/>
    <w:rsid w:val="0094428B"/>
    <w:rsid w:val="00956960"/>
    <w:rsid w:val="0096195D"/>
    <w:rsid w:val="009642B8"/>
    <w:rsid w:val="009710AF"/>
    <w:rsid w:val="00974B79"/>
    <w:rsid w:val="00975A1C"/>
    <w:rsid w:val="00977D56"/>
    <w:rsid w:val="009802BA"/>
    <w:rsid w:val="00981A4C"/>
    <w:rsid w:val="009852DE"/>
    <w:rsid w:val="00986323"/>
    <w:rsid w:val="00991D21"/>
    <w:rsid w:val="009A1592"/>
    <w:rsid w:val="009A3331"/>
    <w:rsid w:val="009B250C"/>
    <w:rsid w:val="009C3A14"/>
    <w:rsid w:val="009C4761"/>
    <w:rsid w:val="009D1821"/>
    <w:rsid w:val="009D440F"/>
    <w:rsid w:val="009F3110"/>
    <w:rsid w:val="009F6E2B"/>
    <w:rsid w:val="009F7C06"/>
    <w:rsid w:val="00A049F2"/>
    <w:rsid w:val="00A060E3"/>
    <w:rsid w:val="00A07489"/>
    <w:rsid w:val="00A07E4E"/>
    <w:rsid w:val="00A105A1"/>
    <w:rsid w:val="00A1076A"/>
    <w:rsid w:val="00A130BB"/>
    <w:rsid w:val="00A24258"/>
    <w:rsid w:val="00A26589"/>
    <w:rsid w:val="00A3458D"/>
    <w:rsid w:val="00A34E70"/>
    <w:rsid w:val="00A37B22"/>
    <w:rsid w:val="00A408C0"/>
    <w:rsid w:val="00A4541C"/>
    <w:rsid w:val="00A50D5D"/>
    <w:rsid w:val="00A57364"/>
    <w:rsid w:val="00A57FBC"/>
    <w:rsid w:val="00A80195"/>
    <w:rsid w:val="00A81589"/>
    <w:rsid w:val="00A83A4B"/>
    <w:rsid w:val="00A86AD3"/>
    <w:rsid w:val="00AA29D0"/>
    <w:rsid w:val="00AA2BA1"/>
    <w:rsid w:val="00AA2FCB"/>
    <w:rsid w:val="00AB031B"/>
    <w:rsid w:val="00AB4E80"/>
    <w:rsid w:val="00AB62DB"/>
    <w:rsid w:val="00AC0B37"/>
    <w:rsid w:val="00AC5EF9"/>
    <w:rsid w:val="00AD2033"/>
    <w:rsid w:val="00AD26A5"/>
    <w:rsid w:val="00AD348E"/>
    <w:rsid w:val="00AD664D"/>
    <w:rsid w:val="00AE0EA8"/>
    <w:rsid w:val="00AE12A2"/>
    <w:rsid w:val="00AE2CB5"/>
    <w:rsid w:val="00AF0995"/>
    <w:rsid w:val="00AF2437"/>
    <w:rsid w:val="00AF3070"/>
    <w:rsid w:val="00AF5EB1"/>
    <w:rsid w:val="00B01131"/>
    <w:rsid w:val="00B01381"/>
    <w:rsid w:val="00B1102A"/>
    <w:rsid w:val="00B14A30"/>
    <w:rsid w:val="00B1500F"/>
    <w:rsid w:val="00B20D57"/>
    <w:rsid w:val="00B2713B"/>
    <w:rsid w:val="00B4189D"/>
    <w:rsid w:val="00B41C86"/>
    <w:rsid w:val="00B4558F"/>
    <w:rsid w:val="00B46577"/>
    <w:rsid w:val="00B47466"/>
    <w:rsid w:val="00B47566"/>
    <w:rsid w:val="00B47C4D"/>
    <w:rsid w:val="00B55046"/>
    <w:rsid w:val="00B555AD"/>
    <w:rsid w:val="00B64FE0"/>
    <w:rsid w:val="00B6528E"/>
    <w:rsid w:val="00B73BEC"/>
    <w:rsid w:val="00B745E0"/>
    <w:rsid w:val="00B766A3"/>
    <w:rsid w:val="00B7720B"/>
    <w:rsid w:val="00B86669"/>
    <w:rsid w:val="00B91137"/>
    <w:rsid w:val="00B91D93"/>
    <w:rsid w:val="00B95755"/>
    <w:rsid w:val="00B95DBC"/>
    <w:rsid w:val="00BA06D3"/>
    <w:rsid w:val="00BA0746"/>
    <w:rsid w:val="00BA1279"/>
    <w:rsid w:val="00BA18E3"/>
    <w:rsid w:val="00BA7870"/>
    <w:rsid w:val="00BB23BA"/>
    <w:rsid w:val="00BC6888"/>
    <w:rsid w:val="00BC77AC"/>
    <w:rsid w:val="00BD0959"/>
    <w:rsid w:val="00BD67FD"/>
    <w:rsid w:val="00BD78F5"/>
    <w:rsid w:val="00BE2DD0"/>
    <w:rsid w:val="00BE634B"/>
    <w:rsid w:val="00BF6E52"/>
    <w:rsid w:val="00C0617F"/>
    <w:rsid w:val="00C10D34"/>
    <w:rsid w:val="00C11A53"/>
    <w:rsid w:val="00C24A7A"/>
    <w:rsid w:val="00C260EE"/>
    <w:rsid w:val="00C26311"/>
    <w:rsid w:val="00C26AE5"/>
    <w:rsid w:val="00C33AEE"/>
    <w:rsid w:val="00C33C3F"/>
    <w:rsid w:val="00C345FE"/>
    <w:rsid w:val="00C362A3"/>
    <w:rsid w:val="00C43E4C"/>
    <w:rsid w:val="00C4753D"/>
    <w:rsid w:val="00C5440D"/>
    <w:rsid w:val="00C55198"/>
    <w:rsid w:val="00C558D6"/>
    <w:rsid w:val="00C62C7C"/>
    <w:rsid w:val="00C7295C"/>
    <w:rsid w:val="00C7298B"/>
    <w:rsid w:val="00C74832"/>
    <w:rsid w:val="00C8290F"/>
    <w:rsid w:val="00C933D6"/>
    <w:rsid w:val="00CA0667"/>
    <w:rsid w:val="00CA14D7"/>
    <w:rsid w:val="00CA67EF"/>
    <w:rsid w:val="00CB001C"/>
    <w:rsid w:val="00CB0761"/>
    <w:rsid w:val="00CB243C"/>
    <w:rsid w:val="00CD04D1"/>
    <w:rsid w:val="00CD287A"/>
    <w:rsid w:val="00CD2FEF"/>
    <w:rsid w:val="00CD4DEA"/>
    <w:rsid w:val="00CE002A"/>
    <w:rsid w:val="00CE20B9"/>
    <w:rsid w:val="00CF26D8"/>
    <w:rsid w:val="00CF298A"/>
    <w:rsid w:val="00CF4B78"/>
    <w:rsid w:val="00CF7251"/>
    <w:rsid w:val="00D0498E"/>
    <w:rsid w:val="00D10CF8"/>
    <w:rsid w:val="00D1258A"/>
    <w:rsid w:val="00D228CC"/>
    <w:rsid w:val="00D23D3A"/>
    <w:rsid w:val="00D25963"/>
    <w:rsid w:val="00D25CF1"/>
    <w:rsid w:val="00D3610D"/>
    <w:rsid w:val="00D368C4"/>
    <w:rsid w:val="00D37CBF"/>
    <w:rsid w:val="00D42FA9"/>
    <w:rsid w:val="00D4412D"/>
    <w:rsid w:val="00D46360"/>
    <w:rsid w:val="00D46873"/>
    <w:rsid w:val="00D47290"/>
    <w:rsid w:val="00D500BE"/>
    <w:rsid w:val="00D55FF5"/>
    <w:rsid w:val="00D61346"/>
    <w:rsid w:val="00D63DE0"/>
    <w:rsid w:val="00D70051"/>
    <w:rsid w:val="00D711E1"/>
    <w:rsid w:val="00D743AC"/>
    <w:rsid w:val="00D76E62"/>
    <w:rsid w:val="00D84A39"/>
    <w:rsid w:val="00D921D5"/>
    <w:rsid w:val="00D927FD"/>
    <w:rsid w:val="00DA319D"/>
    <w:rsid w:val="00DA5CE7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09A1"/>
    <w:rsid w:val="00DD3072"/>
    <w:rsid w:val="00DD42F8"/>
    <w:rsid w:val="00DD4435"/>
    <w:rsid w:val="00DE1184"/>
    <w:rsid w:val="00DE2E8D"/>
    <w:rsid w:val="00DE302F"/>
    <w:rsid w:val="00DE4BE7"/>
    <w:rsid w:val="00DE60C3"/>
    <w:rsid w:val="00DE734C"/>
    <w:rsid w:val="00E00515"/>
    <w:rsid w:val="00E06AE1"/>
    <w:rsid w:val="00E209DA"/>
    <w:rsid w:val="00E23A4E"/>
    <w:rsid w:val="00E2775B"/>
    <w:rsid w:val="00E27B2D"/>
    <w:rsid w:val="00E31EDE"/>
    <w:rsid w:val="00E35878"/>
    <w:rsid w:val="00E47C15"/>
    <w:rsid w:val="00E50404"/>
    <w:rsid w:val="00E50569"/>
    <w:rsid w:val="00E51D6D"/>
    <w:rsid w:val="00E52DD4"/>
    <w:rsid w:val="00E572EF"/>
    <w:rsid w:val="00E64A87"/>
    <w:rsid w:val="00E66C89"/>
    <w:rsid w:val="00E85760"/>
    <w:rsid w:val="00E9024A"/>
    <w:rsid w:val="00E91642"/>
    <w:rsid w:val="00E918AB"/>
    <w:rsid w:val="00E93714"/>
    <w:rsid w:val="00EA0A75"/>
    <w:rsid w:val="00EA455F"/>
    <w:rsid w:val="00EB1FC8"/>
    <w:rsid w:val="00EB685D"/>
    <w:rsid w:val="00EB7306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F19E7"/>
    <w:rsid w:val="00EF2637"/>
    <w:rsid w:val="00EF6741"/>
    <w:rsid w:val="00EF6B99"/>
    <w:rsid w:val="00EF7F2D"/>
    <w:rsid w:val="00F05A77"/>
    <w:rsid w:val="00F06000"/>
    <w:rsid w:val="00F114B4"/>
    <w:rsid w:val="00F129BF"/>
    <w:rsid w:val="00F15BCB"/>
    <w:rsid w:val="00F15C67"/>
    <w:rsid w:val="00F20807"/>
    <w:rsid w:val="00F20FF0"/>
    <w:rsid w:val="00F245EA"/>
    <w:rsid w:val="00F25C30"/>
    <w:rsid w:val="00F33D43"/>
    <w:rsid w:val="00F3624C"/>
    <w:rsid w:val="00F36AC9"/>
    <w:rsid w:val="00F37709"/>
    <w:rsid w:val="00F41A8A"/>
    <w:rsid w:val="00F44737"/>
    <w:rsid w:val="00F5259E"/>
    <w:rsid w:val="00F53894"/>
    <w:rsid w:val="00F54927"/>
    <w:rsid w:val="00F54D43"/>
    <w:rsid w:val="00F54FEE"/>
    <w:rsid w:val="00F612DA"/>
    <w:rsid w:val="00F65D2F"/>
    <w:rsid w:val="00F70F57"/>
    <w:rsid w:val="00F830F3"/>
    <w:rsid w:val="00F843E9"/>
    <w:rsid w:val="00F8552D"/>
    <w:rsid w:val="00F93BCD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1A79"/>
    <w:rsid w:val="00FB217B"/>
    <w:rsid w:val="00FB3507"/>
    <w:rsid w:val="00FB60CB"/>
    <w:rsid w:val="00FC0E4A"/>
    <w:rsid w:val="00FC31C4"/>
    <w:rsid w:val="00FC4F16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973</TotalTime>
  <Pages>1</Pages>
  <Words>3388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667</cp:revision>
  <cp:lastPrinted>2022-04-07T06:04:00Z</cp:lastPrinted>
  <dcterms:created xsi:type="dcterms:W3CDTF">2021-01-14T04:24:00Z</dcterms:created>
  <dcterms:modified xsi:type="dcterms:W3CDTF">2022-04-12T11:32:00Z</dcterms:modified>
</cp:coreProperties>
</file>