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3CEE9" w14:textId="77777777" w:rsidR="00A54CB8" w:rsidRPr="00735E41" w:rsidRDefault="00D218E9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noProof/>
        </w:rPr>
        <w:pict w14:anchorId="54C8750C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2051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" filled="f" stroked="f">
            <v:textbox style="mso-next-textbox:#Надпись 2;mso-fit-shape-to-text:t">
              <w:txbxContent>
                <w:p w14:paraId="43F7072E" w14:textId="77777777" w:rsidR="000B3E3A" w:rsidRDefault="000B3E3A" w:rsidP="00805AD1">
                  <w:bookmarkStart w:id="0" w:name="_Hlk52375524"/>
                  <w:bookmarkEnd w:id="0"/>
                  <w:r w:rsidRPr="00B24C1E">
                    <w:rPr>
                      <w:noProof/>
                    </w:rPr>
                    <w:drawing>
                      <wp:inline distT="0" distB="0" distL="0" distR="0" wp14:anchorId="6350D0BC" wp14:editId="2E64BA07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14:paraId="7AB57624" w14:textId="77777777" w:rsidR="00A54CB8" w:rsidRPr="00735E41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14:paraId="1E823772" w14:textId="77777777" w:rsidR="00A54CB8" w:rsidRPr="00735E41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14:paraId="0495C757" w14:textId="77777777" w:rsidR="00A54CB8" w:rsidRPr="00735E41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14:paraId="010D0D8E" w14:textId="77777777" w:rsidR="00A54CB8" w:rsidRPr="00735E41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14:paraId="6CCDB5DC" w14:textId="77777777" w:rsidR="00A54CB8" w:rsidRPr="00735E41" w:rsidRDefault="00A54CB8" w:rsidP="00A54CB8">
      <w:pPr>
        <w:pStyle w:val="1"/>
        <w:jc w:val="center"/>
        <w:rPr>
          <w:rFonts w:ascii="Liberation Serif" w:hAnsi="Liberation Serif" w:cs="Liberation Serif"/>
          <w:b/>
          <w:sz w:val="24"/>
        </w:rPr>
      </w:pPr>
    </w:p>
    <w:p w14:paraId="2AC69862" w14:textId="77777777" w:rsidR="00805AD1" w:rsidRPr="00735E41" w:rsidRDefault="00805AD1" w:rsidP="00A54CB8">
      <w:pPr>
        <w:pStyle w:val="1"/>
        <w:jc w:val="center"/>
        <w:rPr>
          <w:rFonts w:ascii="Liberation Serif" w:hAnsi="Liberation Serif" w:cs="Liberation Serif"/>
          <w:b/>
          <w:sz w:val="24"/>
        </w:rPr>
      </w:pPr>
      <w:r w:rsidRPr="00735E41"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1FD0B65A" w14:textId="77777777" w:rsidR="00805AD1" w:rsidRPr="00735E41" w:rsidRDefault="00805AD1" w:rsidP="00805AD1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35E41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14:paraId="24F070DD" w14:textId="77777777" w:rsidR="00805AD1" w:rsidRPr="00735E41" w:rsidRDefault="00805AD1" w:rsidP="00805AD1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35E41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3726A3C7" w14:textId="04D2AF4A" w:rsidR="00805AD1" w:rsidRPr="00735E41" w:rsidRDefault="00D218E9" w:rsidP="00805AD1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 w14:anchorId="293F2F4B">
          <v:line id="Line 3" o:spid="_x0000_s2050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<v:stroke linestyle="thinThick"/>
          </v:line>
        </w:pict>
      </w:r>
      <w:r w:rsidR="00805AD1" w:rsidRPr="00735E41">
        <w:rPr>
          <w:rFonts w:ascii="Liberation Serif" w:hAnsi="Liberation Serif" w:cs="Liberation Serif"/>
          <w:sz w:val="28"/>
          <w:szCs w:val="28"/>
        </w:rPr>
        <w:t xml:space="preserve">от </w:t>
      </w:r>
      <w:r w:rsidR="00361FE8">
        <w:rPr>
          <w:rFonts w:ascii="Liberation Serif" w:hAnsi="Liberation Serif" w:cs="Liberation Serif"/>
          <w:sz w:val="28"/>
          <w:szCs w:val="28"/>
        </w:rPr>
        <w:t>12.04.2022</w:t>
      </w:r>
      <w:r w:rsidR="006A4D10" w:rsidRPr="00735E41">
        <w:rPr>
          <w:rFonts w:ascii="Liberation Serif" w:hAnsi="Liberation Serif" w:cs="Liberation Serif"/>
          <w:sz w:val="28"/>
          <w:szCs w:val="28"/>
        </w:rPr>
        <w:t xml:space="preserve">  </w:t>
      </w:r>
      <w:r w:rsidR="00805AD1" w:rsidRPr="00735E41">
        <w:rPr>
          <w:rFonts w:ascii="Liberation Serif" w:hAnsi="Liberation Serif" w:cs="Liberation Serif"/>
          <w:sz w:val="28"/>
          <w:szCs w:val="28"/>
        </w:rPr>
        <w:t xml:space="preserve">№ </w:t>
      </w:r>
      <w:r w:rsidR="00361FE8">
        <w:rPr>
          <w:rFonts w:ascii="Liberation Serif" w:hAnsi="Liberation Serif" w:cs="Liberation Serif"/>
          <w:sz w:val="28"/>
          <w:szCs w:val="28"/>
        </w:rPr>
        <w:t>229</w:t>
      </w:r>
    </w:p>
    <w:p w14:paraId="6065ECCC" w14:textId="77777777" w:rsidR="00805AD1" w:rsidRPr="00735E41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14:paraId="413A3057" w14:textId="77777777" w:rsidR="00805AD1" w:rsidRPr="003275A4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14:paraId="705D5876" w14:textId="77777777" w:rsidR="00900312" w:rsidRPr="003275A4" w:rsidRDefault="00900312" w:rsidP="00900312">
      <w:pPr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3275A4">
        <w:rPr>
          <w:rFonts w:ascii="Liberation Serif" w:hAnsi="Liberation Serif" w:cs="Liberation Serif"/>
          <w:b/>
          <w:iCs/>
          <w:sz w:val="28"/>
          <w:szCs w:val="28"/>
        </w:rPr>
        <w:t xml:space="preserve">О внесении изменений в муниципальную программу </w:t>
      </w:r>
    </w:p>
    <w:p w14:paraId="4817A56C" w14:textId="77777777" w:rsidR="00900312" w:rsidRPr="003275A4" w:rsidRDefault="00900312" w:rsidP="00900312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3275A4">
        <w:rPr>
          <w:rFonts w:ascii="Liberation Serif" w:hAnsi="Liberation Serif" w:cs="Liberation Serif"/>
          <w:b/>
          <w:iCs/>
          <w:sz w:val="28"/>
          <w:szCs w:val="28"/>
        </w:rPr>
        <w:t xml:space="preserve"> «Реализация мероприятий в области градостроительной деятельности </w:t>
      </w:r>
    </w:p>
    <w:p w14:paraId="4E31F221" w14:textId="77777777" w:rsidR="00900312" w:rsidRPr="003275A4" w:rsidRDefault="00900312" w:rsidP="00900312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3275A4">
        <w:rPr>
          <w:rFonts w:ascii="Liberation Serif" w:hAnsi="Liberation Serif" w:cs="Liberation Serif"/>
          <w:b/>
          <w:iCs/>
          <w:sz w:val="28"/>
          <w:szCs w:val="28"/>
        </w:rPr>
        <w:t xml:space="preserve">на территории </w:t>
      </w:r>
      <w:r w:rsidRPr="003275A4">
        <w:rPr>
          <w:rFonts w:ascii="Liberation Serif" w:hAnsi="Liberation Serif" w:cs="Liberation Serif"/>
          <w:b/>
          <w:bCs/>
          <w:sz w:val="28"/>
          <w:szCs w:val="28"/>
          <w:lang w:eastAsia="en-US"/>
        </w:rPr>
        <w:t>Каменск-Уральского городского округа</w:t>
      </w:r>
    </w:p>
    <w:p w14:paraId="6D22CA48" w14:textId="77777777" w:rsidR="00900312" w:rsidRPr="003275A4" w:rsidRDefault="00900312" w:rsidP="00900312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3275A4">
        <w:rPr>
          <w:rFonts w:ascii="Liberation Serif" w:hAnsi="Liberation Serif" w:cs="Liberation Serif"/>
          <w:b/>
          <w:iCs/>
          <w:sz w:val="28"/>
          <w:szCs w:val="28"/>
        </w:rPr>
        <w:t xml:space="preserve">на 2020-2026 годы» </w:t>
      </w:r>
    </w:p>
    <w:p w14:paraId="6AB71461" w14:textId="77777777" w:rsidR="00900312" w:rsidRPr="003275A4" w:rsidRDefault="00900312" w:rsidP="00900312">
      <w:pPr>
        <w:pStyle w:val="a3"/>
        <w:ind w:firstLine="0"/>
        <w:rPr>
          <w:rFonts w:ascii="Liberation Serif" w:hAnsi="Liberation Serif" w:cs="Liberation Serif"/>
        </w:rPr>
      </w:pPr>
    </w:p>
    <w:p w14:paraId="0C95C08E" w14:textId="77777777" w:rsidR="00900312" w:rsidRPr="003275A4" w:rsidRDefault="00900312" w:rsidP="00900312">
      <w:pPr>
        <w:pStyle w:val="ConsTitle"/>
        <w:widowControl/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3275A4">
        <w:rPr>
          <w:rFonts w:ascii="Liberation Serif" w:hAnsi="Liberation Serif" w:cs="Liberation Serif"/>
          <w:b w:val="0"/>
          <w:bCs/>
          <w:sz w:val="28"/>
          <w:szCs w:val="28"/>
        </w:rPr>
        <w:tab/>
        <w:t>В соответствии с решением Думы Каменск-Уральского городского округа от 23.03.2022 № 65 «</w:t>
      </w:r>
      <w:r w:rsidRPr="003275A4">
        <w:rPr>
          <w:rFonts w:ascii="Liberation Serif" w:hAnsi="Liberation Serif"/>
          <w:b w:val="0"/>
          <w:bCs/>
          <w:sz w:val="28"/>
          <w:szCs w:val="28"/>
        </w:rPr>
        <w:t xml:space="preserve">О внесении изменений  в решение  Думы Каменск-Уральского городского округа от 22.12.2021 № 40 «О бюджете Каменск-Уральского городского округа на 2022 год и плановый период 2023 и 2024 годов», </w:t>
      </w:r>
      <w:r w:rsidRPr="003275A4">
        <w:rPr>
          <w:rFonts w:ascii="Liberation Serif" w:hAnsi="Liberation Serif" w:cs="Liberation Serif"/>
          <w:b w:val="0"/>
          <w:sz w:val="28"/>
          <w:szCs w:val="28"/>
        </w:rPr>
        <w:t xml:space="preserve">в целях корректировки объемов финансирования и мероприятий в области градостроительной деятельности на территории Каменск-Уральского городского округа,  </w:t>
      </w:r>
      <w:r w:rsidRPr="003275A4">
        <w:rPr>
          <w:rFonts w:ascii="Liberation Serif" w:hAnsi="Liberation Serif" w:cs="Liberation Serif"/>
          <w:b w:val="0"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b w:val="0"/>
          <w:sz w:val="28"/>
          <w:szCs w:val="28"/>
        </w:rPr>
        <w:t>Администрация Каменска-Уральского городского округа</w:t>
      </w:r>
    </w:p>
    <w:p w14:paraId="6808CFF7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b/>
          <w:sz w:val="28"/>
        </w:rPr>
      </w:pPr>
      <w:r w:rsidRPr="003275A4">
        <w:rPr>
          <w:rFonts w:ascii="Liberation Serif" w:hAnsi="Liberation Serif" w:cs="Liberation Serif"/>
          <w:b/>
          <w:sz w:val="28"/>
        </w:rPr>
        <w:t>ПОСТАНОВЛЯЕТ:</w:t>
      </w:r>
    </w:p>
    <w:p w14:paraId="351F2267" w14:textId="77777777" w:rsidR="00900312" w:rsidRPr="003275A4" w:rsidRDefault="00900312" w:rsidP="00900312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3275A4">
        <w:rPr>
          <w:rFonts w:ascii="Liberation Serif" w:hAnsi="Liberation Serif" w:cs="Liberation Serif"/>
          <w:sz w:val="28"/>
        </w:rPr>
        <w:t>1. Внести в м</w:t>
      </w:r>
      <w:r w:rsidRPr="003275A4">
        <w:rPr>
          <w:rFonts w:ascii="Liberation Serif" w:hAnsi="Liberation Serif" w:cs="Liberation Serif"/>
          <w:sz w:val="28"/>
          <w:szCs w:val="28"/>
          <w:lang w:eastAsia="en-US"/>
        </w:rPr>
        <w:t xml:space="preserve">униципальную программу «Реализация мероприятий в области градостроительной деятельности на территории Каменск-Уральского городского округа на 2020-2026 годы» (далее – Программа), утвержденную постановлением  Администрации  </w:t>
      </w:r>
      <w:r w:rsidRPr="003275A4">
        <w:rPr>
          <w:rFonts w:ascii="Liberation Serif" w:hAnsi="Liberation Serif" w:cs="Liberation Serif"/>
          <w:bCs/>
          <w:sz w:val="28"/>
        </w:rPr>
        <w:t xml:space="preserve">города  Каменска -Уральского </w:t>
      </w:r>
      <w:r w:rsidRPr="003275A4">
        <w:rPr>
          <w:rFonts w:ascii="Liberation Serif" w:hAnsi="Liberation Serif" w:cs="Liberation Serif"/>
          <w:sz w:val="28"/>
          <w:szCs w:val="28"/>
          <w:lang w:eastAsia="en-US"/>
        </w:rPr>
        <w:t xml:space="preserve">от </w:t>
      </w:r>
      <w:r w:rsidRPr="003275A4">
        <w:rPr>
          <w:rFonts w:ascii="Liberation Serif" w:hAnsi="Liberation Serif" w:cs="Liberation Serif"/>
          <w:bCs/>
          <w:sz w:val="28"/>
        </w:rPr>
        <w:t>10.10.2019 № 833 (</w:t>
      </w:r>
      <w:r w:rsidRPr="003275A4">
        <w:rPr>
          <w:rFonts w:ascii="Liberation Serif" w:hAnsi="Liberation Serif" w:cs="Liberation Serif"/>
          <w:sz w:val="28"/>
          <w:szCs w:val="28"/>
          <w:lang w:eastAsia="en-US"/>
        </w:rPr>
        <w:t xml:space="preserve">в редакции постановлений 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>Администрации Каменск-Уральского городского округа от  0</w:t>
      </w:r>
      <w:r w:rsidRPr="003275A4">
        <w:rPr>
          <w:rFonts w:ascii="Liberation Serif" w:hAnsi="Liberation Serif" w:cs="Liberation Serif"/>
          <w:sz w:val="28"/>
          <w:szCs w:val="28"/>
          <w:lang w:eastAsia="en-US"/>
        </w:rPr>
        <w:t xml:space="preserve">8.10.2020 № 750, от    30.12.2020 № 1035, от </w:t>
      </w:r>
      <w:r w:rsidRPr="003275A4">
        <w:rPr>
          <w:rFonts w:ascii="Liberation Serif" w:hAnsi="Liberation Serif" w:cs="Liberation Serif"/>
          <w:i/>
          <w:sz w:val="28"/>
          <w:szCs w:val="28"/>
          <w:lang w:eastAsia="en-US"/>
        </w:rPr>
        <w:t xml:space="preserve"> </w:t>
      </w:r>
      <w:r w:rsidRPr="003275A4">
        <w:rPr>
          <w:rFonts w:ascii="Liberation Serif" w:hAnsi="Liberation Serif" w:cs="Liberation Serif"/>
          <w:iCs/>
          <w:sz w:val="28"/>
          <w:szCs w:val="28"/>
          <w:lang w:eastAsia="en-US"/>
        </w:rPr>
        <w:t>19.03.2021 № 217, от 02.09.2021 № 708, от 28.09.2021 № 795, от   27.10.2021 № 858, от 30.12.2021 № 1033, от 01.03.2022 № 115),</w:t>
      </w:r>
      <w:r w:rsidRPr="003275A4">
        <w:rPr>
          <w:rFonts w:ascii="Liberation Serif" w:hAnsi="Liberation Serif" w:cs="Liberation Serif"/>
          <w:sz w:val="28"/>
          <w:szCs w:val="28"/>
          <w:lang w:eastAsia="en-US"/>
        </w:rPr>
        <w:t xml:space="preserve"> следующие </w:t>
      </w:r>
      <w:r w:rsidRPr="003275A4">
        <w:rPr>
          <w:rFonts w:ascii="Liberation Serif" w:hAnsi="Liberation Serif" w:cs="Liberation Serif"/>
          <w:sz w:val="28"/>
        </w:rPr>
        <w:t xml:space="preserve">изменения: </w:t>
      </w:r>
    </w:p>
    <w:p w14:paraId="0677A3EF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</w:rPr>
        <w:tab/>
      </w:r>
      <w:bookmarkStart w:id="1" w:name="_Hlk99967393"/>
      <w:r w:rsidRPr="003275A4">
        <w:rPr>
          <w:rFonts w:ascii="Liberation Serif" w:hAnsi="Liberation Serif" w:cs="Liberation Serif"/>
          <w:sz w:val="28"/>
        </w:rPr>
        <w:t>1) раздел «</w:t>
      </w:r>
      <w:r w:rsidRPr="003275A4">
        <w:rPr>
          <w:rFonts w:ascii="Liberation Serif" w:hAnsi="Liberation Serif" w:cs="Liberation Serif"/>
          <w:sz w:val="28"/>
          <w:szCs w:val="28"/>
        </w:rPr>
        <w:t xml:space="preserve">Цели и задачи муниципальной программы» Паспорта Программы </w:t>
      </w:r>
      <w:r w:rsidR="005219C9" w:rsidRPr="003275A4">
        <w:rPr>
          <w:rFonts w:ascii="Liberation Serif" w:hAnsi="Liberation Serif" w:cs="Liberation Serif"/>
          <w:sz w:val="28"/>
          <w:szCs w:val="28"/>
        </w:rPr>
        <w:t>изложить в новой редакции</w:t>
      </w:r>
      <w:r w:rsidRPr="003275A4">
        <w:rPr>
          <w:rFonts w:ascii="Liberation Serif" w:hAnsi="Liberation Serif" w:cs="Liberation Serif"/>
          <w:sz w:val="28"/>
          <w:szCs w:val="28"/>
        </w:rPr>
        <w:t>:</w:t>
      </w:r>
    </w:p>
    <w:p w14:paraId="36D8CB7C" w14:textId="77777777" w:rsidR="005219C9" w:rsidRPr="003275A4" w:rsidRDefault="005219C9" w:rsidP="005219C9">
      <w:pPr>
        <w:autoSpaceDE w:val="0"/>
        <w:autoSpaceDN w:val="0"/>
        <w:adjustRightInd w:val="0"/>
        <w:ind w:firstLine="720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«Цели:</w:t>
      </w:r>
    </w:p>
    <w:p w14:paraId="36032EB6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1. Обеспечение устойчивого развития территорий на основе территориального планирования и градостроительного зонирования.</w:t>
      </w:r>
    </w:p>
    <w:p w14:paraId="3323CDB7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2. Увеличение объемов строительства, оказание содействия в реализации инвестиционных проектов комплексного освоения территорий в целях жилищного строительства.</w:t>
      </w:r>
    </w:p>
    <w:p w14:paraId="7F97B7E6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3. Развитие современной и эффективной транспортной инфраструктуры.</w:t>
      </w:r>
    </w:p>
    <w:p w14:paraId="7A76EB43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4. Развитие инженерной инфраструктуры.</w:t>
      </w:r>
    </w:p>
    <w:p w14:paraId="3F2C5B28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5. Развитие коммунальной инфраструктуры в существующей застройке.</w:t>
      </w:r>
    </w:p>
    <w:p w14:paraId="23B1E413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6. Развитие сети объектов физической культуры и спорта.</w:t>
      </w:r>
    </w:p>
    <w:p w14:paraId="7A877EDF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7. Развитие сети образовательных учреждений.</w:t>
      </w:r>
    </w:p>
    <w:p w14:paraId="3B1B2646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8. Развитие сети объектов культуры.</w:t>
      </w:r>
    </w:p>
    <w:p w14:paraId="1B982F9D" w14:textId="77777777" w:rsidR="005219C9" w:rsidRPr="003275A4" w:rsidRDefault="005219C9" w:rsidP="005219C9">
      <w:pPr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lastRenderedPageBreak/>
        <w:t xml:space="preserve">9. </w:t>
      </w:r>
      <w:r w:rsidRPr="003275A4">
        <w:rPr>
          <w:rFonts w:ascii="Liberation Serif" w:hAnsi="Liberation Serif" w:cs="Liberation Serif"/>
          <w:bCs/>
          <w:sz w:val="28"/>
          <w:szCs w:val="28"/>
        </w:rPr>
        <w:t>Благоустройство территории муниципального образования.</w:t>
      </w:r>
    </w:p>
    <w:p w14:paraId="386747E4" w14:textId="77777777" w:rsidR="005219C9" w:rsidRPr="003275A4" w:rsidRDefault="005219C9" w:rsidP="005219C9">
      <w:pPr>
        <w:autoSpaceDE w:val="0"/>
        <w:autoSpaceDN w:val="0"/>
        <w:adjustRightInd w:val="0"/>
        <w:ind w:firstLine="720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Задачи:</w:t>
      </w:r>
    </w:p>
    <w:p w14:paraId="6D3DD5F5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1. Анализ реализации и корректура Генерального плана муниципального образования город Каменск-Уральский.</w:t>
      </w:r>
    </w:p>
    <w:p w14:paraId="784619ED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2. Обеспечение документацией по планировке территорий.</w:t>
      </w:r>
    </w:p>
    <w:p w14:paraId="345D981A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3. Формирование земельных участков под размещение объектов.</w:t>
      </w:r>
    </w:p>
    <w:p w14:paraId="05A0F2CB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4. Строительство объектов транспортной инфраструктуры.</w:t>
      </w:r>
    </w:p>
    <w:p w14:paraId="0A8F04F4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5. Строительство объектов инженерной инфраструктуры к земельным участкам под жилищное строительство.</w:t>
      </w:r>
    </w:p>
    <w:p w14:paraId="2BBDC8C1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6. Строительство объектов коммунальной инфраструктуры.</w:t>
      </w:r>
    </w:p>
    <w:p w14:paraId="2ACB4BDD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7. Строительство объектов физической культуры и спорта.</w:t>
      </w:r>
    </w:p>
    <w:p w14:paraId="542A1628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8. Строительство объектов образовательных учреждений.</w:t>
      </w:r>
    </w:p>
    <w:p w14:paraId="6DA0D133" w14:textId="77777777" w:rsidR="005219C9" w:rsidRPr="003275A4" w:rsidRDefault="005219C9" w:rsidP="005219C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9. Строительство объектов культуры.</w:t>
      </w:r>
    </w:p>
    <w:p w14:paraId="4D86751B" w14:textId="77777777" w:rsidR="00900312" w:rsidRPr="003275A4" w:rsidRDefault="005219C9" w:rsidP="005219C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bCs/>
          <w:sz w:val="28"/>
          <w:szCs w:val="28"/>
        </w:rPr>
        <w:t>10. Строительство и реконструкция объектов благоустройства.»</w:t>
      </w:r>
      <w:r w:rsidR="00900312" w:rsidRPr="003275A4">
        <w:rPr>
          <w:rFonts w:ascii="Liberation Serif" w:hAnsi="Liberation Serif" w:cs="Liberation Serif"/>
          <w:sz w:val="28"/>
          <w:szCs w:val="28"/>
        </w:rPr>
        <w:t>;</w:t>
      </w:r>
    </w:p>
    <w:p w14:paraId="3A477615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ab/>
        <w:t xml:space="preserve">2) раздел «Перечень подпрограмм муниципальной программы» Паспорта Программы дополнить пунктом 10 следующего содержания: </w:t>
      </w:r>
    </w:p>
    <w:p w14:paraId="6289E555" w14:textId="77777777" w:rsidR="00900312" w:rsidRPr="003275A4" w:rsidRDefault="00900312" w:rsidP="00900312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«10. Подпрограмма 10. «Строительство и реконструкция объектов благоустройства.»; </w:t>
      </w:r>
    </w:p>
    <w:p w14:paraId="5F2FE8AF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ab/>
        <w:t>3) раздел «Перечень основных целевых показателей муниципальной программы» дополнить пунктом 8 следующего содержания:</w:t>
      </w:r>
    </w:p>
    <w:p w14:paraId="4BFE769D" w14:textId="77777777" w:rsidR="00900312" w:rsidRPr="003275A4" w:rsidRDefault="00900312" w:rsidP="00900312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«8. Количество реализованных проектов инициативного бюджетирования.»;</w:t>
      </w:r>
    </w:p>
    <w:bookmarkEnd w:id="1"/>
    <w:p w14:paraId="7C19343B" w14:textId="77777777" w:rsidR="00900312" w:rsidRPr="003275A4" w:rsidRDefault="00900312" w:rsidP="00900312">
      <w:pPr>
        <w:widowControl w:val="0"/>
        <w:suppressAutoHyphens/>
        <w:ind w:right="-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          4) раздел «Объемы финансирования муниципальной программы, тыс. руб.» Паспорта Программы изложить в новой редакции:</w:t>
      </w:r>
    </w:p>
    <w:p w14:paraId="6DF5BB69" w14:textId="77777777" w:rsidR="00900312" w:rsidRPr="003275A4" w:rsidRDefault="00900312" w:rsidP="00900312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«Всего – 8525572,16</w:t>
      </w:r>
    </w:p>
    <w:p w14:paraId="07238E47" w14:textId="77777777" w:rsidR="00900312" w:rsidRPr="003275A4" w:rsidRDefault="00900312" w:rsidP="00900312">
      <w:pPr>
        <w:ind w:right="-2" w:hanging="3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в том числе:</w:t>
      </w:r>
    </w:p>
    <w:p w14:paraId="7A15F941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2020 г. - 1276412,80</w:t>
      </w:r>
    </w:p>
    <w:p w14:paraId="38082D0C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2021 г. -   301908,90</w:t>
      </w:r>
    </w:p>
    <w:p w14:paraId="2CB4F7B5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2022 г. -   929033,20</w:t>
      </w:r>
    </w:p>
    <w:p w14:paraId="358FA622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2023 г. -   974291,40</w:t>
      </w:r>
    </w:p>
    <w:p w14:paraId="62E535D9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2024 г. -   726387,40</w:t>
      </w:r>
    </w:p>
    <w:p w14:paraId="0E4FBB53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2025 г. - 1938101,56</w:t>
      </w:r>
    </w:p>
    <w:p w14:paraId="23D20B70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2026 г. - 2379436,90</w:t>
      </w:r>
    </w:p>
    <w:p w14:paraId="4C0D8893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14:paraId="3E3D54C8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федеральный бюджет – 1241761,80</w:t>
      </w:r>
    </w:p>
    <w:p w14:paraId="51EA4D47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14:paraId="24A387B8" w14:textId="77777777" w:rsidR="00900312" w:rsidRPr="003275A4" w:rsidRDefault="00900312" w:rsidP="00900312">
      <w:pPr>
        <w:tabs>
          <w:tab w:val="left" w:pos="1134"/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2020 г. -  268153,80 </w:t>
      </w:r>
    </w:p>
    <w:p w14:paraId="309A590A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2021 г. -            0,00 </w:t>
      </w:r>
    </w:p>
    <w:p w14:paraId="2C569B24" w14:textId="77777777" w:rsidR="00900312" w:rsidRPr="003275A4" w:rsidRDefault="00900312" w:rsidP="00900312">
      <w:pPr>
        <w:tabs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2022 г. -    42730,00</w:t>
      </w:r>
    </w:p>
    <w:p w14:paraId="118A8B00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2023 г. -    90000,00</w:t>
      </w:r>
    </w:p>
    <w:p w14:paraId="0B032717" w14:textId="77777777" w:rsidR="00900312" w:rsidRPr="003275A4" w:rsidRDefault="00900312" w:rsidP="00900312">
      <w:pPr>
        <w:tabs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2024 г. -            0,00 </w:t>
      </w:r>
    </w:p>
    <w:p w14:paraId="12FF57A7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2025 г. -  228863,00 </w:t>
      </w:r>
    </w:p>
    <w:p w14:paraId="68D26148" w14:textId="77777777" w:rsidR="00900312" w:rsidRPr="003275A4" w:rsidRDefault="00900312" w:rsidP="00900312">
      <w:pPr>
        <w:tabs>
          <w:tab w:val="left" w:pos="241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2026 г. -  612015,00 </w:t>
      </w:r>
    </w:p>
    <w:p w14:paraId="69EAE929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областной бюджет – 2844070,00</w:t>
      </w:r>
    </w:p>
    <w:p w14:paraId="73FFBA36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14:paraId="34978E2C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lastRenderedPageBreak/>
        <w:t>2020 г. -  558776,40</w:t>
      </w:r>
    </w:p>
    <w:p w14:paraId="3535FED5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2021 г. -    53759,10 </w:t>
      </w:r>
    </w:p>
    <w:p w14:paraId="737E0AD7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2022 г. -  425262,70 </w:t>
      </w:r>
    </w:p>
    <w:p w14:paraId="4572D5AA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2023 г. -  530685,40 </w:t>
      </w:r>
    </w:p>
    <w:p w14:paraId="617BA276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2024 г. -  404387,40 </w:t>
      </w:r>
    </w:p>
    <w:p w14:paraId="5F14828D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2025 г. -  146222,00 </w:t>
      </w:r>
    </w:p>
    <w:p w14:paraId="30E13477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2026 г. -  724977,00 </w:t>
      </w:r>
    </w:p>
    <w:p w14:paraId="4AA67985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местный бюджет – 4439740,36</w:t>
      </w:r>
    </w:p>
    <w:p w14:paraId="6F90B74F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14:paraId="1DD5434B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2020 г. -  449482,60</w:t>
      </w:r>
    </w:p>
    <w:p w14:paraId="198355D0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2021 г. -  248149,80</w:t>
      </w:r>
    </w:p>
    <w:p w14:paraId="5E7FBD90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2022 г. -  461040,50</w:t>
      </w:r>
    </w:p>
    <w:p w14:paraId="65983592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2023 г. -  353606,00</w:t>
      </w:r>
    </w:p>
    <w:p w14:paraId="1B4C1056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2024 г. -  322000,00</w:t>
      </w:r>
    </w:p>
    <w:p w14:paraId="501B751A" w14:textId="77777777" w:rsidR="00900312" w:rsidRPr="003275A4" w:rsidRDefault="00900312" w:rsidP="00900312">
      <w:pPr>
        <w:tabs>
          <w:tab w:val="left" w:pos="226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2025 г. -1563016,56</w:t>
      </w:r>
    </w:p>
    <w:p w14:paraId="486859AF" w14:textId="77777777" w:rsidR="00900312" w:rsidRPr="003275A4" w:rsidRDefault="00900312" w:rsidP="00900312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2026 г. -1042444,90»;</w:t>
      </w:r>
    </w:p>
    <w:p w14:paraId="66457659" w14:textId="77777777" w:rsidR="00900312" w:rsidRPr="003275A4" w:rsidRDefault="00900312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ab/>
        <w:t>5) Раздел 1 «Характеристика и анализ текущего состояния развития территорий муниципального образования» Программы после слов «подпрограммы «Строительство объектов культуры».» дополнить абзацем следующего содержания:</w:t>
      </w:r>
    </w:p>
    <w:p w14:paraId="11DA2421" w14:textId="77777777" w:rsidR="00900312" w:rsidRPr="003275A4" w:rsidRDefault="00900312" w:rsidP="00900312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«Подпрограмма «Строительство и реконструкция объектов благоустройства» обеспечит реализацию проектов инициативного бюджетирования. Под проектом инициативного бюджетирования понимается </w:t>
      </w:r>
      <w:bookmarkStart w:id="2" w:name="_Hlk99437204"/>
      <w:r w:rsidRPr="003275A4">
        <w:rPr>
          <w:rFonts w:ascii="Liberation Serif" w:hAnsi="Liberation Serif" w:cs="Liberation Serif"/>
          <w:sz w:val="28"/>
          <w:szCs w:val="28"/>
        </w:rPr>
        <w:t>инициативный проект, внесенный в Администрацию городского округа, в целях реализации мероприятий, имеющих приоритетное значение для жителей муниципального образования или его части, по решению вопросов местного значения или иных вопросов в сфере благоустройства территории Каменск-Уральского городского округа: обустройство общественных пространств (за исключением установки памятников, мемориалов, памятных досок), детских площадок, мест для занятия физической культурой и спортом, освещение улиц (за исключением строительства линейных объектов), озеленение,  право решения которых предоставлено органам местного самоуправления, и реализуемый при непосредственном участии жителей муниципального образования, юридических лиц и (или) индивидуальных предпринимателей.</w:t>
      </w:r>
      <w:bookmarkEnd w:id="2"/>
      <w:r w:rsidRPr="003275A4">
        <w:rPr>
          <w:rFonts w:ascii="Liberation Serif" w:hAnsi="Liberation Serif" w:cs="Liberation Serif"/>
          <w:sz w:val="28"/>
          <w:szCs w:val="28"/>
        </w:rPr>
        <w:t>»;</w:t>
      </w:r>
    </w:p>
    <w:p w14:paraId="78A8B9C3" w14:textId="77777777" w:rsidR="00900312" w:rsidRPr="003275A4" w:rsidRDefault="00900312" w:rsidP="00900312">
      <w:pPr>
        <w:tabs>
          <w:tab w:val="left" w:pos="567"/>
        </w:tabs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ab/>
        <w:t xml:space="preserve"> 6) Раздел 2 «Цели, задачи, целевые показатели реализации Программы» изложить в новой редакции:</w:t>
      </w:r>
    </w:p>
    <w:p w14:paraId="7BEB5B62" w14:textId="77777777" w:rsidR="00900312" w:rsidRPr="003275A4" w:rsidRDefault="00900312" w:rsidP="00900312">
      <w:pPr>
        <w:tabs>
          <w:tab w:val="left" w:pos="567"/>
        </w:tabs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ab/>
        <w:t>«Цели, задачи, целевые показатели реализации Программы приведены в Приложениях № 1 - 8 к Программе.»;</w:t>
      </w:r>
    </w:p>
    <w:p w14:paraId="0F1DAE06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ab/>
        <w:t xml:space="preserve">7) в абзаце 1 раздела 3 «План мероприятий по выполнению  Программы» слова «в Приложении № 8 к Программе» заменить словами «в Приложении № 9 к Программе»; </w:t>
      </w:r>
    </w:p>
    <w:p w14:paraId="00A9D38E" w14:textId="77777777" w:rsidR="00900312" w:rsidRPr="003275A4" w:rsidRDefault="00900312" w:rsidP="009003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ab/>
        <w:t xml:space="preserve">8) в абзаце 2 раздела 3 «План мероприятий по выполнению  Программы» слова «в Приложениях № 9 - 17 к Программе.» заменить словами «в Приложениях № 10 - 19 к Программе.»; </w:t>
      </w:r>
    </w:p>
    <w:p w14:paraId="0E25AAFB" w14:textId="77777777" w:rsidR="00900312" w:rsidRPr="003275A4" w:rsidRDefault="00900312" w:rsidP="00900312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lastRenderedPageBreak/>
        <w:t xml:space="preserve">9) в абзаце 3 раздела 3 «План мероприятий по выполнению  Программы» слова «в Приложении 18 к Программе.» заменить словами «в Приложении </w:t>
      </w:r>
      <w:r w:rsidR="00FB01C1" w:rsidRPr="003275A4">
        <w:rPr>
          <w:rFonts w:ascii="Liberation Serif" w:hAnsi="Liberation Serif" w:cs="Liberation Serif"/>
          <w:sz w:val="28"/>
          <w:szCs w:val="28"/>
        </w:rPr>
        <w:t xml:space="preserve">    </w:t>
      </w:r>
      <w:r w:rsidRPr="003275A4">
        <w:rPr>
          <w:rFonts w:ascii="Liberation Serif" w:hAnsi="Liberation Serif" w:cs="Liberation Serif"/>
          <w:sz w:val="28"/>
          <w:szCs w:val="28"/>
        </w:rPr>
        <w:t xml:space="preserve"> № 20 к Программе.»; </w:t>
      </w:r>
    </w:p>
    <w:p w14:paraId="561D2218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10) строки 5, 6 Таблицы в Приложении № 1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 к настоящему постановлению;</w:t>
      </w:r>
    </w:p>
    <w:p w14:paraId="36B1DFED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11) строку 3 Таблицы в Приложении № 2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2 к настоящему постановлению;</w:t>
      </w:r>
    </w:p>
    <w:p w14:paraId="60E86A27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12</w:t>
      </w:r>
      <w:r w:rsidRPr="003275A4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3275A4">
        <w:rPr>
          <w:rFonts w:ascii="Liberation Serif" w:hAnsi="Liberation Serif" w:cs="Liberation Serif"/>
          <w:sz w:val="28"/>
          <w:szCs w:val="28"/>
        </w:rPr>
        <w:t>строку 3 Таблицы в Приложении № 3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3 к настоящему постановлению;</w:t>
      </w:r>
    </w:p>
    <w:p w14:paraId="4F3D38F4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13</w:t>
      </w:r>
      <w:r w:rsidRPr="003275A4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3275A4">
        <w:rPr>
          <w:rFonts w:ascii="Liberation Serif" w:hAnsi="Liberation Serif" w:cs="Liberation Serif"/>
          <w:sz w:val="28"/>
          <w:szCs w:val="28"/>
        </w:rPr>
        <w:t>строки  3, 4  Таблицы в Приложении № 4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4  к настоящему постановлению;</w:t>
      </w:r>
    </w:p>
    <w:p w14:paraId="7ABEB9DC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14</w:t>
      </w:r>
      <w:r w:rsidRPr="003275A4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3275A4">
        <w:rPr>
          <w:rFonts w:ascii="Liberation Serif" w:hAnsi="Liberation Serif" w:cs="Liberation Serif"/>
          <w:sz w:val="28"/>
          <w:szCs w:val="28"/>
        </w:rPr>
        <w:t>строку 3 Таблицы в Приложении № 7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5 к настоящему постановлению;</w:t>
      </w:r>
    </w:p>
    <w:p w14:paraId="01ED293B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15</w:t>
      </w:r>
      <w:r w:rsidRPr="003275A4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3275A4">
        <w:rPr>
          <w:rFonts w:ascii="Liberation Serif" w:hAnsi="Liberation Serif" w:cs="Liberation Serif"/>
          <w:sz w:val="28"/>
          <w:szCs w:val="28"/>
        </w:rPr>
        <w:t>Приложение № 8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6 к настоящему постановлению;</w:t>
      </w:r>
    </w:p>
    <w:p w14:paraId="02537D1A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16) Приложение № 9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7 к настоящему постановлению;</w:t>
      </w:r>
    </w:p>
    <w:p w14:paraId="57F2F88E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17) Приложение № 10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8 к настоящему постановлению;</w:t>
      </w:r>
    </w:p>
    <w:p w14:paraId="1F365393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18) Приложение № 11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9 к настоящему постановлению;</w:t>
      </w:r>
    </w:p>
    <w:p w14:paraId="0230E122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19) Приложение № 12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10 к настоящему постановлению;</w:t>
      </w:r>
    </w:p>
    <w:p w14:paraId="283987B5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20) Приложение № 13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11 к настоящему постановлению;</w:t>
      </w:r>
    </w:p>
    <w:p w14:paraId="4217E0A1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21) Приложение № 14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12 к настоящему постановлению;</w:t>
      </w:r>
    </w:p>
    <w:p w14:paraId="291161F9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22) Приложение № 15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13 к настоящему постановлению;</w:t>
      </w:r>
    </w:p>
    <w:p w14:paraId="1AE84D00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23) Приложение № 16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14 к настоящему постановлению;</w:t>
      </w:r>
    </w:p>
    <w:p w14:paraId="5CDEADAC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24) Приложение № 17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15 к настоящему постановлению;</w:t>
      </w:r>
    </w:p>
    <w:p w14:paraId="65B993EC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>25) Приложение № 18 к Программе изложить</w:t>
      </w:r>
      <w:r w:rsidRPr="003275A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16 к настоящему постановлению;</w:t>
      </w:r>
    </w:p>
    <w:p w14:paraId="1B6CA8EB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26) </w:t>
      </w:r>
      <w:r w:rsidR="003275A4" w:rsidRPr="003275A4">
        <w:rPr>
          <w:rFonts w:ascii="Liberation Serif" w:hAnsi="Liberation Serif" w:cs="Liberation Serif"/>
          <w:sz w:val="28"/>
          <w:szCs w:val="28"/>
        </w:rPr>
        <w:t>Дополнить программу Приложением</w:t>
      </w:r>
      <w:r w:rsidRPr="003275A4">
        <w:rPr>
          <w:rFonts w:ascii="Liberation Serif" w:hAnsi="Liberation Serif" w:cs="Liberation Serif"/>
          <w:sz w:val="28"/>
          <w:szCs w:val="28"/>
        </w:rPr>
        <w:t xml:space="preserve"> № 19</w:t>
      </w:r>
      <w:r w:rsidR="003275A4" w:rsidRPr="003275A4">
        <w:rPr>
          <w:rFonts w:ascii="Liberation Serif" w:hAnsi="Liberation Serif" w:cs="Liberation Serif"/>
          <w:sz w:val="28"/>
          <w:szCs w:val="28"/>
        </w:rPr>
        <w:t xml:space="preserve"> к Программе</w:t>
      </w:r>
      <w:r w:rsidRPr="003275A4">
        <w:rPr>
          <w:rFonts w:ascii="Liberation Serif" w:hAnsi="Liberation Serif" w:cs="Liberation Serif"/>
          <w:sz w:val="28"/>
          <w:szCs w:val="28"/>
        </w:rPr>
        <w:t xml:space="preserve"> согласно Приложению </w:t>
      </w:r>
      <w:r w:rsidR="003275A4" w:rsidRPr="003275A4">
        <w:rPr>
          <w:rFonts w:ascii="Liberation Serif" w:hAnsi="Liberation Serif" w:cs="Liberation Serif"/>
          <w:sz w:val="28"/>
          <w:szCs w:val="28"/>
        </w:rPr>
        <w:t xml:space="preserve">    </w:t>
      </w:r>
      <w:r w:rsidRPr="003275A4">
        <w:rPr>
          <w:rFonts w:ascii="Liberation Serif" w:hAnsi="Liberation Serif" w:cs="Liberation Serif"/>
          <w:sz w:val="28"/>
          <w:szCs w:val="28"/>
        </w:rPr>
        <w:t>№ 17 к настоящему постановлению;</w:t>
      </w:r>
    </w:p>
    <w:p w14:paraId="3298ED3A" w14:textId="77777777" w:rsidR="00900312" w:rsidRPr="003275A4" w:rsidRDefault="00900312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  <w:szCs w:val="28"/>
        </w:rPr>
        <w:t xml:space="preserve">27) Дополнить </w:t>
      </w:r>
      <w:r w:rsidR="00AA7BE5" w:rsidRPr="003275A4">
        <w:rPr>
          <w:rFonts w:ascii="Liberation Serif" w:hAnsi="Liberation Serif" w:cs="Liberation Serif"/>
          <w:sz w:val="28"/>
          <w:szCs w:val="28"/>
        </w:rPr>
        <w:t xml:space="preserve"> П</w:t>
      </w:r>
      <w:r w:rsidRPr="003275A4">
        <w:rPr>
          <w:rFonts w:ascii="Liberation Serif" w:hAnsi="Liberation Serif" w:cs="Liberation Serif"/>
          <w:sz w:val="28"/>
          <w:szCs w:val="28"/>
        </w:rPr>
        <w:t xml:space="preserve">рограмму </w:t>
      </w:r>
      <w:r w:rsidR="00AA7BE5" w:rsidRPr="003275A4">
        <w:rPr>
          <w:rFonts w:ascii="Liberation Serif" w:hAnsi="Liberation Serif" w:cs="Liberation Serif"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 xml:space="preserve">Приложением </w:t>
      </w:r>
      <w:r w:rsidR="00AA7BE5" w:rsidRPr="003275A4">
        <w:rPr>
          <w:rFonts w:ascii="Liberation Serif" w:hAnsi="Liberation Serif" w:cs="Liberation Serif"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>№ 20</w:t>
      </w:r>
      <w:r w:rsidR="003275A4" w:rsidRPr="003275A4">
        <w:rPr>
          <w:rFonts w:ascii="Liberation Serif" w:hAnsi="Liberation Serif" w:cs="Liberation Serif"/>
          <w:sz w:val="28"/>
          <w:szCs w:val="28"/>
        </w:rPr>
        <w:t xml:space="preserve"> к Программе</w:t>
      </w:r>
      <w:r w:rsidRPr="003275A4">
        <w:rPr>
          <w:rFonts w:ascii="Liberation Serif" w:hAnsi="Liberation Serif" w:cs="Liberation Serif"/>
          <w:sz w:val="28"/>
          <w:szCs w:val="28"/>
        </w:rPr>
        <w:t xml:space="preserve"> </w:t>
      </w:r>
      <w:r w:rsidR="00AA7BE5" w:rsidRPr="003275A4">
        <w:rPr>
          <w:rFonts w:ascii="Liberation Serif" w:hAnsi="Liberation Serif" w:cs="Liberation Serif"/>
          <w:sz w:val="28"/>
          <w:szCs w:val="28"/>
        </w:rPr>
        <w:t xml:space="preserve"> </w:t>
      </w:r>
      <w:r w:rsidRPr="003275A4">
        <w:rPr>
          <w:rFonts w:ascii="Liberation Serif" w:hAnsi="Liberation Serif" w:cs="Liberation Serif"/>
          <w:sz w:val="28"/>
          <w:szCs w:val="28"/>
        </w:rPr>
        <w:t xml:space="preserve">согласно Приложению  </w:t>
      </w:r>
      <w:r w:rsidR="00AA7BE5" w:rsidRPr="003275A4">
        <w:rPr>
          <w:rFonts w:ascii="Liberation Serif" w:hAnsi="Liberation Serif" w:cs="Liberation Serif"/>
          <w:sz w:val="28"/>
          <w:szCs w:val="28"/>
        </w:rPr>
        <w:t xml:space="preserve">№ </w:t>
      </w:r>
      <w:r w:rsidRPr="003275A4">
        <w:rPr>
          <w:rFonts w:ascii="Liberation Serif" w:hAnsi="Liberation Serif" w:cs="Liberation Serif"/>
          <w:sz w:val="28"/>
          <w:szCs w:val="28"/>
        </w:rPr>
        <w:t>18 к настоящему постановлению.</w:t>
      </w:r>
    </w:p>
    <w:p w14:paraId="2FD1AA34" w14:textId="77777777" w:rsidR="00900312" w:rsidRPr="003275A4" w:rsidRDefault="00900312" w:rsidP="00900312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75A4">
        <w:rPr>
          <w:rFonts w:ascii="Liberation Serif" w:hAnsi="Liberation Serif" w:cs="Liberation Serif"/>
          <w:sz w:val="28"/>
        </w:rPr>
        <w:t xml:space="preserve">2. </w:t>
      </w:r>
      <w:r w:rsidRPr="003275A4">
        <w:rPr>
          <w:sz w:val="28"/>
          <w:szCs w:val="28"/>
        </w:rPr>
        <w:t>Опубликовать настоящее постановление в газете «Каменский рабочий», р</w:t>
      </w:r>
      <w:r w:rsidRPr="003275A4">
        <w:rPr>
          <w:rFonts w:ascii="Liberation Serif" w:hAnsi="Liberation Serif" w:cs="Liberation Serif"/>
          <w:sz w:val="28"/>
          <w:szCs w:val="28"/>
        </w:rPr>
        <w:t>азместить на официальных сайтах муниципального образования и органа местного самоуправления «Комитет по архитектуре и градостроительству Каменск-Уральского городского округа».</w:t>
      </w:r>
    </w:p>
    <w:p w14:paraId="197B6875" w14:textId="77777777" w:rsidR="003275A4" w:rsidRPr="003275A4" w:rsidRDefault="003275A4" w:rsidP="00900312">
      <w:pPr>
        <w:ind w:firstLine="720"/>
        <w:jc w:val="both"/>
        <w:rPr>
          <w:rFonts w:ascii="Liberation Serif" w:hAnsi="Liberation Serif" w:cs="Liberation Serif"/>
          <w:sz w:val="28"/>
        </w:rPr>
      </w:pPr>
    </w:p>
    <w:p w14:paraId="2E6302A2" w14:textId="77777777" w:rsidR="00900312" w:rsidRDefault="00900312" w:rsidP="00900312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lastRenderedPageBreak/>
        <w:t xml:space="preserve">3. </w:t>
      </w:r>
      <w:r>
        <w:rPr>
          <w:rFonts w:ascii="Liberation Serif" w:hAnsi="Liberation Serif" w:cs="Liberation Serif"/>
          <w:sz w:val="28"/>
          <w:szCs w:val="28"/>
        </w:rPr>
        <w:t>Контроль за выполнением настоящего постановления возложить на заместителя главы Администрации городского округа Орлова Н.В.</w:t>
      </w:r>
    </w:p>
    <w:p w14:paraId="2768C82F" w14:textId="77777777" w:rsidR="00900312" w:rsidRDefault="00900312" w:rsidP="00900312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14:paraId="79D489EA" w14:textId="77777777" w:rsidR="00900312" w:rsidRDefault="00900312" w:rsidP="00900312">
      <w:pPr>
        <w:ind w:firstLine="720"/>
        <w:jc w:val="both"/>
        <w:rPr>
          <w:rFonts w:ascii="Liberation Serif" w:hAnsi="Liberation Serif" w:cs="Liberation Serif"/>
          <w:sz w:val="28"/>
        </w:rPr>
      </w:pPr>
    </w:p>
    <w:p w14:paraId="69BBC3DA" w14:textId="77777777" w:rsidR="00900312" w:rsidRDefault="00900312" w:rsidP="00900312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Глава </w:t>
      </w:r>
      <w:r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А.А. Герасимов</w:t>
      </w:r>
    </w:p>
    <w:p w14:paraId="6355671F" w14:textId="77777777" w:rsidR="00373866" w:rsidRPr="00735E41" w:rsidRDefault="00900312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4"/>
          <w:szCs w:val="24"/>
        </w:rPr>
        <w:sectPr w:rsidR="00373866" w:rsidRPr="00735E41" w:rsidSect="007451BA">
          <w:headerReference w:type="even" r:id="rId9"/>
          <w:headerReference w:type="default" r:id="rId10"/>
          <w:pgSz w:w="11906" w:h="16838" w:code="9"/>
          <w:pgMar w:top="284" w:right="567" w:bottom="1134" w:left="1701" w:header="720" w:footer="720" w:gutter="0"/>
          <w:pgNumType w:start="1"/>
          <w:cols w:space="720"/>
          <w:titlePg/>
          <w:docGrid w:linePitch="272"/>
        </w:sectPr>
      </w:pPr>
      <w:r>
        <w:rPr>
          <w:rFonts w:ascii="Liberation Serif" w:hAnsi="Liberation Serif" w:cs="Liberation Serif"/>
          <w:sz w:val="28"/>
          <w:szCs w:val="28"/>
        </w:rPr>
        <w:t xml:space="preserve">       </w:t>
      </w:r>
    </w:p>
    <w:p w14:paraId="5E6203CD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bookmarkStart w:id="3" w:name="_Hlk83200677"/>
      <w:r w:rsidRPr="001D3C11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14:paraId="7138ACC1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D3C11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26486DCA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D3C11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43A893A8" w14:textId="7D96B27E" w:rsidR="00900312" w:rsidRPr="001D3C11" w:rsidRDefault="00B770EB" w:rsidP="00900312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="00900312"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="00900312"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="00900312"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3535737E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8"/>
          <w:szCs w:val="28"/>
        </w:rPr>
      </w:pPr>
      <w:r w:rsidRPr="001D3C11">
        <w:rPr>
          <w:rFonts w:ascii="Liberation Serif" w:hAnsi="Liberation Serif" w:cs="Liberation Serif"/>
          <w:sz w:val="28"/>
          <w:szCs w:val="28"/>
        </w:rPr>
        <w:t>Приложение № 1 к Программе</w:t>
      </w:r>
    </w:p>
    <w:p w14:paraId="5E9C6BFC" w14:textId="77777777" w:rsidR="00900312" w:rsidRPr="001D3C11" w:rsidRDefault="00900312" w:rsidP="00900312">
      <w:pPr>
        <w:jc w:val="center"/>
        <w:rPr>
          <w:rFonts w:ascii="Liberation Serif" w:hAnsi="Liberation Serif" w:cs="Liberation Serif"/>
          <w:sz w:val="28"/>
          <w:szCs w:val="28"/>
        </w:rPr>
      </w:pPr>
    </w:p>
    <w:p w14:paraId="31E779C4" w14:textId="77777777" w:rsidR="00900312" w:rsidRPr="001D3C11" w:rsidRDefault="00900312" w:rsidP="00900312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900312" w:rsidRPr="001D3C11" w14:paraId="50175882" w14:textId="77777777" w:rsidTr="005219C9">
        <w:tc>
          <w:tcPr>
            <w:tcW w:w="642" w:type="dxa"/>
            <w:vMerge w:val="restart"/>
            <w:shd w:val="clear" w:color="auto" w:fill="auto"/>
            <w:vAlign w:val="center"/>
          </w:tcPr>
          <w:p w14:paraId="1837182A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14:paraId="14A6D36F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14:paraId="5F0A0A6F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14:paraId="1F3F3E9C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14:paraId="5851AAEE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900312" w:rsidRPr="001D3C11" w14:paraId="2211E47F" w14:textId="77777777" w:rsidTr="005219C9">
        <w:tc>
          <w:tcPr>
            <w:tcW w:w="64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AAB4A3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29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84B1BC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4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474E46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21" w:type="dxa"/>
            <w:tcBorders>
              <w:bottom w:val="single" w:sz="4" w:space="0" w:color="auto"/>
            </w:tcBorders>
            <w:shd w:val="clear" w:color="auto" w:fill="auto"/>
          </w:tcPr>
          <w:p w14:paraId="536A1D3A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первый</w:t>
            </w:r>
          </w:p>
          <w:p w14:paraId="28F0188E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1DEADB4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auto"/>
          </w:tcPr>
          <w:p w14:paraId="55EBD909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3275A4">
              <w:rPr>
                <w:rFonts w:ascii="Liberation Serif" w:hAnsi="Liberation Serif" w:cs="Liberation Serif"/>
              </w:rPr>
              <w:t xml:space="preserve">второй </w:t>
            </w:r>
          </w:p>
          <w:p w14:paraId="53F213B9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3275A4">
              <w:rPr>
                <w:rFonts w:ascii="Liberation Serif" w:hAnsi="Liberation Serif" w:cs="Liberation Serif"/>
              </w:rPr>
              <w:t>год планового периода</w:t>
            </w:r>
          </w:p>
          <w:p w14:paraId="08EB77CD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3275A4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tcBorders>
              <w:bottom w:val="single" w:sz="4" w:space="0" w:color="auto"/>
            </w:tcBorders>
            <w:shd w:val="clear" w:color="auto" w:fill="auto"/>
          </w:tcPr>
          <w:p w14:paraId="4C5FB3E9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3275A4">
              <w:rPr>
                <w:rFonts w:ascii="Liberation Serif" w:hAnsi="Liberation Serif" w:cs="Liberation Serif"/>
              </w:rPr>
              <w:t>третий</w:t>
            </w:r>
          </w:p>
          <w:p w14:paraId="0E85D394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3275A4">
              <w:rPr>
                <w:rFonts w:ascii="Liberation Serif" w:hAnsi="Liberation Serif" w:cs="Liberation Serif"/>
              </w:rPr>
              <w:t>год планового периода</w:t>
            </w:r>
          </w:p>
          <w:p w14:paraId="3F1297C0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3275A4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754896D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3275A4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1128EAED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3275A4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14:paraId="69C92EC8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3275A4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14:paraId="6614A0B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пятый</w:t>
            </w:r>
          </w:p>
          <w:p w14:paraId="4065B80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1952164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7D2D4F9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шестой</w:t>
            </w:r>
          </w:p>
          <w:p w14:paraId="4E52939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50F4018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3BEABE4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седьмой</w:t>
            </w:r>
          </w:p>
          <w:p w14:paraId="379292C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0D15556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2026 г.</w:t>
            </w:r>
          </w:p>
          <w:p w14:paraId="067A0EF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1" w:type="dxa"/>
            <w:vMerge/>
            <w:tcBorders>
              <w:bottom w:val="single" w:sz="4" w:space="0" w:color="auto"/>
            </w:tcBorders>
          </w:tcPr>
          <w:p w14:paraId="139DA6BA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00312" w:rsidRPr="001D3C11" w14:paraId="6E3C1B02" w14:textId="77777777" w:rsidTr="005219C9">
        <w:tc>
          <w:tcPr>
            <w:tcW w:w="6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77951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  <w:tcBorders>
              <w:bottom w:val="single" w:sz="4" w:space="0" w:color="auto"/>
            </w:tcBorders>
          </w:tcPr>
          <w:p w14:paraId="3D9F224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14:paraId="1CF26A2A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1ADF907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14:paraId="0DB622D0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75A4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1F624986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75A4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8AB69DB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75A4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14:paraId="0308B7A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007B156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0CF0FB0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14:paraId="13DBB1AE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00312" w:rsidRPr="001D3C11" w14:paraId="4BAA1C17" w14:textId="77777777" w:rsidTr="005219C9"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E513F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3BE0E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92F75D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CC8082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EE8F1A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F48985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4CB28C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6A68D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44107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38665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BB11E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900312" w:rsidRPr="001D3C11" w14:paraId="16B8579E" w14:textId="77777777" w:rsidTr="005219C9">
        <w:tc>
          <w:tcPr>
            <w:tcW w:w="6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047B0A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294" w:type="dxa"/>
            <w:tcBorders>
              <w:top w:val="single" w:sz="4" w:space="0" w:color="auto"/>
            </w:tcBorders>
            <w:shd w:val="clear" w:color="auto" w:fill="auto"/>
          </w:tcPr>
          <w:p w14:paraId="3EF122EC" w14:textId="77777777" w:rsidR="00900312" w:rsidRPr="001D3C11" w:rsidRDefault="00900312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2.</w:t>
            </w:r>
          </w:p>
          <w:p w14:paraId="43D58DFA" w14:textId="77777777" w:rsidR="00900312" w:rsidRPr="001D3C11" w:rsidRDefault="00900312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подготовленных проектов планировки и проектов межевания территорий </w:t>
            </w:r>
          </w:p>
        </w:tc>
        <w:tc>
          <w:tcPr>
            <w:tcW w:w="12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B48C4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76858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EDE1D0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75A4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</w:tcBorders>
            <w:vAlign w:val="center"/>
          </w:tcPr>
          <w:p w14:paraId="74FCCADE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75A4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0FF8C7A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75A4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BCF87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A94C66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44" w:type="dxa"/>
            <w:tcBorders>
              <w:top w:val="single" w:sz="4" w:space="0" w:color="auto"/>
            </w:tcBorders>
            <w:vAlign w:val="center"/>
          </w:tcPr>
          <w:p w14:paraId="588BF06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</w:tcBorders>
          </w:tcPr>
          <w:p w14:paraId="0B916AF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1D3C11">
              <w:rPr>
                <w:rFonts w:ascii="Liberation Serif" w:hAnsi="Liberation Serif" w:cs="Liberation Serif"/>
                <w:sz w:val="18"/>
                <w:szCs w:val="18"/>
              </w:rPr>
              <w:t>Документы, подтверждающие исполнение муниципаль</w:t>
            </w:r>
          </w:p>
          <w:p w14:paraId="64C25D2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1D3C11">
              <w:rPr>
                <w:rFonts w:ascii="Liberation Serif" w:hAnsi="Liberation Serif" w:cs="Liberation Serif"/>
                <w:sz w:val="18"/>
                <w:szCs w:val="18"/>
              </w:rPr>
              <w:t>ного контракта. Постановле</w:t>
            </w:r>
          </w:p>
          <w:p w14:paraId="0F7B801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1D3C11">
              <w:rPr>
                <w:rFonts w:ascii="Liberation Serif" w:hAnsi="Liberation Serif" w:cs="Liberation Serif"/>
                <w:sz w:val="18"/>
                <w:szCs w:val="18"/>
              </w:rPr>
              <w:t>ние Администра</w:t>
            </w:r>
          </w:p>
          <w:p w14:paraId="0FED1E8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1D3C11">
              <w:rPr>
                <w:rFonts w:ascii="Liberation Serif" w:hAnsi="Liberation Serif" w:cs="Liberation Serif"/>
                <w:sz w:val="18"/>
                <w:szCs w:val="18"/>
              </w:rPr>
              <w:t>ции Каменск-Уральского городского округа об утверждении проектов</w:t>
            </w:r>
          </w:p>
        </w:tc>
      </w:tr>
      <w:tr w:rsidR="00900312" w:rsidRPr="001D3C11" w14:paraId="76F9C20D" w14:textId="77777777" w:rsidTr="005219C9">
        <w:tc>
          <w:tcPr>
            <w:tcW w:w="642" w:type="dxa"/>
            <w:shd w:val="clear" w:color="auto" w:fill="auto"/>
            <w:vAlign w:val="center"/>
          </w:tcPr>
          <w:p w14:paraId="3905FB9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294" w:type="dxa"/>
            <w:shd w:val="clear" w:color="auto" w:fill="auto"/>
          </w:tcPr>
          <w:p w14:paraId="35911291" w14:textId="77777777" w:rsidR="00900312" w:rsidRPr="001D3C11" w:rsidRDefault="00900312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3.</w:t>
            </w:r>
          </w:p>
          <w:p w14:paraId="19820830" w14:textId="77777777" w:rsidR="00900312" w:rsidRPr="001D3C11" w:rsidRDefault="00900312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Площадь территорий, в отношении которых разработаны проекты планировки и межевания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2C80E62A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га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680AB31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98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7D8597C0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75A4">
              <w:rPr>
                <w:rFonts w:ascii="Liberation Serif" w:hAnsi="Liberation Serif" w:cs="Liberation Serif"/>
                <w:sz w:val="24"/>
                <w:szCs w:val="24"/>
              </w:rPr>
              <w:t>394</w:t>
            </w:r>
          </w:p>
        </w:tc>
        <w:tc>
          <w:tcPr>
            <w:tcW w:w="1124" w:type="dxa"/>
            <w:vAlign w:val="center"/>
          </w:tcPr>
          <w:p w14:paraId="091BA082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75A4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1134" w:type="dxa"/>
            <w:vAlign w:val="center"/>
          </w:tcPr>
          <w:p w14:paraId="03E9432B" w14:textId="77777777" w:rsidR="00900312" w:rsidRPr="003275A4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75A4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1123" w:type="dxa"/>
            <w:shd w:val="clear" w:color="auto" w:fill="auto"/>
            <w:vAlign w:val="center"/>
          </w:tcPr>
          <w:p w14:paraId="26C274F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D0E890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144" w:type="dxa"/>
            <w:vAlign w:val="center"/>
          </w:tcPr>
          <w:p w14:paraId="01AC25E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  <w:vMerge/>
          </w:tcPr>
          <w:p w14:paraId="44366CD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6696770A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561A076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7D55A2EF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5958A362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880CA7B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FE4AF65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43297FF2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D3C11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2</w:t>
      </w:r>
    </w:p>
    <w:p w14:paraId="2A1E40FB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D3C11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65AF9D65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D3C11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13652944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405337FA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8"/>
          <w:szCs w:val="28"/>
        </w:rPr>
      </w:pPr>
      <w:r w:rsidRPr="001D3C11">
        <w:rPr>
          <w:rFonts w:ascii="Liberation Serif" w:hAnsi="Liberation Serif" w:cs="Liberation Serif"/>
          <w:sz w:val="28"/>
          <w:szCs w:val="28"/>
        </w:rPr>
        <w:t>Приложение № 2 к Программе</w:t>
      </w:r>
    </w:p>
    <w:p w14:paraId="5397595F" w14:textId="77777777" w:rsidR="00900312" w:rsidRPr="001D3C11" w:rsidRDefault="00900312" w:rsidP="00900312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704C6C66" w14:textId="77777777" w:rsidR="00900312" w:rsidRPr="001D3C11" w:rsidRDefault="00900312" w:rsidP="00900312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900312" w:rsidRPr="001D3C11" w14:paraId="73672632" w14:textId="77777777" w:rsidTr="005219C9">
        <w:tc>
          <w:tcPr>
            <w:tcW w:w="642" w:type="dxa"/>
            <w:vMerge w:val="restart"/>
            <w:shd w:val="clear" w:color="auto" w:fill="auto"/>
            <w:vAlign w:val="center"/>
          </w:tcPr>
          <w:p w14:paraId="3EE76B8F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14:paraId="4F161302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14:paraId="1CE40733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14:paraId="72F4F056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14:paraId="39B51804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900312" w:rsidRPr="001D3C11" w14:paraId="5DB35E3B" w14:textId="77777777" w:rsidTr="005219C9">
        <w:tc>
          <w:tcPr>
            <w:tcW w:w="64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73136B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60CC95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51E0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tcBorders>
              <w:bottom w:val="single" w:sz="4" w:space="0" w:color="auto"/>
            </w:tcBorders>
            <w:shd w:val="clear" w:color="auto" w:fill="auto"/>
          </w:tcPr>
          <w:p w14:paraId="0AAD729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первый</w:t>
            </w:r>
          </w:p>
          <w:p w14:paraId="3B12F83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61C8D6CE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auto"/>
          </w:tcPr>
          <w:p w14:paraId="70E5769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второй </w:t>
            </w:r>
          </w:p>
          <w:p w14:paraId="2E03BCA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год планового периода</w:t>
            </w:r>
          </w:p>
          <w:p w14:paraId="606909E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tcBorders>
              <w:bottom w:val="single" w:sz="4" w:space="0" w:color="auto"/>
            </w:tcBorders>
            <w:shd w:val="clear" w:color="auto" w:fill="auto"/>
          </w:tcPr>
          <w:p w14:paraId="38AD44A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третий</w:t>
            </w:r>
          </w:p>
          <w:p w14:paraId="6A2F5F7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год планового периода</w:t>
            </w:r>
          </w:p>
          <w:p w14:paraId="366DEC7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215465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7538E29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14:paraId="2259399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14:paraId="5402DFA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пятый</w:t>
            </w:r>
          </w:p>
          <w:p w14:paraId="0D4B9B7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2897A66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5CD7A18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шестой</w:t>
            </w:r>
          </w:p>
          <w:p w14:paraId="575C5EEE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0DB2B4B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1BCBABA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седьмой</w:t>
            </w:r>
          </w:p>
          <w:p w14:paraId="6F859B2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739D434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  <w:tcBorders>
              <w:bottom w:val="single" w:sz="4" w:space="0" w:color="auto"/>
            </w:tcBorders>
          </w:tcPr>
          <w:p w14:paraId="732B42E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00312" w:rsidRPr="001D3C11" w14:paraId="5AE3021B" w14:textId="77777777" w:rsidTr="005219C9">
        <w:tc>
          <w:tcPr>
            <w:tcW w:w="6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32D91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  <w:tcBorders>
              <w:bottom w:val="single" w:sz="4" w:space="0" w:color="auto"/>
            </w:tcBorders>
          </w:tcPr>
          <w:p w14:paraId="4ABE66F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14:paraId="05822E3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6E33A4D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14:paraId="4E4769B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24AEEEA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605D1A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14:paraId="0849103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75FF12C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558104A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14:paraId="519BA3A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00312" w:rsidRPr="001D3C11" w14:paraId="03F0E39B" w14:textId="77777777" w:rsidTr="005219C9"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D4B2FA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E3139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742C0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C8DE2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FF7C6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55178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75274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71D1A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849FD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F634A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4EFA9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00312" w:rsidRPr="001D3C11" w14:paraId="578482DE" w14:textId="77777777" w:rsidTr="005219C9">
        <w:tc>
          <w:tcPr>
            <w:tcW w:w="6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5855E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</w:tcBorders>
            <w:shd w:val="clear" w:color="auto" w:fill="auto"/>
          </w:tcPr>
          <w:p w14:paraId="16E33E6E" w14:textId="77777777" w:rsidR="00900312" w:rsidRPr="001D3C11" w:rsidRDefault="00900312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6. </w:t>
            </w:r>
          </w:p>
          <w:p w14:paraId="26DEC373" w14:textId="77777777" w:rsidR="00900312" w:rsidRPr="001D3C11" w:rsidRDefault="00900312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проектов на строительство объектов транспортной инфраструктуры</w:t>
            </w:r>
          </w:p>
        </w:tc>
        <w:tc>
          <w:tcPr>
            <w:tcW w:w="12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CE32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A40B5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54DCB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</w:tcBorders>
            <w:vAlign w:val="center"/>
          </w:tcPr>
          <w:p w14:paraId="34A3D123" w14:textId="77777777" w:rsidR="00900312" w:rsidRPr="007451BA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B9B0D3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561D1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A5F03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</w:tcBorders>
            <w:vAlign w:val="center"/>
          </w:tcPr>
          <w:p w14:paraId="38FD3C0E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</w:tcBorders>
          </w:tcPr>
          <w:p w14:paraId="65F5C94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Документы, подтверждающие исполнение муниципаль</w:t>
            </w:r>
          </w:p>
          <w:p w14:paraId="213709E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ного контракта</w:t>
            </w:r>
          </w:p>
        </w:tc>
      </w:tr>
    </w:tbl>
    <w:p w14:paraId="119D5A37" w14:textId="77777777" w:rsidR="00900312" w:rsidRPr="001D3C11" w:rsidRDefault="00900312" w:rsidP="00900312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5C9AA21B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3349D381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3243D2B5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EF7313C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C28AF94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FE48014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C126BC3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9BCF247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0A770D8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2A1139D" w14:textId="77777777" w:rsidR="004637B9" w:rsidRDefault="004637B9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87A65B2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D3C11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3</w:t>
      </w:r>
    </w:p>
    <w:p w14:paraId="6A9C3A93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D3C11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067FFC3D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D3C11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2AECD53E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4922F16F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8"/>
          <w:szCs w:val="28"/>
        </w:rPr>
      </w:pPr>
      <w:r w:rsidRPr="001D3C11">
        <w:rPr>
          <w:rFonts w:ascii="Liberation Serif" w:hAnsi="Liberation Serif" w:cs="Liberation Serif"/>
          <w:sz w:val="28"/>
          <w:szCs w:val="28"/>
        </w:rPr>
        <w:t>Приложение № 3 к Программе</w:t>
      </w:r>
    </w:p>
    <w:p w14:paraId="5C950437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5BCFAA77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75"/>
        <w:gridCol w:w="1134"/>
        <w:gridCol w:w="1135"/>
        <w:gridCol w:w="1135"/>
        <w:gridCol w:w="1135"/>
        <w:gridCol w:w="1135"/>
        <w:gridCol w:w="1135"/>
        <w:gridCol w:w="1135"/>
        <w:gridCol w:w="1441"/>
      </w:tblGrid>
      <w:tr w:rsidR="00900312" w:rsidRPr="001D3C11" w14:paraId="64F34EED" w14:textId="77777777" w:rsidTr="005219C9">
        <w:tc>
          <w:tcPr>
            <w:tcW w:w="642" w:type="dxa"/>
            <w:vMerge w:val="restart"/>
            <w:shd w:val="clear" w:color="auto" w:fill="auto"/>
            <w:vAlign w:val="center"/>
          </w:tcPr>
          <w:p w14:paraId="48CB7411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14:paraId="40308C0A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217929A3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44" w:type="dxa"/>
            <w:gridSpan w:val="7"/>
          </w:tcPr>
          <w:p w14:paraId="403F0910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14:paraId="4D4B8327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900312" w:rsidRPr="001D3C11" w14:paraId="55B63926" w14:textId="77777777" w:rsidTr="005219C9">
        <w:trPr>
          <w:trHeight w:val="1287"/>
        </w:trPr>
        <w:tc>
          <w:tcPr>
            <w:tcW w:w="64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527B92E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FF806C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929F8A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A352D7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первый</w:t>
            </w:r>
          </w:p>
          <w:p w14:paraId="751EA97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</w:t>
            </w:r>
          </w:p>
          <w:p w14:paraId="345815A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периода</w:t>
            </w:r>
          </w:p>
          <w:p w14:paraId="3243257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uto"/>
          </w:tcPr>
          <w:p w14:paraId="550248B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второй </w:t>
            </w:r>
          </w:p>
          <w:p w14:paraId="53AC443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год  планового </w:t>
            </w:r>
          </w:p>
          <w:p w14:paraId="12C19A2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периода </w:t>
            </w:r>
          </w:p>
          <w:p w14:paraId="28433EB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uto"/>
          </w:tcPr>
          <w:p w14:paraId="36C9613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третий</w:t>
            </w:r>
          </w:p>
          <w:p w14:paraId="66A4904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год  планового периода</w:t>
            </w:r>
          </w:p>
          <w:p w14:paraId="523F6D8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uto"/>
          </w:tcPr>
          <w:p w14:paraId="6658977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6FB6E95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год планового </w:t>
            </w:r>
          </w:p>
          <w:p w14:paraId="5722DB9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периода </w:t>
            </w:r>
          </w:p>
          <w:p w14:paraId="6F4FFF9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6B0DDAE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пятый</w:t>
            </w:r>
          </w:p>
          <w:p w14:paraId="0D9320C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 периода</w:t>
            </w:r>
          </w:p>
          <w:p w14:paraId="605DB5A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060DCFF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шестой</w:t>
            </w:r>
          </w:p>
          <w:p w14:paraId="5AEED39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 планового   периода</w:t>
            </w:r>
          </w:p>
          <w:p w14:paraId="173965C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1001AC0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седьмой</w:t>
            </w:r>
          </w:p>
          <w:p w14:paraId="2B3064C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 периода</w:t>
            </w:r>
          </w:p>
          <w:p w14:paraId="7A95F10A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  <w:tcBorders>
              <w:bottom w:val="single" w:sz="4" w:space="0" w:color="auto"/>
            </w:tcBorders>
          </w:tcPr>
          <w:p w14:paraId="654CFDE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00312" w:rsidRPr="001D3C11" w14:paraId="57827CE1" w14:textId="77777777" w:rsidTr="005219C9">
        <w:tc>
          <w:tcPr>
            <w:tcW w:w="6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BB4EA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  <w:tcBorders>
              <w:bottom w:val="single" w:sz="4" w:space="0" w:color="auto"/>
            </w:tcBorders>
          </w:tcPr>
          <w:p w14:paraId="0EC5536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431E78F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313FCB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30D3CA6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4808D94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1683DC4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5BA52ED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6B037CD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7FD8686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14:paraId="2C29B7F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00312" w:rsidRPr="001D3C11" w14:paraId="18F837E8" w14:textId="77777777" w:rsidTr="005219C9"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FDA5E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D21A1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3F73F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4FB60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05E27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CE89A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82FCD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2AC10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3B620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2DCEB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60004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00312" w:rsidRPr="001D3C11" w14:paraId="00B1705B" w14:textId="77777777" w:rsidTr="005219C9">
        <w:tc>
          <w:tcPr>
            <w:tcW w:w="6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85800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</w:tcBorders>
            <w:shd w:val="clear" w:color="auto" w:fill="auto"/>
          </w:tcPr>
          <w:p w14:paraId="6D8D1741" w14:textId="77777777" w:rsidR="00900312" w:rsidRPr="001D3C11" w:rsidRDefault="00900312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6. </w:t>
            </w:r>
          </w:p>
          <w:p w14:paraId="58C217D7" w14:textId="77777777" w:rsidR="00900312" w:rsidRPr="001D3C11" w:rsidRDefault="00900312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подготовленных проектов на строительство объектов инженерной инфраструктуры 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197D6E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EDB52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4AC0D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14:paraId="79D458EF" w14:textId="77777777" w:rsidR="00900312" w:rsidRPr="007451BA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14:paraId="6264B37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45088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654DB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14:paraId="3C63D03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</w:tcBorders>
          </w:tcPr>
          <w:p w14:paraId="5C38445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Документы, подтверждающие исполнение муниципаль</w:t>
            </w:r>
          </w:p>
          <w:p w14:paraId="75A2C6C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ного контракта</w:t>
            </w:r>
          </w:p>
        </w:tc>
      </w:tr>
    </w:tbl>
    <w:p w14:paraId="32300A6F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780D00B7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5E16142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25CEB14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1B350C1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72DEAEE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79A9F19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31D67ED7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CCCC225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640B639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B9B65B4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33995853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D3C11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4</w:t>
      </w:r>
    </w:p>
    <w:p w14:paraId="1CDE28E5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D3C11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11D38A46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D3C11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5ABD868F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059001A3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8"/>
          <w:szCs w:val="28"/>
        </w:rPr>
      </w:pPr>
      <w:r w:rsidRPr="001D3C11">
        <w:rPr>
          <w:rFonts w:ascii="Liberation Serif" w:hAnsi="Liberation Serif" w:cs="Liberation Serif"/>
          <w:sz w:val="28"/>
          <w:szCs w:val="28"/>
        </w:rPr>
        <w:t>Приложение № 4 к Программе</w:t>
      </w:r>
    </w:p>
    <w:p w14:paraId="009B8C88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6A6AE75D" w14:textId="77777777" w:rsidR="00900312" w:rsidRPr="001D3C11" w:rsidRDefault="00900312" w:rsidP="00900312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900312" w:rsidRPr="001D3C11" w14:paraId="183E7208" w14:textId="77777777" w:rsidTr="005219C9">
        <w:tc>
          <w:tcPr>
            <w:tcW w:w="642" w:type="dxa"/>
            <w:vMerge w:val="restart"/>
            <w:shd w:val="clear" w:color="auto" w:fill="auto"/>
            <w:vAlign w:val="center"/>
          </w:tcPr>
          <w:p w14:paraId="223AD033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14:paraId="45520BAB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14:paraId="77968279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14:paraId="6418569D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14:paraId="14BFAC37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900312" w:rsidRPr="001D3C11" w14:paraId="273BABEE" w14:textId="77777777" w:rsidTr="005219C9">
        <w:tc>
          <w:tcPr>
            <w:tcW w:w="64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EA94B4A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FBA1A1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186E34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tcBorders>
              <w:bottom w:val="single" w:sz="4" w:space="0" w:color="auto"/>
            </w:tcBorders>
            <w:shd w:val="clear" w:color="auto" w:fill="auto"/>
          </w:tcPr>
          <w:p w14:paraId="7EC90FB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первый</w:t>
            </w:r>
          </w:p>
          <w:p w14:paraId="026D279E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3095922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auto"/>
          </w:tcPr>
          <w:p w14:paraId="7515572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второй </w:t>
            </w:r>
          </w:p>
          <w:p w14:paraId="4EBE959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год планового периода</w:t>
            </w:r>
          </w:p>
          <w:p w14:paraId="007CC04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tcBorders>
              <w:bottom w:val="single" w:sz="4" w:space="0" w:color="auto"/>
            </w:tcBorders>
            <w:shd w:val="clear" w:color="auto" w:fill="auto"/>
          </w:tcPr>
          <w:p w14:paraId="4CEA480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третий</w:t>
            </w:r>
          </w:p>
          <w:p w14:paraId="52D915C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год планового периода</w:t>
            </w:r>
          </w:p>
          <w:p w14:paraId="6D250FD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1DD8CD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6B6FDC0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14:paraId="3D58076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14:paraId="7520C9C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пятый</w:t>
            </w:r>
          </w:p>
          <w:p w14:paraId="05E94BC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620C062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0254D43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шестой</w:t>
            </w:r>
          </w:p>
          <w:p w14:paraId="0B5F32B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5E28F79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64B012C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седьмой</w:t>
            </w:r>
          </w:p>
          <w:p w14:paraId="51CE05A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67BCE1CA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  <w:tcBorders>
              <w:bottom w:val="single" w:sz="4" w:space="0" w:color="auto"/>
            </w:tcBorders>
          </w:tcPr>
          <w:p w14:paraId="542EECB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00312" w:rsidRPr="001D3C11" w14:paraId="4524D926" w14:textId="77777777" w:rsidTr="005219C9">
        <w:tc>
          <w:tcPr>
            <w:tcW w:w="6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3F8A9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  <w:tcBorders>
              <w:bottom w:val="single" w:sz="4" w:space="0" w:color="auto"/>
            </w:tcBorders>
          </w:tcPr>
          <w:p w14:paraId="1BB3FD5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14:paraId="630A1D6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1617313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14:paraId="12C6FBC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76B6702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FF9D7C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14:paraId="3ED86D2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0FE1167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49269E4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14:paraId="6992F09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00312" w:rsidRPr="001D3C11" w14:paraId="3A908B14" w14:textId="77777777" w:rsidTr="005219C9"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AB702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FA70D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C7DECA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BAE0C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4EBDC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D3B36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95E85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FED90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D8946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C2B38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6DEFA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00312" w:rsidRPr="001D3C11" w14:paraId="4D0DBE6C" w14:textId="77777777" w:rsidTr="005219C9">
        <w:tc>
          <w:tcPr>
            <w:tcW w:w="6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343FD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</w:tcBorders>
            <w:shd w:val="clear" w:color="auto" w:fill="auto"/>
          </w:tcPr>
          <w:p w14:paraId="2D817F62" w14:textId="77777777" w:rsidR="00900312" w:rsidRPr="001D3C11" w:rsidRDefault="00900312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6. </w:t>
            </w:r>
          </w:p>
          <w:p w14:paraId="5C00A47F" w14:textId="77777777" w:rsidR="00900312" w:rsidRPr="001D3C11" w:rsidRDefault="00900312" w:rsidP="005219C9">
            <w:pPr>
              <w:ind w:righ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подготовленных проектов на строительство объектов коммунальной инфраструктуры </w:t>
            </w:r>
          </w:p>
        </w:tc>
        <w:tc>
          <w:tcPr>
            <w:tcW w:w="12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B38A6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D2863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72AC5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</w:tcBorders>
            <w:vAlign w:val="center"/>
          </w:tcPr>
          <w:p w14:paraId="224960D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414E18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1D1EE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3797E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</w:tcBorders>
            <w:vAlign w:val="center"/>
          </w:tcPr>
          <w:p w14:paraId="67CB48CA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</w:tcBorders>
          </w:tcPr>
          <w:p w14:paraId="7CB45F5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Документы, подтверждающие исполнение муниципаль</w:t>
            </w:r>
          </w:p>
          <w:p w14:paraId="2EBABDB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ного контракта</w:t>
            </w:r>
          </w:p>
        </w:tc>
      </w:tr>
      <w:tr w:rsidR="00900312" w:rsidRPr="001D3C11" w14:paraId="35814975" w14:textId="77777777" w:rsidTr="005219C9">
        <w:tc>
          <w:tcPr>
            <w:tcW w:w="642" w:type="dxa"/>
            <w:shd w:val="clear" w:color="auto" w:fill="auto"/>
            <w:vAlign w:val="center"/>
          </w:tcPr>
          <w:p w14:paraId="234F090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14:paraId="2A19480D" w14:textId="77777777" w:rsidR="00900312" w:rsidRPr="001D3C11" w:rsidRDefault="00900312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7.</w:t>
            </w:r>
          </w:p>
          <w:p w14:paraId="26EDE8A6" w14:textId="77777777" w:rsidR="00900312" w:rsidRPr="001D3C11" w:rsidRDefault="00900312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1002FE8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5DEC1D5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462DB22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4" w:type="dxa"/>
            <w:vAlign w:val="center"/>
          </w:tcPr>
          <w:p w14:paraId="6219249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799D903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14:paraId="2CB191C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3331469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*</w:t>
            </w:r>
          </w:p>
        </w:tc>
        <w:tc>
          <w:tcPr>
            <w:tcW w:w="1144" w:type="dxa"/>
            <w:vAlign w:val="center"/>
          </w:tcPr>
          <w:p w14:paraId="046E18E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14:paraId="0EBD132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14:paraId="0695A25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3BEBD848" w14:textId="77777777" w:rsidR="00900312" w:rsidRPr="001D3C11" w:rsidRDefault="00900312" w:rsidP="00900312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61D526A2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Cs w:val="24"/>
        </w:rPr>
      </w:pPr>
      <w:r w:rsidRPr="001D3C11">
        <w:rPr>
          <w:rFonts w:ascii="Liberation Serif" w:hAnsi="Liberation Serif" w:cs="Liberation Serif"/>
          <w:sz w:val="24"/>
          <w:szCs w:val="24"/>
        </w:rPr>
        <w:br w:type="page"/>
      </w:r>
    </w:p>
    <w:p w14:paraId="493804F2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D3C11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5</w:t>
      </w:r>
    </w:p>
    <w:p w14:paraId="05228791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D3C11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18B77C60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D3C11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33E01064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5F4140CB" w14:textId="77777777" w:rsidR="00900312" w:rsidRPr="001D3C11" w:rsidRDefault="00900312" w:rsidP="00900312">
      <w:pPr>
        <w:jc w:val="right"/>
        <w:rPr>
          <w:rFonts w:ascii="Liberation Serif" w:hAnsi="Liberation Serif" w:cs="Liberation Serif"/>
          <w:sz w:val="28"/>
          <w:szCs w:val="28"/>
        </w:rPr>
      </w:pPr>
      <w:r w:rsidRPr="001D3C11">
        <w:rPr>
          <w:rFonts w:ascii="Liberation Serif" w:hAnsi="Liberation Serif" w:cs="Liberation Serif"/>
          <w:sz w:val="28"/>
          <w:szCs w:val="28"/>
        </w:rPr>
        <w:t>Приложение № 7 к Программе</w:t>
      </w:r>
    </w:p>
    <w:p w14:paraId="655F8A14" w14:textId="77777777" w:rsidR="00900312" w:rsidRPr="001D3C11" w:rsidRDefault="00900312" w:rsidP="00900312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1D411568" w14:textId="77777777" w:rsidR="00900312" w:rsidRPr="001D3C11" w:rsidRDefault="00900312" w:rsidP="00900312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900312" w:rsidRPr="001D3C11" w14:paraId="0DB1B3D7" w14:textId="77777777" w:rsidTr="005219C9">
        <w:tc>
          <w:tcPr>
            <w:tcW w:w="642" w:type="dxa"/>
            <w:vMerge w:val="restart"/>
            <w:shd w:val="clear" w:color="auto" w:fill="auto"/>
            <w:vAlign w:val="center"/>
          </w:tcPr>
          <w:p w14:paraId="64DEFF16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14:paraId="59ECD3B2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14:paraId="6D82324C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14:paraId="36D07742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14:paraId="767BFD4F" w14:textId="77777777" w:rsidR="00900312" w:rsidRPr="001D3C11" w:rsidRDefault="00900312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900312" w:rsidRPr="001D3C11" w14:paraId="412DEA0C" w14:textId="77777777" w:rsidTr="005219C9">
        <w:tc>
          <w:tcPr>
            <w:tcW w:w="64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54D078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727EB9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185D66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tcBorders>
              <w:bottom w:val="single" w:sz="4" w:space="0" w:color="auto"/>
            </w:tcBorders>
            <w:shd w:val="clear" w:color="auto" w:fill="auto"/>
          </w:tcPr>
          <w:p w14:paraId="467ED90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первый</w:t>
            </w:r>
          </w:p>
          <w:p w14:paraId="0B58B07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6475C32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auto"/>
          </w:tcPr>
          <w:p w14:paraId="14CCA2C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второй </w:t>
            </w:r>
          </w:p>
          <w:p w14:paraId="098DB6EA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год планового периода</w:t>
            </w:r>
          </w:p>
          <w:p w14:paraId="1CAEE3D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tcBorders>
              <w:bottom w:val="single" w:sz="4" w:space="0" w:color="auto"/>
            </w:tcBorders>
            <w:shd w:val="clear" w:color="auto" w:fill="auto"/>
          </w:tcPr>
          <w:p w14:paraId="7C673E6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третий</w:t>
            </w:r>
          </w:p>
          <w:p w14:paraId="1FD15E44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год планового периода</w:t>
            </w:r>
          </w:p>
          <w:p w14:paraId="3E1A2BB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D0D1E7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4B55D00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14:paraId="3619B95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14:paraId="13E8059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пятый</w:t>
            </w:r>
          </w:p>
          <w:p w14:paraId="472A3FA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3AD9ABE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4BA5D2B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шестой</w:t>
            </w:r>
          </w:p>
          <w:p w14:paraId="339220C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0800722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1426E47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седьмой</w:t>
            </w:r>
          </w:p>
          <w:p w14:paraId="3317242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19D21F1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  <w:tcBorders>
              <w:bottom w:val="single" w:sz="4" w:space="0" w:color="auto"/>
            </w:tcBorders>
          </w:tcPr>
          <w:p w14:paraId="2CFEAC8A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00312" w:rsidRPr="001D3C11" w14:paraId="1E8802C2" w14:textId="77777777" w:rsidTr="005219C9">
        <w:tc>
          <w:tcPr>
            <w:tcW w:w="6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78A5E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  <w:tcBorders>
              <w:bottom w:val="single" w:sz="4" w:space="0" w:color="auto"/>
            </w:tcBorders>
          </w:tcPr>
          <w:p w14:paraId="4480623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14:paraId="0C44714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38BBA65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14:paraId="11E810E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0EDD062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040A07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14:paraId="5A57C5F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7452C0C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25B9FAD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14:paraId="6AD8E9A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00312" w:rsidRPr="001D3C11" w14:paraId="5ED89C4A" w14:textId="77777777" w:rsidTr="005219C9"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DE9FB8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A24E7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A9891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FD315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5AA55B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866A4E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A8E86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E9C9B5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EC075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E32FC2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AC0F6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00312" w:rsidRPr="001D3C11" w14:paraId="27074363" w14:textId="77777777" w:rsidTr="005219C9">
        <w:tc>
          <w:tcPr>
            <w:tcW w:w="6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F0BEF7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</w:tcBorders>
            <w:shd w:val="clear" w:color="auto" w:fill="auto"/>
          </w:tcPr>
          <w:p w14:paraId="4CDADBC7" w14:textId="77777777" w:rsidR="00900312" w:rsidRPr="001D3C11" w:rsidRDefault="00900312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6. </w:t>
            </w:r>
          </w:p>
          <w:p w14:paraId="032E372A" w14:textId="77777777" w:rsidR="00900312" w:rsidRPr="001D3C11" w:rsidRDefault="00900312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проектов на строительство объектов культуры</w:t>
            </w:r>
          </w:p>
        </w:tc>
        <w:tc>
          <w:tcPr>
            <w:tcW w:w="12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06FFE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93285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806F86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</w:tcBorders>
            <w:vAlign w:val="center"/>
          </w:tcPr>
          <w:p w14:paraId="1C432533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6F6CDDF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44D4A1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9DFE8D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</w:tcBorders>
            <w:vAlign w:val="center"/>
          </w:tcPr>
          <w:p w14:paraId="643B4DCC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3C1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</w:tcBorders>
          </w:tcPr>
          <w:p w14:paraId="52247E80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Документы, подтверждающие исполнение муниципаль</w:t>
            </w:r>
          </w:p>
          <w:p w14:paraId="5D15C3D9" w14:textId="77777777" w:rsidR="00900312" w:rsidRPr="001D3C11" w:rsidRDefault="00900312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1D3C11">
              <w:rPr>
                <w:rFonts w:ascii="Liberation Serif" w:hAnsi="Liberation Serif" w:cs="Liberation Serif"/>
              </w:rPr>
              <w:t>ного контракта</w:t>
            </w:r>
          </w:p>
        </w:tc>
      </w:tr>
    </w:tbl>
    <w:p w14:paraId="5CB0E17D" w14:textId="77777777" w:rsidR="00900312" w:rsidRPr="001D3C11" w:rsidRDefault="00900312" w:rsidP="00900312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14:paraId="08C75EEA" w14:textId="77777777" w:rsidR="00900312" w:rsidRPr="001D3C11" w:rsidRDefault="00900312" w:rsidP="00900312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14:paraId="6390FD10" w14:textId="77777777" w:rsidR="00900312" w:rsidRPr="001D3C11" w:rsidRDefault="00900312" w:rsidP="00900312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14:paraId="4C4948A5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3274C91E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554624F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14C4571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610EA99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204D4AA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E5F3296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5245A24" w14:textId="77777777" w:rsidR="00900312" w:rsidRPr="001D3C11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EA30A05" w14:textId="77777777" w:rsidR="009A727F" w:rsidRPr="00735E41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35E41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794624">
        <w:rPr>
          <w:rFonts w:ascii="Liberation Serif" w:hAnsi="Liberation Serif" w:cs="Liberation Serif"/>
          <w:bCs/>
          <w:sz w:val="28"/>
          <w:szCs w:val="28"/>
        </w:rPr>
        <w:t>6</w:t>
      </w:r>
    </w:p>
    <w:p w14:paraId="1FC42DDF" w14:textId="77777777" w:rsidR="009A727F" w:rsidRPr="00735E41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35E41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44208580" w14:textId="77777777" w:rsidR="009A727F" w:rsidRPr="00735E41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35E41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35E18A25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703C0092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Приложение № 8 к Программе</w:t>
      </w:r>
    </w:p>
    <w:p w14:paraId="48EECEF5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0C8678D4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ЦЕЛИ, ЗАДАЧИ, ЦЕЛЕВЫЕ ПОКАЗАТЕЛИ</w:t>
      </w:r>
    </w:p>
    <w:p w14:paraId="1DD61F1B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реализации подпрограммы «Строительство и реконструкция объектов благоустройства», </w:t>
      </w:r>
    </w:p>
    <w:p w14:paraId="3A740A3A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14:paraId="10B92E7C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E0235B" w:rsidRPr="007451BA" w14:paraId="5C267E3E" w14:textId="77777777" w:rsidTr="005219C9">
        <w:tc>
          <w:tcPr>
            <w:tcW w:w="642" w:type="dxa"/>
            <w:vMerge w:val="restart"/>
            <w:shd w:val="clear" w:color="auto" w:fill="auto"/>
            <w:vAlign w:val="center"/>
          </w:tcPr>
          <w:p w14:paraId="2B39159A" w14:textId="77777777" w:rsidR="00E0235B" w:rsidRPr="007451BA" w:rsidRDefault="00E0235B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14:paraId="47FE8485" w14:textId="77777777" w:rsidR="00E0235B" w:rsidRPr="007451BA" w:rsidRDefault="00E0235B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14:paraId="0A2EB86A" w14:textId="77777777" w:rsidR="00E0235B" w:rsidRPr="007451BA" w:rsidRDefault="00E0235B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14:paraId="3D6562AB" w14:textId="77777777" w:rsidR="00E0235B" w:rsidRPr="007451BA" w:rsidRDefault="00E0235B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14:paraId="758721BE" w14:textId="77777777" w:rsidR="00E0235B" w:rsidRPr="007451BA" w:rsidRDefault="00E0235B" w:rsidP="005219C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E0235B" w:rsidRPr="007451BA" w14:paraId="70FB47CA" w14:textId="77777777" w:rsidTr="005219C9">
        <w:tc>
          <w:tcPr>
            <w:tcW w:w="642" w:type="dxa"/>
            <w:vMerge/>
            <w:shd w:val="clear" w:color="auto" w:fill="auto"/>
          </w:tcPr>
          <w:p w14:paraId="4BC5F30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14:paraId="040A347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14:paraId="168B343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14:paraId="755ECEE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первый</w:t>
            </w:r>
          </w:p>
          <w:p w14:paraId="5135A66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123E8A5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14:paraId="044D6D1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второй </w:t>
            </w:r>
          </w:p>
          <w:p w14:paraId="295FDF0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год планового периода</w:t>
            </w:r>
          </w:p>
          <w:p w14:paraId="5DFB11A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14:paraId="03E17A9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третий</w:t>
            </w:r>
          </w:p>
          <w:p w14:paraId="7C29499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год планового периода</w:t>
            </w:r>
          </w:p>
          <w:p w14:paraId="56F962C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14:paraId="384E367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2B8B6CF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14:paraId="1EDFE00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</w:tcPr>
          <w:p w14:paraId="0DA22B0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пятый</w:t>
            </w:r>
          </w:p>
          <w:p w14:paraId="2159BE7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0AED2FB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</w:tcPr>
          <w:p w14:paraId="484CD18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шестой</w:t>
            </w:r>
          </w:p>
          <w:p w14:paraId="460E210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2715B0E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</w:tcPr>
          <w:p w14:paraId="062F8F7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седьмой</w:t>
            </w:r>
          </w:p>
          <w:p w14:paraId="699EA48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061A13D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14:paraId="3178590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446756A3" w14:textId="77777777" w:rsidTr="005219C9">
        <w:tc>
          <w:tcPr>
            <w:tcW w:w="642" w:type="dxa"/>
            <w:shd w:val="clear" w:color="auto" w:fill="auto"/>
            <w:vAlign w:val="center"/>
          </w:tcPr>
          <w:p w14:paraId="72FDF4B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14:paraId="13A1CC5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14:paraId="4129514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14:paraId="691F7CD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14:paraId="7805F7F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14:paraId="1807664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6EEA67B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14:paraId="31998F6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14:paraId="6B1E433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14:paraId="0304AF8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14:paraId="65CEAA4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0235B" w:rsidRPr="007451BA" w14:paraId="13633473" w14:textId="77777777" w:rsidTr="005219C9">
        <w:tc>
          <w:tcPr>
            <w:tcW w:w="642" w:type="dxa"/>
            <w:shd w:val="clear" w:color="auto" w:fill="auto"/>
            <w:vAlign w:val="center"/>
          </w:tcPr>
          <w:p w14:paraId="4B738AD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14:paraId="2AA191CD" w14:textId="77777777" w:rsidR="00E0235B" w:rsidRPr="007451BA" w:rsidRDefault="00E0235B" w:rsidP="005219C9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Цель 9. Благоустройство территории муниципального образования</w:t>
            </w:r>
          </w:p>
        </w:tc>
      </w:tr>
      <w:tr w:rsidR="00E0235B" w:rsidRPr="007451BA" w14:paraId="514A8AC3" w14:textId="77777777" w:rsidTr="005219C9">
        <w:tc>
          <w:tcPr>
            <w:tcW w:w="642" w:type="dxa"/>
            <w:shd w:val="clear" w:color="auto" w:fill="auto"/>
            <w:vAlign w:val="center"/>
          </w:tcPr>
          <w:p w14:paraId="5FDFE47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14:paraId="2B4D588B" w14:textId="77777777" w:rsidR="00E0235B" w:rsidRPr="007451BA" w:rsidRDefault="00E0235B" w:rsidP="005219C9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Задача 10. Строительство и реконструкция объектов благоустройства</w:t>
            </w:r>
          </w:p>
        </w:tc>
      </w:tr>
      <w:tr w:rsidR="00E0235B" w:rsidRPr="007451BA" w14:paraId="60E361BF" w14:textId="77777777" w:rsidTr="005219C9">
        <w:tc>
          <w:tcPr>
            <w:tcW w:w="642" w:type="dxa"/>
            <w:shd w:val="clear" w:color="auto" w:fill="auto"/>
            <w:vAlign w:val="center"/>
          </w:tcPr>
          <w:p w14:paraId="33BA328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14:paraId="09306CA3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8. </w:t>
            </w:r>
          </w:p>
          <w:p w14:paraId="21C460AA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Количество реализованных проектов инициативного бюджетирования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05BD1D1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4312ED0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481CEDC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14:paraId="18DBC8C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42B19AE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14:paraId="3290ADB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36533D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14:paraId="0C82FB0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14:paraId="17E5044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Документы, подтверждающие исполнение муниципаль</w:t>
            </w:r>
          </w:p>
          <w:p w14:paraId="47E2BFC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ного контракта</w:t>
            </w:r>
          </w:p>
        </w:tc>
      </w:tr>
    </w:tbl>
    <w:p w14:paraId="0E29C849" w14:textId="77777777" w:rsidR="00E0235B" w:rsidRPr="007451BA" w:rsidRDefault="00E0235B" w:rsidP="00E0235B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   </w:t>
      </w:r>
    </w:p>
    <w:p w14:paraId="73F56192" w14:textId="77777777" w:rsidR="00E0235B" w:rsidRPr="007451BA" w:rsidRDefault="00E0235B" w:rsidP="00E0235B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14:paraId="27AD2211" w14:textId="77777777" w:rsidR="00E0235B" w:rsidRPr="007451BA" w:rsidRDefault="00E0235B" w:rsidP="00E0235B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14:paraId="38009BC0" w14:textId="77777777" w:rsidR="00E0235B" w:rsidRPr="007451BA" w:rsidRDefault="00E0235B" w:rsidP="00E0235B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14:paraId="0A63E9B9" w14:textId="77777777" w:rsidR="00E0235B" w:rsidRPr="007451BA" w:rsidRDefault="00E0235B" w:rsidP="00E0235B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14:paraId="360A10EF" w14:textId="77777777" w:rsidR="00E0235B" w:rsidRPr="007451BA" w:rsidRDefault="00E0235B" w:rsidP="00E0235B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14:paraId="3B38798A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794624" w:rsidRPr="007451BA">
        <w:rPr>
          <w:rFonts w:ascii="Liberation Serif" w:hAnsi="Liberation Serif" w:cs="Liberation Serif"/>
          <w:bCs/>
          <w:sz w:val="28"/>
          <w:szCs w:val="28"/>
        </w:rPr>
        <w:t>7</w:t>
      </w:r>
    </w:p>
    <w:p w14:paraId="009B7F60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687229FD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287D81AA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699E466A" w14:textId="77777777" w:rsidR="00E0235B" w:rsidRPr="007451BA" w:rsidRDefault="004E225F" w:rsidP="00E0235B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     </w:t>
      </w:r>
      <w:r w:rsidR="00E0235B" w:rsidRPr="007451BA">
        <w:rPr>
          <w:rFonts w:ascii="Liberation Serif" w:hAnsi="Liberation Serif" w:cs="Liberation Serif"/>
          <w:sz w:val="28"/>
          <w:szCs w:val="28"/>
        </w:rPr>
        <w:t>Приложение № 9 к Программе</w:t>
      </w:r>
    </w:p>
    <w:p w14:paraId="78003D13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14:paraId="3C3409AC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tbl>
      <w:tblPr>
        <w:tblW w:w="14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96"/>
        <w:gridCol w:w="1364"/>
        <w:gridCol w:w="1364"/>
        <w:gridCol w:w="1365"/>
        <w:gridCol w:w="1364"/>
        <w:gridCol w:w="1364"/>
        <w:gridCol w:w="1365"/>
        <w:gridCol w:w="1364"/>
        <w:gridCol w:w="1365"/>
        <w:gridCol w:w="851"/>
      </w:tblGrid>
      <w:tr w:rsidR="00E0235B" w:rsidRPr="007451BA" w14:paraId="24C0218E" w14:textId="77777777" w:rsidTr="005219C9">
        <w:trPr>
          <w:trHeight w:val="363"/>
          <w:jc w:val="center"/>
        </w:trPr>
        <w:tc>
          <w:tcPr>
            <w:tcW w:w="568" w:type="dxa"/>
            <w:vMerge w:val="restart"/>
            <w:shd w:val="clear" w:color="auto" w:fill="auto"/>
            <w:textDirection w:val="btLr"/>
            <w:vAlign w:val="center"/>
          </w:tcPr>
          <w:p w14:paraId="3363EA6B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296" w:type="dxa"/>
            <w:vMerge w:val="restart"/>
            <w:shd w:val="clear" w:color="auto" w:fill="auto"/>
            <w:vAlign w:val="center"/>
          </w:tcPr>
          <w:p w14:paraId="1B24EA0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915" w:type="dxa"/>
            <w:gridSpan w:val="8"/>
          </w:tcPr>
          <w:p w14:paraId="7233029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29F7DC03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Номер целевого показателя, на достижение которого направлено мероприятие</w:t>
            </w:r>
          </w:p>
        </w:tc>
      </w:tr>
      <w:tr w:rsidR="00E0235B" w:rsidRPr="007451BA" w14:paraId="2BE196CD" w14:textId="77777777" w:rsidTr="001C00B4">
        <w:trPr>
          <w:cantSplit/>
          <w:trHeight w:val="2384"/>
          <w:jc w:val="center"/>
        </w:trPr>
        <w:tc>
          <w:tcPr>
            <w:tcW w:w="568" w:type="dxa"/>
            <w:vMerge/>
            <w:shd w:val="clear" w:color="auto" w:fill="auto"/>
          </w:tcPr>
          <w:p w14:paraId="79D3FC7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96" w:type="dxa"/>
            <w:vMerge/>
            <w:shd w:val="clear" w:color="auto" w:fill="auto"/>
          </w:tcPr>
          <w:p w14:paraId="5489E7DA" w14:textId="77777777" w:rsidR="00E0235B" w:rsidRPr="007451BA" w:rsidRDefault="00E0235B" w:rsidP="005219C9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4" w:type="dxa"/>
            <w:shd w:val="clear" w:color="auto" w:fill="auto"/>
            <w:vAlign w:val="center"/>
          </w:tcPr>
          <w:p w14:paraId="4990890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64" w:type="dxa"/>
            <w:shd w:val="clear" w:color="auto" w:fill="auto"/>
          </w:tcPr>
          <w:p w14:paraId="48E6EFB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первый</w:t>
            </w:r>
          </w:p>
          <w:p w14:paraId="5E88506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2E82178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4FCC624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65" w:type="dxa"/>
            <w:shd w:val="clear" w:color="auto" w:fill="auto"/>
          </w:tcPr>
          <w:p w14:paraId="6EE3941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второй </w:t>
            </w:r>
          </w:p>
          <w:p w14:paraId="2BB4FCB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594FC18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63C0826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64" w:type="dxa"/>
          </w:tcPr>
          <w:p w14:paraId="6B5891B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третий</w:t>
            </w:r>
          </w:p>
          <w:p w14:paraId="3FDC39C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7EA18EF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16F757E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64" w:type="dxa"/>
          </w:tcPr>
          <w:p w14:paraId="29F30FC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6CB22D1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0A78FB1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5E446CB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65" w:type="dxa"/>
            <w:shd w:val="clear" w:color="auto" w:fill="auto"/>
          </w:tcPr>
          <w:p w14:paraId="020B11B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пятый</w:t>
            </w:r>
          </w:p>
          <w:p w14:paraId="7DB2F7D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55DAB79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42C20D8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64" w:type="dxa"/>
            <w:shd w:val="clear" w:color="auto" w:fill="auto"/>
          </w:tcPr>
          <w:p w14:paraId="298D963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шестой</w:t>
            </w:r>
          </w:p>
          <w:p w14:paraId="37C868D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1E6BB88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25940A5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65" w:type="dxa"/>
            <w:shd w:val="clear" w:color="auto" w:fill="auto"/>
          </w:tcPr>
          <w:p w14:paraId="3B5E3F0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седьмой</w:t>
            </w:r>
          </w:p>
          <w:p w14:paraId="29A557B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4724108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4D9BED1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71E2FBC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E0235B" w:rsidRPr="007451BA" w14:paraId="0655160D" w14:textId="77777777" w:rsidTr="005219C9">
        <w:trPr>
          <w:jc w:val="center"/>
        </w:trPr>
        <w:tc>
          <w:tcPr>
            <w:tcW w:w="568" w:type="dxa"/>
            <w:shd w:val="clear" w:color="auto" w:fill="auto"/>
          </w:tcPr>
          <w:p w14:paraId="0862EF0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14:paraId="5679582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14:paraId="0837C43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14:paraId="5E6FF32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shd w:val="clear" w:color="auto" w:fill="auto"/>
          </w:tcPr>
          <w:p w14:paraId="07CF482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</w:tcPr>
          <w:p w14:paraId="3610C49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14:paraId="3C535B7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14:paraId="64E94A1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14:paraId="64CCF88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14:paraId="266628A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38328CE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0235B" w:rsidRPr="007451BA" w14:paraId="56EF2EDF" w14:textId="77777777" w:rsidTr="005219C9">
        <w:trPr>
          <w:trHeight w:val="117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093B9BC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14:paraId="4ED518AF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14:paraId="6020CC29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муниципальной </w:t>
            </w:r>
          </w:p>
          <w:p w14:paraId="654531E2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программе, </w:t>
            </w:r>
          </w:p>
          <w:p w14:paraId="2A97A802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71526B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8525572,16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17A6FE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1276412,80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124BB3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301908,90</w:t>
            </w:r>
          </w:p>
        </w:tc>
        <w:tc>
          <w:tcPr>
            <w:tcW w:w="1364" w:type="dxa"/>
            <w:vAlign w:val="center"/>
          </w:tcPr>
          <w:p w14:paraId="292E872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929033,20</w:t>
            </w:r>
          </w:p>
        </w:tc>
        <w:tc>
          <w:tcPr>
            <w:tcW w:w="1364" w:type="dxa"/>
            <w:vAlign w:val="center"/>
          </w:tcPr>
          <w:p w14:paraId="7903546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974291,40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FC9FBF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726387,40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2D2FE3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1938101,56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36FE15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2379436,90</w:t>
            </w:r>
          </w:p>
        </w:tc>
        <w:tc>
          <w:tcPr>
            <w:tcW w:w="851" w:type="dxa"/>
            <w:vAlign w:val="center"/>
          </w:tcPr>
          <w:p w14:paraId="7623CFFE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6DE74D71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30E5F48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296" w:type="dxa"/>
            <w:shd w:val="clear" w:color="auto" w:fill="auto"/>
          </w:tcPr>
          <w:p w14:paraId="00E3D9BC" w14:textId="77777777" w:rsidR="00E0235B" w:rsidRPr="007451BA" w:rsidRDefault="00E0235B" w:rsidP="005219C9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024B53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1241761,80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B4920D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1F7D312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14:paraId="20D320E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364" w:type="dxa"/>
            <w:vAlign w:val="center"/>
          </w:tcPr>
          <w:p w14:paraId="5EA1E3D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90000,00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3AE38C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DC4C7F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228863,00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113825E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612015,00</w:t>
            </w:r>
          </w:p>
        </w:tc>
        <w:tc>
          <w:tcPr>
            <w:tcW w:w="851" w:type="dxa"/>
            <w:vAlign w:val="center"/>
          </w:tcPr>
          <w:p w14:paraId="3211BF5E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298FFB1B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5D92CF2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296" w:type="dxa"/>
            <w:shd w:val="clear" w:color="auto" w:fill="auto"/>
          </w:tcPr>
          <w:p w14:paraId="6421E29B" w14:textId="77777777" w:rsidR="00E0235B" w:rsidRPr="007451BA" w:rsidRDefault="00E0235B" w:rsidP="005219C9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2FF538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2844070,00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83498F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4DC3E2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53759,10</w:t>
            </w:r>
          </w:p>
        </w:tc>
        <w:tc>
          <w:tcPr>
            <w:tcW w:w="1364" w:type="dxa"/>
            <w:vAlign w:val="center"/>
          </w:tcPr>
          <w:p w14:paraId="00493E8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425262,70</w:t>
            </w:r>
          </w:p>
        </w:tc>
        <w:tc>
          <w:tcPr>
            <w:tcW w:w="1364" w:type="dxa"/>
            <w:vAlign w:val="center"/>
          </w:tcPr>
          <w:p w14:paraId="14F08B2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530685,40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B16FCE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404387,40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BF233A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146222,00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5B436A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724977,00</w:t>
            </w:r>
          </w:p>
        </w:tc>
        <w:tc>
          <w:tcPr>
            <w:tcW w:w="851" w:type="dxa"/>
            <w:vAlign w:val="center"/>
          </w:tcPr>
          <w:p w14:paraId="2DA18C4C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5E95AC70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13A0F6D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96" w:type="dxa"/>
            <w:shd w:val="clear" w:color="auto" w:fill="auto"/>
          </w:tcPr>
          <w:p w14:paraId="2129E973" w14:textId="77777777" w:rsidR="00E0235B" w:rsidRPr="007451BA" w:rsidRDefault="00E0235B" w:rsidP="005219C9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FEDB0B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4439740,36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CA1A22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449482,60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1FD61F5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248149,80</w:t>
            </w:r>
          </w:p>
        </w:tc>
        <w:tc>
          <w:tcPr>
            <w:tcW w:w="1364" w:type="dxa"/>
            <w:vAlign w:val="center"/>
          </w:tcPr>
          <w:p w14:paraId="747DF5E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461040,50</w:t>
            </w:r>
          </w:p>
        </w:tc>
        <w:tc>
          <w:tcPr>
            <w:tcW w:w="1364" w:type="dxa"/>
            <w:vAlign w:val="center"/>
          </w:tcPr>
          <w:p w14:paraId="1F502EF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353606,00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22741B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322000,00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7106D2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1563016,56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C387E6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1042444,90</w:t>
            </w:r>
          </w:p>
        </w:tc>
        <w:tc>
          <w:tcPr>
            <w:tcW w:w="851" w:type="dxa"/>
            <w:vAlign w:val="center"/>
          </w:tcPr>
          <w:p w14:paraId="4E5644AE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63F227AC" w14:textId="77777777" w:rsidTr="005219C9">
        <w:trPr>
          <w:trHeight w:val="70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2F052DB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062" w:type="dxa"/>
            <w:gridSpan w:val="10"/>
          </w:tcPr>
          <w:p w14:paraId="74B8787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1C00B4" w:rsidRPr="007451BA" w14:paraId="28E2F3D5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5BE8E566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0B553D2" w14:textId="77777777" w:rsidR="001C00B4" w:rsidRPr="007451BA" w:rsidRDefault="001C00B4" w:rsidP="001C00B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</w:t>
            </w:r>
          </w:p>
          <w:p w14:paraId="175D69FF" w14:textId="77777777" w:rsidR="001C00B4" w:rsidRPr="007451BA" w:rsidRDefault="001C00B4" w:rsidP="001C00B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 капитальным вложениям, </w:t>
            </w:r>
          </w:p>
          <w:p w14:paraId="75B812C8" w14:textId="77777777" w:rsidR="001C00B4" w:rsidRPr="007451BA" w:rsidRDefault="001C00B4" w:rsidP="001C00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1B576DF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8186960,26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99E185D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1233737,10</w:t>
            </w:r>
          </w:p>
        </w:tc>
        <w:tc>
          <w:tcPr>
            <w:tcW w:w="1365" w:type="dxa"/>
            <w:vAlign w:val="center"/>
          </w:tcPr>
          <w:p w14:paraId="611968F9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257667,00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6DCF359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880833,20</w:t>
            </w:r>
          </w:p>
        </w:tc>
        <w:tc>
          <w:tcPr>
            <w:tcW w:w="1364" w:type="dxa"/>
            <w:vAlign w:val="center"/>
          </w:tcPr>
          <w:p w14:paraId="05705D79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924691,40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2BEB104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669387,40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899B9ED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1889857,16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2C7E79EA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2330787,00</w:t>
            </w:r>
          </w:p>
        </w:tc>
        <w:tc>
          <w:tcPr>
            <w:tcW w:w="851" w:type="dxa"/>
            <w:vAlign w:val="center"/>
          </w:tcPr>
          <w:p w14:paraId="0B17BE0F" w14:textId="77777777" w:rsidR="001C00B4" w:rsidRPr="007451BA" w:rsidRDefault="001C00B4" w:rsidP="001C00B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C00B4" w:rsidRPr="007451BA" w14:paraId="5A920689" w14:textId="77777777" w:rsidTr="005219C9">
        <w:trPr>
          <w:jc w:val="center"/>
        </w:trPr>
        <w:tc>
          <w:tcPr>
            <w:tcW w:w="568" w:type="dxa"/>
            <w:shd w:val="clear" w:color="auto" w:fill="auto"/>
          </w:tcPr>
          <w:p w14:paraId="25B0F691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14:paraId="10EFD765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14:paraId="5C26F271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14:paraId="5D2FAE18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14:paraId="0936AEC8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14:paraId="11DBDCE4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14:paraId="3AB5CD14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14:paraId="6B893F38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14:paraId="0B4B4813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14:paraId="6218B6C6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6928BAC5" w14:textId="77777777" w:rsidR="001C00B4" w:rsidRPr="007451BA" w:rsidRDefault="001C00B4" w:rsidP="001C00B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C00B4" w:rsidRPr="007451BA" w14:paraId="61C0EE38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2F118FFC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FCD84B2" w14:textId="77777777" w:rsidR="001C00B4" w:rsidRPr="007451BA" w:rsidRDefault="001C00B4" w:rsidP="001C00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A688BD0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1241761,80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7C87AA9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vAlign w:val="center"/>
          </w:tcPr>
          <w:p w14:paraId="211685E8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81BC6F5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364" w:type="dxa"/>
            <w:vAlign w:val="center"/>
          </w:tcPr>
          <w:p w14:paraId="5CAC8F40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90000,00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30079F7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453F244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228863,00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381E602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612015,00</w:t>
            </w:r>
          </w:p>
        </w:tc>
        <w:tc>
          <w:tcPr>
            <w:tcW w:w="851" w:type="dxa"/>
            <w:vAlign w:val="center"/>
          </w:tcPr>
          <w:p w14:paraId="6961A341" w14:textId="77777777" w:rsidR="001C00B4" w:rsidRPr="007451BA" w:rsidRDefault="001C00B4" w:rsidP="001C00B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C00B4" w:rsidRPr="007451BA" w14:paraId="0382728E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417FD2FB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FCDAB97" w14:textId="77777777" w:rsidR="000B721B" w:rsidRPr="007451BA" w:rsidRDefault="001C00B4" w:rsidP="001C00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14:paraId="703CB9D6" w14:textId="77777777" w:rsidR="001C00B4" w:rsidRPr="007451BA" w:rsidRDefault="001C00B4" w:rsidP="001C00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4B23BDA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2844070,00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4AF16CE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vAlign w:val="center"/>
          </w:tcPr>
          <w:p w14:paraId="6C0A92EF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53759,10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CB3BA35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425262,70</w:t>
            </w:r>
          </w:p>
        </w:tc>
        <w:tc>
          <w:tcPr>
            <w:tcW w:w="1364" w:type="dxa"/>
            <w:vAlign w:val="center"/>
          </w:tcPr>
          <w:p w14:paraId="45FB65EF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530685,40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8826434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404387,40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D4B0BB0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146222,00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30C2EE2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724977,00</w:t>
            </w:r>
          </w:p>
        </w:tc>
        <w:tc>
          <w:tcPr>
            <w:tcW w:w="851" w:type="dxa"/>
            <w:vAlign w:val="center"/>
          </w:tcPr>
          <w:p w14:paraId="656F8D09" w14:textId="77777777" w:rsidR="001C00B4" w:rsidRPr="007451BA" w:rsidRDefault="001C00B4" w:rsidP="001C00B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C00B4" w:rsidRPr="007451BA" w14:paraId="41228337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3E7174B9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197AD75" w14:textId="77777777" w:rsidR="001C00B4" w:rsidRPr="007451BA" w:rsidRDefault="001C00B4" w:rsidP="001C00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52E62996" w14:textId="77777777" w:rsidR="001C00B4" w:rsidRPr="007451BA" w:rsidRDefault="001C00B4" w:rsidP="001C00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2D62F4A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4101128,46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DE114E1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406806,90</w:t>
            </w:r>
          </w:p>
        </w:tc>
        <w:tc>
          <w:tcPr>
            <w:tcW w:w="1365" w:type="dxa"/>
            <w:vAlign w:val="center"/>
          </w:tcPr>
          <w:p w14:paraId="4EEAE443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203907,90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443C717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412840,50</w:t>
            </w:r>
          </w:p>
        </w:tc>
        <w:tc>
          <w:tcPr>
            <w:tcW w:w="1364" w:type="dxa"/>
            <w:vAlign w:val="center"/>
          </w:tcPr>
          <w:p w14:paraId="573994A5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304006,00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7086F3B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265000,00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9A01CD9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1514772,16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E7F98B0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993795,00</w:t>
            </w:r>
          </w:p>
        </w:tc>
        <w:tc>
          <w:tcPr>
            <w:tcW w:w="851" w:type="dxa"/>
            <w:vAlign w:val="center"/>
          </w:tcPr>
          <w:p w14:paraId="5011421F" w14:textId="77777777" w:rsidR="001C00B4" w:rsidRPr="007451BA" w:rsidRDefault="001C00B4" w:rsidP="001C00B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C00B4" w:rsidRPr="007451BA" w14:paraId="3F9551F4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6410BAA8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296" w:type="dxa"/>
            <w:shd w:val="clear" w:color="auto" w:fill="auto"/>
          </w:tcPr>
          <w:p w14:paraId="70D5AB86" w14:textId="77777777" w:rsidR="001C00B4" w:rsidRPr="007451BA" w:rsidRDefault="001C00B4" w:rsidP="001C00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работы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022347B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3977468,36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B4435D0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384347,60</w:t>
            </w:r>
          </w:p>
        </w:tc>
        <w:tc>
          <w:tcPr>
            <w:tcW w:w="1365" w:type="dxa"/>
            <w:vAlign w:val="center"/>
          </w:tcPr>
          <w:p w14:paraId="12D15251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177470,30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34FBA88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377693,30</w:t>
            </w:r>
          </w:p>
        </w:tc>
        <w:tc>
          <w:tcPr>
            <w:tcW w:w="1364" w:type="dxa"/>
            <w:vAlign w:val="center"/>
          </w:tcPr>
          <w:p w14:paraId="24B3A35D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304006,00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1A8EE3DB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249984,00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6C81475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1490172,16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4C5CCC7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993795,00</w:t>
            </w:r>
          </w:p>
        </w:tc>
        <w:tc>
          <w:tcPr>
            <w:tcW w:w="851" w:type="dxa"/>
            <w:vAlign w:val="center"/>
          </w:tcPr>
          <w:p w14:paraId="634DED4B" w14:textId="77777777" w:rsidR="001C00B4" w:rsidRPr="007451BA" w:rsidRDefault="001C00B4" w:rsidP="001C00B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C00B4" w:rsidRPr="007451BA" w14:paraId="4352979C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5E75D335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296" w:type="dxa"/>
            <w:shd w:val="clear" w:color="auto" w:fill="auto"/>
          </w:tcPr>
          <w:p w14:paraId="693482BA" w14:textId="77777777" w:rsidR="001C00B4" w:rsidRPr="007451BA" w:rsidRDefault="001C00B4" w:rsidP="001C00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E87F7AF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123660,10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135AD71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22459,30</w:t>
            </w:r>
          </w:p>
        </w:tc>
        <w:tc>
          <w:tcPr>
            <w:tcW w:w="1365" w:type="dxa"/>
            <w:vAlign w:val="center"/>
          </w:tcPr>
          <w:p w14:paraId="634BC315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26437,60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C87E035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35147,20</w:t>
            </w:r>
          </w:p>
        </w:tc>
        <w:tc>
          <w:tcPr>
            <w:tcW w:w="1364" w:type="dxa"/>
            <w:vAlign w:val="center"/>
          </w:tcPr>
          <w:p w14:paraId="33B13A74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11C4EE1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15016,00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60AE64E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24600,00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B320CA4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14:paraId="1A1B9BF0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03A0E0C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3E399D41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C00B4" w:rsidRPr="007451BA" w14:paraId="5F6253BE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528F2312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8415CDA" w14:textId="77777777" w:rsidR="001C00B4" w:rsidRPr="007451BA" w:rsidRDefault="001C00B4" w:rsidP="001C00B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4. «Строительство объектов </w:t>
            </w:r>
          </w:p>
          <w:p w14:paraId="5E9405F0" w14:textId="77777777" w:rsidR="001C00B4" w:rsidRPr="007451BA" w:rsidRDefault="001C00B4" w:rsidP="001C00B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транспортной инфраструктуры», </w:t>
            </w:r>
          </w:p>
          <w:p w14:paraId="6FB4B3DB" w14:textId="77777777" w:rsidR="001C00B4" w:rsidRPr="007451BA" w:rsidRDefault="001C00B4" w:rsidP="001C00B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264D970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1401773,50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1F66158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vAlign w:val="center"/>
          </w:tcPr>
          <w:p w14:paraId="14016E00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56745,80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5E5B850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78347,20</w:t>
            </w:r>
          </w:p>
        </w:tc>
        <w:tc>
          <w:tcPr>
            <w:tcW w:w="1364" w:type="dxa"/>
            <w:vAlign w:val="center"/>
          </w:tcPr>
          <w:p w14:paraId="28DCA563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9247,30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3C19604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4300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4A4E322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180108,00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4AA545C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905007,00</w:t>
            </w:r>
          </w:p>
        </w:tc>
        <w:tc>
          <w:tcPr>
            <w:tcW w:w="851" w:type="dxa"/>
            <w:vAlign w:val="center"/>
          </w:tcPr>
          <w:p w14:paraId="7573326C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C00B4" w:rsidRPr="007451BA" w14:paraId="58B8B908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5A337943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3BFE5FF" w14:textId="77777777" w:rsidR="001C00B4" w:rsidRPr="007451BA" w:rsidRDefault="001C00B4" w:rsidP="001C00B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3E71544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327C34C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</w:tcPr>
          <w:p w14:paraId="277BFC2C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A85FB5A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14:paraId="61089498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21397073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39BAE77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680D807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7EC8BB7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C00B4" w:rsidRPr="007451BA" w14:paraId="4D37DF82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419F41AC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5A72E31" w14:textId="77777777" w:rsidR="001C00B4" w:rsidRPr="007451BA" w:rsidRDefault="001C00B4" w:rsidP="001C00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9A3C4F3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AC76C21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3F8BFD43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87FD3EB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14:paraId="5AF1E3BE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CBAD627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6B65FBF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D840A76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</w:tcPr>
          <w:p w14:paraId="5D92363E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C00B4" w:rsidRPr="007451BA" w14:paraId="55DE8FB0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73866925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67CB85D" w14:textId="77777777" w:rsidR="001C00B4" w:rsidRPr="007451BA" w:rsidRDefault="001C00B4" w:rsidP="001C00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79B98E70" w14:textId="77777777" w:rsidR="001C00B4" w:rsidRPr="007451BA" w:rsidRDefault="001C00B4" w:rsidP="001C00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в  том числе: 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E9A69E7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1051773,50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4DDAFA3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vAlign w:val="center"/>
          </w:tcPr>
          <w:p w14:paraId="27A7EF8F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56745,80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09E17A3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78347,20</w:t>
            </w:r>
          </w:p>
        </w:tc>
        <w:tc>
          <w:tcPr>
            <w:tcW w:w="1364" w:type="dxa"/>
            <w:vAlign w:val="center"/>
          </w:tcPr>
          <w:p w14:paraId="7BFDCE7C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9247,30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2E75811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4300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02A691C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180108,00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60EFDFC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555007,00</w:t>
            </w:r>
          </w:p>
        </w:tc>
        <w:tc>
          <w:tcPr>
            <w:tcW w:w="851" w:type="dxa"/>
          </w:tcPr>
          <w:p w14:paraId="483289D5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C00B4" w:rsidRPr="007451BA" w14:paraId="7CB64C4E" w14:textId="77777777" w:rsidTr="005219C9">
        <w:trPr>
          <w:trHeight w:val="57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563B2E93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7769CDD" w14:textId="77777777" w:rsidR="001C00B4" w:rsidRPr="007451BA" w:rsidRDefault="001C00B4" w:rsidP="001C00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работы     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C6C8D7F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999876,20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B7D185A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vAlign w:val="center"/>
          </w:tcPr>
          <w:p w14:paraId="191C1F05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54095,70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6DED2FD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48000,00</w:t>
            </w:r>
          </w:p>
        </w:tc>
        <w:tc>
          <w:tcPr>
            <w:tcW w:w="1364" w:type="dxa"/>
            <w:vAlign w:val="center"/>
          </w:tcPr>
          <w:p w14:paraId="0D511B64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9247,30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B9478E2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9EE60BA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165508,00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19018555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555007,00</w:t>
            </w:r>
          </w:p>
        </w:tc>
        <w:tc>
          <w:tcPr>
            <w:tcW w:w="851" w:type="dxa"/>
          </w:tcPr>
          <w:p w14:paraId="6A64C579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36F8AA9E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C00B4" w:rsidRPr="007451BA" w14:paraId="6A78A482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789A5587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3D00C5C" w14:textId="77777777" w:rsidR="001C00B4" w:rsidRPr="007451BA" w:rsidRDefault="001C00B4" w:rsidP="001C00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F770A0C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51897,30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4C96C64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7E4FFFE2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2650,10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E186CD9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30347,20</w:t>
            </w:r>
          </w:p>
        </w:tc>
        <w:tc>
          <w:tcPr>
            <w:tcW w:w="1364" w:type="dxa"/>
            <w:vAlign w:val="center"/>
          </w:tcPr>
          <w:p w14:paraId="6A14A276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4A97CB5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4300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521FE8C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14600,00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42F360C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2394780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C00B4" w:rsidRPr="007451BA" w14:paraId="488CE231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314BF31C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9BA4885" w14:textId="77777777" w:rsidR="001C00B4" w:rsidRPr="007451BA" w:rsidRDefault="001C00B4" w:rsidP="001C00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5.  «Строительство объектов инженерной инфраструктуры»,                   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A7CFDDF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421385,00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8240889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19685646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2C2817D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650,00</w:t>
            </w:r>
          </w:p>
        </w:tc>
        <w:tc>
          <w:tcPr>
            <w:tcW w:w="1364" w:type="dxa"/>
            <w:vAlign w:val="center"/>
          </w:tcPr>
          <w:p w14:paraId="0AEE6BE2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7AD7DE9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5C4586B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880D59D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vAlign w:val="center"/>
          </w:tcPr>
          <w:p w14:paraId="318FD296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58E8334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774C635D" w14:textId="77777777" w:rsidR="001C00B4" w:rsidRPr="007451BA" w:rsidRDefault="001C00B4" w:rsidP="001C00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721B" w:rsidRPr="007451BA" w14:paraId="26FF1CDC" w14:textId="77777777" w:rsidTr="005219C9">
        <w:trPr>
          <w:jc w:val="center"/>
        </w:trPr>
        <w:tc>
          <w:tcPr>
            <w:tcW w:w="568" w:type="dxa"/>
            <w:shd w:val="clear" w:color="auto" w:fill="auto"/>
          </w:tcPr>
          <w:p w14:paraId="5FCE51E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14:paraId="092A196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14:paraId="2F1CC37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14:paraId="7D8326D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14:paraId="2B75B69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14:paraId="5DEA600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14:paraId="0373981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14:paraId="049F254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14:paraId="68666DC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14:paraId="3C8E930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44AC748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0B721B" w:rsidRPr="007451BA" w14:paraId="4F31338F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2402F82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0F65D37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2662BC2E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4DA093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421385,00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B9FD73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2E107C8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986F4B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650,00</w:t>
            </w:r>
          </w:p>
        </w:tc>
        <w:tc>
          <w:tcPr>
            <w:tcW w:w="1364" w:type="dxa"/>
            <w:vAlign w:val="center"/>
          </w:tcPr>
          <w:p w14:paraId="5966822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C9C913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D7C1D3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D7A655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</w:tcPr>
          <w:p w14:paraId="2B8F36B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3033D2F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721B" w:rsidRPr="007451BA" w14:paraId="6F79A205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2D93C90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9939704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E1531E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419400,00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E27F5E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7E12A03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B989E3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14:paraId="18FA8E2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F2C56C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3098CE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0700CE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vAlign w:val="center"/>
          </w:tcPr>
          <w:p w14:paraId="45ABEB9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7F726A07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2849936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9A98EF2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8DDA54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1985,00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A1AFDB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1885578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E7B0F3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650,00</w:t>
            </w:r>
          </w:p>
        </w:tc>
        <w:tc>
          <w:tcPr>
            <w:tcW w:w="1364" w:type="dxa"/>
            <w:vAlign w:val="center"/>
          </w:tcPr>
          <w:p w14:paraId="6204580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BB2A9B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026884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11471D1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03369E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721B" w:rsidRPr="007451BA" w14:paraId="510783D5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635A87D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31A9309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6. «Строительство объектов коммунальной инфраструктуры»,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   </w:t>
            </w:r>
          </w:p>
          <w:p w14:paraId="4D8775C5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0BDD49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3246895,06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D909BE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365" w:type="dxa"/>
            <w:vAlign w:val="center"/>
          </w:tcPr>
          <w:p w14:paraId="5FB92BC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64133,60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DD25DA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358975,50</w:t>
            </w:r>
          </w:p>
        </w:tc>
        <w:tc>
          <w:tcPr>
            <w:tcW w:w="1364" w:type="dxa"/>
            <w:vAlign w:val="center"/>
          </w:tcPr>
          <w:p w14:paraId="6A604F2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718547,80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BCA33F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637571,40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7382A3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945943,16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0B7CB7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14:paraId="560514A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BF734A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75AB8B2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721B" w:rsidRPr="007451BA" w14:paraId="1F54C1EE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285962A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82AD6E6" w14:textId="77777777" w:rsidR="000B721B" w:rsidRPr="007451BA" w:rsidRDefault="000B721B" w:rsidP="000B721B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областной </w:t>
            </w:r>
          </w:p>
          <w:p w14:paraId="6E82DF70" w14:textId="77777777" w:rsidR="000B721B" w:rsidRPr="007451BA" w:rsidRDefault="000B721B" w:rsidP="000B721B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Cs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DC2BA2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1397017,70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26B7A4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365" w:type="dxa"/>
            <w:vAlign w:val="center"/>
          </w:tcPr>
          <w:p w14:paraId="103FAE8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6139,50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617EAC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172451,80</w:t>
            </w:r>
          </w:p>
        </w:tc>
        <w:tc>
          <w:tcPr>
            <w:tcW w:w="1364" w:type="dxa"/>
            <w:vAlign w:val="center"/>
          </w:tcPr>
          <w:p w14:paraId="0E96BDC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457147,80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7FBE4F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404387,40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58CD2B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267CACA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14:paraId="17F7FA9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721B" w:rsidRPr="007451BA" w14:paraId="0BDEB280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11A089D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6D5211F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4964938E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27D7AA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1849877,36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2D6A71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365" w:type="dxa"/>
            <w:vAlign w:val="center"/>
          </w:tcPr>
          <w:p w14:paraId="4FD4079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57994,10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433686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186523,70</w:t>
            </w:r>
          </w:p>
        </w:tc>
        <w:tc>
          <w:tcPr>
            <w:tcW w:w="1364" w:type="dxa"/>
            <w:vAlign w:val="center"/>
          </w:tcPr>
          <w:p w14:paraId="1339BEC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261400,00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2959372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EA4CE7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945943,16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391B77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8395E2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08E3016A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79729D4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D08C99E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52B92F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1810859,56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3B2863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365" w:type="dxa"/>
            <w:vAlign w:val="center"/>
          </w:tcPr>
          <w:p w14:paraId="32D2EBE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38641,60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0B1D30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186523,70</w:t>
            </w:r>
          </w:p>
        </w:tc>
        <w:tc>
          <w:tcPr>
            <w:tcW w:w="1364" w:type="dxa"/>
            <w:vAlign w:val="center"/>
          </w:tcPr>
          <w:p w14:paraId="20FA0EB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261400,00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4131B0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C01D81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945943,16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DCC4C7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14:paraId="319F389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444AE93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721B" w:rsidRPr="007451BA" w14:paraId="7506CC02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07B9E5B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1AEB61D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68D2A1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39017,80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09466A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365" w:type="dxa"/>
            <w:vAlign w:val="center"/>
          </w:tcPr>
          <w:p w14:paraId="2832412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19352,50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AF92E2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14:paraId="346CA3F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6DA7EF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74498F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2DAD75D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28F0D8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6F311395" w14:textId="77777777" w:rsidTr="005219C9">
        <w:trPr>
          <w:trHeight w:val="281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20CD4C2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EEF75DE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7. «Строительство объектов физической культуры и спорта», </w:t>
            </w:r>
          </w:p>
          <w:p w14:paraId="4389AF99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 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422546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710623,10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40DBD4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365" w:type="dxa"/>
            <w:vAlign w:val="center"/>
          </w:tcPr>
          <w:p w14:paraId="1E22306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0A84F7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341297,60</w:t>
            </w:r>
          </w:p>
        </w:tc>
        <w:tc>
          <w:tcPr>
            <w:tcW w:w="1364" w:type="dxa"/>
            <w:vAlign w:val="center"/>
          </w:tcPr>
          <w:p w14:paraId="73FE475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D04127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045909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27C8A23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14:paraId="5704A62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6867BFA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721B" w:rsidRPr="007451BA" w14:paraId="60F0ABD6" w14:textId="77777777" w:rsidTr="005219C9">
        <w:trPr>
          <w:trHeight w:val="281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48C91CC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6613263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14:paraId="39D70018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82B636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217900,60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39203C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13A6843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62BE76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217900,60</w:t>
            </w:r>
          </w:p>
        </w:tc>
        <w:tc>
          <w:tcPr>
            <w:tcW w:w="1364" w:type="dxa"/>
            <w:vAlign w:val="center"/>
          </w:tcPr>
          <w:p w14:paraId="0D5A6DE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1373C5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F13A8E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042AB8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8BC756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721B" w:rsidRPr="007451BA" w14:paraId="318E3A8B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0BFD0C2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5C82517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A438C90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C746CC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492722,50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97D901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365" w:type="dxa"/>
            <w:vAlign w:val="center"/>
          </w:tcPr>
          <w:p w14:paraId="410DA9F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43EE40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123397,00</w:t>
            </w:r>
          </w:p>
        </w:tc>
        <w:tc>
          <w:tcPr>
            <w:tcW w:w="1364" w:type="dxa"/>
            <w:vAlign w:val="center"/>
          </w:tcPr>
          <w:p w14:paraId="3BBF360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187FDE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923BD6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B265E1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</w:tcPr>
          <w:p w14:paraId="09F4058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7185B56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721B" w:rsidRPr="007451BA" w14:paraId="7A92B881" w14:textId="77777777" w:rsidTr="005219C9">
        <w:trPr>
          <w:jc w:val="center"/>
        </w:trPr>
        <w:tc>
          <w:tcPr>
            <w:tcW w:w="568" w:type="dxa"/>
            <w:shd w:val="clear" w:color="auto" w:fill="auto"/>
          </w:tcPr>
          <w:p w14:paraId="3868AA7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14:paraId="22601AA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14:paraId="5BEC465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14:paraId="1252B21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14:paraId="0986472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14:paraId="7F64DBF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14:paraId="5B56838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14:paraId="210140F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14:paraId="48270D6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14:paraId="1D3A7DB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67F69A8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0B721B" w:rsidRPr="007451BA" w14:paraId="4A8FCCDC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69BD250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84324B0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2E339E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481928,50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231DF3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365" w:type="dxa"/>
            <w:vAlign w:val="center"/>
          </w:tcPr>
          <w:p w14:paraId="0E4DEC1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E6732C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123397,00</w:t>
            </w:r>
          </w:p>
        </w:tc>
        <w:tc>
          <w:tcPr>
            <w:tcW w:w="1364" w:type="dxa"/>
            <w:vAlign w:val="center"/>
          </w:tcPr>
          <w:p w14:paraId="3812EE6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94FD80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71F67C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2ADBF71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14:paraId="53A3B62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64D4542D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09B2F3D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140F90A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49EB32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10794,00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74A98D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365" w:type="dxa"/>
            <w:vAlign w:val="center"/>
          </w:tcPr>
          <w:p w14:paraId="03D604C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48271F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14:paraId="5B5A7CC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972922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B5E89A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4D4E76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6BE126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3005990D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40AE37F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6A69F20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8. «Строительство объектов образовательных  учреждений», </w:t>
            </w:r>
          </w:p>
          <w:p w14:paraId="713393FF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2C183C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820425,40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4E8BFD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365" w:type="dxa"/>
            <w:vAlign w:val="center"/>
          </w:tcPr>
          <w:p w14:paraId="6015239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54162,40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603AC2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14:paraId="75EF380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544DCF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1716,00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DDE2F7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62000,00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FD007E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161687,00</w:t>
            </w:r>
          </w:p>
        </w:tc>
        <w:tc>
          <w:tcPr>
            <w:tcW w:w="851" w:type="dxa"/>
            <w:vAlign w:val="center"/>
          </w:tcPr>
          <w:p w14:paraId="6ACC05C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53A5B2DD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61CD5CC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E6CAB43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9F2FDE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466881,80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A04967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vAlign w:val="center"/>
          </w:tcPr>
          <w:p w14:paraId="6D0C0DA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2744D4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14:paraId="42C6859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4FF22E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AEA17B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48360,00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19C724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150368,00</w:t>
            </w:r>
          </w:p>
        </w:tc>
        <w:tc>
          <w:tcPr>
            <w:tcW w:w="851" w:type="dxa"/>
          </w:tcPr>
          <w:p w14:paraId="49D869A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0E5AFCE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721B" w:rsidRPr="007451BA" w14:paraId="52F7C98D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16CBACE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EB564AD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FE4084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256984,80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A1D836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365" w:type="dxa"/>
            <w:vAlign w:val="center"/>
          </w:tcPr>
          <w:p w14:paraId="3947AFF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47619,60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E362F2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14:paraId="4FBBF39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87D9EF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647FD7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12D282D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5660,00</w:t>
            </w:r>
          </w:p>
        </w:tc>
        <w:tc>
          <w:tcPr>
            <w:tcW w:w="851" w:type="dxa"/>
            <w:vAlign w:val="center"/>
          </w:tcPr>
          <w:p w14:paraId="30F21AB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1754F5E4" w14:textId="77777777" w:rsidTr="005219C9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06FC15B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FD9F21D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3729F3D7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F7C468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96558,80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DA9ED6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365" w:type="dxa"/>
            <w:vAlign w:val="center"/>
          </w:tcPr>
          <w:p w14:paraId="3B054BC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538F67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14:paraId="0553558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903BA0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1716,00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F05B1E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11820,00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2885FC2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851" w:type="dxa"/>
            <w:vAlign w:val="center"/>
          </w:tcPr>
          <w:p w14:paraId="3728125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2DB8837E" w14:textId="77777777" w:rsidTr="005219C9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3169F49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8D8E047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320F01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842,80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1A681B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365" w:type="dxa"/>
            <w:vAlign w:val="center"/>
          </w:tcPr>
          <w:p w14:paraId="4BCAEC2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2D331A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14:paraId="3B2462B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DEC66F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136F30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41784D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851" w:type="dxa"/>
            <w:vAlign w:val="center"/>
          </w:tcPr>
          <w:p w14:paraId="7550898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2E01DA51" w14:textId="77777777" w:rsidTr="005219C9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1A993A0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3544D21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41FA70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11716,00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D56BE2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63CA11D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A1B7B5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14:paraId="6B57735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14F106C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1716,00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D9D09D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C8F038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58803A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0A62EAB1" w14:textId="77777777" w:rsidTr="005219C9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1821206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9E5EEFB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9. «Строительство объектов</w:t>
            </w:r>
          </w:p>
          <w:p w14:paraId="150DF6EB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культуры»,</w:t>
            </w:r>
          </w:p>
          <w:p w14:paraId="53C63FC8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789AE2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1581047,40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7EAE77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09BF474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A1F4B4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96752,10</w:t>
            </w:r>
          </w:p>
        </w:tc>
        <w:tc>
          <w:tcPr>
            <w:tcW w:w="1364" w:type="dxa"/>
            <w:vAlign w:val="center"/>
          </w:tcPr>
          <w:p w14:paraId="6D98021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  <w:p w14:paraId="7B950CA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195896,30</w:t>
            </w:r>
          </w:p>
          <w:p w14:paraId="2012B2C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0861C6A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A0FA5C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5578F5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14:paraId="7B230AD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7D49419D" w14:textId="77777777" w:rsidTr="005219C9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0FD2380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EBC596F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ABFB89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774880,00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819345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59FA1CB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B2C5EE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364" w:type="dxa"/>
            <w:vAlign w:val="center"/>
          </w:tcPr>
          <w:p w14:paraId="204206F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90000,00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2011B7A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2BF428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180503,00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E6926F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461647,00</w:t>
            </w:r>
          </w:p>
        </w:tc>
        <w:tc>
          <w:tcPr>
            <w:tcW w:w="851" w:type="dxa"/>
            <w:vAlign w:val="center"/>
          </w:tcPr>
          <w:p w14:paraId="0308A25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26BB5D7A" w14:textId="77777777" w:rsidTr="005219C9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7E672BF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70E3397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6DDFCC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622166,90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D3623E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410AFED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DDFA6B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34910,30</w:t>
            </w:r>
          </w:p>
        </w:tc>
        <w:tc>
          <w:tcPr>
            <w:tcW w:w="1364" w:type="dxa"/>
            <w:vAlign w:val="center"/>
          </w:tcPr>
          <w:p w14:paraId="680AC8A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73537,60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0C0FEF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702487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144402,00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DA1AA1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369317,00</w:t>
            </w:r>
          </w:p>
        </w:tc>
        <w:tc>
          <w:tcPr>
            <w:tcW w:w="851" w:type="dxa"/>
            <w:vAlign w:val="center"/>
          </w:tcPr>
          <w:p w14:paraId="3E06D23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29EF3BFA" w14:textId="77777777" w:rsidTr="005219C9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7CFDCE7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FE66719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350E0904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67CBD9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184000,50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A82FDB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7E4CFD1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A958B5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19111,80</w:t>
            </w:r>
          </w:p>
        </w:tc>
        <w:tc>
          <w:tcPr>
            <w:tcW w:w="1364" w:type="dxa"/>
            <w:vAlign w:val="center"/>
          </w:tcPr>
          <w:p w14:paraId="060F160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32358,70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BCC850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01719E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149A90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14:paraId="11E56F6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338739CF" w14:textId="77777777" w:rsidTr="005219C9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59DCA7D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11F7132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E46445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175750,50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8B8616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347E4AD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C09A06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14961,80</w:t>
            </w:r>
          </w:p>
        </w:tc>
        <w:tc>
          <w:tcPr>
            <w:tcW w:w="1364" w:type="dxa"/>
            <w:vAlign w:val="center"/>
          </w:tcPr>
          <w:p w14:paraId="485B4CC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32358,70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19D8BD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40B9D1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C9736E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14:paraId="20212B4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05FEE035" w14:textId="77777777" w:rsidTr="005219C9">
        <w:trPr>
          <w:trHeight w:val="228"/>
          <w:jc w:val="center"/>
        </w:trPr>
        <w:tc>
          <w:tcPr>
            <w:tcW w:w="568" w:type="dxa"/>
            <w:shd w:val="clear" w:color="auto" w:fill="auto"/>
          </w:tcPr>
          <w:p w14:paraId="65C1984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14:paraId="4EFCEDE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14:paraId="5840BE7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14:paraId="46D8CB5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14:paraId="05FE24E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14:paraId="01DA3FE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14:paraId="2CD3660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14:paraId="44FDE8D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14:paraId="5BDA903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14:paraId="6ADA8CF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5D5E4EB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0B721B" w:rsidRPr="007451BA" w14:paraId="0B5371CF" w14:textId="77777777" w:rsidTr="005219C9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1DEC124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4869434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9F030E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8250,00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E911FF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3083AE2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6BCF83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4150,00</w:t>
            </w:r>
          </w:p>
        </w:tc>
        <w:tc>
          <w:tcPr>
            <w:tcW w:w="1364" w:type="dxa"/>
            <w:vAlign w:val="center"/>
          </w:tcPr>
          <w:p w14:paraId="5A8A4A7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65788D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728FF6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2ADC3E0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E44AAA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37DE6873" w14:textId="77777777" w:rsidTr="005219C9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1B41BAF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3AE4203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10. «Строительство и реконструкция объектов  благоустройства»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 в том числе:</w:t>
            </w: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F27545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2DB72F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67D6FE2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DE1A28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364" w:type="dxa"/>
            <w:vAlign w:val="center"/>
          </w:tcPr>
          <w:p w14:paraId="1425900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0142F9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172B12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8025A2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D49EB8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7B59E4EB" w14:textId="77777777" w:rsidTr="005219C9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6A59D0A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2A67E72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84DA4D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5B9CC9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73EB43D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396F19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14:paraId="70BFF1C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EAAF55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F92343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6E9EB4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6F3358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13B1A840" w14:textId="77777777" w:rsidTr="005219C9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42AFF9E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41276AB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035F6BF8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EBDC7A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1A16B9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38A89D7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7AE183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364" w:type="dxa"/>
            <w:vAlign w:val="center"/>
          </w:tcPr>
          <w:p w14:paraId="2CE3564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28720EB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AABD81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D8E31D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319E6A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7EDCB363" w14:textId="77777777" w:rsidTr="005219C9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2190591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9B6E741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8D273E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CB5C6E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649C5F2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DFBA09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364" w:type="dxa"/>
            <w:vAlign w:val="center"/>
          </w:tcPr>
          <w:p w14:paraId="194D25B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FABA07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636B7D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C36793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0D4CD8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6118ADE8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73DAE1E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14062" w:type="dxa"/>
            <w:gridSpan w:val="10"/>
            <w:vAlign w:val="center"/>
          </w:tcPr>
          <w:p w14:paraId="2F18AFB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0B721B" w:rsidRPr="007451BA" w14:paraId="1943E7FF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0AD4754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3A2D52B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   по   прочим нуждам,           </w:t>
            </w:r>
          </w:p>
          <w:p w14:paraId="68D89FF2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97CF22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338611,90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961FFC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42675,70</w:t>
            </w:r>
          </w:p>
        </w:tc>
        <w:tc>
          <w:tcPr>
            <w:tcW w:w="1365" w:type="dxa"/>
            <w:vAlign w:val="center"/>
          </w:tcPr>
          <w:p w14:paraId="2F9E780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44241,90</w:t>
            </w:r>
          </w:p>
        </w:tc>
        <w:tc>
          <w:tcPr>
            <w:tcW w:w="1364" w:type="dxa"/>
            <w:vAlign w:val="center"/>
          </w:tcPr>
          <w:p w14:paraId="6D70166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48200,00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018A0E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49600,00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BE0660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57000,00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AB7CEC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48244,40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88559E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48649,90</w:t>
            </w:r>
          </w:p>
        </w:tc>
        <w:tc>
          <w:tcPr>
            <w:tcW w:w="851" w:type="dxa"/>
            <w:vAlign w:val="center"/>
          </w:tcPr>
          <w:p w14:paraId="2ED7AFA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2379F8A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721B" w:rsidRPr="007451BA" w14:paraId="68DE838E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5D27DB4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D13409A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6A234A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338611,90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7CBBDC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42675,70</w:t>
            </w:r>
          </w:p>
        </w:tc>
        <w:tc>
          <w:tcPr>
            <w:tcW w:w="1365" w:type="dxa"/>
            <w:vAlign w:val="center"/>
          </w:tcPr>
          <w:p w14:paraId="3E3CF2A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44241,90</w:t>
            </w:r>
          </w:p>
        </w:tc>
        <w:tc>
          <w:tcPr>
            <w:tcW w:w="1364" w:type="dxa"/>
            <w:vAlign w:val="center"/>
          </w:tcPr>
          <w:p w14:paraId="4334FB2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48200,00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294F4B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49600,00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77DFF7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57000,00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7BEDF1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48244,40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0811AD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48649,90</w:t>
            </w:r>
          </w:p>
        </w:tc>
        <w:tc>
          <w:tcPr>
            <w:tcW w:w="851" w:type="dxa"/>
            <w:vAlign w:val="center"/>
          </w:tcPr>
          <w:p w14:paraId="33EEBD3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42A18A1B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3B69D9D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51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6D70597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1.  «Обеспечение деятельности органа местного самоуправления «Комитет по архитектуре и градостроитель</w:t>
            </w:r>
          </w:p>
          <w:p w14:paraId="61FE4EB1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ству Каменск-Уральского городского</w:t>
            </w:r>
          </w:p>
          <w:p w14:paraId="741DB829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округа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», </w:t>
            </w:r>
          </w:p>
          <w:p w14:paraId="332EF142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AEA4E4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156342,30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9C93FA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65" w:type="dxa"/>
            <w:vAlign w:val="center"/>
          </w:tcPr>
          <w:p w14:paraId="389B9EF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21971,10</w:t>
            </w:r>
          </w:p>
        </w:tc>
        <w:tc>
          <w:tcPr>
            <w:tcW w:w="1364" w:type="dxa"/>
            <w:vAlign w:val="center"/>
          </w:tcPr>
          <w:p w14:paraId="452D631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93F0D2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2E9241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519FE0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1133994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1" w:type="dxa"/>
            <w:vAlign w:val="center"/>
          </w:tcPr>
          <w:p w14:paraId="038B385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EFE3B4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4A33DC9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721B" w:rsidRPr="007451BA" w14:paraId="24A97D27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4A3C091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52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C34DA84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2AFF82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156342,30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3CF05B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65" w:type="dxa"/>
            <w:vAlign w:val="center"/>
          </w:tcPr>
          <w:p w14:paraId="381A533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21971,10</w:t>
            </w:r>
          </w:p>
        </w:tc>
        <w:tc>
          <w:tcPr>
            <w:tcW w:w="1364" w:type="dxa"/>
            <w:vAlign w:val="center"/>
          </w:tcPr>
          <w:p w14:paraId="64F7E8E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5AEEA6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262DD8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5DAB1F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1EACDE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1" w:type="dxa"/>
            <w:vAlign w:val="center"/>
          </w:tcPr>
          <w:p w14:paraId="67EA5AC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3283C76C" w14:textId="77777777" w:rsidTr="005219C9">
        <w:trPr>
          <w:jc w:val="center"/>
        </w:trPr>
        <w:tc>
          <w:tcPr>
            <w:tcW w:w="568" w:type="dxa"/>
            <w:shd w:val="clear" w:color="auto" w:fill="auto"/>
          </w:tcPr>
          <w:p w14:paraId="15331A7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14:paraId="648BCE4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14:paraId="6276563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14:paraId="70D6213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14:paraId="61C545BF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</w:tcPr>
          <w:p w14:paraId="6811998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shd w:val="clear" w:color="auto" w:fill="auto"/>
          </w:tcPr>
          <w:p w14:paraId="063B0A5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14:paraId="2209481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14:paraId="5920281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14:paraId="41AF1D5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7604D59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0B721B" w:rsidRPr="007451BA" w14:paraId="6C20E595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0486368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53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BE7A188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2. «Обеспечение деятельности муниципального казенного учреждения «Управление капитального строительства»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                                                                            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02C9DD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159753,80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AB1481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65" w:type="dxa"/>
            <w:vAlign w:val="center"/>
          </w:tcPr>
          <w:p w14:paraId="7E271FF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22212,80</w:t>
            </w:r>
          </w:p>
        </w:tc>
        <w:tc>
          <w:tcPr>
            <w:tcW w:w="1364" w:type="dxa"/>
            <w:vAlign w:val="center"/>
          </w:tcPr>
          <w:p w14:paraId="3E028546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1BFA4F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028B66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23400,00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4EB68D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622BB0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14:paraId="2D6DE61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0312629E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45146E2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54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BD3A7AA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1D3ED2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159753,80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A3D436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65" w:type="dxa"/>
            <w:vAlign w:val="center"/>
          </w:tcPr>
          <w:p w14:paraId="1B4F077B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22212,80</w:t>
            </w:r>
          </w:p>
        </w:tc>
        <w:tc>
          <w:tcPr>
            <w:tcW w:w="1364" w:type="dxa"/>
            <w:vAlign w:val="center"/>
          </w:tcPr>
          <w:p w14:paraId="41DEBD5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912B3A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D821F7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23400,00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3FD513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2820E3E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</w:tcPr>
          <w:p w14:paraId="10D2D3C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1ED4828A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735DF028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55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5D3278A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3. «Мероприятия в области строительства, архитектуры и градострои-</w:t>
            </w:r>
          </w:p>
          <w:p w14:paraId="40A0D763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тельства»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  <w:p w14:paraId="7573CD59" w14:textId="77777777" w:rsidR="000B721B" w:rsidRPr="007451BA" w:rsidRDefault="000B721B" w:rsidP="000B72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699CE1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22515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584EEE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65" w:type="dxa"/>
            <w:vAlign w:val="center"/>
          </w:tcPr>
          <w:p w14:paraId="57CDC897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58,00</w:t>
            </w:r>
          </w:p>
        </w:tc>
        <w:tc>
          <w:tcPr>
            <w:tcW w:w="1364" w:type="dxa"/>
            <w:vAlign w:val="center"/>
          </w:tcPr>
          <w:p w14:paraId="0C953D4C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45D4A6D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19FD0BD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BBB311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755E802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14:paraId="35B2939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B721B" w:rsidRPr="007451BA" w14:paraId="6DA79A1A" w14:textId="77777777" w:rsidTr="005219C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59A09F9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216DA7E" w14:textId="77777777" w:rsidR="000B721B" w:rsidRPr="007451BA" w:rsidRDefault="000B721B" w:rsidP="000B72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1C8D290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22515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042C065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65" w:type="dxa"/>
            <w:vAlign w:val="center"/>
          </w:tcPr>
          <w:p w14:paraId="2BDBCA9E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58,00</w:t>
            </w:r>
          </w:p>
        </w:tc>
        <w:tc>
          <w:tcPr>
            <w:tcW w:w="1364" w:type="dxa"/>
            <w:vAlign w:val="center"/>
          </w:tcPr>
          <w:p w14:paraId="29F8E6C4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CB9BF19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CE5106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AB21B1A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2DC68153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</w:tcPr>
          <w:p w14:paraId="335C0E91" w14:textId="77777777" w:rsidR="000B721B" w:rsidRPr="007451BA" w:rsidRDefault="000B721B" w:rsidP="000B72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</w:tbl>
    <w:p w14:paraId="51CFD7F2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D9C4C89" w14:textId="77777777" w:rsidR="0075413D" w:rsidRPr="007451BA" w:rsidRDefault="0075413D" w:rsidP="00514F4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030F3A4" w14:textId="77777777" w:rsidR="0075413D" w:rsidRPr="007451BA" w:rsidRDefault="0075413D" w:rsidP="00514F4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0FFCC8B" w14:textId="77777777" w:rsidR="0075413D" w:rsidRPr="007451BA" w:rsidRDefault="0075413D" w:rsidP="00514F4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056D4E7" w14:textId="77777777" w:rsidR="0075413D" w:rsidRPr="007451BA" w:rsidRDefault="0075413D" w:rsidP="00514F4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E3264AE" w14:textId="77777777" w:rsidR="0075413D" w:rsidRPr="007451BA" w:rsidRDefault="0075413D" w:rsidP="00514F4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E4D3AFC" w14:textId="77777777" w:rsidR="0075413D" w:rsidRPr="007451BA" w:rsidRDefault="0075413D" w:rsidP="00514F4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3DC9A42" w14:textId="77777777" w:rsidR="0075413D" w:rsidRPr="007451BA" w:rsidRDefault="0075413D" w:rsidP="00514F4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1169F1C" w14:textId="77777777" w:rsidR="0075413D" w:rsidRPr="007451BA" w:rsidRDefault="0075413D" w:rsidP="00514F4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BE2B370" w14:textId="77777777" w:rsidR="0075413D" w:rsidRPr="007451BA" w:rsidRDefault="0075413D" w:rsidP="00514F4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30AA75B" w14:textId="77777777" w:rsidR="0075413D" w:rsidRPr="007451BA" w:rsidRDefault="0075413D" w:rsidP="00514F4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AC320ED" w14:textId="77777777" w:rsidR="00514F4B" w:rsidRPr="007451BA" w:rsidRDefault="00514F4B" w:rsidP="00514F4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8</w:t>
      </w:r>
    </w:p>
    <w:p w14:paraId="5AD32041" w14:textId="77777777" w:rsidR="00514F4B" w:rsidRPr="007451BA" w:rsidRDefault="00514F4B" w:rsidP="00514F4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708936A0" w14:textId="77777777" w:rsidR="00514F4B" w:rsidRPr="007451BA" w:rsidRDefault="00514F4B" w:rsidP="00514F4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71E41086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66072E3A" w14:textId="77777777" w:rsidR="00514F4B" w:rsidRPr="007451BA" w:rsidRDefault="004E225F" w:rsidP="00514F4B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   </w:t>
      </w:r>
      <w:r w:rsidR="00514F4B" w:rsidRPr="007451BA">
        <w:rPr>
          <w:rFonts w:ascii="Liberation Serif" w:hAnsi="Liberation Serif" w:cs="Liberation Serif"/>
          <w:sz w:val="28"/>
          <w:szCs w:val="28"/>
        </w:rPr>
        <w:t>Приложение № 10 к Программе</w:t>
      </w:r>
    </w:p>
    <w:p w14:paraId="3C855E82" w14:textId="77777777" w:rsidR="00514F4B" w:rsidRPr="007451BA" w:rsidRDefault="00514F4B" w:rsidP="00514F4B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6387693B" w14:textId="77777777" w:rsidR="00514F4B" w:rsidRPr="007451BA" w:rsidRDefault="00514F4B" w:rsidP="00514F4B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5CDCEBA0" w14:textId="77777777" w:rsidR="00514F4B" w:rsidRPr="007451BA" w:rsidRDefault="00514F4B" w:rsidP="00514F4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14:paraId="2248483F" w14:textId="77777777" w:rsidR="00514F4B" w:rsidRPr="007451BA" w:rsidRDefault="00514F4B" w:rsidP="00514F4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по выполнению подпрограммы «Обеспечение деятельности органа местного самоуправления «Комитет по архитектуре и градостроительству Каменск-Уральского городского округа», 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14:paraId="4A085AAC" w14:textId="77777777" w:rsidR="0075413D" w:rsidRPr="007451BA" w:rsidRDefault="0075413D" w:rsidP="00514F4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552"/>
        <w:gridCol w:w="1328"/>
        <w:gridCol w:w="1329"/>
        <w:gridCol w:w="1329"/>
        <w:gridCol w:w="1329"/>
        <w:gridCol w:w="1329"/>
        <w:gridCol w:w="1329"/>
        <w:gridCol w:w="1329"/>
        <w:gridCol w:w="1329"/>
        <w:gridCol w:w="854"/>
      </w:tblGrid>
      <w:tr w:rsidR="00514F4B" w:rsidRPr="007451BA" w14:paraId="417A6AD4" w14:textId="77777777" w:rsidTr="005219C9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14:paraId="3D8B64C2" w14:textId="77777777" w:rsidR="00514F4B" w:rsidRPr="007451BA" w:rsidRDefault="00514F4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27A52C03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631" w:type="dxa"/>
            <w:gridSpan w:val="8"/>
            <w:shd w:val="clear" w:color="auto" w:fill="auto"/>
          </w:tcPr>
          <w:p w14:paraId="06963826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</w:p>
          <w:p w14:paraId="4BF4C11A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4" w:type="dxa"/>
            <w:vMerge w:val="restart"/>
            <w:textDirection w:val="btLr"/>
            <w:vAlign w:val="center"/>
          </w:tcPr>
          <w:p w14:paraId="07A0DE3C" w14:textId="77777777" w:rsidR="00514F4B" w:rsidRPr="007451BA" w:rsidRDefault="00514F4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Номер целевого показателя, на достижение которого направлено мероприятие</w:t>
            </w:r>
          </w:p>
        </w:tc>
      </w:tr>
      <w:tr w:rsidR="00514F4B" w:rsidRPr="007451BA" w14:paraId="567381E0" w14:textId="77777777" w:rsidTr="005219C9">
        <w:trPr>
          <w:cantSplit/>
          <w:trHeight w:val="2364"/>
        </w:trPr>
        <w:tc>
          <w:tcPr>
            <w:tcW w:w="596" w:type="dxa"/>
            <w:vMerge/>
            <w:shd w:val="clear" w:color="auto" w:fill="auto"/>
          </w:tcPr>
          <w:p w14:paraId="1061285A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7A55B64B" w14:textId="77777777" w:rsidR="00514F4B" w:rsidRPr="007451BA" w:rsidRDefault="00514F4B" w:rsidP="005219C9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453F64E4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29" w:type="dxa"/>
            <w:shd w:val="clear" w:color="auto" w:fill="auto"/>
          </w:tcPr>
          <w:p w14:paraId="2C0E4C3B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первый</w:t>
            </w:r>
          </w:p>
          <w:p w14:paraId="3B8F3F43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017AC04A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5D2F8D48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29" w:type="dxa"/>
            <w:shd w:val="clear" w:color="auto" w:fill="auto"/>
          </w:tcPr>
          <w:p w14:paraId="044BD80E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второй </w:t>
            </w:r>
          </w:p>
          <w:p w14:paraId="6CAC484E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285ED385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58E56078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29" w:type="dxa"/>
            <w:shd w:val="clear" w:color="auto" w:fill="auto"/>
          </w:tcPr>
          <w:p w14:paraId="72B2BC8C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третий</w:t>
            </w:r>
          </w:p>
          <w:p w14:paraId="4DF848B6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490A3FB7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293B21E7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29" w:type="dxa"/>
            <w:shd w:val="clear" w:color="auto" w:fill="auto"/>
          </w:tcPr>
          <w:p w14:paraId="5C906D43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2BBC9515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7CB01620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0A4DBF1E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29" w:type="dxa"/>
            <w:shd w:val="clear" w:color="auto" w:fill="auto"/>
          </w:tcPr>
          <w:p w14:paraId="63A98E2E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пятый</w:t>
            </w:r>
          </w:p>
          <w:p w14:paraId="7AC061F5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417AFFBF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26B21316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29" w:type="dxa"/>
          </w:tcPr>
          <w:p w14:paraId="1892FE86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шестой</w:t>
            </w:r>
          </w:p>
          <w:p w14:paraId="5A3B11C0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2724DFFF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4CB20D08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29" w:type="dxa"/>
          </w:tcPr>
          <w:p w14:paraId="65AACC1D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седьмой</w:t>
            </w:r>
          </w:p>
          <w:p w14:paraId="64655710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1EC9FB8C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45C3F191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4" w:type="dxa"/>
            <w:vMerge/>
          </w:tcPr>
          <w:p w14:paraId="09171B00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4F4B" w:rsidRPr="007451BA" w14:paraId="22BEB6D6" w14:textId="77777777" w:rsidTr="005219C9">
        <w:tc>
          <w:tcPr>
            <w:tcW w:w="596" w:type="dxa"/>
            <w:shd w:val="clear" w:color="auto" w:fill="auto"/>
          </w:tcPr>
          <w:p w14:paraId="284A5507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14:paraId="46ACC18A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28" w:type="dxa"/>
            <w:shd w:val="clear" w:color="auto" w:fill="auto"/>
          </w:tcPr>
          <w:p w14:paraId="6C89965C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29" w:type="dxa"/>
            <w:shd w:val="clear" w:color="auto" w:fill="auto"/>
          </w:tcPr>
          <w:p w14:paraId="755A2F58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29" w:type="dxa"/>
            <w:shd w:val="clear" w:color="auto" w:fill="auto"/>
          </w:tcPr>
          <w:p w14:paraId="1FD740C7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29" w:type="dxa"/>
            <w:shd w:val="clear" w:color="auto" w:fill="auto"/>
          </w:tcPr>
          <w:p w14:paraId="1FDCC4DF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29" w:type="dxa"/>
            <w:shd w:val="clear" w:color="auto" w:fill="auto"/>
          </w:tcPr>
          <w:p w14:paraId="737969CA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29" w:type="dxa"/>
            <w:shd w:val="clear" w:color="auto" w:fill="auto"/>
          </w:tcPr>
          <w:p w14:paraId="13DC4EDD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29" w:type="dxa"/>
          </w:tcPr>
          <w:p w14:paraId="05CA3E18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29" w:type="dxa"/>
          </w:tcPr>
          <w:p w14:paraId="3ABCCEF9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4" w:type="dxa"/>
          </w:tcPr>
          <w:p w14:paraId="785CFF65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14F4B" w:rsidRPr="007451BA" w14:paraId="3FFC46E3" w14:textId="77777777" w:rsidTr="005219C9">
        <w:tc>
          <w:tcPr>
            <w:tcW w:w="596" w:type="dxa"/>
            <w:shd w:val="clear" w:color="auto" w:fill="auto"/>
            <w:vAlign w:val="center"/>
          </w:tcPr>
          <w:p w14:paraId="0978EE03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14:paraId="7F4F9A64" w14:textId="77777777" w:rsidR="00514F4B" w:rsidRPr="007451BA" w:rsidRDefault="00514F4B" w:rsidP="005219C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14:paraId="2BE2DC1A" w14:textId="77777777" w:rsidR="00514F4B" w:rsidRPr="007451BA" w:rsidRDefault="00514F4B" w:rsidP="005219C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подпрограмме, </w:t>
            </w:r>
          </w:p>
          <w:p w14:paraId="392288F8" w14:textId="77777777" w:rsidR="00514F4B" w:rsidRPr="007451BA" w:rsidRDefault="00514F4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7CED5C6B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156342,30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38FF7C44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3C4F1F3C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21971,10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426E152B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142EDA55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647A9BD6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vAlign w:val="center"/>
          </w:tcPr>
          <w:p w14:paraId="4EB939FB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vAlign w:val="center"/>
          </w:tcPr>
          <w:p w14:paraId="32F238D6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14:paraId="117B3DBD" w14:textId="77777777" w:rsidR="00514F4B" w:rsidRPr="007451BA" w:rsidRDefault="00514F4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14F4B" w:rsidRPr="007451BA" w14:paraId="01757C46" w14:textId="77777777" w:rsidTr="005219C9">
        <w:tc>
          <w:tcPr>
            <w:tcW w:w="596" w:type="dxa"/>
            <w:shd w:val="clear" w:color="auto" w:fill="auto"/>
            <w:vAlign w:val="center"/>
          </w:tcPr>
          <w:p w14:paraId="4C385A64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14:paraId="28F085B2" w14:textId="77777777" w:rsidR="00514F4B" w:rsidRPr="007451BA" w:rsidRDefault="00514F4B" w:rsidP="005219C9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2E45CF90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156342,30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47388F3E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5FDC25BF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21971,10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1BA103A1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0B14F8E7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3E9D7F59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vAlign w:val="center"/>
          </w:tcPr>
          <w:p w14:paraId="3B2B5379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vAlign w:val="center"/>
          </w:tcPr>
          <w:p w14:paraId="082E1025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14:paraId="6A2DFDFB" w14:textId="77777777" w:rsidR="00514F4B" w:rsidRPr="007451BA" w:rsidRDefault="00514F4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14F4B" w:rsidRPr="007451BA" w14:paraId="58D0F3A9" w14:textId="77777777" w:rsidTr="005219C9">
        <w:tc>
          <w:tcPr>
            <w:tcW w:w="596" w:type="dxa"/>
            <w:shd w:val="clear" w:color="auto" w:fill="auto"/>
            <w:vAlign w:val="center"/>
          </w:tcPr>
          <w:p w14:paraId="132D4719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037" w:type="dxa"/>
            <w:gridSpan w:val="10"/>
            <w:shd w:val="clear" w:color="auto" w:fill="auto"/>
          </w:tcPr>
          <w:p w14:paraId="4B0D505E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Прочие нужды</w:t>
            </w:r>
          </w:p>
        </w:tc>
      </w:tr>
      <w:tr w:rsidR="00514F4B" w:rsidRPr="007451BA" w14:paraId="5799FD54" w14:textId="77777777" w:rsidTr="005219C9">
        <w:tc>
          <w:tcPr>
            <w:tcW w:w="596" w:type="dxa"/>
            <w:shd w:val="clear" w:color="auto" w:fill="auto"/>
            <w:vAlign w:val="center"/>
          </w:tcPr>
          <w:p w14:paraId="632083E4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14:paraId="7170B870" w14:textId="77777777" w:rsidR="00514F4B" w:rsidRPr="007451BA" w:rsidRDefault="00514F4B" w:rsidP="005219C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прочим нуждам,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0C608F23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156342,30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6F5FDB4C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4B6CEB8B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21971,10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2C9513EE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6E2A6288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vAlign w:val="center"/>
          </w:tcPr>
          <w:p w14:paraId="6B12E9C6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vAlign w:val="center"/>
          </w:tcPr>
          <w:p w14:paraId="4F9F4033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2B6EB454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14:paraId="5108BF26" w14:textId="77777777" w:rsidR="00514F4B" w:rsidRPr="007451BA" w:rsidRDefault="00514F4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14F4B" w:rsidRPr="007451BA" w14:paraId="00C590DB" w14:textId="77777777" w:rsidTr="005219C9">
        <w:tc>
          <w:tcPr>
            <w:tcW w:w="596" w:type="dxa"/>
            <w:shd w:val="clear" w:color="auto" w:fill="auto"/>
            <w:vAlign w:val="center"/>
          </w:tcPr>
          <w:p w14:paraId="49986844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14:paraId="76E4CFFE" w14:textId="77777777" w:rsidR="00514F4B" w:rsidRPr="007451BA" w:rsidRDefault="00514F4B" w:rsidP="005219C9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430C3491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156342,30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46496ABA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0990496D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21971,10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7F5D84A1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41B610DF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vAlign w:val="center"/>
          </w:tcPr>
          <w:p w14:paraId="00B20293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vAlign w:val="center"/>
          </w:tcPr>
          <w:p w14:paraId="4819606C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1094F0B8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14:paraId="3CE38DD9" w14:textId="77777777" w:rsidR="00514F4B" w:rsidRPr="007451BA" w:rsidRDefault="00514F4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14F4B" w:rsidRPr="007451BA" w14:paraId="58D0DB44" w14:textId="77777777" w:rsidTr="005219C9">
        <w:tc>
          <w:tcPr>
            <w:tcW w:w="596" w:type="dxa"/>
            <w:shd w:val="clear" w:color="auto" w:fill="auto"/>
            <w:vAlign w:val="center"/>
          </w:tcPr>
          <w:p w14:paraId="3652DEED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2" w:type="dxa"/>
            <w:shd w:val="clear" w:color="auto" w:fill="auto"/>
          </w:tcPr>
          <w:p w14:paraId="243EFAE0" w14:textId="77777777" w:rsidR="00514F4B" w:rsidRPr="007451BA" w:rsidRDefault="00514F4B" w:rsidP="005219C9">
            <w:pPr>
              <w:pStyle w:val="ConsPlusCel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28" w:type="dxa"/>
            <w:shd w:val="clear" w:color="auto" w:fill="auto"/>
          </w:tcPr>
          <w:p w14:paraId="1F2B1AF9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29" w:type="dxa"/>
            <w:shd w:val="clear" w:color="auto" w:fill="auto"/>
          </w:tcPr>
          <w:p w14:paraId="53B693C1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29" w:type="dxa"/>
            <w:shd w:val="clear" w:color="auto" w:fill="auto"/>
          </w:tcPr>
          <w:p w14:paraId="1E4F3007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29" w:type="dxa"/>
            <w:shd w:val="clear" w:color="auto" w:fill="auto"/>
          </w:tcPr>
          <w:p w14:paraId="5EF23902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29" w:type="dxa"/>
            <w:shd w:val="clear" w:color="auto" w:fill="auto"/>
          </w:tcPr>
          <w:p w14:paraId="0D81F1F9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29" w:type="dxa"/>
          </w:tcPr>
          <w:p w14:paraId="4D2C94AE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29" w:type="dxa"/>
          </w:tcPr>
          <w:p w14:paraId="4250AC08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29" w:type="dxa"/>
            <w:shd w:val="clear" w:color="auto" w:fill="auto"/>
          </w:tcPr>
          <w:p w14:paraId="2BE47A10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4" w:type="dxa"/>
          </w:tcPr>
          <w:p w14:paraId="772B7267" w14:textId="77777777" w:rsidR="00514F4B" w:rsidRPr="007451BA" w:rsidRDefault="00514F4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14F4B" w:rsidRPr="007451BA" w14:paraId="61C9480D" w14:textId="77777777" w:rsidTr="005219C9">
        <w:tc>
          <w:tcPr>
            <w:tcW w:w="596" w:type="dxa"/>
            <w:shd w:val="clear" w:color="auto" w:fill="auto"/>
            <w:vAlign w:val="center"/>
          </w:tcPr>
          <w:p w14:paraId="5F78B7A9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14:paraId="352AC72E" w14:textId="77777777" w:rsidR="00514F4B" w:rsidRPr="007451BA" w:rsidRDefault="00514F4B" w:rsidP="005219C9">
            <w:pPr>
              <w:pStyle w:val="ConsPlusCel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Обеспечение деятельности органа местного самоуправления «Комитет по архитектуре и градостроительству </w:t>
            </w: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Каменск-Уральского городского округа</w:t>
            </w: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», </w:t>
            </w:r>
          </w:p>
          <w:p w14:paraId="4528020F" w14:textId="77777777" w:rsidR="00514F4B" w:rsidRPr="007451BA" w:rsidRDefault="00514F4B" w:rsidP="005219C9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2AE3C4D4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156342,30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7F02C883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28D33F14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21971,10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4B27B4E9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4D5435E5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vAlign w:val="center"/>
          </w:tcPr>
          <w:p w14:paraId="32A47792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vAlign w:val="center"/>
          </w:tcPr>
          <w:p w14:paraId="6A8BECA9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1502FA52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14:paraId="2E49D6FC" w14:textId="77777777" w:rsidR="00514F4B" w:rsidRPr="007451BA" w:rsidRDefault="00514F4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4F4B" w:rsidRPr="007451BA" w14:paraId="059C590F" w14:textId="77777777" w:rsidTr="005219C9">
        <w:tc>
          <w:tcPr>
            <w:tcW w:w="596" w:type="dxa"/>
            <w:shd w:val="clear" w:color="auto" w:fill="auto"/>
            <w:vAlign w:val="center"/>
          </w:tcPr>
          <w:p w14:paraId="01DE1802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552" w:type="dxa"/>
            <w:shd w:val="clear" w:color="auto" w:fill="auto"/>
          </w:tcPr>
          <w:p w14:paraId="404BACD0" w14:textId="77777777" w:rsidR="00514F4B" w:rsidRPr="007451BA" w:rsidRDefault="00514F4B" w:rsidP="005219C9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32318839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156342,30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3143C953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108F4E18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21971,10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64B3B97F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5DE0219D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vAlign w:val="center"/>
          </w:tcPr>
          <w:p w14:paraId="7A767420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22500,00</w:t>
            </w:r>
          </w:p>
        </w:tc>
        <w:tc>
          <w:tcPr>
            <w:tcW w:w="1329" w:type="dxa"/>
            <w:vAlign w:val="center"/>
          </w:tcPr>
          <w:p w14:paraId="2D51E5A3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39E37B5A" w14:textId="77777777" w:rsidR="00514F4B" w:rsidRPr="007451BA" w:rsidRDefault="00514F4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14:paraId="66FFFD11" w14:textId="77777777" w:rsidR="00514F4B" w:rsidRPr="007451BA" w:rsidRDefault="00514F4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5A114CCB" w14:textId="77777777" w:rsidR="00514F4B" w:rsidRPr="007451BA" w:rsidRDefault="00514F4B" w:rsidP="00514F4B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64BBF85D" w14:textId="77777777" w:rsidR="00514F4B" w:rsidRPr="007451BA" w:rsidRDefault="00514F4B" w:rsidP="00514F4B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1A33E1DA" w14:textId="77777777" w:rsidR="00514F4B" w:rsidRPr="007451BA" w:rsidRDefault="00514F4B" w:rsidP="00514F4B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536C2868" w14:textId="77777777" w:rsidR="00514F4B" w:rsidRPr="007451BA" w:rsidRDefault="00514F4B" w:rsidP="00514F4B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7757112B" w14:textId="77777777" w:rsidR="00514F4B" w:rsidRPr="007451BA" w:rsidRDefault="00514F4B" w:rsidP="00514F4B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623A9455" w14:textId="77777777" w:rsidR="00514F4B" w:rsidRPr="007451BA" w:rsidRDefault="00514F4B" w:rsidP="00514F4B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7C596880" w14:textId="77777777" w:rsidR="00514F4B" w:rsidRPr="007451BA" w:rsidRDefault="00514F4B" w:rsidP="00514F4B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0D0AFEB9" w14:textId="77777777" w:rsidR="00514F4B" w:rsidRPr="007451BA" w:rsidRDefault="00514F4B" w:rsidP="00514F4B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79DABB5F" w14:textId="77777777" w:rsidR="00514F4B" w:rsidRPr="007451BA" w:rsidRDefault="00514F4B" w:rsidP="00514F4B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5753263E" w14:textId="77777777" w:rsidR="00514F4B" w:rsidRPr="007451BA" w:rsidRDefault="00514F4B" w:rsidP="00514F4B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2BEF06BF" w14:textId="77777777" w:rsidR="00514F4B" w:rsidRPr="007451BA" w:rsidRDefault="00514F4B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BE28849" w14:textId="77777777" w:rsidR="00514F4B" w:rsidRPr="007451BA" w:rsidRDefault="00514F4B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C930328" w14:textId="77777777" w:rsidR="00514F4B" w:rsidRPr="007451BA" w:rsidRDefault="00514F4B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EECD691" w14:textId="77777777" w:rsidR="00514F4B" w:rsidRPr="007451BA" w:rsidRDefault="00514F4B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EF06BFD" w14:textId="77777777" w:rsidR="00514F4B" w:rsidRPr="007451BA" w:rsidRDefault="00514F4B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86BB7BB" w14:textId="77777777" w:rsidR="0075413D" w:rsidRPr="007451BA" w:rsidRDefault="0075413D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7744D35" w14:textId="77777777" w:rsidR="0075413D" w:rsidRPr="007451BA" w:rsidRDefault="0075413D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3C2E702" w14:textId="77777777" w:rsidR="0075413D" w:rsidRPr="007451BA" w:rsidRDefault="0075413D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7252221" w14:textId="77777777" w:rsidR="0075413D" w:rsidRPr="007451BA" w:rsidRDefault="0075413D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69AFCC5" w14:textId="77777777" w:rsidR="0075413D" w:rsidRPr="007451BA" w:rsidRDefault="0075413D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2DFCE90" w14:textId="77777777" w:rsidR="004637B9" w:rsidRPr="007451BA" w:rsidRDefault="004637B9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514F4B" w:rsidRPr="007451BA">
        <w:rPr>
          <w:rFonts w:ascii="Liberation Serif" w:hAnsi="Liberation Serif" w:cs="Liberation Serif"/>
          <w:bCs/>
          <w:sz w:val="28"/>
          <w:szCs w:val="28"/>
        </w:rPr>
        <w:t>9</w:t>
      </w:r>
    </w:p>
    <w:p w14:paraId="5F04183E" w14:textId="77777777" w:rsidR="004637B9" w:rsidRPr="007451BA" w:rsidRDefault="004637B9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3B22E9A1" w14:textId="77777777" w:rsidR="004637B9" w:rsidRPr="007451BA" w:rsidRDefault="004637B9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555AE69B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7D68E9D6" w14:textId="77777777" w:rsidR="004637B9" w:rsidRPr="007451BA" w:rsidRDefault="004E225F" w:rsidP="004E225F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   </w:t>
      </w:r>
      <w:r w:rsidR="004637B9" w:rsidRPr="007451BA">
        <w:rPr>
          <w:rFonts w:ascii="Liberation Serif" w:hAnsi="Liberation Serif" w:cs="Liberation Serif"/>
          <w:sz w:val="28"/>
          <w:szCs w:val="28"/>
        </w:rPr>
        <w:t>Приложение № 1</w:t>
      </w:r>
      <w:r w:rsidR="00514F4B" w:rsidRPr="007451BA">
        <w:rPr>
          <w:rFonts w:ascii="Liberation Serif" w:hAnsi="Liberation Serif" w:cs="Liberation Serif"/>
          <w:sz w:val="28"/>
          <w:szCs w:val="28"/>
        </w:rPr>
        <w:t>1</w:t>
      </w:r>
      <w:r w:rsidR="004637B9" w:rsidRPr="007451BA">
        <w:rPr>
          <w:rFonts w:ascii="Liberation Serif" w:hAnsi="Liberation Serif" w:cs="Liberation Serif"/>
          <w:sz w:val="28"/>
          <w:szCs w:val="28"/>
        </w:rPr>
        <w:t xml:space="preserve"> к Программе</w:t>
      </w:r>
    </w:p>
    <w:p w14:paraId="3CDFA1BE" w14:textId="77777777" w:rsidR="004637B9" w:rsidRPr="007451BA" w:rsidRDefault="004637B9" w:rsidP="004637B9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6A4CB82F" w14:textId="77777777" w:rsidR="004637B9" w:rsidRPr="007451BA" w:rsidRDefault="004637B9" w:rsidP="004637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14:paraId="1C42CBD4" w14:textId="77777777" w:rsidR="004637B9" w:rsidRPr="007451BA" w:rsidRDefault="004637B9" w:rsidP="004637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по выполнению подпрограммы «Обеспечение деятельности муниципального казенного учреждения «Управление капитального строительства», 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</w:t>
      </w:r>
    </w:p>
    <w:p w14:paraId="499234F2" w14:textId="77777777" w:rsidR="004637B9" w:rsidRPr="007451BA" w:rsidRDefault="004637B9" w:rsidP="004637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на 2020-2026 годы»</w:t>
      </w:r>
    </w:p>
    <w:p w14:paraId="0905F2D9" w14:textId="77777777" w:rsidR="004637B9" w:rsidRPr="007451BA" w:rsidRDefault="004637B9" w:rsidP="004637B9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665"/>
        <w:gridCol w:w="1314"/>
        <w:gridCol w:w="1315"/>
        <w:gridCol w:w="1315"/>
        <w:gridCol w:w="1315"/>
        <w:gridCol w:w="1314"/>
        <w:gridCol w:w="1315"/>
        <w:gridCol w:w="1315"/>
        <w:gridCol w:w="1315"/>
        <w:gridCol w:w="851"/>
      </w:tblGrid>
      <w:tr w:rsidR="004637B9" w:rsidRPr="007451BA" w14:paraId="624C5569" w14:textId="77777777" w:rsidTr="005219C9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14:paraId="44421485" w14:textId="77777777" w:rsidR="004637B9" w:rsidRPr="007451BA" w:rsidRDefault="004637B9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665" w:type="dxa"/>
            <w:vMerge w:val="restart"/>
            <w:shd w:val="clear" w:color="auto" w:fill="auto"/>
            <w:vAlign w:val="center"/>
          </w:tcPr>
          <w:p w14:paraId="361A1A2B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518" w:type="dxa"/>
            <w:gridSpan w:val="8"/>
            <w:shd w:val="clear" w:color="auto" w:fill="auto"/>
          </w:tcPr>
          <w:p w14:paraId="226AB405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</w:p>
          <w:p w14:paraId="7288F9D5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0BE54E4D" w14:textId="77777777" w:rsidR="004637B9" w:rsidRPr="007451BA" w:rsidRDefault="004637B9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Номер целевого показателя, </w:t>
            </w:r>
          </w:p>
          <w:p w14:paraId="76F9A56E" w14:textId="77777777" w:rsidR="004637B9" w:rsidRPr="007451BA" w:rsidRDefault="004637B9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на достижение которого направлено мероприятие</w:t>
            </w:r>
          </w:p>
        </w:tc>
      </w:tr>
      <w:tr w:rsidR="004637B9" w:rsidRPr="007451BA" w14:paraId="19BEA5C2" w14:textId="77777777" w:rsidTr="005219C9">
        <w:trPr>
          <w:cantSplit/>
          <w:trHeight w:val="2529"/>
        </w:trPr>
        <w:tc>
          <w:tcPr>
            <w:tcW w:w="596" w:type="dxa"/>
            <w:vMerge/>
            <w:shd w:val="clear" w:color="auto" w:fill="auto"/>
          </w:tcPr>
          <w:p w14:paraId="25757F14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5" w:type="dxa"/>
            <w:vMerge/>
            <w:shd w:val="clear" w:color="auto" w:fill="auto"/>
          </w:tcPr>
          <w:p w14:paraId="2798E541" w14:textId="77777777" w:rsidR="004637B9" w:rsidRPr="007451BA" w:rsidRDefault="004637B9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2F9FB0ED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15" w:type="dxa"/>
            <w:shd w:val="clear" w:color="auto" w:fill="auto"/>
          </w:tcPr>
          <w:p w14:paraId="1C53446C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первый</w:t>
            </w:r>
          </w:p>
          <w:p w14:paraId="4174B24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34E8663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52A5778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15" w:type="dxa"/>
            <w:shd w:val="clear" w:color="auto" w:fill="auto"/>
          </w:tcPr>
          <w:p w14:paraId="30E7A7C6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второй </w:t>
            </w:r>
          </w:p>
          <w:p w14:paraId="421C2B1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год</w:t>
            </w:r>
          </w:p>
          <w:p w14:paraId="4DAD5111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14:paraId="0D0BD8DD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2021 г.</w:t>
            </w:r>
          </w:p>
          <w:p w14:paraId="1A8B480A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</w:p>
          <w:p w14:paraId="6C57727C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15" w:type="dxa"/>
            <w:shd w:val="clear" w:color="auto" w:fill="auto"/>
          </w:tcPr>
          <w:p w14:paraId="71CFEA7E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третий</w:t>
            </w:r>
          </w:p>
          <w:p w14:paraId="5063CFE5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202B623B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3B642356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2022 г.</w:t>
            </w:r>
          </w:p>
          <w:p w14:paraId="0BAC730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</w:p>
          <w:p w14:paraId="71C5DD1C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14" w:type="dxa"/>
            <w:shd w:val="clear" w:color="auto" w:fill="auto"/>
          </w:tcPr>
          <w:p w14:paraId="4EC067E4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465E853F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332A9F8C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053799A7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15" w:type="dxa"/>
            <w:shd w:val="clear" w:color="auto" w:fill="auto"/>
          </w:tcPr>
          <w:p w14:paraId="410E3C56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пятый</w:t>
            </w:r>
          </w:p>
          <w:p w14:paraId="5A2D909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21102F5F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04F60C6F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15" w:type="dxa"/>
          </w:tcPr>
          <w:p w14:paraId="6E47A54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шестой</w:t>
            </w:r>
          </w:p>
          <w:p w14:paraId="4D9CCCBE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13676C2B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01AD6A9E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15" w:type="dxa"/>
          </w:tcPr>
          <w:p w14:paraId="74DFDD54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седьмой</w:t>
            </w:r>
          </w:p>
          <w:p w14:paraId="4B3AC69E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28E289EB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15D1D324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2D9DCC98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637B9" w:rsidRPr="007451BA" w14:paraId="5656A507" w14:textId="77777777" w:rsidTr="005219C9">
        <w:tc>
          <w:tcPr>
            <w:tcW w:w="596" w:type="dxa"/>
            <w:shd w:val="clear" w:color="auto" w:fill="auto"/>
          </w:tcPr>
          <w:p w14:paraId="41E9C257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14:paraId="3FD16CA8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14:paraId="604235D5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14:paraId="67180D2F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14:paraId="20BEB7FE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14:paraId="4FA53EAC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14:paraId="11623D8E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  <w:shd w:val="clear" w:color="auto" w:fill="auto"/>
          </w:tcPr>
          <w:p w14:paraId="00E027BD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14:paraId="32612526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</w:tcPr>
          <w:p w14:paraId="53DAF214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1185D55A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4637B9" w:rsidRPr="007451BA" w14:paraId="3F751C11" w14:textId="77777777" w:rsidTr="005219C9">
        <w:tc>
          <w:tcPr>
            <w:tcW w:w="596" w:type="dxa"/>
            <w:shd w:val="clear" w:color="auto" w:fill="auto"/>
            <w:vAlign w:val="center"/>
          </w:tcPr>
          <w:p w14:paraId="5505D462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14:paraId="5BB1A172" w14:textId="77777777" w:rsidR="004637B9" w:rsidRPr="007451BA" w:rsidRDefault="004637B9" w:rsidP="005219C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14:paraId="488B7731" w14:textId="77777777" w:rsidR="004637B9" w:rsidRPr="007451BA" w:rsidRDefault="004637B9" w:rsidP="005219C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подпрограмме, </w:t>
            </w:r>
          </w:p>
          <w:p w14:paraId="29687868" w14:textId="77777777" w:rsidR="004637B9" w:rsidRPr="007451BA" w:rsidRDefault="004637B9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27DFECF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159753,80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491DE7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B10AAA2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22212,80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96F1185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45000125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C38BC8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23400,00</w:t>
            </w:r>
          </w:p>
        </w:tc>
        <w:tc>
          <w:tcPr>
            <w:tcW w:w="1315" w:type="dxa"/>
            <w:vAlign w:val="center"/>
          </w:tcPr>
          <w:p w14:paraId="17A4BFCA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vAlign w:val="center"/>
          </w:tcPr>
          <w:p w14:paraId="265E65D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14:paraId="0E752766" w14:textId="77777777" w:rsidR="004637B9" w:rsidRPr="007451BA" w:rsidRDefault="004637B9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4637B9" w:rsidRPr="007451BA" w14:paraId="3A5CD74C" w14:textId="77777777" w:rsidTr="005219C9">
        <w:tc>
          <w:tcPr>
            <w:tcW w:w="596" w:type="dxa"/>
            <w:shd w:val="clear" w:color="auto" w:fill="auto"/>
            <w:vAlign w:val="center"/>
          </w:tcPr>
          <w:p w14:paraId="0AC291DE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665" w:type="dxa"/>
            <w:shd w:val="clear" w:color="auto" w:fill="auto"/>
          </w:tcPr>
          <w:p w14:paraId="6562B562" w14:textId="77777777" w:rsidR="004637B9" w:rsidRPr="007451BA" w:rsidRDefault="004637B9" w:rsidP="005219C9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16D5523C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159753,80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10C09547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72B713A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22212,80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8A38CE5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65610A5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6D609E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23400,00</w:t>
            </w:r>
          </w:p>
        </w:tc>
        <w:tc>
          <w:tcPr>
            <w:tcW w:w="1315" w:type="dxa"/>
            <w:vAlign w:val="center"/>
          </w:tcPr>
          <w:p w14:paraId="6C462D58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vAlign w:val="center"/>
          </w:tcPr>
          <w:p w14:paraId="5B4667AD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14:paraId="37044877" w14:textId="77777777" w:rsidR="004637B9" w:rsidRPr="007451BA" w:rsidRDefault="004637B9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4637B9" w:rsidRPr="007451BA" w14:paraId="27BE6F90" w14:textId="77777777" w:rsidTr="005219C9">
        <w:tc>
          <w:tcPr>
            <w:tcW w:w="596" w:type="dxa"/>
            <w:shd w:val="clear" w:color="auto" w:fill="auto"/>
            <w:vAlign w:val="center"/>
          </w:tcPr>
          <w:p w14:paraId="16BC3ED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034" w:type="dxa"/>
            <w:gridSpan w:val="10"/>
            <w:shd w:val="clear" w:color="auto" w:fill="auto"/>
          </w:tcPr>
          <w:p w14:paraId="4EC2F1AE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Прочие нужды</w:t>
            </w:r>
          </w:p>
        </w:tc>
      </w:tr>
      <w:tr w:rsidR="004637B9" w:rsidRPr="007451BA" w14:paraId="69B6C1CF" w14:textId="77777777" w:rsidTr="005219C9">
        <w:tc>
          <w:tcPr>
            <w:tcW w:w="596" w:type="dxa"/>
            <w:shd w:val="clear" w:color="auto" w:fill="auto"/>
            <w:vAlign w:val="center"/>
          </w:tcPr>
          <w:p w14:paraId="4FCAA880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665" w:type="dxa"/>
            <w:shd w:val="clear" w:color="auto" w:fill="auto"/>
          </w:tcPr>
          <w:p w14:paraId="2CAF1164" w14:textId="77777777" w:rsidR="004637B9" w:rsidRPr="007451BA" w:rsidRDefault="004637B9" w:rsidP="005219C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прочим нуждам,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533AE977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159753,80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161B66A8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43DE824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22212,80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5FF6DE4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7327A23C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15" w:type="dxa"/>
            <w:vAlign w:val="center"/>
          </w:tcPr>
          <w:p w14:paraId="5287D2E7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23400,00</w:t>
            </w:r>
          </w:p>
        </w:tc>
        <w:tc>
          <w:tcPr>
            <w:tcW w:w="1315" w:type="dxa"/>
            <w:vAlign w:val="center"/>
          </w:tcPr>
          <w:p w14:paraId="3FB2D28B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A43E42E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14:paraId="29958FB4" w14:textId="77777777" w:rsidR="004637B9" w:rsidRPr="007451BA" w:rsidRDefault="004637B9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4637B9" w:rsidRPr="007451BA" w14:paraId="13255409" w14:textId="77777777" w:rsidTr="005219C9">
        <w:tc>
          <w:tcPr>
            <w:tcW w:w="596" w:type="dxa"/>
            <w:shd w:val="clear" w:color="auto" w:fill="auto"/>
            <w:vAlign w:val="center"/>
          </w:tcPr>
          <w:p w14:paraId="2335FEBD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665" w:type="dxa"/>
            <w:shd w:val="clear" w:color="auto" w:fill="auto"/>
          </w:tcPr>
          <w:p w14:paraId="697A58A6" w14:textId="77777777" w:rsidR="004637B9" w:rsidRPr="007451BA" w:rsidRDefault="004637B9" w:rsidP="005219C9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15A7B6CB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159753,80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E1C3F18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CAD6224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22212,80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29B0AE5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30FDCAEF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15" w:type="dxa"/>
            <w:vAlign w:val="center"/>
          </w:tcPr>
          <w:p w14:paraId="135F0134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23400,00</w:t>
            </w:r>
          </w:p>
        </w:tc>
        <w:tc>
          <w:tcPr>
            <w:tcW w:w="1315" w:type="dxa"/>
            <w:vAlign w:val="center"/>
          </w:tcPr>
          <w:p w14:paraId="3EBDDB38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148FB715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14:paraId="686F5BE5" w14:textId="77777777" w:rsidR="004637B9" w:rsidRPr="007451BA" w:rsidRDefault="004637B9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4E225F" w:rsidRPr="007451BA" w14:paraId="40DCFA0E" w14:textId="77777777" w:rsidTr="005219C9">
        <w:tc>
          <w:tcPr>
            <w:tcW w:w="596" w:type="dxa"/>
            <w:shd w:val="clear" w:color="auto" w:fill="auto"/>
          </w:tcPr>
          <w:p w14:paraId="1A1589B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665" w:type="dxa"/>
            <w:shd w:val="clear" w:color="auto" w:fill="auto"/>
          </w:tcPr>
          <w:p w14:paraId="47508D37" w14:textId="77777777" w:rsidR="004E225F" w:rsidRPr="007451BA" w:rsidRDefault="004E225F" w:rsidP="004E225F">
            <w:pPr>
              <w:pStyle w:val="ConsPlusCell"/>
              <w:ind w:left="164" w:hanging="13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14:paraId="7846541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14:paraId="3D15D44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14:paraId="097D3F1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14:paraId="24EA685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14:paraId="4FB2A02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</w:tcPr>
          <w:p w14:paraId="12B71FB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14:paraId="1648424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  <w:shd w:val="clear" w:color="auto" w:fill="auto"/>
          </w:tcPr>
          <w:p w14:paraId="6D23DB0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1397C7E9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4E225F" w:rsidRPr="007451BA" w14:paraId="10C0F930" w14:textId="77777777" w:rsidTr="005219C9">
        <w:tc>
          <w:tcPr>
            <w:tcW w:w="596" w:type="dxa"/>
            <w:shd w:val="clear" w:color="auto" w:fill="auto"/>
            <w:vAlign w:val="center"/>
          </w:tcPr>
          <w:p w14:paraId="7871BEB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665" w:type="dxa"/>
            <w:shd w:val="clear" w:color="auto" w:fill="auto"/>
          </w:tcPr>
          <w:p w14:paraId="3EADF481" w14:textId="77777777" w:rsidR="004E225F" w:rsidRPr="007451BA" w:rsidRDefault="004E225F" w:rsidP="004E225F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 деятельности муниципального казенного учреждения «Управление капитального строительства»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3289CF1B" w14:textId="77777777" w:rsidR="004E225F" w:rsidRPr="007451BA" w:rsidRDefault="004E225F" w:rsidP="004E225F">
            <w:pPr>
              <w:pStyle w:val="ConsPlusCel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6BDB1B4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159753,80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FB2057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B87EF7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22212,80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8FA3DD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2322140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15" w:type="dxa"/>
            <w:vAlign w:val="center"/>
          </w:tcPr>
          <w:p w14:paraId="6D67249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23400,00</w:t>
            </w:r>
          </w:p>
        </w:tc>
        <w:tc>
          <w:tcPr>
            <w:tcW w:w="1315" w:type="dxa"/>
            <w:vAlign w:val="center"/>
          </w:tcPr>
          <w:p w14:paraId="28F46D3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40F545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14:paraId="1B225FC6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13A317E8" w14:textId="77777777" w:rsidTr="005219C9">
        <w:tc>
          <w:tcPr>
            <w:tcW w:w="596" w:type="dxa"/>
            <w:shd w:val="clear" w:color="auto" w:fill="auto"/>
            <w:vAlign w:val="center"/>
          </w:tcPr>
          <w:p w14:paraId="56245A2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665" w:type="dxa"/>
            <w:shd w:val="clear" w:color="auto" w:fill="auto"/>
          </w:tcPr>
          <w:p w14:paraId="4BA2D74B" w14:textId="77777777" w:rsidR="004E225F" w:rsidRPr="007451BA" w:rsidRDefault="004E225F" w:rsidP="004E225F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412A254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159753,80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8E4BDC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A5162D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22212,80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F49D35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3E3E309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22700,00</w:t>
            </w:r>
          </w:p>
        </w:tc>
        <w:tc>
          <w:tcPr>
            <w:tcW w:w="1315" w:type="dxa"/>
            <w:vAlign w:val="center"/>
          </w:tcPr>
          <w:p w14:paraId="72D9CA5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23400,00</w:t>
            </w:r>
          </w:p>
        </w:tc>
        <w:tc>
          <w:tcPr>
            <w:tcW w:w="1315" w:type="dxa"/>
            <w:vAlign w:val="center"/>
          </w:tcPr>
          <w:p w14:paraId="283571F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562918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14:paraId="51751492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72D8E436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05B7F005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7C7FA1CA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476EC881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000EDC1A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551E7FC0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0E17CC56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4206A95A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149BBEAF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35EF0303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2D534FD9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702B15CA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3FEFDE0B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702628FB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02FF0EFD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0DEE9F4F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1662514D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54D5B8E9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2623967E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3E511D11" w14:textId="77777777" w:rsidR="004E225F" w:rsidRPr="007451BA" w:rsidRDefault="004E225F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8D4DEFB" w14:textId="77777777" w:rsidR="004E225F" w:rsidRPr="007451BA" w:rsidRDefault="004E225F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97B19CD" w14:textId="77777777" w:rsidR="004E225F" w:rsidRPr="007451BA" w:rsidRDefault="004E225F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299A669" w14:textId="77777777" w:rsidR="004637B9" w:rsidRPr="007451BA" w:rsidRDefault="004637B9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A300B4" w:rsidRPr="007451BA">
        <w:rPr>
          <w:rFonts w:ascii="Liberation Serif" w:hAnsi="Liberation Serif" w:cs="Liberation Serif"/>
          <w:bCs/>
          <w:sz w:val="28"/>
          <w:szCs w:val="28"/>
        </w:rPr>
        <w:t>10</w:t>
      </w:r>
    </w:p>
    <w:p w14:paraId="0B91FB4A" w14:textId="77777777" w:rsidR="004637B9" w:rsidRPr="007451BA" w:rsidRDefault="004637B9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7A620425" w14:textId="77777777" w:rsidR="004637B9" w:rsidRPr="007451BA" w:rsidRDefault="004637B9" w:rsidP="004637B9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1B4DA0F4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2119D284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4"/>
          <w:szCs w:val="24"/>
        </w:rPr>
        <w:t xml:space="preserve">    </w:t>
      </w:r>
      <w:r w:rsidRPr="007451BA">
        <w:rPr>
          <w:rFonts w:ascii="Liberation Serif" w:hAnsi="Liberation Serif" w:cs="Liberation Serif"/>
          <w:sz w:val="28"/>
          <w:szCs w:val="28"/>
        </w:rPr>
        <w:t>Приложение № 1</w:t>
      </w:r>
      <w:r w:rsidR="00A300B4" w:rsidRPr="007451BA">
        <w:rPr>
          <w:rFonts w:ascii="Liberation Serif" w:hAnsi="Liberation Serif" w:cs="Liberation Serif"/>
          <w:sz w:val="28"/>
          <w:szCs w:val="28"/>
        </w:rPr>
        <w:t>2</w:t>
      </w:r>
      <w:r w:rsidRPr="007451BA">
        <w:rPr>
          <w:rFonts w:ascii="Liberation Serif" w:hAnsi="Liberation Serif" w:cs="Liberation Serif"/>
          <w:sz w:val="28"/>
          <w:szCs w:val="28"/>
        </w:rPr>
        <w:t xml:space="preserve"> к Программе</w:t>
      </w:r>
    </w:p>
    <w:p w14:paraId="76ADD755" w14:textId="77777777" w:rsidR="004637B9" w:rsidRPr="007451BA" w:rsidRDefault="004637B9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062ADFBA" w14:textId="77777777" w:rsidR="004E225F" w:rsidRPr="007451BA" w:rsidRDefault="004E225F" w:rsidP="004637B9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35D5A22F" w14:textId="77777777" w:rsidR="004637B9" w:rsidRPr="007451BA" w:rsidRDefault="004637B9" w:rsidP="004637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14:paraId="5FBBC714" w14:textId="77777777" w:rsidR="004637B9" w:rsidRPr="007451BA" w:rsidRDefault="004637B9" w:rsidP="004637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 «Мероприятия в области строительства, архитектуры и градостроительства», </w:t>
      </w:r>
    </w:p>
    <w:p w14:paraId="41D13A95" w14:textId="77777777" w:rsidR="004637B9" w:rsidRPr="007451BA" w:rsidRDefault="004637B9" w:rsidP="004637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14:paraId="12C14AB0" w14:textId="77777777" w:rsidR="004637B9" w:rsidRPr="007451BA" w:rsidRDefault="004637B9" w:rsidP="004637B9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665"/>
        <w:gridCol w:w="1314"/>
        <w:gridCol w:w="1315"/>
        <w:gridCol w:w="1315"/>
        <w:gridCol w:w="1315"/>
        <w:gridCol w:w="1315"/>
        <w:gridCol w:w="1315"/>
        <w:gridCol w:w="1315"/>
        <w:gridCol w:w="1315"/>
        <w:gridCol w:w="851"/>
      </w:tblGrid>
      <w:tr w:rsidR="004637B9" w:rsidRPr="007451BA" w14:paraId="211B1D8E" w14:textId="77777777" w:rsidTr="005219C9">
        <w:tc>
          <w:tcPr>
            <w:tcW w:w="595" w:type="dxa"/>
            <w:vMerge w:val="restart"/>
            <w:shd w:val="clear" w:color="auto" w:fill="auto"/>
            <w:textDirection w:val="btLr"/>
            <w:vAlign w:val="center"/>
          </w:tcPr>
          <w:p w14:paraId="1C5AEC46" w14:textId="77777777" w:rsidR="004637B9" w:rsidRPr="007451BA" w:rsidRDefault="004637B9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665" w:type="dxa"/>
            <w:vMerge w:val="restart"/>
            <w:shd w:val="clear" w:color="auto" w:fill="auto"/>
            <w:vAlign w:val="center"/>
          </w:tcPr>
          <w:p w14:paraId="672704F5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519" w:type="dxa"/>
            <w:gridSpan w:val="8"/>
            <w:shd w:val="clear" w:color="auto" w:fill="auto"/>
          </w:tcPr>
          <w:p w14:paraId="5EF60870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</w:p>
          <w:p w14:paraId="1FAE9DEF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08EDAD39" w14:textId="77777777" w:rsidR="004637B9" w:rsidRPr="007451BA" w:rsidRDefault="004637B9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7451BA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4637B9" w:rsidRPr="007451BA" w14:paraId="233C4157" w14:textId="77777777" w:rsidTr="005219C9">
        <w:trPr>
          <w:cantSplit/>
          <w:trHeight w:val="2422"/>
        </w:trPr>
        <w:tc>
          <w:tcPr>
            <w:tcW w:w="595" w:type="dxa"/>
            <w:vMerge/>
            <w:shd w:val="clear" w:color="auto" w:fill="auto"/>
          </w:tcPr>
          <w:p w14:paraId="28498CC1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5" w:type="dxa"/>
            <w:vMerge/>
            <w:shd w:val="clear" w:color="auto" w:fill="auto"/>
          </w:tcPr>
          <w:p w14:paraId="28A99C7C" w14:textId="77777777" w:rsidR="004637B9" w:rsidRPr="007451BA" w:rsidRDefault="004637B9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0DE508C2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15" w:type="dxa"/>
            <w:shd w:val="clear" w:color="auto" w:fill="auto"/>
          </w:tcPr>
          <w:p w14:paraId="268DA76F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первый</w:t>
            </w:r>
          </w:p>
          <w:p w14:paraId="235D2691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479D48F7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7804FFB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15" w:type="dxa"/>
            <w:shd w:val="clear" w:color="auto" w:fill="auto"/>
          </w:tcPr>
          <w:p w14:paraId="72D34DCC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второй </w:t>
            </w:r>
          </w:p>
          <w:p w14:paraId="2F5C730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08B5F7B7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47ECD9FB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15" w:type="dxa"/>
            <w:shd w:val="clear" w:color="auto" w:fill="auto"/>
          </w:tcPr>
          <w:p w14:paraId="64735C5B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третий</w:t>
            </w:r>
          </w:p>
          <w:p w14:paraId="38AAF7A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11EBD7C1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1FC0B3EC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15" w:type="dxa"/>
            <w:shd w:val="clear" w:color="auto" w:fill="auto"/>
          </w:tcPr>
          <w:p w14:paraId="3EC3300A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6116B82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3FA3F681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1034852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15" w:type="dxa"/>
            <w:shd w:val="clear" w:color="auto" w:fill="auto"/>
          </w:tcPr>
          <w:p w14:paraId="49E45420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пятый</w:t>
            </w:r>
          </w:p>
          <w:p w14:paraId="577C233E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5060F6A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32E2A162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15" w:type="dxa"/>
          </w:tcPr>
          <w:p w14:paraId="3B560218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шестой</w:t>
            </w:r>
          </w:p>
          <w:p w14:paraId="6D9B363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767C0AEF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0FBC7820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15" w:type="dxa"/>
          </w:tcPr>
          <w:p w14:paraId="4C591C7F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седьмой</w:t>
            </w:r>
          </w:p>
          <w:p w14:paraId="11A708CF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5009AA6A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1DDB8DB6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0AD8337F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637B9" w:rsidRPr="007451BA" w14:paraId="5867AD10" w14:textId="77777777" w:rsidTr="005219C9">
        <w:tc>
          <w:tcPr>
            <w:tcW w:w="595" w:type="dxa"/>
            <w:shd w:val="clear" w:color="auto" w:fill="auto"/>
          </w:tcPr>
          <w:p w14:paraId="59A374E7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14:paraId="6EC8BB00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14:paraId="25BADD3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14:paraId="0CC58EAE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14:paraId="11FF5AD1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14:paraId="0C4BC0D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5" w:type="dxa"/>
            <w:shd w:val="clear" w:color="auto" w:fill="auto"/>
          </w:tcPr>
          <w:p w14:paraId="5131EBCB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  <w:shd w:val="clear" w:color="auto" w:fill="auto"/>
          </w:tcPr>
          <w:p w14:paraId="032FB5F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14:paraId="5864C22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</w:tcPr>
          <w:p w14:paraId="2C797B49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4B7B689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4637B9" w:rsidRPr="007451BA" w14:paraId="4C8BAC4D" w14:textId="77777777" w:rsidTr="005219C9">
        <w:tc>
          <w:tcPr>
            <w:tcW w:w="595" w:type="dxa"/>
            <w:shd w:val="clear" w:color="auto" w:fill="auto"/>
            <w:vAlign w:val="center"/>
          </w:tcPr>
          <w:p w14:paraId="1C671A9A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14:paraId="3A744CFA" w14:textId="77777777" w:rsidR="004637B9" w:rsidRPr="007451BA" w:rsidRDefault="004637B9" w:rsidP="005219C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Всего</w:t>
            </w:r>
          </w:p>
          <w:p w14:paraId="1AB9F428" w14:textId="77777777" w:rsidR="004637B9" w:rsidRPr="007451BA" w:rsidRDefault="004637B9" w:rsidP="005219C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 подпрограмме, </w:t>
            </w:r>
          </w:p>
          <w:p w14:paraId="6AD85422" w14:textId="77777777" w:rsidR="004637B9" w:rsidRPr="007451BA" w:rsidRDefault="004637B9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08207FA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22515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1CD3740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18CD8472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58,00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1F5EB600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F78D467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97921F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14:paraId="27183967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vAlign w:val="center"/>
          </w:tcPr>
          <w:p w14:paraId="675EDAE4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14:paraId="3D0038B1" w14:textId="77777777" w:rsidR="004637B9" w:rsidRPr="007451BA" w:rsidRDefault="004637B9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4637B9" w:rsidRPr="007451BA" w14:paraId="19A46A99" w14:textId="77777777" w:rsidTr="005219C9">
        <w:tc>
          <w:tcPr>
            <w:tcW w:w="595" w:type="dxa"/>
            <w:shd w:val="clear" w:color="auto" w:fill="auto"/>
            <w:vAlign w:val="center"/>
          </w:tcPr>
          <w:p w14:paraId="255DE32F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665" w:type="dxa"/>
            <w:shd w:val="clear" w:color="auto" w:fill="auto"/>
          </w:tcPr>
          <w:p w14:paraId="1DE15A6B" w14:textId="77777777" w:rsidR="004637B9" w:rsidRPr="007451BA" w:rsidRDefault="004637B9" w:rsidP="005219C9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69567444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22515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4B733CA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34A931D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58,00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EFAAB5C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18CAA95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C78FEE1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14:paraId="58D6D507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vAlign w:val="center"/>
          </w:tcPr>
          <w:p w14:paraId="44B75ED6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14:paraId="49BE03CB" w14:textId="77777777" w:rsidR="004637B9" w:rsidRPr="007451BA" w:rsidRDefault="004637B9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4637B9" w:rsidRPr="007451BA" w14:paraId="7F18D072" w14:textId="77777777" w:rsidTr="005219C9">
        <w:tc>
          <w:tcPr>
            <w:tcW w:w="595" w:type="dxa"/>
            <w:shd w:val="clear" w:color="auto" w:fill="auto"/>
            <w:vAlign w:val="center"/>
          </w:tcPr>
          <w:p w14:paraId="539A3FFB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035" w:type="dxa"/>
            <w:gridSpan w:val="10"/>
            <w:shd w:val="clear" w:color="auto" w:fill="auto"/>
            <w:vAlign w:val="center"/>
          </w:tcPr>
          <w:p w14:paraId="5F95563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Прочие нужды</w:t>
            </w:r>
          </w:p>
        </w:tc>
      </w:tr>
      <w:tr w:rsidR="004637B9" w:rsidRPr="007451BA" w14:paraId="24D368FC" w14:textId="77777777" w:rsidTr="005219C9">
        <w:tc>
          <w:tcPr>
            <w:tcW w:w="595" w:type="dxa"/>
            <w:shd w:val="clear" w:color="auto" w:fill="auto"/>
            <w:vAlign w:val="center"/>
          </w:tcPr>
          <w:p w14:paraId="76019128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665" w:type="dxa"/>
            <w:shd w:val="clear" w:color="auto" w:fill="auto"/>
          </w:tcPr>
          <w:p w14:paraId="352AB387" w14:textId="77777777" w:rsidR="004637B9" w:rsidRPr="007451BA" w:rsidRDefault="004637B9" w:rsidP="005219C9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</w:t>
            </w:r>
          </w:p>
          <w:p w14:paraId="42360F98" w14:textId="77777777" w:rsidR="004637B9" w:rsidRPr="007451BA" w:rsidRDefault="004637B9" w:rsidP="005219C9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 прочим нуждам, </w:t>
            </w:r>
          </w:p>
          <w:p w14:paraId="2F0113FC" w14:textId="77777777" w:rsidR="004637B9" w:rsidRPr="007451BA" w:rsidRDefault="004637B9" w:rsidP="005219C9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57687540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22515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D66F5C2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1EF07B1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58,00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A06E09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4E247FC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15" w:type="dxa"/>
            <w:vAlign w:val="center"/>
          </w:tcPr>
          <w:p w14:paraId="07F06D8F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14:paraId="2DA7C6B7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187F2410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14:paraId="60973B86" w14:textId="77777777" w:rsidR="004637B9" w:rsidRPr="007451BA" w:rsidRDefault="004637B9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4637B9" w:rsidRPr="007451BA" w14:paraId="64A80721" w14:textId="77777777" w:rsidTr="005219C9">
        <w:tc>
          <w:tcPr>
            <w:tcW w:w="595" w:type="dxa"/>
            <w:shd w:val="clear" w:color="auto" w:fill="auto"/>
            <w:vAlign w:val="center"/>
          </w:tcPr>
          <w:p w14:paraId="5D6F5533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665" w:type="dxa"/>
            <w:shd w:val="clear" w:color="auto" w:fill="auto"/>
          </w:tcPr>
          <w:p w14:paraId="13247493" w14:textId="77777777" w:rsidR="004637B9" w:rsidRPr="007451BA" w:rsidRDefault="004637B9" w:rsidP="005219C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7898E638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22515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1CC4E2BD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83B31D2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58,00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1F311DE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5013D8E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15" w:type="dxa"/>
            <w:vAlign w:val="center"/>
          </w:tcPr>
          <w:p w14:paraId="1BA32424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14:paraId="5CAE2B5B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0C21754" w14:textId="77777777" w:rsidR="004637B9" w:rsidRPr="007451BA" w:rsidRDefault="004637B9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14:paraId="5105C01D" w14:textId="77777777" w:rsidR="004637B9" w:rsidRPr="007451BA" w:rsidRDefault="004637B9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4E225F" w:rsidRPr="007451BA" w14:paraId="5D79203B" w14:textId="77777777" w:rsidTr="005219C9">
        <w:tc>
          <w:tcPr>
            <w:tcW w:w="595" w:type="dxa"/>
            <w:shd w:val="clear" w:color="auto" w:fill="auto"/>
          </w:tcPr>
          <w:p w14:paraId="1D265AB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665" w:type="dxa"/>
            <w:shd w:val="clear" w:color="auto" w:fill="auto"/>
          </w:tcPr>
          <w:p w14:paraId="63734DF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14:paraId="5982BFA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14:paraId="07FED84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14:paraId="56BC3CF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14:paraId="0E7B9E6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5" w:type="dxa"/>
            <w:shd w:val="clear" w:color="auto" w:fill="auto"/>
          </w:tcPr>
          <w:p w14:paraId="3778CAF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</w:tcPr>
          <w:p w14:paraId="300FD8C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14:paraId="6AFCED3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  <w:shd w:val="clear" w:color="auto" w:fill="auto"/>
          </w:tcPr>
          <w:p w14:paraId="042622E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46163842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4E225F" w:rsidRPr="007451BA" w14:paraId="0E24AE24" w14:textId="77777777" w:rsidTr="005219C9">
        <w:tc>
          <w:tcPr>
            <w:tcW w:w="595" w:type="dxa"/>
            <w:shd w:val="clear" w:color="auto" w:fill="auto"/>
            <w:vAlign w:val="center"/>
          </w:tcPr>
          <w:p w14:paraId="0AD652A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665" w:type="dxa"/>
            <w:shd w:val="clear" w:color="auto" w:fill="auto"/>
          </w:tcPr>
          <w:p w14:paraId="5B2C79C6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Подготовка документации по планировке территории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14:paraId="54487CDE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7BEB259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2500,00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70EF77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4394F3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5A03AB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EFA04A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14:paraId="08916A0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15" w:type="dxa"/>
            <w:vAlign w:val="center"/>
          </w:tcPr>
          <w:p w14:paraId="4D9CCBE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1348574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851" w:type="dxa"/>
            <w:vAlign w:val="center"/>
          </w:tcPr>
          <w:p w14:paraId="594A301D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5,6</w:t>
            </w:r>
          </w:p>
        </w:tc>
      </w:tr>
      <w:tr w:rsidR="004E225F" w:rsidRPr="007451BA" w14:paraId="239E50A3" w14:textId="77777777" w:rsidTr="005219C9">
        <w:tc>
          <w:tcPr>
            <w:tcW w:w="595" w:type="dxa"/>
            <w:shd w:val="clear" w:color="auto" w:fill="auto"/>
            <w:vAlign w:val="center"/>
          </w:tcPr>
          <w:p w14:paraId="30395A3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665" w:type="dxa"/>
            <w:shd w:val="clear" w:color="auto" w:fill="auto"/>
          </w:tcPr>
          <w:p w14:paraId="2347DB16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16AC975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2500,00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635940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07BD03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8EEBBF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9AD0C1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14:paraId="2EB5467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15" w:type="dxa"/>
            <w:vAlign w:val="center"/>
          </w:tcPr>
          <w:p w14:paraId="7B5C909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9235FB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851" w:type="dxa"/>
            <w:vAlign w:val="center"/>
          </w:tcPr>
          <w:p w14:paraId="4D1B1916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51EF25D4" w14:textId="77777777" w:rsidTr="005219C9">
        <w:tc>
          <w:tcPr>
            <w:tcW w:w="595" w:type="dxa"/>
            <w:shd w:val="clear" w:color="auto" w:fill="auto"/>
            <w:vAlign w:val="center"/>
          </w:tcPr>
          <w:p w14:paraId="0B88496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6755D4D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Анализ реализации и корректура Генерального плана муниципального образования город Каменск-Уральский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  <w:p w14:paraId="5F88F4C4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2422D9F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810E5F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B5343F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4644C8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1950,00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6D7B3A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4350,00</w:t>
            </w:r>
          </w:p>
        </w:tc>
        <w:tc>
          <w:tcPr>
            <w:tcW w:w="1315" w:type="dxa"/>
            <w:vAlign w:val="center"/>
          </w:tcPr>
          <w:p w14:paraId="5C12D4F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315" w:type="dxa"/>
            <w:vAlign w:val="center"/>
          </w:tcPr>
          <w:p w14:paraId="598111B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792BC8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3586A3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E225F" w:rsidRPr="007451BA" w14:paraId="643538AC" w14:textId="77777777" w:rsidTr="005219C9">
        <w:tc>
          <w:tcPr>
            <w:tcW w:w="595" w:type="dxa"/>
            <w:shd w:val="clear" w:color="auto" w:fill="auto"/>
            <w:vAlign w:val="center"/>
          </w:tcPr>
          <w:p w14:paraId="5E8B272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665" w:type="dxa"/>
            <w:shd w:val="clear" w:color="auto" w:fill="auto"/>
          </w:tcPr>
          <w:p w14:paraId="1B6A0E03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4EA852D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A7E11F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183014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9D3BEA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1950,00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B45F4A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4350,00</w:t>
            </w:r>
          </w:p>
        </w:tc>
        <w:tc>
          <w:tcPr>
            <w:tcW w:w="1315" w:type="dxa"/>
            <w:vAlign w:val="center"/>
          </w:tcPr>
          <w:p w14:paraId="35C8227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315" w:type="dxa"/>
            <w:vAlign w:val="center"/>
          </w:tcPr>
          <w:p w14:paraId="59DEB04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F1D827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A22CD92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646BD720" w14:textId="77777777" w:rsidTr="005219C9">
        <w:tc>
          <w:tcPr>
            <w:tcW w:w="595" w:type="dxa"/>
            <w:shd w:val="clear" w:color="auto" w:fill="auto"/>
            <w:vAlign w:val="center"/>
          </w:tcPr>
          <w:p w14:paraId="68CC082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665" w:type="dxa"/>
            <w:shd w:val="clear" w:color="auto" w:fill="auto"/>
          </w:tcPr>
          <w:p w14:paraId="7660DE89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Создание </w:t>
            </w:r>
          </w:p>
          <w:p w14:paraId="7D4613F8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планово-   картографического   материала </w:t>
            </w:r>
          </w:p>
          <w:p w14:paraId="04790802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 1:500, 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3234F26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1274,00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443D2F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374,00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90182D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A05003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CE5375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14:paraId="3088A86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vAlign w:val="center"/>
          </w:tcPr>
          <w:p w14:paraId="05B20A7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1A48E2F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851" w:type="dxa"/>
            <w:vAlign w:val="center"/>
          </w:tcPr>
          <w:p w14:paraId="79379569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495848ED" w14:textId="77777777" w:rsidTr="005219C9">
        <w:tc>
          <w:tcPr>
            <w:tcW w:w="595" w:type="dxa"/>
            <w:shd w:val="clear" w:color="auto" w:fill="auto"/>
            <w:vAlign w:val="center"/>
          </w:tcPr>
          <w:p w14:paraId="1828DBB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665" w:type="dxa"/>
            <w:shd w:val="clear" w:color="auto" w:fill="auto"/>
          </w:tcPr>
          <w:p w14:paraId="7282B7D3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1BD3158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1274,00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BECFFC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374,00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1E1E6B0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FFD130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ACF0C4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14:paraId="7417678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vAlign w:val="center"/>
          </w:tcPr>
          <w:p w14:paraId="40EC38A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14653E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851" w:type="dxa"/>
            <w:vAlign w:val="center"/>
          </w:tcPr>
          <w:p w14:paraId="420EB591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4654B7DD" w14:textId="77777777" w:rsidTr="005219C9">
        <w:tc>
          <w:tcPr>
            <w:tcW w:w="595" w:type="dxa"/>
            <w:shd w:val="clear" w:color="auto" w:fill="auto"/>
            <w:vAlign w:val="center"/>
          </w:tcPr>
          <w:p w14:paraId="5AF2905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665" w:type="dxa"/>
            <w:shd w:val="clear" w:color="auto" w:fill="auto"/>
          </w:tcPr>
          <w:p w14:paraId="2698A7E3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Формирование        земельных           участков  под          размещение объектов,  </w:t>
            </w:r>
          </w:p>
          <w:p w14:paraId="496D651D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04CCE57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744,80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38C27E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2E4882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449722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0AD1E6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315" w:type="dxa"/>
            <w:vAlign w:val="center"/>
          </w:tcPr>
          <w:p w14:paraId="1C74464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vAlign w:val="center"/>
          </w:tcPr>
          <w:p w14:paraId="33B840F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EA05E2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851" w:type="dxa"/>
            <w:vAlign w:val="center"/>
          </w:tcPr>
          <w:p w14:paraId="2947E624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9,10</w:t>
            </w:r>
          </w:p>
        </w:tc>
      </w:tr>
      <w:tr w:rsidR="004E225F" w:rsidRPr="007451BA" w14:paraId="08581C17" w14:textId="77777777" w:rsidTr="005219C9">
        <w:tc>
          <w:tcPr>
            <w:tcW w:w="595" w:type="dxa"/>
            <w:shd w:val="clear" w:color="auto" w:fill="auto"/>
            <w:vAlign w:val="center"/>
          </w:tcPr>
          <w:p w14:paraId="3B1E696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665" w:type="dxa"/>
            <w:shd w:val="clear" w:color="auto" w:fill="auto"/>
          </w:tcPr>
          <w:p w14:paraId="18BDB51D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40D9CB3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744,80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E55C0D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AD4CDD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10EA0FD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E6F922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315" w:type="dxa"/>
            <w:vAlign w:val="center"/>
          </w:tcPr>
          <w:p w14:paraId="194718E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vAlign w:val="center"/>
          </w:tcPr>
          <w:p w14:paraId="5793CA1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BBD6CB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851" w:type="dxa"/>
            <w:vAlign w:val="center"/>
          </w:tcPr>
          <w:p w14:paraId="0D015CF7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234FB402" w14:textId="77777777" w:rsidTr="005219C9">
        <w:tc>
          <w:tcPr>
            <w:tcW w:w="595" w:type="dxa"/>
            <w:shd w:val="clear" w:color="auto" w:fill="auto"/>
            <w:vAlign w:val="center"/>
          </w:tcPr>
          <w:p w14:paraId="373A663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665" w:type="dxa"/>
            <w:shd w:val="clear" w:color="auto" w:fill="auto"/>
          </w:tcPr>
          <w:p w14:paraId="567006E0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Описание местоположения границ территориальных зон и внесение сведений в ЕГРН,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    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22C4906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397,00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9E373E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349,00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5E2A4F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2DF39B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8B7400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14:paraId="29215A0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14:paraId="7F87FC5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1EE84CC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0D555F7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1C4032CA" w14:textId="77777777" w:rsidTr="005219C9">
        <w:tc>
          <w:tcPr>
            <w:tcW w:w="595" w:type="dxa"/>
            <w:shd w:val="clear" w:color="auto" w:fill="auto"/>
            <w:vAlign w:val="center"/>
          </w:tcPr>
          <w:p w14:paraId="43B96AF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665" w:type="dxa"/>
            <w:shd w:val="clear" w:color="auto" w:fill="auto"/>
          </w:tcPr>
          <w:p w14:paraId="3B48A4EC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6CEBD7D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397,00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EC502D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349,00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70BC08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8E52E7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0B34730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bottom"/>
          </w:tcPr>
          <w:p w14:paraId="762CDD3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bottom"/>
          </w:tcPr>
          <w:p w14:paraId="3230018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76B7F48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A2DDB3C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673DFEEE" w14:textId="77777777" w:rsidTr="005219C9">
        <w:tc>
          <w:tcPr>
            <w:tcW w:w="595" w:type="dxa"/>
            <w:shd w:val="clear" w:color="auto" w:fill="auto"/>
          </w:tcPr>
          <w:p w14:paraId="65E9266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665" w:type="dxa"/>
            <w:shd w:val="clear" w:color="auto" w:fill="auto"/>
          </w:tcPr>
          <w:p w14:paraId="3C723D8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14:paraId="05AEC87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14:paraId="1D4D836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14:paraId="41B7D2A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14:paraId="4419134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5" w:type="dxa"/>
            <w:shd w:val="clear" w:color="auto" w:fill="auto"/>
          </w:tcPr>
          <w:p w14:paraId="110576F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</w:tcPr>
          <w:p w14:paraId="19B2ACD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14:paraId="769D814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  <w:shd w:val="clear" w:color="auto" w:fill="auto"/>
          </w:tcPr>
          <w:p w14:paraId="1375847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1E66C270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4E225F" w:rsidRPr="007451BA" w14:paraId="38853CF7" w14:textId="77777777" w:rsidTr="005219C9">
        <w:tc>
          <w:tcPr>
            <w:tcW w:w="595" w:type="dxa"/>
            <w:shd w:val="clear" w:color="auto" w:fill="auto"/>
            <w:vAlign w:val="center"/>
          </w:tcPr>
          <w:p w14:paraId="5069CBC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665" w:type="dxa"/>
            <w:shd w:val="clear" w:color="auto" w:fill="auto"/>
          </w:tcPr>
          <w:p w14:paraId="05BC3B10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Демонтаж рекламных конструкций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,  </w:t>
            </w:r>
          </w:p>
          <w:p w14:paraId="21328225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29B79B2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3C845F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530046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E265CD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0C50B2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14:paraId="524AEAC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vAlign w:val="center"/>
          </w:tcPr>
          <w:p w14:paraId="1F1ECDD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BCC2F6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851" w:type="dxa"/>
            <w:vAlign w:val="center"/>
          </w:tcPr>
          <w:p w14:paraId="6343BBB7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62B43E3F" w14:textId="77777777" w:rsidTr="005219C9">
        <w:tc>
          <w:tcPr>
            <w:tcW w:w="595" w:type="dxa"/>
            <w:shd w:val="clear" w:color="auto" w:fill="auto"/>
            <w:vAlign w:val="center"/>
          </w:tcPr>
          <w:p w14:paraId="6A808F4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665" w:type="dxa"/>
            <w:shd w:val="clear" w:color="auto" w:fill="auto"/>
          </w:tcPr>
          <w:p w14:paraId="6105251A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1D6D4AE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4DEA44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C51326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2066D0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B90C15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14:paraId="0B56EC4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vAlign w:val="center"/>
          </w:tcPr>
          <w:p w14:paraId="20B2071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8C73E9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851" w:type="dxa"/>
            <w:vAlign w:val="center"/>
          </w:tcPr>
          <w:p w14:paraId="3EB9385E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12D809C4" w14:textId="77777777" w:rsidTr="005219C9">
        <w:tc>
          <w:tcPr>
            <w:tcW w:w="595" w:type="dxa"/>
            <w:shd w:val="clear" w:color="auto" w:fill="auto"/>
            <w:vAlign w:val="center"/>
          </w:tcPr>
          <w:p w14:paraId="37C4D76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665" w:type="dxa"/>
            <w:shd w:val="clear" w:color="auto" w:fill="auto"/>
          </w:tcPr>
          <w:p w14:paraId="158815BC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Сопровождение и техническая поддержка установленного программного продукта «ГрадИнфо»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14:paraId="20B6912F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16EC814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A286C6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BD30BD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A7B582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8F1D0D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14:paraId="1FE4DD7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14:paraId="2A11A5A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20DD09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70701AC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01FB7ED5" w14:textId="77777777" w:rsidTr="005219C9">
        <w:tc>
          <w:tcPr>
            <w:tcW w:w="595" w:type="dxa"/>
            <w:shd w:val="clear" w:color="auto" w:fill="auto"/>
            <w:vAlign w:val="center"/>
          </w:tcPr>
          <w:p w14:paraId="04FB6C5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665" w:type="dxa"/>
            <w:shd w:val="clear" w:color="auto" w:fill="auto"/>
          </w:tcPr>
          <w:p w14:paraId="3C78DC30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03A4045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64659F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13F6179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2F40B4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76122D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14:paraId="74837F7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14:paraId="73BD790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6D9E7E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0A340D8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676D66BF" w14:textId="77777777" w:rsidTr="005219C9">
        <w:tc>
          <w:tcPr>
            <w:tcW w:w="595" w:type="dxa"/>
            <w:shd w:val="clear" w:color="auto" w:fill="auto"/>
            <w:vAlign w:val="center"/>
          </w:tcPr>
          <w:p w14:paraId="283D551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665" w:type="dxa"/>
            <w:shd w:val="clear" w:color="auto" w:fill="auto"/>
          </w:tcPr>
          <w:p w14:paraId="53F75264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Корректура землеустроительной документации по установлению (восстановлению) границ МО город Каменск-Уральский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14:paraId="5220A5C9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4984F99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D68137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CBE73A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167777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95F6AF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vAlign w:val="center"/>
          </w:tcPr>
          <w:p w14:paraId="3C96A7C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vAlign w:val="center"/>
          </w:tcPr>
          <w:p w14:paraId="7AAF12F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976BAB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851" w:type="dxa"/>
            <w:vAlign w:val="center"/>
          </w:tcPr>
          <w:p w14:paraId="4AE5A811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059D37DE" w14:textId="77777777" w:rsidTr="005219C9">
        <w:tc>
          <w:tcPr>
            <w:tcW w:w="595" w:type="dxa"/>
            <w:shd w:val="clear" w:color="auto" w:fill="auto"/>
            <w:vAlign w:val="center"/>
          </w:tcPr>
          <w:p w14:paraId="6B0B8DA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665" w:type="dxa"/>
            <w:shd w:val="clear" w:color="auto" w:fill="auto"/>
          </w:tcPr>
          <w:p w14:paraId="3546C29F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76A51E0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77D212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66E64E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422F76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C79BDF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14:paraId="5579E2F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14:paraId="4004A14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CAB02B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7933677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7B7501CF" w14:textId="77777777" w:rsidR="004637B9" w:rsidRPr="007451BA" w:rsidRDefault="004637B9" w:rsidP="004637B9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52D34AF3" w14:textId="77777777" w:rsidR="004637B9" w:rsidRPr="007451BA" w:rsidRDefault="004637B9" w:rsidP="004637B9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0EEF23B9" w14:textId="77777777" w:rsidR="004637B9" w:rsidRPr="007451BA" w:rsidRDefault="004637B9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73A22B6" w14:textId="77777777" w:rsidR="004637B9" w:rsidRPr="007451BA" w:rsidRDefault="004637B9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C5263ED" w14:textId="77777777" w:rsidR="004637B9" w:rsidRPr="007451BA" w:rsidRDefault="004637B9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FD063B2" w14:textId="77777777" w:rsidR="004637B9" w:rsidRPr="007451BA" w:rsidRDefault="004637B9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88D9362" w14:textId="77777777" w:rsidR="004637B9" w:rsidRPr="007451BA" w:rsidRDefault="004637B9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A5BE9C6" w14:textId="77777777" w:rsidR="00A300B4" w:rsidRPr="007451BA" w:rsidRDefault="00A300B4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3241C3C" w14:textId="77777777" w:rsidR="00A300B4" w:rsidRPr="007451BA" w:rsidRDefault="00A300B4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B5BF253" w14:textId="77777777" w:rsidR="00A300B4" w:rsidRPr="007451BA" w:rsidRDefault="00A300B4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16C53C2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A300B4" w:rsidRPr="007451BA">
        <w:rPr>
          <w:rFonts w:ascii="Liberation Serif" w:hAnsi="Liberation Serif" w:cs="Liberation Serif"/>
          <w:bCs/>
          <w:sz w:val="28"/>
          <w:szCs w:val="28"/>
        </w:rPr>
        <w:t>11</w:t>
      </w:r>
    </w:p>
    <w:p w14:paraId="63D6321C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2B4D4719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0C245F8D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68477B4C" w14:textId="77777777" w:rsidR="00E0235B" w:rsidRPr="007451BA" w:rsidRDefault="009A727F" w:rsidP="00E0235B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   </w:t>
      </w:r>
      <w:r w:rsidR="00E0235B" w:rsidRPr="007451BA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A300B4" w:rsidRPr="007451BA">
        <w:rPr>
          <w:rFonts w:ascii="Liberation Serif" w:hAnsi="Liberation Serif" w:cs="Liberation Serif"/>
          <w:sz w:val="28"/>
          <w:szCs w:val="28"/>
        </w:rPr>
        <w:t>13</w:t>
      </w:r>
      <w:r w:rsidR="00E0235B" w:rsidRPr="007451BA">
        <w:rPr>
          <w:rFonts w:ascii="Liberation Serif" w:hAnsi="Liberation Serif" w:cs="Liberation Serif"/>
          <w:sz w:val="28"/>
          <w:szCs w:val="28"/>
        </w:rPr>
        <w:t xml:space="preserve"> к Программе</w:t>
      </w:r>
    </w:p>
    <w:p w14:paraId="19520FE4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C386C46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14:paraId="1B9EC074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объектов  транспортной инфраструктуры», </w:t>
      </w:r>
    </w:p>
    <w:p w14:paraId="3449E1E8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14:paraId="116C4ADD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836"/>
        <w:gridCol w:w="1293"/>
        <w:gridCol w:w="1294"/>
        <w:gridCol w:w="1293"/>
        <w:gridCol w:w="1294"/>
        <w:gridCol w:w="1293"/>
        <w:gridCol w:w="1294"/>
        <w:gridCol w:w="1293"/>
        <w:gridCol w:w="1294"/>
        <w:gridCol w:w="851"/>
      </w:tblGrid>
      <w:tr w:rsidR="00E0235B" w:rsidRPr="007451BA" w14:paraId="5E663930" w14:textId="77777777" w:rsidTr="005219C9">
        <w:tc>
          <w:tcPr>
            <w:tcW w:w="595" w:type="dxa"/>
            <w:vMerge w:val="restart"/>
            <w:shd w:val="clear" w:color="auto" w:fill="auto"/>
            <w:textDirection w:val="btLr"/>
            <w:vAlign w:val="center"/>
          </w:tcPr>
          <w:p w14:paraId="0280C200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836" w:type="dxa"/>
            <w:vMerge w:val="restart"/>
            <w:shd w:val="clear" w:color="auto" w:fill="auto"/>
            <w:vAlign w:val="center"/>
          </w:tcPr>
          <w:p w14:paraId="209F38F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Наименование мероприятия/         источники           расходов на        финансирование</w:t>
            </w:r>
          </w:p>
        </w:tc>
        <w:tc>
          <w:tcPr>
            <w:tcW w:w="10348" w:type="dxa"/>
            <w:gridSpan w:val="8"/>
          </w:tcPr>
          <w:p w14:paraId="17583F36" w14:textId="77777777" w:rsidR="00E0235B" w:rsidRPr="007451BA" w:rsidRDefault="00E0235B" w:rsidP="005219C9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14:paraId="2F7DB3F0" w14:textId="77777777" w:rsidR="00E0235B" w:rsidRPr="007451BA" w:rsidRDefault="00E0235B" w:rsidP="005219C9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046CD64F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7451BA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0235B" w:rsidRPr="007451BA" w14:paraId="1F5E10C6" w14:textId="77777777" w:rsidTr="005219C9">
        <w:trPr>
          <w:cantSplit/>
          <w:trHeight w:val="2418"/>
        </w:trPr>
        <w:tc>
          <w:tcPr>
            <w:tcW w:w="595" w:type="dxa"/>
            <w:vMerge/>
            <w:shd w:val="clear" w:color="auto" w:fill="auto"/>
          </w:tcPr>
          <w:p w14:paraId="12ACD1E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14:paraId="0AFCB714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14:paraId="1C0823EE" w14:textId="77777777" w:rsidR="00E0235B" w:rsidRPr="007451BA" w:rsidRDefault="00E0235B" w:rsidP="005219C9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94" w:type="dxa"/>
          </w:tcPr>
          <w:p w14:paraId="7F5714A2" w14:textId="77777777" w:rsidR="00E0235B" w:rsidRPr="007451BA" w:rsidRDefault="00E0235B" w:rsidP="005219C9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первый</w:t>
            </w:r>
          </w:p>
          <w:p w14:paraId="4ABF8D60" w14:textId="77777777" w:rsidR="00E0235B" w:rsidRPr="007451BA" w:rsidRDefault="00E0235B" w:rsidP="005219C9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14:paraId="319F85E6" w14:textId="77777777" w:rsidR="00E0235B" w:rsidRPr="007451BA" w:rsidRDefault="00E0235B" w:rsidP="005219C9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93" w:type="dxa"/>
          </w:tcPr>
          <w:p w14:paraId="4FE0A33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второй</w:t>
            </w:r>
          </w:p>
          <w:p w14:paraId="77E26CF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14:paraId="447A2BF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2021 г.</w:t>
            </w:r>
          </w:p>
          <w:p w14:paraId="1DF5C1C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94" w:type="dxa"/>
            <w:shd w:val="clear" w:color="auto" w:fill="auto"/>
          </w:tcPr>
          <w:p w14:paraId="7818C73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третий</w:t>
            </w:r>
          </w:p>
          <w:p w14:paraId="699F587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14:paraId="211235E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93" w:type="dxa"/>
            <w:shd w:val="clear" w:color="auto" w:fill="auto"/>
          </w:tcPr>
          <w:p w14:paraId="52A9F8B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четвертый</w:t>
            </w:r>
          </w:p>
          <w:p w14:paraId="5DB7679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     </w:t>
            </w:r>
          </w:p>
          <w:p w14:paraId="600EB16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2EB96FB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94" w:type="dxa"/>
            <w:shd w:val="clear" w:color="auto" w:fill="auto"/>
          </w:tcPr>
          <w:p w14:paraId="1AFEFC5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пятый</w:t>
            </w:r>
          </w:p>
          <w:p w14:paraId="43239F6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год            планового периода</w:t>
            </w:r>
          </w:p>
          <w:p w14:paraId="48A6E75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93" w:type="dxa"/>
            <w:shd w:val="clear" w:color="auto" w:fill="auto"/>
          </w:tcPr>
          <w:p w14:paraId="4604F16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шестой</w:t>
            </w:r>
          </w:p>
          <w:p w14:paraId="46ADFA9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       </w:t>
            </w:r>
          </w:p>
          <w:p w14:paraId="1B7394E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14:paraId="3C251DA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94" w:type="dxa"/>
            <w:shd w:val="clear" w:color="auto" w:fill="auto"/>
          </w:tcPr>
          <w:p w14:paraId="76EFED3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седьмой</w:t>
            </w:r>
          </w:p>
          <w:p w14:paraId="6D6CCE8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      </w:t>
            </w:r>
          </w:p>
          <w:p w14:paraId="023C89B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677C9FA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33069A6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619A610C" w14:textId="77777777" w:rsidTr="005219C9">
        <w:tc>
          <w:tcPr>
            <w:tcW w:w="595" w:type="dxa"/>
            <w:shd w:val="clear" w:color="auto" w:fill="auto"/>
          </w:tcPr>
          <w:p w14:paraId="76B64DF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836" w:type="dxa"/>
            <w:shd w:val="clear" w:color="auto" w:fill="auto"/>
          </w:tcPr>
          <w:p w14:paraId="4ADA45B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14:paraId="32B0511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14:paraId="3122FB1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14:paraId="2607ECF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14:paraId="19197A8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14:paraId="017E172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14:paraId="5D4B476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14:paraId="2BFE12A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14:paraId="4D1E81B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2663E6C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0235B" w:rsidRPr="007451BA" w14:paraId="00C8B0DB" w14:textId="77777777" w:rsidTr="005219C9">
        <w:tc>
          <w:tcPr>
            <w:tcW w:w="595" w:type="dxa"/>
            <w:shd w:val="clear" w:color="auto" w:fill="auto"/>
            <w:vAlign w:val="center"/>
          </w:tcPr>
          <w:p w14:paraId="7A89FEF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1B085D39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               </w:t>
            </w:r>
          </w:p>
          <w:p w14:paraId="2AED0C6E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3029EB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1401773,5</w:t>
            </w:r>
          </w:p>
        </w:tc>
        <w:tc>
          <w:tcPr>
            <w:tcW w:w="1294" w:type="dxa"/>
            <w:vAlign w:val="center"/>
          </w:tcPr>
          <w:p w14:paraId="768ED81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14:paraId="610605B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56745,80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F15F90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78347,20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9002AB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6734A6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4300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FFB2E4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180108,00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22B759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905007,00</w:t>
            </w:r>
          </w:p>
        </w:tc>
        <w:tc>
          <w:tcPr>
            <w:tcW w:w="851" w:type="dxa"/>
            <w:vAlign w:val="center"/>
          </w:tcPr>
          <w:p w14:paraId="684A2DB7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04E81501" w14:textId="77777777" w:rsidTr="005219C9">
        <w:tc>
          <w:tcPr>
            <w:tcW w:w="595" w:type="dxa"/>
            <w:shd w:val="clear" w:color="auto" w:fill="auto"/>
            <w:vAlign w:val="center"/>
          </w:tcPr>
          <w:p w14:paraId="2E35803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5583F8AC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2E7C32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center"/>
          </w:tcPr>
          <w:p w14:paraId="5036771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</w:tcPr>
          <w:p w14:paraId="5483E24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28DBD9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2AE982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F10E62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659CD3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E22A48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20E97F4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169CF4E0" w14:textId="77777777" w:rsidTr="005219C9">
        <w:tc>
          <w:tcPr>
            <w:tcW w:w="595" w:type="dxa"/>
            <w:shd w:val="clear" w:color="auto" w:fill="auto"/>
            <w:vAlign w:val="center"/>
          </w:tcPr>
          <w:p w14:paraId="567A850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354E612F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AF3181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294" w:type="dxa"/>
            <w:vAlign w:val="center"/>
          </w:tcPr>
          <w:p w14:paraId="7AF0509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7051BFE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B3CAAC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16FAF3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4A1A98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8F22E2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DE1AD9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</w:tcPr>
          <w:p w14:paraId="45CE4E4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04D0FC3D" w14:textId="77777777" w:rsidTr="005219C9">
        <w:tc>
          <w:tcPr>
            <w:tcW w:w="595" w:type="dxa"/>
            <w:shd w:val="clear" w:color="auto" w:fill="auto"/>
            <w:vAlign w:val="center"/>
          </w:tcPr>
          <w:p w14:paraId="1E6AE00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05209422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4DDF82F0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2AF1FE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1051773,5</w:t>
            </w:r>
          </w:p>
        </w:tc>
        <w:tc>
          <w:tcPr>
            <w:tcW w:w="1294" w:type="dxa"/>
            <w:vAlign w:val="center"/>
          </w:tcPr>
          <w:p w14:paraId="6368D92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14:paraId="485EC7D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56745,80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726534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78347,20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456D85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2B7398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4300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A26F6C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180108,00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3D5874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555007,00</w:t>
            </w:r>
          </w:p>
        </w:tc>
        <w:tc>
          <w:tcPr>
            <w:tcW w:w="851" w:type="dxa"/>
            <w:vMerge w:val="restart"/>
            <w:vAlign w:val="center"/>
          </w:tcPr>
          <w:p w14:paraId="21B4ADD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2B7D6679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34670651" w14:textId="77777777" w:rsidTr="005219C9">
        <w:tc>
          <w:tcPr>
            <w:tcW w:w="595" w:type="dxa"/>
            <w:shd w:val="clear" w:color="auto" w:fill="auto"/>
            <w:vAlign w:val="center"/>
          </w:tcPr>
          <w:p w14:paraId="6069603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459BFBD6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C1917E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999876,20</w:t>
            </w:r>
          </w:p>
        </w:tc>
        <w:tc>
          <w:tcPr>
            <w:tcW w:w="1294" w:type="dxa"/>
            <w:vAlign w:val="center"/>
          </w:tcPr>
          <w:p w14:paraId="39B61C7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14:paraId="1A6E88C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54095,70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D82E13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106AC0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803945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C5DAB3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165508,00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07F056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555007,00</w:t>
            </w:r>
          </w:p>
        </w:tc>
        <w:tc>
          <w:tcPr>
            <w:tcW w:w="851" w:type="dxa"/>
            <w:vMerge/>
            <w:vAlign w:val="center"/>
          </w:tcPr>
          <w:p w14:paraId="13FEE36A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25B4C0A1" w14:textId="77777777" w:rsidTr="005219C9">
        <w:tc>
          <w:tcPr>
            <w:tcW w:w="595" w:type="dxa"/>
            <w:shd w:val="clear" w:color="auto" w:fill="auto"/>
            <w:vAlign w:val="center"/>
          </w:tcPr>
          <w:p w14:paraId="6F6A1CB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54DCFA77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C817A7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51897,30</w:t>
            </w:r>
          </w:p>
        </w:tc>
        <w:tc>
          <w:tcPr>
            <w:tcW w:w="1294" w:type="dxa"/>
            <w:vAlign w:val="center"/>
          </w:tcPr>
          <w:p w14:paraId="4E446C9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3206C7A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2650,10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9253F1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30347,20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4F2E3E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51EAAE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4300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48F356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14600,00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500E0A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14:paraId="6DB72289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262922E4" w14:textId="77777777" w:rsidTr="005219C9">
        <w:tc>
          <w:tcPr>
            <w:tcW w:w="595" w:type="dxa"/>
            <w:shd w:val="clear" w:color="auto" w:fill="auto"/>
          </w:tcPr>
          <w:p w14:paraId="224EB8D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14:paraId="41157CC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14:paraId="7060970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14:paraId="448E3B2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14:paraId="1F8165E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14:paraId="422EEAA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14:paraId="1CEC775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14:paraId="36ABDFD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14:paraId="7AB6DF4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14:paraId="54A1362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47A87F51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4E225F" w:rsidRPr="007451BA" w14:paraId="71AAF406" w14:textId="77777777" w:rsidTr="005219C9">
        <w:tc>
          <w:tcPr>
            <w:tcW w:w="595" w:type="dxa"/>
            <w:shd w:val="clear" w:color="auto" w:fill="auto"/>
            <w:vAlign w:val="center"/>
          </w:tcPr>
          <w:p w14:paraId="132C3DD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4035" w:type="dxa"/>
            <w:gridSpan w:val="10"/>
            <w:shd w:val="clear" w:color="auto" w:fill="auto"/>
            <w:vAlign w:val="center"/>
          </w:tcPr>
          <w:p w14:paraId="234D9071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4E225F" w:rsidRPr="007451BA" w14:paraId="1BB0E29F" w14:textId="77777777" w:rsidTr="005219C9">
        <w:tc>
          <w:tcPr>
            <w:tcW w:w="595" w:type="dxa"/>
            <w:shd w:val="clear" w:color="auto" w:fill="auto"/>
            <w:vAlign w:val="center"/>
          </w:tcPr>
          <w:p w14:paraId="4660742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7D53E9D4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             капитальным вложениям,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73E740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1401773,5</w:t>
            </w:r>
          </w:p>
        </w:tc>
        <w:tc>
          <w:tcPr>
            <w:tcW w:w="1294" w:type="dxa"/>
            <w:vAlign w:val="center"/>
          </w:tcPr>
          <w:p w14:paraId="51F6473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14:paraId="70173A4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56745,80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622ED0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78347,20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4EC643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BCE363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4300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1022BA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180108,00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B51796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905007,00</w:t>
            </w:r>
          </w:p>
        </w:tc>
        <w:tc>
          <w:tcPr>
            <w:tcW w:w="851" w:type="dxa"/>
            <w:vAlign w:val="center"/>
          </w:tcPr>
          <w:p w14:paraId="7FAC9A85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4E225F" w:rsidRPr="007451BA" w14:paraId="25B2D967" w14:textId="77777777" w:rsidTr="005219C9">
        <w:tc>
          <w:tcPr>
            <w:tcW w:w="595" w:type="dxa"/>
            <w:shd w:val="clear" w:color="auto" w:fill="auto"/>
            <w:vAlign w:val="center"/>
          </w:tcPr>
          <w:p w14:paraId="6BF29C7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55687B1C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447B5E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center"/>
          </w:tcPr>
          <w:p w14:paraId="6E1ABC8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</w:tcPr>
          <w:p w14:paraId="12C078A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CE1ECF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24BDBE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340EF0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D1F013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97F714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9289A42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1E052C3F" w14:textId="77777777" w:rsidTr="005219C9">
        <w:tc>
          <w:tcPr>
            <w:tcW w:w="595" w:type="dxa"/>
            <w:shd w:val="clear" w:color="auto" w:fill="auto"/>
            <w:vAlign w:val="center"/>
          </w:tcPr>
          <w:p w14:paraId="594B0EF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F8A3608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447A6F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294" w:type="dxa"/>
            <w:vAlign w:val="center"/>
          </w:tcPr>
          <w:p w14:paraId="2BDE798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10E8F14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37E1F3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87F7D2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DF23A8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0BB5D2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EF259E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</w:tcPr>
          <w:p w14:paraId="32706CA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4E225F" w:rsidRPr="007451BA" w14:paraId="488A17FD" w14:textId="77777777" w:rsidTr="005219C9">
        <w:tc>
          <w:tcPr>
            <w:tcW w:w="595" w:type="dxa"/>
            <w:shd w:val="clear" w:color="auto" w:fill="auto"/>
            <w:vAlign w:val="center"/>
          </w:tcPr>
          <w:p w14:paraId="477F1DB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72A4C5FB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364C24B9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2298E7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1051773,5</w:t>
            </w:r>
          </w:p>
        </w:tc>
        <w:tc>
          <w:tcPr>
            <w:tcW w:w="1294" w:type="dxa"/>
            <w:vAlign w:val="center"/>
          </w:tcPr>
          <w:p w14:paraId="2F4B737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14:paraId="7C98E52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56745,80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09C1C5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78347,20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FF7927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7BAB1C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4300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043E5C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180108,00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7D2069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555007,00</w:t>
            </w:r>
          </w:p>
        </w:tc>
        <w:tc>
          <w:tcPr>
            <w:tcW w:w="851" w:type="dxa"/>
            <w:vAlign w:val="center"/>
          </w:tcPr>
          <w:p w14:paraId="5F54854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4E225F" w:rsidRPr="007451BA" w14:paraId="310B8E42" w14:textId="77777777" w:rsidTr="005219C9">
        <w:tc>
          <w:tcPr>
            <w:tcW w:w="595" w:type="dxa"/>
            <w:shd w:val="clear" w:color="auto" w:fill="auto"/>
            <w:vAlign w:val="center"/>
          </w:tcPr>
          <w:p w14:paraId="74C70FE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13BA5708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14:paraId="6EA98B45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950CD3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999876,20</w:t>
            </w:r>
          </w:p>
        </w:tc>
        <w:tc>
          <w:tcPr>
            <w:tcW w:w="1294" w:type="dxa"/>
            <w:vAlign w:val="center"/>
          </w:tcPr>
          <w:p w14:paraId="2BDD168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14:paraId="5BB66D1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54095,70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0841E1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7823EA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AAB5E2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B479AF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165508,00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50FDFC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555007,00</w:t>
            </w:r>
          </w:p>
        </w:tc>
        <w:tc>
          <w:tcPr>
            <w:tcW w:w="851" w:type="dxa"/>
            <w:vAlign w:val="center"/>
          </w:tcPr>
          <w:p w14:paraId="3D0983A1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1FD0467A" w14:textId="77777777" w:rsidTr="005219C9">
        <w:tc>
          <w:tcPr>
            <w:tcW w:w="595" w:type="dxa"/>
            <w:shd w:val="clear" w:color="auto" w:fill="auto"/>
            <w:vAlign w:val="center"/>
          </w:tcPr>
          <w:p w14:paraId="235D3A7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4A99B64F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5F3D9E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51897,30</w:t>
            </w:r>
          </w:p>
        </w:tc>
        <w:tc>
          <w:tcPr>
            <w:tcW w:w="1294" w:type="dxa"/>
            <w:vAlign w:val="center"/>
          </w:tcPr>
          <w:p w14:paraId="76FC422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4682789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2650,10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659B33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30347,20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A3C335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289A66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4300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5C2BB6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14600,00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A9C386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62CCD64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13DB01F8" w14:textId="77777777" w:rsidTr="005219C9">
        <w:tc>
          <w:tcPr>
            <w:tcW w:w="595" w:type="dxa"/>
            <w:shd w:val="clear" w:color="auto" w:fill="auto"/>
            <w:vAlign w:val="center"/>
          </w:tcPr>
          <w:p w14:paraId="142C854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0B027952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улицы Октябрьской на участке  от улицы Кутузова до улицы           Героев Отечества, </w:t>
            </w:r>
          </w:p>
          <w:p w14:paraId="78F507EA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B3DA6F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176400,00</w:t>
            </w:r>
          </w:p>
        </w:tc>
        <w:tc>
          <w:tcPr>
            <w:tcW w:w="1294" w:type="dxa"/>
            <w:vAlign w:val="center"/>
          </w:tcPr>
          <w:p w14:paraId="373C82B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2770817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223DF9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546700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A44051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E845A0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640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67EEFD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170000,00</w:t>
            </w:r>
          </w:p>
        </w:tc>
        <w:tc>
          <w:tcPr>
            <w:tcW w:w="851" w:type="dxa"/>
            <w:vAlign w:val="center"/>
          </w:tcPr>
          <w:p w14:paraId="2EC34280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353A554D" w14:textId="77777777" w:rsidTr="005219C9">
        <w:tc>
          <w:tcPr>
            <w:tcW w:w="595" w:type="dxa"/>
            <w:shd w:val="clear" w:color="auto" w:fill="auto"/>
            <w:vAlign w:val="center"/>
          </w:tcPr>
          <w:p w14:paraId="53E735E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680C8CBA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447FAE49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14E03E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170000,00</w:t>
            </w:r>
          </w:p>
        </w:tc>
        <w:tc>
          <w:tcPr>
            <w:tcW w:w="1294" w:type="dxa"/>
            <w:vAlign w:val="center"/>
          </w:tcPr>
          <w:p w14:paraId="58F7B50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31E8320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3D4B6C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275920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37072F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BF7EFD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1B9B24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170000,00</w:t>
            </w:r>
          </w:p>
        </w:tc>
        <w:tc>
          <w:tcPr>
            <w:tcW w:w="851" w:type="dxa"/>
            <w:vAlign w:val="center"/>
          </w:tcPr>
          <w:p w14:paraId="3BF8073C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7A29262B" w14:textId="77777777" w:rsidTr="005219C9">
        <w:tc>
          <w:tcPr>
            <w:tcW w:w="595" w:type="dxa"/>
            <w:shd w:val="clear" w:color="auto" w:fill="auto"/>
            <w:vAlign w:val="center"/>
          </w:tcPr>
          <w:p w14:paraId="19E72FE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5525B551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2A9BCB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170000,00</w:t>
            </w:r>
          </w:p>
        </w:tc>
        <w:tc>
          <w:tcPr>
            <w:tcW w:w="1294" w:type="dxa"/>
            <w:vAlign w:val="center"/>
          </w:tcPr>
          <w:p w14:paraId="64B8AB1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1B88749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CEC7EA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7C4557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20F8CE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99E19B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14D757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170000,00</w:t>
            </w:r>
          </w:p>
        </w:tc>
        <w:tc>
          <w:tcPr>
            <w:tcW w:w="851" w:type="dxa"/>
            <w:vAlign w:val="center"/>
          </w:tcPr>
          <w:p w14:paraId="43A05D54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E225F" w:rsidRPr="007451BA" w14:paraId="774CB7FF" w14:textId="77777777" w:rsidTr="005219C9">
        <w:tc>
          <w:tcPr>
            <w:tcW w:w="595" w:type="dxa"/>
            <w:shd w:val="clear" w:color="auto" w:fill="auto"/>
            <w:vAlign w:val="center"/>
          </w:tcPr>
          <w:p w14:paraId="17AA4AD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7B05E076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B80FE3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294" w:type="dxa"/>
            <w:vAlign w:val="center"/>
          </w:tcPr>
          <w:p w14:paraId="0EA5347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72DA5A5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DC8ED1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03D30D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687E15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5DC2DF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640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ADBCCB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D48A773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E225F" w:rsidRPr="007451BA" w14:paraId="58D99E98" w14:textId="77777777" w:rsidTr="005219C9">
        <w:tc>
          <w:tcPr>
            <w:tcW w:w="595" w:type="dxa"/>
            <w:shd w:val="clear" w:color="auto" w:fill="auto"/>
            <w:vAlign w:val="center"/>
          </w:tcPr>
          <w:p w14:paraId="553BADF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6D8CDD93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 ул. Кутузова  на участке от улицы Каменской до улицы Маршала          Жукова г. Каменск- Уральский, </w:t>
            </w:r>
          </w:p>
          <w:p w14:paraId="501D473D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E42CC4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168233,90</w:t>
            </w:r>
          </w:p>
        </w:tc>
        <w:tc>
          <w:tcPr>
            <w:tcW w:w="1294" w:type="dxa"/>
            <w:vAlign w:val="center"/>
          </w:tcPr>
          <w:p w14:paraId="33A450F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14:paraId="41C3911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215,70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6A0F18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75E6BE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C5F89E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839B00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823630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09AAC87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3749A93D" w14:textId="77777777" w:rsidTr="005219C9">
        <w:tc>
          <w:tcPr>
            <w:tcW w:w="595" w:type="dxa"/>
            <w:shd w:val="clear" w:color="auto" w:fill="auto"/>
            <w:vAlign w:val="center"/>
          </w:tcPr>
          <w:p w14:paraId="2FA6081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0F91DA50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970F51E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D7879B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168233,90</w:t>
            </w:r>
          </w:p>
        </w:tc>
        <w:tc>
          <w:tcPr>
            <w:tcW w:w="1294" w:type="dxa"/>
            <w:vAlign w:val="center"/>
          </w:tcPr>
          <w:p w14:paraId="01E2E21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14:paraId="78092A9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215,70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2B36AE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817EE9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927E65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ABBDA1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3AA795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DFD3E3E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4810B665" w14:textId="77777777" w:rsidTr="005219C9">
        <w:tc>
          <w:tcPr>
            <w:tcW w:w="595" w:type="dxa"/>
            <w:shd w:val="clear" w:color="auto" w:fill="auto"/>
          </w:tcPr>
          <w:p w14:paraId="1FEE656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14:paraId="17B4C48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14:paraId="0CE4846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14:paraId="35B7311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14:paraId="4FE30D8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14:paraId="5489F90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14:paraId="4C22B83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14:paraId="6B00E9F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14:paraId="1D1BC0F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14:paraId="4CC63AF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6BD0E5E7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4E225F" w:rsidRPr="007451BA" w14:paraId="4815FA43" w14:textId="77777777" w:rsidTr="005219C9">
        <w:tc>
          <w:tcPr>
            <w:tcW w:w="595" w:type="dxa"/>
            <w:shd w:val="clear" w:color="auto" w:fill="auto"/>
            <w:vAlign w:val="center"/>
          </w:tcPr>
          <w:p w14:paraId="443214B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50506F2A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8C5862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168233,90</w:t>
            </w:r>
          </w:p>
        </w:tc>
        <w:tc>
          <w:tcPr>
            <w:tcW w:w="1294" w:type="dxa"/>
            <w:vAlign w:val="center"/>
          </w:tcPr>
          <w:p w14:paraId="0CB9907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14:paraId="45E710F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215,70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C82023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29B937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575A29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CEA2FB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F35BC0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B7A2623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E225F" w:rsidRPr="007451BA" w14:paraId="7E96F617" w14:textId="77777777" w:rsidTr="005219C9">
        <w:tc>
          <w:tcPr>
            <w:tcW w:w="595" w:type="dxa"/>
            <w:shd w:val="clear" w:color="auto" w:fill="auto"/>
            <w:vAlign w:val="center"/>
          </w:tcPr>
          <w:p w14:paraId="0E2EA56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E8BF15A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улицы Каменской на участке от улицы Героев Отечества до  улицы Маршала Жукова, </w:t>
            </w:r>
          </w:p>
          <w:p w14:paraId="49B6E57B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88E8D1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335315,00</w:t>
            </w:r>
          </w:p>
        </w:tc>
        <w:tc>
          <w:tcPr>
            <w:tcW w:w="1294" w:type="dxa"/>
            <w:vAlign w:val="center"/>
          </w:tcPr>
          <w:p w14:paraId="5FC7199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742DDA8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E26102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546027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9D9F48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43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986188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165508,00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8681C8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165507,00</w:t>
            </w:r>
          </w:p>
        </w:tc>
        <w:tc>
          <w:tcPr>
            <w:tcW w:w="851" w:type="dxa"/>
            <w:vAlign w:val="center"/>
          </w:tcPr>
          <w:p w14:paraId="5D1B624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43C02829" w14:textId="77777777" w:rsidTr="005219C9">
        <w:tc>
          <w:tcPr>
            <w:tcW w:w="595" w:type="dxa"/>
            <w:shd w:val="clear" w:color="auto" w:fill="auto"/>
            <w:vAlign w:val="center"/>
          </w:tcPr>
          <w:p w14:paraId="006BD38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439FCA86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 </w:t>
            </w:r>
          </w:p>
          <w:p w14:paraId="64294BA6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F4803D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335315,00</w:t>
            </w:r>
          </w:p>
        </w:tc>
        <w:tc>
          <w:tcPr>
            <w:tcW w:w="1294" w:type="dxa"/>
            <w:vAlign w:val="center"/>
          </w:tcPr>
          <w:p w14:paraId="28C8DF9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3D37A24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A59CE5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24CE6A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B3A27E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43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118C2F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165508,00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DFBB77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165507,00</w:t>
            </w:r>
          </w:p>
        </w:tc>
        <w:tc>
          <w:tcPr>
            <w:tcW w:w="851" w:type="dxa"/>
            <w:vAlign w:val="center"/>
          </w:tcPr>
          <w:p w14:paraId="0CB98215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57F93011" w14:textId="77777777" w:rsidTr="005219C9">
        <w:tc>
          <w:tcPr>
            <w:tcW w:w="595" w:type="dxa"/>
            <w:shd w:val="clear" w:color="auto" w:fill="auto"/>
            <w:vAlign w:val="center"/>
          </w:tcPr>
          <w:p w14:paraId="3DD1802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92DB75A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9DFBC1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331015,00</w:t>
            </w:r>
          </w:p>
        </w:tc>
        <w:tc>
          <w:tcPr>
            <w:tcW w:w="1294" w:type="dxa"/>
            <w:vAlign w:val="center"/>
          </w:tcPr>
          <w:p w14:paraId="77402B6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73CEE9B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3E8C15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34EC2F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F9A175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57EDCB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165508,00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EE55BF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165507,00</w:t>
            </w:r>
          </w:p>
        </w:tc>
        <w:tc>
          <w:tcPr>
            <w:tcW w:w="851" w:type="dxa"/>
            <w:vAlign w:val="center"/>
          </w:tcPr>
          <w:p w14:paraId="3005577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E225F" w:rsidRPr="007451BA" w14:paraId="1D5EF851" w14:textId="77777777" w:rsidTr="005219C9">
        <w:tc>
          <w:tcPr>
            <w:tcW w:w="595" w:type="dxa"/>
            <w:shd w:val="clear" w:color="auto" w:fill="auto"/>
            <w:vAlign w:val="center"/>
          </w:tcPr>
          <w:p w14:paraId="0DB5F31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183B76F3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</w:t>
            </w:r>
          </w:p>
          <w:p w14:paraId="3C4F0798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изыскательские 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EE3185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43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294" w:type="dxa"/>
            <w:vAlign w:val="center"/>
          </w:tcPr>
          <w:p w14:paraId="292A0F2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4D936E6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BFF6A9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0A80DE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A2A067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43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9481D1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E90D05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494D93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E225F" w:rsidRPr="007451BA" w14:paraId="450D1E6B" w14:textId="77777777" w:rsidTr="005219C9">
        <w:tc>
          <w:tcPr>
            <w:tcW w:w="595" w:type="dxa"/>
            <w:shd w:val="clear" w:color="auto" w:fill="auto"/>
            <w:vAlign w:val="center"/>
          </w:tcPr>
          <w:p w14:paraId="5F68F84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5909356C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Организация подъезда от улицы Каменской к улице Радужной, </w:t>
            </w:r>
          </w:p>
          <w:p w14:paraId="51535F94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686877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75700,00</w:t>
            </w:r>
          </w:p>
        </w:tc>
        <w:tc>
          <w:tcPr>
            <w:tcW w:w="1294" w:type="dxa"/>
            <w:vAlign w:val="center"/>
          </w:tcPr>
          <w:p w14:paraId="7207736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22E3702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A52E03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86F5E9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38D8A5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8004B1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E4DD9B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851" w:type="dxa"/>
            <w:vAlign w:val="center"/>
          </w:tcPr>
          <w:p w14:paraId="4BA64760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3A1478D7" w14:textId="77777777" w:rsidTr="005219C9">
        <w:tc>
          <w:tcPr>
            <w:tcW w:w="595" w:type="dxa"/>
            <w:shd w:val="clear" w:color="auto" w:fill="auto"/>
            <w:vAlign w:val="center"/>
          </w:tcPr>
          <w:p w14:paraId="2354C1F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05A20B6F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349D479D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0D124E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75700,00</w:t>
            </w:r>
          </w:p>
        </w:tc>
        <w:tc>
          <w:tcPr>
            <w:tcW w:w="1294" w:type="dxa"/>
            <w:vAlign w:val="center"/>
          </w:tcPr>
          <w:p w14:paraId="4281AE1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03FFE7E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B70F41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752034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053C51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8BC82C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2F114E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851" w:type="dxa"/>
            <w:vAlign w:val="center"/>
          </w:tcPr>
          <w:p w14:paraId="05BCE11B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5DAD90F8" w14:textId="77777777" w:rsidTr="005219C9">
        <w:tc>
          <w:tcPr>
            <w:tcW w:w="595" w:type="dxa"/>
            <w:shd w:val="clear" w:color="auto" w:fill="auto"/>
            <w:vAlign w:val="center"/>
          </w:tcPr>
          <w:p w14:paraId="3E6C942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667C0038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</w:p>
          <w:p w14:paraId="3E2147B3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DC8725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1294" w:type="dxa"/>
            <w:vAlign w:val="center"/>
          </w:tcPr>
          <w:p w14:paraId="2DD69AE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1D00F44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8A7D3E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97A3BA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14E9E7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021918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2D7884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851" w:type="dxa"/>
            <w:vAlign w:val="center"/>
          </w:tcPr>
          <w:p w14:paraId="51950A00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E225F" w:rsidRPr="007451BA" w14:paraId="32E55F8A" w14:textId="77777777" w:rsidTr="005219C9">
        <w:tc>
          <w:tcPr>
            <w:tcW w:w="595" w:type="dxa"/>
            <w:shd w:val="clear" w:color="auto" w:fill="auto"/>
            <w:vAlign w:val="center"/>
          </w:tcPr>
          <w:p w14:paraId="669F544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097228DA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14:paraId="7B95F7FA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357284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vAlign w:val="center"/>
          </w:tcPr>
          <w:p w14:paraId="01B132B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05F45BA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A6D954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90398D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A0AA66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59EA8D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2C1124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3E63E01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E225F" w:rsidRPr="007451BA" w14:paraId="24E0B383" w14:textId="77777777" w:rsidTr="005219C9">
        <w:tc>
          <w:tcPr>
            <w:tcW w:w="595" w:type="dxa"/>
            <w:shd w:val="clear" w:color="auto" w:fill="auto"/>
            <w:vAlign w:val="center"/>
          </w:tcPr>
          <w:p w14:paraId="248F0D4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1EFDE01F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Дорога переходного типа по улице Урицкого от переулка Санаторного до улицы Чернышевского,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14:paraId="0C8BD1FE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B03B0B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294" w:type="dxa"/>
            <w:vAlign w:val="center"/>
          </w:tcPr>
          <w:p w14:paraId="07A0876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347813C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D9B6F1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F01AF3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EAC373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FCFD99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3DBDCD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4B4BDC4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00D55AFE" w14:textId="77777777" w:rsidTr="005219C9">
        <w:tc>
          <w:tcPr>
            <w:tcW w:w="595" w:type="dxa"/>
            <w:shd w:val="clear" w:color="auto" w:fill="auto"/>
            <w:vAlign w:val="center"/>
          </w:tcPr>
          <w:p w14:paraId="5B5381F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DAE4869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121CAFE6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194D68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294" w:type="dxa"/>
            <w:vAlign w:val="center"/>
          </w:tcPr>
          <w:p w14:paraId="75F7004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1FD2EB7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9A0840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DF50EA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D3FF2E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956B11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DD5383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7D9927B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5719ED93" w14:textId="77777777" w:rsidTr="005219C9">
        <w:tc>
          <w:tcPr>
            <w:tcW w:w="595" w:type="dxa"/>
            <w:shd w:val="clear" w:color="auto" w:fill="auto"/>
          </w:tcPr>
          <w:p w14:paraId="141081B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14:paraId="584E03B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14:paraId="43F1FAA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14:paraId="3528E4F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14:paraId="7CE539A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14:paraId="00E114D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14:paraId="55E9EC1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14:paraId="0A13736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14:paraId="273FAA3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14:paraId="50729BE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57D31001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4E225F" w:rsidRPr="007451BA" w14:paraId="05E9B583" w14:textId="77777777" w:rsidTr="005219C9">
        <w:tc>
          <w:tcPr>
            <w:tcW w:w="595" w:type="dxa"/>
            <w:shd w:val="clear" w:color="auto" w:fill="auto"/>
            <w:vAlign w:val="center"/>
          </w:tcPr>
          <w:p w14:paraId="18BBF9D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7E6D8ED7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C0DBC1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294" w:type="dxa"/>
            <w:vAlign w:val="center"/>
          </w:tcPr>
          <w:p w14:paraId="45F5FDC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0916587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94CD9D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44F178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94675E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F24F86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85B56B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31ACAFB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E225F" w:rsidRPr="007451BA" w14:paraId="0FD66ADB" w14:textId="77777777" w:rsidTr="005219C9">
        <w:tc>
          <w:tcPr>
            <w:tcW w:w="595" w:type="dxa"/>
            <w:shd w:val="clear" w:color="auto" w:fill="auto"/>
            <w:vAlign w:val="center"/>
          </w:tcPr>
          <w:p w14:paraId="71E50A2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7AC35068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1F0A8A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center"/>
          </w:tcPr>
          <w:p w14:paraId="788401A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7B3FAFA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5430AD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8048EB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1E4A2F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B4C509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9BD9F6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A9922BC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237AA7E4" w14:textId="77777777" w:rsidTr="005219C9">
        <w:tc>
          <w:tcPr>
            <w:tcW w:w="595" w:type="dxa"/>
            <w:shd w:val="clear" w:color="auto" w:fill="auto"/>
            <w:vAlign w:val="center"/>
          </w:tcPr>
          <w:p w14:paraId="2FCDFDE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836" w:type="dxa"/>
            <w:shd w:val="clear" w:color="auto" w:fill="auto"/>
          </w:tcPr>
          <w:p w14:paraId="0C9205B9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улицы Ломоносова на участке от улицы Привокзальной до улицы Ленина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14:paraId="58F24147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0BF2E0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294" w:type="dxa"/>
            <w:vAlign w:val="center"/>
          </w:tcPr>
          <w:p w14:paraId="2156090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7CA531B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872754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A0A1F9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16B259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68F13F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9FD9DF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148000,00</w:t>
            </w:r>
          </w:p>
        </w:tc>
        <w:tc>
          <w:tcPr>
            <w:tcW w:w="851" w:type="dxa"/>
            <w:vAlign w:val="center"/>
          </w:tcPr>
          <w:p w14:paraId="11A28951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61AF2FE6" w14:textId="77777777" w:rsidTr="005219C9">
        <w:tc>
          <w:tcPr>
            <w:tcW w:w="595" w:type="dxa"/>
            <w:shd w:val="clear" w:color="auto" w:fill="auto"/>
            <w:vAlign w:val="center"/>
          </w:tcPr>
          <w:p w14:paraId="3387A9E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836" w:type="dxa"/>
            <w:shd w:val="clear" w:color="auto" w:fill="auto"/>
          </w:tcPr>
          <w:p w14:paraId="768DAEBF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3475DF8E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90E225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294" w:type="dxa"/>
            <w:vAlign w:val="center"/>
          </w:tcPr>
          <w:p w14:paraId="1E47BEE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41730A8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567540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810585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61A689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E2C026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9664D6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148000,00</w:t>
            </w:r>
          </w:p>
        </w:tc>
        <w:tc>
          <w:tcPr>
            <w:tcW w:w="851" w:type="dxa"/>
            <w:vAlign w:val="center"/>
          </w:tcPr>
          <w:p w14:paraId="64B3D2E9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58B308DF" w14:textId="77777777" w:rsidTr="005219C9">
        <w:tc>
          <w:tcPr>
            <w:tcW w:w="595" w:type="dxa"/>
            <w:shd w:val="clear" w:color="auto" w:fill="auto"/>
            <w:vAlign w:val="center"/>
          </w:tcPr>
          <w:p w14:paraId="18CD830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836" w:type="dxa"/>
            <w:shd w:val="clear" w:color="auto" w:fill="auto"/>
          </w:tcPr>
          <w:p w14:paraId="1F28F379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1111E7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148000,00</w:t>
            </w:r>
          </w:p>
        </w:tc>
        <w:tc>
          <w:tcPr>
            <w:tcW w:w="1294" w:type="dxa"/>
            <w:vAlign w:val="center"/>
          </w:tcPr>
          <w:p w14:paraId="08CA3C8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517FFE1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64302B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3CD217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F89C86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3D98F5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C5C4BA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148000,00</w:t>
            </w:r>
          </w:p>
        </w:tc>
        <w:tc>
          <w:tcPr>
            <w:tcW w:w="851" w:type="dxa"/>
            <w:vAlign w:val="center"/>
          </w:tcPr>
          <w:p w14:paraId="5BD01499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E225F" w:rsidRPr="007451BA" w14:paraId="06AEF63F" w14:textId="77777777" w:rsidTr="005219C9">
        <w:tc>
          <w:tcPr>
            <w:tcW w:w="595" w:type="dxa"/>
            <w:shd w:val="clear" w:color="auto" w:fill="auto"/>
            <w:vAlign w:val="center"/>
          </w:tcPr>
          <w:p w14:paraId="6768444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836" w:type="dxa"/>
            <w:shd w:val="clear" w:color="auto" w:fill="auto"/>
          </w:tcPr>
          <w:p w14:paraId="26113064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C7A2DD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94" w:type="dxa"/>
            <w:vAlign w:val="center"/>
          </w:tcPr>
          <w:p w14:paraId="763C7B5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0953F54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4F4407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95AC3A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A10485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DB307D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83FC63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1A3743C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E225F" w:rsidRPr="007451BA" w14:paraId="4DF1E4F1" w14:textId="77777777" w:rsidTr="005219C9">
        <w:tc>
          <w:tcPr>
            <w:tcW w:w="595" w:type="dxa"/>
            <w:shd w:val="clear" w:color="auto" w:fill="auto"/>
            <w:vAlign w:val="center"/>
          </w:tcPr>
          <w:p w14:paraId="0129773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836" w:type="dxa"/>
            <w:shd w:val="clear" w:color="auto" w:fill="auto"/>
          </w:tcPr>
          <w:p w14:paraId="2ECEAEBA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моста через реку Исеть в створе улиц Каменская - Овсянникова и улиц Коммолодежи - Карла Маркса с транспортно-пешеходными подходами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 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A11EF2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350000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94" w:type="dxa"/>
            <w:vAlign w:val="center"/>
          </w:tcPr>
          <w:p w14:paraId="2D11CCB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1EE709D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070EE3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76EC86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00A37B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30902D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BBF8A6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350000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851" w:type="dxa"/>
            <w:vAlign w:val="center"/>
          </w:tcPr>
          <w:p w14:paraId="4E2DCBD7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123E4881" w14:textId="77777777" w:rsidTr="005219C9">
        <w:tc>
          <w:tcPr>
            <w:tcW w:w="595" w:type="dxa"/>
            <w:shd w:val="clear" w:color="auto" w:fill="auto"/>
            <w:vAlign w:val="center"/>
          </w:tcPr>
          <w:p w14:paraId="53E8C70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836" w:type="dxa"/>
            <w:shd w:val="clear" w:color="auto" w:fill="auto"/>
          </w:tcPr>
          <w:p w14:paraId="2428D481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D6D14B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center"/>
          </w:tcPr>
          <w:p w14:paraId="6CC128C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4946CBF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C0A881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B137BE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585F4F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F134E5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2B0682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4992571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6F4527DE" w14:textId="77777777" w:rsidTr="005219C9">
        <w:tc>
          <w:tcPr>
            <w:tcW w:w="595" w:type="dxa"/>
            <w:shd w:val="clear" w:color="auto" w:fill="auto"/>
            <w:vAlign w:val="center"/>
          </w:tcPr>
          <w:p w14:paraId="7A70384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3E2BFD92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бюджет, </w:t>
            </w:r>
          </w:p>
          <w:p w14:paraId="38AB9498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9705AC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350000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94" w:type="dxa"/>
            <w:vAlign w:val="center"/>
          </w:tcPr>
          <w:p w14:paraId="5657F3D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07324DA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FD9011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30C976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518B9B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099418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2748E2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350000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851" w:type="dxa"/>
            <w:vAlign w:val="center"/>
          </w:tcPr>
          <w:p w14:paraId="3C7F008E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57828CBA" w14:textId="77777777" w:rsidTr="005219C9">
        <w:tc>
          <w:tcPr>
            <w:tcW w:w="595" w:type="dxa"/>
            <w:shd w:val="clear" w:color="auto" w:fill="auto"/>
            <w:vAlign w:val="center"/>
          </w:tcPr>
          <w:p w14:paraId="4B17592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59C3D70D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выкуп земельных участков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91DFC2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350000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94" w:type="dxa"/>
            <w:vAlign w:val="center"/>
          </w:tcPr>
          <w:p w14:paraId="1E5FCD6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5C586CD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755692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2B0A5B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DD2F49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0FE0FC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DB05E1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350000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851" w:type="dxa"/>
            <w:vAlign w:val="center"/>
          </w:tcPr>
          <w:p w14:paraId="4215C064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03F68E8F" w14:textId="77777777" w:rsidTr="005219C9">
        <w:tc>
          <w:tcPr>
            <w:tcW w:w="595" w:type="dxa"/>
            <w:shd w:val="clear" w:color="auto" w:fill="auto"/>
            <w:vAlign w:val="center"/>
          </w:tcPr>
          <w:p w14:paraId="465D919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0EA7156A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3AED48E4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C12344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center"/>
          </w:tcPr>
          <w:p w14:paraId="216DA09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05B70EF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AC6A79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21962F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2F58BC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0FFE4B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3F582A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CA29337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2375AD3A" w14:textId="77777777" w:rsidTr="005219C9">
        <w:tc>
          <w:tcPr>
            <w:tcW w:w="595" w:type="dxa"/>
            <w:shd w:val="clear" w:color="auto" w:fill="auto"/>
            <w:vAlign w:val="center"/>
          </w:tcPr>
          <w:p w14:paraId="24C7B4E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1C72E6AB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F07FA2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center"/>
          </w:tcPr>
          <w:p w14:paraId="701551D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7CF14F4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07BADE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3CBB05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839CF2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CCBFBA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883221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9C0C5EB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2DD2E5F2" w14:textId="77777777" w:rsidTr="005219C9">
        <w:tc>
          <w:tcPr>
            <w:tcW w:w="595" w:type="dxa"/>
            <w:shd w:val="clear" w:color="auto" w:fill="auto"/>
          </w:tcPr>
          <w:p w14:paraId="7483504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14:paraId="6CAB953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14:paraId="0D87A47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14:paraId="27BD221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14:paraId="1DD2141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14:paraId="1F5A801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14:paraId="6DF1C1B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14:paraId="6EA2240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14:paraId="5D4D45E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14:paraId="787FD0F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5A814F7A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4E225F" w:rsidRPr="007451BA" w14:paraId="665E72D2" w14:textId="77777777" w:rsidTr="005219C9">
        <w:tc>
          <w:tcPr>
            <w:tcW w:w="595" w:type="dxa"/>
            <w:shd w:val="clear" w:color="auto" w:fill="auto"/>
            <w:vAlign w:val="center"/>
          </w:tcPr>
          <w:p w14:paraId="0ECC3A9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2836" w:type="dxa"/>
            <w:shd w:val="clear" w:color="auto" w:fill="auto"/>
          </w:tcPr>
          <w:p w14:paraId="4BF0D693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внутриквартального проезда от ул. Кутузова до ул. Героев Отечества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 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1649AD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10369,40</w:t>
            </w:r>
          </w:p>
        </w:tc>
        <w:tc>
          <w:tcPr>
            <w:tcW w:w="1294" w:type="dxa"/>
            <w:vAlign w:val="center"/>
          </w:tcPr>
          <w:p w14:paraId="3B9446D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426DF31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2073,30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F132BB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2048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D81096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A53CE2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C17838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D1EC7F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0E9047F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53987DD8" w14:textId="77777777" w:rsidTr="005219C9">
        <w:tc>
          <w:tcPr>
            <w:tcW w:w="595" w:type="dxa"/>
            <w:shd w:val="clear" w:color="auto" w:fill="auto"/>
            <w:vAlign w:val="center"/>
          </w:tcPr>
          <w:p w14:paraId="5067D7B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836" w:type="dxa"/>
            <w:shd w:val="clear" w:color="auto" w:fill="auto"/>
          </w:tcPr>
          <w:p w14:paraId="3ACAE012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1402D78D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C13FAD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10369,40</w:t>
            </w:r>
          </w:p>
        </w:tc>
        <w:tc>
          <w:tcPr>
            <w:tcW w:w="1294" w:type="dxa"/>
            <w:vAlign w:val="center"/>
          </w:tcPr>
          <w:p w14:paraId="358BC46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4DFB892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2073,30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5C8704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2048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5895ED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20742C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B99B7B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32AB9C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9260B9E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63A84BF7" w14:textId="77777777" w:rsidTr="005219C9">
        <w:tc>
          <w:tcPr>
            <w:tcW w:w="595" w:type="dxa"/>
            <w:shd w:val="clear" w:color="auto" w:fill="auto"/>
            <w:vAlign w:val="center"/>
          </w:tcPr>
          <w:p w14:paraId="1C20B25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2836" w:type="dxa"/>
            <w:shd w:val="clear" w:color="auto" w:fill="auto"/>
          </w:tcPr>
          <w:p w14:paraId="2D65A804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FEB6C1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6247,30</w:t>
            </w:r>
          </w:p>
        </w:tc>
        <w:tc>
          <w:tcPr>
            <w:tcW w:w="1294" w:type="dxa"/>
            <w:vAlign w:val="center"/>
          </w:tcPr>
          <w:p w14:paraId="759E382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51DDC1F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366A30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38A1BC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457F33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D1A439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3A0FEE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25FE385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E225F" w:rsidRPr="007451BA" w14:paraId="5AE728DB" w14:textId="77777777" w:rsidTr="005219C9">
        <w:tc>
          <w:tcPr>
            <w:tcW w:w="595" w:type="dxa"/>
            <w:shd w:val="clear" w:color="auto" w:fill="auto"/>
            <w:vAlign w:val="center"/>
          </w:tcPr>
          <w:p w14:paraId="4A773D3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2836" w:type="dxa"/>
            <w:shd w:val="clear" w:color="auto" w:fill="auto"/>
          </w:tcPr>
          <w:p w14:paraId="5B752653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84C1DD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4122,10</w:t>
            </w:r>
          </w:p>
        </w:tc>
        <w:tc>
          <w:tcPr>
            <w:tcW w:w="1294" w:type="dxa"/>
            <w:vAlign w:val="center"/>
          </w:tcPr>
          <w:p w14:paraId="5B2172D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2D402CC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2073,30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202936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2048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7DCB5D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93915D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E084C1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F5C373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FC02F66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E225F" w:rsidRPr="007451BA" w14:paraId="625334C3" w14:textId="77777777" w:rsidTr="005219C9">
        <w:tc>
          <w:tcPr>
            <w:tcW w:w="595" w:type="dxa"/>
            <w:shd w:val="clear" w:color="auto" w:fill="auto"/>
            <w:vAlign w:val="center"/>
          </w:tcPr>
          <w:p w14:paraId="71173A5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2836" w:type="dxa"/>
            <w:shd w:val="clear" w:color="auto" w:fill="auto"/>
          </w:tcPr>
          <w:p w14:paraId="2326F5B4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Дублёр Байновского моста через реку Исеть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28ACADDE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396EF5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28575,20</w:t>
            </w:r>
          </w:p>
        </w:tc>
        <w:tc>
          <w:tcPr>
            <w:tcW w:w="1294" w:type="dxa"/>
            <w:vAlign w:val="center"/>
          </w:tcPr>
          <w:p w14:paraId="5067F62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3F5C10F0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576,80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A0292F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27998,40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FCBF38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E4A62E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6C1F29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9856D0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EB50A26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5FF59749" w14:textId="77777777" w:rsidTr="005219C9">
        <w:tc>
          <w:tcPr>
            <w:tcW w:w="595" w:type="dxa"/>
            <w:shd w:val="clear" w:color="auto" w:fill="auto"/>
            <w:vAlign w:val="center"/>
          </w:tcPr>
          <w:p w14:paraId="2D1BF85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2836" w:type="dxa"/>
            <w:shd w:val="clear" w:color="auto" w:fill="auto"/>
          </w:tcPr>
          <w:p w14:paraId="2512800A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51C6CB16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269E17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28575,20</w:t>
            </w:r>
          </w:p>
        </w:tc>
        <w:tc>
          <w:tcPr>
            <w:tcW w:w="1294" w:type="dxa"/>
            <w:vAlign w:val="center"/>
          </w:tcPr>
          <w:p w14:paraId="42FB36D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3A74DC0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576,80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02A02A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27998,40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6B3F7F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13D776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E1AAA1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FFC485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C70017B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2A1CA3DC" w14:textId="77777777" w:rsidTr="005219C9">
        <w:tc>
          <w:tcPr>
            <w:tcW w:w="595" w:type="dxa"/>
            <w:shd w:val="clear" w:color="auto" w:fill="auto"/>
            <w:vAlign w:val="center"/>
          </w:tcPr>
          <w:p w14:paraId="6BB9AFE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2836" w:type="dxa"/>
            <w:shd w:val="clear" w:color="auto" w:fill="auto"/>
          </w:tcPr>
          <w:p w14:paraId="4D9ED9DC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218A0C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28575,20</w:t>
            </w:r>
          </w:p>
        </w:tc>
        <w:tc>
          <w:tcPr>
            <w:tcW w:w="1294" w:type="dxa"/>
            <w:vAlign w:val="center"/>
          </w:tcPr>
          <w:p w14:paraId="65DC62D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52C95BB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576,80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1D0C53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27998,40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1299B61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43AA30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88CB4E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905FE8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6035D3C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E225F" w:rsidRPr="007451BA" w14:paraId="68560A49" w14:textId="77777777" w:rsidTr="005219C9">
        <w:tc>
          <w:tcPr>
            <w:tcW w:w="595" w:type="dxa"/>
            <w:shd w:val="clear" w:color="auto" w:fill="auto"/>
            <w:vAlign w:val="center"/>
          </w:tcPr>
          <w:p w14:paraId="27C6F95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51</w:t>
            </w:r>
          </w:p>
        </w:tc>
        <w:tc>
          <w:tcPr>
            <w:tcW w:w="2836" w:type="dxa"/>
            <w:shd w:val="clear" w:color="auto" w:fill="auto"/>
          </w:tcPr>
          <w:p w14:paraId="1757CD28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ул. Героев Отечества на участке от </w:t>
            </w:r>
          </w:p>
          <w:p w14:paraId="1E662F81" w14:textId="77777777" w:rsidR="004E225F" w:rsidRPr="007451BA" w:rsidRDefault="004E225F" w:rsidP="004E22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ул. Октябрьской до </w:t>
            </w:r>
          </w:p>
          <w:p w14:paraId="513935A3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ул. Каменской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14:paraId="1ACB9CE3" w14:textId="77777777" w:rsidR="004E225F" w:rsidRPr="007451BA" w:rsidRDefault="004E225F" w:rsidP="004E2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04E6EC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102180,00</w:t>
            </w:r>
          </w:p>
        </w:tc>
        <w:tc>
          <w:tcPr>
            <w:tcW w:w="1294" w:type="dxa"/>
            <w:vAlign w:val="center"/>
          </w:tcPr>
          <w:p w14:paraId="2BFDB37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3EDAEC3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53880,00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FA5E4B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A43D9F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80D5C8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3A4712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696B106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E121FAE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02041D0E" w14:textId="77777777" w:rsidTr="005219C9">
        <w:tc>
          <w:tcPr>
            <w:tcW w:w="595" w:type="dxa"/>
            <w:shd w:val="clear" w:color="auto" w:fill="auto"/>
            <w:vAlign w:val="center"/>
          </w:tcPr>
          <w:p w14:paraId="47D5759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52</w:t>
            </w:r>
          </w:p>
        </w:tc>
        <w:tc>
          <w:tcPr>
            <w:tcW w:w="2836" w:type="dxa"/>
            <w:shd w:val="clear" w:color="auto" w:fill="auto"/>
          </w:tcPr>
          <w:p w14:paraId="630C672F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DDF6DA8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F7EC25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102180,00</w:t>
            </w:r>
          </w:p>
        </w:tc>
        <w:tc>
          <w:tcPr>
            <w:tcW w:w="1294" w:type="dxa"/>
            <w:vAlign w:val="center"/>
          </w:tcPr>
          <w:p w14:paraId="2CF2444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6531DB8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53880,00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4C01A1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8B6DAB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9F0CAC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5A05EF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468947B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B150F98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E225F" w:rsidRPr="007451BA" w14:paraId="409FEEB1" w14:textId="77777777" w:rsidTr="005219C9">
        <w:tc>
          <w:tcPr>
            <w:tcW w:w="595" w:type="dxa"/>
            <w:shd w:val="clear" w:color="auto" w:fill="auto"/>
            <w:vAlign w:val="center"/>
          </w:tcPr>
          <w:p w14:paraId="72DB459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53</w:t>
            </w:r>
          </w:p>
        </w:tc>
        <w:tc>
          <w:tcPr>
            <w:tcW w:w="2836" w:type="dxa"/>
            <w:shd w:val="clear" w:color="auto" w:fill="auto"/>
          </w:tcPr>
          <w:p w14:paraId="610A0288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810073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101880,00</w:t>
            </w:r>
          </w:p>
        </w:tc>
        <w:tc>
          <w:tcPr>
            <w:tcW w:w="1294" w:type="dxa"/>
            <w:vAlign w:val="center"/>
          </w:tcPr>
          <w:p w14:paraId="79F2248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596FE419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53880,00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48E6E9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734A88F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A3367C5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120A0AC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BC0B17D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A65DB6E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E225F" w:rsidRPr="007451BA" w14:paraId="7F4969EC" w14:textId="77777777" w:rsidTr="005219C9">
        <w:tc>
          <w:tcPr>
            <w:tcW w:w="595" w:type="dxa"/>
            <w:shd w:val="clear" w:color="auto" w:fill="auto"/>
            <w:vAlign w:val="center"/>
          </w:tcPr>
          <w:p w14:paraId="5294CD13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54</w:t>
            </w:r>
          </w:p>
        </w:tc>
        <w:tc>
          <w:tcPr>
            <w:tcW w:w="2836" w:type="dxa"/>
            <w:shd w:val="clear" w:color="auto" w:fill="auto"/>
          </w:tcPr>
          <w:p w14:paraId="318C2466" w14:textId="77777777" w:rsidR="004E225F" w:rsidRPr="007451BA" w:rsidRDefault="004E225F" w:rsidP="004E225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85D365E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294" w:type="dxa"/>
            <w:vAlign w:val="center"/>
          </w:tcPr>
          <w:p w14:paraId="5AFBA1C4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0279D27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68B04A8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E3E5F12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9D235A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061ABFA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E0F5AE7" w14:textId="77777777" w:rsidR="004E225F" w:rsidRPr="007451BA" w:rsidRDefault="004E225F" w:rsidP="004E22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E1F3BE4" w14:textId="77777777" w:rsidR="004E225F" w:rsidRPr="007451BA" w:rsidRDefault="004E225F" w:rsidP="004E22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14:paraId="3E71899B" w14:textId="77777777" w:rsidR="009A727F" w:rsidRPr="007451BA" w:rsidRDefault="009A727F" w:rsidP="00E0235B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24B8D75A" w14:textId="77777777" w:rsidR="00794624" w:rsidRPr="007451BA" w:rsidRDefault="00794624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22A5B94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A300B4" w:rsidRPr="007451BA">
        <w:rPr>
          <w:rFonts w:ascii="Liberation Serif" w:hAnsi="Liberation Serif" w:cs="Liberation Serif"/>
          <w:bCs/>
          <w:sz w:val="28"/>
          <w:szCs w:val="28"/>
        </w:rPr>
        <w:t>12</w:t>
      </w:r>
    </w:p>
    <w:p w14:paraId="0E082C56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6A99A479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6A724C75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10329F6F" w14:textId="77777777" w:rsidR="00E0235B" w:rsidRPr="007451BA" w:rsidRDefault="00E0235B" w:rsidP="00E0235B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4"/>
          <w:szCs w:val="24"/>
        </w:rPr>
        <w:t xml:space="preserve">    </w:t>
      </w:r>
      <w:r w:rsidRPr="007451BA">
        <w:rPr>
          <w:rFonts w:ascii="Liberation Serif" w:hAnsi="Liberation Serif" w:cs="Liberation Serif"/>
          <w:sz w:val="28"/>
          <w:szCs w:val="28"/>
        </w:rPr>
        <w:t xml:space="preserve">Приложение № 14 к Программе </w:t>
      </w:r>
    </w:p>
    <w:p w14:paraId="011B1941" w14:textId="77777777" w:rsidR="00E0235B" w:rsidRPr="007451BA" w:rsidRDefault="00E0235B" w:rsidP="00E0235B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14:paraId="07A4815F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14:paraId="4D03DA2D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по выполнению подпрограммы «Строительство объектов инженерной инфраструктуры», 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14:paraId="27D5CC53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3074"/>
        <w:gridCol w:w="1263"/>
        <w:gridCol w:w="1264"/>
        <w:gridCol w:w="1263"/>
        <w:gridCol w:w="1264"/>
        <w:gridCol w:w="1264"/>
        <w:gridCol w:w="1263"/>
        <w:gridCol w:w="1264"/>
        <w:gridCol w:w="1264"/>
        <w:gridCol w:w="851"/>
      </w:tblGrid>
      <w:tr w:rsidR="00E0235B" w:rsidRPr="007451BA" w14:paraId="4E093622" w14:textId="77777777" w:rsidTr="005219C9"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0C5163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B168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1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675E" w14:textId="77777777" w:rsidR="00E0235B" w:rsidRPr="007451BA" w:rsidRDefault="00E0235B" w:rsidP="005219C9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14:paraId="037981CE" w14:textId="77777777" w:rsidR="00E0235B" w:rsidRPr="007451BA" w:rsidRDefault="00E0235B" w:rsidP="005219C9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756AAA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7451BA">
              <w:rPr>
                <w:rFonts w:ascii="Liberation Serif" w:hAnsi="Liberation Serif" w:cs="Liberation Serif"/>
                <w:sz w:val="18"/>
                <w:szCs w:val="18"/>
              </w:rPr>
              <w:t xml:space="preserve">Номер строки целевого </w:t>
            </w:r>
          </w:p>
          <w:p w14:paraId="1E89E9C1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7451BA">
              <w:rPr>
                <w:rFonts w:ascii="Liberation Serif" w:hAnsi="Liberation Serif" w:cs="Liberation Serif"/>
                <w:sz w:val="18"/>
                <w:szCs w:val="18"/>
              </w:rPr>
              <w:t xml:space="preserve">показателя, на достижение </w:t>
            </w:r>
          </w:p>
          <w:p w14:paraId="2BD95D77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7451BA">
              <w:rPr>
                <w:rFonts w:ascii="Liberation Serif" w:hAnsi="Liberation Serif" w:cs="Liberation Serif"/>
                <w:sz w:val="18"/>
                <w:szCs w:val="18"/>
              </w:rPr>
              <w:t>которого направлено мероприятие</w:t>
            </w:r>
          </w:p>
          <w:p w14:paraId="4CE37B97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b/>
                <w:bCs/>
                <w:sz w:val="18"/>
                <w:szCs w:val="18"/>
              </w:rPr>
            </w:pPr>
          </w:p>
        </w:tc>
      </w:tr>
      <w:tr w:rsidR="00E0235B" w:rsidRPr="007451BA" w14:paraId="1281E80E" w14:textId="77777777" w:rsidTr="005219C9">
        <w:trPr>
          <w:cantSplit/>
          <w:trHeight w:val="2529"/>
        </w:trPr>
        <w:tc>
          <w:tcPr>
            <w:tcW w:w="596" w:type="dxa"/>
            <w:vMerge/>
            <w:shd w:val="clear" w:color="auto" w:fill="auto"/>
          </w:tcPr>
          <w:p w14:paraId="526E8DD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074" w:type="dxa"/>
            <w:vMerge/>
            <w:shd w:val="clear" w:color="auto" w:fill="auto"/>
          </w:tcPr>
          <w:p w14:paraId="76455D7B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5E201DB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64" w:type="dxa"/>
          </w:tcPr>
          <w:p w14:paraId="11219E6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первый</w:t>
            </w:r>
          </w:p>
          <w:p w14:paraId="51C7690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6A14280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планового </w:t>
            </w:r>
          </w:p>
          <w:p w14:paraId="225148A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периода</w:t>
            </w:r>
          </w:p>
          <w:p w14:paraId="235CDE8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3" w:type="dxa"/>
          </w:tcPr>
          <w:p w14:paraId="3CD27D5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второй </w:t>
            </w:r>
          </w:p>
          <w:p w14:paraId="721E922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планового </w:t>
            </w:r>
          </w:p>
          <w:p w14:paraId="19DA849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периода</w:t>
            </w:r>
          </w:p>
          <w:p w14:paraId="6F1D703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2021 г.</w:t>
            </w:r>
          </w:p>
          <w:p w14:paraId="5765F1C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  <w:p w14:paraId="7CF8269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4" w:type="dxa"/>
            <w:shd w:val="clear" w:color="auto" w:fill="auto"/>
          </w:tcPr>
          <w:p w14:paraId="56ED78D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третий</w:t>
            </w:r>
          </w:p>
          <w:p w14:paraId="6F42F35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год</w:t>
            </w:r>
          </w:p>
          <w:p w14:paraId="767DC21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14:paraId="518AFD6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2022 г.</w:t>
            </w:r>
          </w:p>
          <w:p w14:paraId="5C27988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  <w:p w14:paraId="7612690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4" w:type="dxa"/>
            <w:shd w:val="clear" w:color="auto" w:fill="auto"/>
          </w:tcPr>
          <w:p w14:paraId="3B53F50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1EECE6E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0162734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38ED11F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63" w:type="dxa"/>
            <w:shd w:val="clear" w:color="auto" w:fill="auto"/>
          </w:tcPr>
          <w:p w14:paraId="79D7A3F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пятый</w:t>
            </w:r>
          </w:p>
          <w:p w14:paraId="60B9777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4628260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0D48D88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64" w:type="dxa"/>
            <w:shd w:val="clear" w:color="auto" w:fill="auto"/>
          </w:tcPr>
          <w:p w14:paraId="3EA78D0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шестой</w:t>
            </w:r>
          </w:p>
          <w:p w14:paraId="3CDA4B8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1D8FD81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32622C6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64" w:type="dxa"/>
            <w:shd w:val="clear" w:color="auto" w:fill="auto"/>
          </w:tcPr>
          <w:p w14:paraId="7B4EEFF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седьмой</w:t>
            </w:r>
          </w:p>
          <w:p w14:paraId="1E57E00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2C3AEAA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6B47D3C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3D94DA2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</w:tr>
      <w:tr w:rsidR="00E0235B" w:rsidRPr="007451BA" w14:paraId="05459DEF" w14:textId="77777777" w:rsidTr="005219C9">
        <w:tc>
          <w:tcPr>
            <w:tcW w:w="596" w:type="dxa"/>
            <w:shd w:val="clear" w:color="auto" w:fill="auto"/>
          </w:tcPr>
          <w:p w14:paraId="1CB02B6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074" w:type="dxa"/>
            <w:shd w:val="clear" w:color="auto" w:fill="auto"/>
          </w:tcPr>
          <w:p w14:paraId="2D7E628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4972A9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4" w:type="dxa"/>
            <w:vAlign w:val="center"/>
          </w:tcPr>
          <w:p w14:paraId="1649B04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3" w:type="dxa"/>
            <w:vAlign w:val="center"/>
          </w:tcPr>
          <w:p w14:paraId="23FB9FC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72E74C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C42F96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06752C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6DEFB5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35C7BF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1E0D74C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0235B" w:rsidRPr="007451BA" w14:paraId="21C07F4E" w14:textId="77777777" w:rsidTr="005219C9">
        <w:tc>
          <w:tcPr>
            <w:tcW w:w="596" w:type="dxa"/>
            <w:shd w:val="clear" w:color="auto" w:fill="auto"/>
            <w:vAlign w:val="center"/>
          </w:tcPr>
          <w:p w14:paraId="5AC890A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074" w:type="dxa"/>
            <w:shd w:val="clear" w:color="auto" w:fill="auto"/>
          </w:tcPr>
          <w:p w14:paraId="5B62EED3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подпрограмме, </w:t>
            </w:r>
          </w:p>
          <w:p w14:paraId="7D70F468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15D3F3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421385,00</w:t>
            </w:r>
          </w:p>
        </w:tc>
        <w:tc>
          <w:tcPr>
            <w:tcW w:w="1264" w:type="dxa"/>
            <w:vAlign w:val="center"/>
          </w:tcPr>
          <w:p w14:paraId="214F813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021DF40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227757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ED2A75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26B3D5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71C8F3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DAFFB3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vAlign w:val="center"/>
          </w:tcPr>
          <w:p w14:paraId="73446415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481B5475" w14:textId="77777777" w:rsidTr="005219C9">
        <w:tc>
          <w:tcPr>
            <w:tcW w:w="596" w:type="dxa"/>
            <w:shd w:val="clear" w:color="auto" w:fill="auto"/>
            <w:vAlign w:val="center"/>
          </w:tcPr>
          <w:p w14:paraId="70E0889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70E5A821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356FE3B7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07FA25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421385,00</w:t>
            </w:r>
          </w:p>
        </w:tc>
        <w:tc>
          <w:tcPr>
            <w:tcW w:w="1264" w:type="dxa"/>
            <w:vAlign w:val="center"/>
          </w:tcPr>
          <w:p w14:paraId="5B83F30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700ED39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3D9353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EDAFFC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2945B9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08AEDA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CCBD6E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Merge w:val="restart"/>
            <w:vAlign w:val="center"/>
          </w:tcPr>
          <w:p w14:paraId="22FFBDA6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74A71335" w14:textId="77777777" w:rsidTr="005219C9">
        <w:tc>
          <w:tcPr>
            <w:tcW w:w="596" w:type="dxa"/>
            <w:shd w:val="clear" w:color="auto" w:fill="auto"/>
            <w:vAlign w:val="center"/>
          </w:tcPr>
          <w:p w14:paraId="5B83ED7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6F39A35A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13CAB9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419400,00</w:t>
            </w:r>
          </w:p>
        </w:tc>
        <w:tc>
          <w:tcPr>
            <w:tcW w:w="1264" w:type="dxa"/>
            <w:vAlign w:val="center"/>
          </w:tcPr>
          <w:p w14:paraId="5F8F3E9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1560B09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963A89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F47558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EA8665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D6A289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CA2EEC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vMerge/>
            <w:vAlign w:val="center"/>
          </w:tcPr>
          <w:p w14:paraId="51B05483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76BFAE13" w14:textId="77777777" w:rsidTr="005219C9">
        <w:tc>
          <w:tcPr>
            <w:tcW w:w="596" w:type="dxa"/>
            <w:shd w:val="clear" w:color="auto" w:fill="auto"/>
            <w:vAlign w:val="center"/>
          </w:tcPr>
          <w:p w14:paraId="4898CE7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29368387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B609E0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1985,00</w:t>
            </w:r>
          </w:p>
        </w:tc>
        <w:tc>
          <w:tcPr>
            <w:tcW w:w="1264" w:type="dxa"/>
            <w:vAlign w:val="center"/>
          </w:tcPr>
          <w:p w14:paraId="349B06B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3A5CD58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679318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26CECF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7CAB38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65694B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2950E2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14:paraId="4B4D7CF5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370C1A75" w14:textId="77777777" w:rsidTr="005219C9">
        <w:tc>
          <w:tcPr>
            <w:tcW w:w="596" w:type="dxa"/>
            <w:shd w:val="clear" w:color="auto" w:fill="auto"/>
            <w:vAlign w:val="center"/>
          </w:tcPr>
          <w:p w14:paraId="3285FE6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034" w:type="dxa"/>
            <w:gridSpan w:val="10"/>
          </w:tcPr>
          <w:p w14:paraId="597D4D5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3E002C" w:rsidRPr="007451BA" w14:paraId="6A30979D" w14:textId="77777777" w:rsidTr="005219C9">
        <w:tc>
          <w:tcPr>
            <w:tcW w:w="596" w:type="dxa"/>
            <w:shd w:val="clear" w:color="auto" w:fill="auto"/>
          </w:tcPr>
          <w:p w14:paraId="665FC1E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074" w:type="dxa"/>
            <w:shd w:val="clear" w:color="auto" w:fill="auto"/>
          </w:tcPr>
          <w:p w14:paraId="029EE57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63" w:type="dxa"/>
            <w:shd w:val="clear" w:color="auto" w:fill="auto"/>
          </w:tcPr>
          <w:p w14:paraId="24D57CD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4" w:type="dxa"/>
          </w:tcPr>
          <w:p w14:paraId="2D240F7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14:paraId="5B7134C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4" w:type="dxa"/>
            <w:shd w:val="clear" w:color="auto" w:fill="auto"/>
          </w:tcPr>
          <w:p w14:paraId="210257C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4" w:type="dxa"/>
            <w:shd w:val="clear" w:color="auto" w:fill="auto"/>
          </w:tcPr>
          <w:p w14:paraId="71EE9B4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3" w:type="dxa"/>
            <w:shd w:val="clear" w:color="auto" w:fill="auto"/>
          </w:tcPr>
          <w:p w14:paraId="69C7C3C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4" w:type="dxa"/>
            <w:shd w:val="clear" w:color="auto" w:fill="auto"/>
          </w:tcPr>
          <w:p w14:paraId="2FAF03D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4" w:type="dxa"/>
            <w:shd w:val="clear" w:color="auto" w:fill="auto"/>
          </w:tcPr>
          <w:p w14:paraId="6833E2D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29923CB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E002C" w:rsidRPr="007451BA" w14:paraId="13DF2B30" w14:textId="77777777" w:rsidTr="005219C9">
        <w:tc>
          <w:tcPr>
            <w:tcW w:w="596" w:type="dxa"/>
            <w:shd w:val="clear" w:color="auto" w:fill="auto"/>
            <w:vAlign w:val="center"/>
          </w:tcPr>
          <w:p w14:paraId="65355F6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4B9954BF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454FFE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421385,00</w:t>
            </w:r>
          </w:p>
        </w:tc>
        <w:tc>
          <w:tcPr>
            <w:tcW w:w="1264" w:type="dxa"/>
            <w:vAlign w:val="center"/>
          </w:tcPr>
          <w:p w14:paraId="5BEAE71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5DB0157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734C50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E77AA5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FCE645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BEBE87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4422A6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vAlign w:val="center"/>
          </w:tcPr>
          <w:p w14:paraId="296146A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E002C" w:rsidRPr="007451BA" w14:paraId="5D786AD0" w14:textId="77777777" w:rsidTr="005219C9">
        <w:tc>
          <w:tcPr>
            <w:tcW w:w="596" w:type="dxa"/>
            <w:shd w:val="clear" w:color="auto" w:fill="auto"/>
            <w:vAlign w:val="center"/>
          </w:tcPr>
          <w:p w14:paraId="738899B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5A7DF40B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2D083FDC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086AA0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421385,00</w:t>
            </w:r>
          </w:p>
        </w:tc>
        <w:tc>
          <w:tcPr>
            <w:tcW w:w="1264" w:type="dxa"/>
            <w:vAlign w:val="center"/>
          </w:tcPr>
          <w:p w14:paraId="3936610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76344A9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F1F4E6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F10093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53E01C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6D7331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8CFE69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Align w:val="center"/>
          </w:tcPr>
          <w:p w14:paraId="7ACE755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E002C" w:rsidRPr="007451BA" w14:paraId="4F628C0E" w14:textId="77777777" w:rsidTr="005219C9">
        <w:tc>
          <w:tcPr>
            <w:tcW w:w="596" w:type="dxa"/>
            <w:shd w:val="clear" w:color="auto" w:fill="auto"/>
            <w:vAlign w:val="center"/>
          </w:tcPr>
          <w:p w14:paraId="6FA6901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63F2BD16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24CE33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419400,00</w:t>
            </w:r>
          </w:p>
        </w:tc>
        <w:tc>
          <w:tcPr>
            <w:tcW w:w="1264" w:type="dxa"/>
            <w:vAlign w:val="center"/>
          </w:tcPr>
          <w:p w14:paraId="0AB56FE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6D91B58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9EDA4A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CD285E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36752E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DE3F7B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DA380E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vAlign w:val="center"/>
          </w:tcPr>
          <w:p w14:paraId="1495BC3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E002C" w:rsidRPr="007451BA" w14:paraId="496769BB" w14:textId="77777777" w:rsidTr="005219C9">
        <w:tc>
          <w:tcPr>
            <w:tcW w:w="596" w:type="dxa"/>
            <w:shd w:val="clear" w:color="auto" w:fill="auto"/>
            <w:vAlign w:val="center"/>
          </w:tcPr>
          <w:p w14:paraId="12A3DB8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3329160B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A3F7B9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1985,00</w:t>
            </w:r>
          </w:p>
        </w:tc>
        <w:tc>
          <w:tcPr>
            <w:tcW w:w="1264" w:type="dxa"/>
            <w:vAlign w:val="center"/>
          </w:tcPr>
          <w:p w14:paraId="0075104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25FEEF2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02A7AB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8B1F2D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DBE011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D3D9BA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F89925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BBFD55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E002C" w:rsidRPr="007451BA" w14:paraId="524F5B6C" w14:textId="77777777" w:rsidTr="005219C9">
        <w:tc>
          <w:tcPr>
            <w:tcW w:w="596" w:type="dxa"/>
            <w:shd w:val="clear" w:color="auto" w:fill="auto"/>
            <w:vAlign w:val="center"/>
          </w:tcPr>
          <w:p w14:paraId="1F4FF49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074" w:type="dxa"/>
            <w:shd w:val="clear" w:color="auto" w:fill="auto"/>
          </w:tcPr>
          <w:p w14:paraId="59670D89" w14:textId="77777777" w:rsidR="003E002C" w:rsidRPr="007451BA" w:rsidRDefault="003E002C" w:rsidP="003E002C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Очистные сооружения ливневой канализации Красногорского района</w:t>
            </w:r>
            <w:r w:rsidRPr="007451BA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, </w:t>
            </w:r>
          </w:p>
          <w:p w14:paraId="617F21F3" w14:textId="77777777" w:rsidR="003E002C" w:rsidRPr="007451BA" w:rsidRDefault="003E002C" w:rsidP="003E002C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54657A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401000,00</w:t>
            </w:r>
          </w:p>
        </w:tc>
        <w:tc>
          <w:tcPr>
            <w:tcW w:w="1264" w:type="dxa"/>
            <w:vAlign w:val="center"/>
          </w:tcPr>
          <w:p w14:paraId="569E26A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0C3D548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7E03E3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0BFC44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7D8F09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893B2A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53A18B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851" w:type="dxa"/>
          </w:tcPr>
          <w:p w14:paraId="50D33970" w14:textId="77777777" w:rsidR="003E002C" w:rsidRPr="007451BA" w:rsidRDefault="003E002C" w:rsidP="003E002C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</w:tr>
      <w:tr w:rsidR="003E002C" w:rsidRPr="007451BA" w14:paraId="781D870B" w14:textId="77777777" w:rsidTr="005219C9">
        <w:tc>
          <w:tcPr>
            <w:tcW w:w="596" w:type="dxa"/>
            <w:shd w:val="clear" w:color="auto" w:fill="auto"/>
            <w:vAlign w:val="center"/>
          </w:tcPr>
          <w:p w14:paraId="497320F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60C5732F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11E0B3C9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45DD41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401000,00</w:t>
            </w:r>
          </w:p>
        </w:tc>
        <w:tc>
          <w:tcPr>
            <w:tcW w:w="1264" w:type="dxa"/>
            <w:vAlign w:val="center"/>
          </w:tcPr>
          <w:p w14:paraId="4E9EB81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3A0A4C9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829E43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A25399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11F62B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C1B194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6A5192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851" w:type="dxa"/>
            <w:vAlign w:val="center"/>
          </w:tcPr>
          <w:p w14:paraId="66C3944F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61CC34D9" w14:textId="77777777" w:rsidTr="005219C9">
        <w:tc>
          <w:tcPr>
            <w:tcW w:w="596" w:type="dxa"/>
            <w:shd w:val="clear" w:color="auto" w:fill="auto"/>
            <w:vAlign w:val="center"/>
          </w:tcPr>
          <w:p w14:paraId="1FD2A3D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6EE51A4B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</w:p>
          <w:p w14:paraId="662E943F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3FA2F6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400000,00</w:t>
            </w:r>
          </w:p>
        </w:tc>
        <w:tc>
          <w:tcPr>
            <w:tcW w:w="1264" w:type="dxa"/>
            <w:vAlign w:val="center"/>
          </w:tcPr>
          <w:p w14:paraId="4FF90ED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20BBC73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ED76DA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995F76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942226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92EDBC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5B14B2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851" w:type="dxa"/>
            <w:vAlign w:val="center"/>
          </w:tcPr>
          <w:p w14:paraId="2D9C574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E002C" w:rsidRPr="007451BA" w14:paraId="1E5F4AD5" w14:textId="77777777" w:rsidTr="005219C9">
        <w:tc>
          <w:tcPr>
            <w:tcW w:w="596" w:type="dxa"/>
            <w:shd w:val="clear" w:color="auto" w:fill="auto"/>
            <w:vAlign w:val="center"/>
          </w:tcPr>
          <w:p w14:paraId="721459A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11C10A75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5BADE6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vAlign w:val="center"/>
          </w:tcPr>
          <w:p w14:paraId="5CF3F71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165AA14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DEA8AB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9D891D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45F5BD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95226A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FA2E58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74C8A3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E002C" w:rsidRPr="007451BA" w14:paraId="7150785E" w14:textId="77777777" w:rsidTr="005219C9">
        <w:tc>
          <w:tcPr>
            <w:tcW w:w="596" w:type="dxa"/>
            <w:shd w:val="clear" w:color="auto" w:fill="auto"/>
            <w:vAlign w:val="center"/>
          </w:tcPr>
          <w:p w14:paraId="48C6819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3074" w:type="dxa"/>
            <w:shd w:val="clear" w:color="auto" w:fill="auto"/>
          </w:tcPr>
          <w:p w14:paraId="0266E1F1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Вынос инженерных сетей из зон перспективной застройки, </w:t>
            </w:r>
          </w:p>
          <w:p w14:paraId="3FF68ABB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034F9E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3400,00</w:t>
            </w:r>
          </w:p>
        </w:tc>
        <w:tc>
          <w:tcPr>
            <w:tcW w:w="1264" w:type="dxa"/>
            <w:vAlign w:val="center"/>
          </w:tcPr>
          <w:p w14:paraId="3B641F2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0B0D291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2EF0B9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79D43D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740D66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D6E80A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349EF2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</w:tcPr>
          <w:p w14:paraId="56681091" w14:textId="77777777" w:rsidR="003E002C" w:rsidRPr="007451BA" w:rsidRDefault="003E002C" w:rsidP="003E002C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</w:tr>
      <w:tr w:rsidR="003E002C" w:rsidRPr="007451BA" w14:paraId="38CA8C2E" w14:textId="77777777" w:rsidTr="005219C9">
        <w:tc>
          <w:tcPr>
            <w:tcW w:w="596" w:type="dxa"/>
            <w:shd w:val="clear" w:color="auto" w:fill="auto"/>
            <w:vAlign w:val="center"/>
          </w:tcPr>
          <w:p w14:paraId="3726AB5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6188899D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4E1437C8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8ACD52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3400,00</w:t>
            </w:r>
          </w:p>
        </w:tc>
        <w:tc>
          <w:tcPr>
            <w:tcW w:w="1264" w:type="dxa"/>
            <w:vAlign w:val="center"/>
          </w:tcPr>
          <w:p w14:paraId="1979859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6607D96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62D6BC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78BFC0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050200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CE9D96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2461FF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Align w:val="center"/>
          </w:tcPr>
          <w:p w14:paraId="2745B8AD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38BD1001" w14:textId="77777777" w:rsidTr="005219C9">
        <w:tc>
          <w:tcPr>
            <w:tcW w:w="596" w:type="dxa"/>
            <w:shd w:val="clear" w:color="auto" w:fill="auto"/>
            <w:vAlign w:val="center"/>
          </w:tcPr>
          <w:p w14:paraId="4D70978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7372EA11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</w:p>
          <w:p w14:paraId="1A8A72F5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C68E05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3400,00</w:t>
            </w:r>
          </w:p>
        </w:tc>
        <w:tc>
          <w:tcPr>
            <w:tcW w:w="1264" w:type="dxa"/>
            <w:vAlign w:val="center"/>
          </w:tcPr>
          <w:p w14:paraId="6E726FE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373C8B2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8B3FA1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B8F104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A70B3F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0B5A0D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2E921B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Align w:val="center"/>
          </w:tcPr>
          <w:p w14:paraId="04BF44BF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67225712" w14:textId="77777777" w:rsidTr="005219C9">
        <w:tc>
          <w:tcPr>
            <w:tcW w:w="596" w:type="dxa"/>
            <w:shd w:val="clear" w:color="auto" w:fill="auto"/>
            <w:vAlign w:val="center"/>
          </w:tcPr>
          <w:p w14:paraId="481BCE2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3074" w:type="dxa"/>
            <w:shd w:val="clear" w:color="auto" w:fill="auto"/>
          </w:tcPr>
          <w:p w14:paraId="6DC1900D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Пожарные резервуары в районе жилого дома № 2 по ул. Юбилейная в д. Монастырка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14:paraId="35C03EA8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B30774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8650,00</w:t>
            </w:r>
          </w:p>
        </w:tc>
        <w:tc>
          <w:tcPr>
            <w:tcW w:w="1264" w:type="dxa"/>
            <w:vAlign w:val="center"/>
          </w:tcPr>
          <w:p w14:paraId="7D5D3DE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7D1DAA7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620F9A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A159F6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A92283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41E678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D75945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2C7695F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50210CCA" w14:textId="77777777" w:rsidTr="005219C9">
        <w:tc>
          <w:tcPr>
            <w:tcW w:w="596" w:type="dxa"/>
            <w:shd w:val="clear" w:color="auto" w:fill="auto"/>
            <w:vAlign w:val="center"/>
          </w:tcPr>
          <w:p w14:paraId="2B734D9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3074" w:type="dxa"/>
            <w:shd w:val="clear" w:color="auto" w:fill="auto"/>
          </w:tcPr>
          <w:p w14:paraId="017483F5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DF70945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92B8FE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8650,00</w:t>
            </w:r>
          </w:p>
        </w:tc>
        <w:tc>
          <w:tcPr>
            <w:tcW w:w="1264" w:type="dxa"/>
            <w:vAlign w:val="center"/>
          </w:tcPr>
          <w:p w14:paraId="573C959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4A449C2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52832A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22C155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03CBC2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50AC11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89E6D8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0DD2D56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32BBEF6C" w14:textId="77777777" w:rsidTr="005219C9">
        <w:tc>
          <w:tcPr>
            <w:tcW w:w="596" w:type="dxa"/>
            <w:shd w:val="clear" w:color="auto" w:fill="auto"/>
          </w:tcPr>
          <w:p w14:paraId="1EF4855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074" w:type="dxa"/>
            <w:shd w:val="clear" w:color="auto" w:fill="auto"/>
          </w:tcPr>
          <w:p w14:paraId="25AC19E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63" w:type="dxa"/>
            <w:shd w:val="clear" w:color="auto" w:fill="auto"/>
          </w:tcPr>
          <w:p w14:paraId="566B38D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4" w:type="dxa"/>
          </w:tcPr>
          <w:p w14:paraId="6A71771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14:paraId="1DF26A0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4" w:type="dxa"/>
            <w:shd w:val="clear" w:color="auto" w:fill="auto"/>
          </w:tcPr>
          <w:p w14:paraId="77DB2D2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4" w:type="dxa"/>
            <w:shd w:val="clear" w:color="auto" w:fill="auto"/>
          </w:tcPr>
          <w:p w14:paraId="2E5FB5A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3" w:type="dxa"/>
            <w:shd w:val="clear" w:color="auto" w:fill="auto"/>
          </w:tcPr>
          <w:p w14:paraId="28C910B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4" w:type="dxa"/>
            <w:shd w:val="clear" w:color="auto" w:fill="auto"/>
          </w:tcPr>
          <w:p w14:paraId="449289F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4" w:type="dxa"/>
            <w:shd w:val="clear" w:color="auto" w:fill="auto"/>
          </w:tcPr>
          <w:p w14:paraId="44C42BB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34CCE00C" w14:textId="77777777" w:rsidR="003E002C" w:rsidRPr="007451BA" w:rsidRDefault="003E002C" w:rsidP="00AA7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E002C" w:rsidRPr="007451BA" w14:paraId="26DAF49D" w14:textId="77777777" w:rsidTr="005219C9">
        <w:tc>
          <w:tcPr>
            <w:tcW w:w="596" w:type="dxa"/>
            <w:shd w:val="clear" w:color="auto" w:fill="auto"/>
            <w:vAlign w:val="center"/>
          </w:tcPr>
          <w:p w14:paraId="6EDCCB8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27785328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E1AF50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vAlign w:val="center"/>
          </w:tcPr>
          <w:p w14:paraId="7B37030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087C1C8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C60348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1CCCB3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89C7CC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66AE36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DA3112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3D6E9F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E002C" w:rsidRPr="007451BA" w14:paraId="3BFC28AE" w14:textId="77777777" w:rsidTr="005219C9">
        <w:tc>
          <w:tcPr>
            <w:tcW w:w="596" w:type="dxa"/>
            <w:shd w:val="clear" w:color="auto" w:fill="auto"/>
            <w:vAlign w:val="center"/>
          </w:tcPr>
          <w:p w14:paraId="38E6E7E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0D5A6919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07EAD0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650,00</w:t>
            </w:r>
          </w:p>
        </w:tc>
        <w:tc>
          <w:tcPr>
            <w:tcW w:w="1264" w:type="dxa"/>
            <w:vAlign w:val="center"/>
          </w:tcPr>
          <w:p w14:paraId="76C2158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0EBFD5C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078D39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65A065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6B24AB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0E8314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6B76DD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5FDFDB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5BD403DD" w14:textId="77777777" w:rsidTr="005219C9">
        <w:tc>
          <w:tcPr>
            <w:tcW w:w="596" w:type="dxa"/>
            <w:shd w:val="clear" w:color="auto" w:fill="auto"/>
            <w:vAlign w:val="center"/>
          </w:tcPr>
          <w:p w14:paraId="53B1801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5B8AD262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Противопожарный резервуар в районе улиц 1-я Набережная-Штукатуров-Куйбышева-Папанинцев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 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7B5DB0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vAlign w:val="center"/>
          </w:tcPr>
          <w:p w14:paraId="169FBAA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08C8C4A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92C292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E33C71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36A665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3E6254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F2FE0D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AD0803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3CAD7E61" w14:textId="77777777" w:rsidTr="005219C9">
        <w:tc>
          <w:tcPr>
            <w:tcW w:w="596" w:type="dxa"/>
            <w:shd w:val="clear" w:color="auto" w:fill="auto"/>
            <w:vAlign w:val="center"/>
          </w:tcPr>
          <w:p w14:paraId="6FA52A8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2E5E20F7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C2370FB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6B2317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vAlign w:val="center"/>
          </w:tcPr>
          <w:p w14:paraId="1D1F710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5A3FDD2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F130EA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927254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DCE804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61C933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1477F7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EF1C8B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295F5C32" w14:textId="77777777" w:rsidTr="005219C9">
        <w:tc>
          <w:tcPr>
            <w:tcW w:w="596" w:type="dxa"/>
            <w:shd w:val="clear" w:color="auto" w:fill="auto"/>
            <w:vAlign w:val="center"/>
          </w:tcPr>
          <w:p w14:paraId="66D612A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3D973C9B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DFCE44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vAlign w:val="center"/>
          </w:tcPr>
          <w:p w14:paraId="19CDFC5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0E5758C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7F5675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2C8B46E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62C103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377EBD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A9EB44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576CB3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E002C" w:rsidRPr="007451BA" w14:paraId="3A7F7A99" w14:textId="77777777" w:rsidTr="005219C9">
        <w:tc>
          <w:tcPr>
            <w:tcW w:w="596" w:type="dxa"/>
            <w:shd w:val="clear" w:color="auto" w:fill="auto"/>
            <w:vAlign w:val="center"/>
          </w:tcPr>
          <w:p w14:paraId="4A60A1C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782A8722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28F26A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vAlign w:val="center"/>
          </w:tcPr>
          <w:p w14:paraId="18C9AAF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0BB042E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402B5B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700F5C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AE0DEA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FC9A78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62C7BD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398083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2A41615C" w14:textId="77777777" w:rsidTr="005219C9">
        <w:tc>
          <w:tcPr>
            <w:tcW w:w="596" w:type="dxa"/>
            <w:shd w:val="clear" w:color="auto" w:fill="auto"/>
            <w:vAlign w:val="center"/>
          </w:tcPr>
          <w:p w14:paraId="478F12E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56D50128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Обеспечение источниками наружного противопожарного водоснабжения территорий, входящих в состав Каменск-Уральского городского округа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49A422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vAlign w:val="center"/>
          </w:tcPr>
          <w:p w14:paraId="6CE9D91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623952C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C29112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E82F65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131D2F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F76C8E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B07610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522FC9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35F58CAA" w14:textId="77777777" w:rsidTr="005219C9">
        <w:tc>
          <w:tcPr>
            <w:tcW w:w="596" w:type="dxa"/>
            <w:shd w:val="clear" w:color="auto" w:fill="auto"/>
            <w:vAlign w:val="center"/>
          </w:tcPr>
          <w:p w14:paraId="2940CFD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3672B856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A16826C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C96588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vAlign w:val="center"/>
          </w:tcPr>
          <w:p w14:paraId="2ECE1C9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342B8A8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56DFCF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78E51B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9E2C0D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B0CB14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0F9BAF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786B5B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46E5FA87" w14:textId="77777777" w:rsidTr="005219C9">
        <w:tc>
          <w:tcPr>
            <w:tcW w:w="596" w:type="dxa"/>
            <w:shd w:val="clear" w:color="auto" w:fill="auto"/>
            <w:vAlign w:val="center"/>
          </w:tcPr>
          <w:p w14:paraId="28221A2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3074" w:type="dxa"/>
            <w:shd w:val="clear" w:color="auto" w:fill="auto"/>
            <w:vAlign w:val="center"/>
          </w:tcPr>
          <w:p w14:paraId="3F52B73E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34C944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vAlign w:val="center"/>
          </w:tcPr>
          <w:p w14:paraId="0BE1179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14:paraId="55531E1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0B5A26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0324520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36B1C0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5F1EF15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11D7B4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310645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14:paraId="7FC8EB39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9F4F645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598ABFB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D0A79C6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5EE869B" w14:textId="77777777" w:rsidR="004132D6" w:rsidRPr="007451BA" w:rsidRDefault="004132D6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AAED4E1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  <w:r w:rsidR="00A300B4" w:rsidRPr="007451BA">
        <w:rPr>
          <w:rFonts w:ascii="Liberation Serif" w:hAnsi="Liberation Serif" w:cs="Liberation Serif"/>
          <w:bCs/>
          <w:sz w:val="28"/>
          <w:szCs w:val="28"/>
        </w:rPr>
        <w:t>3</w:t>
      </w:r>
    </w:p>
    <w:p w14:paraId="50299D25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677E7360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3DEC1319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69F06BF8" w14:textId="77777777" w:rsidR="00E0235B" w:rsidRPr="007451BA" w:rsidRDefault="009A727F" w:rsidP="00E0235B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   </w:t>
      </w:r>
      <w:r w:rsidR="00E0235B" w:rsidRPr="007451BA">
        <w:rPr>
          <w:rFonts w:ascii="Liberation Serif" w:hAnsi="Liberation Serif" w:cs="Liberation Serif"/>
          <w:sz w:val="28"/>
          <w:szCs w:val="28"/>
        </w:rPr>
        <w:t>Приложение № 15 к Программе</w:t>
      </w:r>
    </w:p>
    <w:p w14:paraId="476AF0DF" w14:textId="77777777" w:rsidR="00E0235B" w:rsidRPr="007451BA" w:rsidRDefault="00E0235B" w:rsidP="00E0235B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6CA76470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14:paraId="6CC51D30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по выполнению подпрограммы «Строительство объектов  коммунальной инфраструктуры», 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14:paraId="60FDA80E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982"/>
        <w:gridCol w:w="1401"/>
        <w:gridCol w:w="1257"/>
        <w:gridCol w:w="1260"/>
        <w:gridCol w:w="1257"/>
        <w:gridCol w:w="1258"/>
        <w:gridCol w:w="1257"/>
        <w:gridCol w:w="1258"/>
        <w:gridCol w:w="1258"/>
        <w:gridCol w:w="851"/>
      </w:tblGrid>
      <w:tr w:rsidR="00E0235B" w:rsidRPr="007451BA" w14:paraId="749EA928" w14:textId="77777777" w:rsidTr="005219C9">
        <w:trPr>
          <w:trHeight w:val="357"/>
        </w:trPr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14:paraId="7E251765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82" w:type="dxa"/>
            <w:vMerge w:val="restart"/>
            <w:shd w:val="clear" w:color="auto" w:fill="auto"/>
            <w:vAlign w:val="center"/>
          </w:tcPr>
          <w:p w14:paraId="6FFF76A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14:paraId="3676B88F" w14:textId="77777777" w:rsidR="00E0235B" w:rsidRPr="007451BA" w:rsidRDefault="00E0235B" w:rsidP="005219C9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14:paraId="0393171A" w14:textId="77777777" w:rsidR="00E0235B" w:rsidRPr="007451BA" w:rsidRDefault="00E0235B" w:rsidP="005219C9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3CE9E90F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0235B" w:rsidRPr="007451BA" w14:paraId="050B1122" w14:textId="77777777" w:rsidTr="005219C9">
        <w:trPr>
          <w:cantSplit/>
          <w:trHeight w:val="2463"/>
        </w:trPr>
        <w:tc>
          <w:tcPr>
            <w:tcW w:w="591" w:type="dxa"/>
            <w:vMerge/>
            <w:shd w:val="clear" w:color="auto" w:fill="auto"/>
          </w:tcPr>
          <w:p w14:paraId="05CC530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vMerge/>
            <w:shd w:val="clear" w:color="auto" w:fill="auto"/>
          </w:tcPr>
          <w:p w14:paraId="0A99F1D0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4EDE69D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14:paraId="4590310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первый</w:t>
            </w:r>
          </w:p>
          <w:p w14:paraId="47B6C3E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498611E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376A232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14:paraId="7DD3BDF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второй </w:t>
            </w:r>
          </w:p>
          <w:p w14:paraId="3F2BF0B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13BF897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36091E9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2021 г.</w:t>
            </w:r>
          </w:p>
          <w:p w14:paraId="16E6DBC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  <w:p w14:paraId="318A03C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7" w:type="dxa"/>
            <w:shd w:val="clear" w:color="auto" w:fill="auto"/>
          </w:tcPr>
          <w:p w14:paraId="16BF189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третий</w:t>
            </w:r>
          </w:p>
          <w:p w14:paraId="3C1F675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1BCD6D6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32EB8DC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2022 г.</w:t>
            </w:r>
          </w:p>
          <w:p w14:paraId="11AA87A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  <w:p w14:paraId="5621BC6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8" w:type="dxa"/>
            <w:shd w:val="clear" w:color="auto" w:fill="auto"/>
          </w:tcPr>
          <w:p w14:paraId="6746570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1085483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643020F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256CE23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7" w:type="dxa"/>
            <w:shd w:val="clear" w:color="auto" w:fill="auto"/>
          </w:tcPr>
          <w:p w14:paraId="5D3047C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пятый</w:t>
            </w:r>
          </w:p>
          <w:p w14:paraId="203F772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3DCB4B1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3B0D94F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8" w:type="dxa"/>
            <w:shd w:val="clear" w:color="auto" w:fill="auto"/>
          </w:tcPr>
          <w:p w14:paraId="1318A41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шестой</w:t>
            </w:r>
          </w:p>
          <w:p w14:paraId="335CEB5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0EBC42C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675B1A5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14:paraId="2D0E8F7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седьмой</w:t>
            </w:r>
          </w:p>
          <w:p w14:paraId="22A1A3F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2E1CF4C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27E673C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4EF4165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721A762E" w14:textId="77777777" w:rsidTr="005219C9">
        <w:tc>
          <w:tcPr>
            <w:tcW w:w="591" w:type="dxa"/>
            <w:shd w:val="clear" w:color="auto" w:fill="auto"/>
          </w:tcPr>
          <w:p w14:paraId="149CF7E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shd w:val="clear" w:color="auto" w:fill="auto"/>
          </w:tcPr>
          <w:p w14:paraId="64E0303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14:paraId="07A778A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14:paraId="3ECBF54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14:paraId="318EA75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14:paraId="48B6DE6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14:paraId="2A7E931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14:paraId="54DDE7B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14:paraId="600F5C2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14:paraId="48501E7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44AE69B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0235B" w:rsidRPr="007451BA" w14:paraId="5D23D75D" w14:textId="77777777" w:rsidTr="005219C9">
        <w:tc>
          <w:tcPr>
            <w:tcW w:w="591" w:type="dxa"/>
            <w:shd w:val="clear" w:color="auto" w:fill="auto"/>
            <w:vAlign w:val="center"/>
          </w:tcPr>
          <w:p w14:paraId="7C34C7B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0FDE547B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               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F5BB18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3246895,06</w:t>
            </w:r>
          </w:p>
        </w:tc>
        <w:tc>
          <w:tcPr>
            <w:tcW w:w="1257" w:type="dxa"/>
            <w:vAlign w:val="center"/>
          </w:tcPr>
          <w:p w14:paraId="5BB730E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260" w:type="dxa"/>
            <w:vAlign w:val="center"/>
          </w:tcPr>
          <w:p w14:paraId="1DDC277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64133,60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1E2213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358975,50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B21554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718547,80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8D09EB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637571,40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666A9E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945943,16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B8FE1D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9D72143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53D4CEA7" w14:textId="77777777" w:rsidTr="005219C9">
        <w:tc>
          <w:tcPr>
            <w:tcW w:w="591" w:type="dxa"/>
            <w:shd w:val="clear" w:color="auto" w:fill="auto"/>
            <w:vAlign w:val="center"/>
          </w:tcPr>
          <w:p w14:paraId="4309E45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6D892050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14:paraId="40A986F0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2AA71F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1397017,70</w:t>
            </w:r>
          </w:p>
        </w:tc>
        <w:tc>
          <w:tcPr>
            <w:tcW w:w="1257" w:type="dxa"/>
            <w:vAlign w:val="center"/>
          </w:tcPr>
          <w:p w14:paraId="1FE3D7B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14:paraId="02D77B6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6139,50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FA5AB7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172451,80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1AF723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457147,80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2BD4FC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404387,40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3A9FD5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B6935C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E418D42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195CDE68" w14:textId="77777777" w:rsidTr="005219C9">
        <w:tc>
          <w:tcPr>
            <w:tcW w:w="591" w:type="dxa"/>
            <w:shd w:val="clear" w:color="auto" w:fill="auto"/>
            <w:vAlign w:val="center"/>
          </w:tcPr>
          <w:p w14:paraId="2608C6E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39C3EE94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местный бюджет,                                        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2CA4690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1849877,36</w:t>
            </w:r>
          </w:p>
        </w:tc>
        <w:tc>
          <w:tcPr>
            <w:tcW w:w="1257" w:type="dxa"/>
            <w:vAlign w:val="center"/>
          </w:tcPr>
          <w:p w14:paraId="3A5CF88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260" w:type="dxa"/>
            <w:vAlign w:val="center"/>
          </w:tcPr>
          <w:p w14:paraId="1BB7DAA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57994,10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74B9FD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186523,70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B40DCC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261400,00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262323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C2DD1E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945943,16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4DA8E6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vAlign w:val="center"/>
          </w:tcPr>
          <w:p w14:paraId="0F96703F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53BD97CE" w14:textId="77777777" w:rsidTr="005219C9">
        <w:tc>
          <w:tcPr>
            <w:tcW w:w="591" w:type="dxa"/>
            <w:shd w:val="clear" w:color="auto" w:fill="auto"/>
            <w:vAlign w:val="center"/>
          </w:tcPr>
          <w:p w14:paraId="1ACCF42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43BE603E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97F049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1810859,56</w:t>
            </w:r>
          </w:p>
        </w:tc>
        <w:tc>
          <w:tcPr>
            <w:tcW w:w="1257" w:type="dxa"/>
            <w:vAlign w:val="center"/>
          </w:tcPr>
          <w:p w14:paraId="18DFD51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14:paraId="5DFDE0A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38641,60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F9FC9E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186523,70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011399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261400,00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FDC641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4F8FD0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945943,16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F0FEF9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14:paraId="1167BCAB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55AEC976" w14:textId="77777777" w:rsidTr="005219C9">
        <w:tc>
          <w:tcPr>
            <w:tcW w:w="591" w:type="dxa"/>
            <w:shd w:val="clear" w:color="auto" w:fill="auto"/>
            <w:vAlign w:val="center"/>
          </w:tcPr>
          <w:p w14:paraId="2B758FB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5816CC5F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DAB4C7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39017,80</w:t>
            </w:r>
          </w:p>
        </w:tc>
        <w:tc>
          <w:tcPr>
            <w:tcW w:w="1257" w:type="dxa"/>
            <w:vAlign w:val="center"/>
          </w:tcPr>
          <w:p w14:paraId="2FA2AB3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260" w:type="dxa"/>
            <w:vAlign w:val="center"/>
          </w:tcPr>
          <w:p w14:paraId="0E8FE37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19352,50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115BDF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A26A5D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7B530E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D20E04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14A15D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14:paraId="023566A0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215EB1DA" w14:textId="77777777" w:rsidTr="005219C9">
        <w:tc>
          <w:tcPr>
            <w:tcW w:w="591" w:type="dxa"/>
            <w:shd w:val="clear" w:color="auto" w:fill="auto"/>
          </w:tcPr>
          <w:p w14:paraId="2D739CB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shd w:val="clear" w:color="auto" w:fill="auto"/>
          </w:tcPr>
          <w:p w14:paraId="474F279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14:paraId="42ADA36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14:paraId="1A630D2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14:paraId="64FB428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14:paraId="16339D2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14:paraId="55204A1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14:paraId="52C7304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14:paraId="3E94823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14:paraId="6254511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57B6F841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E002C" w:rsidRPr="007451BA" w14:paraId="6C3F4F5A" w14:textId="77777777" w:rsidTr="005219C9">
        <w:tc>
          <w:tcPr>
            <w:tcW w:w="591" w:type="dxa"/>
            <w:shd w:val="clear" w:color="auto" w:fill="auto"/>
            <w:vAlign w:val="center"/>
          </w:tcPr>
          <w:p w14:paraId="48D9C2A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4039" w:type="dxa"/>
            <w:gridSpan w:val="10"/>
          </w:tcPr>
          <w:p w14:paraId="650E2F7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3E002C" w:rsidRPr="007451BA" w14:paraId="1EC50B6E" w14:textId="77777777" w:rsidTr="005219C9">
        <w:tc>
          <w:tcPr>
            <w:tcW w:w="591" w:type="dxa"/>
            <w:shd w:val="clear" w:color="auto" w:fill="auto"/>
            <w:vAlign w:val="center"/>
          </w:tcPr>
          <w:p w14:paraId="53D4243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0C7DF07B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14:paraId="567F4F63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D15655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3246895,06</w:t>
            </w:r>
          </w:p>
        </w:tc>
        <w:tc>
          <w:tcPr>
            <w:tcW w:w="1257" w:type="dxa"/>
            <w:vAlign w:val="center"/>
          </w:tcPr>
          <w:p w14:paraId="68DE061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260" w:type="dxa"/>
            <w:vAlign w:val="center"/>
          </w:tcPr>
          <w:p w14:paraId="289D46E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64133,60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4B5C08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358975,50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BA7756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718547,80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250988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637571,40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8F8939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945943,16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343D1B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BD03D1C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E002C" w:rsidRPr="007451BA" w14:paraId="097521D4" w14:textId="77777777" w:rsidTr="005219C9">
        <w:tc>
          <w:tcPr>
            <w:tcW w:w="591" w:type="dxa"/>
            <w:shd w:val="clear" w:color="auto" w:fill="auto"/>
            <w:vAlign w:val="center"/>
          </w:tcPr>
          <w:p w14:paraId="08542D8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2063D1EA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14:paraId="3078BC20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22D5E15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1397017,70</w:t>
            </w:r>
          </w:p>
        </w:tc>
        <w:tc>
          <w:tcPr>
            <w:tcW w:w="1257" w:type="dxa"/>
            <w:vAlign w:val="center"/>
          </w:tcPr>
          <w:p w14:paraId="02332FB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14:paraId="00BA0FD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6139,50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CFD8F5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172451,80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670888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457147,80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631F21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404387,40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5222B4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AE366D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0EC047D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E002C" w:rsidRPr="007451BA" w14:paraId="23BAF223" w14:textId="77777777" w:rsidTr="005219C9">
        <w:tc>
          <w:tcPr>
            <w:tcW w:w="591" w:type="dxa"/>
            <w:shd w:val="clear" w:color="auto" w:fill="auto"/>
            <w:vAlign w:val="center"/>
          </w:tcPr>
          <w:p w14:paraId="6D9F838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1B84BC44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4E372C6F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35B06CD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1849877,36</w:t>
            </w:r>
          </w:p>
        </w:tc>
        <w:tc>
          <w:tcPr>
            <w:tcW w:w="1257" w:type="dxa"/>
            <w:vAlign w:val="center"/>
          </w:tcPr>
          <w:p w14:paraId="4C4CA87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260" w:type="dxa"/>
            <w:vAlign w:val="center"/>
          </w:tcPr>
          <w:p w14:paraId="33E7725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57994,10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11B15C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186523,70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720464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261400,00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C34950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8458D0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945943,16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F3FFF7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5383B5F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294A5566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10C5A8D3" w14:textId="77777777" w:rsidTr="005219C9">
        <w:tc>
          <w:tcPr>
            <w:tcW w:w="591" w:type="dxa"/>
            <w:shd w:val="clear" w:color="auto" w:fill="auto"/>
            <w:vAlign w:val="center"/>
          </w:tcPr>
          <w:p w14:paraId="55E7F88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3F35A496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</w:p>
          <w:p w14:paraId="07F7F705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ECC3D3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1810859,56</w:t>
            </w:r>
          </w:p>
        </w:tc>
        <w:tc>
          <w:tcPr>
            <w:tcW w:w="1257" w:type="dxa"/>
            <w:vAlign w:val="center"/>
          </w:tcPr>
          <w:p w14:paraId="0C54CB3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14:paraId="2C03950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38641,60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078136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186523,70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98DB15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261400,00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BD9E6D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178DC4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945943,16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54A88A4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0CCCB5C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2BA269E8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176C4D3C" w14:textId="77777777" w:rsidTr="005219C9">
        <w:tc>
          <w:tcPr>
            <w:tcW w:w="591" w:type="dxa"/>
            <w:shd w:val="clear" w:color="auto" w:fill="auto"/>
            <w:vAlign w:val="center"/>
          </w:tcPr>
          <w:p w14:paraId="09EA5B5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7EBE7396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14:paraId="6B654C08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2822C99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39017,80</w:t>
            </w:r>
          </w:p>
        </w:tc>
        <w:tc>
          <w:tcPr>
            <w:tcW w:w="1257" w:type="dxa"/>
            <w:vAlign w:val="center"/>
          </w:tcPr>
          <w:p w14:paraId="599B807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260" w:type="dxa"/>
            <w:vAlign w:val="center"/>
          </w:tcPr>
          <w:p w14:paraId="3D9D19D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19352,50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EF4620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061B77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FC7C23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D72B97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541928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F9FE4FE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2420BFD6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434F69E4" w14:textId="77777777" w:rsidTr="005219C9">
        <w:trPr>
          <w:trHeight w:val="1930"/>
        </w:trPr>
        <w:tc>
          <w:tcPr>
            <w:tcW w:w="591" w:type="dxa"/>
            <w:shd w:val="clear" w:color="auto" w:fill="auto"/>
            <w:vAlign w:val="center"/>
          </w:tcPr>
          <w:p w14:paraId="30DBBE2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82" w:type="dxa"/>
            <w:shd w:val="clear" w:color="auto" w:fill="auto"/>
          </w:tcPr>
          <w:p w14:paraId="7919CED4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второго подающего водовода от водозаборных сооружений на Нижне-Сысертском водохранилище (1 этап),  </w:t>
            </w:r>
            <w:r w:rsidRPr="007451BA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E2088D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509440,35</w:t>
            </w:r>
          </w:p>
        </w:tc>
        <w:tc>
          <w:tcPr>
            <w:tcW w:w="1257" w:type="dxa"/>
            <w:vAlign w:val="center"/>
          </w:tcPr>
          <w:p w14:paraId="712F44D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502240,85</w:t>
            </w:r>
          </w:p>
        </w:tc>
        <w:tc>
          <w:tcPr>
            <w:tcW w:w="1260" w:type="dxa"/>
            <w:vAlign w:val="center"/>
          </w:tcPr>
          <w:p w14:paraId="3D712C7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7199,50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9C2F5B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75A5C2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08F289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F15784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5B34D6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AAE132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321C72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1E263C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51BD5F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7EC467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E570B2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6C52E60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13C6D242" w14:textId="77777777" w:rsidTr="005219C9">
        <w:tc>
          <w:tcPr>
            <w:tcW w:w="591" w:type="dxa"/>
            <w:shd w:val="clear" w:color="auto" w:fill="auto"/>
            <w:vAlign w:val="center"/>
          </w:tcPr>
          <w:p w14:paraId="589E377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48C23EFF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EF79F0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363030,70</w:t>
            </w:r>
          </w:p>
        </w:tc>
        <w:tc>
          <w:tcPr>
            <w:tcW w:w="1257" w:type="dxa"/>
            <w:vAlign w:val="center"/>
          </w:tcPr>
          <w:p w14:paraId="5C9C493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14:paraId="72B2EC3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6139,50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51C331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5E1268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98F670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D703F8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642CD0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BC15AD8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5D784CA5" w14:textId="77777777" w:rsidTr="005219C9">
        <w:tc>
          <w:tcPr>
            <w:tcW w:w="591" w:type="dxa"/>
            <w:shd w:val="clear" w:color="auto" w:fill="auto"/>
            <w:vAlign w:val="center"/>
          </w:tcPr>
          <w:p w14:paraId="4D7CF3E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4DA510FF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5089F60E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7B154B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146409,65</w:t>
            </w:r>
          </w:p>
        </w:tc>
        <w:tc>
          <w:tcPr>
            <w:tcW w:w="1257" w:type="dxa"/>
            <w:vAlign w:val="center"/>
          </w:tcPr>
          <w:p w14:paraId="490CFF2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145349,65</w:t>
            </w:r>
          </w:p>
        </w:tc>
        <w:tc>
          <w:tcPr>
            <w:tcW w:w="1260" w:type="dxa"/>
            <w:vAlign w:val="center"/>
          </w:tcPr>
          <w:p w14:paraId="12A6286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1060,00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B67F29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DD1A30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E6740A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A27C74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31466E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0BD692A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68133F68" w14:textId="77777777" w:rsidTr="005219C9">
        <w:tc>
          <w:tcPr>
            <w:tcW w:w="591" w:type="dxa"/>
            <w:shd w:val="clear" w:color="auto" w:fill="auto"/>
            <w:vAlign w:val="center"/>
          </w:tcPr>
          <w:p w14:paraId="6B212E5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72FC3FC8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227DD0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146227,10</w:t>
            </w:r>
          </w:p>
        </w:tc>
        <w:tc>
          <w:tcPr>
            <w:tcW w:w="1257" w:type="dxa"/>
            <w:vAlign w:val="center"/>
          </w:tcPr>
          <w:p w14:paraId="5E58569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14:paraId="7DFF16B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1060,00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E17D40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32E177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A47F56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59EF00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D69F99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5988AD8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E002C" w:rsidRPr="007451BA" w14:paraId="5DA5850D" w14:textId="77777777" w:rsidTr="005219C9">
        <w:tc>
          <w:tcPr>
            <w:tcW w:w="591" w:type="dxa"/>
            <w:shd w:val="clear" w:color="auto" w:fill="auto"/>
            <w:vAlign w:val="center"/>
          </w:tcPr>
          <w:p w14:paraId="457468C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1DE54928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00343E5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182,55</w:t>
            </w:r>
          </w:p>
        </w:tc>
        <w:tc>
          <w:tcPr>
            <w:tcW w:w="1257" w:type="dxa"/>
            <w:vAlign w:val="center"/>
          </w:tcPr>
          <w:p w14:paraId="6F48CCB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182,55</w:t>
            </w:r>
          </w:p>
        </w:tc>
        <w:tc>
          <w:tcPr>
            <w:tcW w:w="1260" w:type="dxa"/>
            <w:vAlign w:val="center"/>
          </w:tcPr>
          <w:p w14:paraId="56E2C0B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408A0F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A143E8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5AFCB9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4220DB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974DF4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3A575CF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E002C" w:rsidRPr="007451BA" w14:paraId="2C62A60B" w14:textId="77777777" w:rsidTr="005219C9">
        <w:tc>
          <w:tcPr>
            <w:tcW w:w="591" w:type="dxa"/>
            <w:shd w:val="clear" w:color="auto" w:fill="auto"/>
            <w:vAlign w:val="center"/>
          </w:tcPr>
          <w:p w14:paraId="31EE316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82" w:type="dxa"/>
            <w:shd w:val="clear" w:color="auto" w:fill="auto"/>
          </w:tcPr>
          <w:p w14:paraId="19EAACB7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второго подающего водовода от водозаборных сооружений на Нижне-Сысертском водохранилище (2 этап),  </w:t>
            </w:r>
          </w:p>
          <w:p w14:paraId="5AF0AFF6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E9B552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  <w:lang w:val="en-US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2710513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,85</w:t>
            </w:r>
          </w:p>
        </w:tc>
        <w:tc>
          <w:tcPr>
            <w:tcW w:w="1257" w:type="dxa"/>
            <w:vAlign w:val="center"/>
          </w:tcPr>
          <w:p w14:paraId="081E520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vAlign w:val="center"/>
          </w:tcPr>
          <w:p w14:paraId="0E3E558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39232,24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63D43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354516,50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8D20AD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718547,80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CF6BC6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637571,40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0A6EDF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945943,16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F043D8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0B9363E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773794BC" w14:textId="77777777" w:rsidTr="005219C9">
        <w:tc>
          <w:tcPr>
            <w:tcW w:w="591" w:type="dxa"/>
            <w:shd w:val="clear" w:color="auto" w:fill="auto"/>
          </w:tcPr>
          <w:p w14:paraId="5F88AC5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shd w:val="clear" w:color="auto" w:fill="auto"/>
          </w:tcPr>
          <w:p w14:paraId="1948763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14:paraId="0BEC42C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14:paraId="01CA662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14:paraId="4CBD667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14:paraId="1910D8F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14:paraId="365F941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14:paraId="0BC1A1A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14:paraId="1E6284D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14:paraId="448E0BE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186BB626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E002C" w:rsidRPr="007451BA" w14:paraId="0C357B89" w14:textId="77777777" w:rsidTr="005219C9">
        <w:tc>
          <w:tcPr>
            <w:tcW w:w="591" w:type="dxa"/>
            <w:shd w:val="clear" w:color="auto" w:fill="auto"/>
            <w:vAlign w:val="center"/>
          </w:tcPr>
          <w:p w14:paraId="2A51F4B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82" w:type="dxa"/>
            <w:shd w:val="clear" w:color="auto" w:fill="auto"/>
          </w:tcPr>
          <w:p w14:paraId="25252902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DA2EB2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1033987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57" w:type="dxa"/>
            <w:vAlign w:val="center"/>
          </w:tcPr>
          <w:p w14:paraId="0E22E35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6B78941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BD515A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172451,80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8ABD06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457147,80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265DBA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404387,40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58A7606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82AB3C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9408B87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6A0F782C" w14:textId="77777777" w:rsidTr="005219C9">
        <w:tc>
          <w:tcPr>
            <w:tcW w:w="591" w:type="dxa"/>
            <w:shd w:val="clear" w:color="auto" w:fill="auto"/>
            <w:vAlign w:val="center"/>
          </w:tcPr>
          <w:p w14:paraId="7AD0E0C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3A4D14DB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3A25DD1E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9A08D4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  <w:lang w:val="en-US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1676526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85</w:t>
            </w:r>
          </w:p>
        </w:tc>
        <w:tc>
          <w:tcPr>
            <w:tcW w:w="1257" w:type="dxa"/>
            <w:vAlign w:val="center"/>
          </w:tcPr>
          <w:p w14:paraId="7F58E4A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vAlign w:val="center"/>
          </w:tcPr>
          <w:p w14:paraId="1048271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39232,24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B1184F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182064,70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A25B94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261400,00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41238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51FC798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945943,16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5DCF5CE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72BE57A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70D6F5D4" w14:textId="77777777" w:rsidTr="005219C9">
        <w:tc>
          <w:tcPr>
            <w:tcW w:w="591" w:type="dxa"/>
            <w:shd w:val="clear" w:color="auto" w:fill="auto"/>
            <w:vAlign w:val="center"/>
          </w:tcPr>
          <w:p w14:paraId="6E821DC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10BC52ED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23C6117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1642726,86</w:t>
            </w:r>
          </w:p>
        </w:tc>
        <w:tc>
          <w:tcPr>
            <w:tcW w:w="1257" w:type="dxa"/>
            <w:vAlign w:val="center"/>
          </w:tcPr>
          <w:p w14:paraId="00989AA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7972011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20135,00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5A1867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182064,70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0B0227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261400,00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027725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45A738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945943,16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5D0E1E6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1B0A5D8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E002C" w:rsidRPr="007451BA" w14:paraId="3B1E57F1" w14:textId="77777777" w:rsidTr="005219C9">
        <w:tc>
          <w:tcPr>
            <w:tcW w:w="591" w:type="dxa"/>
            <w:shd w:val="clear" w:color="auto" w:fill="auto"/>
            <w:vAlign w:val="center"/>
          </w:tcPr>
          <w:p w14:paraId="01A1C63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363E3B05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0C6AFF2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33799,99</w:t>
            </w:r>
          </w:p>
        </w:tc>
        <w:tc>
          <w:tcPr>
            <w:tcW w:w="1257" w:type="dxa"/>
            <w:vAlign w:val="center"/>
          </w:tcPr>
          <w:p w14:paraId="7FCAE29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vAlign w:val="center"/>
          </w:tcPr>
          <w:p w14:paraId="2563A4E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19097,24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AB9267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C05EEE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AAA48E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1BC19A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583174E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C5DF21E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E002C" w:rsidRPr="007451BA" w14:paraId="4507EEFB" w14:textId="77777777" w:rsidTr="005219C9">
        <w:tc>
          <w:tcPr>
            <w:tcW w:w="591" w:type="dxa"/>
            <w:shd w:val="clear" w:color="auto" w:fill="auto"/>
            <w:vAlign w:val="center"/>
          </w:tcPr>
          <w:p w14:paraId="162099E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82" w:type="dxa"/>
            <w:shd w:val="clear" w:color="auto" w:fill="auto"/>
          </w:tcPr>
          <w:p w14:paraId="7BBC4B10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Сливная станция жидких бытовых отходов по ул. Заводская </w:t>
            </w:r>
          </w:p>
          <w:p w14:paraId="0198AE76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г. Каменск-Уральский, </w:t>
            </w:r>
          </w:p>
          <w:p w14:paraId="59698BE7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1290F1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22160,86</w:t>
            </w:r>
          </w:p>
        </w:tc>
        <w:tc>
          <w:tcPr>
            <w:tcW w:w="1257" w:type="dxa"/>
            <w:vAlign w:val="center"/>
          </w:tcPr>
          <w:p w14:paraId="5F35839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2305BFE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17701,86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E9EB89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4459,00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A1B2B0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F4E86A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290B01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3BFA8F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AC1B9F7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011DBF69" w14:textId="77777777" w:rsidTr="005219C9">
        <w:tc>
          <w:tcPr>
            <w:tcW w:w="591" w:type="dxa"/>
            <w:shd w:val="clear" w:color="auto" w:fill="auto"/>
            <w:vAlign w:val="center"/>
          </w:tcPr>
          <w:p w14:paraId="5C67DA2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17287172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0594D824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3A34999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22160,86</w:t>
            </w:r>
          </w:p>
        </w:tc>
        <w:tc>
          <w:tcPr>
            <w:tcW w:w="1257" w:type="dxa"/>
            <w:vAlign w:val="center"/>
          </w:tcPr>
          <w:p w14:paraId="0EF6399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170CEF2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17701,86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63EE6E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4459,00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62D404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107B02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EFD58C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584496C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A581B57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252570D0" w14:textId="77777777" w:rsidTr="005219C9">
        <w:tc>
          <w:tcPr>
            <w:tcW w:w="591" w:type="dxa"/>
            <w:shd w:val="clear" w:color="auto" w:fill="auto"/>
            <w:vAlign w:val="center"/>
          </w:tcPr>
          <w:p w14:paraId="6D44DAB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05876179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35B3067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21905,60</w:t>
            </w:r>
          </w:p>
        </w:tc>
        <w:tc>
          <w:tcPr>
            <w:tcW w:w="1257" w:type="dxa"/>
            <w:vAlign w:val="center"/>
          </w:tcPr>
          <w:p w14:paraId="300B12B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33D8CA8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17446,60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EDE2F5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4459,00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CCA694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C35B8B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3FCEC6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904DDD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ABE6494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E002C" w:rsidRPr="007451BA" w14:paraId="049B3EE4" w14:textId="77777777" w:rsidTr="005219C9">
        <w:tc>
          <w:tcPr>
            <w:tcW w:w="591" w:type="dxa"/>
            <w:shd w:val="clear" w:color="auto" w:fill="auto"/>
            <w:vAlign w:val="center"/>
          </w:tcPr>
          <w:p w14:paraId="2865966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5C46F7A1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2996C70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255,26</w:t>
            </w:r>
          </w:p>
        </w:tc>
        <w:tc>
          <w:tcPr>
            <w:tcW w:w="1257" w:type="dxa"/>
            <w:vAlign w:val="center"/>
          </w:tcPr>
          <w:p w14:paraId="185D8AA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579D8E0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255,26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25E561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819AF5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C6931B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AA421E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5B5632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AA9868A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E002C" w:rsidRPr="007451BA" w14:paraId="5310457C" w14:textId="77777777" w:rsidTr="005219C9">
        <w:tc>
          <w:tcPr>
            <w:tcW w:w="591" w:type="dxa"/>
            <w:shd w:val="clear" w:color="auto" w:fill="auto"/>
            <w:vAlign w:val="center"/>
          </w:tcPr>
          <w:p w14:paraId="52C873B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6F0CFB5D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Сети хозяйственно-бытовой канализации по ул. Ясная, ул. Летняя, ул. Радужная города Каменска-Уральского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14:paraId="60141997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E26AAF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57" w:type="dxa"/>
            <w:vAlign w:val="center"/>
          </w:tcPr>
          <w:p w14:paraId="2C79C24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14:paraId="561E59F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56EE3A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A1F4B1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D91772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094979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F884AD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AAB9216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0F57A92D" w14:textId="77777777" w:rsidTr="005219C9">
        <w:tc>
          <w:tcPr>
            <w:tcW w:w="591" w:type="dxa"/>
            <w:shd w:val="clear" w:color="auto" w:fill="auto"/>
            <w:vAlign w:val="center"/>
          </w:tcPr>
          <w:p w14:paraId="32468AA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5742E683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3C921D5C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C7D303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57" w:type="dxa"/>
            <w:vAlign w:val="center"/>
          </w:tcPr>
          <w:p w14:paraId="79B0312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14:paraId="775AB0A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D390BC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086BCC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C04B0C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AFF7D2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670B1A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C5C633B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1ED275AC" w14:textId="77777777" w:rsidTr="005219C9">
        <w:tc>
          <w:tcPr>
            <w:tcW w:w="591" w:type="dxa"/>
            <w:shd w:val="clear" w:color="auto" w:fill="auto"/>
            <w:vAlign w:val="center"/>
          </w:tcPr>
          <w:p w14:paraId="3101D58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2E6A5086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3F9FF76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vAlign w:val="center"/>
          </w:tcPr>
          <w:p w14:paraId="76E2F24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7B7548A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D72591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6D0700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56721A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083AED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6D7EC9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49B2476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E002C" w:rsidRPr="007451BA" w14:paraId="4D575202" w14:textId="77777777" w:rsidTr="005219C9">
        <w:tc>
          <w:tcPr>
            <w:tcW w:w="591" w:type="dxa"/>
            <w:shd w:val="clear" w:color="auto" w:fill="auto"/>
            <w:vAlign w:val="center"/>
          </w:tcPr>
          <w:p w14:paraId="0AF900C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0DA0B6F4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997797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57" w:type="dxa"/>
            <w:vAlign w:val="center"/>
          </w:tcPr>
          <w:p w14:paraId="731CC23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14:paraId="3153CA5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685558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42ED62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3DBC77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1807DA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960F31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75B8703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14:paraId="29F2015A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42A9F61" w14:textId="77777777" w:rsidR="004132D6" w:rsidRPr="007451BA" w:rsidRDefault="004132D6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3231233B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  <w:r w:rsidR="00A300B4" w:rsidRPr="007451BA">
        <w:rPr>
          <w:rFonts w:ascii="Liberation Serif" w:hAnsi="Liberation Serif" w:cs="Liberation Serif"/>
          <w:bCs/>
          <w:sz w:val="28"/>
          <w:szCs w:val="28"/>
        </w:rPr>
        <w:t>4</w:t>
      </w:r>
    </w:p>
    <w:p w14:paraId="222163DB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76007EBB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24A583D2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11667928" w14:textId="77777777" w:rsidR="00E0235B" w:rsidRPr="007451BA" w:rsidRDefault="00E0235B" w:rsidP="00E0235B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4"/>
          <w:szCs w:val="24"/>
        </w:rPr>
        <w:t xml:space="preserve">    </w:t>
      </w:r>
      <w:r w:rsidRPr="007451BA">
        <w:rPr>
          <w:rFonts w:ascii="Liberation Serif" w:hAnsi="Liberation Serif" w:cs="Liberation Serif"/>
          <w:sz w:val="28"/>
          <w:szCs w:val="28"/>
        </w:rPr>
        <w:t>Приложение № 16 к Программе</w:t>
      </w:r>
    </w:p>
    <w:p w14:paraId="2342B6D2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516C4E1C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14:paraId="42FD6E60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по выполнению подпрограммы «Строительство объектов  физической культуры и спорта», 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14:paraId="0F80296D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967"/>
        <w:gridCol w:w="1416"/>
        <w:gridCol w:w="1257"/>
        <w:gridCol w:w="1260"/>
        <w:gridCol w:w="1258"/>
        <w:gridCol w:w="1203"/>
        <w:gridCol w:w="1312"/>
        <w:gridCol w:w="1257"/>
        <w:gridCol w:w="1258"/>
        <w:gridCol w:w="851"/>
      </w:tblGrid>
      <w:tr w:rsidR="00E0235B" w:rsidRPr="007451BA" w14:paraId="7E03186A" w14:textId="77777777" w:rsidTr="005219C9"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14:paraId="42C1F830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67" w:type="dxa"/>
            <w:vMerge w:val="restart"/>
            <w:shd w:val="clear" w:color="auto" w:fill="auto"/>
            <w:vAlign w:val="center"/>
          </w:tcPr>
          <w:p w14:paraId="265B2F1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21" w:type="dxa"/>
            <w:gridSpan w:val="8"/>
          </w:tcPr>
          <w:p w14:paraId="132B5809" w14:textId="77777777" w:rsidR="00E0235B" w:rsidRPr="007451BA" w:rsidRDefault="00E0235B" w:rsidP="005219C9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14:paraId="00DD0559" w14:textId="77777777" w:rsidR="00E0235B" w:rsidRPr="007451BA" w:rsidRDefault="00E0235B" w:rsidP="005219C9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3A22E406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7451BA">
              <w:rPr>
                <w:rFonts w:ascii="Liberation Serif" w:hAnsi="Liberation Serif" w:cs="Liberation Serif"/>
                <w:sz w:val="18"/>
                <w:szCs w:val="18"/>
              </w:rPr>
              <w:t xml:space="preserve">Номер строки целевого </w:t>
            </w:r>
          </w:p>
          <w:p w14:paraId="679298F7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7451BA">
              <w:rPr>
                <w:rFonts w:ascii="Liberation Serif" w:hAnsi="Liberation Serif" w:cs="Liberation Serif"/>
                <w:sz w:val="18"/>
                <w:szCs w:val="18"/>
              </w:rPr>
              <w:t>показателя, на достижение которого направлено мероприятие</w:t>
            </w:r>
          </w:p>
        </w:tc>
      </w:tr>
      <w:tr w:rsidR="00E0235B" w:rsidRPr="007451BA" w14:paraId="6CE23AA8" w14:textId="77777777" w:rsidTr="005219C9">
        <w:trPr>
          <w:cantSplit/>
          <w:trHeight w:val="2421"/>
        </w:trPr>
        <w:tc>
          <w:tcPr>
            <w:tcW w:w="591" w:type="dxa"/>
            <w:vMerge/>
            <w:shd w:val="clear" w:color="auto" w:fill="auto"/>
          </w:tcPr>
          <w:p w14:paraId="57CC8EC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vMerge/>
            <w:shd w:val="clear" w:color="auto" w:fill="auto"/>
          </w:tcPr>
          <w:p w14:paraId="5D8EFE5A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14:paraId="51C09F2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14:paraId="65A6A0E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первый</w:t>
            </w:r>
          </w:p>
          <w:p w14:paraId="4478139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4D95495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732CAB7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14:paraId="13BAA19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второй </w:t>
            </w:r>
          </w:p>
          <w:p w14:paraId="79D4E71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77B2CFD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21DBA36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2021 г. </w:t>
            </w:r>
          </w:p>
        </w:tc>
        <w:tc>
          <w:tcPr>
            <w:tcW w:w="1258" w:type="dxa"/>
            <w:shd w:val="clear" w:color="auto" w:fill="auto"/>
          </w:tcPr>
          <w:p w14:paraId="0218607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третий</w:t>
            </w:r>
          </w:p>
          <w:p w14:paraId="7C3A6C7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год</w:t>
            </w:r>
          </w:p>
          <w:p w14:paraId="6860990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14:paraId="5CDC8DE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03" w:type="dxa"/>
            <w:shd w:val="clear" w:color="auto" w:fill="auto"/>
          </w:tcPr>
          <w:p w14:paraId="143D566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1029563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1CDD1B7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6972EFB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12" w:type="dxa"/>
            <w:shd w:val="clear" w:color="auto" w:fill="auto"/>
          </w:tcPr>
          <w:p w14:paraId="7962BFE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пятый</w:t>
            </w:r>
          </w:p>
          <w:p w14:paraId="5C69EAB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665F80C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78DBE82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7" w:type="dxa"/>
            <w:shd w:val="clear" w:color="auto" w:fill="auto"/>
          </w:tcPr>
          <w:p w14:paraId="2766BB5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шестой</w:t>
            </w:r>
          </w:p>
          <w:p w14:paraId="2B2D22D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7D9D603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198162A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14:paraId="13B30C9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седьмой</w:t>
            </w:r>
          </w:p>
          <w:p w14:paraId="56F7E2B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7EC14DB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58D01B8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42BD228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22643DB9" w14:textId="77777777" w:rsidTr="005219C9">
        <w:tc>
          <w:tcPr>
            <w:tcW w:w="591" w:type="dxa"/>
            <w:shd w:val="clear" w:color="auto" w:fill="auto"/>
          </w:tcPr>
          <w:p w14:paraId="3DF11FE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67" w:type="dxa"/>
            <w:shd w:val="clear" w:color="auto" w:fill="auto"/>
          </w:tcPr>
          <w:p w14:paraId="6662289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14:paraId="5EBC788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14:paraId="7F69CCE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14:paraId="18E6BAA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14:paraId="6693282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03" w:type="dxa"/>
            <w:shd w:val="clear" w:color="auto" w:fill="auto"/>
          </w:tcPr>
          <w:p w14:paraId="3679373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2" w:type="dxa"/>
            <w:shd w:val="clear" w:color="auto" w:fill="auto"/>
          </w:tcPr>
          <w:p w14:paraId="63471B6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shd w:val="clear" w:color="auto" w:fill="auto"/>
          </w:tcPr>
          <w:p w14:paraId="39F33EF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14:paraId="43C48AC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660D2C2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0235B" w:rsidRPr="007451BA" w14:paraId="6D5FD128" w14:textId="77777777" w:rsidTr="005219C9">
        <w:tc>
          <w:tcPr>
            <w:tcW w:w="591" w:type="dxa"/>
            <w:shd w:val="clear" w:color="auto" w:fill="auto"/>
            <w:vAlign w:val="center"/>
          </w:tcPr>
          <w:p w14:paraId="7AA09C5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7E9B00BC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               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B78169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710623,10</w:t>
            </w:r>
          </w:p>
        </w:tc>
        <w:tc>
          <w:tcPr>
            <w:tcW w:w="1257" w:type="dxa"/>
            <w:vAlign w:val="center"/>
          </w:tcPr>
          <w:p w14:paraId="6908A20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14:paraId="0B3C152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B0508C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341297,60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2B2ECBA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3D47AE3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1F2768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DBAD68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14:paraId="13C450E3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2E79E403" w14:textId="77777777" w:rsidTr="005219C9">
        <w:tc>
          <w:tcPr>
            <w:tcW w:w="591" w:type="dxa"/>
            <w:shd w:val="clear" w:color="auto" w:fill="auto"/>
            <w:vAlign w:val="center"/>
          </w:tcPr>
          <w:p w14:paraId="0FE7CA5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4A4956B9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14:paraId="7A90D41D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12665B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217900,60</w:t>
            </w:r>
          </w:p>
        </w:tc>
        <w:tc>
          <w:tcPr>
            <w:tcW w:w="1257" w:type="dxa"/>
            <w:vAlign w:val="center"/>
          </w:tcPr>
          <w:p w14:paraId="591980E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4272690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A33B58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217900,60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6CC7547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3600D01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83CFC3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6A4CAB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B015DD7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5C0ACCB6" w14:textId="77777777" w:rsidTr="005219C9">
        <w:tc>
          <w:tcPr>
            <w:tcW w:w="591" w:type="dxa"/>
            <w:shd w:val="clear" w:color="auto" w:fill="auto"/>
            <w:vAlign w:val="center"/>
          </w:tcPr>
          <w:p w14:paraId="152D17F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7DFC2BA6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4E237ADC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22D37F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492722,50</w:t>
            </w:r>
          </w:p>
        </w:tc>
        <w:tc>
          <w:tcPr>
            <w:tcW w:w="1257" w:type="dxa"/>
            <w:vAlign w:val="center"/>
          </w:tcPr>
          <w:p w14:paraId="5BC9DE9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14:paraId="6A6D467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D34DD2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123397,00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70151B8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74CDD55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77E7FF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AFEF47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Merge w:val="restart"/>
            <w:vAlign w:val="center"/>
          </w:tcPr>
          <w:p w14:paraId="51F5C170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4981F3BE" w14:textId="77777777" w:rsidTr="005219C9">
        <w:tc>
          <w:tcPr>
            <w:tcW w:w="591" w:type="dxa"/>
            <w:shd w:val="clear" w:color="auto" w:fill="auto"/>
            <w:vAlign w:val="center"/>
          </w:tcPr>
          <w:p w14:paraId="255C58F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62CD65A0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7CC094E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481928,50</w:t>
            </w:r>
          </w:p>
        </w:tc>
        <w:tc>
          <w:tcPr>
            <w:tcW w:w="1257" w:type="dxa"/>
            <w:vAlign w:val="center"/>
          </w:tcPr>
          <w:p w14:paraId="031E0DD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vAlign w:val="center"/>
          </w:tcPr>
          <w:p w14:paraId="3306689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7E7677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123397,00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2379EFD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17F2E53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C51691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A38A07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Merge/>
            <w:vAlign w:val="center"/>
          </w:tcPr>
          <w:p w14:paraId="29700524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70006187" w14:textId="77777777" w:rsidTr="005219C9">
        <w:trPr>
          <w:trHeight w:val="531"/>
        </w:trPr>
        <w:tc>
          <w:tcPr>
            <w:tcW w:w="591" w:type="dxa"/>
            <w:shd w:val="clear" w:color="auto" w:fill="auto"/>
          </w:tcPr>
          <w:p w14:paraId="1970ACA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67" w:type="dxa"/>
            <w:shd w:val="clear" w:color="auto" w:fill="auto"/>
          </w:tcPr>
          <w:p w14:paraId="129D0480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</w:t>
            </w:r>
          </w:p>
          <w:p w14:paraId="2CC256F4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68E87D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10794,00</w:t>
            </w:r>
          </w:p>
        </w:tc>
        <w:tc>
          <w:tcPr>
            <w:tcW w:w="1257" w:type="dxa"/>
            <w:vAlign w:val="center"/>
          </w:tcPr>
          <w:p w14:paraId="14FD00B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60" w:type="dxa"/>
            <w:vAlign w:val="center"/>
          </w:tcPr>
          <w:p w14:paraId="49124C1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5DFF059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1B868B3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13984FA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53528E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36F720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14:paraId="157621EE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009847DB" w14:textId="77777777" w:rsidTr="003E002C">
        <w:trPr>
          <w:trHeight w:val="283"/>
        </w:trPr>
        <w:tc>
          <w:tcPr>
            <w:tcW w:w="591" w:type="dxa"/>
            <w:shd w:val="clear" w:color="auto" w:fill="auto"/>
          </w:tcPr>
          <w:p w14:paraId="59AA6F7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67" w:type="dxa"/>
            <w:shd w:val="clear" w:color="auto" w:fill="auto"/>
          </w:tcPr>
          <w:p w14:paraId="7A8389D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14:paraId="234BD3E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14:paraId="2F0BF90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14:paraId="795DC51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14:paraId="1D5F79C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03" w:type="dxa"/>
            <w:shd w:val="clear" w:color="auto" w:fill="auto"/>
          </w:tcPr>
          <w:p w14:paraId="72D04A9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2" w:type="dxa"/>
            <w:shd w:val="clear" w:color="auto" w:fill="auto"/>
          </w:tcPr>
          <w:p w14:paraId="3BCB827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shd w:val="clear" w:color="auto" w:fill="auto"/>
          </w:tcPr>
          <w:p w14:paraId="0959CF4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14:paraId="55709BE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5C1A861F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E002C" w:rsidRPr="007451BA" w14:paraId="3A3C5109" w14:textId="77777777" w:rsidTr="005219C9">
        <w:tc>
          <w:tcPr>
            <w:tcW w:w="591" w:type="dxa"/>
            <w:shd w:val="clear" w:color="auto" w:fill="auto"/>
            <w:vAlign w:val="center"/>
          </w:tcPr>
          <w:p w14:paraId="6D0941F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4039" w:type="dxa"/>
            <w:gridSpan w:val="10"/>
          </w:tcPr>
          <w:p w14:paraId="1733D34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3E002C" w:rsidRPr="007451BA" w14:paraId="6C0BBF36" w14:textId="77777777" w:rsidTr="005219C9">
        <w:tc>
          <w:tcPr>
            <w:tcW w:w="591" w:type="dxa"/>
            <w:shd w:val="clear" w:color="auto" w:fill="auto"/>
            <w:vAlign w:val="center"/>
          </w:tcPr>
          <w:p w14:paraId="36FD99B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39FFCED6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14:paraId="25AEC627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CF49AE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710623,10</w:t>
            </w:r>
          </w:p>
        </w:tc>
        <w:tc>
          <w:tcPr>
            <w:tcW w:w="1257" w:type="dxa"/>
            <w:vAlign w:val="center"/>
          </w:tcPr>
          <w:p w14:paraId="0EE7C73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14:paraId="6CD187E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D569DD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341297,60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3EF2893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7987C93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93F3DF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A37FCE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14:paraId="10ECEB4E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E002C" w:rsidRPr="007451BA" w14:paraId="63C6D97D" w14:textId="77777777" w:rsidTr="005219C9">
        <w:tc>
          <w:tcPr>
            <w:tcW w:w="591" w:type="dxa"/>
            <w:shd w:val="clear" w:color="auto" w:fill="auto"/>
            <w:vAlign w:val="center"/>
          </w:tcPr>
          <w:p w14:paraId="19B37D7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15E03796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14:paraId="55C13FAC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71B47C9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217900,60</w:t>
            </w:r>
          </w:p>
        </w:tc>
        <w:tc>
          <w:tcPr>
            <w:tcW w:w="1257" w:type="dxa"/>
            <w:vAlign w:val="center"/>
          </w:tcPr>
          <w:p w14:paraId="341C247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36AFB5E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DE171F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217900,60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1CDE334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1360F74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9FABD7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342C52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39199D1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1F7F6010" w14:textId="77777777" w:rsidTr="005219C9">
        <w:tc>
          <w:tcPr>
            <w:tcW w:w="591" w:type="dxa"/>
            <w:shd w:val="clear" w:color="auto" w:fill="auto"/>
            <w:vAlign w:val="center"/>
          </w:tcPr>
          <w:p w14:paraId="5E92863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36331AAF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1938257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72FC2A7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492722,50</w:t>
            </w:r>
          </w:p>
        </w:tc>
        <w:tc>
          <w:tcPr>
            <w:tcW w:w="1257" w:type="dxa"/>
            <w:vAlign w:val="center"/>
          </w:tcPr>
          <w:p w14:paraId="4EF6999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14:paraId="656ECE5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6EF621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123397,00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089398F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2160694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AB3234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55C4E6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14:paraId="1137A9F2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E002C" w:rsidRPr="007451BA" w14:paraId="41FD55F4" w14:textId="77777777" w:rsidTr="005219C9">
        <w:tc>
          <w:tcPr>
            <w:tcW w:w="591" w:type="dxa"/>
            <w:shd w:val="clear" w:color="auto" w:fill="auto"/>
            <w:vAlign w:val="center"/>
          </w:tcPr>
          <w:p w14:paraId="749513A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16203009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BDF83A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481928,50</w:t>
            </w:r>
          </w:p>
        </w:tc>
        <w:tc>
          <w:tcPr>
            <w:tcW w:w="1257" w:type="dxa"/>
            <w:vAlign w:val="center"/>
          </w:tcPr>
          <w:p w14:paraId="78C9F12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vAlign w:val="center"/>
          </w:tcPr>
          <w:p w14:paraId="76358FE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FDF75C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123397,00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3AB7194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1D52AB7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788BDD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3E6964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14:paraId="601FE0BB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E002C" w:rsidRPr="007451BA" w14:paraId="2BF7AFC9" w14:textId="77777777" w:rsidTr="005219C9">
        <w:tc>
          <w:tcPr>
            <w:tcW w:w="591" w:type="dxa"/>
            <w:shd w:val="clear" w:color="auto" w:fill="auto"/>
            <w:vAlign w:val="center"/>
          </w:tcPr>
          <w:p w14:paraId="2ED73A5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11E53CF9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260E67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10794,00</w:t>
            </w:r>
          </w:p>
        </w:tc>
        <w:tc>
          <w:tcPr>
            <w:tcW w:w="1257" w:type="dxa"/>
            <w:vAlign w:val="center"/>
          </w:tcPr>
          <w:p w14:paraId="7A770E9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60" w:type="dxa"/>
            <w:vAlign w:val="center"/>
          </w:tcPr>
          <w:p w14:paraId="4476C39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B3B507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4D8A33A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49EB77E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963157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93BFD9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D7CE8B2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E002C" w:rsidRPr="007451BA" w14:paraId="2DDB5FCA" w14:textId="77777777" w:rsidTr="005219C9">
        <w:tc>
          <w:tcPr>
            <w:tcW w:w="591" w:type="dxa"/>
            <w:shd w:val="clear" w:color="auto" w:fill="auto"/>
            <w:vAlign w:val="center"/>
          </w:tcPr>
          <w:p w14:paraId="581F718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67" w:type="dxa"/>
            <w:shd w:val="clear" w:color="auto" w:fill="auto"/>
          </w:tcPr>
          <w:p w14:paraId="495455FD" w14:textId="77777777" w:rsidR="003E002C" w:rsidRPr="007451BA" w:rsidRDefault="003E002C" w:rsidP="003E002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Центр развития бокса в градостроительном комплексе № 2 (частично) микрорайона I жилого района «Южный»,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37398F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422623,10</w:t>
            </w:r>
          </w:p>
        </w:tc>
        <w:tc>
          <w:tcPr>
            <w:tcW w:w="1257" w:type="dxa"/>
            <w:vAlign w:val="center"/>
          </w:tcPr>
          <w:p w14:paraId="44C0DFB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14:paraId="3653B6C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498438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341297,60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2062FA8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1031727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40046B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9A6E43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28E72EB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7D3CD12E" w14:textId="77777777" w:rsidTr="005219C9">
        <w:tc>
          <w:tcPr>
            <w:tcW w:w="591" w:type="dxa"/>
            <w:shd w:val="clear" w:color="auto" w:fill="auto"/>
            <w:vAlign w:val="center"/>
          </w:tcPr>
          <w:p w14:paraId="53F687A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67" w:type="dxa"/>
            <w:shd w:val="clear" w:color="auto" w:fill="auto"/>
          </w:tcPr>
          <w:p w14:paraId="33BDDB4B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592A1B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217900,60</w:t>
            </w:r>
          </w:p>
        </w:tc>
        <w:tc>
          <w:tcPr>
            <w:tcW w:w="1257" w:type="dxa"/>
            <w:vAlign w:val="center"/>
          </w:tcPr>
          <w:p w14:paraId="3553B32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670D347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0A37E4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217900,60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1B2FF54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19E0B6C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CD1A2E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164A5D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D3A362A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4B6F6432" w14:textId="77777777" w:rsidTr="005219C9">
        <w:tc>
          <w:tcPr>
            <w:tcW w:w="591" w:type="dxa"/>
            <w:shd w:val="clear" w:color="auto" w:fill="auto"/>
            <w:vAlign w:val="center"/>
          </w:tcPr>
          <w:p w14:paraId="2131CF7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0EEFF41A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267438F4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3B9A24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204722,50</w:t>
            </w:r>
          </w:p>
        </w:tc>
        <w:tc>
          <w:tcPr>
            <w:tcW w:w="1257" w:type="dxa"/>
            <w:vAlign w:val="center"/>
          </w:tcPr>
          <w:p w14:paraId="1392B1F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14:paraId="7DC2317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DF068D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123397,00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2AF1D19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1A02B2D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494079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DF541F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4F08D73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349D2E24" w14:textId="77777777" w:rsidTr="005219C9">
        <w:tc>
          <w:tcPr>
            <w:tcW w:w="591" w:type="dxa"/>
            <w:shd w:val="clear" w:color="auto" w:fill="auto"/>
            <w:vAlign w:val="center"/>
          </w:tcPr>
          <w:p w14:paraId="0B63AFE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0A5FED50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D1FD8F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201928,50</w:t>
            </w:r>
          </w:p>
        </w:tc>
        <w:tc>
          <w:tcPr>
            <w:tcW w:w="1257" w:type="dxa"/>
            <w:vAlign w:val="center"/>
          </w:tcPr>
          <w:p w14:paraId="69D3AA2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vAlign w:val="center"/>
          </w:tcPr>
          <w:p w14:paraId="7833E1B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966851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123397,00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6D0BAC8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73E6784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BA22A4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73C5C2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1A72757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E002C" w:rsidRPr="007451BA" w14:paraId="4B65C82D" w14:textId="77777777" w:rsidTr="005219C9">
        <w:tc>
          <w:tcPr>
            <w:tcW w:w="591" w:type="dxa"/>
            <w:shd w:val="clear" w:color="auto" w:fill="auto"/>
            <w:vAlign w:val="center"/>
          </w:tcPr>
          <w:p w14:paraId="0CFFE68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503BC5DF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14:paraId="2022ED61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76F9754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57" w:type="dxa"/>
            <w:vAlign w:val="center"/>
          </w:tcPr>
          <w:p w14:paraId="5B1448B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60" w:type="dxa"/>
            <w:vAlign w:val="center"/>
          </w:tcPr>
          <w:p w14:paraId="3436189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A5AA56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2288825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69FD0B3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BA4EF8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18551F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2A5BD8E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E002C" w:rsidRPr="007451BA" w14:paraId="5E36E3D8" w14:textId="77777777" w:rsidTr="005219C9">
        <w:tc>
          <w:tcPr>
            <w:tcW w:w="591" w:type="dxa"/>
            <w:shd w:val="clear" w:color="auto" w:fill="auto"/>
            <w:vAlign w:val="center"/>
          </w:tcPr>
          <w:p w14:paraId="1ABD4D2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67" w:type="dxa"/>
            <w:shd w:val="clear" w:color="auto" w:fill="auto"/>
          </w:tcPr>
          <w:p w14:paraId="6B458CBC" w14:textId="77777777" w:rsidR="003E002C" w:rsidRPr="007451BA" w:rsidRDefault="003E002C" w:rsidP="003E002C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физкультурно-оздоровительного комплекса в жилом районе «Ленинский», </w:t>
            </w:r>
          </w:p>
          <w:p w14:paraId="6634F1A5" w14:textId="77777777" w:rsidR="003E002C" w:rsidRPr="007451BA" w:rsidRDefault="003E002C" w:rsidP="003E002C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8272FC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148000,00</w:t>
            </w:r>
          </w:p>
        </w:tc>
        <w:tc>
          <w:tcPr>
            <w:tcW w:w="1257" w:type="dxa"/>
            <w:vAlign w:val="center"/>
          </w:tcPr>
          <w:p w14:paraId="3260507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33FBAC0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5903C80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011ECBC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157C737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265DAA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882B9E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vAlign w:val="center"/>
          </w:tcPr>
          <w:p w14:paraId="4A23E5E2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5E72ECFD" w14:textId="77777777" w:rsidTr="005219C9">
        <w:tc>
          <w:tcPr>
            <w:tcW w:w="591" w:type="dxa"/>
            <w:shd w:val="clear" w:color="auto" w:fill="auto"/>
            <w:vAlign w:val="center"/>
          </w:tcPr>
          <w:p w14:paraId="7ACFC00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0F063E89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7D99C297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0ECB1D3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148000,00</w:t>
            </w:r>
          </w:p>
        </w:tc>
        <w:tc>
          <w:tcPr>
            <w:tcW w:w="1257" w:type="dxa"/>
            <w:vAlign w:val="center"/>
          </w:tcPr>
          <w:p w14:paraId="212D3C5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5F71DD7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E4A90C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7DA0D4A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1E0A9A2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7C9A14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D3C7D4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vAlign w:val="center"/>
          </w:tcPr>
          <w:p w14:paraId="049EE2E4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1B891B34" w14:textId="77777777" w:rsidTr="005219C9">
        <w:tc>
          <w:tcPr>
            <w:tcW w:w="591" w:type="dxa"/>
            <w:shd w:val="clear" w:color="auto" w:fill="auto"/>
          </w:tcPr>
          <w:p w14:paraId="79FA8D8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67" w:type="dxa"/>
            <w:shd w:val="clear" w:color="auto" w:fill="auto"/>
          </w:tcPr>
          <w:p w14:paraId="1C14A2A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14:paraId="5EAFB6A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14:paraId="15FF1F6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14:paraId="77647A1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14:paraId="64ADF0F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03" w:type="dxa"/>
            <w:shd w:val="clear" w:color="auto" w:fill="auto"/>
          </w:tcPr>
          <w:p w14:paraId="00014D2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2" w:type="dxa"/>
            <w:shd w:val="clear" w:color="auto" w:fill="auto"/>
          </w:tcPr>
          <w:p w14:paraId="4CF9B7D2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shd w:val="clear" w:color="auto" w:fill="auto"/>
          </w:tcPr>
          <w:p w14:paraId="230DC74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14:paraId="62A3149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255A7D64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E002C" w:rsidRPr="007451BA" w14:paraId="5DE0BF88" w14:textId="77777777" w:rsidTr="005219C9">
        <w:tc>
          <w:tcPr>
            <w:tcW w:w="591" w:type="dxa"/>
            <w:shd w:val="clear" w:color="auto" w:fill="auto"/>
            <w:vAlign w:val="center"/>
          </w:tcPr>
          <w:p w14:paraId="75E5645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7C48591D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7E8FAE2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7" w:type="dxa"/>
            <w:vAlign w:val="center"/>
          </w:tcPr>
          <w:p w14:paraId="691A3CA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2E94DA8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F91734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29FFF74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5BBF51F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5B92AE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BAFD18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vAlign w:val="center"/>
          </w:tcPr>
          <w:p w14:paraId="63055026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E002C" w:rsidRPr="007451BA" w14:paraId="757AEA0F" w14:textId="77777777" w:rsidTr="005219C9">
        <w:tc>
          <w:tcPr>
            <w:tcW w:w="591" w:type="dxa"/>
            <w:shd w:val="clear" w:color="auto" w:fill="auto"/>
            <w:vAlign w:val="center"/>
          </w:tcPr>
          <w:p w14:paraId="1220BCA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0CF2B40E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14:paraId="55F23EF2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965BD2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57" w:type="dxa"/>
            <w:vAlign w:val="center"/>
          </w:tcPr>
          <w:p w14:paraId="5F1668F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79C4D55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F396B1C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28CED86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2251C3D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5D2B45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F5D785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FDFBDA2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E002C" w:rsidRPr="007451BA" w14:paraId="50463334" w14:textId="77777777" w:rsidTr="005219C9">
        <w:trPr>
          <w:trHeight w:val="337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72252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09268F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Легкоатлетический манеж в Красногорском районе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 в том числе: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19156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758B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2B907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B0E78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AF29C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E22A7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84883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69F7D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537B0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02A8B120" w14:textId="77777777" w:rsidTr="005219C9">
        <w:trPr>
          <w:trHeight w:val="337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272AA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9D386A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4F8A273A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0FCB6B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B783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F1C6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32D25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BC7C4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F8380A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8A8A5D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EAC42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34EF4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E002C" w:rsidRPr="007451BA" w14:paraId="2B41CC62" w14:textId="77777777" w:rsidTr="005219C9">
        <w:trPr>
          <w:trHeight w:val="337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9FBAD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D0B0DE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DF36F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0F1C5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7E39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81F2B6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49236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E121C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9C1F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F1C43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15C62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E002C" w:rsidRPr="007451BA" w14:paraId="7D926467" w14:textId="77777777" w:rsidTr="005219C9">
        <w:trPr>
          <w:trHeight w:val="337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4A8899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670383" w14:textId="77777777" w:rsidR="003E002C" w:rsidRPr="007451BA" w:rsidRDefault="003E002C" w:rsidP="003E00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FE9FB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120BE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1F1E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F97BA4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0904D0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0A8F48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279053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D8B1D1" w14:textId="77777777" w:rsidR="003E002C" w:rsidRPr="007451BA" w:rsidRDefault="003E002C" w:rsidP="003E00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A8DE4" w14:textId="77777777" w:rsidR="003E002C" w:rsidRPr="007451BA" w:rsidRDefault="003E002C" w:rsidP="003E002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7422B7EE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2F710AE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B47E0B8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F84AFE9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05D58E9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8289F44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972A528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E36D33D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852CA2A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B22829A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5F92383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1D44311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71D9AEC" w14:textId="77777777" w:rsidR="00E0235B" w:rsidRPr="007451BA" w:rsidRDefault="00E0235B" w:rsidP="00E0235B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5CD2EF7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5B8FB4C3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3168092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014F31D1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5636CB0F" w14:textId="77777777" w:rsidR="00A300B4" w:rsidRPr="007451BA" w:rsidRDefault="00A300B4" w:rsidP="00A300B4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15</w:t>
      </w:r>
    </w:p>
    <w:p w14:paraId="0F18D7C5" w14:textId="77777777" w:rsidR="00A300B4" w:rsidRPr="007451BA" w:rsidRDefault="00A300B4" w:rsidP="00A300B4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471A4CED" w14:textId="77777777" w:rsidR="00A300B4" w:rsidRPr="007451BA" w:rsidRDefault="00A300B4" w:rsidP="00A300B4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7CBECBAE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18A05CE6" w14:textId="77777777" w:rsidR="00A300B4" w:rsidRPr="007451BA" w:rsidRDefault="00A300B4" w:rsidP="00A300B4">
      <w:pPr>
        <w:jc w:val="right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Приложение № 17 к Программе</w:t>
      </w:r>
    </w:p>
    <w:p w14:paraId="5B18B48D" w14:textId="77777777" w:rsidR="00A300B4" w:rsidRPr="007451BA" w:rsidRDefault="00A300B4" w:rsidP="00A300B4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5DD36C9F" w14:textId="77777777" w:rsidR="00A300B4" w:rsidRPr="007451BA" w:rsidRDefault="00A300B4" w:rsidP="00A300B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14:paraId="12FB0314" w14:textId="77777777" w:rsidR="00A300B4" w:rsidRPr="007451BA" w:rsidRDefault="00A300B4" w:rsidP="00A300B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объектов образовательных учреждений», обеспечивающей выполнение муниципальной программы «Реализация мероприятий в области градостроительной деятельности </w:t>
      </w:r>
    </w:p>
    <w:p w14:paraId="42B1DEA6" w14:textId="77777777" w:rsidR="00A300B4" w:rsidRPr="007451BA" w:rsidRDefault="00A300B4" w:rsidP="00A300B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 на 2020-2026 годы»</w:t>
      </w: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977"/>
        <w:gridCol w:w="1375"/>
        <w:gridCol w:w="1261"/>
        <w:gridCol w:w="1262"/>
        <w:gridCol w:w="1261"/>
        <w:gridCol w:w="1262"/>
        <w:gridCol w:w="1261"/>
        <w:gridCol w:w="1262"/>
        <w:gridCol w:w="1262"/>
        <w:gridCol w:w="851"/>
      </w:tblGrid>
      <w:tr w:rsidR="00A300B4" w:rsidRPr="007451BA" w14:paraId="7E6D86E4" w14:textId="77777777" w:rsidTr="005219C9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14:paraId="3CB74B9D" w14:textId="77777777" w:rsidR="00A300B4" w:rsidRPr="007451BA" w:rsidRDefault="00A300B4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5EDCA08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14:paraId="510804E2" w14:textId="77777777" w:rsidR="00A300B4" w:rsidRPr="007451BA" w:rsidRDefault="00A300B4" w:rsidP="005219C9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14:paraId="3BB02CC4" w14:textId="77777777" w:rsidR="00A300B4" w:rsidRPr="007451BA" w:rsidRDefault="00A300B4" w:rsidP="005219C9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70B22CCC" w14:textId="77777777" w:rsidR="00A300B4" w:rsidRPr="007451BA" w:rsidRDefault="00A300B4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7451BA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A300B4" w:rsidRPr="007451BA" w14:paraId="3E88C967" w14:textId="77777777" w:rsidTr="005219C9">
        <w:trPr>
          <w:cantSplit/>
          <w:trHeight w:val="2421"/>
        </w:trPr>
        <w:tc>
          <w:tcPr>
            <w:tcW w:w="596" w:type="dxa"/>
            <w:vMerge/>
            <w:shd w:val="clear" w:color="auto" w:fill="auto"/>
          </w:tcPr>
          <w:p w14:paraId="4ADCD18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145F6697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14:paraId="2AEF5EF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61" w:type="dxa"/>
          </w:tcPr>
          <w:p w14:paraId="3C1ACE5F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первый</w:t>
            </w:r>
          </w:p>
          <w:p w14:paraId="6B6BE58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2551762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412DED9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2" w:type="dxa"/>
          </w:tcPr>
          <w:p w14:paraId="19FF86C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второй </w:t>
            </w:r>
          </w:p>
          <w:p w14:paraId="7AE2557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57F6640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2268C65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261" w:type="dxa"/>
            <w:shd w:val="clear" w:color="auto" w:fill="auto"/>
          </w:tcPr>
          <w:p w14:paraId="288E21B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третий</w:t>
            </w:r>
          </w:p>
          <w:p w14:paraId="6FAF699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37722A4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31CCEBF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62" w:type="dxa"/>
            <w:shd w:val="clear" w:color="auto" w:fill="auto"/>
          </w:tcPr>
          <w:p w14:paraId="1D862EF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3FC47C5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6FE301C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72C8FA6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61" w:type="dxa"/>
            <w:shd w:val="clear" w:color="auto" w:fill="auto"/>
          </w:tcPr>
          <w:p w14:paraId="233B0EA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пятый</w:t>
            </w:r>
          </w:p>
          <w:p w14:paraId="2BAE9A7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64680FE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07381BB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62" w:type="dxa"/>
            <w:shd w:val="clear" w:color="auto" w:fill="auto"/>
          </w:tcPr>
          <w:p w14:paraId="0E8C17C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шестой</w:t>
            </w:r>
          </w:p>
          <w:p w14:paraId="2F79983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66D07AA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66FE0CE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62" w:type="dxa"/>
            <w:shd w:val="clear" w:color="auto" w:fill="auto"/>
          </w:tcPr>
          <w:p w14:paraId="3B4177D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седьмой</w:t>
            </w:r>
          </w:p>
          <w:p w14:paraId="599E89D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321A825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3E07859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419CFC5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395B504D" w14:textId="77777777" w:rsidTr="005219C9">
        <w:tc>
          <w:tcPr>
            <w:tcW w:w="596" w:type="dxa"/>
            <w:shd w:val="clear" w:color="auto" w:fill="auto"/>
          </w:tcPr>
          <w:p w14:paraId="20A358A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14:paraId="358D99A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14:paraId="144D378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14:paraId="7156DF1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14:paraId="2CB8B0DF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14:paraId="4466344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14:paraId="1FEF61E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14:paraId="3D8BAEE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14:paraId="32C2123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14:paraId="5A426FB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41C4E39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300B4" w:rsidRPr="007451BA" w14:paraId="1FD0E238" w14:textId="77777777" w:rsidTr="005219C9">
        <w:tc>
          <w:tcPr>
            <w:tcW w:w="596" w:type="dxa"/>
            <w:shd w:val="clear" w:color="auto" w:fill="auto"/>
            <w:vAlign w:val="center"/>
          </w:tcPr>
          <w:p w14:paraId="7F2461E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1CCC325" w14:textId="77777777" w:rsidR="00A300B4" w:rsidRPr="007451BA" w:rsidRDefault="00A300B4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               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7672F6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820425,40</w:t>
            </w:r>
          </w:p>
        </w:tc>
        <w:tc>
          <w:tcPr>
            <w:tcW w:w="1261" w:type="dxa"/>
            <w:vAlign w:val="center"/>
          </w:tcPr>
          <w:p w14:paraId="6C91FE1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262" w:type="dxa"/>
            <w:vAlign w:val="center"/>
          </w:tcPr>
          <w:p w14:paraId="37CCE43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54162,40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4A5BC63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DCFA9E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2B519A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1716,00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58A5A0E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62000,00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51AFFE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161687,00</w:t>
            </w:r>
          </w:p>
        </w:tc>
        <w:tc>
          <w:tcPr>
            <w:tcW w:w="851" w:type="dxa"/>
            <w:vAlign w:val="center"/>
          </w:tcPr>
          <w:p w14:paraId="57D84B62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300B4" w:rsidRPr="007451BA" w14:paraId="2562F2C0" w14:textId="77777777" w:rsidTr="005219C9">
        <w:tc>
          <w:tcPr>
            <w:tcW w:w="596" w:type="dxa"/>
            <w:shd w:val="clear" w:color="auto" w:fill="auto"/>
            <w:vAlign w:val="center"/>
          </w:tcPr>
          <w:p w14:paraId="2B833C3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4AAA4FC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0188339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466881,80</w:t>
            </w:r>
          </w:p>
        </w:tc>
        <w:tc>
          <w:tcPr>
            <w:tcW w:w="1261" w:type="dxa"/>
            <w:vAlign w:val="center"/>
          </w:tcPr>
          <w:p w14:paraId="612ED0E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262" w:type="dxa"/>
            <w:vAlign w:val="center"/>
          </w:tcPr>
          <w:p w14:paraId="5C10696F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7CA9ABE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433A77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CAB3F4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0A7DE4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48360,00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3077FA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150368,00</w:t>
            </w:r>
          </w:p>
        </w:tc>
        <w:tc>
          <w:tcPr>
            <w:tcW w:w="851" w:type="dxa"/>
            <w:vAlign w:val="center"/>
          </w:tcPr>
          <w:p w14:paraId="01B8B0CA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300B4" w:rsidRPr="007451BA" w14:paraId="6A0688AB" w14:textId="77777777" w:rsidTr="005219C9">
        <w:tc>
          <w:tcPr>
            <w:tcW w:w="596" w:type="dxa"/>
            <w:shd w:val="clear" w:color="auto" w:fill="auto"/>
            <w:vAlign w:val="center"/>
          </w:tcPr>
          <w:p w14:paraId="6007808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ADA7E2E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4B277AF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256984,80</w:t>
            </w:r>
          </w:p>
        </w:tc>
        <w:tc>
          <w:tcPr>
            <w:tcW w:w="1261" w:type="dxa"/>
            <w:vAlign w:val="center"/>
          </w:tcPr>
          <w:p w14:paraId="44A4F77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262" w:type="dxa"/>
            <w:vAlign w:val="center"/>
          </w:tcPr>
          <w:p w14:paraId="07B5C69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47619,60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38FE06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21A0919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7FDC38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D42763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9BF19D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5660,00</w:t>
            </w:r>
          </w:p>
        </w:tc>
        <w:tc>
          <w:tcPr>
            <w:tcW w:w="851" w:type="dxa"/>
            <w:vAlign w:val="center"/>
          </w:tcPr>
          <w:p w14:paraId="034E32FB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300B4" w:rsidRPr="007451BA" w14:paraId="209D6B26" w14:textId="77777777" w:rsidTr="005219C9">
        <w:tc>
          <w:tcPr>
            <w:tcW w:w="596" w:type="dxa"/>
            <w:shd w:val="clear" w:color="auto" w:fill="auto"/>
            <w:vAlign w:val="center"/>
          </w:tcPr>
          <w:p w14:paraId="17B5FEE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C00111F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99DB71D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286C01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96558,80</w:t>
            </w:r>
          </w:p>
        </w:tc>
        <w:tc>
          <w:tcPr>
            <w:tcW w:w="1261" w:type="dxa"/>
            <w:vAlign w:val="center"/>
          </w:tcPr>
          <w:p w14:paraId="6684AD3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14:paraId="0AF5F5E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8E7F12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51BCC5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67A4D7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1716,00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CFB9D3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5BCBE50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851" w:type="dxa"/>
            <w:vAlign w:val="center"/>
          </w:tcPr>
          <w:p w14:paraId="381F3768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300B4" w:rsidRPr="007451BA" w14:paraId="5E254011" w14:textId="77777777" w:rsidTr="005219C9">
        <w:tc>
          <w:tcPr>
            <w:tcW w:w="596" w:type="dxa"/>
            <w:shd w:val="clear" w:color="auto" w:fill="auto"/>
            <w:vAlign w:val="center"/>
          </w:tcPr>
          <w:p w14:paraId="5224468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4B28BF3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0AFBA2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842,80</w:t>
            </w:r>
          </w:p>
        </w:tc>
        <w:tc>
          <w:tcPr>
            <w:tcW w:w="1261" w:type="dxa"/>
            <w:vAlign w:val="center"/>
          </w:tcPr>
          <w:p w14:paraId="5084371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14:paraId="7B42428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37FFE2D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EAEB7E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3FD2430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06163C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33E21D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851" w:type="dxa"/>
            <w:vAlign w:val="center"/>
          </w:tcPr>
          <w:p w14:paraId="71A4E655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300B4" w:rsidRPr="007451BA" w14:paraId="34B4D7F7" w14:textId="77777777" w:rsidTr="005219C9">
        <w:tc>
          <w:tcPr>
            <w:tcW w:w="596" w:type="dxa"/>
            <w:shd w:val="clear" w:color="auto" w:fill="auto"/>
            <w:vAlign w:val="center"/>
          </w:tcPr>
          <w:p w14:paraId="5617A95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4C7336F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490D0D3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11716,00</w:t>
            </w:r>
          </w:p>
        </w:tc>
        <w:tc>
          <w:tcPr>
            <w:tcW w:w="1261" w:type="dxa"/>
            <w:vAlign w:val="center"/>
          </w:tcPr>
          <w:p w14:paraId="14C0629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14:paraId="3393783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3B77169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2AA856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42CDC05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1716,00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A590C0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52FE98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A1F7ABF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300B4" w:rsidRPr="007451BA" w14:paraId="05F5C635" w14:textId="77777777" w:rsidTr="005219C9">
        <w:tc>
          <w:tcPr>
            <w:tcW w:w="596" w:type="dxa"/>
            <w:shd w:val="clear" w:color="auto" w:fill="auto"/>
            <w:vAlign w:val="center"/>
          </w:tcPr>
          <w:p w14:paraId="18CDEBC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4034" w:type="dxa"/>
            <w:gridSpan w:val="10"/>
          </w:tcPr>
          <w:p w14:paraId="2EDA40D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A300B4" w:rsidRPr="007451BA" w14:paraId="3C512BD2" w14:textId="77777777" w:rsidTr="005219C9">
        <w:tc>
          <w:tcPr>
            <w:tcW w:w="596" w:type="dxa"/>
            <w:shd w:val="clear" w:color="auto" w:fill="auto"/>
          </w:tcPr>
          <w:p w14:paraId="40C193C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14:paraId="5D4F1FC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14:paraId="3F839B2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14:paraId="36E4941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14:paraId="7A121D8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14:paraId="2403C8D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14:paraId="403BCEA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14:paraId="517460A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14:paraId="78AD653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14:paraId="2F1030A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1B26D8A0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300B4" w:rsidRPr="007451BA" w14:paraId="17BFD4C2" w14:textId="77777777" w:rsidTr="005219C9">
        <w:tc>
          <w:tcPr>
            <w:tcW w:w="596" w:type="dxa"/>
            <w:shd w:val="clear" w:color="auto" w:fill="auto"/>
            <w:vAlign w:val="center"/>
          </w:tcPr>
          <w:p w14:paraId="110AEBE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B0819B6" w14:textId="77777777" w:rsidR="00A300B4" w:rsidRPr="007451BA" w:rsidRDefault="00A300B4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14:paraId="30CF4870" w14:textId="77777777" w:rsidR="00A300B4" w:rsidRPr="007451BA" w:rsidRDefault="00A300B4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B1ACB2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820425,40</w:t>
            </w:r>
          </w:p>
        </w:tc>
        <w:tc>
          <w:tcPr>
            <w:tcW w:w="1261" w:type="dxa"/>
            <w:vAlign w:val="center"/>
          </w:tcPr>
          <w:p w14:paraId="6DEF6DA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262" w:type="dxa"/>
            <w:vAlign w:val="center"/>
          </w:tcPr>
          <w:p w14:paraId="154F8B0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54162,40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79429F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A1992B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421F192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1716,00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E13D0F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62000,00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943921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161687,00</w:t>
            </w:r>
          </w:p>
        </w:tc>
        <w:tc>
          <w:tcPr>
            <w:tcW w:w="851" w:type="dxa"/>
            <w:vAlign w:val="center"/>
          </w:tcPr>
          <w:p w14:paraId="5048E681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300B4" w:rsidRPr="007451BA" w14:paraId="36DE1EEC" w14:textId="77777777" w:rsidTr="005219C9">
        <w:tc>
          <w:tcPr>
            <w:tcW w:w="596" w:type="dxa"/>
            <w:shd w:val="clear" w:color="auto" w:fill="auto"/>
            <w:vAlign w:val="center"/>
          </w:tcPr>
          <w:p w14:paraId="3551CD8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E47611B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3651C3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466881,80</w:t>
            </w:r>
          </w:p>
        </w:tc>
        <w:tc>
          <w:tcPr>
            <w:tcW w:w="1261" w:type="dxa"/>
            <w:vAlign w:val="center"/>
          </w:tcPr>
          <w:p w14:paraId="48F7D71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262" w:type="dxa"/>
            <w:vAlign w:val="center"/>
          </w:tcPr>
          <w:p w14:paraId="6703BC9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567A76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48E087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7E876B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C1FBD2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48360,00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8A927A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150368,00</w:t>
            </w:r>
          </w:p>
        </w:tc>
        <w:tc>
          <w:tcPr>
            <w:tcW w:w="851" w:type="dxa"/>
            <w:vAlign w:val="center"/>
          </w:tcPr>
          <w:p w14:paraId="0C626C37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х </w:t>
            </w:r>
          </w:p>
        </w:tc>
      </w:tr>
      <w:tr w:rsidR="00A300B4" w:rsidRPr="007451BA" w14:paraId="62D0463D" w14:textId="77777777" w:rsidTr="005219C9">
        <w:tc>
          <w:tcPr>
            <w:tcW w:w="596" w:type="dxa"/>
            <w:shd w:val="clear" w:color="auto" w:fill="auto"/>
            <w:vAlign w:val="center"/>
          </w:tcPr>
          <w:p w14:paraId="02550C4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3C45FF4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FA1BF8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256984,80</w:t>
            </w:r>
          </w:p>
        </w:tc>
        <w:tc>
          <w:tcPr>
            <w:tcW w:w="1261" w:type="dxa"/>
            <w:vAlign w:val="center"/>
          </w:tcPr>
          <w:p w14:paraId="2B3E5FA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262" w:type="dxa"/>
            <w:vAlign w:val="center"/>
          </w:tcPr>
          <w:p w14:paraId="12E7BAC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47619,60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EF4E72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454262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B49348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227046D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85AFB0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5660,00</w:t>
            </w:r>
          </w:p>
        </w:tc>
        <w:tc>
          <w:tcPr>
            <w:tcW w:w="851" w:type="dxa"/>
            <w:vAlign w:val="center"/>
          </w:tcPr>
          <w:p w14:paraId="655E041A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300B4" w:rsidRPr="007451BA" w14:paraId="6158890D" w14:textId="77777777" w:rsidTr="005219C9">
        <w:tc>
          <w:tcPr>
            <w:tcW w:w="596" w:type="dxa"/>
            <w:shd w:val="clear" w:color="auto" w:fill="auto"/>
            <w:vAlign w:val="center"/>
          </w:tcPr>
          <w:p w14:paraId="6B23887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D375C87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5FE58779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038B246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96558,80</w:t>
            </w:r>
          </w:p>
        </w:tc>
        <w:tc>
          <w:tcPr>
            <w:tcW w:w="1261" w:type="dxa"/>
            <w:vAlign w:val="center"/>
          </w:tcPr>
          <w:p w14:paraId="0BFFFEB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14:paraId="76DAE1D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46177DA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E3D3E1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E832BC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1716,00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933591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1ECD0F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851" w:type="dxa"/>
            <w:vAlign w:val="center"/>
          </w:tcPr>
          <w:p w14:paraId="2519943C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300B4" w:rsidRPr="007451BA" w14:paraId="5DF0B068" w14:textId="77777777" w:rsidTr="005219C9">
        <w:tc>
          <w:tcPr>
            <w:tcW w:w="596" w:type="dxa"/>
            <w:shd w:val="clear" w:color="auto" w:fill="auto"/>
            <w:vAlign w:val="center"/>
          </w:tcPr>
          <w:p w14:paraId="1C8EADF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8B481F9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2FEAEB8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7451B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842,80</w:t>
            </w:r>
          </w:p>
        </w:tc>
        <w:tc>
          <w:tcPr>
            <w:tcW w:w="1261" w:type="dxa"/>
            <w:vAlign w:val="center"/>
          </w:tcPr>
          <w:p w14:paraId="6259504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14:paraId="1768EE1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F8384D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38CB9D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8C2901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B1E055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59C0A02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851" w:type="dxa"/>
            <w:vAlign w:val="center"/>
          </w:tcPr>
          <w:p w14:paraId="4DCD743A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300B4" w:rsidRPr="007451BA" w14:paraId="4A538F74" w14:textId="77777777" w:rsidTr="005219C9">
        <w:tc>
          <w:tcPr>
            <w:tcW w:w="596" w:type="dxa"/>
            <w:shd w:val="clear" w:color="auto" w:fill="auto"/>
            <w:vAlign w:val="center"/>
          </w:tcPr>
          <w:p w14:paraId="75AC6FB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3472CA0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0C87F24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11716,00</w:t>
            </w:r>
          </w:p>
        </w:tc>
        <w:tc>
          <w:tcPr>
            <w:tcW w:w="1261" w:type="dxa"/>
            <w:vAlign w:val="center"/>
          </w:tcPr>
          <w:p w14:paraId="56668D3F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14:paraId="3745829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00B02A3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14F178F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2476B3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1716,00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8E81C8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B9AB9C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9D638F3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110A5F11" w14:textId="77777777" w:rsidTr="005219C9">
        <w:tc>
          <w:tcPr>
            <w:tcW w:w="596" w:type="dxa"/>
            <w:shd w:val="clear" w:color="auto" w:fill="auto"/>
            <w:vAlign w:val="center"/>
          </w:tcPr>
          <w:p w14:paraId="02B3326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77" w:type="dxa"/>
            <w:shd w:val="clear" w:color="auto" w:fill="auto"/>
          </w:tcPr>
          <w:p w14:paraId="2FA25EE8" w14:textId="77777777" w:rsidR="00A300B4" w:rsidRPr="007451BA" w:rsidRDefault="00A300B4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300 мест в градостроительном комплексе № 2  (частично)  микрорайона 1 жилого района «Южный»  </w:t>
            </w:r>
          </w:p>
          <w:p w14:paraId="031FC5ED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г. Каменск-Уральский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14:paraId="74F8BED4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05BDD1E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214377,54</w:t>
            </w:r>
          </w:p>
        </w:tc>
        <w:tc>
          <w:tcPr>
            <w:tcW w:w="1261" w:type="dxa"/>
            <w:vAlign w:val="center"/>
          </w:tcPr>
          <w:p w14:paraId="5E29E09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214350,74</w:t>
            </w:r>
          </w:p>
        </w:tc>
        <w:tc>
          <w:tcPr>
            <w:tcW w:w="1262" w:type="dxa"/>
            <w:vAlign w:val="center"/>
          </w:tcPr>
          <w:p w14:paraId="07999C4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26,80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B0D3C1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5C61DB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0C6E982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9D0ADA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25A26EB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37EC2F7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456E379C" w14:textId="77777777" w:rsidTr="005219C9">
        <w:tc>
          <w:tcPr>
            <w:tcW w:w="596" w:type="dxa"/>
            <w:shd w:val="clear" w:color="auto" w:fill="auto"/>
            <w:vAlign w:val="center"/>
          </w:tcPr>
          <w:p w14:paraId="55EDC0C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77" w:type="dxa"/>
            <w:shd w:val="clear" w:color="auto" w:fill="auto"/>
          </w:tcPr>
          <w:p w14:paraId="1D097593" w14:textId="77777777" w:rsidR="003E002C" w:rsidRPr="007451BA" w:rsidRDefault="00A300B4" w:rsidP="005219C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14:paraId="0EF055BB" w14:textId="77777777" w:rsidR="00A300B4" w:rsidRPr="007451BA" w:rsidRDefault="00A300B4" w:rsidP="005219C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515ABC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167972,70</w:t>
            </w:r>
          </w:p>
        </w:tc>
        <w:tc>
          <w:tcPr>
            <w:tcW w:w="1261" w:type="dxa"/>
            <w:vAlign w:val="center"/>
          </w:tcPr>
          <w:p w14:paraId="1B6C61D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167972,70</w:t>
            </w:r>
          </w:p>
        </w:tc>
        <w:tc>
          <w:tcPr>
            <w:tcW w:w="1262" w:type="dxa"/>
            <w:vAlign w:val="center"/>
          </w:tcPr>
          <w:p w14:paraId="27F144F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DEEF6B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37ACB0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8CBA69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57C2703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59575F1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7E709C3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43D92695" w14:textId="77777777" w:rsidTr="005219C9">
        <w:tc>
          <w:tcPr>
            <w:tcW w:w="596" w:type="dxa"/>
            <w:shd w:val="clear" w:color="auto" w:fill="auto"/>
            <w:vAlign w:val="center"/>
          </w:tcPr>
          <w:p w14:paraId="3058373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34BD14A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4EA8CB3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34203,50</w:t>
            </w:r>
          </w:p>
        </w:tc>
        <w:tc>
          <w:tcPr>
            <w:tcW w:w="1261" w:type="dxa"/>
            <w:vAlign w:val="center"/>
          </w:tcPr>
          <w:p w14:paraId="3C88D3D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34203,50</w:t>
            </w:r>
          </w:p>
        </w:tc>
        <w:tc>
          <w:tcPr>
            <w:tcW w:w="1262" w:type="dxa"/>
            <w:vAlign w:val="bottom"/>
          </w:tcPr>
          <w:p w14:paraId="68330D2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098BB62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FD6F59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0498876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A8E992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B969C9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C0195B5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669CB8E7" w14:textId="77777777" w:rsidTr="005219C9">
        <w:tc>
          <w:tcPr>
            <w:tcW w:w="596" w:type="dxa"/>
            <w:shd w:val="clear" w:color="auto" w:fill="auto"/>
            <w:vAlign w:val="center"/>
          </w:tcPr>
          <w:p w14:paraId="7CA9F63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F56D4BA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12BA116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1CFA7B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12201,34</w:t>
            </w:r>
          </w:p>
        </w:tc>
        <w:tc>
          <w:tcPr>
            <w:tcW w:w="1261" w:type="dxa"/>
            <w:vAlign w:val="center"/>
          </w:tcPr>
          <w:p w14:paraId="76616EA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2" w:type="dxa"/>
            <w:vAlign w:val="center"/>
          </w:tcPr>
          <w:p w14:paraId="12DE8A0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26,80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7E612F1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158605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673F10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8F3295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3848E4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F52CD5A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1DDFD507" w14:textId="77777777" w:rsidTr="005219C9">
        <w:tc>
          <w:tcPr>
            <w:tcW w:w="596" w:type="dxa"/>
            <w:shd w:val="clear" w:color="auto" w:fill="auto"/>
            <w:vAlign w:val="center"/>
          </w:tcPr>
          <w:p w14:paraId="256E738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951B976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</w:t>
            </w:r>
          </w:p>
          <w:p w14:paraId="6F44B40A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9BBCB1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12201,34</w:t>
            </w:r>
          </w:p>
        </w:tc>
        <w:tc>
          <w:tcPr>
            <w:tcW w:w="1261" w:type="dxa"/>
            <w:vAlign w:val="center"/>
          </w:tcPr>
          <w:p w14:paraId="746BC52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2" w:type="dxa"/>
            <w:vAlign w:val="center"/>
          </w:tcPr>
          <w:p w14:paraId="6577CDD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26,80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4020E5C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91B1AD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FE1A25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E1EB81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B88BF7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82711BA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300B4" w:rsidRPr="007451BA" w14:paraId="7666CEF0" w14:textId="77777777" w:rsidTr="005219C9">
        <w:tc>
          <w:tcPr>
            <w:tcW w:w="596" w:type="dxa"/>
            <w:shd w:val="clear" w:color="auto" w:fill="auto"/>
            <w:vAlign w:val="center"/>
          </w:tcPr>
          <w:p w14:paraId="2EFC39D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77" w:type="dxa"/>
            <w:shd w:val="clear" w:color="auto" w:fill="auto"/>
          </w:tcPr>
          <w:p w14:paraId="1D4303AF" w14:textId="77777777" w:rsidR="00A300B4" w:rsidRPr="007451BA" w:rsidRDefault="00A300B4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250 мест по ул. Октябрьской в </w:t>
            </w:r>
          </w:p>
          <w:p w14:paraId="2EF1149C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г. Каменск-Уральский Свердловской области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14:paraId="71B07BD0" w14:textId="77777777" w:rsidR="00A300B4" w:rsidRPr="007451BA" w:rsidRDefault="00A300B4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A8ABDE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272231,96</w:t>
            </w:r>
          </w:p>
        </w:tc>
        <w:tc>
          <w:tcPr>
            <w:tcW w:w="1261" w:type="dxa"/>
            <w:vAlign w:val="center"/>
          </w:tcPr>
          <w:p w14:paraId="57A4B4D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218096,36</w:t>
            </w:r>
          </w:p>
        </w:tc>
        <w:tc>
          <w:tcPr>
            <w:tcW w:w="1262" w:type="dxa"/>
            <w:vAlign w:val="center"/>
          </w:tcPr>
          <w:p w14:paraId="64B9849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54135,60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3C20D72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52EA800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093F7C3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38D2FB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A6D0C6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4817B60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66B90760" w14:textId="77777777" w:rsidTr="005219C9">
        <w:tc>
          <w:tcPr>
            <w:tcW w:w="596" w:type="dxa"/>
            <w:shd w:val="clear" w:color="auto" w:fill="auto"/>
            <w:vAlign w:val="center"/>
          </w:tcPr>
          <w:p w14:paraId="611DCED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F93E4B1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14:paraId="77B9400D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8DB263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100181,10</w:t>
            </w:r>
          </w:p>
        </w:tc>
        <w:tc>
          <w:tcPr>
            <w:tcW w:w="1261" w:type="dxa"/>
            <w:vAlign w:val="center"/>
          </w:tcPr>
          <w:p w14:paraId="2A54D5D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100181,10</w:t>
            </w:r>
          </w:p>
        </w:tc>
        <w:tc>
          <w:tcPr>
            <w:tcW w:w="1262" w:type="dxa"/>
            <w:vAlign w:val="center"/>
          </w:tcPr>
          <w:p w14:paraId="139C106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52E89A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56388A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67E8FB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05B3A0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6CE691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7A1D6C5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56DCF535" w14:textId="77777777" w:rsidTr="005219C9">
        <w:tc>
          <w:tcPr>
            <w:tcW w:w="596" w:type="dxa"/>
            <w:shd w:val="clear" w:color="auto" w:fill="auto"/>
          </w:tcPr>
          <w:p w14:paraId="635CD67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14:paraId="7B9CCFA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14:paraId="49D7F30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14:paraId="7C92D24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14:paraId="2799778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14:paraId="458B8DE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14:paraId="15D077B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14:paraId="798C9CC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14:paraId="2267C2E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14:paraId="01AD09B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665B47C3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300B4" w:rsidRPr="007451BA" w14:paraId="6A48EE44" w14:textId="77777777" w:rsidTr="005219C9">
        <w:tc>
          <w:tcPr>
            <w:tcW w:w="596" w:type="dxa"/>
            <w:shd w:val="clear" w:color="auto" w:fill="auto"/>
            <w:vAlign w:val="center"/>
          </w:tcPr>
          <w:p w14:paraId="75B7DC4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98A6A75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14:paraId="3E22DC40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5A68639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153722,50</w:t>
            </w:r>
          </w:p>
        </w:tc>
        <w:tc>
          <w:tcPr>
            <w:tcW w:w="1261" w:type="dxa"/>
            <w:vAlign w:val="center"/>
          </w:tcPr>
          <w:p w14:paraId="71C221C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106102,90</w:t>
            </w:r>
          </w:p>
        </w:tc>
        <w:tc>
          <w:tcPr>
            <w:tcW w:w="1262" w:type="dxa"/>
            <w:vAlign w:val="center"/>
          </w:tcPr>
          <w:p w14:paraId="3F969B6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47619,60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0FD546B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405C09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BB9C42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50A71CE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60DAD9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5C9D04D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7BF45E5A" w14:textId="77777777" w:rsidTr="005219C9">
        <w:tc>
          <w:tcPr>
            <w:tcW w:w="596" w:type="dxa"/>
            <w:shd w:val="clear" w:color="auto" w:fill="auto"/>
            <w:vAlign w:val="center"/>
          </w:tcPr>
          <w:p w14:paraId="0AE98DCF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CF1EF47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28754FA9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77DCA3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18328,36</w:t>
            </w:r>
          </w:p>
        </w:tc>
        <w:tc>
          <w:tcPr>
            <w:tcW w:w="1261" w:type="dxa"/>
            <w:vAlign w:val="center"/>
          </w:tcPr>
          <w:p w14:paraId="6FC3157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11812,36</w:t>
            </w:r>
          </w:p>
        </w:tc>
        <w:tc>
          <w:tcPr>
            <w:tcW w:w="1262" w:type="dxa"/>
            <w:vAlign w:val="center"/>
          </w:tcPr>
          <w:p w14:paraId="2A1C4C2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6516,00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AA1613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C1C0D1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B2E2FF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55F250E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C16564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FF9C482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20178D6E" w14:textId="77777777" w:rsidTr="005219C9">
        <w:tc>
          <w:tcPr>
            <w:tcW w:w="596" w:type="dxa"/>
            <w:shd w:val="clear" w:color="auto" w:fill="auto"/>
            <w:vAlign w:val="center"/>
          </w:tcPr>
          <w:p w14:paraId="68D4AC9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1ECF28B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A219D5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18328,36</w:t>
            </w:r>
          </w:p>
        </w:tc>
        <w:tc>
          <w:tcPr>
            <w:tcW w:w="1261" w:type="dxa"/>
            <w:vAlign w:val="center"/>
          </w:tcPr>
          <w:p w14:paraId="369E844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11812,36</w:t>
            </w:r>
          </w:p>
        </w:tc>
        <w:tc>
          <w:tcPr>
            <w:tcW w:w="1262" w:type="dxa"/>
            <w:vAlign w:val="center"/>
          </w:tcPr>
          <w:p w14:paraId="7A445D1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6516,00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BB362D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BE4A4B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D8F873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6437CE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61AC88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C8B1E56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300B4" w:rsidRPr="007451BA" w14:paraId="2543B2EC" w14:textId="77777777" w:rsidTr="005219C9">
        <w:tc>
          <w:tcPr>
            <w:tcW w:w="596" w:type="dxa"/>
            <w:shd w:val="clear" w:color="auto" w:fill="auto"/>
            <w:vAlign w:val="center"/>
          </w:tcPr>
          <w:p w14:paraId="429973A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977" w:type="dxa"/>
            <w:shd w:val="clear" w:color="auto" w:fill="auto"/>
          </w:tcPr>
          <w:p w14:paraId="13F78EF7" w14:textId="77777777" w:rsidR="00A300B4" w:rsidRPr="007451BA" w:rsidRDefault="00A300B4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125 мест по ул. Исетская, 38 (новое здание второго корпуса Детского сада </w:t>
            </w:r>
          </w:p>
          <w:p w14:paraId="1B34486A" w14:textId="77777777" w:rsidR="00A300B4" w:rsidRPr="007451BA" w:rsidRDefault="00A300B4" w:rsidP="0001428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№ 74), </w:t>
            </w:r>
            <w:r w:rsidRPr="007451BA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FCAC43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105716,00</w:t>
            </w:r>
          </w:p>
        </w:tc>
        <w:tc>
          <w:tcPr>
            <w:tcW w:w="1261" w:type="dxa"/>
            <w:vAlign w:val="center"/>
          </w:tcPr>
          <w:p w14:paraId="60D5D37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14:paraId="061F18A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7201D25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AEFA10F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60298AF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1716,00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CA8626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52000,00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2D46B7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52000,00</w:t>
            </w:r>
          </w:p>
        </w:tc>
        <w:tc>
          <w:tcPr>
            <w:tcW w:w="851" w:type="dxa"/>
            <w:vAlign w:val="center"/>
          </w:tcPr>
          <w:p w14:paraId="1A2C0189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32A0A472" w14:textId="77777777" w:rsidTr="005219C9">
        <w:tc>
          <w:tcPr>
            <w:tcW w:w="596" w:type="dxa"/>
            <w:shd w:val="clear" w:color="auto" w:fill="auto"/>
            <w:vAlign w:val="center"/>
          </w:tcPr>
          <w:p w14:paraId="3133CC8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B39DA6B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57CF50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96720,00</w:t>
            </w:r>
          </w:p>
        </w:tc>
        <w:tc>
          <w:tcPr>
            <w:tcW w:w="1261" w:type="dxa"/>
            <w:vAlign w:val="center"/>
          </w:tcPr>
          <w:p w14:paraId="05D0727F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14:paraId="28C5360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30B64D6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5CC3943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6193C1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21226CB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48360,00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0B04FD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48360,00</w:t>
            </w:r>
          </w:p>
        </w:tc>
        <w:tc>
          <w:tcPr>
            <w:tcW w:w="851" w:type="dxa"/>
            <w:vAlign w:val="center"/>
          </w:tcPr>
          <w:p w14:paraId="46F4A667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6930E05E" w14:textId="77777777" w:rsidTr="005219C9">
        <w:tc>
          <w:tcPr>
            <w:tcW w:w="596" w:type="dxa"/>
            <w:shd w:val="clear" w:color="auto" w:fill="auto"/>
            <w:vAlign w:val="center"/>
          </w:tcPr>
          <w:p w14:paraId="57D179E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A3DD674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5158E39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3640,00</w:t>
            </w:r>
          </w:p>
        </w:tc>
        <w:tc>
          <w:tcPr>
            <w:tcW w:w="1261" w:type="dxa"/>
            <w:vAlign w:val="center"/>
          </w:tcPr>
          <w:p w14:paraId="5A1F6A8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14:paraId="024674A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3F588E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5D90D64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879A85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E3C6BE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F03286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851" w:type="dxa"/>
            <w:vAlign w:val="center"/>
          </w:tcPr>
          <w:p w14:paraId="77328BFA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4091681D" w14:textId="77777777" w:rsidTr="005219C9">
        <w:tc>
          <w:tcPr>
            <w:tcW w:w="596" w:type="dxa"/>
            <w:shd w:val="clear" w:color="auto" w:fill="auto"/>
            <w:vAlign w:val="center"/>
          </w:tcPr>
          <w:p w14:paraId="131C5B6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1EA5AED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56AF02E6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30F125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5356,00</w:t>
            </w:r>
          </w:p>
        </w:tc>
        <w:tc>
          <w:tcPr>
            <w:tcW w:w="1261" w:type="dxa"/>
            <w:vAlign w:val="center"/>
          </w:tcPr>
          <w:p w14:paraId="4440475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14:paraId="70FD880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49577F6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CC07C8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3F76DBA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1716,00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DD66D5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62E69B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851" w:type="dxa"/>
            <w:vAlign w:val="center"/>
          </w:tcPr>
          <w:p w14:paraId="2D9B7983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11202650" w14:textId="77777777" w:rsidTr="005219C9">
        <w:tc>
          <w:tcPr>
            <w:tcW w:w="596" w:type="dxa"/>
            <w:shd w:val="clear" w:color="auto" w:fill="auto"/>
            <w:vAlign w:val="center"/>
          </w:tcPr>
          <w:p w14:paraId="2553EBF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F911F61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D6D973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3640,00</w:t>
            </w:r>
          </w:p>
        </w:tc>
        <w:tc>
          <w:tcPr>
            <w:tcW w:w="1261" w:type="dxa"/>
            <w:vAlign w:val="center"/>
          </w:tcPr>
          <w:p w14:paraId="104FF88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14:paraId="66FED03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88711D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50C45DF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855A60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28CFE19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A0F3A4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851" w:type="dxa"/>
            <w:vAlign w:val="center"/>
          </w:tcPr>
          <w:p w14:paraId="453B5B08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300B4" w:rsidRPr="007451BA" w14:paraId="623F9873" w14:textId="77777777" w:rsidTr="005219C9">
        <w:tc>
          <w:tcPr>
            <w:tcW w:w="596" w:type="dxa"/>
            <w:shd w:val="clear" w:color="auto" w:fill="auto"/>
            <w:vAlign w:val="center"/>
          </w:tcPr>
          <w:p w14:paraId="196A8DD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7CFAB6D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4F02AE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1716,00</w:t>
            </w:r>
          </w:p>
        </w:tc>
        <w:tc>
          <w:tcPr>
            <w:tcW w:w="1261" w:type="dxa"/>
            <w:vAlign w:val="center"/>
          </w:tcPr>
          <w:p w14:paraId="6CAB6DA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14:paraId="079AC2A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729C3C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847831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A7D5AE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1716,00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616383F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D78B64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AF5C97E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300B4" w:rsidRPr="007451BA" w14:paraId="68B65F8F" w14:textId="77777777" w:rsidTr="005219C9">
        <w:tc>
          <w:tcPr>
            <w:tcW w:w="596" w:type="dxa"/>
            <w:shd w:val="clear" w:color="auto" w:fill="auto"/>
            <w:vAlign w:val="center"/>
          </w:tcPr>
          <w:p w14:paraId="3CC85E0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DCBFBBF" w14:textId="77777777" w:rsidR="00A300B4" w:rsidRPr="007451BA" w:rsidRDefault="00A300B4" w:rsidP="0001428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300 мест в микрорайоне </w:t>
            </w: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  <w:lang w:val="en-US"/>
              </w:rPr>
              <w:t>III</w:t>
            </w: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жилого района «Южный»,</w:t>
            </w:r>
          </w:p>
          <w:p w14:paraId="4585B9FC" w14:textId="77777777" w:rsidR="00A300B4" w:rsidRPr="007451BA" w:rsidRDefault="00A300B4" w:rsidP="0001428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63CCC1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119687,00</w:t>
            </w:r>
          </w:p>
        </w:tc>
        <w:tc>
          <w:tcPr>
            <w:tcW w:w="1261" w:type="dxa"/>
            <w:vAlign w:val="center"/>
          </w:tcPr>
          <w:p w14:paraId="556E7C8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14:paraId="0AAB14C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0495E8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9BB3B8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EE77A8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153F71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D3AFEB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109687,00</w:t>
            </w:r>
          </w:p>
        </w:tc>
        <w:tc>
          <w:tcPr>
            <w:tcW w:w="851" w:type="dxa"/>
            <w:vAlign w:val="center"/>
          </w:tcPr>
          <w:p w14:paraId="5B4B0973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51DBA666" w14:textId="77777777" w:rsidTr="005219C9">
        <w:tc>
          <w:tcPr>
            <w:tcW w:w="596" w:type="dxa"/>
            <w:shd w:val="clear" w:color="auto" w:fill="auto"/>
            <w:vAlign w:val="center"/>
          </w:tcPr>
          <w:p w14:paraId="377CE88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DF1A5B6" w14:textId="77777777" w:rsidR="00DB296E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14:paraId="4A6F1E11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23E1620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102008,00</w:t>
            </w:r>
          </w:p>
        </w:tc>
        <w:tc>
          <w:tcPr>
            <w:tcW w:w="1261" w:type="dxa"/>
            <w:vAlign w:val="center"/>
          </w:tcPr>
          <w:p w14:paraId="187B211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14:paraId="46B1CBDF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DE6F34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010507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CEB1B3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27F620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2BE13D2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102008,00</w:t>
            </w:r>
          </w:p>
        </w:tc>
        <w:tc>
          <w:tcPr>
            <w:tcW w:w="851" w:type="dxa"/>
            <w:vAlign w:val="center"/>
          </w:tcPr>
          <w:p w14:paraId="7AF2DB80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741DEA9F" w14:textId="77777777" w:rsidTr="005219C9">
        <w:tc>
          <w:tcPr>
            <w:tcW w:w="596" w:type="dxa"/>
            <w:shd w:val="clear" w:color="auto" w:fill="auto"/>
            <w:vAlign w:val="center"/>
          </w:tcPr>
          <w:p w14:paraId="728B7C4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C2BBF34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553213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3840,00</w:t>
            </w:r>
          </w:p>
        </w:tc>
        <w:tc>
          <w:tcPr>
            <w:tcW w:w="1261" w:type="dxa"/>
            <w:vAlign w:val="center"/>
          </w:tcPr>
          <w:p w14:paraId="412DB6B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14:paraId="11C7306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198691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F04350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0F7324B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F53310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58BCEA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3840,00</w:t>
            </w:r>
          </w:p>
        </w:tc>
        <w:tc>
          <w:tcPr>
            <w:tcW w:w="851" w:type="dxa"/>
            <w:vAlign w:val="center"/>
          </w:tcPr>
          <w:p w14:paraId="1F82B31C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09149FB3" w14:textId="77777777" w:rsidTr="005219C9">
        <w:tc>
          <w:tcPr>
            <w:tcW w:w="596" w:type="dxa"/>
            <w:shd w:val="clear" w:color="auto" w:fill="auto"/>
            <w:vAlign w:val="center"/>
          </w:tcPr>
          <w:p w14:paraId="3ABED17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576BE3D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776CF53C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2A08FF2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13839,00</w:t>
            </w:r>
          </w:p>
        </w:tc>
        <w:tc>
          <w:tcPr>
            <w:tcW w:w="1261" w:type="dxa"/>
            <w:vAlign w:val="center"/>
          </w:tcPr>
          <w:p w14:paraId="3631347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14:paraId="18B77787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17140E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0D37CA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4C61653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F73B276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24923DDF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3839,00</w:t>
            </w:r>
          </w:p>
        </w:tc>
        <w:tc>
          <w:tcPr>
            <w:tcW w:w="851" w:type="dxa"/>
            <w:vAlign w:val="center"/>
          </w:tcPr>
          <w:p w14:paraId="195C6829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300B4" w:rsidRPr="007451BA" w14:paraId="3B384AF0" w14:textId="77777777" w:rsidTr="005219C9">
        <w:tc>
          <w:tcPr>
            <w:tcW w:w="596" w:type="dxa"/>
            <w:shd w:val="clear" w:color="auto" w:fill="auto"/>
            <w:vAlign w:val="center"/>
          </w:tcPr>
          <w:p w14:paraId="773F4F58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2D3E172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257CC3A2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3839,00</w:t>
            </w:r>
          </w:p>
        </w:tc>
        <w:tc>
          <w:tcPr>
            <w:tcW w:w="1261" w:type="dxa"/>
            <w:vAlign w:val="center"/>
          </w:tcPr>
          <w:p w14:paraId="3E69E2F0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14:paraId="7F33D6C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02C4202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91191E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7216B3FD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C03F1C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E5F960A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3839,00</w:t>
            </w:r>
          </w:p>
        </w:tc>
        <w:tc>
          <w:tcPr>
            <w:tcW w:w="851" w:type="dxa"/>
            <w:vAlign w:val="center"/>
          </w:tcPr>
          <w:p w14:paraId="640BFEBB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300B4" w:rsidRPr="007451BA" w14:paraId="52F3DA48" w14:textId="77777777" w:rsidTr="005219C9">
        <w:tc>
          <w:tcPr>
            <w:tcW w:w="596" w:type="dxa"/>
            <w:shd w:val="clear" w:color="auto" w:fill="auto"/>
            <w:vAlign w:val="center"/>
          </w:tcPr>
          <w:p w14:paraId="799FAE74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DF48D1A" w14:textId="77777777" w:rsidR="00A300B4" w:rsidRPr="007451BA" w:rsidRDefault="00A300B4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29D60D1E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261" w:type="dxa"/>
            <w:vAlign w:val="center"/>
          </w:tcPr>
          <w:p w14:paraId="13C1F651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14:paraId="131340AB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4A49F4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A7F9215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B13EBF3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64F8539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23B69B2C" w14:textId="77777777" w:rsidR="00A300B4" w:rsidRPr="007451BA" w:rsidRDefault="00A300B4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F6BBB0E" w14:textId="77777777" w:rsidR="00A300B4" w:rsidRPr="007451BA" w:rsidRDefault="00A300B4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DB296E" w:rsidRPr="007451BA" w14:paraId="2CCE63BA" w14:textId="77777777" w:rsidTr="005219C9">
        <w:tc>
          <w:tcPr>
            <w:tcW w:w="596" w:type="dxa"/>
            <w:shd w:val="clear" w:color="auto" w:fill="auto"/>
          </w:tcPr>
          <w:p w14:paraId="7009DFF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14:paraId="45E1B81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14:paraId="7F60D89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14:paraId="41632C6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14:paraId="14ABEB0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14:paraId="2263289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14:paraId="51189DD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14:paraId="386C2669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14:paraId="280A53C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14:paraId="2F3DA828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6B68C159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DB296E" w:rsidRPr="007451BA" w14:paraId="777CDC49" w14:textId="77777777" w:rsidTr="005219C9">
        <w:tc>
          <w:tcPr>
            <w:tcW w:w="596" w:type="dxa"/>
            <w:shd w:val="clear" w:color="auto" w:fill="auto"/>
            <w:vAlign w:val="center"/>
          </w:tcPr>
          <w:p w14:paraId="04D49BB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B672182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Строительство средней общеобразовательной школы на 1275 мест в микрорайоне I жилого района «Южный» город Каменск-Уральский Свердловской области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6E7D6A7D" w14:textId="77777777" w:rsidR="00DB296E" w:rsidRPr="007451BA" w:rsidRDefault="00DB296E" w:rsidP="00DB296E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Pr="007451BA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5C6B3DC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108412,90</w:t>
            </w:r>
          </w:p>
        </w:tc>
        <w:tc>
          <w:tcPr>
            <w:tcW w:w="1261" w:type="dxa"/>
            <w:vAlign w:val="center"/>
          </w:tcPr>
          <w:p w14:paraId="192D418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108412,90</w:t>
            </w:r>
          </w:p>
        </w:tc>
        <w:tc>
          <w:tcPr>
            <w:tcW w:w="1262" w:type="dxa"/>
            <w:vAlign w:val="center"/>
          </w:tcPr>
          <w:p w14:paraId="783789C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05AE21F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459C5E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03098869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FC2C9B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EC0187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A78630D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264A2AFD" w14:textId="77777777" w:rsidTr="005219C9">
        <w:tc>
          <w:tcPr>
            <w:tcW w:w="596" w:type="dxa"/>
            <w:shd w:val="clear" w:color="auto" w:fill="auto"/>
            <w:vAlign w:val="center"/>
          </w:tcPr>
          <w:p w14:paraId="0C1BD26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262C8CE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14:paraId="42BE3A16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6C7412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61578,80</w:t>
            </w:r>
          </w:p>
        </w:tc>
        <w:tc>
          <w:tcPr>
            <w:tcW w:w="1261" w:type="dxa"/>
            <w:vAlign w:val="center"/>
          </w:tcPr>
          <w:p w14:paraId="751A280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61578,80</w:t>
            </w:r>
          </w:p>
        </w:tc>
        <w:tc>
          <w:tcPr>
            <w:tcW w:w="1262" w:type="dxa"/>
            <w:vAlign w:val="center"/>
          </w:tcPr>
          <w:p w14:paraId="077DEE8F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053593F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37AC83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485FE37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21A6EF7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C3DF69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029951D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1C5B3D1F" w14:textId="77777777" w:rsidTr="005219C9">
        <w:tc>
          <w:tcPr>
            <w:tcW w:w="596" w:type="dxa"/>
            <w:shd w:val="clear" w:color="auto" w:fill="auto"/>
            <w:vAlign w:val="center"/>
          </w:tcPr>
          <w:p w14:paraId="0660014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C1CF02F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D36FF2E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71E88C2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1" w:type="dxa"/>
            <w:vAlign w:val="center"/>
          </w:tcPr>
          <w:p w14:paraId="0156C65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2" w:type="dxa"/>
            <w:vAlign w:val="center"/>
          </w:tcPr>
          <w:p w14:paraId="7902997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73C56E99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830D43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044982A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326A16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C09D61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067E224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2FDE9A3C" w14:textId="77777777" w:rsidTr="005219C9">
        <w:tc>
          <w:tcPr>
            <w:tcW w:w="596" w:type="dxa"/>
            <w:shd w:val="clear" w:color="auto" w:fill="auto"/>
            <w:vAlign w:val="center"/>
          </w:tcPr>
          <w:p w14:paraId="7344910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87C66F4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4786551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1" w:type="dxa"/>
            <w:vAlign w:val="center"/>
          </w:tcPr>
          <w:p w14:paraId="077C156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2" w:type="dxa"/>
            <w:vAlign w:val="center"/>
          </w:tcPr>
          <w:p w14:paraId="3E4DB80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469ACE4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BE911F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77627708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77D735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2BF30D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BC28113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09CFAB98" w14:textId="77777777" w:rsidR="00A300B4" w:rsidRPr="007451BA" w:rsidRDefault="00A300B4" w:rsidP="00A300B4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EF697BE" w14:textId="77777777" w:rsidR="00A300B4" w:rsidRPr="007451BA" w:rsidRDefault="00A300B4" w:rsidP="00A300B4">
      <w:pPr>
        <w:jc w:val="center"/>
        <w:rPr>
          <w:rFonts w:ascii="Liberation Serif" w:hAnsi="Liberation Serif" w:cs="Liberation Serif"/>
          <w:sz w:val="28"/>
          <w:szCs w:val="28"/>
        </w:rPr>
      </w:pPr>
    </w:p>
    <w:p w14:paraId="552856B3" w14:textId="77777777" w:rsidR="00A300B4" w:rsidRPr="007451BA" w:rsidRDefault="00A300B4" w:rsidP="00A300B4">
      <w:pPr>
        <w:jc w:val="center"/>
        <w:rPr>
          <w:rFonts w:ascii="Liberation Serif" w:hAnsi="Liberation Serif" w:cs="Liberation Serif"/>
          <w:sz w:val="28"/>
          <w:szCs w:val="28"/>
        </w:rPr>
      </w:pPr>
    </w:p>
    <w:p w14:paraId="0792E27A" w14:textId="77777777" w:rsidR="00A300B4" w:rsidRPr="007451BA" w:rsidRDefault="00A300B4" w:rsidP="00A300B4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90726CE" w14:textId="77777777" w:rsidR="00A300B4" w:rsidRPr="007451BA" w:rsidRDefault="00A300B4" w:rsidP="00A300B4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268876D" w14:textId="77777777" w:rsidR="00A300B4" w:rsidRPr="007451BA" w:rsidRDefault="00A300B4" w:rsidP="00A300B4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F202B3A" w14:textId="77777777" w:rsidR="00A300B4" w:rsidRPr="007451BA" w:rsidRDefault="00A300B4" w:rsidP="00A300B4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027269D" w14:textId="77777777" w:rsidR="00A300B4" w:rsidRPr="007451BA" w:rsidRDefault="00A300B4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9012702" w14:textId="77777777" w:rsidR="00A300B4" w:rsidRPr="007451BA" w:rsidRDefault="00A300B4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C4246A0" w14:textId="77777777" w:rsidR="00DB296E" w:rsidRPr="007451BA" w:rsidRDefault="00DB296E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59C4C3A" w14:textId="77777777" w:rsidR="00DB296E" w:rsidRPr="007451BA" w:rsidRDefault="00DB296E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82540B0" w14:textId="77777777" w:rsidR="00DB296E" w:rsidRPr="007451BA" w:rsidRDefault="00DB296E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82F5DE8" w14:textId="77777777" w:rsidR="00DB296E" w:rsidRPr="007451BA" w:rsidRDefault="00DB296E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C324912" w14:textId="77777777" w:rsidR="00DB296E" w:rsidRPr="007451BA" w:rsidRDefault="00DB296E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02A35CB" w14:textId="77777777" w:rsidR="00DB296E" w:rsidRPr="007451BA" w:rsidRDefault="00DB296E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E5E8922" w14:textId="77777777" w:rsidR="00DB296E" w:rsidRPr="007451BA" w:rsidRDefault="00DB296E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BBFB5C5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  <w:r w:rsidR="00A300B4" w:rsidRPr="007451BA">
        <w:rPr>
          <w:rFonts w:ascii="Liberation Serif" w:hAnsi="Liberation Serif" w:cs="Liberation Serif"/>
          <w:bCs/>
          <w:sz w:val="28"/>
          <w:szCs w:val="28"/>
        </w:rPr>
        <w:t>6</w:t>
      </w:r>
    </w:p>
    <w:p w14:paraId="24AD06EF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1CEFB36D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3E98BB7C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033D98B2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Приложение № 18 к Программе</w:t>
      </w:r>
    </w:p>
    <w:p w14:paraId="6D179225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14:paraId="3C4E7919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объектов  культуры», </w:t>
      </w:r>
    </w:p>
    <w:p w14:paraId="298894F7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14:paraId="77C79C3F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977"/>
        <w:gridCol w:w="1418"/>
        <w:gridCol w:w="1255"/>
        <w:gridCol w:w="1255"/>
        <w:gridCol w:w="1256"/>
        <w:gridCol w:w="1255"/>
        <w:gridCol w:w="1256"/>
        <w:gridCol w:w="1255"/>
        <w:gridCol w:w="1256"/>
        <w:gridCol w:w="851"/>
      </w:tblGrid>
      <w:tr w:rsidR="00E0235B" w:rsidRPr="007451BA" w14:paraId="6A39C9BF" w14:textId="77777777" w:rsidTr="005219C9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14:paraId="3FC218E5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1441D45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14:paraId="3C7C14ED" w14:textId="77777777" w:rsidR="00E0235B" w:rsidRPr="007451BA" w:rsidRDefault="00E0235B" w:rsidP="005219C9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14:paraId="7F3BA395" w14:textId="77777777" w:rsidR="00E0235B" w:rsidRPr="007451BA" w:rsidRDefault="00E0235B" w:rsidP="005219C9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2DFF8304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7451BA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  <w:p w14:paraId="3E51FBE8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E0235B" w:rsidRPr="007451BA" w14:paraId="66F0DB87" w14:textId="77777777" w:rsidTr="005219C9">
        <w:trPr>
          <w:cantSplit/>
          <w:trHeight w:val="2421"/>
        </w:trPr>
        <w:tc>
          <w:tcPr>
            <w:tcW w:w="596" w:type="dxa"/>
            <w:vMerge/>
            <w:shd w:val="clear" w:color="auto" w:fill="auto"/>
          </w:tcPr>
          <w:p w14:paraId="45FD95C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2C66E023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1B15C1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5" w:type="dxa"/>
          </w:tcPr>
          <w:p w14:paraId="0C26626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первый</w:t>
            </w:r>
          </w:p>
          <w:p w14:paraId="3799DBE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2496905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3F2B48B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55" w:type="dxa"/>
          </w:tcPr>
          <w:p w14:paraId="7A90A34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второй </w:t>
            </w:r>
          </w:p>
          <w:p w14:paraId="19D42FF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7C3FC18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34F16DB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256" w:type="dxa"/>
            <w:shd w:val="clear" w:color="auto" w:fill="auto"/>
          </w:tcPr>
          <w:p w14:paraId="2D0A7BD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третий</w:t>
            </w:r>
          </w:p>
          <w:p w14:paraId="063CCA3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65261F7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02919AE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55" w:type="dxa"/>
            <w:shd w:val="clear" w:color="auto" w:fill="auto"/>
          </w:tcPr>
          <w:p w14:paraId="26F1649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15ADD82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494AC12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53E03B8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6" w:type="dxa"/>
            <w:shd w:val="clear" w:color="auto" w:fill="auto"/>
          </w:tcPr>
          <w:p w14:paraId="5C594FE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пятый</w:t>
            </w:r>
          </w:p>
          <w:p w14:paraId="695B869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7748479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2AEF772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5" w:type="dxa"/>
            <w:shd w:val="clear" w:color="auto" w:fill="auto"/>
          </w:tcPr>
          <w:p w14:paraId="3FBABA0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шестой</w:t>
            </w:r>
          </w:p>
          <w:p w14:paraId="79808F5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5407D7C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4BEE62D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6" w:type="dxa"/>
            <w:shd w:val="clear" w:color="auto" w:fill="auto"/>
          </w:tcPr>
          <w:p w14:paraId="1352684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седьмой</w:t>
            </w:r>
          </w:p>
          <w:p w14:paraId="5B77895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13DDB49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3B66C03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6FE95F1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45BA276A" w14:textId="77777777" w:rsidTr="005219C9">
        <w:tc>
          <w:tcPr>
            <w:tcW w:w="596" w:type="dxa"/>
            <w:shd w:val="clear" w:color="auto" w:fill="auto"/>
          </w:tcPr>
          <w:p w14:paraId="4122A77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14:paraId="697FE09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69D6EE1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14:paraId="757808B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14:paraId="18F469E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</w:tcPr>
          <w:p w14:paraId="739030D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</w:tcPr>
          <w:p w14:paraId="7DAD909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</w:tcPr>
          <w:p w14:paraId="0691334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14:paraId="0B69ABE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</w:tcPr>
          <w:p w14:paraId="6FF36BD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687E060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0235B" w:rsidRPr="007451BA" w14:paraId="6FB476BE" w14:textId="77777777" w:rsidTr="005219C9">
        <w:tc>
          <w:tcPr>
            <w:tcW w:w="596" w:type="dxa"/>
            <w:shd w:val="clear" w:color="auto" w:fill="auto"/>
            <w:vAlign w:val="center"/>
          </w:tcPr>
          <w:p w14:paraId="1186E46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EF5F80B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39C50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1581047,40</w:t>
            </w:r>
          </w:p>
        </w:tc>
        <w:tc>
          <w:tcPr>
            <w:tcW w:w="1255" w:type="dxa"/>
            <w:vAlign w:val="center"/>
          </w:tcPr>
          <w:p w14:paraId="6C48109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23B0EDB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59C20F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96752,10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61AA0A0F" w14:textId="77777777" w:rsidR="00E0235B" w:rsidRPr="007451BA" w:rsidRDefault="00E0235B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195896,30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350C93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5D447F8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7DC2BA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14:paraId="4482F9C3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0B6C21F1" w14:textId="77777777" w:rsidTr="005219C9">
        <w:tc>
          <w:tcPr>
            <w:tcW w:w="596" w:type="dxa"/>
            <w:shd w:val="clear" w:color="auto" w:fill="auto"/>
            <w:vAlign w:val="center"/>
          </w:tcPr>
          <w:p w14:paraId="793C4D1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9670F34" w14:textId="77777777" w:rsidR="00DB296E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14:paraId="21BF0440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12D43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774880,00</w:t>
            </w:r>
          </w:p>
        </w:tc>
        <w:tc>
          <w:tcPr>
            <w:tcW w:w="1255" w:type="dxa"/>
            <w:vAlign w:val="center"/>
          </w:tcPr>
          <w:p w14:paraId="4564B22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4312558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1682F6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4F04D7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90000,00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1D8215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B8434B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180503,00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9E8159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461647,00</w:t>
            </w:r>
          </w:p>
        </w:tc>
        <w:tc>
          <w:tcPr>
            <w:tcW w:w="851" w:type="dxa"/>
            <w:vAlign w:val="center"/>
          </w:tcPr>
          <w:p w14:paraId="27914761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5EFAF5F6" w14:textId="77777777" w:rsidTr="005219C9">
        <w:tc>
          <w:tcPr>
            <w:tcW w:w="596" w:type="dxa"/>
            <w:shd w:val="clear" w:color="auto" w:fill="auto"/>
            <w:vAlign w:val="center"/>
          </w:tcPr>
          <w:p w14:paraId="4E5EDBE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8267C4B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7B012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622166,90</w:t>
            </w:r>
          </w:p>
        </w:tc>
        <w:tc>
          <w:tcPr>
            <w:tcW w:w="1255" w:type="dxa"/>
            <w:vAlign w:val="center"/>
          </w:tcPr>
          <w:p w14:paraId="74E7AF3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773AF6A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C162F2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34910,30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6A1CB39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73537,60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A22139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857B95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144402,00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86D2A4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369317,00</w:t>
            </w:r>
          </w:p>
        </w:tc>
        <w:tc>
          <w:tcPr>
            <w:tcW w:w="851" w:type="dxa"/>
            <w:vAlign w:val="center"/>
          </w:tcPr>
          <w:p w14:paraId="2EFA9A37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0EC5E2AC" w14:textId="77777777" w:rsidTr="005219C9">
        <w:tc>
          <w:tcPr>
            <w:tcW w:w="596" w:type="dxa"/>
            <w:shd w:val="clear" w:color="auto" w:fill="auto"/>
            <w:vAlign w:val="center"/>
          </w:tcPr>
          <w:p w14:paraId="5CBAD13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5F9AFBC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56D776F8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FBE05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184000,50</w:t>
            </w:r>
          </w:p>
        </w:tc>
        <w:tc>
          <w:tcPr>
            <w:tcW w:w="1255" w:type="dxa"/>
            <w:vAlign w:val="center"/>
          </w:tcPr>
          <w:p w14:paraId="33DB023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73F0B4D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455C90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19111,80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A0D412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32358,70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989062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68BECF1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B1C01B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Merge w:val="restart"/>
            <w:vAlign w:val="center"/>
          </w:tcPr>
          <w:p w14:paraId="7C7AD18C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27DB08A8" w14:textId="77777777" w:rsidTr="005219C9">
        <w:tc>
          <w:tcPr>
            <w:tcW w:w="596" w:type="dxa"/>
            <w:shd w:val="clear" w:color="auto" w:fill="auto"/>
            <w:vAlign w:val="center"/>
          </w:tcPr>
          <w:p w14:paraId="589588D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BB0A92D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571F3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175750,50</w:t>
            </w:r>
          </w:p>
        </w:tc>
        <w:tc>
          <w:tcPr>
            <w:tcW w:w="1255" w:type="dxa"/>
            <w:vAlign w:val="center"/>
          </w:tcPr>
          <w:p w14:paraId="0054F17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55C071C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2DA537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14961,80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CC1A30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32358,70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B97008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AFB35F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252548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Merge/>
            <w:vAlign w:val="center"/>
          </w:tcPr>
          <w:p w14:paraId="7B813BAB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1F105FDD" w14:textId="77777777" w:rsidTr="005219C9">
        <w:tc>
          <w:tcPr>
            <w:tcW w:w="596" w:type="dxa"/>
            <w:shd w:val="clear" w:color="auto" w:fill="auto"/>
            <w:vAlign w:val="center"/>
          </w:tcPr>
          <w:p w14:paraId="18E7E07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29BCB84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DB51F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8250,00</w:t>
            </w:r>
          </w:p>
        </w:tc>
        <w:tc>
          <w:tcPr>
            <w:tcW w:w="1255" w:type="dxa"/>
            <w:vAlign w:val="center"/>
          </w:tcPr>
          <w:p w14:paraId="61E3F70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018884E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D5FAF6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4150,00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AD96E5F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26BF11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20C597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ED0215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14:paraId="119BBF8E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25F6B28C" w14:textId="77777777" w:rsidTr="005219C9">
        <w:tc>
          <w:tcPr>
            <w:tcW w:w="596" w:type="dxa"/>
            <w:shd w:val="clear" w:color="auto" w:fill="auto"/>
          </w:tcPr>
          <w:p w14:paraId="523A5A6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14:paraId="23AA24D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515316C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14:paraId="7B9DBA9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14:paraId="6D0D0F9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</w:tcPr>
          <w:p w14:paraId="291B3BA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</w:tcPr>
          <w:p w14:paraId="14CCCAB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</w:tcPr>
          <w:p w14:paraId="0F88AB4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14:paraId="091FF83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</w:tcPr>
          <w:p w14:paraId="2A81667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41459876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DB296E" w:rsidRPr="007451BA" w14:paraId="3C6430D0" w14:textId="77777777" w:rsidTr="005219C9">
        <w:tc>
          <w:tcPr>
            <w:tcW w:w="596" w:type="dxa"/>
            <w:shd w:val="clear" w:color="auto" w:fill="auto"/>
            <w:vAlign w:val="center"/>
          </w:tcPr>
          <w:p w14:paraId="042C69DF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4034" w:type="dxa"/>
            <w:gridSpan w:val="10"/>
          </w:tcPr>
          <w:p w14:paraId="36E64EA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DB296E" w:rsidRPr="007451BA" w14:paraId="1E019155" w14:textId="77777777" w:rsidTr="00DB296E">
        <w:trPr>
          <w:trHeight w:val="510"/>
        </w:trPr>
        <w:tc>
          <w:tcPr>
            <w:tcW w:w="596" w:type="dxa"/>
            <w:shd w:val="clear" w:color="auto" w:fill="auto"/>
            <w:vAlign w:val="center"/>
          </w:tcPr>
          <w:p w14:paraId="6AB174B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4D7E341" w14:textId="77777777" w:rsidR="00DB296E" w:rsidRPr="007451BA" w:rsidRDefault="00DB296E" w:rsidP="00DB296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360CB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1581047,40</w:t>
            </w:r>
          </w:p>
        </w:tc>
        <w:tc>
          <w:tcPr>
            <w:tcW w:w="1255" w:type="dxa"/>
            <w:vAlign w:val="center"/>
          </w:tcPr>
          <w:p w14:paraId="09932CC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6E2A067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D46EF3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96752,10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5536DF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195896,30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CAF636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F85D7E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CB8EFF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14:paraId="0DDACD45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B296E" w:rsidRPr="007451BA" w14:paraId="2F34225C" w14:textId="77777777" w:rsidTr="005219C9">
        <w:tc>
          <w:tcPr>
            <w:tcW w:w="596" w:type="dxa"/>
            <w:shd w:val="clear" w:color="auto" w:fill="auto"/>
            <w:vAlign w:val="center"/>
          </w:tcPr>
          <w:p w14:paraId="3D31255F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1738FE5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640A9F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774880,00</w:t>
            </w:r>
          </w:p>
        </w:tc>
        <w:tc>
          <w:tcPr>
            <w:tcW w:w="1255" w:type="dxa"/>
            <w:vAlign w:val="center"/>
          </w:tcPr>
          <w:p w14:paraId="3DF86C1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7E56E778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6FAED3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436C26B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90000,00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716D18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17078E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180503,00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2DB792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461647,00</w:t>
            </w:r>
          </w:p>
        </w:tc>
        <w:tc>
          <w:tcPr>
            <w:tcW w:w="851" w:type="dxa"/>
            <w:vAlign w:val="center"/>
          </w:tcPr>
          <w:p w14:paraId="78C4C12F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B296E" w:rsidRPr="007451BA" w14:paraId="11E414C5" w14:textId="77777777" w:rsidTr="005219C9">
        <w:tc>
          <w:tcPr>
            <w:tcW w:w="596" w:type="dxa"/>
            <w:shd w:val="clear" w:color="auto" w:fill="auto"/>
            <w:vAlign w:val="center"/>
          </w:tcPr>
          <w:p w14:paraId="7E16E7A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FC2EA42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A1BD1F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622166,90</w:t>
            </w:r>
          </w:p>
        </w:tc>
        <w:tc>
          <w:tcPr>
            <w:tcW w:w="1255" w:type="dxa"/>
            <w:vAlign w:val="center"/>
          </w:tcPr>
          <w:p w14:paraId="6EE10B4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4A7990E8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4B8FB7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34910,30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79395E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73537,60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3EB06C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5A6EDE4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144402,00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A52EEAF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369317,00</w:t>
            </w:r>
          </w:p>
        </w:tc>
        <w:tc>
          <w:tcPr>
            <w:tcW w:w="851" w:type="dxa"/>
            <w:vAlign w:val="center"/>
          </w:tcPr>
          <w:p w14:paraId="0A9BB10E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B296E" w:rsidRPr="007451BA" w14:paraId="54DCC7CC" w14:textId="77777777" w:rsidTr="005219C9">
        <w:tc>
          <w:tcPr>
            <w:tcW w:w="596" w:type="dxa"/>
            <w:shd w:val="clear" w:color="auto" w:fill="auto"/>
            <w:vAlign w:val="center"/>
          </w:tcPr>
          <w:p w14:paraId="75FD834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9A175F0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2362E82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A3258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184000,50</w:t>
            </w:r>
          </w:p>
        </w:tc>
        <w:tc>
          <w:tcPr>
            <w:tcW w:w="1255" w:type="dxa"/>
            <w:vAlign w:val="center"/>
          </w:tcPr>
          <w:p w14:paraId="34E30F3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05CACDA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03F528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19111,80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84D27D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32358,70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2FDF1B8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532EE36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8D7C6A8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14:paraId="18ECF0C0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B296E" w:rsidRPr="007451BA" w14:paraId="28F3D82C" w14:textId="77777777" w:rsidTr="005219C9">
        <w:tc>
          <w:tcPr>
            <w:tcW w:w="596" w:type="dxa"/>
            <w:shd w:val="clear" w:color="auto" w:fill="auto"/>
            <w:vAlign w:val="center"/>
          </w:tcPr>
          <w:p w14:paraId="34E9B2F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48400CF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1FAC7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175750,50</w:t>
            </w:r>
          </w:p>
        </w:tc>
        <w:tc>
          <w:tcPr>
            <w:tcW w:w="1255" w:type="dxa"/>
            <w:vAlign w:val="center"/>
          </w:tcPr>
          <w:p w14:paraId="75280B99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1C51D988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B12EE1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14961,80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0444D8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32358,70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75F333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6A3BE87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7512AB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14:paraId="1FE17FE3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B296E" w:rsidRPr="007451BA" w14:paraId="1D121C0B" w14:textId="77777777" w:rsidTr="005219C9">
        <w:tc>
          <w:tcPr>
            <w:tcW w:w="596" w:type="dxa"/>
            <w:shd w:val="clear" w:color="auto" w:fill="auto"/>
            <w:vAlign w:val="center"/>
          </w:tcPr>
          <w:p w14:paraId="2DB8C60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4911325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9832C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8250,00</w:t>
            </w:r>
          </w:p>
        </w:tc>
        <w:tc>
          <w:tcPr>
            <w:tcW w:w="1255" w:type="dxa"/>
            <w:vAlign w:val="center"/>
          </w:tcPr>
          <w:p w14:paraId="25E1E3C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65ECF6B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EC233C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4150,00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B4A57C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E1737E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BC7758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DF3834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1FFCAC1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B296E" w:rsidRPr="007451BA" w14:paraId="6EE20CC2" w14:textId="77777777" w:rsidTr="005219C9">
        <w:tc>
          <w:tcPr>
            <w:tcW w:w="596" w:type="dxa"/>
            <w:shd w:val="clear" w:color="auto" w:fill="auto"/>
            <w:vAlign w:val="center"/>
          </w:tcPr>
          <w:p w14:paraId="5ACA81E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77" w:type="dxa"/>
            <w:shd w:val="clear" w:color="auto" w:fill="auto"/>
          </w:tcPr>
          <w:p w14:paraId="25E54AD7" w14:textId="77777777" w:rsidR="00DB296E" w:rsidRPr="007451BA" w:rsidRDefault="00DB296E" w:rsidP="00DB296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здания театра драмы, </w:t>
            </w:r>
          </w:p>
          <w:p w14:paraId="6874D320" w14:textId="77777777" w:rsidR="00DB296E" w:rsidRPr="007451BA" w:rsidRDefault="00DB296E" w:rsidP="00DB296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D4553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14:paraId="40D693C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02EFD68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60559A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564D0B0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4ACCE3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54707A3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A0E309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14:paraId="0D6B77DD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390E7B68" w14:textId="77777777" w:rsidTr="005219C9">
        <w:tc>
          <w:tcPr>
            <w:tcW w:w="596" w:type="dxa"/>
            <w:shd w:val="clear" w:color="auto" w:fill="auto"/>
            <w:vAlign w:val="center"/>
          </w:tcPr>
          <w:p w14:paraId="7110668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D398922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4E933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642150,00</w:t>
            </w:r>
          </w:p>
        </w:tc>
        <w:tc>
          <w:tcPr>
            <w:tcW w:w="1255" w:type="dxa"/>
            <w:vAlign w:val="center"/>
          </w:tcPr>
          <w:p w14:paraId="3872E28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2A6A03D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021B63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6858C39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054164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4E771E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180503,00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E09185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461647,00</w:t>
            </w:r>
          </w:p>
        </w:tc>
        <w:tc>
          <w:tcPr>
            <w:tcW w:w="851" w:type="dxa"/>
            <w:vAlign w:val="center"/>
          </w:tcPr>
          <w:p w14:paraId="1DF77349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79522DBD" w14:textId="77777777" w:rsidTr="005219C9">
        <w:tc>
          <w:tcPr>
            <w:tcW w:w="596" w:type="dxa"/>
            <w:shd w:val="clear" w:color="auto" w:fill="auto"/>
            <w:vAlign w:val="center"/>
          </w:tcPr>
          <w:p w14:paraId="7BA10DF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CA26824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8226F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513719,00</w:t>
            </w:r>
          </w:p>
        </w:tc>
        <w:tc>
          <w:tcPr>
            <w:tcW w:w="1255" w:type="dxa"/>
            <w:vAlign w:val="center"/>
          </w:tcPr>
          <w:p w14:paraId="751E7FC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2E18637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8AC770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B5EA36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8B077D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4F18A5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144402,00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155A17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369317,00</w:t>
            </w:r>
          </w:p>
        </w:tc>
        <w:tc>
          <w:tcPr>
            <w:tcW w:w="851" w:type="dxa"/>
            <w:vAlign w:val="center"/>
          </w:tcPr>
          <w:p w14:paraId="3D1F6AD4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389C4916" w14:textId="77777777" w:rsidTr="005219C9">
        <w:tc>
          <w:tcPr>
            <w:tcW w:w="596" w:type="dxa"/>
            <w:shd w:val="clear" w:color="auto" w:fill="auto"/>
            <w:vAlign w:val="center"/>
          </w:tcPr>
          <w:p w14:paraId="60B1ACF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B462D2B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E3F9A7E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16C5B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128430,00</w:t>
            </w:r>
          </w:p>
        </w:tc>
        <w:tc>
          <w:tcPr>
            <w:tcW w:w="1255" w:type="dxa"/>
            <w:vAlign w:val="center"/>
          </w:tcPr>
          <w:p w14:paraId="19ACC82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1486D6CF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3EB92D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4F6D6BE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3D0FA99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32A813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0AC1FA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14:paraId="26482410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0A5C4144" w14:textId="77777777" w:rsidTr="005219C9">
        <w:tc>
          <w:tcPr>
            <w:tcW w:w="596" w:type="dxa"/>
            <w:shd w:val="clear" w:color="auto" w:fill="auto"/>
            <w:vAlign w:val="center"/>
          </w:tcPr>
          <w:p w14:paraId="5EACB19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225336A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32294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128430,00</w:t>
            </w:r>
          </w:p>
        </w:tc>
        <w:tc>
          <w:tcPr>
            <w:tcW w:w="1255" w:type="dxa"/>
            <w:vAlign w:val="center"/>
          </w:tcPr>
          <w:p w14:paraId="07662C0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75B330C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6640DC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77154F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1D4B708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687E962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B52633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14:paraId="02B58FDA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DB296E" w:rsidRPr="007451BA" w14:paraId="168DC370" w14:textId="77777777" w:rsidTr="005219C9">
        <w:tc>
          <w:tcPr>
            <w:tcW w:w="596" w:type="dxa"/>
            <w:shd w:val="clear" w:color="auto" w:fill="auto"/>
            <w:vAlign w:val="center"/>
          </w:tcPr>
          <w:p w14:paraId="1040817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5B429DD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Центра культурного развития по адресу: Россия, Свердловская область, город Каменск-Уральский, в градостроительном комплексе № 2 (частично) микрорайона </w:t>
            </w: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  <w:lang w:val="en-US"/>
              </w:rPr>
              <w:t>I</w:t>
            </w: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жилого комплекса «Южный»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, 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B6B3E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296748,40</w:t>
            </w:r>
          </w:p>
        </w:tc>
        <w:tc>
          <w:tcPr>
            <w:tcW w:w="1255" w:type="dxa"/>
            <w:vAlign w:val="center"/>
          </w:tcPr>
          <w:p w14:paraId="6B1F7D7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321E162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744A5D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96752,10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F9A1FF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195896,30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6C9F75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4D21A01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E06642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63CD394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018CF0B7" w14:textId="77777777" w:rsidTr="005219C9">
        <w:tc>
          <w:tcPr>
            <w:tcW w:w="596" w:type="dxa"/>
            <w:shd w:val="clear" w:color="auto" w:fill="auto"/>
            <w:vAlign w:val="center"/>
          </w:tcPr>
          <w:p w14:paraId="578F5E1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219F10D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14:paraId="28413EE4" w14:textId="77777777" w:rsidR="00DB296E" w:rsidRPr="007451BA" w:rsidRDefault="00DB296E" w:rsidP="00DB296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16690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132730,00</w:t>
            </w:r>
          </w:p>
        </w:tc>
        <w:tc>
          <w:tcPr>
            <w:tcW w:w="1255" w:type="dxa"/>
            <w:vAlign w:val="center"/>
          </w:tcPr>
          <w:p w14:paraId="78C7EDD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28FCF33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B0BDDE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614C949F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90000,00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1EE905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48237D98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49607F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ABC36BE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660416C2" w14:textId="77777777" w:rsidTr="005219C9">
        <w:tc>
          <w:tcPr>
            <w:tcW w:w="596" w:type="dxa"/>
            <w:shd w:val="clear" w:color="auto" w:fill="auto"/>
          </w:tcPr>
          <w:p w14:paraId="16FB6038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14:paraId="44A6FF9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55A9030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14:paraId="4FE56B7F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14:paraId="2F59C61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</w:tcPr>
          <w:p w14:paraId="22107FB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</w:tcPr>
          <w:p w14:paraId="6DFFC3B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</w:tcPr>
          <w:p w14:paraId="08049E4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14:paraId="3438A5E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</w:tcPr>
          <w:p w14:paraId="7C40FA1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63C70B29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DB296E" w:rsidRPr="007451BA" w14:paraId="00C10C98" w14:textId="77777777" w:rsidTr="005219C9">
        <w:tc>
          <w:tcPr>
            <w:tcW w:w="596" w:type="dxa"/>
            <w:shd w:val="clear" w:color="auto" w:fill="auto"/>
            <w:vAlign w:val="center"/>
          </w:tcPr>
          <w:p w14:paraId="45E9FBC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C6CB8F7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14:paraId="3200B3FF" w14:textId="77777777" w:rsidR="00DB296E" w:rsidRPr="007451BA" w:rsidRDefault="00DB296E" w:rsidP="00DB296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06166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108447,90</w:t>
            </w:r>
          </w:p>
        </w:tc>
        <w:tc>
          <w:tcPr>
            <w:tcW w:w="1255" w:type="dxa"/>
            <w:vAlign w:val="center"/>
          </w:tcPr>
          <w:p w14:paraId="649736C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181E433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C049E2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34910,30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833C82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73537,60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591A04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EBDF10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7D34B7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003E6FC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5279EBE7" w14:textId="77777777" w:rsidTr="005219C9">
        <w:tc>
          <w:tcPr>
            <w:tcW w:w="596" w:type="dxa"/>
            <w:shd w:val="clear" w:color="auto" w:fill="auto"/>
            <w:vAlign w:val="center"/>
          </w:tcPr>
          <w:p w14:paraId="090CDBC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D58B38B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5EECB4B2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DD070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55570,50</w:t>
            </w:r>
          </w:p>
        </w:tc>
        <w:tc>
          <w:tcPr>
            <w:tcW w:w="1255" w:type="dxa"/>
            <w:vAlign w:val="center"/>
          </w:tcPr>
          <w:p w14:paraId="6F64574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7774818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B98F58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19111,80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460FF06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32358,70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C87116F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4B4C3F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5CF93B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7625594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2FEBB231" w14:textId="77777777" w:rsidTr="005219C9">
        <w:tc>
          <w:tcPr>
            <w:tcW w:w="596" w:type="dxa"/>
            <w:shd w:val="clear" w:color="auto" w:fill="auto"/>
            <w:vAlign w:val="center"/>
          </w:tcPr>
          <w:p w14:paraId="2A5BCE4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F05D0C4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26A78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47320,50</w:t>
            </w:r>
          </w:p>
        </w:tc>
        <w:tc>
          <w:tcPr>
            <w:tcW w:w="1255" w:type="dxa"/>
            <w:vAlign w:val="center"/>
          </w:tcPr>
          <w:p w14:paraId="0EF6967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24F7A06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AD0B62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14961,80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43E9CFB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32358,70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BD3550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571154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E4A1FD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CB3FC87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DB296E" w:rsidRPr="007451BA" w14:paraId="10D90C12" w14:textId="77777777" w:rsidTr="005219C9">
        <w:tc>
          <w:tcPr>
            <w:tcW w:w="596" w:type="dxa"/>
            <w:shd w:val="clear" w:color="auto" w:fill="auto"/>
            <w:vAlign w:val="center"/>
          </w:tcPr>
          <w:p w14:paraId="001FD1E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FC44510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9A4ED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8250,00</w:t>
            </w:r>
          </w:p>
        </w:tc>
        <w:tc>
          <w:tcPr>
            <w:tcW w:w="1255" w:type="dxa"/>
            <w:vAlign w:val="center"/>
          </w:tcPr>
          <w:p w14:paraId="45CFF9D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56B024C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E802D0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4150,00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564B4E1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20084B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8EFC2E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1143B9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03F8B8A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14:paraId="71B0C755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25DBFBF2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035D3455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29AD43F2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7714750D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66DB6144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092F5D20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79144BEB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1AB17886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256973CA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598BCE52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6376F3A2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656D7181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2A85208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7E5FD385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D42949F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E4C629E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13700C7C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4C9BB6A8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0CBB1B0F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0109C1A1" w14:textId="77777777" w:rsidR="00DB296E" w:rsidRPr="007451BA" w:rsidRDefault="00DB296E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E55F349" w14:textId="77777777" w:rsidR="00DB296E" w:rsidRPr="007451BA" w:rsidRDefault="00DB296E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2632164" w14:textId="77777777" w:rsidR="00DB296E" w:rsidRPr="007451BA" w:rsidRDefault="00DB296E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004F808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  <w:r w:rsidR="00A300B4" w:rsidRPr="007451BA">
        <w:rPr>
          <w:rFonts w:ascii="Liberation Serif" w:hAnsi="Liberation Serif" w:cs="Liberation Serif"/>
          <w:bCs/>
          <w:sz w:val="28"/>
          <w:szCs w:val="28"/>
        </w:rPr>
        <w:t>7</w:t>
      </w:r>
    </w:p>
    <w:p w14:paraId="39AC2ABE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1CF07AB7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045D65D5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38853B8D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Приложение № 19 к Программе</w:t>
      </w:r>
    </w:p>
    <w:p w14:paraId="6A4A7526" w14:textId="77777777" w:rsidR="00DB296E" w:rsidRPr="007451BA" w:rsidRDefault="00DB296E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457D2658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14:paraId="6D34DB41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по выполнению подпрограммы «</w:t>
      </w:r>
      <w:r w:rsidRPr="0001428F">
        <w:rPr>
          <w:rFonts w:ascii="Liberation Serif" w:hAnsi="Liberation Serif" w:cs="Liberation Serif"/>
          <w:bCs/>
          <w:sz w:val="28"/>
          <w:szCs w:val="28"/>
        </w:rPr>
        <w:t>Строительство и реконструкция объектов благоустройства</w:t>
      </w:r>
      <w:r w:rsidRPr="007451BA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Pr="007451BA">
        <w:rPr>
          <w:rFonts w:ascii="Liberation Serif" w:hAnsi="Liberation Serif" w:cs="Liberation Serif"/>
          <w:sz w:val="28"/>
          <w:szCs w:val="28"/>
        </w:rPr>
        <w:t xml:space="preserve">, </w:t>
      </w:r>
    </w:p>
    <w:p w14:paraId="1FCC2BED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14:paraId="76BDD85E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977"/>
        <w:gridCol w:w="1418"/>
        <w:gridCol w:w="1255"/>
        <w:gridCol w:w="1255"/>
        <w:gridCol w:w="1256"/>
        <w:gridCol w:w="1255"/>
        <w:gridCol w:w="1256"/>
        <w:gridCol w:w="1255"/>
        <w:gridCol w:w="1256"/>
        <w:gridCol w:w="851"/>
      </w:tblGrid>
      <w:tr w:rsidR="00E0235B" w:rsidRPr="007451BA" w14:paraId="221FB7CE" w14:textId="77777777" w:rsidTr="005219C9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14:paraId="6C2293F8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05937AD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14:paraId="05DB8928" w14:textId="77777777" w:rsidR="00E0235B" w:rsidRPr="007451BA" w:rsidRDefault="00E0235B" w:rsidP="005219C9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14:paraId="52298637" w14:textId="77777777" w:rsidR="00E0235B" w:rsidRPr="007451BA" w:rsidRDefault="00E0235B" w:rsidP="005219C9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1E0EDF26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7451BA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  <w:p w14:paraId="3B936F40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E0235B" w:rsidRPr="007451BA" w14:paraId="5FBDCE09" w14:textId="77777777" w:rsidTr="005219C9">
        <w:trPr>
          <w:cantSplit/>
          <w:trHeight w:val="2421"/>
        </w:trPr>
        <w:tc>
          <w:tcPr>
            <w:tcW w:w="596" w:type="dxa"/>
            <w:vMerge/>
            <w:shd w:val="clear" w:color="auto" w:fill="auto"/>
          </w:tcPr>
          <w:p w14:paraId="35DB0D3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2F97A7DD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80FA6C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5" w:type="dxa"/>
          </w:tcPr>
          <w:p w14:paraId="3B7EADF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первый</w:t>
            </w:r>
          </w:p>
          <w:p w14:paraId="05E485A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2AE7C52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188394E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55" w:type="dxa"/>
          </w:tcPr>
          <w:p w14:paraId="0AF4480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второй </w:t>
            </w:r>
          </w:p>
          <w:p w14:paraId="587CBDF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448F884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516B57A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256" w:type="dxa"/>
            <w:shd w:val="clear" w:color="auto" w:fill="auto"/>
          </w:tcPr>
          <w:p w14:paraId="1E0E1E9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третий</w:t>
            </w:r>
          </w:p>
          <w:p w14:paraId="1EB89C4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2B4F978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2774B9B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55" w:type="dxa"/>
            <w:shd w:val="clear" w:color="auto" w:fill="auto"/>
          </w:tcPr>
          <w:p w14:paraId="4405404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187FB05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год </w:t>
            </w:r>
          </w:p>
          <w:p w14:paraId="759DF86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484FD46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6" w:type="dxa"/>
            <w:shd w:val="clear" w:color="auto" w:fill="auto"/>
          </w:tcPr>
          <w:p w14:paraId="39950BE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пятый</w:t>
            </w:r>
          </w:p>
          <w:p w14:paraId="25F565A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5249398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5E3151B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5" w:type="dxa"/>
            <w:shd w:val="clear" w:color="auto" w:fill="auto"/>
          </w:tcPr>
          <w:p w14:paraId="25192A4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шестой</w:t>
            </w:r>
          </w:p>
          <w:p w14:paraId="5178D51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2393BCA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75B84E3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6" w:type="dxa"/>
            <w:shd w:val="clear" w:color="auto" w:fill="auto"/>
          </w:tcPr>
          <w:p w14:paraId="3A9CA89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седьмой</w:t>
            </w:r>
          </w:p>
          <w:p w14:paraId="26FD376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 xml:space="preserve"> год </w:t>
            </w:r>
          </w:p>
          <w:p w14:paraId="5B44006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планового периода</w:t>
            </w:r>
          </w:p>
          <w:p w14:paraId="5AD044E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02F0822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504E3D9D" w14:textId="77777777" w:rsidTr="005219C9">
        <w:tc>
          <w:tcPr>
            <w:tcW w:w="596" w:type="dxa"/>
            <w:shd w:val="clear" w:color="auto" w:fill="auto"/>
          </w:tcPr>
          <w:p w14:paraId="0F960E2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14:paraId="0AA8F72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0F1F8ED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14:paraId="48B7432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14:paraId="39988E8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</w:tcPr>
          <w:p w14:paraId="2CA0BCF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</w:tcPr>
          <w:p w14:paraId="2D7D329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</w:tcPr>
          <w:p w14:paraId="370B41F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14:paraId="45EEA2E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</w:tcPr>
          <w:p w14:paraId="6EEB7F2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5B791CA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0235B" w:rsidRPr="007451BA" w14:paraId="46FE3580" w14:textId="77777777" w:rsidTr="005219C9">
        <w:tc>
          <w:tcPr>
            <w:tcW w:w="596" w:type="dxa"/>
            <w:shd w:val="clear" w:color="auto" w:fill="auto"/>
            <w:vAlign w:val="center"/>
          </w:tcPr>
          <w:p w14:paraId="649E9A4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391ABBA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75C3C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vAlign w:val="center"/>
          </w:tcPr>
          <w:p w14:paraId="1EE5896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66D43C7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72035C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9BB4AD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132DB3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6710C74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9B93FF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2D7AC6A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26F263EF" w14:textId="77777777" w:rsidTr="005219C9">
        <w:tc>
          <w:tcPr>
            <w:tcW w:w="596" w:type="dxa"/>
            <w:shd w:val="clear" w:color="auto" w:fill="auto"/>
            <w:vAlign w:val="center"/>
          </w:tcPr>
          <w:p w14:paraId="215744E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BFBC7E9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30F5A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724C265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6E678D0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59A330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57A3E27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533CA0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6EDAE78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EF1169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1FC4BBC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43B14450" w14:textId="77777777" w:rsidTr="005219C9">
        <w:tc>
          <w:tcPr>
            <w:tcW w:w="596" w:type="dxa"/>
            <w:shd w:val="clear" w:color="auto" w:fill="auto"/>
            <w:vAlign w:val="center"/>
          </w:tcPr>
          <w:p w14:paraId="3BF08C3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40AD6B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4A49B09F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0999E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vAlign w:val="center"/>
          </w:tcPr>
          <w:p w14:paraId="736314F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3B27B82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DD045A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A0DB65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B19264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4EDF847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FE95B9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vAlign w:val="center"/>
          </w:tcPr>
          <w:p w14:paraId="666B7696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0235B" w:rsidRPr="007451BA" w14:paraId="35A8E08A" w14:textId="77777777" w:rsidTr="005219C9">
        <w:tc>
          <w:tcPr>
            <w:tcW w:w="596" w:type="dxa"/>
            <w:shd w:val="clear" w:color="auto" w:fill="auto"/>
            <w:vAlign w:val="center"/>
          </w:tcPr>
          <w:p w14:paraId="0296998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68C185F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8FCFE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vAlign w:val="center"/>
          </w:tcPr>
          <w:p w14:paraId="532898A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57752B8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514240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0B7D52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779D9A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89F4E8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2957F9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14:paraId="4C4CB42C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42100DB8" w14:textId="77777777" w:rsidTr="005219C9">
        <w:tc>
          <w:tcPr>
            <w:tcW w:w="596" w:type="dxa"/>
            <w:shd w:val="clear" w:color="auto" w:fill="auto"/>
            <w:vAlign w:val="center"/>
          </w:tcPr>
          <w:p w14:paraId="2ABADED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034" w:type="dxa"/>
            <w:gridSpan w:val="10"/>
          </w:tcPr>
          <w:p w14:paraId="5E035CE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E0235B" w:rsidRPr="007451BA" w14:paraId="148E4202" w14:textId="77777777" w:rsidTr="005219C9">
        <w:tc>
          <w:tcPr>
            <w:tcW w:w="596" w:type="dxa"/>
            <w:shd w:val="clear" w:color="auto" w:fill="auto"/>
            <w:vAlign w:val="center"/>
          </w:tcPr>
          <w:p w14:paraId="7CEB12B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13A3CF7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41B00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vAlign w:val="center"/>
          </w:tcPr>
          <w:p w14:paraId="7D0A4C9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0F290D1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4E88CF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5874B67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08A0D0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B2214F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58C132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9C70EC3" w14:textId="77777777" w:rsidR="00E0235B" w:rsidRPr="007451BA" w:rsidRDefault="00E0235B" w:rsidP="005219C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B296E" w:rsidRPr="007451BA" w14:paraId="11D5F1FC" w14:textId="77777777" w:rsidTr="005219C9">
        <w:tc>
          <w:tcPr>
            <w:tcW w:w="596" w:type="dxa"/>
            <w:shd w:val="clear" w:color="auto" w:fill="auto"/>
          </w:tcPr>
          <w:p w14:paraId="3087012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14:paraId="4644C289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56E7DB88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14:paraId="17DDE17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14:paraId="361FBC78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</w:tcPr>
          <w:p w14:paraId="7A8E157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</w:tcPr>
          <w:p w14:paraId="37D985B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</w:tcPr>
          <w:p w14:paraId="2EEA91A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14:paraId="77E33A1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</w:tcPr>
          <w:p w14:paraId="63377C0F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629F3C37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DB296E" w:rsidRPr="007451BA" w14:paraId="33368941" w14:textId="77777777" w:rsidTr="005219C9">
        <w:tc>
          <w:tcPr>
            <w:tcW w:w="596" w:type="dxa"/>
            <w:shd w:val="clear" w:color="auto" w:fill="auto"/>
            <w:vAlign w:val="center"/>
          </w:tcPr>
          <w:p w14:paraId="57B1088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DA0A418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C3F50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369BCBE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11E97BB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53CC4F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475C5619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C5FE349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459F381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836C82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8A87FAB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B296E" w:rsidRPr="007451BA" w14:paraId="08F97F68" w14:textId="77777777" w:rsidTr="005219C9">
        <w:tc>
          <w:tcPr>
            <w:tcW w:w="596" w:type="dxa"/>
            <w:shd w:val="clear" w:color="auto" w:fill="auto"/>
            <w:vAlign w:val="center"/>
          </w:tcPr>
          <w:p w14:paraId="4E3C5D0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CCA9EC6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043A1715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942B9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vAlign w:val="center"/>
          </w:tcPr>
          <w:p w14:paraId="2658103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1B733D8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F0CA10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289CDA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BA43AA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66B7D4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4B1C76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33AFC9B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B296E" w:rsidRPr="007451BA" w14:paraId="5FCC58BF" w14:textId="77777777" w:rsidTr="005219C9">
        <w:tc>
          <w:tcPr>
            <w:tcW w:w="596" w:type="dxa"/>
            <w:shd w:val="clear" w:color="auto" w:fill="auto"/>
            <w:vAlign w:val="center"/>
          </w:tcPr>
          <w:p w14:paraId="66997BF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936AD7C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AA400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vAlign w:val="center"/>
          </w:tcPr>
          <w:p w14:paraId="6B66CEB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6215269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07615B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D2CFE4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223C4F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148AD3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C293319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39A416A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B296E" w:rsidRPr="007451BA" w14:paraId="6AD2842A" w14:textId="77777777" w:rsidTr="005219C9">
        <w:tc>
          <w:tcPr>
            <w:tcW w:w="596" w:type="dxa"/>
            <w:shd w:val="clear" w:color="auto" w:fill="auto"/>
            <w:vAlign w:val="center"/>
          </w:tcPr>
          <w:p w14:paraId="3D757E0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auto"/>
          </w:tcPr>
          <w:p w14:paraId="5F7119A0" w14:textId="77777777" w:rsidR="00DB296E" w:rsidRPr="007451BA" w:rsidRDefault="00DB296E" w:rsidP="00DB296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Реализация проекта инициативного бюджетирования «Благоустройство территории по ул. Железнодорожная, 46»</w:t>
            </w:r>
          </w:p>
          <w:p w14:paraId="10F100B8" w14:textId="77777777" w:rsidR="00DB296E" w:rsidRPr="007451BA" w:rsidRDefault="00DB296E" w:rsidP="00DB296E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B55469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vAlign w:val="center"/>
          </w:tcPr>
          <w:p w14:paraId="2F73F12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0DF710B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A48915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CFBDF0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5A7695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280A34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C053DAC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01BEFFD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5764039F" w14:textId="77777777" w:rsidTr="005219C9">
        <w:tc>
          <w:tcPr>
            <w:tcW w:w="596" w:type="dxa"/>
            <w:shd w:val="clear" w:color="auto" w:fill="auto"/>
            <w:vAlign w:val="center"/>
          </w:tcPr>
          <w:p w14:paraId="2925357F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38214E4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683ACF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39A4D1B8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030E545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7C757D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580B33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567F7A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093D39A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22974F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B780BA8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17B582FF" w14:textId="77777777" w:rsidTr="005219C9">
        <w:tc>
          <w:tcPr>
            <w:tcW w:w="596" w:type="dxa"/>
            <w:shd w:val="clear" w:color="auto" w:fill="auto"/>
            <w:vAlign w:val="center"/>
          </w:tcPr>
          <w:p w14:paraId="32EBD19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BD3633F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17932AE0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E095B1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vAlign w:val="center"/>
          </w:tcPr>
          <w:p w14:paraId="59DB514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4DC94664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D9E3602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98AAFBB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884A44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39FF21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A184210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FAB3FA5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296E" w:rsidRPr="007451BA" w14:paraId="7E9E56D6" w14:textId="77777777" w:rsidTr="005219C9">
        <w:tc>
          <w:tcPr>
            <w:tcW w:w="596" w:type="dxa"/>
            <w:shd w:val="clear" w:color="auto" w:fill="auto"/>
            <w:vAlign w:val="center"/>
          </w:tcPr>
          <w:p w14:paraId="296F336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A13A3D4" w14:textId="77777777" w:rsidR="00DB296E" w:rsidRPr="007451BA" w:rsidRDefault="00DB296E" w:rsidP="00DB296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80B257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vAlign w:val="center"/>
          </w:tcPr>
          <w:p w14:paraId="3A468188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3DE414A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1F900C3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4810,80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89F3E95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030E32D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E87F15E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0436996" w14:textId="77777777" w:rsidR="00DB296E" w:rsidRPr="007451BA" w:rsidRDefault="00DB296E" w:rsidP="00DB296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5364914" w14:textId="77777777" w:rsidR="00DB296E" w:rsidRPr="007451BA" w:rsidRDefault="00DB296E" w:rsidP="00DB296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14:paraId="1B763E6A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224526ED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51F31156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74ECF5C4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419D6520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4E3D5F74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2383D563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139DEE31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2CC77C42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7BF6BB20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4375C1F2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179E3C8E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2C85CCAF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240A18C9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3265AE3D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01DA1E20" w14:textId="77777777" w:rsidR="00AA7BE5" w:rsidRPr="007451BA" w:rsidRDefault="00AA7BE5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7C25B70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  <w:r w:rsidR="009F18D5" w:rsidRPr="007451BA">
        <w:rPr>
          <w:rFonts w:ascii="Liberation Serif" w:hAnsi="Liberation Serif" w:cs="Liberation Serif"/>
          <w:bCs/>
          <w:sz w:val="28"/>
          <w:szCs w:val="28"/>
        </w:rPr>
        <w:t>8</w:t>
      </w:r>
    </w:p>
    <w:p w14:paraId="663A98CD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7104DB65" w14:textId="77777777" w:rsidR="009A727F" w:rsidRPr="007451BA" w:rsidRDefault="009A727F" w:rsidP="009A727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7451BA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0E18516E" w14:textId="77777777" w:rsidR="00B770EB" w:rsidRPr="001D3C11" w:rsidRDefault="00B770EB" w:rsidP="00B770EB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1D3C11">
        <w:rPr>
          <w:rFonts w:ascii="Liberation Serif" w:hAnsi="Liberation Serif" w:cs="Liberation Serif"/>
          <w:bCs/>
          <w:sz w:val="28"/>
          <w:szCs w:val="28"/>
        </w:rPr>
        <w:t>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12.04.2022</w:t>
      </w:r>
      <w:r w:rsidRPr="001D3C11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1D3C11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229</w:t>
      </w:r>
    </w:p>
    <w:p w14:paraId="545AC4E8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Приложение № 20 к Программе</w:t>
      </w:r>
    </w:p>
    <w:p w14:paraId="3940DD23" w14:textId="77777777" w:rsidR="00E0235B" w:rsidRPr="007451BA" w:rsidRDefault="00E0235B" w:rsidP="00E0235B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08704DED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ПЕРЕЧЕНЬ</w:t>
      </w:r>
    </w:p>
    <w:p w14:paraId="576A3824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 xml:space="preserve"> объектов капитального строительства для капитальных вложений </w:t>
      </w:r>
    </w:p>
    <w:p w14:paraId="20F89C04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51BA">
        <w:rPr>
          <w:rFonts w:ascii="Liberation Serif" w:hAnsi="Liberation Serif" w:cs="Liberation Serif"/>
          <w:sz w:val="28"/>
          <w:szCs w:val="28"/>
        </w:rPr>
        <w:t>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14:paraId="7C85FE3F" w14:textId="77777777" w:rsidR="00E0235B" w:rsidRPr="007451BA" w:rsidRDefault="00E0235B" w:rsidP="00E0235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1700"/>
        <w:gridCol w:w="1418"/>
        <w:gridCol w:w="1136"/>
        <w:gridCol w:w="997"/>
        <w:gridCol w:w="777"/>
        <w:gridCol w:w="777"/>
        <w:gridCol w:w="1276"/>
        <w:gridCol w:w="830"/>
        <w:gridCol w:w="831"/>
        <w:gridCol w:w="831"/>
        <w:gridCol w:w="831"/>
        <w:gridCol w:w="831"/>
        <w:gridCol w:w="831"/>
        <w:gridCol w:w="831"/>
      </w:tblGrid>
      <w:tr w:rsidR="00E0235B" w:rsidRPr="007451BA" w14:paraId="59E8F249" w14:textId="77777777" w:rsidTr="005219C9">
        <w:trPr>
          <w:trHeight w:val="1505"/>
          <w:jc w:val="center"/>
        </w:trPr>
        <w:tc>
          <w:tcPr>
            <w:tcW w:w="703" w:type="dxa"/>
            <w:vMerge w:val="restart"/>
            <w:shd w:val="clear" w:color="auto" w:fill="auto"/>
            <w:vAlign w:val="center"/>
          </w:tcPr>
          <w:p w14:paraId="3B77AAF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№ строки</w:t>
            </w:r>
          </w:p>
        </w:tc>
        <w:tc>
          <w:tcPr>
            <w:tcW w:w="1700" w:type="dxa"/>
            <w:vMerge w:val="restart"/>
            <w:shd w:val="clear" w:color="auto" w:fill="auto"/>
            <w:vAlign w:val="center"/>
          </w:tcPr>
          <w:p w14:paraId="78E6140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Наименование объекта капитального строительства/ Источники расходов на финансирование объекта капитального строительства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D9C268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Адрес</w:t>
            </w:r>
          </w:p>
          <w:p w14:paraId="5A7E701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объекта капитального строительства</w:t>
            </w:r>
          </w:p>
        </w:tc>
        <w:tc>
          <w:tcPr>
            <w:tcW w:w="2133" w:type="dxa"/>
            <w:gridSpan w:val="2"/>
            <w:shd w:val="clear" w:color="auto" w:fill="auto"/>
            <w:vAlign w:val="center"/>
          </w:tcPr>
          <w:p w14:paraId="3F9F0FE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Сметная стоимость объекта, тыс. рублей</w:t>
            </w:r>
          </w:p>
          <w:p w14:paraId="5431D9D3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14:paraId="177E4361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14:paraId="61EB9DE7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554" w:type="dxa"/>
            <w:gridSpan w:val="2"/>
            <w:shd w:val="clear" w:color="auto" w:fill="auto"/>
            <w:vAlign w:val="center"/>
          </w:tcPr>
          <w:p w14:paraId="2715939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Сроки строительства (проектно-сметных работ, экспертизы</w:t>
            </w:r>
          </w:p>
          <w:p w14:paraId="01CAE3B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проектно-сметной документации)</w:t>
            </w:r>
          </w:p>
        </w:tc>
        <w:tc>
          <w:tcPr>
            <w:tcW w:w="7092" w:type="dxa"/>
            <w:gridSpan w:val="8"/>
            <w:vAlign w:val="center"/>
          </w:tcPr>
          <w:p w14:paraId="5F8DB1C0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Объем финансирования, тыс. рублей</w:t>
            </w:r>
          </w:p>
        </w:tc>
      </w:tr>
      <w:tr w:rsidR="00E0235B" w:rsidRPr="007451BA" w14:paraId="0DA71154" w14:textId="77777777" w:rsidTr="005219C9">
        <w:trPr>
          <w:cantSplit/>
          <w:trHeight w:val="1727"/>
          <w:jc w:val="center"/>
        </w:trPr>
        <w:tc>
          <w:tcPr>
            <w:tcW w:w="703" w:type="dxa"/>
            <w:vMerge/>
            <w:shd w:val="clear" w:color="auto" w:fill="auto"/>
            <w:vAlign w:val="center"/>
          </w:tcPr>
          <w:p w14:paraId="58A3BBB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0" w:type="dxa"/>
            <w:vMerge/>
            <w:shd w:val="clear" w:color="auto" w:fill="auto"/>
            <w:vAlign w:val="center"/>
          </w:tcPr>
          <w:p w14:paraId="1C64B26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5E1D9E6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152554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В текущих ценах (на момент составления проектно-сметной документа</w:t>
            </w:r>
          </w:p>
          <w:p w14:paraId="3E9E03F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ции)</w:t>
            </w:r>
          </w:p>
          <w:p w14:paraId="4F0B1B0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7817F45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 xml:space="preserve">В ценах </w:t>
            </w:r>
          </w:p>
          <w:p w14:paraId="4A068F6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соответ</w:t>
            </w:r>
          </w:p>
          <w:p w14:paraId="78B8CA9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 xml:space="preserve">ствующих </w:t>
            </w:r>
          </w:p>
          <w:p w14:paraId="64420BE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лет реализации проекта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54D07F1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Начало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5DA8F9E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Ввод</w:t>
            </w:r>
          </w:p>
          <w:p w14:paraId="3687537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(завер</w:t>
            </w:r>
          </w:p>
          <w:p w14:paraId="009968C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шение)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545EE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Всего</w:t>
            </w:r>
          </w:p>
        </w:tc>
        <w:tc>
          <w:tcPr>
            <w:tcW w:w="830" w:type="dxa"/>
            <w:shd w:val="clear" w:color="auto" w:fill="auto"/>
            <w:textDirection w:val="btLr"/>
          </w:tcPr>
          <w:p w14:paraId="77C96C87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первый год планового периода</w:t>
            </w:r>
          </w:p>
          <w:p w14:paraId="05556D9F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2020 г.</w:t>
            </w:r>
          </w:p>
        </w:tc>
        <w:tc>
          <w:tcPr>
            <w:tcW w:w="831" w:type="dxa"/>
            <w:shd w:val="clear" w:color="auto" w:fill="auto"/>
            <w:textDirection w:val="btLr"/>
          </w:tcPr>
          <w:p w14:paraId="395B1E4A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второй год  планового  периода</w:t>
            </w:r>
          </w:p>
          <w:p w14:paraId="77A5D931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2021 г.</w:t>
            </w:r>
          </w:p>
        </w:tc>
        <w:tc>
          <w:tcPr>
            <w:tcW w:w="831" w:type="dxa"/>
            <w:shd w:val="clear" w:color="auto" w:fill="auto"/>
            <w:textDirection w:val="btLr"/>
          </w:tcPr>
          <w:p w14:paraId="308A249D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третий год  планового периода</w:t>
            </w:r>
          </w:p>
          <w:p w14:paraId="3EAB5F98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2022 г.</w:t>
            </w:r>
          </w:p>
        </w:tc>
        <w:tc>
          <w:tcPr>
            <w:tcW w:w="831" w:type="dxa"/>
            <w:textDirection w:val="btLr"/>
          </w:tcPr>
          <w:p w14:paraId="4F7F2BC6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четвертый год планового периода</w:t>
            </w:r>
          </w:p>
          <w:p w14:paraId="5CBF37CD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2023 г.</w:t>
            </w:r>
          </w:p>
        </w:tc>
        <w:tc>
          <w:tcPr>
            <w:tcW w:w="831" w:type="dxa"/>
            <w:shd w:val="clear" w:color="auto" w:fill="auto"/>
            <w:textDirection w:val="btLr"/>
          </w:tcPr>
          <w:p w14:paraId="2ECC8A64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пятый год   планового периода</w:t>
            </w:r>
          </w:p>
          <w:p w14:paraId="77E5ECC6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2024 г.</w:t>
            </w:r>
          </w:p>
        </w:tc>
        <w:tc>
          <w:tcPr>
            <w:tcW w:w="831" w:type="dxa"/>
            <w:textDirection w:val="btLr"/>
          </w:tcPr>
          <w:p w14:paraId="4AB96EF3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 xml:space="preserve">шестой год </w:t>
            </w:r>
          </w:p>
          <w:p w14:paraId="46E24668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планового периода</w:t>
            </w:r>
          </w:p>
          <w:p w14:paraId="71B3CD5C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2025 г.</w:t>
            </w:r>
          </w:p>
        </w:tc>
        <w:tc>
          <w:tcPr>
            <w:tcW w:w="831" w:type="dxa"/>
            <w:textDirection w:val="btLr"/>
          </w:tcPr>
          <w:p w14:paraId="19DA2A80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 xml:space="preserve">седьмой год </w:t>
            </w:r>
          </w:p>
          <w:p w14:paraId="619D2F83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планового периода</w:t>
            </w:r>
          </w:p>
          <w:p w14:paraId="6634AB93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7451BA">
              <w:rPr>
                <w:rFonts w:ascii="Liberation Serif" w:hAnsi="Liberation Serif" w:cs="Liberation Serif"/>
                <w:sz w:val="16"/>
                <w:szCs w:val="16"/>
              </w:rPr>
              <w:t>2026 г.</w:t>
            </w:r>
          </w:p>
        </w:tc>
      </w:tr>
      <w:tr w:rsidR="00E0235B" w:rsidRPr="007451BA" w14:paraId="127284E8" w14:textId="77777777" w:rsidTr="005219C9">
        <w:trPr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5D507EB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7419D29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B21B0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4C4437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85C4D1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5805918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68AC56F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90E55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830" w:type="dxa"/>
            <w:shd w:val="clear" w:color="auto" w:fill="auto"/>
            <w:vAlign w:val="center"/>
          </w:tcPr>
          <w:p w14:paraId="6FBA5F5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831" w:type="dxa"/>
            <w:shd w:val="clear" w:color="auto" w:fill="auto"/>
            <w:vAlign w:val="center"/>
          </w:tcPr>
          <w:p w14:paraId="5BE883A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831" w:type="dxa"/>
            <w:shd w:val="clear" w:color="auto" w:fill="auto"/>
            <w:vAlign w:val="center"/>
          </w:tcPr>
          <w:p w14:paraId="021002B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831" w:type="dxa"/>
          </w:tcPr>
          <w:p w14:paraId="3B45579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831" w:type="dxa"/>
            <w:shd w:val="clear" w:color="auto" w:fill="auto"/>
          </w:tcPr>
          <w:p w14:paraId="6E3EE4C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831" w:type="dxa"/>
          </w:tcPr>
          <w:p w14:paraId="7DDC50E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831" w:type="dxa"/>
          </w:tcPr>
          <w:p w14:paraId="0817C1C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15</w:t>
            </w:r>
          </w:p>
        </w:tc>
      </w:tr>
      <w:tr w:rsidR="00E0235B" w:rsidRPr="007451BA" w14:paraId="15790DFD" w14:textId="77777777" w:rsidTr="005219C9">
        <w:trPr>
          <w:trHeight w:val="399"/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4E616AE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0A502493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bCs/>
              </w:rPr>
            </w:pPr>
            <w:r w:rsidRPr="007451BA">
              <w:rPr>
                <w:rFonts w:ascii="Liberation Serif" w:hAnsi="Liberation Serif" w:cs="Liberation Serif"/>
                <w:b/>
                <w:bCs/>
              </w:rPr>
              <w:t>Строительство второго подающего водовода от водозаборных сооружений на Нижне-Сысертском водохранилище (2 этап)</w:t>
            </w:r>
          </w:p>
          <w:p w14:paraId="3F97D566" w14:textId="77777777" w:rsidR="00E0235B" w:rsidRPr="007451BA" w:rsidRDefault="00E0235B" w:rsidP="005219C9">
            <w:pPr>
              <w:rPr>
                <w:rFonts w:ascii="Liberation Serif" w:hAnsi="Liberation Serif" w:cs="Liberation Serif"/>
                <w:b/>
                <w:b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EE27429" w14:textId="77777777" w:rsidR="00E0235B" w:rsidRPr="007451BA" w:rsidRDefault="00E0235B" w:rsidP="005219C9">
            <w:pPr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Территории Белоярского и Сысертского городских округов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08F150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7451BA">
              <w:rPr>
                <w:rFonts w:ascii="Liberation Serif" w:hAnsi="Liberation Serif" w:cs="Liberation Serif"/>
                <w:sz w:val="18"/>
                <w:szCs w:val="18"/>
              </w:rPr>
              <w:t>2740698,16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C264FA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44C9EC7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2020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1182742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AF59A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660F592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31" w:type="dxa"/>
            <w:shd w:val="clear" w:color="auto" w:fill="auto"/>
            <w:vAlign w:val="center"/>
          </w:tcPr>
          <w:p w14:paraId="75DCD05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31" w:type="dxa"/>
            <w:shd w:val="clear" w:color="auto" w:fill="auto"/>
            <w:vAlign w:val="center"/>
          </w:tcPr>
          <w:p w14:paraId="33316DE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31" w:type="dxa"/>
            <w:vAlign w:val="center"/>
          </w:tcPr>
          <w:p w14:paraId="0A51F7B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31" w:type="dxa"/>
            <w:shd w:val="clear" w:color="auto" w:fill="auto"/>
          </w:tcPr>
          <w:p w14:paraId="05999F5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31" w:type="dxa"/>
          </w:tcPr>
          <w:p w14:paraId="7182C7B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31" w:type="dxa"/>
          </w:tcPr>
          <w:p w14:paraId="41347BA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0235B" w:rsidRPr="007451BA" w14:paraId="3E04B54D" w14:textId="77777777" w:rsidTr="005219C9">
        <w:trPr>
          <w:cantSplit/>
          <w:trHeight w:val="217"/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601A659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6FB86B6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FC6F6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F4ADCB2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601726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708FB0A9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451BA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5379474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451BA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AFEFE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830" w:type="dxa"/>
            <w:shd w:val="clear" w:color="auto" w:fill="auto"/>
            <w:vAlign w:val="center"/>
          </w:tcPr>
          <w:p w14:paraId="6E93D9A5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831" w:type="dxa"/>
            <w:shd w:val="clear" w:color="auto" w:fill="auto"/>
            <w:vAlign w:val="center"/>
          </w:tcPr>
          <w:p w14:paraId="39116FAD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831" w:type="dxa"/>
            <w:shd w:val="clear" w:color="auto" w:fill="auto"/>
            <w:vAlign w:val="center"/>
          </w:tcPr>
          <w:p w14:paraId="6CF60681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831" w:type="dxa"/>
          </w:tcPr>
          <w:p w14:paraId="356467B8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831" w:type="dxa"/>
            <w:shd w:val="clear" w:color="auto" w:fill="auto"/>
          </w:tcPr>
          <w:p w14:paraId="67EBC433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831" w:type="dxa"/>
          </w:tcPr>
          <w:p w14:paraId="5AD2C7DF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831" w:type="dxa"/>
          </w:tcPr>
          <w:p w14:paraId="634A8CB4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15</w:t>
            </w:r>
          </w:p>
        </w:tc>
      </w:tr>
      <w:tr w:rsidR="00E0235B" w:rsidRPr="007451BA" w14:paraId="108D7B67" w14:textId="77777777" w:rsidTr="005219C9">
        <w:trPr>
          <w:cantSplit/>
          <w:trHeight w:val="1134"/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55AC11A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452D3257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7451BA">
              <w:rPr>
                <w:rFonts w:ascii="Liberation Serif" w:hAnsi="Liberation Serif" w:cs="Liberation Serif"/>
                <w:sz w:val="22"/>
                <w:szCs w:val="22"/>
              </w:rPr>
              <w:t xml:space="preserve">Всего, </w:t>
            </w:r>
          </w:p>
          <w:p w14:paraId="71F1202D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7451BA">
              <w:rPr>
                <w:rFonts w:ascii="Liberation Serif" w:hAnsi="Liberation Serif" w:cs="Liberation Serif"/>
                <w:sz w:val="22"/>
                <w:szCs w:val="22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6C3FC1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5D6AE0C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07DFE186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32DB790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28BE762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DC79EFE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2710513,85</w:t>
            </w:r>
          </w:p>
        </w:tc>
        <w:tc>
          <w:tcPr>
            <w:tcW w:w="830" w:type="dxa"/>
            <w:shd w:val="clear" w:color="auto" w:fill="auto"/>
            <w:textDirection w:val="btLr"/>
            <w:vAlign w:val="center"/>
          </w:tcPr>
          <w:p w14:paraId="5E2B5488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14702,75 *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3F56D294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39232,24*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00D94432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354516,50</w:t>
            </w:r>
          </w:p>
        </w:tc>
        <w:tc>
          <w:tcPr>
            <w:tcW w:w="831" w:type="dxa"/>
            <w:textDirection w:val="btLr"/>
            <w:vAlign w:val="center"/>
          </w:tcPr>
          <w:p w14:paraId="2A19F022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718547,80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401E0425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637571,40</w:t>
            </w:r>
          </w:p>
        </w:tc>
        <w:tc>
          <w:tcPr>
            <w:tcW w:w="831" w:type="dxa"/>
            <w:textDirection w:val="btLr"/>
            <w:vAlign w:val="center"/>
          </w:tcPr>
          <w:p w14:paraId="5A91E2D5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945943,16</w:t>
            </w:r>
          </w:p>
        </w:tc>
        <w:tc>
          <w:tcPr>
            <w:tcW w:w="831" w:type="dxa"/>
            <w:textDirection w:val="btLr"/>
            <w:vAlign w:val="center"/>
          </w:tcPr>
          <w:p w14:paraId="29B7F061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0,00</w:t>
            </w:r>
          </w:p>
        </w:tc>
      </w:tr>
      <w:tr w:rsidR="00E0235B" w:rsidRPr="007451BA" w14:paraId="41BEF46D" w14:textId="77777777" w:rsidTr="005219C9">
        <w:trPr>
          <w:cantSplit/>
          <w:trHeight w:val="1134"/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1EC3E0C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5B941620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7451BA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21BAEA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80C956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55CD381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3CED746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7C96F658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6757BE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1033987,00</w:t>
            </w:r>
          </w:p>
        </w:tc>
        <w:tc>
          <w:tcPr>
            <w:tcW w:w="830" w:type="dxa"/>
            <w:shd w:val="clear" w:color="auto" w:fill="auto"/>
            <w:textDirection w:val="btLr"/>
            <w:vAlign w:val="center"/>
          </w:tcPr>
          <w:p w14:paraId="241E9F4A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45D19BF8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15595AE1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172451,80</w:t>
            </w:r>
          </w:p>
        </w:tc>
        <w:tc>
          <w:tcPr>
            <w:tcW w:w="831" w:type="dxa"/>
            <w:textDirection w:val="btLr"/>
            <w:vAlign w:val="center"/>
          </w:tcPr>
          <w:p w14:paraId="20001ECA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457147,80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3FA9F5F0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404387,40</w:t>
            </w:r>
          </w:p>
        </w:tc>
        <w:tc>
          <w:tcPr>
            <w:tcW w:w="831" w:type="dxa"/>
            <w:textDirection w:val="btLr"/>
            <w:vAlign w:val="center"/>
          </w:tcPr>
          <w:p w14:paraId="764CC7C2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extDirection w:val="btLr"/>
            <w:vAlign w:val="center"/>
          </w:tcPr>
          <w:p w14:paraId="7A9859EE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0,00</w:t>
            </w:r>
          </w:p>
        </w:tc>
      </w:tr>
      <w:tr w:rsidR="00E0235B" w:rsidRPr="007451BA" w14:paraId="6BF766CE" w14:textId="77777777" w:rsidTr="005219C9">
        <w:trPr>
          <w:cantSplit/>
          <w:trHeight w:val="1134"/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55B3C1E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6C229F9F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7451BA">
              <w:rPr>
                <w:rFonts w:ascii="Liberation Serif" w:hAnsi="Liberation Serif" w:cs="Liberation Serif"/>
                <w:sz w:val="22"/>
                <w:szCs w:val="22"/>
              </w:rPr>
              <w:t xml:space="preserve">местный бюджет, </w:t>
            </w:r>
          </w:p>
          <w:p w14:paraId="07527566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7451BA">
              <w:rPr>
                <w:rFonts w:ascii="Liberation Serif" w:hAnsi="Liberation Serif" w:cs="Liberation Serif"/>
                <w:sz w:val="22"/>
                <w:szCs w:val="22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6E8D6B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93400A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2B0A357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41B265B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73F6191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2DF25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</w:rPr>
              <w:t>1676526,85</w:t>
            </w:r>
          </w:p>
        </w:tc>
        <w:tc>
          <w:tcPr>
            <w:tcW w:w="830" w:type="dxa"/>
            <w:shd w:val="clear" w:color="auto" w:fill="auto"/>
            <w:textDirection w:val="btLr"/>
            <w:vAlign w:val="center"/>
          </w:tcPr>
          <w:p w14:paraId="54B67255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</w:rPr>
              <w:t>14702,75 *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764CFD58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</w:rPr>
              <w:t>39232,24*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02A00A57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</w:rPr>
              <w:t>182064,70</w:t>
            </w:r>
          </w:p>
        </w:tc>
        <w:tc>
          <w:tcPr>
            <w:tcW w:w="831" w:type="dxa"/>
            <w:textDirection w:val="btLr"/>
            <w:vAlign w:val="center"/>
          </w:tcPr>
          <w:p w14:paraId="50B95856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</w:rPr>
              <w:t>261400,00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717EC5F1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</w:rPr>
              <w:t>233184,00</w:t>
            </w:r>
          </w:p>
        </w:tc>
        <w:tc>
          <w:tcPr>
            <w:tcW w:w="831" w:type="dxa"/>
            <w:textDirection w:val="btLr"/>
            <w:vAlign w:val="center"/>
          </w:tcPr>
          <w:p w14:paraId="277C9235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</w:rPr>
              <w:t>945943,16</w:t>
            </w:r>
          </w:p>
        </w:tc>
        <w:tc>
          <w:tcPr>
            <w:tcW w:w="831" w:type="dxa"/>
            <w:textDirection w:val="btLr"/>
            <w:vAlign w:val="center"/>
          </w:tcPr>
          <w:p w14:paraId="7101C535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51BA">
              <w:rPr>
                <w:rFonts w:ascii="Liberation Serif" w:hAnsi="Liberation Serif" w:cs="Liberation Serif"/>
              </w:rPr>
              <w:t>0,00</w:t>
            </w:r>
          </w:p>
        </w:tc>
      </w:tr>
      <w:tr w:rsidR="00E0235B" w:rsidRPr="007451BA" w14:paraId="0E30D640" w14:textId="77777777" w:rsidTr="005219C9">
        <w:trPr>
          <w:cantSplit/>
          <w:trHeight w:val="1134"/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0D2FE40D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014C79E7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7451BA">
              <w:rPr>
                <w:rFonts w:ascii="Liberation Serif" w:hAnsi="Liberation Serif" w:cs="Liberation Serif"/>
                <w:sz w:val="22"/>
                <w:szCs w:val="22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ED48B7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30B7E5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2AFB4167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0408C5D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5F999BA5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2F4F60A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1642726,86</w:t>
            </w:r>
          </w:p>
        </w:tc>
        <w:tc>
          <w:tcPr>
            <w:tcW w:w="830" w:type="dxa"/>
            <w:shd w:val="clear" w:color="auto" w:fill="auto"/>
            <w:textDirection w:val="btLr"/>
            <w:vAlign w:val="center"/>
          </w:tcPr>
          <w:p w14:paraId="2A8FA318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637091CE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20135,00*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70966D9D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182064,70</w:t>
            </w:r>
          </w:p>
        </w:tc>
        <w:tc>
          <w:tcPr>
            <w:tcW w:w="831" w:type="dxa"/>
            <w:textDirection w:val="btLr"/>
            <w:vAlign w:val="center"/>
          </w:tcPr>
          <w:p w14:paraId="55F821CF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261400,00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2B35F31E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233184,00</w:t>
            </w:r>
          </w:p>
        </w:tc>
        <w:tc>
          <w:tcPr>
            <w:tcW w:w="831" w:type="dxa"/>
            <w:textDirection w:val="btLr"/>
            <w:vAlign w:val="center"/>
          </w:tcPr>
          <w:p w14:paraId="4FBC9579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945943,16</w:t>
            </w:r>
          </w:p>
        </w:tc>
        <w:tc>
          <w:tcPr>
            <w:tcW w:w="831" w:type="dxa"/>
            <w:textDirection w:val="btLr"/>
            <w:vAlign w:val="center"/>
          </w:tcPr>
          <w:p w14:paraId="10BF190E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0,00</w:t>
            </w:r>
          </w:p>
        </w:tc>
      </w:tr>
      <w:tr w:rsidR="00E0235B" w:rsidRPr="007451BA" w14:paraId="063930B5" w14:textId="77777777" w:rsidTr="005219C9">
        <w:trPr>
          <w:cantSplit/>
          <w:trHeight w:val="1134"/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02981684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1FA48173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7451BA">
              <w:rPr>
                <w:rFonts w:ascii="Liberation Serif" w:hAnsi="Liberation Serif" w:cs="Liberation Serif"/>
                <w:sz w:val="22"/>
                <w:szCs w:val="22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06D4CD" w14:textId="77777777" w:rsidR="00E0235B" w:rsidRPr="007451BA" w:rsidRDefault="00E0235B" w:rsidP="005219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21E738B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154388BF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5AE1B491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1FD90CD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4CDAE93" w14:textId="77777777" w:rsidR="00E0235B" w:rsidRPr="007451BA" w:rsidRDefault="00E0235B" w:rsidP="005219C9">
            <w:pPr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33799,99</w:t>
            </w:r>
          </w:p>
        </w:tc>
        <w:tc>
          <w:tcPr>
            <w:tcW w:w="830" w:type="dxa"/>
            <w:shd w:val="clear" w:color="auto" w:fill="auto"/>
            <w:textDirection w:val="btLr"/>
            <w:vAlign w:val="center"/>
          </w:tcPr>
          <w:p w14:paraId="41AF38E2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14702,75 *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7A261D20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19097,24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23384B77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extDirection w:val="btLr"/>
            <w:vAlign w:val="center"/>
          </w:tcPr>
          <w:p w14:paraId="41B3CB01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297FB6BD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extDirection w:val="btLr"/>
            <w:vAlign w:val="center"/>
          </w:tcPr>
          <w:p w14:paraId="23922E2E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extDirection w:val="btLr"/>
            <w:vAlign w:val="center"/>
          </w:tcPr>
          <w:p w14:paraId="3A02530F" w14:textId="77777777" w:rsidR="00E0235B" w:rsidRPr="007451BA" w:rsidRDefault="00E0235B" w:rsidP="005219C9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451BA">
              <w:rPr>
                <w:rFonts w:ascii="Liberation Serif" w:hAnsi="Liberation Serif" w:cs="Liberation Serif"/>
              </w:rPr>
              <w:t>0,00</w:t>
            </w:r>
          </w:p>
        </w:tc>
      </w:tr>
    </w:tbl>
    <w:p w14:paraId="5B0E4374" w14:textId="77777777" w:rsidR="00E0235B" w:rsidRPr="007451BA" w:rsidRDefault="00E0235B" w:rsidP="00E0235B">
      <w:pPr>
        <w:rPr>
          <w:rFonts w:ascii="Liberation Serif" w:hAnsi="Liberation Serif" w:cs="Liberation Serif"/>
          <w:sz w:val="24"/>
          <w:szCs w:val="24"/>
        </w:rPr>
      </w:pPr>
    </w:p>
    <w:p w14:paraId="4D3E9FB8" w14:textId="77777777" w:rsidR="00E0235B" w:rsidRPr="007451BA" w:rsidRDefault="00E0235B" w:rsidP="00E0235B">
      <w:pPr>
        <w:pStyle w:val="ab"/>
        <w:ind w:hanging="720"/>
        <w:rPr>
          <w:rFonts w:ascii="Liberation Serif" w:hAnsi="Liberation Serif" w:cs="Liberation Serif"/>
          <w:sz w:val="22"/>
          <w:szCs w:val="22"/>
        </w:rPr>
      </w:pPr>
      <w:r w:rsidRPr="007451BA">
        <w:rPr>
          <w:rFonts w:ascii="Liberation Serif" w:hAnsi="Liberation Serif" w:cs="Liberation Serif"/>
          <w:sz w:val="22"/>
          <w:szCs w:val="22"/>
        </w:rPr>
        <w:t xml:space="preserve">*  факт 2020 года 13902,76 тыс. руб., факт 2021 года  19223,04 тыс. руб. (СМР 95,80 тыс. руб., ПИР 19127,24 тыс. руб.)  </w:t>
      </w:r>
    </w:p>
    <w:p w14:paraId="768222DE" w14:textId="77777777" w:rsidR="00E0235B" w:rsidRPr="007451BA" w:rsidRDefault="00E0235B" w:rsidP="004E020B">
      <w:pPr>
        <w:jc w:val="right"/>
        <w:rPr>
          <w:rFonts w:ascii="Liberation Serif" w:hAnsi="Liberation Serif" w:cs="Liberation Serif"/>
          <w:sz w:val="28"/>
          <w:szCs w:val="28"/>
        </w:rPr>
      </w:pPr>
    </w:p>
    <w:bookmarkEnd w:id="3"/>
    <w:p w14:paraId="7980945C" w14:textId="77777777" w:rsidR="004E020B" w:rsidRPr="00AB547C" w:rsidRDefault="004E020B" w:rsidP="004E020B">
      <w:pPr>
        <w:jc w:val="right"/>
        <w:rPr>
          <w:rFonts w:ascii="Liberation Serif" w:hAnsi="Liberation Serif" w:cs="Liberation Serif"/>
          <w:sz w:val="24"/>
          <w:szCs w:val="24"/>
        </w:rPr>
      </w:pPr>
    </w:p>
    <w:sectPr w:rsidR="004E020B" w:rsidRPr="00AB547C" w:rsidSect="0001428F">
      <w:pgSz w:w="16838" w:h="11906" w:orient="landscape" w:code="9"/>
      <w:pgMar w:top="851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A28BE" w14:textId="77777777" w:rsidR="00D218E9" w:rsidRDefault="00D218E9">
      <w:r>
        <w:separator/>
      </w:r>
    </w:p>
  </w:endnote>
  <w:endnote w:type="continuationSeparator" w:id="0">
    <w:p w14:paraId="0EE339D0" w14:textId="77777777" w:rsidR="00D218E9" w:rsidRDefault="00D21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AD26E" w14:textId="77777777" w:rsidR="00D218E9" w:rsidRDefault="00D218E9">
      <w:r>
        <w:separator/>
      </w:r>
    </w:p>
  </w:footnote>
  <w:footnote w:type="continuationSeparator" w:id="0">
    <w:p w14:paraId="0CA9CA9E" w14:textId="77777777" w:rsidR="00D218E9" w:rsidRDefault="00D21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A77BB" w14:textId="77777777" w:rsidR="000B3E3A" w:rsidRDefault="00BD4834" w:rsidP="006A700F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B3E3A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B3E3A">
      <w:rPr>
        <w:rStyle w:val="a8"/>
        <w:noProof/>
      </w:rPr>
      <w:t>45</w:t>
    </w:r>
    <w:r>
      <w:rPr>
        <w:rStyle w:val="a8"/>
      </w:rPr>
      <w:fldChar w:fldCharType="end"/>
    </w:r>
  </w:p>
  <w:p w14:paraId="3EA00BA3" w14:textId="77777777" w:rsidR="000B3E3A" w:rsidRDefault="000B3E3A">
    <w:pPr>
      <w:pStyle w:val="a6"/>
    </w:pPr>
  </w:p>
  <w:p w14:paraId="1CEB49BA" w14:textId="77777777" w:rsidR="000B3E3A" w:rsidRDefault="000B3E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163672"/>
    </w:sdtPr>
    <w:sdtEndPr/>
    <w:sdtContent>
      <w:p w14:paraId="63332882" w14:textId="77777777" w:rsidR="000B3E3A" w:rsidRDefault="00464AA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428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A5E3CF" w14:textId="77777777" w:rsidR="000B3E3A" w:rsidRDefault="000B3E3A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74747"/>
    <w:multiLevelType w:val="hybridMultilevel"/>
    <w:tmpl w:val="65387DDE"/>
    <w:lvl w:ilvl="0" w:tplc="618EDB70">
      <w:start w:val="1"/>
      <w:numFmt w:val="bullet"/>
      <w:lvlText w:val=""/>
      <w:lvlJc w:val="left"/>
      <w:pPr>
        <w:ind w:left="74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1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6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3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0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7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4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213" w:hanging="360"/>
      </w:pPr>
      <w:rPr>
        <w:rFonts w:ascii="Wingdings" w:hAnsi="Wingdings" w:hint="default"/>
      </w:rPr>
    </w:lvl>
  </w:abstractNum>
  <w:abstractNum w:abstractNumId="1" w15:restartNumberingAfterBreak="0">
    <w:nsid w:val="05000907"/>
    <w:multiLevelType w:val="hybridMultilevel"/>
    <w:tmpl w:val="D4D0C484"/>
    <w:lvl w:ilvl="0" w:tplc="8AD21A7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853E8D"/>
    <w:multiLevelType w:val="hybridMultilevel"/>
    <w:tmpl w:val="C86C7EAC"/>
    <w:lvl w:ilvl="0" w:tplc="A1140C9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15099D"/>
    <w:multiLevelType w:val="hybridMultilevel"/>
    <w:tmpl w:val="6C2A21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53B9D"/>
    <w:multiLevelType w:val="hybridMultilevel"/>
    <w:tmpl w:val="C58878E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4339D"/>
    <w:multiLevelType w:val="hybridMultilevel"/>
    <w:tmpl w:val="F03A7252"/>
    <w:lvl w:ilvl="0" w:tplc="04190001">
      <w:start w:val="20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87CE4"/>
    <w:multiLevelType w:val="hybridMultilevel"/>
    <w:tmpl w:val="170690A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F511F"/>
    <w:multiLevelType w:val="hybridMultilevel"/>
    <w:tmpl w:val="962CBD62"/>
    <w:lvl w:ilvl="0" w:tplc="DE18F42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17421F6"/>
    <w:multiLevelType w:val="hybridMultilevel"/>
    <w:tmpl w:val="15329C4A"/>
    <w:lvl w:ilvl="0" w:tplc="DED29DAA">
      <w:start w:val="2023"/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1373A9"/>
    <w:multiLevelType w:val="hybridMultilevel"/>
    <w:tmpl w:val="B8BED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B6006"/>
    <w:multiLevelType w:val="hybridMultilevel"/>
    <w:tmpl w:val="51DCDB6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73304D"/>
    <w:multiLevelType w:val="hybridMultilevel"/>
    <w:tmpl w:val="A9604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FC75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D4E6743"/>
    <w:multiLevelType w:val="multilevel"/>
    <w:tmpl w:val="BD6458A4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 w15:restartNumberingAfterBreak="0">
    <w:nsid w:val="596947CA"/>
    <w:multiLevelType w:val="hybridMultilevel"/>
    <w:tmpl w:val="DAEC0E70"/>
    <w:lvl w:ilvl="0" w:tplc="64D002EE">
      <w:start w:val="2023"/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157F93"/>
    <w:multiLevelType w:val="hybridMultilevel"/>
    <w:tmpl w:val="EA5209CE"/>
    <w:lvl w:ilvl="0" w:tplc="C3F87D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5B34E33"/>
    <w:multiLevelType w:val="hybridMultilevel"/>
    <w:tmpl w:val="D8FA8F3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CF0454"/>
    <w:multiLevelType w:val="multilevel"/>
    <w:tmpl w:val="75C0C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76111C"/>
    <w:multiLevelType w:val="multilevel"/>
    <w:tmpl w:val="AB8A76F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3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4" w:hanging="2160"/>
      </w:pPr>
      <w:rPr>
        <w:rFonts w:hint="default"/>
      </w:rPr>
    </w:lvl>
  </w:abstractNum>
  <w:num w:numId="1" w16cid:durableId="1281960988">
    <w:abstractNumId w:val="12"/>
  </w:num>
  <w:num w:numId="2" w16cid:durableId="1749965030">
    <w:abstractNumId w:val="13"/>
  </w:num>
  <w:num w:numId="3" w16cid:durableId="586499316">
    <w:abstractNumId w:val="18"/>
  </w:num>
  <w:num w:numId="4" w16cid:durableId="2009096523">
    <w:abstractNumId w:val="6"/>
  </w:num>
  <w:num w:numId="5" w16cid:durableId="1295404180">
    <w:abstractNumId w:val="4"/>
  </w:num>
  <w:num w:numId="6" w16cid:durableId="1251505806">
    <w:abstractNumId w:val="16"/>
  </w:num>
  <w:num w:numId="7" w16cid:durableId="160893578">
    <w:abstractNumId w:val="7"/>
  </w:num>
  <w:num w:numId="8" w16cid:durableId="37628997">
    <w:abstractNumId w:val="10"/>
  </w:num>
  <w:num w:numId="9" w16cid:durableId="119883286">
    <w:abstractNumId w:val="2"/>
  </w:num>
  <w:num w:numId="10" w16cid:durableId="547886660">
    <w:abstractNumId w:val="1"/>
  </w:num>
  <w:num w:numId="11" w16cid:durableId="1565797505">
    <w:abstractNumId w:val="0"/>
  </w:num>
  <w:num w:numId="12" w16cid:durableId="1755794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77075339">
    <w:abstractNumId w:val="11"/>
  </w:num>
  <w:num w:numId="14" w16cid:durableId="1149861653">
    <w:abstractNumId w:val="9"/>
  </w:num>
  <w:num w:numId="15" w16cid:durableId="770391603">
    <w:abstractNumId w:val="15"/>
  </w:num>
  <w:num w:numId="16" w16cid:durableId="447238327">
    <w:abstractNumId w:val="3"/>
  </w:num>
  <w:num w:numId="17" w16cid:durableId="578095352">
    <w:abstractNumId w:val="5"/>
  </w:num>
  <w:num w:numId="18" w16cid:durableId="854655710">
    <w:abstractNumId w:val="17"/>
  </w:num>
  <w:num w:numId="19" w16cid:durableId="1956327838">
    <w:abstractNumId w:val="14"/>
  </w:num>
  <w:num w:numId="20" w16cid:durableId="7919448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5D72"/>
    <w:rsid w:val="0000073A"/>
    <w:rsid w:val="00000F82"/>
    <w:rsid w:val="0000115D"/>
    <w:rsid w:val="00001AAB"/>
    <w:rsid w:val="00001BEE"/>
    <w:rsid w:val="00002F20"/>
    <w:rsid w:val="000035B9"/>
    <w:rsid w:val="000036D9"/>
    <w:rsid w:val="00004752"/>
    <w:rsid w:val="0000492E"/>
    <w:rsid w:val="00004E12"/>
    <w:rsid w:val="00005E71"/>
    <w:rsid w:val="000075F1"/>
    <w:rsid w:val="00007ADD"/>
    <w:rsid w:val="000103D0"/>
    <w:rsid w:val="00010729"/>
    <w:rsid w:val="00010E07"/>
    <w:rsid w:val="0001103E"/>
    <w:rsid w:val="00011C81"/>
    <w:rsid w:val="00012819"/>
    <w:rsid w:val="00012F97"/>
    <w:rsid w:val="00014143"/>
    <w:rsid w:val="0001428F"/>
    <w:rsid w:val="000143FE"/>
    <w:rsid w:val="00014508"/>
    <w:rsid w:val="00014CA6"/>
    <w:rsid w:val="00014F6A"/>
    <w:rsid w:val="0001555A"/>
    <w:rsid w:val="00015576"/>
    <w:rsid w:val="00015610"/>
    <w:rsid w:val="00015BA1"/>
    <w:rsid w:val="00015E25"/>
    <w:rsid w:val="00015EDB"/>
    <w:rsid w:val="00015F4D"/>
    <w:rsid w:val="0001699F"/>
    <w:rsid w:val="0001763B"/>
    <w:rsid w:val="0001798B"/>
    <w:rsid w:val="00017E01"/>
    <w:rsid w:val="00021F2B"/>
    <w:rsid w:val="0002282F"/>
    <w:rsid w:val="00022EAE"/>
    <w:rsid w:val="00023054"/>
    <w:rsid w:val="00023618"/>
    <w:rsid w:val="0002515A"/>
    <w:rsid w:val="00026340"/>
    <w:rsid w:val="00026383"/>
    <w:rsid w:val="000265DD"/>
    <w:rsid w:val="00027B2D"/>
    <w:rsid w:val="00027CF5"/>
    <w:rsid w:val="00030436"/>
    <w:rsid w:val="00032612"/>
    <w:rsid w:val="00032D28"/>
    <w:rsid w:val="000341C7"/>
    <w:rsid w:val="000348E7"/>
    <w:rsid w:val="00035BD7"/>
    <w:rsid w:val="00036A2D"/>
    <w:rsid w:val="00036FA4"/>
    <w:rsid w:val="000401DB"/>
    <w:rsid w:val="00041C2B"/>
    <w:rsid w:val="000421D1"/>
    <w:rsid w:val="00042650"/>
    <w:rsid w:val="00043A8D"/>
    <w:rsid w:val="00043DD4"/>
    <w:rsid w:val="00044986"/>
    <w:rsid w:val="00044D4A"/>
    <w:rsid w:val="0005034F"/>
    <w:rsid w:val="000505E0"/>
    <w:rsid w:val="0005077F"/>
    <w:rsid w:val="00050EBB"/>
    <w:rsid w:val="00052426"/>
    <w:rsid w:val="00053010"/>
    <w:rsid w:val="00053933"/>
    <w:rsid w:val="000562D7"/>
    <w:rsid w:val="00056665"/>
    <w:rsid w:val="000578D0"/>
    <w:rsid w:val="00057904"/>
    <w:rsid w:val="00057978"/>
    <w:rsid w:val="00057E79"/>
    <w:rsid w:val="00057F50"/>
    <w:rsid w:val="000604E9"/>
    <w:rsid w:val="000607BD"/>
    <w:rsid w:val="000614C1"/>
    <w:rsid w:val="00061795"/>
    <w:rsid w:val="00062349"/>
    <w:rsid w:val="00062B75"/>
    <w:rsid w:val="00062D8A"/>
    <w:rsid w:val="0006329C"/>
    <w:rsid w:val="0006357F"/>
    <w:rsid w:val="00064691"/>
    <w:rsid w:val="0006498B"/>
    <w:rsid w:val="00065D70"/>
    <w:rsid w:val="00070A14"/>
    <w:rsid w:val="0007138C"/>
    <w:rsid w:val="000713E9"/>
    <w:rsid w:val="00072256"/>
    <w:rsid w:val="00072AFF"/>
    <w:rsid w:val="00072CDA"/>
    <w:rsid w:val="00072D61"/>
    <w:rsid w:val="00075A84"/>
    <w:rsid w:val="000773FA"/>
    <w:rsid w:val="0008097A"/>
    <w:rsid w:val="00080AB7"/>
    <w:rsid w:val="00080F19"/>
    <w:rsid w:val="000816F4"/>
    <w:rsid w:val="00081996"/>
    <w:rsid w:val="00082010"/>
    <w:rsid w:val="00082929"/>
    <w:rsid w:val="00083497"/>
    <w:rsid w:val="00083CDD"/>
    <w:rsid w:val="00086261"/>
    <w:rsid w:val="000869B0"/>
    <w:rsid w:val="00086E9F"/>
    <w:rsid w:val="000914ED"/>
    <w:rsid w:val="00092806"/>
    <w:rsid w:val="00093639"/>
    <w:rsid w:val="0009457F"/>
    <w:rsid w:val="00094623"/>
    <w:rsid w:val="000950BF"/>
    <w:rsid w:val="00095A14"/>
    <w:rsid w:val="00096A0F"/>
    <w:rsid w:val="000970A8"/>
    <w:rsid w:val="000973C7"/>
    <w:rsid w:val="0009756C"/>
    <w:rsid w:val="000979E4"/>
    <w:rsid w:val="000A08D3"/>
    <w:rsid w:val="000A0A3E"/>
    <w:rsid w:val="000A0C56"/>
    <w:rsid w:val="000A0C5A"/>
    <w:rsid w:val="000A1365"/>
    <w:rsid w:val="000A137D"/>
    <w:rsid w:val="000A1545"/>
    <w:rsid w:val="000A21F2"/>
    <w:rsid w:val="000A3176"/>
    <w:rsid w:val="000A31D6"/>
    <w:rsid w:val="000A3476"/>
    <w:rsid w:val="000A52C6"/>
    <w:rsid w:val="000A5548"/>
    <w:rsid w:val="000A5F69"/>
    <w:rsid w:val="000B1E88"/>
    <w:rsid w:val="000B31CC"/>
    <w:rsid w:val="000B3E3A"/>
    <w:rsid w:val="000B4CF6"/>
    <w:rsid w:val="000B4D96"/>
    <w:rsid w:val="000B5836"/>
    <w:rsid w:val="000B633D"/>
    <w:rsid w:val="000B6B14"/>
    <w:rsid w:val="000B6D0A"/>
    <w:rsid w:val="000B70F0"/>
    <w:rsid w:val="000B721B"/>
    <w:rsid w:val="000C015F"/>
    <w:rsid w:val="000C2882"/>
    <w:rsid w:val="000C2A0B"/>
    <w:rsid w:val="000C34E5"/>
    <w:rsid w:val="000C365E"/>
    <w:rsid w:val="000C3792"/>
    <w:rsid w:val="000C3AB7"/>
    <w:rsid w:val="000C4A21"/>
    <w:rsid w:val="000C527F"/>
    <w:rsid w:val="000C56A7"/>
    <w:rsid w:val="000C5B93"/>
    <w:rsid w:val="000C67F3"/>
    <w:rsid w:val="000C686E"/>
    <w:rsid w:val="000C7C11"/>
    <w:rsid w:val="000D072B"/>
    <w:rsid w:val="000D0BBD"/>
    <w:rsid w:val="000D1C53"/>
    <w:rsid w:val="000D1DBE"/>
    <w:rsid w:val="000D1DDF"/>
    <w:rsid w:val="000D3A09"/>
    <w:rsid w:val="000D49CE"/>
    <w:rsid w:val="000D512E"/>
    <w:rsid w:val="000D5A97"/>
    <w:rsid w:val="000D6665"/>
    <w:rsid w:val="000D675D"/>
    <w:rsid w:val="000D7707"/>
    <w:rsid w:val="000E1727"/>
    <w:rsid w:val="000E19BF"/>
    <w:rsid w:val="000E2DDB"/>
    <w:rsid w:val="000E2E15"/>
    <w:rsid w:val="000E3258"/>
    <w:rsid w:val="000E367C"/>
    <w:rsid w:val="000E47E1"/>
    <w:rsid w:val="000E59C1"/>
    <w:rsid w:val="000E5E0B"/>
    <w:rsid w:val="000E61B5"/>
    <w:rsid w:val="000E729C"/>
    <w:rsid w:val="000E72E4"/>
    <w:rsid w:val="000E7AC0"/>
    <w:rsid w:val="000F00A1"/>
    <w:rsid w:val="000F08E2"/>
    <w:rsid w:val="000F0A64"/>
    <w:rsid w:val="000F0F8A"/>
    <w:rsid w:val="000F2C7D"/>
    <w:rsid w:val="000F3261"/>
    <w:rsid w:val="000F5C5D"/>
    <w:rsid w:val="000F5E50"/>
    <w:rsid w:val="000F603E"/>
    <w:rsid w:val="00100581"/>
    <w:rsid w:val="00101294"/>
    <w:rsid w:val="0010212A"/>
    <w:rsid w:val="00102188"/>
    <w:rsid w:val="0010378F"/>
    <w:rsid w:val="00104EDB"/>
    <w:rsid w:val="00105470"/>
    <w:rsid w:val="00107C5C"/>
    <w:rsid w:val="0011030C"/>
    <w:rsid w:val="001109A9"/>
    <w:rsid w:val="001109F7"/>
    <w:rsid w:val="00110AA9"/>
    <w:rsid w:val="00110DBD"/>
    <w:rsid w:val="00110E0F"/>
    <w:rsid w:val="00110F30"/>
    <w:rsid w:val="00110FB9"/>
    <w:rsid w:val="001114D1"/>
    <w:rsid w:val="00111853"/>
    <w:rsid w:val="00111900"/>
    <w:rsid w:val="00111D99"/>
    <w:rsid w:val="001127D6"/>
    <w:rsid w:val="00112F0D"/>
    <w:rsid w:val="00113324"/>
    <w:rsid w:val="00113B7F"/>
    <w:rsid w:val="00114374"/>
    <w:rsid w:val="001144DE"/>
    <w:rsid w:val="00114641"/>
    <w:rsid w:val="001147B5"/>
    <w:rsid w:val="00114E2D"/>
    <w:rsid w:val="00115889"/>
    <w:rsid w:val="00116307"/>
    <w:rsid w:val="001171A8"/>
    <w:rsid w:val="00117860"/>
    <w:rsid w:val="0012055E"/>
    <w:rsid w:val="0012189A"/>
    <w:rsid w:val="00124353"/>
    <w:rsid w:val="00124ADE"/>
    <w:rsid w:val="001250AA"/>
    <w:rsid w:val="001254A1"/>
    <w:rsid w:val="001257CD"/>
    <w:rsid w:val="00126A0F"/>
    <w:rsid w:val="00127A13"/>
    <w:rsid w:val="00131DB7"/>
    <w:rsid w:val="00132862"/>
    <w:rsid w:val="001329C4"/>
    <w:rsid w:val="00132CFF"/>
    <w:rsid w:val="00132D0E"/>
    <w:rsid w:val="00133450"/>
    <w:rsid w:val="00134F87"/>
    <w:rsid w:val="00136529"/>
    <w:rsid w:val="00137AA8"/>
    <w:rsid w:val="00141CE0"/>
    <w:rsid w:val="00142967"/>
    <w:rsid w:val="001432DC"/>
    <w:rsid w:val="001437DD"/>
    <w:rsid w:val="00143C63"/>
    <w:rsid w:val="00144C02"/>
    <w:rsid w:val="00144C79"/>
    <w:rsid w:val="00144F3D"/>
    <w:rsid w:val="00145307"/>
    <w:rsid w:val="00145BDD"/>
    <w:rsid w:val="00145FD7"/>
    <w:rsid w:val="00147C73"/>
    <w:rsid w:val="00147E01"/>
    <w:rsid w:val="00147F88"/>
    <w:rsid w:val="00150207"/>
    <w:rsid w:val="00150682"/>
    <w:rsid w:val="00150DF2"/>
    <w:rsid w:val="0015103A"/>
    <w:rsid w:val="00151777"/>
    <w:rsid w:val="0015203C"/>
    <w:rsid w:val="00153133"/>
    <w:rsid w:val="0015419B"/>
    <w:rsid w:val="00154240"/>
    <w:rsid w:val="0015438C"/>
    <w:rsid w:val="00154485"/>
    <w:rsid w:val="001546CB"/>
    <w:rsid w:val="00155FB5"/>
    <w:rsid w:val="00156E77"/>
    <w:rsid w:val="001611A2"/>
    <w:rsid w:val="001623CE"/>
    <w:rsid w:val="001629FA"/>
    <w:rsid w:val="00162BB2"/>
    <w:rsid w:val="001648A2"/>
    <w:rsid w:val="001648B5"/>
    <w:rsid w:val="0016572A"/>
    <w:rsid w:val="00165D58"/>
    <w:rsid w:val="00166974"/>
    <w:rsid w:val="00167A68"/>
    <w:rsid w:val="0017040C"/>
    <w:rsid w:val="00171DDD"/>
    <w:rsid w:val="00172876"/>
    <w:rsid w:val="001729F8"/>
    <w:rsid w:val="0017551A"/>
    <w:rsid w:val="0017617E"/>
    <w:rsid w:val="00176B50"/>
    <w:rsid w:val="00177917"/>
    <w:rsid w:val="00177EA0"/>
    <w:rsid w:val="00177EFE"/>
    <w:rsid w:val="001807B8"/>
    <w:rsid w:val="00181215"/>
    <w:rsid w:val="0018138D"/>
    <w:rsid w:val="001815E5"/>
    <w:rsid w:val="00183A98"/>
    <w:rsid w:val="00184F6B"/>
    <w:rsid w:val="00185809"/>
    <w:rsid w:val="00186405"/>
    <w:rsid w:val="001865F3"/>
    <w:rsid w:val="00186BCF"/>
    <w:rsid w:val="00186C56"/>
    <w:rsid w:val="00186CFF"/>
    <w:rsid w:val="00187019"/>
    <w:rsid w:val="00187F8C"/>
    <w:rsid w:val="00190199"/>
    <w:rsid w:val="00193B20"/>
    <w:rsid w:val="001945B3"/>
    <w:rsid w:val="00194AFE"/>
    <w:rsid w:val="00195C3A"/>
    <w:rsid w:val="00196349"/>
    <w:rsid w:val="00197565"/>
    <w:rsid w:val="00197913"/>
    <w:rsid w:val="00197B4E"/>
    <w:rsid w:val="00197D16"/>
    <w:rsid w:val="00197FE1"/>
    <w:rsid w:val="001A10CE"/>
    <w:rsid w:val="001A2D50"/>
    <w:rsid w:val="001A3D2B"/>
    <w:rsid w:val="001A4D34"/>
    <w:rsid w:val="001A4DF1"/>
    <w:rsid w:val="001A5838"/>
    <w:rsid w:val="001A590C"/>
    <w:rsid w:val="001A63B9"/>
    <w:rsid w:val="001A6F48"/>
    <w:rsid w:val="001A74A4"/>
    <w:rsid w:val="001A7C40"/>
    <w:rsid w:val="001B06DE"/>
    <w:rsid w:val="001B1E06"/>
    <w:rsid w:val="001B34A6"/>
    <w:rsid w:val="001B3FB8"/>
    <w:rsid w:val="001B472C"/>
    <w:rsid w:val="001B4B3B"/>
    <w:rsid w:val="001B6771"/>
    <w:rsid w:val="001C00B4"/>
    <w:rsid w:val="001C072C"/>
    <w:rsid w:val="001C0BCB"/>
    <w:rsid w:val="001C2658"/>
    <w:rsid w:val="001C2769"/>
    <w:rsid w:val="001C2F27"/>
    <w:rsid w:val="001C3189"/>
    <w:rsid w:val="001C3865"/>
    <w:rsid w:val="001C3E1F"/>
    <w:rsid w:val="001C4511"/>
    <w:rsid w:val="001C47ED"/>
    <w:rsid w:val="001C5F83"/>
    <w:rsid w:val="001C6B64"/>
    <w:rsid w:val="001C6D6B"/>
    <w:rsid w:val="001C6F51"/>
    <w:rsid w:val="001C7CF6"/>
    <w:rsid w:val="001D3706"/>
    <w:rsid w:val="001D39BD"/>
    <w:rsid w:val="001D3F61"/>
    <w:rsid w:val="001D421B"/>
    <w:rsid w:val="001D42D1"/>
    <w:rsid w:val="001D436F"/>
    <w:rsid w:val="001D4FA8"/>
    <w:rsid w:val="001D612F"/>
    <w:rsid w:val="001D64A2"/>
    <w:rsid w:val="001D740C"/>
    <w:rsid w:val="001D7DD1"/>
    <w:rsid w:val="001E00C8"/>
    <w:rsid w:val="001E125D"/>
    <w:rsid w:val="001E1679"/>
    <w:rsid w:val="001E21EF"/>
    <w:rsid w:val="001E24C4"/>
    <w:rsid w:val="001E2CCB"/>
    <w:rsid w:val="001E37B9"/>
    <w:rsid w:val="001E393F"/>
    <w:rsid w:val="001E458B"/>
    <w:rsid w:val="001E4F7F"/>
    <w:rsid w:val="001E5788"/>
    <w:rsid w:val="001E5D36"/>
    <w:rsid w:val="001E5DB6"/>
    <w:rsid w:val="001E625E"/>
    <w:rsid w:val="001E77FF"/>
    <w:rsid w:val="001F27C7"/>
    <w:rsid w:val="001F294C"/>
    <w:rsid w:val="001F32D9"/>
    <w:rsid w:val="001F3437"/>
    <w:rsid w:val="001F468C"/>
    <w:rsid w:val="001F49CC"/>
    <w:rsid w:val="001F4ED7"/>
    <w:rsid w:val="001F4FB9"/>
    <w:rsid w:val="001F6F8F"/>
    <w:rsid w:val="001F6FA4"/>
    <w:rsid w:val="0020081D"/>
    <w:rsid w:val="00200EFE"/>
    <w:rsid w:val="0020151D"/>
    <w:rsid w:val="00201968"/>
    <w:rsid w:val="00202B7D"/>
    <w:rsid w:val="00204405"/>
    <w:rsid w:val="00204497"/>
    <w:rsid w:val="00204B6B"/>
    <w:rsid w:val="00205117"/>
    <w:rsid w:val="00206DDC"/>
    <w:rsid w:val="002076BA"/>
    <w:rsid w:val="00207709"/>
    <w:rsid w:val="00207E76"/>
    <w:rsid w:val="00210188"/>
    <w:rsid w:val="00210E65"/>
    <w:rsid w:val="00211912"/>
    <w:rsid w:val="002135A8"/>
    <w:rsid w:val="002139BB"/>
    <w:rsid w:val="002144CB"/>
    <w:rsid w:val="00214663"/>
    <w:rsid w:val="00214977"/>
    <w:rsid w:val="00215687"/>
    <w:rsid w:val="002156A6"/>
    <w:rsid w:val="00215ABD"/>
    <w:rsid w:val="00216890"/>
    <w:rsid w:val="00217210"/>
    <w:rsid w:val="00217289"/>
    <w:rsid w:val="00217AAE"/>
    <w:rsid w:val="00220638"/>
    <w:rsid w:val="00220AC2"/>
    <w:rsid w:val="00221156"/>
    <w:rsid w:val="00221215"/>
    <w:rsid w:val="002216EA"/>
    <w:rsid w:val="00222C81"/>
    <w:rsid w:val="00222FE1"/>
    <w:rsid w:val="00223014"/>
    <w:rsid w:val="002235CA"/>
    <w:rsid w:val="00223864"/>
    <w:rsid w:val="0022393F"/>
    <w:rsid w:val="00223B49"/>
    <w:rsid w:val="00224720"/>
    <w:rsid w:val="00224E66"/>
    <w:rsid w:val="002258E6"/>
    <w:rsid w:val="00225A4C"/>
    <w:rsid w:val="00225E72"/>
    <w:rsid w:val="002270A1"/>
    <w:rsid w:val="00227166"/>
    <w:rsid w:val="00227231"/>
    <w:rsid w:val="00227A29"/>
    <w:rsid w:val="00230539"/>
    <w:rsid w:val="0023055F"/>
    <w:rsid w:val="00231327"/>
    <w:rsid w:val="002319D0"/>
    <w:rsid w:val="0023315B"/>
    <w:rsid w:val="00234429"/>
    <w:rsid w:val="00234F9C"/>
    <w:rsid w:val="00235658"/>
    <w:rsid w:val="002358CC"/>
    <w:rsid w:val="00236B96"/>
    <w:rsid w:val="0023714B"/>
    <w:rsid w:val="0024093B"/>
    <w:rsid w:val="002414F4"/>
    <w:rsid w:val="00241A4D"/>
    <w:rsid w:val="00241CC0"/>
    <w:rsid w:val="00241F3B"/>
    <w:rsid w:val="002433C9"/>
    <w:rsid w:val="00243FC5"/>
    <w:rsid w:val="002442C6"/>
    <w:rsid w:val="002445E3"/>
    <w:rsid w:val="002449D1"/>
    <w:rsid w:val="00245326"/>
    <w:rsid w:val="00246252"/>
    <w:rsid w:val="00246672"/>
    <w:rsid w:val="00250840"/>
    <w:rsid w:val="002516B5"/>
    <w:rsid w:val="00251744"/>
    <w:rsid w:val="00251CE6"/>
    <w:rsid w:val="00251DB8"/>
    <w:rsid w:val="00251F08"/>
    <w:rsid w:val="002520C9"/>
    <w:rsid w:val="002527A6"/>
    <w:rsid w:val="00252CA5"/>
    <w:rsid w:val="0025405F"/>
    <w:rsid w:val="0025446E"/>
    <w:rsid w:val="00254AAB"/>
    <w:rsid w:val="00256779"/>
    <w:rsid w:val="002572DC"/>
    <w:rsid w:val="00257952"/>
    <w:rsid w:val="00261D06"/>
    <w:rsid w:val="0026391D"/>
    <w:rsid w:val="00263983"/>
    <w:rsid w:val="00264071"/>
    <w:rsid w:val="002640C3"/>
    <w:rsid w:val="0026492C"/>
    <w:rsid w:val="00265639"/>
    <w:rsid w:val="00265903"/>
    <w:rsid w:val="00265D27"/>
    <w:rsid w:val="00266691"/>
    <w:rsid w:val="0026696F"/>
    <w:rsid w:val="00267059"/>
    <w:rsid w:val="0027053E"/>
    <w:rsid w:val="00271B1F"/>
    <w:rsid w:val="002724BD"/>
    <w:rsid w:val="0027374F"/>
    <w:rsid w:val="00274217"/>
    <w:rsid w:val="00274385"/>
    <w:rsid w:val="0027498B"/>
    <w:rsid w:val="00274F4D"/>
    <w:rsid w:val="00275007"/>
    <w:rsid w:val="0027533D"/>
    <w:rsid w:val="00276F6F"/>
    <w:rsid w:val="00276F82"/>
    <w:rsid w:val="00280C06"/>
    <w:rsid w:val="00283E4F"/>
    <w:rsid w:val="0028434B"/>
    <w:rsid w:val="002851EB"/>
    <w:rsid w:val="002856BE"/>
    <w:rsid w:val="0028603A"/>
    <w:rsid w:val="002861D0"/>
    <w:rsid w:val="0029007A"/>
    <w:rsid w:val="00290D3A"/>
    <w:rsid w:val="002912C6"/>
    <w:rsid w:val="00292FC1"/>
    <w:rsid w:val="00294163"/>
    <w:rsid w:val="0029417E"/>
    <w:rsid w:val="0029503E"/>
    <w:rsid w:val="002A0DA6"/>
    <w:rsid w:val="002A14C9"/>
    <w:rsid w:val="002A2693"/>
    <w:rsid w:val="002A2D70"/>
    <w:rsid w:val="002A3AA6"/>
    <w:rsid w:val="002A4F12"/>
    <w:rsid w:val="002A5FD3"/>
    <w:rsid w:val="002A69DE"/>
    <w:rsid w:val="002A6B46"/>
    <w:rsid w:val="002A6E3E"/>
    <w:rsid w:val="002B008F"/>
    <w:rsid w:val="002B101D"/>
    <w:rsid w:val="002B1D5E"/>
    <w:rsid w:val="002B24C6"/>
    <w:rsid w:val="002B26BC"/>
    <w:rsid w:val="002B3CA0"/>
    <w:rsid w:val="002B40C6"/>
    <w:rsid w:val="002B44B1"/>
    <w:rsid w:val="002B4C72"/>
    <w:rsid w:val="002B506B"/>
    <w:rsid w:val="002B6C73"/>
    <w:rsid w:val="002C028D"/>
    <w:rsid w:val="002C075F"/>
    <w:rsid w:val="002C1CC8"/>
    <w:rsid w:val="002C24E3"/>
    <w:rsid w:val="002C3D6D"/>
    <w:rsid w:val="002C451D"/>
    <w:rsid w:val="002C452B"/>
    <w:rsid w:val="002C461C"/>
    <w:rsid w:val="002C4874"/>
    <w:rsid w:val="002C4E89"/>
    <w:rsid w:val="002C53C4"/>
    <w:rsid w:val="002C573E"/>
    <w:rsid w:val="002C5C0F"/>
    <w:rsid w:val="002C69C0"/>
    <w:rsid w:val="002D003F"/>
    <w:rsid w:val="002D032F"/>
    <w:rsid w:val="002D143E"/>
    <w:rsid w:val="002D17DB"/>
    <w:rsid w:val="002D1DE2"/>
    <w:rsid w:val="002D22E2"/>
    <w:rsid w:val="002D250B"/>
    <w:rsid w:val="002D27BA"/>
    <w:rsid w:val="002D2BE5"/>
    <w:rsid w:val="002D308B"/>
    <w:rsid w:val="002D3332"/>
    <w:rsid w:val="002D48A2"/>
    <w:rsid w:val="002D526C"/>
    <w:rsid w:val="002D5486"/>
    <w:rsid w:val="002D5AF8"/>
    <w:rsid w:val="002D5D78"/>
    <w:rsid w:val="002D63AB"/>
    <w:rsid w:val="002E011A"/>
    <w:rsid w:val="002E074C"/>
    <w:rsid w:val="002E18DC"/>
    <w:rsid w:val="002E22B5"/>
    <w:rsid w:val="002E23E7"/>
    <w:rsid w:val="002E5ED1"/>
    <w:rsid w:val="002E5FE8"/>
    <w:rsid w:val="002E64CF"/>
    <w:rsid w:val="002E7087"/>
    <w:rsid w:val="002E7182"/>
    <w:rsid w:val="002E7705"/>
    <w:rsid w:val="002E7B14"/>
    <w:rsid w:val="002E7F51"/>
    <w:rsid w:val="002F00EE"/>
    <w:rsid w:val="002F13E9"/>
    <w:rsid w:val="002F2E13"/>
    <w:rsid w:val="002F2EFE"/>
    <w:rsid w:val="002F333E"/>
    <w:rsid w:val="002F3367"/>
    <w:rsid w:val="002F4766"/>
    <w:rsid w:val="002F577F"/>
    <w:rsid w:val="002F5A28"/>
    <w:rsid w:val="002F64D8"/>
    <w:rsid w:val="002F7055"/>
    <w:rsid w:val="002F7621"/>
    <w:rsid w:val="0030009E"/>
    <w:rsid w:val="0030029C"/>
    <w:rsid w:val="00300D37"/>
    <w:rsid w:val="00301109"/>
    <w:rsid w:val="00301D09"/>
    <w:rsid w:val="0030254D"/>
    <w:rsid w:val="00304602"/>
    <w:rsid w:val="00305861"/>
    <w:rsid w:val="00305DC2"/>
    <w:rsid w:val="003076D1"/>
    <w:rsid w:val="00307DA3"/>
    <w:rsid w:val="00310196"/>
    <w:rsid w:val="00312623"/>
    <w:rsid w:val="00313654"/>
    <w:rsid w:val="003146C7"/>
    <w:rsid w:val="00314E53"/>
    <w:rsid w:val="003152B7"/>
    <w:rsid w:val="00315B44"/>
    <w:rsid w:val="00317EDE"/>
    <w:rsid w:val="00320C6F"/>
    <w:rsid w:val="00320ED4"/>
    <w:rsid w:val="0032397B"/>
    <w:rsid w:val="003239EB"/>
    <w:rsid w:val="00326318"/>
    <w:rsid w:val="00326C69"/>
    <w:rsid w:val="003275A4"/>
    <w:rsid w:val="0033071F"/>
    <w:rsid w:val="00330781"/>
    <w:rsid w:val="00331037"/>
    <w:rsid w:val="00331CAB"/>
    <w:rsid w:val="003321BC"/>
    <w:rsid w:val="00332B3F"/>
    <w:rsid w:val="00333350"/>
    <w:rsid w:val="003334FF"/>
    <w:rsid w:val="00335F7E"/>
    <w:rsid w:val="00336E99"/>
    <w:rsid w:val="00340847"/>
    <w:rsid w:val="003410DB"/>
    <w:rsid w:val="00341104"/>
    <w:rsid w:val="003417EC"/>
    <w:rsid w:val="003428CC"/>
    <w:rsid w:val="00344803"/>
    <w:rsid w:val="00344B8C"/>
    <w:rsid w:val="00344ED4"/>
    <w:rsid w:val="00345A56"/>
    <w:rsid w:val="00345D07"/>
    <w:rsid w:val="00345F8A"/>
    <w:rsid w:val="00346D3A"/>
    <w:rsid w:val="00347979"/>
    <w:rsid w:val="00350704"/>
    <w:rsid w:val="00350CF0"/>
    <w:rsid w:val="00350DB6"/>
    <w:rsid w:val="00351ECB"/>
    <w:rsid w:val="003521E5"/>
    <w:rsid w:val="0035235D"/>
    <w:rsid w:val="003526BA"/>
    <w:rsid w:val="00353609"/>
    <w:rsid w:val="00353852"/>
    <w:rsid w:val="003538AB"/>
    <w:rsid w:val="003560AE"/>
    <w:rsid w:val="00356940"/>
    <w:rsid w:val="00356E58"/>
    <w:rsid w:val="00357577"/>
    <w:rsid w:val="00357B5D"/>
    <w:rsid w:val="0036132A"/>
    <w:rsid w:val="003614D5"/>
    <w:rsid w:val="00361FE8"/>
    <w:rsid w:val="00362222"/>
    <w:rsid w:val="00362962"/>
    <w:rsid w:val="00362BD2"/>
    <w:rsid w:val="00363249"/>
    <w:rsid w:val="00363813"/>
    <w:rsid w:val="003652C2"/>
    <w:rsid w:val="00365A06"/>
    <w:rsid w:val="00366A24"/>
    <w:rsid w:val="00366F92"/>
    <w:rsid w:val="003707FC"/>
    <w:rsid w:val="00370911"/>
    <w:rsid w:val="00370D57"/>
    <w:rsid w:val="00371097"/>
    <w:rsid w:val="00371E71"/>
    <w:rsid w:val="00372731"/>
    <w:rsid w:val="0037346A"/>
    <w:rsid w:val="00373866"/>
    <w:rsid w:val="00375C42"/>
    <w:rsid w:val="00376A3C"/>
    <w:rsid w:val="00377435"/>
    <w:rsid w:val="00380B47"/>
    <w:rsid w:val="00380B72"/>
    <w:rsid w:val="00380E1A"/>
    <w:rsid w:val="0038101B"/>
    <w:rsid w:val="00382862"/>
    <w:rsid w:val="00382C5A"/>
    <w:rsid w:val="003841E8"/>
    <w:rsid w:val="00384C39"/>
    <w:rsid w:val="00384E04"/>
    <w:rsid w:val="003859E7"/>
    <w:rsid w:val="00386154"/>
    <w:rsid w:val="003864FE"/>
    <w:rsid w:val="00386C34"/>
    <w:rsid w:val="00386F9F"/>
    <w:rsid w:val="0038768A"/>
    <w:rsid w:val="003915CF"/>
    <w:rsid w:val="003930B0"/>
    <w:rsid w:val="003940DB"/>
    <w:rsid w:val="00396312"/>
    <w:rsid w:val="00397717"/>
    <w:rsid w:val="003978D9"/>
    <w:rsid w:val="003A0B6A"/>
    <w:rsid w:val="003A15E5"/>
    <w:rsid w:val="003A2163"/>
    <w:rsid w:val="003A3CF7"/>
    <w:rsid w:val="003A3E25"/>
    <w:rsid w:val="003A3F98"/>
    <w:rsid w:val="003A5EC0"/>
    <w:rsid w:val="003A79CA"/>
    <w:rsid w:val="003B00A2"/>
    <w:rsid w:val="003B0154"/>
    <w:rsid w:val="003B1952"/>
    <w:rsid w:val="003B198C"/>
    <w:rsid w:val="003B249A"/>
    <w:rsid w:val="003B2C70"/>
    <w:rsid w:val="003B33B3"/>
    <w:rsid w:val="003B3912"/>
    <w:rsid w:val="003B4A91"/>
    <w:rsid w:val="003B6D7D"/>
    <w:rsid w:val="003C08A5"/>
    <w:rsid w:val="003C1629"/>
    <w:rsid w:val="003C18E7"/>
    <w:rsid w:val="003C18E9"/>
    <w:rsid w:val="003C290A"/>
    <w:rsid w:val="003C46BA"/>
    <w:rsid w:val="003C5216"/>
    <w:rsid w:val="003C5477"/>
    <w:rsid w:val="003C57C9"/>
    <w:rsid w:val="003C5CBF"/>
    <w:rsid w:val="003D0E8C"/>
    <w:rsid w:val="003D1287"/>
    <w:rsid w:val="003D1917"/>
    <w:rsid w:val="003D1B76"/>
    <w:rsid w:val="003D2078"/>
    <w:rsid w:val="003D25F6"/>
    <w:rsid w:val="003D2DBA"/>
    <w:rsid w:val="003D4DD5"/>
    <w:rsid w:val="003D4F68"/>
    <w:rsid w:val="003D54B7"/>
    <w:rsid w:val="003D6073"/>
    <w:rsid w:val="003D6167"/>
    <w:rsid w:val="003D6567"/>
    <w:rsid w:val="003D6D41"/>
    <w:rsid w:val="003D7643"/>
    <w:rsid w:val="003D785C"/>
    <w:rsid w:val="003E002C"/>
    <w:rsid w:val="003E092A"/>
    <w:rsid w:val="003E0E1C"/>
    <w:rsid w:val="003E1998"/>
    <w:rsid w:val="003E1C89"/>
    <w:rsid w:val="003E2CCC"/>
    <w:rsid w:val="003E2DB3"/>
    <w:rsid w:val="003E3631"/>
    <w:rsid w:val="003E3F1E"/>
    <w:rsid w:val="003E635D"/>
    <w:rsid w:val="003F09DB"/>
    <w:rsid w:val="003F100B"/>
    <w:rsid w:val="003F108D"/>
    <w:rsid w:val="003F2536"/>
    <w:rsid w:val="003F304A"/>
    <w:rsid w:val="003F350A"/>
    <w:rsid w:val="003F4187"/>
    <w:rsid w:val="003F4DD1"/>
    <w:rsid w:val="003F5078"/>
    <w:rsid w:val="003F56DE"/>
    <w:rsid w:val="003F5B7B"/>
    <w:rsid w:val="003F65E2"/>
    <w:rsid w:val="003F77B2"/>
    <w:rsid w:val="003F7C04"/>
    <w:rsid w:val="003F7E3A"/>
    <w:rsid w:val="00401D38"/>
    <w:rsid w:val="004029CB"/>
    <w:rsid w:val="00402A25"/>
    <w:rsid w:val="00404008"/>
    <w:rsid w:val="00405094"/>
    <w:rsid w:val="0040515C"/>
    <w:rsid w:val="00405530"/>
    <w:rsid w:val="00405AF3"/>
    <w:rsid w:val="00405C5D"/>
    <w:rsid w:val="00406A5A"/>
    <w:rsid w:val="00410E4A"/>
    <w:rsid w:val="00412B8A"/>
    <w:rsid w:val="00412B9D"/>
    <w:rsid w:val="00412E00"/>
    <w:rsid w:val="004132D6"/>
    <w:rsid w:val="00413F45"/>
    <w:rsid w:val="00417076"/>
    <w:rsid w:val="004173CC"/>
    <w:rsid w:val="00417414"/>
    <w:rsid w:val="004203E0"/>
    <w:rsid w:val="00420BD3"/>
    <w:rsid w:val="00420D99"/>
    <w:rsid w:val="00421E82"/>
    <w:rsid w:val="0042223F"/>
    <w:rsid w:val="0042295A"/>
    <w:rsid w:val="00423B6E"/>
    <w:rsid w:val="00424698"/>
    <w:rsid w:val="0042504E"/>
    <w:rsid w:val="004251E5"/>
    <w:rsid w:val="00425CF4"/>
    <w:rsid w:val="00426AF5"/>
    <w:rsid w:val="00427310"/>
    <w:rsid w:val="0042736A"/>
    <w:rsid w:val="00427CF5"/>
    <w:rsid w:val="0043138B"/>
    <w:rsid w:val="00431ED5"/>
    <w:rsid w:val="00432052"/>
    <w:rsid w:val="00432F59"/>
    <w:rsid w:val="004334D1"/>
    <w:rsid w:val="0043459C"/>
    <w:rsid w:val="0043470D"/>
    <w:rsid w:val="00437DAE"/>
    <w:rsid w:val="004413C0"/>
    <w:rsid w:val="0044167F"/>
    <w:rsid w:val="004420C5"/>
    <w:rsid w:val="0044391E"/>
    <w:rsid w:val="004443BD"/>
    <w:rsid w:val="00444459"/>
    <w:rsid w:val="004445B9"/>
    <w:rsid w:val="00444AD7"/>
    <w:rsid w:val="00444F0D"/>
    <w:rsid w:val="00446977"/>
    <w:rsid w:val="00447238"/>
    <w:rsid w:val="004475E5"/>
    <w:rsid w:val="00447FAC"/>
    <w:rsid w:val="00450A7F"/>
    <w:rsid w:val="00453FA8"/>
    <w:rsid w:val="00454A9C"/>
    <w:rsid w:val="004550AF"/>
    <w:rsid w:val="00455EE3"/>
    <w:rsid w:val="00456F54"/>
    <w:rsid w:val="0045746A"/>
    <w:rsid w:val="00460A31"/>
    <w:rsid w:val="00460B4C"/>
    <w:rsid w:val="00461E5F"/>
    <w:rsid w:val="00462933"/>
    <w:rsid w:val="00463146"/>
    <w:rsid w:val="004637B9"/>
    <w:rsid w:val="0046394D"/>
    <w:rsid w:val="0046410C"/>
    <w:rsid w:val="00464AA1"/>
    <w:rsid w:val="00466960"/>
    <w:rsid w:val="004675D9"/>
    <w:rsid w:val="00467968"/>
    <w:rsid w:val="0047066C"/>
    <w:rsid w:val="00470ADE"/>
    <w:rsid w:val="00471703"/>
    <w:rsid w:val="00472FA9"/>
    <w:rsid w:val="00474682"/>
    <w:rsid w:val="00475D12"/>
    <w:rsid w:val="00475DC8"/>
    <w:rsid w:val="00476D2F"/>
    <w:rsid w:val="004777EE"/>
    <w:rsid w:val="00481E42"/>
    <w:rsid w:val="00483BD4"/>
    <w:rsid w:val="004848CD"/>
    <w:rsid w:val="00485944"/>
    <w:rsid w:val="00485BAA"/>
    <w:rsid w:val="00485E83"/>
    <w:rsid w:val="0048663B"/>
    <w:rsid w:val="00486B92"/>
    <w:rsid w:val="00486F51"/>
    <w:rsid w:val="00487584"/>
    <w:rsid w:val="00487C96"/>
    <w:rsid w:val="004910DF"/>
    <w:rsid w:val="004912BC"/>
    <w:rsid w:val="004912D8"/>
    <w:rsid w:val="00491BB3"/>
    <w:rsid w:val="00492F48"/>
    <w:rsid w:val="00493F02"/>
    <w:rsid w:val="0049466E"/>
    <w:rsid w:val="00496931"/>
    <w:rsid w:val="004A117C"/>
    <w:rsid w:val="004A1486"/>
    <w:rsid w:val="004A1794"/>
    <w:rsid w:val="004A185B"/>
    <w:rsid w:val="004A2647"/>
    <w:rsid w:val="004A2DE7"/>
    <w:rsid w:val="004A4D0B"/>
    <w:rsid w:val="004A7499"/>
    <w:rsid w:val="004B09FD"/>
    <w:rsid w:val="004B167A"/>
    <w:rsid w:val="004B1C23"/>
    <w:rsid w:val="004B24C0"/>
    <w:rsid w:val="004B27AC"/>
    <w:rsid w:val="004B2FCB"/>
    <w:rsid w:val="004B4226"/>
    <w:rsid w:val="004B450B"/>
    <w:rsid w:val="004B4931"/>
    <w:rsid w:val="004B4D51"/>
    <w:rsid w:val="004B4D5F"/>
    <w:rsid w:val="004B64FF"/>
    <w:rsid w:val="004B69E0"/>
    <w:rsid w:val="004B6B5A"/>
    <w:rsid w:val="004B6F65"/>
    <w:rsid w:val="004B741D"/>
    <w:rsid w:val="004B7597"/>
    <w:rsid w:val="004B79FC"/>
    <w:rsid w:val="004C090D"/>
    <w:rsid w:val="004C0BAC"/>
    <w:rsid w:val="004C0C5D"/>
    <w:rsid w:val="004C0F93"/>
    <w:rsid w:val="004C1438"/>
    <w:rsid w:val="004C17FA"/>
    <w:rsid w:val="004C4806"/>
    <w:rsid w:val="004C4C59"/>
    <w:rsid w:val="004C5125"/>
    <w:rsid w:val="004C6EB5"/>
    <w:rsid w:val="004C760D"/>
    <w:rsid w:val="004C7693"/>
    <w:rsid w:val="004D00F7"/>
    <w:rsid w:val="004D06CD"/>
    <w:rsid w:val="004D1C03"/>
    <w:rsid w:val="004D287E"/>
    <w:rsid w:val="004D2CC1"/>
    <w:rsid w:val="004D3398"/>
    <w:rsid w:val="004D3D56"/>
    <w:rsid w:val="004D4204"/>
    <w:rsid w:val="004D432C"/>
    <w:rsid w:val="004D45BE"/>
    <w:rsid w:val="004D5541"/>
    <w:rsid w:val="004D57D3"/>
    <w:rsid w:val="004D6CBB"/>
    <w:rsid w:val="004D7905"/>
    <w:rsid w:val="004E020B"/>
    <w:rsid w:val="004E068D"/>
    <w:rsid w:val="004E0BB7"/>
    <w:rsid w:val="004E20E4"/>
    <w:rsid w:val="004E225F"/>
    <w:rsid w:val="004E2390"/>
    <w:rsid w:val="004E3628"/>
    <w:rsid w:val="004E5816"/>
    <w:rsid w:val="004E5C9B"/>
    <w:rsid w:val="004E6D52"/>
    <w:rsid w:val="004E7239"/>
    <w:rsid w:val="004F0266"/>
    <w:rsid w:val="004F18AA"/>
    <w:rsid w:val="004F257F"/>
    <w:rsid w:val="004F2974"/>
    <w:rsid w:val="004F36A9"/>
    <w:rsid w:val="004F3BE6"/>
    <w:rsid w:val="004F40D1"/>
    <w:rsid w:val="004F4B6E"/>
    <w:rsid w:val="004F554F"/>
    <w:rsid w:val="004F5673"/>
    <w:rsid w:val="004F642C"/>
    <w:rsid w:val="004F6C36"/>
    <w:rsid w:val="004F7056"/>
    <w:rsid w:val="004F72B0"/>
    <w:rsid w:val="004F7DD3"/>
    <w:rsid w:val="00500A83"/>
    <w:rsid w:val="00500D76"/>
    <w:rsid w:val="00501962"/>
    <w:rsid w:val="005020A9"/>
    <w:rsid w:val="00503CC3"/>
    <w:rsid w:val="00504B34"/>
    <w:rsid w:val="00504C45"/>
    <w:rsid w:val="00505EA1"/>
    <w:rsid w:val="00506515"/>
    <w:rsid w:val="005067A4"/>
    <w:rsid w:val="005075DB"/>
    <w:rsid w:val="00510C3F"/>
    <w:rsid w:val="00510CEC"/>
    <w:rsid w:val="0051176A"/>
    <w:rsid w:val="00513303"/>
    <w:rsid w:val="00513B25"/>
    <w:rsid w:val="005140A5"/>
    <w:rsid w:val="005143B1"/>
    <w:rsid w:val="005143CE"/>
    <w:rsid w:val="005145F3"/>
    <w:rsid w:val="0051467B"/>
    <w:rsid w:val="00514F4B"/>
    <w:rsid w:val="005164B5"/>
    <w:rsid w:val="00517E50"/>
    <w:rsid w:val="005202A9"/>
    <w:rsid w:val="00520B69"/>
    <w:rsid w:val="005210B7"/>
    <w:rsid w:val="00521232"/>
    <w:rsid w:val="005219C9"/>
    <w:rsid w:val="00521BEE"/>
    <w:rsid w:val="00523B2A"/>
    <w:rsid w:val="005245B5"/>
    <w:rsid w:val="005249FB"/>
    <w:rsid w:val="00524B60"/>
    <w:rsid w:val="005253EA"/>
    <w:rsid w:val="005259AB"/>
    <w:rsid w:val="005260A5"/>
    <w:rsid w:val="00526508"/>
    <w:rsid w:val="005265E0"/>
    <w:rsid w:val="00526761"/>
    <w:rsid w:val="00526F66"/>
    <w:rsid w:val="00527B49"/>
    <w:rsid w:val="00527F29"/>
    <w:rsid w:val="00530558"/>
    <w:rsid w:val="00530625"/>
    <w:rsid w:val="005306D1"/>
    <w:rsid w:val="00530A4B"/>
    <w:rsid w:val="00530C5D"/>
    <w:rsid w:val="005314E7"/>
    <w:rsid w:val="0053163F"/>
    <w:rsid w:val="0053167C"/>
    <w:rsid w:val="00532B42"/>
    <w:rsid w:val="0053335F"/>
    <w:rsid w:val="005335C8"/>
    <w:rsid w:val="00533EFF"/>
    <w:rsid w:val="0053521C"/>
    <w:rsid w:val="005360A6"/>
    <w:rsid w:val="0053624A"/>
    <w:rsid w:val="0053688F"/>
    <w:rsid w:val="00536FB4"/>
    <w:rsid w:val="005400BF"/>
    <w:rsid w:val="00540284"/>
    <w:rsid w:val="005409E2"/>
    <w:rsid w:val="005421E7"/>
    <w:rsid w:val="00542BA9"/>
    <w:rsid w:val="00543B9B"/>
    <w:rsid w:val="00544634"/>
    <w:rsid w:val="005448D1"/>
    <w:rsid w:val="00544D76"/>
    <w:rsid w:val="00545286"/>
    <w:rsid w:val="00545CCE"/>
    <w:rsid w:val="005466EB"/>
    <w:rsid w:val="00546FA2"/>
    <w:rsid w:val="00550229"/>
    <w:rsid w:val="0055253C"/>
    <w:rsid w:val="00552BAF"/>
    <w:rsid w:val="005530E9"/>
    <w:rsid w:val="00555068"/>
    <w:rsid w:val="005570BC"/>
    <w:rsid w:val="00560228"/>
    <w:rsid w:val="005618FE"/>
    <w:rsid w:val="00561DA9"/>
    <w:rsid w:val="005627FC"/>
    <w:rsid w:val="00564412"/>
    <w:rsid w:val="005652F7"/>
    <w:rsid w:val="00565659"/>
    <w:rsid w:val="00567CE6"/>
    <w:rsid w:val="0057009A"/>
    <w:rsid w:val="00571D1A"/>
    <w:rsid w:val="00572FA3"/>
    <w:rsid w:val="00573819"/>
    <w:rsid w:val="005748C7"/>
    <w:rsid w:val="00574B77"/>
    <w:rsid w:val="005750D7"/>
    <w:rsid w:val="00575329"/>
    <w:rsid w:val="005761CA"/>
    <w:rsid w:val="005765E5"/>
    <w:rsid w:val="005773A1"/>
    <w:rsid w:val="0057767A"/>
    <w:rsid w:val="00577A41"/>
    <w:rsid w:val="005809D4"/>
    <w:rsid w:val="00580B33"/>
    <w:rsid w:val="00580FE5"/>
    <w:rsid w:val="005816E3"/>
    <w:rsid w:val="00581740"/>
    <w:rsid w:val="00581791"/>
    <w:rsid w:val="00581D86"/>
    <w:rsid w:val="00582119"/>
    <w:rsid w:val="00582A91"/>
    <w:rsid w:val="00582A9F"/>
    <w:rsid w:val="00582DBB"/>
    <w:rsid w:val="005830A6"/>
    <w:rsid w:val="0058477F"/>
    <w:rsid w:val="00585CDF"/>
    <w:rsid w:val="00586350"/>
    <w:rsid w:val="00586902"/>
    <w:rsid w:val="00586C2D"/>
    <w:rsid w:val="00587926"/>
    <w:rsid w:val="0059043F"/>
    <w:rsid w:val="00592A6B"/>
    <w:rsid w:val="00593463"/>
    <w:rsid w:val="0059415B"/>
    <w:rsid w:val="005949D7"/>
    <w:rsid w:val="005949EE"/>
    <w:rsid w:val="00595067"/>
    <w:rsid w:val="00595344"/>
    <w:rsid w:val="00595C48"/>
    <w:rsid w:val="0059638D"/>
    <w:rsid w:val="00596987"/>
    <w:rsid w:val="00596A2C"/>
    <w:rsid w:val="00596AB3"/>
    <w:rsid w:val="00596DAE"/>
    <w:rsid w:val="00596FF0"/>
    <w:rsid w:val="00597151"/>
    <w:rsid w:val="0059746C"/>
    <w:rsid w:val="005974F5"/>
    <w:rsid w:val="005A0127"/>
    <w:rsid w:val="005A0527"/>
    <w:rsid w:val="005A0A1E"/>
    <w:rsid w:val="005A12C0"/>
    <w:rsid w:val="005A200E"/>
    <w:rsid w:val="005A314E"/>
    <w:rsid w:val="005A3B3F"/>
    <w:rsid w:val="005A3E3C"/>
    <w:rsid w:val="005A5495"/>
    <w:rsid w:val="005A5568"/>
    <w:rsid w:val="005A578C"/>
    <w:rsid w:val="005A6823"/>
    <w:rsid w:val="005A7695"/>
    <w:rsid w:val="005A7B61"/>
    <w:rsid w:val="005B05B0"/>
    <w:rsid w:val="005B3557"/>
    <w:rsid w:val="005B3F42"/>
    <w:rsid w:val="005B409A"/>
    <w:rsid w:val="005B431D"/>
    <w:rsid w:val="005B4320"/>
    <w:rsid w:val="005B460D"/>
    <w:rsid w:val="005B4F1A"/>
    <w:rsid w:val="005B5256"/>
    <w:rsid w:val="005B5714"/>
    <w:rsid w:val="005B61E6"/>
    <w:rsid w:val="005B6961"/>
    <w:rsid w:val="005C0232"/>
    <w:rsid w:val="005C0798"/>
    <w:rsid w:val="005C1007"/>
    <w:rsid w:val="005C1549"/>
    <w:rsid w:val="005C2951"/>
    <w:rsid w:val="005C2B17"/>
    <w:rsid w:val="005C3748"/>
    <w:rsid w:val="005C385C"/>
    <w:rsid w:val="005C3C35"/>
    <w:rsid w:val="005C5C9B"/>
    <w:rsid w:val="005C6020"/>
    <w:rsid w:val="005C708F"/>
    <w:rsid w:val="005D0648"/>
    <w:rsid w:val="005D0789"/>
    <w:rsid w:val="005D0973"/>
    <w:rsid w:val="005D120B"/>
    <w:rsid w:val="005D1E77"/>
    <w:rsid w:val="005D2E63"/>
    <w:rsid w:val="005D3125"/>
    <w:rsid w:val="005D3BF4"/>
    <w:rsid w:val="005D3D2B"/>
    <w:rsid w:val="005D443A"/>
    <w:rsid w:val="005D4DA7"/>
    <w:rsid w:val="005D5C83"/>
    <w:rsid w:val="005D5D03"/>
    <w:rsid w:val="005D7E0C"/>
    <w:rsid w:val="005E0917"/>
    <w:rsid w:val="005E101D"/>
    <w:rsid w:val="005E393D"/>
    <w:rsid w:val="005E4D63"/>
    <w:rsid w:val="005E5A8C"/>
    <w:rsid w:val="005E60D0"/>
    <w:rsid w:val="005E63A5"/>
    <w:rsid w:val="005E6415"/>
    <w:rsid w:val="005E6502"/>
    <w:rsid w:val="005E6624"/>
    <w:rsid w:val="005E69C7"/>
    <w:rsid w:val="005F037A"/>
    <w:rsid w:val="005F150D"/>
    <w:rsid w:val="005F2045"/>
    <w:rsid w:val="005F2348"/>
    <w:rsid w:val="005F2921"/>
    <w:rsid w:val="005F33B3"/>
    <w:rsid w:val="005F4151"/>
    <w:rsid w:val="005F4551"/>
    <w:rsid w:val="005F534B"/>
    <w:rsid w:val="005F5692"/>
    <w:rsid w:val="005F6307"/>
    <w:rsid w:val="005F6DD2"/>
    <w:rsid w:val="00601219"/>
    <w:rsid w:val="0060234F"/>
    <w:rsid w:val="00602938"/>
    <w:rsid w:val="00602B9A"/>
    <w:rsid w:val="00603347"/>
    <w:rsid w:val="0060381D"/>
    <w:rsid w:val="0060409F"/>
    <w:rsid w:val="00604438"/>
    <w:rsid w:val="00604FB5"/>
    <w:rsid w:val="00605374"/>
    <w:rsid w:val="00605C39"/>
    <w:rsid w:val="006065C6"/>
    <w:rsid w:val="00607DB4"/>
    <w:rsid w:val="006101D7"/>
    <w:rsid w:val="00610228"/>
    <w:rsid w:val="00610552"/>
    <w:rsid w:val="006106FF"/>
    <w:rsid w:val="0061141E"/>
    <w:rsid w:val="00611882"/>
    <w:rsid w:val="0061229A"/>
    <w:rsid w:val="006126ED"/>
    <w:rsid w:val="00612BB0"/>
    <w:rsid w:val="00613377"/>
    <w:rsid w:val="006140F9"/>
    <w:rsid w:val="00616C89"/>
    <w:rsid w:val="006172C8"/>
    <w:rsid w:val="006176E1"/>
    <w:rsid w:val="00617CD3"/>
    <w:rsid w:val="006209A3"/>
    <w:rsid w:val="006215EA"/>
    <w:rsid w:val="00622040"/>
    <w:rsid w:val="0062352C"/>
    <w:rsid w:val="00623D74"/>
    <w:rsid w:val="006267F4"/>
    <w:rsid w:val="00626CA2"/>
    <w:rsid w:val="00627B00"/>
    <w:rsid w:val="006306C3"/>
    <w:rsid w:val="00630854"/>
    <w:rsid w:val="0063164A"/>
    <w:rsid w:val="00631BBC"/>
    <w:rsid w:val="00631EA7"/>
    <w:rsid w:val="006322E0"/>
    <w:rsid w:val="00632CA5"/>
    <w:rsid w:val="00633FE3"/>
    <w:rsid w:val="006346D8"/>
    <w:rsid w:val="00634983"/>
    <w:rsid w:val="00636532"/>
    <w:rsid w:val="00636CD0"/>
    <w:rsid w:val="006425DD"/>
    <w:rsid w:val="00642EE4"/>
    <w:rsid w:val="00643552"/>
    <w:rsid w:val="00645D72"/>
    <w:rsid w:val="00645FA9"/>
    <w:rsid w:val="00646D23"/>
    <w:rsid w:val="0064733E"/>
    <w:rsid w:val="0065023F"/>
    <w:rsid w:val="00651E3D"/>
    <w:rsid w:val="006528D0"/>
    <w:rsid w:val="00653F8E"/>
    <w:rsid w:val="00654043"/>
    <w:rsid w:val="00654C63"/>
    <w:rsid w:val="00655CAF"/>
    <w:rsid w:val="006566DF"/>
    <w:rsid w:val="00656A56"/>
    <w:rsid w:val="00661793"/>
    <w:rsid w:val="00663647"/>
    <w:rsid w:val="00663CC6"/>
    <w:rsid w:val="00663D9C"/>
    <w:rsid w:val="00664E1C"/>
    <w:rsid w:val="0066519F"/>
    <w:rsid w:val="00665A1D"/>
    <w:rsid w:val="006668F0"/>
    <w:rsid w:val="00666CE4"/>
    <w:rsid w:val="00667085"/>
    <w:rsid w:val="006671DF"/>
    <w:rsid w:val="006704BF"/>
    <w:rsid w:val="00670D87"/>
    <w:rsid w:val="00671B28"/>
    <w:rsid w:val="006722DA"/>
    <w:rsid w:val="006735A1"/>
    <w:rsid w:val="006740EF"/>
    <w:rsid w:val="0067419A"/>
    <w:rsid w:val="00674B19"/>
    <w:rsid w:val="00674EB2"/>
    <w:rsid w:val="00674FD7"/>
    <w:rsid w:val="00674FE6"/>
    <w:rsid w:val="006750AF"/>
    <w:rsid w:val="0067576D"/>
    <w:rsid w:val="00676A9A"/>
    <w:rsid w:val="00677137"/>
    <w:rsid w:val="006771A5"/>
    <w:rsid w:val="0067780C"/>
    <w:rsid w:val="006802CD"/>
    <w:rsid w:val="00680753"/>
    <w:rsid w:val="00681017"/>
    <w:rsid w:val="00681F9C"/>
    <w:rsid w:val="00684F8C"/>
    <w:rsid w:val="006859F5"/>
    <w:rsid w:val="00685DC4"/>
    <w:rsid w:val="00686647"/>
    <w:rsid w:val="00686716"/>
    <w:rsid w:val="00686ADA"/>
    <w:rsid w:val="00690AAA"/>
    <w:rsid w:val="00694333"/>
    <w:rsid w:val="006951E5"/>
    <w:rsid w:val="00695344"/>
    <w:rsid w:val="00695450"/>
    <w:rsid w:val="006961C8"/>
    <w:rsid w:val="006970B9"/>
    <w:rsid w:val="00697606"/>
    <w:rsid w:val="00697B57"/>
    <w:rsid w:val="006A18EB"/>
    <w:rsid w:val="006A2E88"/>
    <w:rsid w:val="006A2EA3"/>
    <w:rsid w:val="006A3726"/>
    <w:rsid w:val="006A39E2"/>
    <w:rsid w:val="006A473F"/>
    <w:rsid w:val="006A4D10"/>
    <w:rsid w:val="006A50EF"/>
    <w:rsid w:val="006A61D8"/>
    <w:rsid w:val="006A69F0"/>
    <w:rsid w:val="006A6FF5"/>
    <w:rsid w:val="006A700F"/>
    <w:rsid w:val="006A7075"/>
    <w:rsid w:val="006A70CA"/>
    <w:rsid w:val="006A7424"/>
    <w:rsid w:val="006B1972"/>
    <w:rsid w:val="006B3BBE"/>
    <w:rsid w:val="006B415E"/>
    <w:rsid w:val="006B4AA1"/>
    <w:rsid w:val="006B4C9F"/>
    <w:rsid w:val="006B61FE"/>
    <w:rsid w:val="006B646D"/>
    <w:rsid w:val="006B7243"/>
    <w:rsid w:val="006B76B1"/>
    <w:rsid w:val="006C1789"/>
    <w:rsid w:val="006C1859"/>
    <w:rsid w:val="006C1908"/>
    <w:rsid w:val="006C1955"/>
    <w:rsid w:val="006C1A08"/>
    <w:rsid w:val="006C207B"/>
    <w:rsid w:val="006C4742"/>
    <w:rsid w:val="006C5395"/>
    <w:rsid w:val="006C5415"/>
    <w:rsid w:val="006C574A"/>
    <w:rsid w:val="006C6515"/>
    <w:rsid w:val="006C7357"/>
    <w:rsid w:val="006C74DC"/>
    <w:rsid w:val="006D16F6"/>
    <w:rsid w:val="006D24A4"/>
    <w:rsid w:val="006D2D01"/>
    <w:rsid w:val="006D2EE1"/>
    <w:rsid w:val="006D3AB9"/>
    <w:rsid w:val="006D4A42"/>
    <w:rsid w:val="006D5082"/>
    <w:rsid w:val="006D65F6"/>
    <w:rsid w:val="006D698C"/>
    <w:rsid w:val="006D6E93"/>
    <w:rsid w:val="006D712C"/>
    <w:rsid w:val="006E07E8"/>
    <w:rsid w:val="006E0F38"/>
    <w:rsid w:val="006E101A"/>
    <w:rsid w:val="006E144D"/>
    <w:rsid w:val="006E2274"/>
    <w:rsid w:val="006E3836"/>
    <w:rsid w:val="006E38EF"/>
    <w:rsid w:val="006E400E"/>
    <w:rsid w:val="006E4E5A"/>
    <w:rsid w:val="006E4F88"/>
    <w:rsid w:val="006E5DE1"/>
    <w:rsid w:val="006E6130"/>
    <w:rsid w:val="006E63B3"/>
    <w:rsid w:val="006E6EB2"/>
    <w:rsid w:val="006E72E4"/>
    <w:rsid w:val="006F01AF"/>
    <w:rsid w:val="006F0D3E"/>
    <w:rsid w:val="006F0E2F"/>
    <w:rsid w:val="006F2D5E"/>
    <w:rsid w:val="006F3857"/>
    <w:rsid w:val="006F3FEE"/>
    <w:rsid w:val="006F5059"/>
    <w:rsid w:val="006F58EE"/>
    <w:rsid w:val="006F5908"/>
    <w:rsid w:val="006F6406"/>
    <w:rsid w:val="006F74B3"/>
    <w:rsid w:val="006F751C"/>
    <w:rsid w:val="0070188B"/>
    <w:rsid w:val="00701E7E"/>
    <w:rsid w:val="00703204"/>
    <w:rsid w:val="007038B3"/>
    <w:rsid w:val="00704555"/>
    <w:rsid w:val="00704E5D"/>
    <w:rsid w:val="007063D9"/>
    <w:rsid w:val="00706971"/>
    <w:rsid w:val="0070769E"/>
    <w:rsid w:val="00707AE5"/>
    <w:rsid w:val="007100F7"/>
    <w:rsid w:val="0071167E"/>
    <w:rsid w:val="00711770"/>
    <w:rsid w:val="007117F7"/>
    <w:rsid w:val="00712451"/>
    <w:rsid w:val="007129CB"/>
    <w:rsid w:val="00713728"/>
    <w:rsid w:val="00714B83"/>
    <w:rsid w:val="0071558D"/>
    <w:rsid w:val="0071767D"/>
    <w:rsid w:val="00717732"/>
    <w:rsid w:val="007177CF"/>
    <w:rsid w:val="00717CB4"/>
    <w:rsid w:val="00717ED3"/>
    <w:rsid w:val="0072117E"/>
    <w:rsid w:val="00722075"/>
    <w:rsid w:val="007221CA"/>
    <w:rsid w:val="0072451B"/>
    <w:rsid w:val="00725B16"/>
    <w:rsid w:val="0072668C"/>
    <w:rsid w:val="00726BA5"/>
    <w:rsid w:val="0072743C"/>
    <w:rsid w:val="00727D22"/>
    <w:rsid w:val="00727D63"/>
    <w:rsid w:val="00727E02"/>
    <w:rsid w:val="00730D24"/>
    <w:rsid w:val="00732427"/>
    <w:rsid w:val="0073441E"/>
    <w:rsid w:val="007347B7"/>
    <w:rsid w:val="00734B2D"/>
    <w:rsid w:val="00734E7A"/>
    <w:rsid w:val="00735350"/>
    <w:rsid w:val="007358A8"/>
    <w:rsid w:val="00735E41"/>
    <w:rsid w:val="007363B6"/>
    <w:rsid w:val="007371A4"/>
    <w:rsid w:val="0073734A"/>
    <w:rsid w:val="007374DB"/>
    <w:rsid w:val="00737A20"/>
    <w:rsid w:val="00741C65"/>
    <w:rsid w:val="00742042"/>
    <w:rsid w:val="00742D7E"/>
    <w:rsid w:val="0074327A"/>
    <w:rsid w:val="00743C70"/>
    <w:rsid w:val="00744191"/>
    <w:rsid w:val="00744518"/>
    <w:rsid w:val="00744FF6"/>
    <w:rsid w:val="007451BA"/>
    <w:rsid w:val="00745213"/>
    <w:rsid w:val="007460D9"/>
    <w:rsid w:val="00746695"/>
    <w:rsid w:val="00746FB9"/>
    <w:rsid w:val="00747910"/>
    <w:rsid w:val="007505C9"/>
    <w:rsid w:val="00750C9E"/>
    <w:rsid w:val="007514DC"/>
    <w:rsid w:val="00752096"/>
    <w:rsid w:val="0075257D"/>
    <w:rsid w:val="00752A3C"/>
    <w:rsid w:val="0075323F"/>
    <w:rsid w:val="00753898"/>
    <w:rsid w:val="0075413D"/>
    <w:rsid w:val="007541D6"/>
    <w:rsid w:val="00754C76"/>
    <w:rsid w:val="00754D3E"/>
    <w:rsid w:val="00755222"/>
    <w:rsid w:val="00757872"/>
    <w:rsid w:val="007601AE"/>
    <w:rsid w:val="007618A2"/>
    <w:rsid w:val="00761E4B"/>
    <w:rsid w:val="007640FB"/>
    <w:rsid w:val="00764B70"/>
    <w:rsid w:val="00764DC8"/>
    <w:rsid w:val="00765712"/>
    <w:rsid w:val="00766DF7"/>
    <w:rsid w:val="0076741B"/>
    <w:rsid w:val="00767BB3"/>
    <w:rsid w:val="007706D9"/>
    <w:rsid w:val="007706E1"/>
    <w:rsid w:val="00770908"/>
    <w:rsid w:val="0077160D"/>
    <w:rsid w:val="007724F2"/>
    <w:rsid w:val="007736A3"/>
    <w:rsid w:val="0077389C"/>
    <w:rsid w:val="0077570F"/>
    <w:rsid w:val="007761CE"/>
    <w:rsid w:val="0077635B"/>
    <w:rsid w:val="00781B68"/>
    <w:rsid w:val="00782222"/>
    <w:rsid w:val="00782920"/>
    <w:rsid w:val="00782D99"/>
    <w:rsid w:val="00782EBA"/>
    <w:rsid w:val="007837C4"/>
    <w:rsid w:val="00783826"/>
    <w:rsid w:val="00783FB3"/>
    <w:rsid w:val="0078462B"/>
    <w:rsid w:val="007848FD"/>
    <w:rsid w:val="00786846"/>
    <w:rsid w:val="00786B20"/>
    <w:rsid w:val="0078712A"/>
    <w:rsid w:val="00787257"/>
    <w:rsid w:val="007876C9"/>
    <w:rsid w:val="00787944"/>
    <w:rsid w:val="00791C6D"/>
    <w:rsid w:val="00791FDB"/>
    <w:rsid w:val="0079243C"/>
    <w:rsid w:val="00793B26"/>
    <w:rsid w:val="00794379"/>
    <w:rsid w:val="00794624"/>
    <w:rsid w:val="007957AC"/>
    <w:rsid w:val="00797851"/>
    <w:rsid w:val="00797C3F"/>
    <w:rsid w:val="007A061B"/>
    <w:rsid w:val="007A0899"/>
    <w:rsid w:val="007A0948"/>
    <w:rsid w:val="007A0F39"/>
    <w:rsid w:val="007A26E0"/>
    <w:rsid w:val="007A280D"/>
    <w:rsid w:val="007A2A98"/>
    <w:rsid w:val="007A2F9A"/>
    <w:rsid w:val="007A3CC2"/>
    <w:rsid w:val="007A50CF"/>
    <w:rsid w:val="007A5D41"/>
    <w:rsid w:val="007A666C"/>
    <w:rsid w:val="007A690F"/>
    <w:rsid w:val="007A7B6A"/>
    <w:rsid w:val="007A7EA9"/>
    <w:rsid w:val="007A7F1A"/>
    <w:rsid w:val="007A7FE3"/>
    <w:rsid w:val="007B0324"/>
    <w:rsid w:val="007B054E"/>
    <w:rsid w:val="007B05A1"/>
    <w:rsid w:val="007B0987"/>
    <w:rsid w:val="007B0B87"/>
    <w:rsid w:val="007B0C28"/>
    <w:rsid w:val="007B0EEB"/>
    <w:rsid w:val="007B2DA1"/>
    <w:rsid w:val="007B356F"/>
    <w:rsid w:val="007B3EDA"/>
    <w:rsid w:val="007B3F65"/>
    <w:rsid w:val="007B3F8A"/>
    <w:rsid w:val="007B52F7"/>
    <w:rsid w:val="007B61CF"/>
    <w:rsid w:val="007B6446"/>
    <w:rsid w:val="007B6CF8"/>
    <w:rsid w:val="007B6F29"/>
    <w:rsid w:val="007B761E"/>
    <w:rsid w:val="007B77B1"/>
    <w:rsid w:val="007B7A23"/>
    <w:rsid w:val="007C05F6"/>
    <w:rsid w:val="007C070D"/>
    <w:rsid w:val="007C1375"/>
    <w:rsid w:val="007C3153"/>
    <w:rsid w:val="007C3E92"/>
    <w:rsid w:val="007C48F4"/>
    <w:rsid w:val="007C4F73"/>
    <w:rsid w:val="007C5677"/>
    <w:rsid w:val="007D0690"/>
    <w:rsid w:val="007D25CA"/>
    <w:rsid w:val="007D2EAD"/>
    <w:rsid w:val="007D4874"/>
    <w:rsid w:val="007D4E3D"/>
    <w:rsid w:val="007E0488"/>
    <w:rsid w:val="007E0B2A"/>
    <w:rsid w:val="007E23A3"/>
    <w:rsid w:val="007E2E67"/>
    <w:rsid w:val="007E3DED"/>
    <w:rsid w:val="007E3F19"/>
    <w:rsid w:val="007E45F2"/>
    <w:rsid w:val="007E49A5"/>
    <w:rsid w:val="007E4DB7"/>
    <w:rsid w:val="007E52BD"/>
    <w:rsid w:val="007E56A8"/>
    <w:rsid w:val="007E7283"/>
    <w:rsid w:val="007F0768"/>
    <w:rsid w:val="007F0A71"/>
    <w:rsid w:val="007F11D9"/>
    <w:rsid w:val="007F17ED"/>
    <w:rsid w:val="007F1A72"/>
    <w:rsid w:val="007F2DF3"/>
    <w:rsid w:val="007F39D4"/>
    <w:rsid w:val="007F6B04"/>
    <w:rsid w:val="007F767F"/>
    <w:rsid w:val="007F7CC5"/>
    <w:rsid w:val="0080384E"/>
    <w:rsid w:val="00803F20"/>
    <w:rsid w:val="00804015"/>
    <w:rsid w:val="00804040"/>
    <w:rsid w:val="00804319"/>
    <w:rsid w:val="00805AD1"/>
    <w:rsid w:val="008063B1"/>
    <w:rsid w:val="00806648"/>
    <w:rsid w:val="00806B60"/>
    <w:rsid w:val="00806FD0"/>
    <w:rsid w:val="00807514"/>
    <w:rsid w:val="008076FA"/>
    <w:rsid w:val="0081232C"/>
    <w:rsid w:val="0081280F"/>
    <w:rsid w:val="008144C3"/>
    <w:rsid w:val="00815398"/>
    <w:rsid w:val="00815479"/>
    <w:rsid w:val="008160DC"/>
    <w:rsid w:val="0081688E"/>
    <w:rsid w:val="008168A9"/>
    <w:rsid w:val="00816E80"/>
    <w:rsid w:val="008176E7"/>
    <w:rsid w:val="00821959"/>
    <w:rsid w:val="00821AD0"/>
    <w:rsid w:val="00822EF9"/>
    <w:rsid w:val="008230BA"/>
    <w:rsid w:val="008232C7"/>
    <w:rsid w:val="008236E5"/>
    <w:rsid w:val="00823A2F"/>
    <w:rsid w:val="00824388"/>
    <w:rsid w:val="0082465F"/>
    <w:rsid w:val="00824B78"/>
    <w:rsid w:val="00824BE3"/>
    <w:rsid w:val="00824E55"/>
    <w:rsid w:val="00825B74"/>
    <w:rsid w:val="00825DBE"/>
    <w:rsid w:val="008268C9"/>
    <w:rsid w:val="00826D08"/>
    <w:rsid w:val="00827B29"/>
    <w:rsid w:val="00827C2C"/>
    <w:rsid w:val="00827C65"/>
    <w:rsid w:val="00827E18"/>
    <w:rsid w:val="0083108B"/>
    <w:rsid w:val="00831170"/>
    <w:rsid w:val="0083137D"/>
    <w:rsid w:val="00831A58"/>
    <w:rsid w:val="008324F1"/>
    <w:rsid w:val="00833A52"/>
    <w:rsid w:val="008343A7"/>
    <w:rsid w:val="00836B85"/>
    <w:rsid w:val="00837B4C"/>
    <w:rsid w:val="00837B52"/>
    <w:rsid w:val="00840CB7"/>
    <w:rsid w:val="008423D8"/>
    <w:rsid w:val="00842C01"/>
    <w:rsid w:val="0084307D"/>
    <w:rsid w:val="008434A7"/>
    <w:rsid w:val="00843CA0"/>
    <w:rsid w:val="008470A4"/>
    <w:rsid w:val="00847FD8"/>
    <w:rsid w:val="0085116B"/>
    <w:rsid w:val="008511A2"/>
    <w:rsid w:val="00851499"/>
    <w:rsid w:val="008517E8"/>
    <w:rsid w:val="008522B8"/>
    <w:rsid w:val="008534ED"/>
    <w:rsid w:val="00853563"/>
    <w:rsid w:val="00854271"/>
    <w:rsid w:val="0085435C"/>
    <w:rsid w:val="00854955"/>
    <w:rsid w:val="00856034"/>
    <w:rsid w:val="00856367"/>
    <w:rsid w:val="0085637D"/>
    <w:rsid w:val="00856AE8"/>
    <w:rsid w:val="00856E37"/>
    <w:rsid w:val="00857AA6"/>
    <w:rsid w:val="00860393"/>
    <w:rsid w:val="008610F3"/>
    <w:rsid w:val="008617D4"/>
    <w:rsid w:val="00862182"/>
    <w:rsid w:val="00862228"/>
    <w:rsid w:val="008624AB"/>
    <w:rsid w:val="00862A5A"/>
    <w:rsid w:val="00862B13"/>
    <w:rsid w:val="00862B69"/>
    <w:rsid w:val="00862F88"/>
    <w:rsid w:val="008630FF"/>
    <w:rsid w:val="008642B0"/>
    <w:rsid w:val="00866656"/>
    <w:rsid w:val="00866EAB"/>
    <w:rsid w:val="00867713"/>
    <w:rsid w:val="0087208B"/>
    <w:rsid w:val="00872FB5"/>
    <w:rsid w:val="00873CF3"/>
    <w:rsid w:val="00873F85"/>
    <w:rsid w:val="00874796"/>
    <w:rsid w:val="0087485F"/>
    <w:rsid w:val="0087507D"/>
    <w:rsid w:val="00875A09"/>
    <w:rsid w:val="00875F4B"/>
    <w:rsid w:val="00876908"/>
    <w:rsid w:val="00877CB5"/>
    <w:rsid w:val="00880C5B"/>
    <w:rsid w:val="0088130A"/>
    <w:rsid w:val="008825A5"/>
    <w:rsid w:val="008835D2"/>
    <w:rsid w:val="0088448E"/>
    <w:rsid w:val="0088628D"/>
    <w:rsid w:val="00886CBB"/>
    <w:rsid w:val="00887588"/>
    <w:rsid w:val="008875C6"/>
    <w:rsid w:val="00887873"/>
    <w:rsid w:val="008923E9"/>
    <w:rsid w:val="008936DF"/>
    <w:rsid w:val="00893EE0"/>
    <w:rsid w:val="008940B7"/>
    <w:rsid w:val="008940B9"/>
    <w:rsid w:val="0089486B"/>
    <w:rsid w:val="00894A2D"/>
    <w:rsid w:val="00895019"/>
    <w:rsid w:val="008957FC"/>
    <w:rsid w:val="00895939"/>
    <w:rsid w:val="0089697A"/>
    <w:rsid w:val="00896E93"/>
    <w:rsid w:val="0089774E"/>
    <w:rsid w:val="00897943"/>
    <w:rsid w:val="00897C4A"/>
    <w:rsid w:val="008A0536"/>
    <w:rsid w:val="008A2893"/>
    <w:rsid w:val="008A2E53"/>
    <w:rsid w:val="008A36D5"/>
    <w:rsid w:val="008A37E2"/>
    <w:rsid w:val="008A394A"/>
    <w:rsid w:val="008A3B3F"/>
    <w:rsid w:val="008A461B"/>
    <w:rsid w:val="008A51A9"/>
    <w:rsid w:val="008A53CE"/>
    <w:rsid w:val="008A55D0"/>
    <w:rsid w:val="008A600C"/>
    <w:rsid w:val="008A7059"/>
    <w:rsid w:val="008A733D"/>
    <w:rsid w:val="008A7AB3"/>
    <w:rsid w:val="008B097B"/>
    <w:rsid w:val="008B2191"/>
    <w:rsid w:val="008B3509"/>
    <w:rsid w:val="008B3C04"/>
    <w:rsid w:val="008C044A"/>
    <w:rsid w:val="008C0485"/>
    <w:rsid w:val="008C1760"/>
    <w:rsid w:val="008C282B"/>
    <w:rsid w:val="008C3644"/>
    <w:rsid w:val="008C4EC3"/>
    <w:rsid w:val="008C58C8"/>
    <w:rsid w:val="008C64B2"/>
    <w:rsid w:val="008C705F"/>
    <w:rsid w:val="008D071E"/>
    <w:rsid w:val="008D0FC8"/>
    <w:rsid w:val="008D1C51"/>
    <w:rsid w:val="008D3BFF"/>
    <w:rsid w:val="008D43C5"/>
    <w:rsid w:val="008D4586"/>
    <w:rsid w:val="008D49E0"/>
    <w:rsid w:val="008D5146"/>
    <w:rsid w:val="008D5834"/>
    <w:rsid w:val="008D652E"/>
    <w:rsid w:val="008D7207"/>
    <w:rsid w:val="008E013F"/>
    <w:rsid w:val="008E0307"/>
    <w:rsid w:val="008E108E"/>
    <w:rsid w:val="008E15CF"/>
    <w:rsid w:val="008E1C51"/>
    <w:rsid w:val="008E38C2"/>
    <w:rsid w:val="008E4124"/>
    <w:rsid w:val="008E4602"/>
    <w:rsid w:val="008E54CB"/>
    <w:rsid w:val="008E5E72"/>
    <w:rsid w:val="008E65CA"/>
    <w:rsid w:val="008E714D"/>
    <w:rsid w:val="008E795C"/>
    <w:rsid w:val="008F1405"/>
    <w:rsid w:val="008F1B71"/>
    <w:rsid w:val="008F1BE6"/>
    <w:rsid w:val="008F1E7F"/>
    <w:rsid w:val="008F232E"/>
    <w:rsid w:val="008F33A5"/>
    <w:rsid w:val="008F3A67"/>
    <w:rsid w:val="008F4450"/>
    <w:rsid w:val="008F4B50"/>
    <w:rsid w:val="008F50F8"/>
    <w:rsid w:val="008F65FC"/>
    <w:rsid w:val="008F6875"/>
    <w:rsid w:val="00900312"/>
    <w:rsid w:val="00900B53"/>
    <w:rsid w:val="00902284"/>
    <w:rsid w:val="009027F1"/>
    <w:rsid w:val="00902F11"/>
    <w:rsid w:val="00903DB5"/>
    <w:rsid w:val="009054EB"/>
    <w:rsid w:val="009064E4"/>
    <w:rsid w:val="009067D5"/>
    <w:rsid w:val="00906A47"/>
    <w:rsid w:val="009071EE"/>
    <w:rsid w:val="009075FF"/>
    <w:rsid w:val="009116A7"/>
    <w:rsid w:val="0091290A"/>
    <w:rsid w:val="00912D9F"/>
    <w:rsid w:val="00913F25"/>
    <w:rsid w:val="0091410B"/>
    <w:rsid w:val="0091464F"/>
    <w:rsid w:val="009154A6"/>
    <w:rsid w:val="00915E47"/>
    <w:rsid w:val="00917388"/>
    <w:rsid w:val="0092031E"/>
    <w:rsid w:val="00920BC5"/>
    <w:rsid w:val="00920D89"/>
    <w:rsid w:val="00920DB3"/>
    <w:rsid w:val="00921CE3"/>
    <w:rsid w:val="00922F94"/>
    <w:rsid w:val="009238A9"/>
    <w:rsid w:val="009240C2"/>
    <w:rsid w:val="0092487A"/>
    <w:rsid w:val="00924EEC"/>
    <w:rsid w:val="00925175"/>
    <w:rsid w:val="00925873"/>
    <w:rsid w:val="009258BB"/>
    <w:rsid w:val="00926AD0"/>
    <w:rsid w:val="0092718F"/>
    <w:rsid w:val="00927D00"/>
    <w:rsid w:val="009306BA"/>
    <w:rsid w:val="0093096D"/>
    <w:rsid w:val="00930C62"/>
    <w:rsid w:val="0093112A"/>
    <w:rsid w:val="00931FDD"/>
    <w:rsid w:val="009323DF"/>
    <w:rsid w:val="00932876"/>
    <w:rsid w:val="00933C88"/>
    <w:rsid w:val="00934D0B"/>
    <w:rsid w:val="00935458"/>
    <w:rsid w:val="00935527"/>
    <w:rsid w:val="00935F7F"/>
    <w:rsid w:val="009369B4"/>
    <w:rsid w:val="00937023"/>
    <w:rsid w:val="009374E1"/>
    <w:rsid w:val="00937704"/>
    <w:rsid w:val="00937EC7"/>
    <w:rsid w:val="009408C8"/>
    <w:rsid w:val="009413FF"/>
    <w:rsid w:val="00941618"/>
    <w:rsid w:val="00941F2E"/>
    <w:rsid w:val="0094206B"/>
    <w:rsid w:val="00942D25"/>
    <w:rsid w:val="0094314A"/>
    <w:rsid w:val="0094330D"/>
    <w:rsid w:val="0094512A"/>
    <w:rsid w:val="00945F8A"/>
    <w:rsid w:val="00947206"/>
    <w:rsid w:val="00947E37"/>
    <w:rsid w:val="00950342"/>
    <w:rsid w:val="0095129A"/>
    <w:rsid w:val="00951760"/>
    <w:rsid w:val="00951BFB"/>
    <w:rsid w:val="00951C24"/>
    <w:rsid w:val="0095355D"/>
    <w:rsid w:val="00953C34"/>
    <w:rsid w:val="00955436"/>
    <w:rsid w:val="00956050"/>
    <w:rsid w:val="009561E0"/>
    <w:rsid w:val="0095695A"/>
    <w:rsid w:val="009569FE"/>
    <w:rsid w:val="009607B1"/>
    <w:rsid w:val="009613D1"/>
    <w:rsid w:val="00961EBA"/>
    <w:rsid w:val="00962550"/>
    <w:rsid w:val="0096297B"/>
    <w:rsid w:val="00962D68"/>
    <w:rsid w:val="00963F0D"/>
    <w:rsid w:val="00964DF0"/>
    <w:rsid w:val="00965512"/>
    <w:rsid w:val="00965693"/>
    <w:rsid w:val="00965EAC"/>
    <w:rsid w:val="00966265"/>
    <w:rsid w:val="0097028B"/>
    <w:rsid w:val="009711F8"/>
    <w:rsid w:val="0097197D"/>
    <w:rsid w:val="009721CE"/>
    <w:rsid w:val="00972A39"/>
    <w:rsid w:val="00972B62"/>
    <w:rsid w:val="00973BBF"/>
    <w:rsid w:val="00973F7B"/>
    <w:rsid w:val="00974CB3"/>
    <w:rsid w:val="00975D9A"/>
    <w:rsid w:val="00975DCD"/>
    <w:rsid w:val="00975E22"/>
    <w:rsid w:val="009761E8"/>
    <w:rsid w:val="0097667D"/>
    <w:rsid w:val="009770F0"/>
    <w:rsid w:val="0097721A"/>
    <w:rsid w:val="00977701"/>
    <w:rsid w:val="0098143B"/>
    <w:rsid w:val="00981B5E"/>
    <w:rsid w:val="00982A86"/>
    <w:rsid w:val="00982AB1"/>
    <w:rsid w:val="00982D8B"/>
    <w:rsid w:val="0098350F"/>
    <w:rsid w:val="00983E54"/>
    <w:rsid w:val="009849AA"/>
    <w:rsid w:val="00985A77"/>
    <w:rsid w:val="0098647C"/>
    <w:rsid w:val="009866C6"/>
    <w:rsid w:val="00986F95"/>
    <w:rsid w:val="009912D1"/>
    <w:rsid w:val="009918E1"/>
    <w:rsid w:val="009936F4"/>
    <w:rsid w:val="0099425D"/>
    <w:rsid w:val="00995463"/>
    <w:rsid w:val="009954FC"/>
    <w:rsid w:val="0099696C"/>
    <w:rsid w:val="00996D91"/>
    <w:rsid w:val="009A0087"/>
    <w:rsid w:val="009A15E2"/>
    <w:rsid w:val="009A1BE6"/>
    <w:rsid w:val="009A2336"/>
    <w:rsid w:val="009A36F4"/>
    <w:rsid w:val="009A3BC8"/>
    <w:rsid w:val="009A3BE3"/>
    <w:rsid w:val="009A3D2E"/>
    <w:rsid w:val="009A3DB1"/>
    <w:rsid w:val="009A46EC"/>
    <w:rsid w:val="009A529E"/>
    <w:rsid w:val="009A5473"/>
    <w:rsid w:val="009A694D"/>
    <w:rsid w:val="009A727F"/>
    <w:rsid w:val="009A75DD"/>
    <w:rsid w:val="009A75E5"/>
    <w:rsid w:val="009A77C3"/>
    <w:rsid w:val="009B005A"/>
    <w:rsid w:val="009B008C"/>
    <w:rsid w:val="009B0C5C"/>
    <w:rsid w:val="009B0FB5"/>
    <w:rsid w:val="009B2497"/>
    <w:rsid w:val="009B26CA"/>
    <w:rsid w:val="009B2BD4"/>
    <w:rsid w:val="009B31D6"/>
    <w:rsid w:val="009B3C60"/>
    <w:rsid w:val="009B4632"/>
    <w:rsid w:val="009B4772"/>
    <w:rsid w:val="009B59F2"/>
    <w:rsid w:val="009B7E18"/>
    <w:rsid w:val="009C082B"/>
    <w:rsid w:val="009C1040"/>
    <w:rsid w:val="009C16F0"/>
    <w:rsid w:val="009C18F3"/>
    <w:rsid w:val="009C27AF"/>
    <w:rsid w:val="009C2CF8"/>
    <w:rsid w:val="009C30DE"/>
    <w:rsid w:val="009C65C8"/>
    <w:rsid w:val="009C70DC"/>
    <w:rsid w:val="009C7C76"/>
    <w:rsid w:val="009D0444"/>
    <w:rsid w:val="009D128D"/>
    <w:rsid w:val="009D24BE"/>
    <w:rsid w:val="009D2E6F"/>
    <w:rsid w:val="009D5D84"/>
    <w:rsid w:val="009D5E98"/>
    <w:rsid w:val="009D7482"/>
    <w:rsid w:val="009D7864"/>
    <w:rsid w:val="009D7EB0"/>
    <w:rsid w:val="009E0DDC"/>
    <w:rsid w:val="009E1CBC"/>
    <w:rsid w:val="009E1D13"/>
    <w:rsid w:val="009E242B"/>
    <w:rsid w:val="009E37E2"/>
    <w:rsid w:val="009E46F6"/>
    <w:rsid w:val="009E4A0C"/>
    <w:rsid w:val="009E4AB2"/>
    <w:rsid w:val="009E50F3"/>
    <w:rsid w:val="009E52F0"/>
    <w:rsid w:val="009E5410"/>
    <w:rsid w:val="009E5891"/>
    <w:rsid w:val="009E5CF3"/>
    <w:rsid w:val="009E69E0"/>
    <w:rsid w:val="009E7201"/>
    <w:rsid w:val="009E7591"/>
    <w:rsid w:val="009E7704"/>
    <w:rsid w:val="009F068F"/>
    <w:rsid w:val="009F125F"/>
    <w:rsid w:val="009F13D9"/>
    <w:rsid w:val="009F18D5"/>
    <w:rsid w:val="009F1F67"/>
    <w:rsid w:val="009F2B81"/>
    <w:rsid w:val="009F3495"/>
    <w:rsid w:val="009F4494"/>
    <w:rsid w:val="009F4557"/>
    <w:rsid w:val="009F51D4"/>
    <w:rsid w:val="009F5767"/>
    <w:rsid w:val="009F6DBD"/>
    <w:rsid w:val="009F7B6B"/>
    <w:rsid w:val="00A023F9"/>
    <w:rsid w:val="00A0243E"/>
    <w:rsid w:val="00A0416D"/>
    <w:rsid w:val="00A04B33"/>
    <w:rsid w:val="00A06BC1"/>
    <w:rsid w:val="00A07541"/>
    <w:rsid w:val="00A10D71"/>
    <w:rsid w:val="00A123F1"/>
    <w:rsid w:val="00A13267"/>
    <w:rsid w:val="00A132A7"/>
    <w:rsid w:val="00A13871"/>
    <w:rsid w:val="00A13DE6"/>
    <w:rsid w:val="00A14085"/>
    <w:rsid w:val="00A15528"/>
    <w:rsid w:val="00A15A7E"/>
    <w:rsid w:val="00A15FFB"/>
    <w:rsid w:val="00A1636E"/>
    <w:rsid w:val="00A174FA"/>
    <w:rsid w:val="00A17590"/>
    <w:rsid w:val="00A17A3E"/>
    <w:rsid w:val="00A17A59"/>
    <w:rsid w:val="00A20575"/>
    <w:rsid w:val="00A216CF"/>
    <w:rsid w:val="00A21E29"/>
    <w:rsid w:val="00A220D2"/>
    <w:rsid w:val="00A2219E"/>
    <w:rsid w:val="00A22BCE"/>
    <w:rsid w:val="00A235A8"/>
    <w:rsid w:val="00A24F28"/>
    <w:rsid w:val="00A255A6"/>
    <w:rsid w:val="00A25D14"/>
    <w:rsid w:val="00A26E26"/>
    <w:rsid w:val="00A270D3"/>
    <w:rsid w:val="00A271FF"/>
    <w:rsid w:val="00A2765F"/>
    <w:rsid w:val="00A27BA1"/>
    <w:rsid w:val="00A300B4"/>
    <w:rsid w:val="00A30981"/>
    <w:rsid w:val="00A30C99"/>
    <w:rsid w:val="00A33A68"/>
    <w:rsid w:val="00A34B27"/>
    <w:rsid w:val="00A34DBC"/>
    <w:rsid w:val="00A35582"/>
    <w:rsid w:val="00A3642F"/>
    <w:rsid w:val="00A3649D"/>
    <w:rsid w:val="00A3676D"/>
    <w:rsid w:val="00A36E4D"/>
    <w:rsid w:val="00A37CC5"/>
    <w:rsid w:val="00A40447"/>
    <w:rsid w:val="00A444EB"/>
    <w:rsid w:val="00A44863"/>
    <w:rsid w:val="00A4617B"/>
    <w:rsid w:val="00A47448"/>
    <w:rsid w:val="00A478F6"/>
    <w:rsid w:val="00A47C96"/>
    <w:rsid w:val="00A5045D"/>
    <w:rsid w:val="00A506C6"/>
    <w:rsid w:val="00A50ADB"/>
    <w:rsid w:val="00A516ED"/>
    <w:rsid w:val="00A51A2D"/>
    <w:rsid w:val="00A52DFC"/>
    <w:rsid w:val="00A53802"/>
    <w:rsid w:val="00A53F69"/>
    <w:rsid w:val="00A53FE1"/>
    <w:rsid w:val="00A54CB8"/>
    <w:rsid w:val="00A55A00"/>
    <w:rsid w:val="00A5664F"/>
    <w:rsid w:val="00A56B42"/>
    <w:rsid w:val="00A57A38"/>
    <w:rsid w:val="00A57CE7"/>
    <w:rsid w:val="00A60D4E"/>
    <w:rsid w:val="00A61102"/>
    <w:rsid w:val="00A62008"/>
    <w:rsid w:val="00A62680"/>
    <w:rsid w:val="00A62B07"/>
    <w:rsid w:val="00A62DFB"/>
    <w:rsid w:val="00A62EB1"/>
    <w:rsid w:val="00A6318D"/>
    <w:rsid w:val="00A63621"/>
    <w:rsid w:val="00A63D41"/>
    <w:rsid w:val="00A64100"/>
    <w:rsid w:val="00A648AD"/>
    <w:rsid w:val="00A65107"/>
    <w:rsid w:val="00A6613F"/>
    <w:rsid w:val="00A66780"/>
    <w:rsid w:val="00A66A5D"/>
    <w:rsid w:val="00A67D05"/>
    <w:rsid w:val="00A7173F"/>
    <w:rsid w:val="00A71954"/>
    <w:rsid w:val="00A73E24"/>
    <w:rsid w:val="00A764AC"/>
    <w:rsid w:val="00A7670F"/>
    <w:rsid w:val="00A76BEB"/>
    <w:rsid w:val="00A7795D"/>
    <w:rsid w:val="00A77C21"/>
    <w:rsid w:val="00A77E8D"/>
    <w:rsid w:val="00A8043C"/>
    <w:rsid w:val="00A80663"/>
    <w:rsid w:val="00A80986"/>
    <w:rsid w:val="00A80F3F"/>
    <w:rsid w:val="00A8130E"/>
    <w:rsid w:val="00A813D8"/>
    <w:rsid w:val="00A816FB"/>
    <w:rsid w:val="00A81C48"/>
    <w:rsid w:val="00A82465"/>
    <w:rsid w:val="00A824E6"/>
    <w:rsid w:val="00A83C20"/>
    <w:rsid w:val="00A83C5A"/>
    <w:rsid w:val="00A84788"/>
    <w:rsid w:val="00A84D03"/>
    <w:rsid w:val="00A84DC0"/>
    <w:rsid w:val="00A84E44"/>
    <w:rsid w:val="00A84F7E"/>
    <w:rsid w:val="00A8622A"/>
    <w:rsid w:val="00A8664A"/>
    <w:rsid w:val="00A86F38"/>
    <w:rsid w:val="00A90429"/>
    <w:rsid w:val="00A90F20"/>
    <w:rsid w:val="00A918F6"/>
    <w:rsid w:val="00A91964"/>
    <w:rsid w:val="00A92DC9"/>
    <w:rsid w:val="00A9336A"/>
    <w:rsid w:val="00A9336C"/>
    <w:rsid w:val="00A942B3"/>
    <w:rsid w:val="00A94402"/>
    <w:rsid w:val="00A94957"/>
    <w:rsid w:val="00A95062"/>
    <w:rsid w:val="00A97932"/>
    <w:rsid w:val="00A97B9C"/>
    <w:rsid w:val="00AA11B0"/>
    <w:rsid w:val="00AA1BCC"/>
    <w:rsid w:val="00AA27B7"/>
    <w:rsid w:val="00AA2883"/>
    <w:rsid w:val="00AA2B71"/>
    <w:rsid w:val="00AA36AE"/>
    <w:rsid w:val="00AA40FA"/>
    <w:rsid w:val="00AA507A"/>
    <w:rsid w:val="00AA77AD"/>
    <w:rsid w:val="00AA7BE5"/>
    <w:rsid w:val="00AB0F61"/>
    <w:rsid w:val="00AB180D"/>
    <w:rsid w:val="00AB1AB7"/>
    <w:rsid w:val="00AB244A"/>
    <w:rsid w:val="00AB2BB8"/>
    <w:rsid w:val="00AB2C90"/>
    <w:rsid w:val="00AB3489"/>
    <w:rsid w:val="00AB3534"/>
    <w:rsid w:val="00AB373F"/>
    <w:rsid w:val="00AB3790"/>
    <w:rsid w:val="00AB3EDD"/>
    <w:rsid w:val="00AB49B8"/>
    <w:rsid w:val="00AB4B87"/>
    <w:rsid w:val="00AB4CD6"/>
    <w:rsid w:val="00AB4DF2"/>
    <w:rsid w:val="00AB4F7F"/>
    <w:rsid w:val="00AB5259"/>
    <w:rsid w:val="00AB6A97"/>
    <w:rsid w:val="00AB728B"/>
    <w:rsid w:val="00AB7D6D"/>
    <w:rsid w:val="00AB7ED8"/>
    <w:rsid w:val="00AC0933"/>
    <w:rsid w:val="00AC0C27"/>
    <w:rsid w:val="00AC1151"/>
    <w:rsid w:val="00AC29CB"/>
    <w:rsid w:val="00AC2DE1"/>
    <w:rsid w:val="00AC317F"/>
    <w:rsid w:val="00AC338E"/>
    <w:rsid w:val="00AC35A4"/>
    <w:rsid w:val="00AC4A17"/>
    <w:rsid w:val="00AC5988"/>
    <w:rsid w:val="00AC62D0"/>
    <w:rsid w:val="00AC6FEB"/>
    <w:rsid w:val="00AD0A11"/>
    <w:rsid w:val="00AD0AB7"/>
    <w:rsid w:val="00AD1838"/>
    <w:rsid w:val="00AD2526"/>
    <w:rsid w:val="00AD29D9"/>
    <w:rsid w:val="00AD33E8"/>
    <w:rsid w:val="00AD3670"/>
    <w:rsid w:val="00AD3CAB"/>
    <w:rsid w:val="00AD450C"/>
    <w:rsid w:val="00AD508F"/>
    <w:rsid w:val="00AD598B"/>
    <w:rsid w:val="00AD5D23"/>
    <w:rsid w:val="00AD5E14"/>
    <w:rsid w:val="00AD68AF"/>
    <w:rsid w:val="00AD69AC"/>
    <w:rsid w:val="00AD6E74"/>
    <w:rsid w:val="00AD73A1"/>
    <w:rsid w:val="00AD7476"/>
    <w:rsid w:val="00AD7548"/>
    <w:rsid w:val="00AD7879"/>
    <w:rsid w:val="00AE0106"/>
    <w:rsid w:val="00AE02E9"/>
    <w:rsid w:val="00AE11CF"/>
    <w:rsid w:val="00AE124E"/>
    <w:rsid w:val="00AE5CC2"/>
    <w:rsid w:val="00AE5EA1"/>
    <w:rsid w:val="00AE5FCA"/>
    <w:rsid w:val="00AE6838"/>
    <w:rsid w:val="00AE76AE"/>
    <w:rsid w:val="00AF0D2C"/>
    <w:rsid w:val="00AF1976"/>
    <w:rsid w:val="00AF2B5E"/>
    <w:rsid w:val="00AF417F"/>
    <w:rsid w:val="00AF4359"/>
    <w:rsid w:val="00AF5336"/>
    <w:rsid w:val="00AF5EA4"/>
    <w:rsid w:val="00AF6481"/>
    <w:rsid w:val="00AF690A"/>
    <w:rsid w:val="00AF6D67"/>
    <w:rsid w:val="00B00D3E"/>
    <w:rsid w:val="00B00FA0"/>
    <w:rsid w:val="00B0102D"/>
    <w:rsid w:val="00B0114B"/>
    <w:rsid w:val="00B01338"/>
    <w:rsid w:val="00B01539"/>
    <w:rsid w:val="00B01775"/>
    <w:rsid w:val="00B01A6B"/>
    <w:rsid w:val="00B03723"/>
    <w:rsid w:val="00B048B1"/>
    <w:rsid w:val="00B06C2C"/>
    <w:rsid w:val="00B07A97"/>
    <w:rsid w:val="00B1033E"/>
    <w:rsid w:val="00B10A48"/>
    <w:rsid w:val="00B11850"/>
    <w:rsid w:val="00B11CC6"/>
    <w:rsid w:val="00B11D68"/>
    <w:rsid w:val="00B129D8"/>
    <w:rsid w:val="00B12B79"/>
    <w:rsid w:val="00B12CC2"/>
    <w:rsid w:val="00B15F43"/>
    <w:rsid w:val="00B164E9"/>
    <w:rsid w:val="00B2033C"/>
    <w:rsid w:val="00B2072C"/>
    <w:rsid w:val="00B20BBB"/>
    <w:rsid w:val="00B20C9F"/>
    <w:rsid w:val="00B21048"/>
    <w:rsid w:val="00B22052"/>
    <w:rsid w:val="00B22120"/>
    <w:rsid w:val="00B22B7D"/>
    <w:rsid w:val="00B2328D"/>
    <w:rsid w:val="00B2365C"/>
    <w:rsid w:val="00B23A64"/>
    <w:rsid w:val="00B23B3C"/>
    <w:rsid w:val="00B23BB7"/>
    <w:rsid w:val="00B23F0C"/>
    <w:rsid w:val="00B2510D"/>
    <w:rsid w:val="00B25670"/>
    <w:rsid w:val="00B256E1"/>
    <w:rsid w:val="00B25809"/>
    <w:rsid w:val="00B26D4A"/>
    <w:rsid w:val="00B278E4"/>
    <w:rsid w:val="00B27B8B"/>
    <w:rsid w:val="00B27FA6"/>
    <w:rsid w:val="00B30479"/>
    <w:rsid w:val="00B306B2"/>
    <w:rsid w:val="00B322D8"/>
    <w:rsid w:val="00B324FC"/>
    <w:rsid w:val="00B33BF8"/>
    <w:rsid w:val="00B34330"/>
    <w:rsid w:val="00B34726"/>
    <w:rsid w:val="00B34D70"/>
    <w:rsid w:val="00B35290"/>
    <w:rsid w:val="00B356CC"/>
    <w:rsid w:val="00B35CEB"/>
    <w:rsid w:val="00B37704"/>
    <w:rsid w:val="00B401B0"/>
    <w:rsid w:val="00B40568"/>
    <w:rsid w:val="00B405A8"/>
    <w:rsid w:val="00B4176A"/>
    <w:rsid w:val="00B41BBB"/>
    <w:rsid w:val="00B41E2F"/>
    <w:rsid w:val="00B420FB"/>
    <w:rsid w:val="00B423E3"/>
    <w:rsid w:val="00B4270E"/>
    <w:rsid w:val="00B437A5"/>
    <w:rsid w:val="00B44A69"/>
    <w:rsid w:val="00B461D4"/>
    <w:rsid w:val="00B46994"/>
    <w:rsid w:val="00B46F20"/>
    <w:rsid w:val="00B473A7"/>
    <w:rsid w:val="00B50338"/>
    <w:rsid w:val="00B51D56"/>
    <w:rsid w:val="00B51E87"/>
    <w:rsid w:val="00B52AC2"/>
    <w:rsid w:val="00B536BC"/>
    <w:rsid w:val="00B538E4"/>
    <w:rsid w:val="00B54252"/>
    <w:rsid w:val="00B5632B"/>
    <w:rsid w:val="00B56F91"/>
    <w:rsid w:val="00B571EC"/>
    <w:rsid w:val="00B620F9"/>
    <w:rsid w:val="00B623E5"/>
    <w:rsid w:val="00B626BD"/>
    <w:rsid w:val="00B63140"/>
    <w:rsid w:val="00B6489B"/>
    <w:rsid w:val="00B652A2"/>
    <w:rsid w:val="00B65431"/>
    <w:rsid w:val="00B65A54"/>
    <w:rsid w:val="00B65E13"/>
    <w:rsid w:val="00B66266"/>
    <w:rsid w:val="00B66FCB"/>
    <w:rsid w:val="00B714FB"/>
    <w:rsid w:val="00B7193E"/>
    <w:rsid w:val="00B71E77"/>
    <w:rsid w:val="00B7229C"/>
    <w:rsid w:val="00B7371D"/>
    <w:rsid w:val="00B744FB"/>
    <w:rsid w:val="00B74E31"/>
    <w:rsid w:val="00B754F8"/>
    <w:rsid w:val="00B756A2"/>
    <w:rsid w:val="00B758AC"/>
    <w:rsid w:val="00B75ADE"/>
    <w:rsid w:val="00B770EB"/>
    <w:rsid w:val="00B81137"/>
    <w:rsid w:val="00B81328"/>
    <w:rsid w:val="00B81FD1"/>
    <w:rsid w:val="00B82589"/>
    <w:rsid w:val="00B82ECF"/>
    <w:rsid w:val="00B8330B"/>
    <w:rsid w:val="00B83E33"/>
    <w:rsid w:val="00B847C1"/>
    <w:rsid w:val="00B848A5"/>
    <w:rsid w:val="00B852ED"/>
    <w:rsid w:val="00B85C63"/>
    <w:rsid w:val="00B86D89"/>
    <w:rsid w:val="00B87352"/>
    <w:rsid w:val="00B87691"/>
    <w:rsid w:val="00B87D3E"/>
    <w:rsid w:val="00B90C96"/>
    <w:rsid w:val="00B90E03"/>
    <w:rsid w:val="00B9116A"/>
    <w:rsid w:val="00B93152"/>
    <w:rsid w:val="00B94158"/>
    <w:rsid w:val="00B96074"/>
    <w:rsid w:val="00B961A0"/>
    <w:rsid w:val="00B97282"/>
    <w:rsid w:val="00B979A9"/>
    <w:rsid w:val="00BA08A2"/>
    <w:rsid w:val="00BA0D6D"/>
    <w:rsid w:val="00BA102A"/>
    <w:rsid w:val="00BA1303"/>
    <w:rsid w:val="00BA1527"/>
    <w:rsid w:val="00BA25CB"/>
    <w:rsid w:val="00BA3BE8"/>
    <w:rsid w:val="00BA559A"/>
    <w:rsid w:val="00BA55C3"/>
    <w:rsid w:val="00BA5DE2"/>
    <w:rsid w:val="00BA6321"/>
    <w:rsid w:val="00BB07FA"/>
    <w:rsid w:val="00BB0CB4"/>
    <w:rsid w:val="00BB21D3"/>
    <w:rsid w:val="00BB381D"/>
    <w:rsid w:val="00BB38A7"/>
    <w:rsid w:val="00BB414F"/>
    <w:rsid w:val="00BB49C2"/>
    <w:rsid w:val="00BB4C1F"/>
    <w:rsid w:val="00BB50C1"/>
    <w:rsid w:val="00BB6438"/>
    <w:rsid w:val="00BB714A"/>
    <w:rsid w:val="00BB7645"/>
    <w:rsid w:val="00BC044D"/>
    <w:rsid w:val="00BC0FD2"/>
    <w:rsid w:val="00BC1F61"/>
    <w:rsid w:val="00BC26B6"/>
    <w:rsid w:val="00BC29CE"/>
    <w:rsid w:val="00BC2C7F"/>
    <w:rsid w:val="00BC2E45"/>
    <w:rsid w:val="00BC32E9"/>
    <w:rsid w:val="00BC3D03"/>
    <w:rsid w:val="00BC679B"/>
    <w:rsid w:val="00BC6D09"/>
    <w:rsid w:val="00BD0138"/>
    <w:rsid w:val="00BD096A"/>
    <w:rsid w:val="00BD17B0"/>
    <w:rsid w:val="00BD181D"/>
    <w:rsid w:val="00BD27EA"/>
    <w:rsid w:val="00BD2995"/>
    <w:rsid w:val="00BD2DB6"/>
    <w:rsid w:val="00BD31E2"/>
    <w:rsid w:val="00BD435A"/>
    <w:rsid w:val="00BD461F"/>
    <w:rsid w:val="00BD4834"/>
    <w:rsid w:val="00BD4F66"/>
    <w:rsid w:val="00BD4F76"/>
    <w:rsid w:val="00BD539C"/>
    <w:rsid w:val="00BD5AA3"/>
    <w:rsid w:val="00BD60E7"/>
    <w:rsid w:val="00BD6800"/>
    <w:rsid w:val="00BD6F5A"/>
    <w:rsid w:val="00BD723D"/>
    <w:rsid w:val="00BD7E5E"/>
    <w:rsid w:val="00BD7FED"/>
    <w:rsid w:val="00BE2250"/>
    <w:rsid w:val="00BE235D"/>
    <w:rsid w:val="00BE24C6"/>
    <w:rsid w:val="00BE433D"/>
    <w:rsid w:val="00BE4616"/>
    <w:rsid w:val="00BE477F"/>
    <w:rsid w:val="00BE4C8D"/>
    <w:rsid w:val="00BE4FFD"/>
    <w:rsid w:val="00BE73F6"/>
    <w:rsid w:val="00BE7B71"/>
    <w:rsid w:val="00BF03C3"/>
    <w:rsid w:val="00BF06A8"/>
    <w:rsid w:val="00BF0BC0"/>
    <w:rsid w:val="00BF374B"/>
    <w:rsid w:val="00BF4F7C"/>
    <w:rsid w:val="00BF5C89"/>
    <w:rsid w:val="00BF61CD"/>
    <w:rsid w:val="00BF6880"/>
    <w:rsid w:val="00BF68BE"/>
    <w:rsid w:val="00BF6989"/>
    <w:rsid w:val="00BF74CE"/>
    <w:rsid w:val="00BF76FA"/>
    <w:rsid w:val="00C00072"/>
    <w:rsid w:val="00C000F3"/>
    <w:rsid w:val="00C00E29"/>
    <w:rsid w:val="00C01169"/>
    <w:rsid w:val="00C01792"/>
    <w:rsid w:val="00C01C5E"/>
    <w:rsid w:val="00C01F05"/>
    <w:rsid w:val="00C01F1F"/>
    <w:rsid w:val="00C02449"/>
    <w:rsid w:val="00C02A39"/>
    <w:rsid w:val="00C03CB3"/>
    <w:rsid w:val="00C0474F"/>
    <w:rsid w:val="00C054AE"/>
    <w:rsid w:val="00C1039B"/>
    <w:rsid w:val="00C10D33"/>
    <w:rsid w:val="00C1123D"/>
    <w:rsid w:val="00C11381"/>
    <w:rsid w:val="00C12A59"/>
    <w:rsid w:val="00C12CCA"/>
    <w:rsid w:val="00C1351A"/>
    <w:rsid w:val="00C139D4"/>
    <w:rsid w:val="00C15E55"/>
    <w:rsid w:val="00C1654B"/>
    <w:rsid w:val="00C16D86"/>
    <w:rsid w:val="00C16E6E"/>
    <w:rsid w:val="00C17539"/>
    <w:rsid w:val="00C177FA"/>
    <w:rsid w:val="00C17822"/>
    <w:rsid w:val="00C210EB"/>
    <w:rsid w:val="00C21153"/>
    <w:rsid w:val="00C21D12"/>
    <w:rsid w:val="00C221EF"/>
    <w:rsid w:val="00C221F3"/>
    <w:rsid w:val="00C22A23"/>
    <w:rsid w:val="00C2312B"/>
    <w:rsid w:val="00C23933"/>
    <w:rsid w:val="00C2438E"/>
    <w:rsid w:val="00C246E0"/>
    <w:rsid w:val="00C26CC6"/>
    <w:rsid w:val="00C2720C"/>
    <w:rsid w:val="00C27628"/>
    <w:rsid w:val="00C277A6"/>
    <w:rsid w:val="00C302F5"/>
    <w:rsid w:val="00C318A7"/>
    <w:rsid w:val="00C32890"/>
    <w:rsid w:val="00C32B2E"/>
    <w:rsid w:val="00C334AC"/>
    <w:rsid w:val="00C34F5F"/>
    <w:rsid w:val="00C35613"/>
    <w:rsid w:val="00C36ED7"/>
    <w:rsid w:val="00C36F1D"/>
    <w:rsid w:val="00C3716E"/>
    <w:rsid w:val="00C37318"/>
    <w:rsid w:val="00C374A5"/>
    <w:rsid w:val="00C40557"/>
    <w:rsid w:val="00C40BDB"/>
    <w:rsid w:val="00C41BA7"/>
    <w:rsid w:val="00C427D7"/>
    <w:rsid w:val="00C42AEA"/>
    <w:rsid w:val="00C43694"/>
    <w:rsid w:val="00C43826"/>
    <w:rsid w:val="00C43D63"/>
    <w:rsid w:val="00C444BC"/>
    <w:rsid w:val="00C4479A"/>
    <w:rsid w:val="00C449F7"/>
    <w:rsid w:val="00C4522C"/>
    <w:rsid w:val="00C454E1"/>
    <w:rsid w:val="00C458F9"/>
    <w:rsid w:val="00C45B31"/>
    <w:rsid w:val="00C45C5D"/>
    <w:rsid w:val="00C45D70"/>
    <w:rsid w:val="00C45EB7"/>
    <w:rsid w:val="00C45F63"/>
    <w:rsid w:val="00C4627A"/>
    <w:rsid w:val="00C465B7"/>
    <w:rsid w:val="00C46FA6"/>
    <w:rsid w:val="00C47474"/>
    <w:rsid w:val="00C50F16"/>
    <w:rsid w:val="00C511A2"/>
    <w:rsid w:val="00C51FE7"/>
    <w:rsid w:val="00C5201D"/>
    <w:rsid w:val="00C53E05"/>
    <w:rsid w:val="00C558D0"/>
    <w:rsid w:val="00C55B6A"/>
    <w:rsid w:val="00C5616E"/>
    <w:rsid w:val="00C57821"/>
    <w:rsid w:val="00C60A42"/>
    <w:rsid w:val="00C61A5D"/>
    <w:rsid w:val="00C61F2C"/>
    <w:rsid w:val="00C626E0"/>
    <w:rsid w:val="00C64896"/>
    <w:rsid w:val="00C648A4"/>
    <w:rsid w:val="00C64B0E"/>
    <w:rsid w:val="00C65681"/>
    <w:rsid w:val="00C65D7D"/>
    <w:rsid w:val="00C667EA"/>
    <w:rsid w:val="00C66997"/>
    <w:rsid w:val="00C6699C"/>
    <w:rsid w:val="00C669BB"/>
    <w:rsid w:val="00C66AFE"/>
    <w:rsid w:val="00C70300"/>
    <w:rsid w:val="00C71B38"/>
    <w:rsid w:val="00C71E0D"/>
    <w:rsid w:val="00C720EB"/>
    <w:rsid w:val="00C721EB"/>
    <w:rsid w:val="00C72724"/>
    <w:rsid w:val="00C73032"/>
    <w:rsid w:val="00C738DF"/>
    <w:rsid w:val="00C7445B"/>
    <w:rsid w:val="00C74850"/>
    <w:rsid w:val="00C7509D"/>
    <w:rsid w:val="00C75323"/>
    <w:rsid w:val="00C7622C"/>
    <w:rsid w:val="00C7737C"/>
    <w:rsid w:val="00C80816"/>
    <w:rsid w:val="00C82139"/>
    <w:rsid w:val="00C82FA2"/>
    <w:rsid w:val="00C8422C"/>
    <w:rsid w:val="00C8448F"/>
    <w:rsid w:val="00C87127"/>
    <w:rsid w:val="00C8717C"/>
    <w:rsid w:val="00C87356"/>
    <w:rsid w:val="00C87B4C"/>
    <w:rsid w:val="00C91134"/>
    <w:rsid w:val="00C91981"/>
    <w:rsid w:val="00C924F2"/>
    <w:rsid w:val="00C94520"/>
    <w:rsid w:val="00C951A7"/>
    <w:rsid w:val="00C97600"/>
    <w:rsid w:val="00C97C61"/>
    <w:rsid w:val="00CA056B"/>
    <w:rsid w:val="00CA088A"/>
    <w:rsid w:val="00CA13C8"/>
    <w:rsid w:val="00CA20CC"/>
    <w:rsid w:val="00CA24E1"/>
    <w:rsid w:val="00CA3468"/>
    <w:rsid w:val="00CA3F8C"/>
    <w:rsid w:val="00CA461C"/>
    <w:rsid w:val="00CA52CA"/>
    <w:rsid w:val="00CA64FC"/>
    <w:rsid w:val="00CA7077"/>
    <w:rsid w:val="00CA7976"/>
    <w:rsid w:val="00CA7FFA"/>
    <w:rsid w:val="00CB061B"/>
    <w:rsid w:val="00CB07FD"/>
    <w:rsid w:val="00CB1553"/>
    <w:rsid w:val="00CB1B92"/>
    <w:rsid w:val="00CB260C"/>
    <w:rsid w:val="00CB3E6B"/>
    <w:rsid w:val="00CB4D57"/>
    <w:rsid w:val="00CB5DC5"/>
    <w:rsid w:val="00CB6D16"/>
    <w:rsid w:val="00CB6EDF"/>
    <w:rsid w:val="00CC1791"/>
    <w:rsid w:val="00CC2F9F"/>
    <w:rsid w:val="00CC46BE"/>
    <w:rsid w:val="00CC4E1C"/>
    <w:rsid w:val="00CC53F8"/>
    <w:rsid w:val="00CC5728"/>
    <w:rsid w:val="00CC63A7"/>
    <w:rsid w:val="00CC7663"/>
    <w:rsid w:val="00CC7A48"/>
    <w:rsid w:val="00CD01F1"/>
    <w:rsid w:val="00CD0D69"/>
    <w:rsid w:val="00CD11A3"/>
    <w:rsid w:val="00CD176D"/>
    <w:rsid w:val="00CD2AC4"/>
    <w:rsid w:val="00CD2F77"/>
    <w:rsid w:val="00CD414C"/>
    <w:rsid w:val="00CD4281"/>
    <w:rsid w:val="00CD48E1"/>
    <w:rsid w:val="00CD5D44"/>
    <w:rsid w:val="00CD5F51"/>
    <w:rsid w:val="00CD63C1"/>
    <w:rsid w:val="00CD6493"/>
    <w:rsid w:val="00CD66A9"/>
    <w:rsid w:val="00CD69B0"/>
    <w:rsid w:val="00CD6B8A"/>
    <w:rsid w:val="00CD7783"/>
    <w:rsid w:val="00CE0DE7"/>
    <w:rsid w:val="00CE1DA3"/>
    <w:rsid w:val="00CE410B"/>
    <w:rsid w:val="00CE4369"/>
    <w:rsid w:val="00CE4B7C"/>
    <w:rsid w:val="00CE4BA6"/>
    <w:rsid w:val="00CE5B70"/>
    <w:rsid w:val="00CE6791"/>
    <w:rsid w:val="00CE79E6"/>
    <w:rsid w:val="00CF0385"/>
    <w:rsid w:val="00CF0968"/>
    <w:rsid w:val="00CF10D2"/>
    <w:rsid w:val="00CF1238"/>
    <w:rsid w:val="00CF32E9"/>
    <w:rsid w:val="00CF3ED6"/>
    <w:rsid w:val="00CF4181"/>
    <w:rsid w:val="00CF4ACD"/>
    <w:rsid w:val="00CF540B"/>
    <w:rsid w:val="00CF5799"/>
    <w:rsid w:val="00CF6281"/>
    <w:rsid w:val="00CF635D"/>
    <w:rsid w:val="00CF6CA7"/>
    <w:rsid w:val="00CF6ED2"/>
    <w:rsid w:val="00D0179E"/>
    <w:rsid w:val="00D01815"/>
    <w:rsid w:val="00D02A4D"/>
    <w:rsid w:val="00D02AFC"/>
    <w:rsid w:val="00D03974"/>
    <w:rsid w:val="00D04000"/>
    <w:rsid w:val="00D04434"/>
    <w:rsid w:val="00D06B4C"/>
    <w:rsid w:val="00D070CD"/>
    <w:rsid w:val="00D070D1"/>
    <w:rsid w:val="00D07F96"/>
    <w:rsid w:val="00D1021E"/>
    <w:rsid w:val="00D109D0"/>
    <w:rsid w:val="00D1125E"/>
    <w:rsid w:val="00D11269"/>
    <w:rsid w:val="00D11741"/>
    <w:rsid w:val="00D1240E"/>
    <w:rsid w:val="00D12E9D"/>
    <w:rsid w:val="00D1438C"/>
    <w:rsid w:val="00D15AC4"/>
    <w:rsid w:val="00D16B75"/>
    <w:rsid w:val="00D16D8A"/>
    <w:rsid w:val="00D16E5E"/>
    <w:rsid w:val="00D2082E"/>
    <w:rsid w:val="00D20C38"/>
    <w:rsid w:val="00D218E9"/>
    <w:rsid w:val="00D21935"/>
    <w:rsid w:val="00D2219C"/>
    <w:rsid w:val="00D226D9"/>
    <w:rsid w:val="00D2270D"/>
    <w:rsid w:val="00D22AB9"/>
    <w:rsid w:val="00D24672"/>
    <w:rsid w:val="00D24DED"/>
    <w:rsid w:val="00D259CB"/>
    <w:rsid w:val="00D25A95"/>
    <w:rsid w:val="00D25D32"/>
    <w:rsid w:val="00D26075"/>
    <w:rsid w:val="00D275F1"/>
    <w:rsid w:val="00D276B6"/>
    <w:rsid w:val="00D27ECA"/>
    <w:rsid w:val="00D27F0D"/>
    <w:rsid w:val="00D3034E"/>
    <w:rsid w:val="00D305ED"/>
    <w:rsid w:val="00D31A85"/>
    <w:rsid w:val="00D31E3A"/>
    <w:rsid w:val="00D3265E"/>
    <w:rsid w:val="00D329FA"/>
    <w:rsid w:val="00D339C3"/>
    <w:rsid w:val="00D3414B"/>
    <w:rsid w:val="00D342D9"/>
    <w:rsid w:val="00D34C53"/>
    <w:rsid w:val="00D367A0"/>
    <w:rsid w:val="00D36A59"/>
    <w:rsid w:val="00D371E3"/>
    <w:rsid w:val="00D4049F"/>
    <w:rsid w:val="00D421F8"/>
    <w:rsid w:val="00D43277"/>
    <w:rsid w:val="00D44E6B"/>
    <w:rsid w:val="00D45CD9"/>
    <w:rsid w:val="00D47B36"/>
    <w:rsid w:val="00D512EE"/>
    <w:rsid w:val="00D51C31"/>
    <w:rsid w:val="00D51C89"/>
    <w:rsid w:val="00D51D70"/>
    <w:rsid w:val="00D526E4"/>
    <w:rsid w:val="00D52852"/>
    <w:rsid w:val="00D52B0F"/>
    <w:rsid w:val="00D52B9F"/>
    <w:rsid w:val="00D531CA"/>
    <w:rsid w:val="00D53358"/>
    <w:rsid w:val="00D544EE"/>
    <w:rsid w:val="00D54535"/>
    <w:rsid w:val="00D546AB"/>
    <w:rsid w:val="00D551B4"/>
    <w:rsid w:val="00D5723F"/>
    <w:rsid w:val="00D60172"/>
    <w:rsid w:val="00D604EB"/>
    <w:rsid w:val="00D60F64"/>
    <w:rsid w:val="00D61520"/>
    <w:rsid w:val="00D61F4F"/>
    <w:rsid w:val="00D62FA4"/>
    <w:rsid w:val="00D649B6"/>
    <w:rsid w:val="00D64F39"/>
    <w:rsid w:val="00D65227"/>
    <w:rsid w:val="00D658E8"/>
    <w:rsid w:val="00D66952"/>
    <w:rsid w:val="00D66F57"/>
    <w:rsid w:val="00D66FB7"/>
    <w:rsid w:val="00D712C0"/>
    <w:rsid w:val="00D71DDF"/>
    <w:rsid w:val="00D72B70"/>
    <w:rsid w:val="00D7579E"/>
    <w:rsid w:val="00D75EFD"/>
    <w:rsid w:val="00D762DC"/>
    <w:rsid w:val="00D76973"/>
    <w:rsid w:val="00D8090C"/>
    <w:rsid w:val="00D811D5"/>
    <w:rsid w:val="00D81F1F"/>
    <w:rsid w:val="00D81F97"/>
    <w:rsid w:val="00D8391C"/>
    <w:rsid w:val="00D84789"/>
    <w:rsid w:val="00D85643"/>
    <w:rsid w:val="00D86251"/>
    <w:rsid w:val="00D90FDE"/>
    <w:rsid w:val="00D9105D"/>
    <w:rsid w:val="00D91212"/>
    <w:rsid w:val="00D92496"/>
    <w:rsid w:val="00D92EFF"/>
    <w:rsid w:val="00D93055"/>
    <w:rsid w:val="00D939F4"/>
    <w:rsid w:val="00D93D44"/>
    <w:rsid w:val="00D93E80"/>
    <w:rsid w:val="00D949F1"/>
    <w:rsid w:val="00D95C1C"/>
    <w:rsid w:val="00D96A28"/>
    <w:rsid w:val="00D96A9D"/>
    <w:rsid w:val="00DA342B"/>
    <w:rsid w:val="00DA48E5"/>
    <w:rsid w:val="00DA5037"/>
    <w:rsid w:val="00DA52A6"/>
    <w:rsid w:val="00DA56D3"/>
    <w:rsid w:val="00DA6318"/>
    <w:rsid w:val="00DA6AC0"/>
    <w:rsid w:val="00DA6E93"/>
    <w:rsid w:val="00DA6F08"/>
    <w:rsid w:val="00DA794C"/>
    <w:rsid w:val="00DB00C7"/>
    <w:rsid w:val="00DB00DD"/>
    <w:rsid w:val="00DB0324"/>
    <w:rsid w:val="00DB0DBC"/>
    <w:rsid w:val="00DB1681"/>
    <w:rsid w:val="00DB16B7"/>
    <w:rsid w:val="00DB2154"/>
    <w:rsid w:val="00DB269F"/>
    <w:rsid w:val="00DB296E"/>
    <w:rsid w:val="00DB37D7"/>
    <w:rsid w:val="00DB3CFC"/>
    <w:rsid w:val="00DB3EEF"/>
    <w:rsid w:val="00DB411D"/>
    <w:rsid w:val="00DB4748"/>
    <w:rsid w:val="00DB6545"/>
    <w:rsid w:val="00DB67C7"/>
    <w:rsid w:val="00DB6E04"/>
    <w:rsid w:val="00DB7850"/>
    <w:rsid w:val="00DB7CC5"/>
    <w:rsid w:val="00DC05F0"/>
    <w:rsid w:val="00DC0689"/>
    <w:rsid w:val="00DC0CF2"/>
    <w:rsid w:val="00DC12C3"/>
    <w:rsid w:val="00DC1665"/>
    <w:rsid w:val="00DC1817"/>
    <w:rsid w:val="00DC190A"/>
    <w:rsid w:val="00DC2472"/>
    <w:rsid w:val="00DC303E"/>
    <w:rsid w:val="00DC3477"/>
    <w:rsid w:val="00DC3812"/>
    <w:rsid w:val="00DC3FC6"/>
    <w:rsid w:val="00DC4467"/>
    <w:rsid w:val="00DC484A"/>
    <w:rsid w:val="00DC61B6"/>
    <w:rsid w:val="00DC6C0F"/>
    <w:rsid w:val="00DC6DF4"/>
    <w:rsid w:val="00DC74AE"/>
    <w:rsid w:val="00DC76D4"/>
    <w:rsid w:val="00DC7881"/>
    <w:rsid w:val="00DC7B53"/>
    <w:rsid w:val="00DD0715"/>
    <w:rsid w:val="00DD0833"/>
    <w:rsid w:val="00DD08DB"/>
    <w:rsid w:val="00DD1162"/>
    <w:rsid w:val="00DD275F"/>
    <w:rsid w:val="00DD2C45"/>
    <w:rsid w:val="00DD33C8"/>
    <w:rsid w:val="00DD48F9"/>
    <w:rsid w:val="00DD4A09"/>
    <w:rsid w:val="00DD5744"/>
    <w:rsid w:val="00DD5754"/>
    <w:rsid w:val="00DD5A86"/>
    <w:rsid w:val="00DD5CA7"/>
    <w:rsid w:val="00DD671C"/>
    <w:rsid w:val="00DD733F"/>
    <w:rsid w:val="00DD763A"/>
    <w:rsid w:val="00DE07F1"/>
    <w:rsid w:val="00DE0D62"/>
    <w:rsid w:val="00DE19E6"/>
    <w:rsid w:val="00DE1A8E"/>
    <w:rsid w:val="00DE20C9"/>
    <w:rsid w:val="00DE234E"/>
    <w:rsid w:val="00DE3ED5"/>
    <w:rsid w:val="00DE47F4"/>
    <w:rsid w:val="00DE6736"/>
    <w:rsid w:val="00DE6811"/>
    <w:rsid w:val="00DE6E40"/>
    <w:rsid w:val="00DE744C"/>
    <w:rsid w:val="00DF1CDF"/>
    <w:rsid w:val="00DF1FF7"/>
    <w:rsid w:val="00DF2796"/>
    <w:rsid w:val="00DF337E"/>
    <w:rsid w:val="00DF3B90"/>
    <w:rsid w:val="00DF498F"/>
    <w:rsid w:val="00DF50BD"/>
    <w:rsid w:val="00DF5B5A"/>
    <w:rsid w:val="00DF5D75"/>
    <w:rsid w:val="00DF5FD2"/>
    <w:rsid w:val="00DF60FB"/>
    <w:rsid w:val="00DF6227"/>
    <w:rsid w:val="00DF6AD5"/>
    <w:rsid w:val="00DF7E96"/>
    <w:rsid w:val="00E00219"/>
    <w:rsid w:val="00E0235B"/>
    <w:rsid w:val="00E0330D"/>
    <w:rsid w:val="00E039C3"/>
    <w:rsid w:val="00E03A0B"/>
    <w:rsid w:val="00E03A7D"/>
    <w:rsid w:val="00E03AF7"/>
    <w:rsid w:val="00E03C7C"/>
    <w:rsid w:val="00E03D94"/>
    <w:rsid w:val="00E04144"/>
    <w:rsid w:val="00E04312"/>
    <w:rsid w:val="00E04798"/>
    <w:rsid w:val="00E04E02"/>
    <w:rsid w:val="00E0591E"/>
    <w:rsid w:val="00E061B1"/>
    <w:rsid w:val="00E0623E"/>
    <w:rsid w:val="00E06577"/>
    <w:rsid w:val="00E06C16"/>
    <w:rsid w:val="00E07EA8"/>
    <w:rsid w:val="00E10711"/>
    <w:rsid w:val="00E10DC8"/>
    <w:rsid w:val="00E11368"/>
    <w:rsid w:val="00E127B1"/>
    <w:rsid w:val="00E13656"/>
    <w:rsid w:val="00E13CCA"/>
    <w:rsid w:val="00E13D90"/>
    <w:rsid w:val="00E15188"/>
    <w:rsid w:val="00E15370"/>
    <w:rsid w:val="00E15495"/>
    <w:rsid w:val="00E165D5"/>
    <w:rsid w:val="00E172BE"/>
    <w:rsid w:val="00E177EE"/>
    <w:rsid w:val="00E17EDD"/>
    <w:rsid w:val="00E20CEA"/>
    <w:rsid w:val="00E22DC5"/>
    <w:rsid w:val="00E243E2"/>
    <w:rsid w:val="00E24B83"/>
    <w:rsid w:val="00E24CAF"/>
    <w:rsid w:val="00E26317"/>
    <w:rsid w:val="00E2664C"/>
    <w:rsid w:val="00E26A8D"/>
    <w:rsid w:val="00E26EDC"/>
    <w:rsid w:val="00E30A50"/>
    <w:rsid w:val="00E30CA7"/>
    <w:rsid w:val="00E3145B"/>
    <w:rsid w:val="00E3259E"/>
    <w:rsid w:val="00E327FA"/>
    <w:rsid w:val="00E32DA1"/>
    <w:rsid w:val="00E33262"/>
    <w:rsid w:val="00E33871"/>
    <w:rsid w:val="00E34905"/>
    <w:rsid w:val="00E35D00"/>
    <w:rsid w:val="00E37327"/>
    <w:rsid w:val="00E3797B"/>
    <w:rsid w:val="00E41038"/>
    <w:rsid w:val="00E4166F"/>
    <w:rsid w:val="00E43E06"/>
    <w:rsid w:val="00E4494C"/>
    <w:rsid w:val="00E4569B"/>
    <w:rsid w:val="00E457AD"/>
    <w:rsid w:val="00E45BE9"/>
    <w:rsid w:val="00E469E9"/>
    <w:rsid w:val="00E46F28"/>
    <w:rsid w:val="00E5068A"/>
    <w:rsid w:val="00E533E0"/>
    <w:rsid w:val="00E5391E"/>
    <w:rsid w:val="00E54018"/>
    <w:rsid w:val="00E5544E"/>
    <w:rsid w:val="00E55578"/>
    <w:rsid w:val="00E5565B"/>
    <w:rsid w:val="00E56D41"/>
    <w:rsid w:val="00E571C5"/>
    <w:rsid w:val="00E57CAD"/>
    <w:rsid w:val="00E6022B"/>
    <w:rsid w:val="00E6071D"/>
    <w:rsid w:val="00E61E43"/>
    <w:rsid w:val="00E6417F"/>
    <w:rsid w:val="00E65CCC"/>
    <w:rsid w:val="00E70527"/>
    <w:rsid w:val="00E70E9A"/>
    <w:rsid w:val="00E7198E"/>
    <w:rsid w:val="00E71E5E"/>
    <w:rsid w:val="00E72A80"/>
    <w:rsid w:val="00E7339E"/>
    <w:rsid w:val="00E73832"/>
    <w:rsid w:val="00E7515D"/>
    <w:rsid w:val="00E75E42"/>
    <w:rsid w:val="00E775A6"/>
    <w:rsid w:val="00E8045E"/>
    <w:rsid w:val="00E805E0"/>
    <w:rsid w:val="00E811E9"/>
    <w:rsid w:val="00E82648"/>
    <w:rsid w:val="00E82A28"/>
    <w:rsid w:val="00E84C41"/>
    <w:rsid w:val="00E85288"/>
    <w:rsid w:val="00E862D4"/>
    <w:rsid w:val="00E8648F"/>
    <w:rsid w:val="00E867F4"/>
    <w:rsid w:val="00E86A72"/>
    <w:rsid w:val="00E91522"/>
    <w:rsid w:val="00E91F0E"/>
    <w:rsid w:val="00E937E0"/>
    <w:rsid w:val="00E96A2B"/>
    <w:rsid w:val="00E96B09"/>
    <w:rsid w:val="00EA1E8F"/>
    <w:rsid w:val="00EA21DE"/>
    <w:rsid w:val="00EA2D89"/>
    <w:rsid w:val="00EA317E"/>
    <w:rsid w:val="00EA388E"/>
    <w:rsid w:val="00EA4942"/>
    <w:rsid w:val="00EA4FDF"/>
    <w:rsid w:val="00EA56DA"/>
    <w:rsid w:val="00EA5CF3"/>
    <w:rsid w:val="00EA674E"/>
    <w:rsid w:val="00EA726C"/>
    <w:rsid w:val="00EA74B5"/>
    <w:rsid w:val="00EA7E60"/>
    <w:rsid w:val="00EB013C"/>
    <w:rsid w:val="00EB0532"/>
    <w:rsid w:val="00EB2141"/>
    <w:rsid w:val="00EB2481"/>
    <w:rsid w:val="00EB2E97"/>
    <w:rsid w:val="00EB3076"/>
    <w:rsid w:val="00EB40C6"/>
    <w:rsid w:val="00EB446A"/>
    <w:rsid w:val="00EB4A1B"/>
    <w:rsid w:val="00EB4B92"/>
    <w:rsid w:val="00EB507B"/>
    <w:rsid w:val="00EB53BA"/>
    <w:rsid w:val="00EB5D7F"/>
    <w:rsid w:val="00EB5E95"/>
    <w:rsid w:val="00EB6001"/>
    <w:rsid w:val="00EB6A8C"/>
    <w:rsid w:val="00EB792A"/>
    <w:rsid w:val="00EB7CFB"/>
    <w:rsid w:val="00EC04E9"/>
    <w:rsid w:val="00EC1507"/>
    <w:rsid w:val="00EC1524"/>
    <w:rsid w:val="00EC170C"/>
    <w:rsid w:val="00EC339A"/>
    <w:rsid w:val="00EC4177"/>
    <w:rsid w:val="00EC433B"/>
    <w:rsid w:val="00EC4E5B"/>
    <w:rsid w:val="00EC553A"/>
    <w:rsid w:val="00EC7A39"/>
    <w:rsid w:val="00EC7F67"/>
    <w:rsid w:val="00ED0D4C"/>
    <w:rsid w:val="00ED2310"/>
    <w:rsid w:val="00ED2A56"/>
    <w:rsid w:val="00ED2E94"/>
    <w:rsid w:val="00ED3DC6"/>
    <w:rsid w:val="00ED4220"/>
    <w:rsid w:val="00ED45E6"/>
    <w:rsid w:val="00ED4DC5"/>
    <w:rsid w:val="00ED5554"/>
    <w:rsid w:val="00ED595D"/>
    <w:rsid w:val="00ED6349"/>
    <w:rsid w:val="00ED76EE"/>
    <w:rsid w:val="00EE084B"/>
    <w:rsid w:val="00EE09B8"/>
    <w:rsid w:val="00EE0EEB"/>
    <w:rsid w:val="00EE1DA9"/>
    <w:rsid w:val="00EE2114"/>
    <w:rsid w:val="00EE216C"/>
    <w:rsid w:val="00EE2C7F"/>
    <w:rsid w:val="00EE3A4D"/>
    <w:rsid w:val="00EE40B8"/>
    <w:rsid w:val="00EE4415"/>
    <w:rsid w:val="00EE468A"/>
    <w:rsid w:val="00EE5D21"/>
    <w:rsid w:val="00EE5E29"/>
    <w:rsid w:val="00EE625F"/>
    <w:rsid w:val="00EE6E42"/>
    <w:rsid w:val="00EE6E65"/>
    <w:rsid w:val="00EE702C"/>
    <w:rsid w:val="00EE7253"/>
    <w:rsid w:val="00EF06B6"/>
    <w:rsid w:val="00EF08E4"/>
    <w:rsid w:val="00EF0CD6"/>
    <w:rsid w:val="00EF145C"/>
    <w:rsid w:val="00EF191B"/>
    <w:rsid w:val="00EF2532"/>
    <w:rsid w:val="00EF3046"/>
    <w:rsid w:val="00EF34D5"/>
    <w:rsid w:val="00EF37D2"/>
    <w:rsid w:val="00EF3D5D"/>
    <w:rsid w:val="00EF449D"/>
    <w:rsid w:val="00EF4AF1"/>
    <w:rsid w:val="00EF4FDD"/>
    <w:rsid w:val="00EF5322"/>
    <w:rsid w:val="00EF5832"/>
    <w:rsid w:val="00EF5B48"/>
    <w:rsid w:val="00EF5DFC"/>
    <w:rsid w:val="00EF5F3C"/>
    <w:rsid w:val="00EF6F17"/>
    <w:rsid w:val="00EF73D6"/>
    <w:rsid w:val="00F001C3"/>
    <w:rsid w:val="00F0217C"/>
    <w:rsid w:val="00F02905"/>
    <w:rsid w:val="00F05149"/>
    <w:rsid w:val="00F054B6"/>
    <w:rsid w:val="00F05781"/>
    <w:rsid w:val="00F058CF"/>
    <w:rsid w:val="00F07306"/>
    <w:rsid w:val="00F07451"/>
    <w:rsid w:val="00F115A3"/>
    <w:rsid w:val="00F119A9"/>
    <w:rsid w:val="00F131FC"/>
    <w:rsid w:val="00F15077"/>
    <w:rsid w:val="00F1599B"/>
    <w:rsid w:val="00F15C5C"/>
    <w:rsid w:val="00F163B2"/>
    <w:rsid w:val="00F16CC2"/>
    <w:rsid w:val="00F16FDA"/>
    <w:rsid w:val="00F1711D"/>
    <w:rsid w:val="00F17447"/>
    <w:rsid w:val="00F2047B"/>
    <w:rsid w:val="00F20551"/>
    <w:rsid w:val="00F21B24"/>
    <w:rsid w:val="00F222AF"/>
    <w:rsid w:val="00F22AA8"/>
    <w:rsid w:val="00F22EF4"/>
    <w:rsid w:val="00F240FA"/>
    <w:rsid w:val="00F242FE"/>
    <w:rsid w:val="00F25B7C"/>
    <w:rsid w:val="00F264F5"/>
    <w:rsid w:val="00F273DB"/>
    <w:rsid w:val="00F3019F"/>
    <w:rsid w:val="00F3273B"/>
    <w:rsid w:val="00F3381D"/>
    <w:rsid w:val="00F33D1F"/>
    <w:rsid w:val="00F34B36"/>
    <w:rsid w:val="00F35EF4"/>
    <w:rsid w:val="00F36887"/>
    <w:rsid w:val="00F3708B"/>
    <w:rsid w:val="00F37488"/>
    <w:rsid w:val="00F41C49"/>
    <w:rsid w:val="00F41DFE"/>
    <w:rsid w:val="00F42296"/>
    <w:rsid w:val="00F426A6"/>
    <w:rsid w:val="00F43E64"/>
    <w:rsid w:val="00F44B2B"/>
    <w:rsid w:val="00F44D7A"/>
    <w:rsid w:val="00F44E29"/>
    <w:rsid w:val="00F44EF0"/>
    <w:rsid w:val="00F4500C"/>
    <w:rsid w:val="00F45CA8"/>
    <w:rsid w:val="00F45D23"/>
    <w:rsid w:val="00F46B40"/>
    <w:rsid w:val="00F512A4"/>
    <w:rsid w:val="00F51780"/>
    <w:rsid w:val="00F51942"/>
    <w:rsid w:val="00F51F91"/>
    <w:rsid w:val="00F5260F"/>
    <w:rsid w:val="00F544F5"/>
    <w:rsid w:val="00F55925"/>
    <w:rsid w:val="00F55FF3"/>
    <w:rsid w:val="00F561F5"/>
    <w:rsid w:val="00F563B2"/>
    <w:rsid w:val="00F56A65"/>
    <w:rsid w:val="00F57F33"/>
    <w:rsid w:val="00F57F76"/>
    <w:rsid w:val="00F61CAE"/>
    <w:rsid w:val="00F61D71"/>
    <w:rsid w:val="00F6203B"/>
    <w:rsid w:val="00F62558"/>
    <w:rsid w:val="00F6408D"/>
    <w:rsid w:val="00F64DEF"/>
    <w:rsid w:val="00F66C34"/>
    <w:rsid w:val="00F705DA"/>
    <w:rsid w:val="00F707B1"/>
    <w:rsid w:val="00F70979"/>
    <w:rsid w:val="00F74871"/>
    <w:rsid w:val="00F74CD4"/>
    <w:rsid w:val="00F75B22"/>
    <w:rsid w:val="00F76A4B"/>
    <w:rsid w:val="00F772EC"/>
    <w:rsid w:val="00F773C1"/>
    <w:rsid w:val="00F77D19"/>
    <w:rsid w:val="00F82570"/>
    <w:rsid w:val="00F82BD2"/>
    <w:rsid w:val="00F82F15"/>
    <w:rsid w:val="00F833A6"/>
    <w:rsid w:val="00F8391A"/>
    <w:rsid w:val="00F8431D"/>
    <w:rsid w:val="00F846EC"/>
    <w:rsid w:val="00F8608F"/>
    <w:rsid w:val="00F86336"/>
    <w:rsid w:val="00F86B9C"/>
    <w:rsid w:val="00F86D79"/>
    <w:rsid w:val="00F91261"/>
    <w:rsid w:val="00F91461"/>
    <w:rsid w:val="00F91E55"/>
    <w:rsid w:val="00F92269"/>
    <w:rsid w:val="00F924E7"/>
    <w:rsid w:val="00F928FD"/>
    <w:rsid w:val="00F9312E"/>
    <w:rsid w:val="00F934B6"/>
    <w:rsid w:val="00F938EA"/>
    <w:rsid w:val="00F93935"/>
    <w:rsid w:val="00F947B5"/>
    <w:rsid w:val="00F94A1A"/>
    <w:rsid w:val="00F95022"/>
    <w:rsid w:val="00F95398"/>
    <w:rsid w:val="00F9621E"/>
    <w:rsid w:val="00F966BB"/>
    <w:rsid w:val="00F969C1"/>
    <w:rsid w:val="00FA09C4"/>
    <w:rsid w:val="00FA1476"/>
    <w:rsid w:val="00FA2127"/>
    <w:rsid w:val="00FA2AB4"/>
    <w:rsid w:val="00FA4349"/>
    <w:rsid w:val="00FA5311"/>
    <w:rsid w:val="00FA572D"/>
    <w:rsid w:val="00FA7284"/>
    <w:rsid w:val="00FA7769"/>
    <w:rsid w:val="00FA7D70"/>
    <w:rsid w:val="00FB01C1"/>
    <w:rsid w:val="00FB1330"/>
    <w:rsid w:val="00FB1802"/>
    <w:rsid w:val="00FB3264"/>
    <w:rsid w:val="00FB49C5"/>
    <w:rsid w:val="00FB54B5"/>
    <w:rsid w:val="00FB5AF2"/>
    <w:rsid w:val="00FB766F"/>
    <w:rsid w:val="00FC1C86"/>
    <w:rsid w:val="00FC2F30"/>
    <w:rsid w:val="00FC4532"/>
    <w:rsid w:val="00FC4941"/>
    <w:rsid w:val="00FC4BD7"/>
    <w:rsid w:val="00FC4DE6"/>
    <w:rsid w:val="00FC655D"/>
    <w:rsid w:val="00FC7691"/>
    <w:rsid w:val="00FC7E83"/>
    <w:rsid w:val="00FD0513"/>
    <w:rsid w:val="00FD077E"/>
    <w:rsid w:val="00FD0D78"/>
    <w:rsid w:val="00FD14D8"/>
    <w:rsid w:val="00FD1B52"/>
    <w:rsid w:val="00FD21D6"/>
    <w:rsid w:val="00FD2AB1"/>
    <w:rsid w:val="00FD32DB"/>
    <w:rsid w:val="00FD3330"/>
    <w:rsid w:val="00FD339E"/>
    <w:rsid w:val="00FD4425"/>
    <w:rsid w:val="00FD4BE0"/>
    <w:rsid w:val="00FD4C07"/>
    <w:rsid w:val="00FD4C20"/>
    <w:rsid w:val="00FD4DED"/>
    <w:rsid w:val="00FD55FC"/>
    <w:rsid w:val="00FD6803"/>
    <w:rsid w:val="00FD7294"/>
    <w:rsid w:val="00FD7A96"/>
    <w:rsid w:val="00FE0012"/>
    <w:rsid w:val="00FE0423"/>
    <w:rsid w:val="00FE05CE"/>
    <w:rsid w:val="00FE2583"/>
    <w:rsid w:val="00FE28C7"/>
    <w:rsid w:val="00FE30C3"/>
    <w:rsid w:val="00FE3300"/>
    <w:rsid w:val="00FE346E"/>
    <w:rsid w:val="00FE42A3"/>
    <w:rsid w:val="00FE48D0"/>
    <w:rsid w:val="00FE58E2"/>
    <w:rsid w:val="00FE6043"/>
    <w:rsid w:val="00FE61CB"/>
    <w:rsid w:val="00FE79F0"/>
    <w:rsid w:val="00FE7F58"/>
    <w:rsid w:val="00FF01EA"/>
    <w:rsid w:val="00FF1687"/>
    <w:rsid w:val="00FF16FC"/>
    <w:rsid w:val="00FF2D4C"/>
    <w:rsid w:val="00FF3217"/>
    <w:rsid w:val="00FF6BCA"/>
    <w:rsid w:val="00FF785C"/>
    <w:rsid w:val="00FF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E8366FC"/>
  <w15:docId w15:val="{2BA592DA-3DD6-4290-B039-F950DE7DB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B244A"/>
  </w:style>
  <w:style w:type="paragraph" w:styleId="1">
    <w:name w:val="heading 1"/>
    <w:basedOn w:val="a"/>
    <w:next w:val="a"/>
    <w:qFormat/>
    <w:rsid w:val="00AB244A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7B6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AB244A"/>
    <w:pPr>
      <w:jc w:val="both"/>
    </w:pPr>
    <w:rPr>
      <w:sz w:val="28"/>
    </w:rPr>
  </w:style>
  <w:style w:type="paragraph" w:styleId="a3">
    <w:name w:val="Body Text Indent"/>
    <w:basedOn w:val="a"/>
    <w:link w:val="a4"/>
    <w:rsid w:val="00AB244A"/>
    <w:pPr>
      <w:ind w:firstLine="851"/>
      <w:jc w:val="both"/>
    </w:pPr>
    <w:rPr>
      <w:bCs/>
      <w:sz w:val="28"/>
    </w:rPr>
  </w:style>
  <w:style w:type="paragraph" w:styleId="a5">
    <w:name w:val="Body Text"/>
    <w:basedOn w:val="a"/>
    <w:rsid w:val="007B6F29"/>
    <w:pPr>
      <w:spacing w:after="120"/>
    </w:pPr>
  </w:style>
  <w:style w:type="paragraph" w:customStyle="1" w:styleId="ConsPlusNormal">
    <w:name w:val="ConsPlusNormal"/>
    <w:rsid w:val="007A28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A28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C55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rsid w:val="00EC553A"/>
    <w:pPr>
      <w:spacing w:after="120"/>
    </w:pPr>
    <w:rPr>
      <w:sz w:val="16"/>
      <w:szCs w:val="16"/>
    </w:rPr>
  </w:style>
  <w:style w:type="paragraph" w:styleId="a6">
    <w:name w:val="header"/>
    <w:basedOn w:val="a"/>
    <w:link w:val="a7"/>
    <w:uiPriority w:val="99"/>
    <w:rsid w:val="0095695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5695A"/>
  </w:style>
  <w:style w:type="paragraph" w:customStyle="1" w:styleId="ConsPlusCell">
    <w:name w:val="ConsPlusCell"/>
    <w:rsid w:val="008C4E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footer"/>
    <w:basedOn w:val="a"/>
    <w:rsid w:val="007A7FE3"/>
    <w:pPr>
      <w:tabs>
        <w:tab w:val="center" w:pos="4677"/>
        <w:tab w:val="right" w:pos="9355"/>
      </w:tabs>
    </w:pPr>
  </w:style>
  <w:style w:type="table" w:customStyle="1" w:styleId="10">
    <w:name w:val="Сетка таблицы1"/>
    <w:basedOn w:val="a1"/>
    <w:next w:val="aa"/>
    <w:uiPriority w:val="59"/>
    <w:rsid w:val="000A554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0A55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a"/>
    <w:uiPriority w:val="59"/>
    <w:rsid w:val="009D24B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265D27"/>
    <w:pPr>
      <w:widowControl w:val="0"/>
      <w:suppressAutoHyphens/>
      <w:ind w:left="720" w:firstLine="567"/>
      <w:contextualSpacing/>
      <w:jc w:val="both"/>
    </w:pPr>
    <w:rPr>
      <w:sz w:val="24"/>
      <w:lang w:eastAsia="en-US"/>
    </w:rPr>
  </w:style>
  <w:style w:type="character" w:customStyle="1" w:styleId="a7">
    <w:name w:val="Верхний колонтитул Знак"/>
    <w:link w:val="a6"/>
    <w:uiPriority w:val="99"/>
    <w:rsid w:val="00B22B7D"/>
  </w:style>
  <w:style w:type="paragraph" w:styleId="ac">
    <w:name w:val="Balloon Text"/>
    <w:basedOn w:val="a"/>
    <w:link w:val="ad"/>
    <w:rsid w:val="005C5C9B"/>
    <w:rPr>
      <w:rFonts w:ascii="Segoe UI" w:hAnsi="Segoe UI"/>
      <w:sz w:val="18"/>
      <w:szCs w:val="18"/>
    </w:rPr>
  </w:style>
  <w:style w:type="character" w:customStyle="1" w:styleId="ad">
    <w:name w:val="Текст выноски Знак"/>
    <w:link w:val="ac"/>
    <w:rsid w:val="005C5C9B"/>
    <w:rPr>
      <w:rFonts w:ascii="Segoe UI" w:hAnsi="Segoe UI" w:cs="Segoe UI"/>
      <w:sz w:val="18"/>
      <w:szCs w:val="18"/>
    </w:rPr>
  </w:style>
  <w:style w:type="paragraph" w:customStyle="1" w:styleId="ConsTitle">
    <w:name w:val="ConsTitle"/>
    <w:rsid w:val="00E937E0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styleId="ae">
    <w:name w:val="footnote reference"/>
    <w:uiPriority w:val="99"/>
    <w:unhideWhenUsed/>
    <w:rsid w:val="00F3708B"/>
    <w:rPr>
      <w:vertAlign w:val="superscript"/>
    </w:rPr>
  </w:style>
  <w:style w:type="character" w:styleId="af">
    <w:name w:val="Hyperlink"/>
    <w:uiPriority w:val="99"/>
    <w:rsid w:val="00256779"/>
    <w:rPr>
      <w:color w:val="0000FF"/>
      <w:u w:val="single"/>
    </w:rPr>
  </w:style>
  <w:style w:type="character" w:styleId="af0">
    <w:name w:val="line number"/>
    <w:basedOn w:val="a0"/>
    <w:semiHidden/>
    <w:unhideWhenUsed/>
    <w:rsid w:val="00C00E29"/>
  </w:style>
  <w:style w:type="character" w:customStyle="1" w:styleId="a4">
    <w:name w:val="Основной текст с отступом Знак"/>
    <w:basedOn w:val="a0"/>
    <w:link w:val="a3"/>
    <w:rsid w:val="00900312"/>
    <w:rPr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5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\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455CD-D012-4A7F-8642-6251C7EB1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</Template>
  <TotalTime>58</TotalTime>
  <Pages>1</Pages>
  <Words>8533</Words>
  <Characters>48642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57061</CharactersWithSpaces>
  <SharedDoc>false</SharedDoc>
  <HLinks>
    <vt:vector size="18" baseType="variant">
      <vt:variant>
        <vt:i4>7536748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consultantplus://offline/ref=A673B9E938D82E12D66224C8C300B31110342C27F43CB5ECED9A93339D1AB7E0A1E838DBC880EF0ED6A0B541653F4C7F796BBAD1C8FAD74C5EF56DA8k6E0H</vt:lpwstr>
      </vt:variant>
      <vt:variant>
        <vt:lpwstr/>
      </vt:variant>
      <vt:variant>
        <vt:i4>917515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consultantplus://offline/ref=B3E621A6B1F0B62BCCF95C322F8B039FEB3576B20EB3EE8B53AF97B47CfBt2L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itd</dc:creator>
  <cp:lastModifiedBy>Шишарина Н.А.</cp:lastModifiedBy>
  <cp:revision>7</cp:revision>
  <cp:lastPrinted>2022-04-08T05:08:00Z</cp:lastPrinted>
  <dcterms:created xsi:type="dcterms:W3CDTF">2022-04-07T12:16:00Z</dcterms:created>
  <dcterms:modified xsi:type="dcterms:W3CDTF">2022-04-12T10:30:00Z</dcterms:modified>
</cp:coreProperties>
</file>