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1796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179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5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" filled="f" stroked="f">
            <v:textbox style="mso-fit-shape-to-text:t">
              <w:txbxContent>
                <w:p w:rsidR="004C3D72" w:rsidRDefault="001A04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BF6E52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ГЛАВА</w:t>
      </w:r>
      <w:r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1796A" w:rsidP="00133698">
      <w:pPr>
        <w:spacing w:before="400"/>
        <w:rPr>
          <w:sz w:val="24"/>
        </w:rPr>
      </w:pPr>
      <w:r w:rsidRPr="0041796A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89205E">
        <w:rPr>
          <w:sz w:val="24"/>
        </w:rPr>
        <w:t>28.04.2022</w:t>
      </w:r>
      <w:r w:rsidR="00133698" w:rsidRPr="00F953E9">
        <w:rPr>
          <w:sz w:val="24"/>
        </w:rPr>
        <w:t xml:space="preserve">  № </w:t>
      </w:r>
      <w:r w:rsidR="0089205E">
        <w:rPr>
          <w:sz w:val="24"/>
        </w:rPr>
        <w:t>37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9B25DD" w:rsidRPr="009B25DD" w:rsidRDefault="009B25DD" w:rsidP="009B25DD">
      <w:pPr>
        <w:jc w:val="center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О назначении премий главы Каменск-Уральского городского округа</w:t>
      </w:r>
    </w:p>
    <w:p w:rsidR="009B25DD" w:rsidRPr="009B25DD" w:rsidRDefault="009B25DD" w:rsidP="009B25DD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9B25DD">
        <w:rPr>
          <w:rFonts w:ascii="Liberation Serif" w:hAnsi="Liberation Serif"/>
          <w:b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2021 - 2022 учебного года</w:t>
      </w:r>
      <w:proofErr w:type="gramEnd"/>
    </w:p>
    <w:p w:rsidR="009B25DD" w:rsidRPr="009B25DD" w:rsidRDefault="009B25DD" w:rsidP="009B25D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i/>
          <w:sz w:val="28"/>
          <w:szCs w:val="28"/>
        </w:rPr>
      </w:pPr>
    </w:p>
    <w:p w:rsidR="009B25DD" w:rsidRPr="009B25DD" w:rsidRDefault="009B25DD" w:rsidP="009B25D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</w:r>
      <w:proofErr w:type="gramStart"/>
      <w:r w:rsidRPr="009B25DD">
        <w:rPr>
          <w:rFonts w:ascii="Liberation Serif" w:hAnsi="Liberation Serif"/>
          <w:sz w:val="28"/>
          <w:szCs w:val="28"/>
        </w:rPr>
        <w:t>На основании Положения о премиях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утвержденного постановлением главы города Каменска-Уральского от 23.12.2019 № 112 (в редакции постановления главы Каменск-Уральского городского округа от 26.02.2021 № 7), решения Совета</w:t>
      </w:r>
      <w:r w:rsidRPr="009B25DD">
        <w:rPr>
          <w:rFonts w:ascii="Liberation Serif" w:hAnsi="Liberation Serif"/>
          <w:bCs/>
          <w:sz w:val="28"/>
          <w:szCs w:val="28"/>
        </w:rPr>
        <w:t xml:space="preserve"> п</w:t>
      </w:r>
      <w:r w:rsidRPr="009B25DD">
        <w:rPr>
          <w:rFonts w:ascii="Liberation Serif" w:hAnsi="Liberation Serif"/>
          <w:sz w:val="28"/>
          <w:szCs w:val="28"/>
        </w:rPr>
        <w:t>о назначению премий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</w:t>
      </w:r>
      <w:proofErr w:type="gramEnd"/>
      <w:r w:rsidRPr="009B25DD">
        <w:rPr>
          <w:rFonts w:ascii="Liberation Serif" w:hAnsi="Liberation Serif"/>
          <w:sz w:val="28"/>
          <w:szCs w:val="28"/>
        </w:rPr>
        <w:t xml:space="preserve"> городского округа, </w:t>
      </w:r>
      <w:r w:rsidRPr="00450CD7">
        <w:rPr>
          <w:rFonts w:ascii="Liberation Serif" w:hAnsi="Liberation Serif"/>
          <w:sz w:val="28"/>
          <w:szCs w:val="28"/>
        </w:rPr>
        <w:t xml:space="preserve">от </w:t>
      </w:r>
      <w:r w:rsidR="00450CD7" w:rsidRPr="00450CD7">
        <w:rPr>
          <w:rFonts w:ascii="Liberation Serif" w:hAnsi="Liberation Serif"/>
          <w:sz w:val="28"/>
          <w:szCs w:val="28"/>
        </w:rPr>
        <w:t>20</w:t>
      </w:r>
      <w:r w:rsidRPr="00450CD7">
        <w:rPr>
          <w:rFonts w:ascii="Liberation Serif" w:hAnsi="Liberation Serif"/>
          <w:sz w:val="28"/>
          <w:szCs w:val="28"/>
        </w:rPr>
        <w:t xml:space="preserve"> апреля </w:t>
      </w:r>
      <w:r w:rsidRPr="009B25DD">
        <w:rPr>
          <w:rFonts w:ascii="Liberation Serif" w:hAnsi="Liberation Serif"/>
          <w:sz w:val="28"/>
          <w:szCs w:val="28"/>
        </w:rPr>
        <w:t>2022 года,</w:t>
      </w:r>
    </w:p>
    <w:p w:rsidR="009B25DD" w:rsidRPr="009B25DD" w:rsidRDefault="009B25DD" w:rsidP="009B25DD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ПОСТАНОВЛЯЮ:</w:t>
      </w:r>
    </w:p>
    <w:p w:rsidR="009B25DD" w:rsidRPr="009B25DD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B25DD">
        <w:rPr>
          <w:rFonts w:ascii="Liberation Serif" w:hAnsi="Liberation Serif"/>
          <w:spacing w:val="-14"/>
          <w:sz w:val="28"/>
          <w:szCs w:val="28"/>
        </w:rPr>
        <w:t>1.</w:t>
      </w:r>
      <w:r w:rsidRPr="009B25DD">
        <w:rPr>
          <w:rStyle w:val="FontStyle17"/>
          <w:rFonts w:ascii="Liberation Serif" w:hAnsi="Liberation Serif"/>
          <w:sz w:val="28"/>
          <w:szCs w:val="28"/>
        </w:rPr>
        <w:t xml:space="preserve">Назначить премии главы Каменск-Уральского городского округа </w:t>
      </w:r>
      <w:r w:rsidRPr="009B25DD">
        <w:rPr>
          <w:rFonts w:ascii="Liberation Serif" w:hAnsi="Liberation Serif"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2021 - 2022 учебного года:</w:t>
      </w:r>
      <w:proofErr w:type="gramEnd"/>
    </w:p>
    <w:p w:rsidR="009B25DD" w:rsidRPr="009B25DD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>1) в номинации «Музыкальное искусство (инструментальное исполнительство)»: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4E795C">
        <w:rPr>
          <w:rFonts w:ascii="Liberation Serif" w:hAnsi="Liberation Serif"/>
          <w:sz w:val="28"/>
          <w:szCs w:val="28"/>
        </w:rPr>
        <w:t>Вьюшковой</w:t>
      </w:r>
      <w:proofErr w:type="spellEnd"/>
      <w:r w:rsidRPr="004E795C">
        <w:rPr>
          <w:rFonts w:ascii="Liberation Serif" w:hAnsi="Liberation Serif"/>
          <w:sz w:val="28"/>
          <w:szCs w:val="28"/>
        </w:rPr>
        <w:t xml:space="preserve"> Дарье Сергеевне, ГБУДОСО «КУДМШ № 3»;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t>Делягиной Анастасии Андреевне, МБУДО «ДШИ № 1»;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4E795C">
        <w:rPr>
          <w:rFonts w:ascii="Liberation Serif" w:hAnsi="Liberation Serif"/>
          <w:sz w:val="28"/>
          <w:szCs w:val="28"/>
        </w:rPr>
        <w:t>Нечитайло</w:t>
      </w:r>
      <w:proofErr w:type="spellEnd"/>
      <w:r w:rsidRPr="004E795C">
        <w:rPr>
          <w:rFonts w:ascii="Liberation Serif" w:hAnsi="Liberation Serif"/>
          <w:sz w:val="28"/>
          <w:szCs w:val="28"/>
        </w:rPr>
        <w:t xml:space="preserve"> Владимиру Александровичу, ГБУДОСО «КУДМШ № 1»; 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t xml:space="preserve">Шаховскому Ивану Артемовичу, ГБУДОСО «КУДМШ № 3»; </w:t>
      </w:r>
    </w:p>
    <w:p w:rsidR="009B25DD" w:rsidRPr="004E795C" w:rsidRDefault="009B25DD" w:rsidP="009B25DD">
      <w:pPr>
        <w:ind w:left="708"/>
        <w:jc w:val="both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t>2) в номинации «Музыкальное искусство (вокальное исполнительство)»: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4E795C">
        <w:rPr>
          <w:rFonts w:ascii="Liberation Serif" w:hAnsi="Liberation Serif"/>
          <w:sz w:val="28"/>
          <w:szCs w:val="28"/>
        </w:rPr>
        <w:t>Лямину</w:t>
      </w:r>
      <w:proofErr w:type="spellEnd"/>
      <w:r w:rsidRPr="004E795C">
        <w:rPr>
          <w:rFonts w:ascii="Liberation Serif" w:hAnsi="Liberation Serif"/>
          <w:sz w:val="28"/>
          <w:szCs w:val="28"/>
        </w:rPr>
        <w:t xml:space="preserve"> Алексею Александровичу, ГБУДОСО «КУДМШ № 3»;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4E795C">
        <w:rPr>
          <w:rFonts w:ascii="Liberation Serif" w:hAnsi="Liberation Serif"/>
          <w:sz w:val="28"/>
          <w:szCs w:val="28"/>
        </w:rPr>
        <w:t>Хабировой</w:t>
      </w:r>
      <w:proofErr w:type="spellEnd"/>
      <w:r w:rsidRPr="004E795C">
        <w:rPr>
          <w:rFonts w:ascii="Liberation Serif" w:hAnsi="Liberation Serif"/>
          <w:sz w:val="28"/>
          <w:szCs w:val="28"/>
        </w:rPr>
        <w:t xml:space="preserve"> Юлии Андреевне, ГБУДОСО «КУДМШ № 3»;</w:t>
      </w:r>
    </w:p>
    <w:p w:rsidR="009B25DD" w:rsidRPr="004E795C" w:rsidRDefault="009B25DD" w:rsidP="009B25DD">
      <w:pPr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t xml:space="preserve">          3) в номинации «Изобразительное искусство»: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4E795C">
        <w:rPr>
          <w:rFonts w:ascii="Liberation Serif" w:hAnsi="Liberation Serif"/>
          <w:sz w:val="28"/>
          <w:szCs w:val="28"/>
        </w:rPr>
        <w:t>Вершининой</w:t>
      </w:r>
      <w:proofErr w:type="spellEnd"/>
      <w:r w:rsidRPr="004E795C">
        <w:rPr>
          <w:rFonts w:ascii="Liberation Serif" w:hAnsi="Liberation Serif"/>
          <w:sz w:val="28"/>
          <w:szCs w:val="28"/>
        </w:rPr>
        <w:t xml:space="preserve"> Марии Вячеславовне, ГБУДОСО «КУДХШ № 2 им. В.М. Седова»;</w:t>
      </w:r>
    </w:p>
    <w:p w:rsidR="009B25DD" w:rsidRPr="004E795C" w:rsidRDefault="009B25DD" w:rsidP="009B25DD">
      <w:pPr>
        <w:ind w:firstLine="708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t>Комаровой Марии Витальевне, ГБУДОСО «КУДХШ № 1»;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4E795C">
        <w:rPr>
          <w:rFonts w:ascii="Liberation Serif" w:hAnsi="Liberation Serif"/>
          <w:sz w:val="28"/>
          <w:szCs w:val="28"/>
        </w:rPr>
        <w:t>Маранчак</w:t>
      </w:r>
      <w:proofErr w:type="spellEnd"/>
      <w:r w:rsidRPr="004E795C">
        <w:rPr>
          <w:rFonts w:ascii="Liberation Serif" w:hAnsi="Liberation Serif"/>
          <w:sz w:val="28"/>
          <w:szCs w:val="28"/>
        </w:rPr>
        <w:t xml:space="preserve"> Ксении Владимировне, ГБУДОСО «КУДХШ № 2 им. В.М. Седова»;</w:t>
      </w:r>
    </w:p>
    <w:p w:rsidR="0014275A" w:rsidRPr="004E795C" w:rsidRDefault="0014275A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14275A" w:rsidRPr="004E795C" w:rsidRDefault="0014275A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14275A" w:rsidRPr="004E795C" w:rsidRDefault="0014275A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t>4) в номинации «Сценические искусства («Хореографическое искусство» или «Искусство театра»)»:</w:t>
      </w:r>
    </w:p>
    <w:p w:rsidR="009B25DD" w:rsidRPr="009B25DD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t>Горбачевой Александре Сергеевне, МБУДО «ДШИ № 1».</w:t>
      </w:r>
    </w:p>
    <w:p w:rsidR="009B25DD" w:rsidRPr="009B25DD" w:rsidRDefault="009B25DD" w:rsidP="009B25DD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Style w:val="FontStyle17"/>
          <w:rFonts w:ascii="Liberation Serif" w:hAnsi="Liberation Serif"/>
          <w:sz w:val="28"/>
          <w:szCs w:val="28"/>
        </w:rPr>
        <w:t>2. Органу местного самоуправления «</w:t>
      </w:r>
      <w:r w:rsidRPr="009B25DD">
        <w:rPr>
          <w:rFonts w:ascii="Liberation Serif" w:hAnsi="Liberation Serif"/>
          <w:sz w:val="28"/>
          <w:szCs w:val="28"/>
        </w:rPr>
        <w:t>Управление культуры Каменск-Уральского городского округа» (</w:t>
      </w:r>
      <w:r w:rsidR="00EE06D2" w:rsidRPr="0089205E">
        <w:rPr>
          <w:rFonts w:ascii="Liberation Serif" w:hAnsi="Liberation Serif"/>
          <w:sz w:val="28"/>
          <w:szCs w:val="28"/>
        </w:rPr>
        <w:t>С. В.</w:t>
      </w:r>
      <w:r w:rsidRPr="009B25DD">
        <w:rPr>
          <w:rFonts w:ascii="Liberation Serif" w:hAnsi="Liberation Serif"/>
          <w:sz w:val="28"/>
          <w:szCs w:val="28"/>
        </w:rPr>
        <w:t xml:space="preserve">Казанцева) обеспечить выплату премий главы Каменск-Уральского городского округа лицам, указанным в пункте 1 настоящего постановления, в соответствии с пунктом 4.3. Положения о премиях главы Каменск-Уральского городского округа </w:t>
      </w:r>
      <w:proofErr w:type="gramStart"/>
      <w:r w:rsidRPr="009B25DD">
        <w:rPr>
          <w:rFonts w:ascii="Liberation Serif" w:hAnsi="Liberation Serif"/>
          <w:sz w:val="28"/>
          <w:szCs w:val="28"/>
        </w:rPr>
        <w:t>обучающимся</w:t>
      </w:r>
      <w:proofErr w:type="gramEnd"/>
      <w:r w:rsidRPr="009B25DD">
        <w:rPr>
          <w:rFonts w:ascii="Liberation Serif" w:hAnsi="Liberation Serif"/>
          <w:sz w:val="28"/>
          <w:szCs w:val="28"/>
        </w:rPr>
        <w:t xml:space="preserve"> в учреждениях дополнительного образования сферы культуры, расположенных на территории Каменск-Уральского городского округа.</w:t>
      </w: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  <w:t xml:space="preserve">3. </w:t>
      </w:r>
      <w:proofErr w:type="gramStart"/>
      <w:r w:rsidRPr="009B25DD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9B25DD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  <w:t>4. Контроль исполнения настоящего постановления возложить на заместителя главы Администрации городского округа Нестерова Д. Н.</w:t>
      </w: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  <w:sz w:val="28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  <w:sz w:val="28"/>
        </w:rPr>
      </w:pP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 xml:space="preserve">Глава </w:t>
      </w:r>
      <w:r w:rsidRPr="009B25DD">
        <w:rPr>
          <w:rFonts w:ascii="Liberation Serif" w:hAnsi="Liberation Serif"/>
          <w:sz w:val="28"/>
          <w:szCs w:val="28"/>
        </w:rPr>
        <w:br/>
        <w:t>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483C03">
        <w:rPr>
          <w:rFonts w:ascii="Liberation Serif" w:hAnsi="Liberation Serif"/>
          <w:sz w:val="28"/>
          <w:szCs w:val="28"/>
        </w:rPr>
        <w:t xml:space="preserve">       </w:t>
      </w:r>
      <w:r w:rsidRPr="009B25DD">
        <w:rPr>
          <w:rFonts w:ascii="Liberation Serif" w:hAnsi="Liberation Serif"/>
          <w:sz w:val="28"/>
          <w:szCs w:val="28"/>
        </w:rPr>
        <w:t>А. А. Герасимов</w:t>
      </w:r>
    </w:p>
    <w:p w:rsidR="009B25DD" w:rsidRPr="009B25DD" w:rsidRDefault="009B25DD" w:rsidP="009B25DD">
      <w:pPr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735055" w:rsidRDefault="00735055" w:rsidP="009B25DD">
      <w:pPr>
        <w:pStyle w:val="a7"/>
        <w:jc w:val="both"/>
        <w:rPr>
          <w:rFonts w:ascii="Liberation Serif" w:hAnsi="Liberation Serif"/>
        </w:rPr>
      </w:pPr>
    </w:p>
    <w:p w:rsidR="00E75449" w:rsidRPr="008244EC" w:rsidRDefault="00E75449" w:rsidP="009B25DD">
      <w:pPr>
        <w:pStyle w:val="a7"/>
        <w:jc w:val="both"/>
        <w:rPr>
          <w:rFonts w:ascii="Liberation Serif" w:hAnsi="Liberation Serif"/>
          <w:sz w:val="28"/>
        </w:rPr>
      </w:pPr>
      <w:bookmarkStart w:id="0" w:name="_GoBack"/>
      <w:bookmarkEnd w:id="0"/>
    </w:p>
    <w:sectPr w:rsidR="00E75449" w:rsidRPr="008244EC" w:rsidSect="00CC2D68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1A04BF"/>
    <w:rsid w:val="000C5B25"/>
    <w:rsid w:val="00133698"/>
    <w:rsid w:val="0014275A"/>
    <w:rsid w:val="001A04BF"/>
    <w:rsid w:val="0023226A"/>
    <w:rsid w:val="00301773"/>
    <w:rsid w:val="00311136"/>
    <w:rsid w:val="00352B7E"/>
    <w:rsid w:val="00363B84"/>
    <w:rsid w:val="00374C89"/>
    <w:rsid w:val="003F6459"/>
    <w:rsid w:val="0041796A"/>
    <w:rsid w:val="00450CD7"/>
    <w:rsid w:val="00483C03"/>
    <w:rsid w:val="004B0D4D"/>
    <w:rsid w:val="004B3BF3"/>
    <w:rsid w:val="004C14E1"/>
    <w:rsid w:val="004C3D72"/>
    <w:rsid w:val="004E795C"/>
    <w:rsid w:val="004F4246"/>
    <w:rsid w:val="00536788"/>
    <w:rsid w:val="005833B9"/>
    <w:rsid w:val="006C6C5E"/>
    <w:rsid w:val="00702165"/>
    <w:rsid w:val="00720985"/>
    <w:rsid w:val="00735055"/>
    <w:rsid w:val="008244EC"/>
    <w:rsid w:val="00871148"/>
    <w:rsid w:val="0089205E"/>
    <w:rsid w:val="00896CBC"/>
    <w:rsid w:val="008C0E41"/>
    <w:rsid w:val="00900351"/>
    <w:rsid w:val="00920C32"/>
    <w:rsid w:val="00956960"/>
    <w:rsid w:val="0097320F"/>
    <w:rsid w:val="00975A1C"/>
    <w:rsid w:val="009B25DD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C2D68"/>
    <w:rsid w:val="00CF7251"/>
    <w:rsid w:val="00D46873"/>
    <w:rsid w:val="00D921D5"/>
    <w:rsid w:val="00DE4BE7"/>
    <w:rsid w:val="00E75449"/>
    <w:rsid w:val="00EE06D2"/>
    <w:rsid w:val="00EE4587"/>
    <w:rsid w:val="00F72CAF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9B25DD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9B25D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Title"/>
    <w:basedOn w:val="a"/>
    <w:link w:val="a8"/>
    <w:qFormat/>
    <w:rsid w:val="009B25D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8">
    <w:name w:val="Название Знак"/>
    <w:basedOn w:val="a0"/>
    <w:link w:val="a7"/>
    <w:rsid w:val="009B25DD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9B25DD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9B25D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Title"/>
    <w:basedOn w:val="a"/>
    <w:link w:val="a8"/>
    <w:qFormat/>
    <w:rsid w:val="009B25D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8">
    <w:name w:val="Название Знак"/>
    <w:basedOn w:val="a0"/>
    <w:link w:val="a7"/>
    <w:rsid w:val="009B25DD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&#1054;&#1083;&#1103;\Desktop\&#1041;&#1045;&#1051;&#1071;&#1045;&#1042;&#1040;%20&#1045;.&#1042;%20&#1052;&#1054;&#1048;%20&#1076;&#1086;&#1082;&#1091;&#1084;&#1077;&#1085;&#1090;&#1099;\&#1041;&#1083;&#1072;&#1085;&#1082;&#1080;\&#1041;&#1051;&#1040;&#1053;&#1050;&#1048;%20&#1040;&#1044;&#1052;&#1048;&#1053;&#1048;&#1057;&#1058;&#1056;&#1040;&#1062;&#1048;&#1048;\&#1041;&#1051;&#1040;&#1053;&#1050;&#1048;%20&#1057;%202020%20&#1075;&#1086;&#1076;&#1072;\&#1041;&#1083;&#1072;&#1085;&#1082;%20&#1055;&#1086;&#1089;&#1090;&#1072;&#1085;&#1086;&#1074;&#1083;&#1077;&#1085;&#1080;&#1103;%20&#1043;&#1083;&#1072;&#1074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E9C9D-797A-4B86-B779-49C07FFCD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 Главы</Template>
  <TotalTime>45</TotalTime>
  <Pages>2</Pages>
  <Words>320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24</cp:revision>
  <cp:lastPrinted>2020-07-16T11:22:00Z</cp:lastPrinted>
  <dcterms:created xsi:type="dcterms:W3CDTF">2022-04-13T06:18:00Z</dcterms:created>
  <dcterms:modified xsi:type="dcterms:W3CDTF">2022-05-04T12:10:00Z</dcterms:modified>
</cp:coreProperties>
</file>